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37D04E47" w:rsidR="00184167" w:rsidRDefault="00683E3A" w:rsidP="00184167">
      <w:pPr>
        <w:pStyle w:val="Rubrik1"/>
      </w:pPr>
      <w:bookmarkStart w:id="0" w:name="_Toc321146591"/>
      <w:r>
        <w:t>Bronkoskopi</w:t>
      </w:r>
    </w:p>
    <w:p w14:paraId="7D217876" w14:textId="6030BA5B" w:rsidR="00EA14B5" w:rsidRDefault="00EA14B5" w:rsidP="00E908DA">
      <w:pPr>
        <w:pStyle w:val="Rubrik2"/>
      </w:pPr>
      <w:r>
        <w:t>Förändringar i denna version</w:t>
      </w:r>
    </w:p>
    <w:p w14:paraId="2C004EBB" w14:textId="41CA53C3" w:rsidR="00EA14B5" w:rsidRPr="00EA14B5" w:rsidRDefault="00EA14B5" w:rsidP="00EA14B5">
      <w:r>
        <w:t>Förtydligande gällande</w:t>
      </w:r>
      <w:r w:rsidR="00625FB3">
        <w:t xml:space="preserve"> att det är viktigt att skilja på bronkoskop och </w:t>
      </w:r>
      <w:proofErr w:type="spellStart"/>
      <w:r w:rsidR="00625FB3">
        <w:t>rinolaryngoskop</w:t>
      </w:r>
      <w:proofErr w:type="spellEnd"/>
      <w:r w:rsidR="00625FB3">
        <w:t xml:space="preserve"> (=”råttsvans”)</w:t>
      </w:r>
      <w:r w:rsidR="00D72EA9">
        <w:t>.</w:t>
      </w:r>
    </w:p>
    <w:p w14:paraId="081F53E7" w14:textId="17038567" w:rsidR="005E0F39" w:rsidRPr="005E0F39" w:rsidRDefault="005E0F39" w:rsidP="00E908DA">
      <w:pPr>
        <w:pStyle w:val="Rubrik2"/>
      </w:pPr>
      <w:r w:rsidRPr="005E0F39">
        <w:t>Syfte</w:t>
      </w:r>
    </w:p>
    <w:p w14:paraId="34E267B0" w14:textId="77777777" w:rsidR="005E0F39" w:rsidRPr="005E0F39" w:rsidRDefault="005E0F39" w:rsidP="005E0F39">
      <w:pPr>
        <w:spacing w:after="0" w:line="240" w:lineRule="auto"/>
        <w:ind w:left="993" w:right="0"/>
      </w:pPr>
      <w:r w:rsidRPr="005E0F39">
        <w:t xml:space="preserve">Skapa enhetligt tillvägagångssätt vid bronkoskopi för diagnostik, provtagning och/eller </w:t>
      </w:r>
      <w:proofErr w:type="spellStart"/>
      <w:r w:rsidRPr="005E0F39">
        <w:t>rensugning</w:t>
      </w:r>
      <w:proofErr w:type="spellEnd"/>
      <w:r w:rsidRPr="005E0F39">
        <w:t xml:space="preserve"> av luftvägarna.</w:t>
      </w:r>
    </w:p>
    <w:p w14:paraId="6CB08933" w14:textId="77777777" w:rsidR="005E0F39" w:rsidRPr="005E0F39" w:rsidRDefault="005E0F39" w:rsidP="00E908DA">
      <w:pPr>
        <w:pStyle w:val="Rubrik2"/>
      </w:pPr>
      <w:r w:rsidRPr="005E0F39">
        <w:t>Arbetsbeskrivning</w:t>
      </w:r>
    </w:p>
    <w:p w14:paraId="4B8C678E" w14:textId="77777777" w:rsidR="005E0F39" w:rsidRPr="005E0F39" w:rsidRDefault="005E0F39" w:rsidP="005E0F39">
      <w:pPr>
        <w:spacing w:after="0" w:line="240" w:lineRule="auto"/>
        <w:ind w:left="993" w:right="0"/>
      </w:pPr>
      <w:r w:rsidRPr="005E0F39">
        <w:t>På kliniken finns det bronkoskop av två olika fabrikat. Läkaren avgör vilket som skall användas.</w:t>
      </w:r>
    </w:p>
    <w:p w14:paraId="646DA081" w14:textId="77777777" w:rsidR="005E0F39" w:rsidRPr="005E0F39" w:rsidRDefault="005E0F39" w:rsidP="005E0F39">
      <w:pPr>
        <w:spacing w:after="0" w:line="240" w:lineRule="auto"/>
        <w:ind w:left="993" w:right="0"/>
      </w:pPr>
    </w:p>
    <w:p w14:paraId="5CB3609C" w14:textId="2F4EEC80" w:rsidR="005E0F39" w:rsidRPr="005E0F39" w:rsidRDefault="005E0F39" w:rsidP="00615FE8">
      <w:pPr>
        <w:pStyle w:val="Punktlista"/>
        <w:numPr>
          <w:ilvl w:val="0"/>
          <w:numId w:val="23"/>
        </w:numPr>
        <w:ind w:right="-2"/>
      </w:pPr>
      <w:r w:rsidRPr="00212269">
        <w:rPr>
          <w:b/>
          <w:bCs/>
        </w:rPr>
        <w:t xml:space="preserve">På IVA finns </w:t>
      </w:r>
      <w:proofErr w:type="spellStart"/>
      <w:r w:rsidRPr="00212269">
        <w:rPr>
          <w:b/>
          <w:bCs/>
        </w:rPr>
        <w:t>Ambu</w:t>
      </w:r>
      <w:proofErr w:type="spellEnd"/>
      <w:r w:rsidRPr="00212269">
        <w:rPr>
          <w:b/>
          <w:bCs/>
        </w:rPr>
        <w:t xml:space="preserve"> engångsbronkoskop</w:t>
      </w:r>
      <w:r w:rsidRPr="005E0F39">
        <w:t xml:space="preserve">. </w:t>
      </w:r>
      <w:r w:rsidR="00212269">
        <w:br/>
      </w:r>
      <w:r w:rsidR="0091161B">
        <w:t xml:space="preserve">Bronkoskop i tre olika storlekar hänger </w:t>
      </w:r>
      <w:r w:rsidRPr="005E0F39">
        <w:t>på en stapel som är placerad i apparatrummet på IVA</w:t>
      </w:r>
      <w:r w:rsidR="003D0F0E">
        <w:t>.</w:t>
      </w:r>
      <w:r w:rsidRPr="005E0F39">
        <w:t xml:space="preserve"> </w:t>
      </w:r>
      <w:r w:rsidR="009A4C3A">
        <w:br/>
      </w:r>
      <w:r w:rsidR="009A4C3A">
        <w:t>Följande storlekar av bronkoskop finns</w:t>
      </w:r>
      <w:r w:rsidR="009A4C3A" w:rsidRPr="005E0F39">
        <w:t xml:space="preserve"> (siffrorna anger ytterdiameter/arbetskanal i mm): </w:t>
      </w:r>
      <w:proofErr w:type="spellStart"/>
      <w:r w:rsidR="009A4C3A" w:rsidRPr="005E0F39">
        <w:t>Large</w:t>
      </w:r>
      <w:proofErr w:type="spellEnd"/>
      <w:r w:rsidR="009A4C3A" w:rsidRPr="005E0F39">
        <w:t xml:space="preserve"> 5.8/2,8 (för </w:t>
      </w:r>
      <w:proofErr w:type="spellStart"/>
      <w:r w:rsidR="009A4C3A" w:rsidRPr="005E0F39">
        <w:t>trachealtuber</w:t>
      </w:r>
      <w:proofErr w:type="spellEnd"/>
      <w:r w:rsidR="009A4C3A" w:rsidRPr="005E0F39">
        <w:rPr>
          <w:u w:val="single"/>
        </w:rPr>
        <w:t>&gt;</w:t>
      </w:r>
      <w:r w:rsidR="009A4C3A" w:rsidRPr="005E0F39">
        <w:t xml:space="preserve"> 7), </w:t>
      </w:r>
      <w:proofErr w:type="spellStart"/>
      <w:r w:rsidR="009A4C3A" w:rsidRPr="005E0F39">
        <w:t>Regular</w:t>
      </w:r>
      <w:proofErr w:type="spellEnd"/>
      <w:r w:rsidR="009A4C3A" w:rsidRPr="005E0F39">
        <w:t xml:space="preserve"> 5.0/2,2 (för </w:t>
      </w:r>
      <w:proofErr w:type="spellStart"/>
      <w:r w:rsidR="009A4C3A" w:rsidRPr="005E0F39">
        <w:t>trachealtuber</w:t>
      </w:r>
      <w:proofErr w:type="spellEnd"/>
      <w:r w:rsidR="009A4C3A" w:rsidRPr="005E0F39">
        <w:t xml:space="preserve">&gt; 6) och </w:t>
      </w:r>
      <w:proofErr w:type="spellStart"/>
      <w:r w:rsidR="009A4C3A" w:rsidRPr="005E0F39">
        <w:t>Slim</w:t>
      </w:r>
      <w:proofErr w:type="spellEnd"/>
      <w:r w:rsidR="009A4C3A" w:rsidRPr="005E0F39">
        <w:t xml:space="preserve"> 3.8/1,2 (för </w:t>
      </w:r>
      <w:proofErr w:type="spellStart"/>
      <w:r w:rsidR="009A4C3A" w:rsidRPr="005E0F39">
        <w:t>trachealtuber</w:t>
      </w:r>
      <w:proofErr w:type="spellEnd"/>
      <w:r w:rsidR="009A4C3A" w:rsidRPr="005E0F39">
        <w:t xml:space="preserve">&gt; 5). </w:t>
      </w:r>
      <w:r w:rsidR="009A4C3A" w:rsidRPr="005E0F39">
        <w:br/>
      </w:r>
      <w:r w:rsidR="00E52EC7">
        <w:br/>
      </w:r>
      <w:r w:rsidR="003D0F0E">
        <w:t>F</w:t>
      </w:r>
      <w:r w:rsidRPr="005E0F39">
        <w:t>ler engångsbronkoskop</w:t>
      </w:r>
      <w:r w:rsidR="00AB035D">
        <w:t>,</w:t>
      </w:r>
      <w:r w:rsidR="00ED1EC2">
        <w:t xml:space="preserve"> </w:t>
      </w:r>
      <w:proofErr w:type="spellStart"/>
      <w:r w:rsidR="00ED1EC2">
        <w:t>rino</w:t>
      </w:r>
      <w:r w:rsidR="00123003">
        <w:t>laryngoskop</w:t>
      </w:r>
      <w:proofErr w:type="spellEnd"/>
      <w:r w:rsidR="00E52EC7">
        <w:t xml:space="preserve"> (=”råttsvans”)</w:t>
      </w:r>
      <w:r w:rsidR="00AB035D">
        <w:t xml:space="preserve"> samt </w:t>
      </w:r>
      <w:r w:rsidRPr="005E0F39">
        <w:t>övrig utrustning finns på väggen i IVA</w:t>
      </w:r>
      <w:r w:rsidR="004C7327">
        <w:t>:</w:t>
      </w:r>
      <w:r w:rsidRPr="005E0F39">
        <w:t xml:space="preserve">s apparatrum. </w:t>
      </w:r>
      <w:r w:rsidR="00A4605D">
        <w:br/>
      </w:r>
      <w:r w:rsidR="00ED66A3" w:rsidRPr="00A4605D">
        <w:rPr>
          <w:b/>
          <w:bCs/>
        </w:rPr>
        <w:t xml:space="preserve">OBSERVERA att </w:t>
      </w:r>
      <w:proofErr w:type="spellStart"/>
      <w:r w:rsidR="00ED66A3" w:rsidRPr="00A4605D">
        <w:rPr>
          <w:b/>
          <w:bCs/>
        </w:rPr>
        <w:t>rinolaryngoskop</w:t>
      </w:r>
      <w:proofErr w:type="spellEnd"/>
      <w:r w:rsidR="00ED66A3" w:rsidRPr="00A4605D">
        <w:rPr>
          <w:b/>
          <w:bCs/>
        </w:rPr>
        <w:t xml:space="preserve"> </w:t>
      </w:r>
      <w:r w:rsidR="009109C0" w:rsidRPr="00A4605D">
        <w:rPr>
          <w:b/>
          <w:bCs/>
          <w:u w:val="single"/>
        </w:rPr>
        <w:t>inte</w:t>
      </w:r>
      <w:r w:rsidR="00ED66A3" w:rsidRPr="00A4605D">
        <w:rPr>
          <w:b/>
          <w:bCs/>
        </w:rPr>
        <w:t xml:space="preserve"> skall hängas upp på stapeln utan </w:t>
      </w:r>
      <w:r w:rsidR="00A4605D" w:rsidRPr="00A4605D">
        <w:rPr>
          <w:b/>
          <w:bCs/>
        </w:rPr>
        <w:t>bara</w:t>
      </w:r>
      <w:r w:rsidR="00ED66A3" w:rsidRPr="00A4605D">
        <w:rPr>
          <w:b/>
          <w:bCs/>
        </w:rPr>
        <w:t xml:space="preserve"> tas fram när det </w:t>
      </w:r>
      <w:r w:rsidR="00A4605D" w:rsidRPr="00A4605D">
        <w:rPr>
          <w:b/>
          <w:bCs/>
        </w:rPr>
        <w:t xml:space="preserve">specifikt </w:t>
      </w:r>
      <w:r w:rsidR="00ED66A3" w:rsidRPr="00A4605D">
        <w:rPr>
          <w:b/>
          <w:bCs/>
        </w:rPr>
        <w:t>efterfrågas.</w:t>
      </w:r>
      <w:r w:rsidR="00055A2D">
        <w:rPr>
          <w:b/>
          <w:bCs/>
        </w:rPr>
        <w:br/>
      </w:r>
      <w:r w:rsidRPr="005E0F39">
        <w:br/>
        <w:t xml:space="preserve">På stapeln hänger en inplastad ”Quick guide” med instruktioner för handhavande samt en utrustningslista. </w:t>
      </w:r>
      <w:proofErr w:type="spellStart"/>
      <w:r w:rsidRPr="005E0F39">
        <w:t>Antifog</w:t>
      </w:r>
      <w:proofErr w:type="spellEnd"/>
      <w:r w:rsidRPr="005E0F39">
        <w:t xml:space="preserve"> och glidmedel finns på </w:t>
      </w:r>
      <w:r w:rsidR="003A27B9">
        <w:t>stapeln</w:t>
      </w:r>
      <w:r w:rsidR="00F638B3">
        <w:t>. I</w:t>
      </w:r>
      <w:r w:rsidRPr="005E0F39">
        <w:t xml:space="preserve"> IVA</w:t>
      </w:r>
      <w:r w:rsidR="00AB035D">
        <w:t>:</w:t>
      </w:r>
      <w:r w:rsidRPr="005E0F39">
        <w:t xml:space="preserve">s </w:t>
      </w:r>
      <w:r w:rsidR="00CD5D58">
        <w:t>a</w:t>
      </w:r>
      <w:r w:rsidRPr="005E0F39">
        <w:t>pparatförråd (längst in, upphängt på trädörren)</w:t>
      </w:r>
      <w:r w:rsidR="00E1265D">
        <w:t xml:space="preserve"> finns lager för påfyllning</w:t>
      </w:r>
      <w:r w:rsidRPr="005E0F39">
        <w:t>.</w:t>
      </w:r>
      <w:r w:rsidRPr="005E0F39">
        <w:br/>
        <w:t xml:space="preserve">Vid förväntat behov av mer omfattande </w:t>
      </w:r>
      <w:proofErr w:type="spellStart"/>
      <w:r w:rsidRPr="005E0F39">
        <w:t>rensugning</w:t>
      </w:r>
      <w:proofErr w:type="spellEnd"/>
      <w:r w:rsidRPr="005E0F39">
        <w:t xml:space="preserve"> i luftvägarna eller vid BAL (</w:t>
      </w:r>
      <w:proofErr w:type="spellStart"/>
      <w:r w:rsidRPr="005E0F39">
        <w:t>bronkoalveolärt</w:t>
      </w:r>
      <w:proofErr w:type="spellEnd"/>
      <w:r w:rsidRPr="005E0F39">
        <w:t xml:space="preserve"> </w:t>
      </w:r>
      <w:proofErr w:type="spellStart"/>
      <w:r w:rsidRPr="005E0F39">
        <w:t>lavage</w:t>
      </w:r>
      <w:proofErr w:type="spellEnd"/>
      <w:r w:rsidRPr="005E0F39">
        <w:t>) används så grovt bronkoskop som möjligt, med hänsyn taget till patientens respiratoriska tillstånd.</w:t>
      </w:r>
      <w:r w:rsidRPr="005E0F39">
        <w:br/>
      </w:r>
    </w:p>
    <w:p w14:paraId="688E2227" w14:textId="77777777" w:rsidR="005E0F39" w:rsidRPr="005E0F39" w:rsidRDefault="005E0F39" w:rsidP="00D90228">
      <w:pPr>
        <w:pStyle w:val="Punktlista"/>
        <w:numPr>
          <w:ilvl w:val="0"/>
          <w:numId w:val="23"/>
        </w:numPr>
        <w:spacing w:line="240" w:lineRule="auto"/>
        <w:ind w:right="-2"/>
      </w:pPr>
      <w:r w:rsidRPr="00B720F1">
        <w:rPr>
          <w:b/>
          <w:bCs/>
        </w:rPr>
        <w:lastRenderedPageBreak/>
        <w:t xml:space="preserve">På operation finns </w:t>
      </w:r>
      <w:proofErr w:type="spellStart"/>
      <w:r w:rsidRPr="00B720F1">
        <w:rPr>
          <w:b/>
          <w:bCs/>
        </w:rPr>
        <w:t>Storz</w:t>
      </w:r>
      <w:proofErr w:type="spellEnd"/>
      <w:r w:rsidRPr="00B720F1">
        <w:rPr>
          <w:b/>
          <w:bCs/>
        </w:rPr>
        <w:t xml:space="preserve"> engångsbronkoskop</w:t>
      </w:r>
      <w:r w:rsidRPr="005E0F39">
        <w:t xml:space="preserve"> 5,3/2,2. De finns i Anestesiförråd B2. Det kopplas till samma skärm som videolaryngoskopet via en flergångsadapter som ligger i trådkorgen bredvid laryngoskopbladen.</w:t>
      </w:r>
    </w:p>
    <w:p w14:paraId="2FC11812" w14:textId="77777777" w:rsidR="005E0F39" w:rsidRPr="005E0F39" w:rsidRDefault="005E0F39" w:rsidP="00615FE8">
      <w:pPr>
        <w:pStyle w:val="Punktlista"/>
        <w:numPr>
          <w:ilvl w:val="0"/>
          <w:numId w:val="0"/>
        </w:numPr>
        <w:ind w:left="1077" w:right="-2"/>
      </w:pPr>
    </w:p>
    <w:p w14:paraId="1DC54594" w14:textId="77777777" w:rsidR="005E0F39" w:rsidRPr="005E0F39" w:rsidRDefault="005E0F39" w:rsidP="00D90228">
      <w:pPr>
        <w:pStyle w:val="Punktlista"/>
        <w:numPr>
          <w:ilvl w:val="0"/>
          <w:numId w:val="23"/>
        </w:numPr>
        <w:spacing w:line="240" w:lineRule="auto"/>
        <w:ind w:right="-2"/>
      </w:pPr>
      <w:r w:rsidRPr="00B720F1">
        <w:rPr>
          <w:b/>
          <w:bCs/>
        </w:rPr>
        <w:t xml:space="preserve">På operation finns även ett </w:t>
      </w:r>
      <w:proofErr w:type="spellStart"/>
      <w:r w:rsidRPr="00B720F1">
        <w:rPr>
          <w:b/>
          <w:bCs/>
        </w:rPr>
        <w:t>Storz</w:t>
      </w:r>
      <w:proofErr w:type="spellEnd"/>
      <w:r w:rsidRPr="00B720F1">
        <w:rPr>
          <w:b/>
          <w:bCs/>
        </w:rPr>
        <w:t xml:space="preserve"> flergångsbronkoskop</w:t>
      </w:r>
      <w:r w:rsidRPr="005E0F39">
        <w:t xml:space="preserve">. Det sitter på den ena av de två videolaryngoskopsställningarna och använder samma skärm som videolaryngoskopet. Det är placerat i Apparatförråd B2 utanför sal 6. </w:t>
      </w:r>
    </w:p>
    <w:p w14:paraId="26F87849" w14:textId="77777777" w:rsidR="005E0F39" w:rsidRPr="003F1CE7" w:rsidRDefault="005E0F39" w:rsidP="003F1CE7">
      <w:pPr>
        <w:pStyle w:val="Rubrik3"/>
      </w:pPr>
      <w:r w:rsidRPr="003F1CE7">
        <w:t>Tag fram följande:</w:t>
      </w:r>
    </w:p>
    <w:p w14:paraId="252B5CBE" w14:textId="77777777" w:rsidR="005E0F39" w:rsidRPr="005E0F39" w:rsidRDefault="005E0F39" w:rsidP="00D90228">
      <w:pPr>
        <w:pStyle w:val="Punktlista"/>
        <w:spacing w:line="240" w:lineRule="auto"/>
        <w:ind w:left="1134"/>
      </w:pPr>
      <w:r w:rsidRPr="005E0F39">
        <w:t>Rullbord</w:t>
      </w:r>
    </w:p>
    <w:p w14:paraId="0B919ECC" w14:textId="77777777" w:rsidR="005E0F39" w:rsidRPr="005E0F39" w:rsidRDefault="005E0F39" w:rsidP="00D90228">
      <w:pPr>
        <w:pStyle w:val="Punktlista"/>
        <w:spacing w:line="240" w:lineRule="auto"/>
        <w:ind w:left="1134"/>
      </w:pPr>
      <w:r w:rsidRPr="005E0F39">
        <w:t>Underlägg</w:t>
      </w:r>
    </w:p>
    <w:p w14:paraId="6C85AD4E" w14:textId="77777777" w:rsidR="005E0F39" w:rsidRPr="005E0F39" w:rsidRDefault="005E0F39" w:rsidP="00D90228">
      <w:pPr>
        <w:pStyle w:val="Punktlista"/>
        <w:spacing w:line="240" w:lineRule="auto"/>
        <w:ind w:left="1134"/>
      </w:pPr>
      <w:r w:rsidRPr="005E0F39">
        <w:t xml:space="preserve">Flaska 500 mL med sterilt vatten alternativt Natriumklorid. </w:t>
      </w:r>
    </w:p>
    <w:p w14:paraId="5F568830" w14:textId="77777777" w:rsidR="005E0F39" w:rsidRPr="005E0F39" w:rsidRDefault="005E0F39" w:rsidP="00D90228">
      <w:pPr>
        <w:pStyle w:val="Punktlista"/>
        <w:spacing w:line="240" w:lineRule="auto"/>
        <w:ind w:left="1134"/>
      </w:pPr>
      <w:r w:rsidRPr="005E0F39">
        <w:t>Steril B6-skål för ”ren” vätska.</w:t>
      </w:r>
    </w:p>
    <w:p w14:paraId="15B38736" w14:textId="77777777" w:rsidR="005E0F39" w:rsidRPr="005E0F39" w:rsidRDefault="005E0F39" w:rsidP="00D90228">
      <w:pPr>
        <w:pStyle w:val="Punktlista"/>
        <w:spacing w:line="240" w:lineRule="auto"/>
        <w:ind w:left="1134"/>
      </w:pPr>
      <w:r w:rsidRPr="005E0F39">
        <w:t>Steril rondskål för ”smutsig” vätska.</w:t>
      </w:r>
    </w:p>
    <w:p w14:paraId="2356DA11" w14:textId="654BBD7F" w:rsidR="005E0F39" w:rsidRPr="005E0F39" w:rsidRDefault="00954C4A" w:rsidP="00D90228">
      <w:pPr>
        <w:pStyle w:val="Punktlista"/>
        <w:spacing w:line="240" w:lineRule="auto"/>
        <w:ind w:left="1134"/>
      </w:pPr>
      <w:proofErr w:type="spellStart"/>
      <w:r>
        <w:t>F</w:t>
      </w:r>
      <w:r w:rsidRPr="005E0F39">
        <w:t>örfyllda</w:t>
      </w:r>
      <w:proofErr w:type="spellEnd"/>
      <w:r>
        <w:t xml:space="preserve"> </w:t>
      </w:r>
      <w:proofErr w:type="spellStart"/>
      <w:r>
        <w:t>NaCl</w:t>
      </w:r>
      <w:proofErr w:type="spellEnd"/>
      <w:r>
        <w:t>-sprutor</w:t>
      </w:r>
      <w:r w:rsidRPr="005E0F39">
        <w:t xml:space="preserve"> med </w:t>
      </w:r>
      <w:proofErr w:type="spellStart"/>
      <w:r>
        <w:t>l</w:t>
      </w:r>
      <w:r w:rsidRPr="005E0F39">
        <w:t>uerlock</w:t>
      </w:r>
      <w:proofErr w:type="spellEnd"/>
      <w:r w:rsidRPr="005E0F39">
        <w:t xml:space="preserve">-fattning </w:t>
      </w:r>
      <w:r w:rsidR="00F23D4A" w:rsidRPr="005E0F39">
        <w:t>(2–</w:t>
      </w:r>
      <w:proofErr w:type="gramStart"/>
      <w:r w:rsidR="00F23D4A" w:rsidRPr="005E0F39">
        <w:t xml:space="preserve">3 </w:t>
      </w:r>
      <w:proofErr w:type="spellStart"/>
      <w:r w:rsidR="00F23D4A" w:rsidRPr="005E0F39">
        <w:t>st</w:t>
      </w:r>
      <w:proofErr w:type="spellEnd"/>
      <w:proofErr w:type="gramEnd"/>
      <w:r w:rsidR="00F23D4A" w:rsidRPr="005E0F39">
        <w:t>), då används adaptern som medföljer bronkoskopet</w:t>
      </w:r>
      <w:r w:rsidR="009909C8">
        <w:t>.</w:t>
      </w:r>
      <w:r w:rsidR="00CE36ED">
        <w:t xml:space="preserve"> </w:t>
      </w:r>
      <w:r w:rsidR="009544EF">
        <w:br/>
      </w:r>
      <w:r w:rsidR="0057071B">
        <w:t>Alternativt</w:t>
      </w:r>
      <w:r w:rsidR="00E353F7">
        <w:t xml:space="preserve"> </w:t>
      </w:r>
      <w:r w:rsidR="00E353F7" w:rsidRPr="005E0F39">
        <w:t>vanliga</w:t>
      </w:r>
      <w:r w:rsidR="00E353F7">
        <w:t xml:space="preserve"> </w:t>
      </w:r>
      <w:r w:rsidR="005E0F39" w:rsidRPr="005E0F39">
        <w:t xml:space="preserve">10 mL-sprutor </w:t>
      </w:r>
      <w:r w:rsidR="002600A1">
        <w:t>och</w:t>
      </w:r>
      <w:r w:rsidR="001D6759">
        <w:t xml:space="preserve"> </w:t>
      </w:r>
      <w:proofErr w:type="spellStart"/>
      <w:r w:rsidR="005E0F39" w:rsidRPr="005E0F39">
        <w:t>NaCl</w:t>
      </w:r>
      <w:proofErr w:type="spellEnd"/>
      <w:r w:rsidR="002600A1">
        <w:t>-ampuller</w:t>
      </w:r>
      <w:r w:rsidR="005E0F39" w:rsidRPr="005E0F39">
        <w:t>.</w:t>
      </w:r>
    </w:p>
    <w:p w14:paraId="398E49EC" w14:textId="5F098B04" w:rsidR="005E0F39" w:rsidRDefault="005E0F39" w:rsidP="00D90228">
      <w:pPr>
        <w:pStyle w:val="Punktlista"/>
        <w:spacing w:line="240" w:lineRule="auto"/>
        <w:ind w:left="1134"/>
      </w:pPr>
      <w:r w:rsidRPr="005E0F39">
        <w:t xml:space="preserve">Odlingsrör med dubbla slangkopplingar för </w:t>
      </w:r>
      <w:proofErr w:type="spellStart"/>
      <w:r w:rsidRPr="005E0F39">
        <w:t>tra</w:t>
      </w:r>
      <w:r w:rsidR="001774CD">
        <w:t>k</w:t>
      </w:r>
      <w:r w:rsidRPr="005E0F39">
        <w:t>ealodling</w:t>
      </w:r>
      <w:proofErr w:type="spellEnd"/>
      <w:r w:rsidRPr="005E0F39">
        <w:t>.</w:t>
      </w:r>
    </w:p>
    <w:p w14:paraId="191378D5" w14:textId="6D575136" w:rsidR="00421A97" w:rsidRPr="00D61FB1" w:rsidRDefault="00421A97" w:rsidP="00D90228">
      <w:pPr>
        <w:pStyle w:val="Punktlista"/>
        <w:spacing w:line="240" w:lineRule="auto"/>
        <w:ind w:left="1134"/>
      </w:pPr>
      <w:r>
        <w:t>Rena kompresser</w:t>
      </w:r>
    </w:p>
    <w:p w14:paraId="58A956D9" w14:textId="51AE379E" w:rsidR="005E0F39" w:rsidRPr="00785093" w:rsidRDefault="005E0F39" w:rsidP="00785093">
      <w:pPr>
        <w:pStyle w:val="Rubrik3"/>
      </w:pPr>
      <w:r w:rsidRPr="00785093">
        <w:t>Efter avslutad undersökning:</w:t>
      </w:r>
    </w:p>
    <w:p w14:paraId="7375A343" w14:textId="0847332E" w:rsidR="005E0F39" w:rsidRPr="005E0F39" w:rsidRDefault="005E0F39" w:rsidP="00C459D2">
      <w:pPr>
        <w:pStyle w:val="Punktlista"/>
        <w:spacing w:line="240" w:lineRule="auto"/>
        <w:ind w:left="1134" w:right="0"/>
        <w:contextualSpacing w:val="0"/>
      </w:pPr>
      <w:r w:rsidRPr="005E0F39">
        <w:t xml:space="preserve">Sug igenom arbetskanalen med sterilt vatten alternativt Natriumklorid. Sug omväxlande vätska och luft </w:t>
      </w:r>
      <w:r w:rsidR="00D61FB1" w:rsidRPr="005E0F39">
        <w:t>2–3</w:t>
      </w:r>
      <w:r w:rsidRPr="005E0F39">
        <w:t xml:space="preserve"> gånger, minst 200 mL.</w:t>
      </w:r>
    </w:p>
    <w:p w14:paraId="030538C8" w14:textId="40E54DCC" w:rsidR="005E0F39" w:rsidRPr="005E0F39" w:rsidRDefault="005E0F39" w:rsidP="00C459D2">
      <w:pPr>
        <w:pStyle w:val="Punktlista"/>
        <w:spacing w:line="240" w:lineRule="auto"/>
        <w:ind w:left="1134" w:right="0"/>
        <w:contextualSpacing w:val="0"/>
      </w:pPr>
      <w:r w:rsidRPr="005E0F39">
        <w:t xml:space="preserve">Torka rent utsidan av bronkoskopet med </w:t>
      </w:r>
      <w:r w:rsidR="00670EC0">
        <w:t>rena kompresser</w:t>
      </w:r>
      <w:r w:rsidRPr="005E0F39">
        <w:t xml:space="preserve"> eller papper fuktat med den rena vätskan (sterilt vatten eller Natriumklorid som man hällt upp i B6-skålen). </w:t>
      </w:r>
      <w:r w:rsidRPr="005E0F39">
        <w:br/>
        <w:t>(</w:t>
      </w:r>
      <w:r w:rsidRPr="00785093">
        <w:rPr>
          <w:b/>
          <w:bCs/>
        </w:rPr>
        <w:t xml:space="preserve">OBS – den rörliga nedersta delen av </w:t>
      </w:r>
      <w:proofErr w:type="spellStart"/>
      <w:r w:rsidRPr="00785093">
        <w:rPr>
          <w:b/>
          <w:bCs/>
        </w:rPr>
        <w:t>Storz</w:t>
      </w:r>
      <w:proofErr w:type="spellEnd"/>
      <w:r w:rsidRPr="00785093">
        <w:rPr>
          <w:b/>
          <w:bCs/>
        </w:rPr>
        <w:t xml:space="preserve"> flergångsbronkoskop är ömtålig</w:t>
      </w:r>
      <w:r w:rsidRPr="005E0F39">
        <w:t xml:space="preserve">) </w:t>
      </w:r>
    </w:p>
    <w:p w14:paraId="7A5FF272" w14:textId="77777777" w:rsidR="005E0F39" w:rsidRPr="005E0F39" w:rsidRDefault="005E0F39" w:rsidP="005E0F39">
      <w:pPr>
        <w:spacing w:after="0" w:line="240" w:lineRule="auto"/>
        <w:ind w:left="993" w:right="0"/>
        <w:rPr>
          <w:b/>
        </w:rPr>
      </w:pPr>
      <w:proofErr w:type="spellStart"/>
      <w:r w:rsidRPr="005E0F39">
        <w:rPr>
          <w:b/>
        </w:rPr>
        <w:t>Ambu</w:t>
      </w:r>
      <w:proofErr w:type="spellEnd"/>
      <w:r w:rsidRPr="005E0F39">
        <w:rPr>
          <w:b/>
        </w:rPr>
        <w:t xml:space="preserve"> engångsbronkoskop</w:t>
      </w:r>
    </w:p>
    <w:p w14:paraId="4DE4FC8C" w14:textId="73C33F95" w:rsidR="005E0F39" w:rsidRPr="005E0F39" w:rsidRDefault="005E0F39" w:rsidP="00D90228">
      <w:pPr>
        <w:pStyle w:val="Punktlista"/>
        <w:spacing w:line="240" w:lineRule="auto"/>
        <w:ind w:left="1701" w:right="-2"/>
      </w:pPr>
      <w:r w:rsidRPr="005E0F39">
        <w:t>Slängs efter 24 timmar. Kan återanvändas på samma patient inom 24 timmar. Säkerställ att bronkoskopet i sådant fall inte kontaminerar eller kontamineras av omgivningen. Skriv datum och klockslag på ytterförpackningen.</w:t>
      </w:r>
    </w:p>
    <w:p w14:paraId="36694894" w14:textId="77777777" w:rsidR="005E0F39" w:rsidRPr="005E0F39" w:rsidRDefault="005E0F39" w:rsidP="005E0F39">
      <w:pPr>
        <w:spacing w:after="0" w:line="240" w:lineRule="auto"/>
        <w:ind w:left="993" w:right="0"/>
      </w:pPr>
      <w:proofErr w:type="spellStart"/>
      <w:r w:rsidRPr="005E0F39">
        <w:rPr>
          <w:b/>
        </w:rPr>
        <w:t>Storz</w:t>
      </w:r>
      <w:proofErr w:type="spellEnd"/>
      <w:r w:rsidRPr="005E0F39">
        <w:rPr>
          <w:b/>
        </w:rPr>
        <w:t xml:space="preserve"> flergångsbronkoskop:</w:t>
      </w:r>
    </w:p>
    <w:p w14:paraId="001237B3" w14:textId="77777777" w:rsidR="005E0F39" w:rsidRPr="005E0F39" w:rsidRDefault="005E0F39" w:rsidP="00D90228">
      <w:pPr>
        <w:pStyle w:val="Punktlista"/>
        <w:spacing w:line="240" w:lineRule="auto"/>
        <w:ind w:right="0"/>
        <w:contextualSpacing w:val="0"/>
      </w:pPr>
      <w:r w:rsidRPr="005E0F39">
        <w:t xml:space="preserve">Sätt tillbaka bronkoskopet i förvaringsröret (engångs av plast) på ställningen. </w:t>
      </w:r>
    </w:p>
    <w:p w14:paraId="55EF9103" w14:textId="77777777" w:rsidR="005E0F39" w:rsidRPr="005E0F39" w:rsidRDefault="005E0F39" w:rsidP="00D90228">
      <w:pPr>
        <w:pStyle w:val="Punktlista"/>
        <w:spacing w:line="240" w:lineRule="auto"/>
        <w:ind w:right="0"/>
        <w:contextualSpacing w:val="0"/>
        <w:rPr>
          <w:strike/>
        </w:rPr>
      </w:pPr>
      <w:r w:rsidRPr="005E0F39">
        <w:t>Riv bort vit etikett</w:t>
      </w:r>
      <w:r w:rsidRPr="005E0F39">
        <w:rPr>
          <w:b/>
        </w:rPr>
        <w:t xml:space="preserve"> </w:t>
      </w:r>
      <w:r w:rsidRPr="005E0F39">
        <w:t>”</w:t>
      </w:r>
      <w:r w:rsidRPr="005E0F39">
        <w:rPr>
          <w:b/>
        </w:rPr>
        <w:t>Clean</w:t>
      </w:r>
      <w:r w:rsidRPr="005E0F39">
        <w:t>”</w:t>
      </w:r>
      <w:r w:rsidRPr="005E0F39">
        <w:rPr>
          <w:b/>
        </w:rPr>
        <w:t xml:space="preserve"> </w:t>
      </w:r>
      <w:r w:rsidRPr="005E0F39">
        <w:t>så att röd etikett</w:t>
      </w:r>
      <w:r w:rsidRPr="005E0F39">
        <w:rPr>
          <w:b/>
        </w:rPr>
        <w:t xml:space="preserve"> </w:t>
      </w:r>
      <w:r w:rsidRPr="005E0F39">
        <w:t>”</w:t>
      </w:r>
      <w:r w:rsidRPr="005E0F39">
        <w:rPr>
          <w:b/>
        </w:rPr>
        <w:t>Dirty</w:t>
      </w:r>
      <w:r w:rsidRPr="005E0F39">
        <w:t>”</w:t>
      </w:r>
      <w:r w:rsidRPr="005E0F39">
        <w:rPr>
          <w:b/>
        </w:rPr>
        <w:t xml:space="preserve"> </w:t>
      </w:r>
      <w:r w:rsidRPr="005E0F39">
        <w:t>syns.</w:t>
      </w:r>
    </w:p>
    <w:p w14:paraId="629B08C4" w14:textId="77777777" w:rsidR="005E0F39" w:rsidRPr="005E0F39" w:rsidRDefault="005E0F39" w:rsidP="00D90228">
      <w:pPr>
        <w:pStyle w:val="Punktlista"/>
        <w:spacing w:line="240" w:lineRule="auto"/>
        <w:ind w:right="-2"/>
      </w:pPr>
      <w:r w:rsidRPr="005E0F39">
        <w:t xml:space="preserve">Kör in videolaryngoskopställningen med bronkoskopet till Operation och låt det stå väl synligt i korridoren utanför förråd A1 och </w:t>
      </w:r>
      <w:r w:rsidRPr="005E0F39">
        <w:rPr>
          <w:b/>
        </w:rPr>
        <w:t xml:space="preserve">rapportera till någon att det är använt, på telefonnummer 98 370, oavsett tid på dygnet </w:t>
      </w:r>
      <w:r w:rsidRPr="005E0F39">
        <w:t>(rengöring måste ske även på natten så att bronkoskopet är klart att användas vid akutfall).</w:t>
      </w:r>
      <w:r w:rsidRPr="005E0F39">
        <w:br/>
      </w:r>
    </w:p>
    <w:p w14:paraId="3DEE790F" w14:textId="2DD58706" w:rsidR="00683E3A" w:rsidRPr="00683E3A" w:rsidRDefault="005E0F39" w:rsidP="003F193C">
      <w:pPr>
        <w:pStyle w:val="Punktlista"/>
        <w:ind w:left="1134" w:right="-2"/>
      </w:pPr>
      <w:proofErr w:type="spellStart"/>
      <w:r w:rsidRPr="005E0F39">
        <w:t>Spritavtorka</w:t>
      </w:r>
      <w:proofErr w:type="spellEnd"/>
      <w:r w:rsidRPr="005E0F39">
        <w:t xml:space="preserve"> ställning och monitor – gäller oavsett vilket bronkoskop som använts</w:t>
      </w:r>
      <w:r w:rsidR="003051E2">
        <w:t>.</w:t>
      </w:r>
      <w:bookmarkEnd w:id="0"/>
    </w:p>
    <w:sectPr w:rsidR="00683E3A" w:rsidRPr="00683E3A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FB72A0" w14:textId="77777777" w:rsidR="001E6ABE" w:rsidRDefault="001E6ABE">
      <w:r>
        <w:separator/>
      </w:r>
    </w:p>
  </w:endnote>
  <w:endnote w:type="continuationSeparator" w:id="0">
    <w:p w14:paraId="2219124D" w14:textId="77777777" w:rsidR="001E6ABE" w:rsidRDefault="001E6ABE">
      <w:r>
        <w:continuationSeparator/>
      </w:r>
    </w:p>
  </w:endnote>
  <w:endnote w:type="continuationNotice" w:id="1">
    <w:p w14:paraId="42CAEEC0" w14:textId="77777777" w:rsidR="001E6ABE" w:rsidRDefault="001E6AB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6611F1" w14:textId="77777777" w:rsidR="001E6ABE" w:rsidRDefault="001E6ABE"/>
  </w:footnote>
  <w:footnote w:type="continuationSeparator" w:id="0">
    <w:p w14:paraId="215FAC17" w14:textId="77777777" w:rsidR="001E6ABE" w:rsidRDefault="001E6ABE">
      <w:r>
        <w:continuationSeparator/>
      </w:r>
    </w:p>
  </w:footnote>
  <w:footnote w:type="continuationNotice" w:id="1">
    <w:p w14:paraId="01BEA1BE" w14:textId="77777777" w:rsidR="001E6ABE" w:rsidRDefault="001E6AB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E57849"/>
    <w:multiLevelType w:val="hybridMultilevel"/>
    <w:tmpl w:val="CBDE7DE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91A35AB"/>
    <w:multiLevelType w:val="hybridMultilevel"/>
    <w:tmpl w:val="1B60A39C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5D04EA0E"/>
    <w:lvl w:ilvl="0" w:tplc="D78E0C4C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  <w:strike w:val="0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521634"/>
    <w:multiLevelType w:val="hybridMultilevel"/>
    <w:tmpl w:val="3B84C9A0"/>
    <w:lvl w:ilvl="0" w:tplc="D2D61454">
      <w:start w:val="1"/>
      <w:numFmt w:val="decimal"/>
      <w:lvlText w:val="%1."/>
      <w:lvlJc w:val="left"/>
      <w:pPr>
        <w:ind w:left="720" w:hanging="360"/>
      </w:pPr>
    </w:lvl>
    <w:lvl w:ilvl="1" w:tplc="4B2C4476" w:tentative="1">
      <w:start w:val="1"/>
      <w:numFmt w:val="lowerLetter"/>
      <w:lvlText w:val="%2."/>
      <w:lvlJc w:val="left"/>
      <w:pPr>
        <w:ind w:left="1440" w:hanging="360"/>
      </w:pPr>
    </w:lvl>
    <w:lvl w:ilvl="2" w:tplc="CB620E1A" w:tentative="1">
      <w:start w:val="1"/>
      <w:numFmt w:val="lowerRoman"/>
      <w:lvlText w:val="%3."/>
      <w:lvlJc w:val="right"/>
      <w:pPr>
        <w:ind w:left="2160" w:hanging="180"/>
      </w:pPr>
    </w:lvl>
    <w:lvl w:ilvl="3" w:tplc="6C8A8A52" w:tentative="1">
      <w:start w:val="1"/>
      <w:numFmt w:val="decimal"/>
      <w:lvlText w:val="%4."/>
      <w:lvlJc w:val="left"/>
      <w:pPr>
        <w:ind w:left="2880" w:hanging="360"/>
      </w:pPr>
    </w:lvl>
    <w:lvl w:ilvl="4" w:tplc="0A48B372" w:tentative="1">
      <w:start w:val="1"/>
      <w:numFmt w:val="lowerLetter"/>
      <w:lvlText w:val="%5."/>
      <w:lvlJc w:val="left"/>
      <w:pPr>
        <w:ind w:left="3600" w:hanging="360"/>
      </w:pPr>
    </w:lvl>
    <w:lvl w:ilvl="5" w:tplc="BA363360" w:tentative="1">
      <w:start w:val="1"/>
      <w:numFmt w:val="lowerRoman"/>
      <w:lvlText w:val="%6."/>
      <w:lvlJc w:val="right"/>
      <w:pPr>
        <w:ind w:left="4320" w:hanging="180"/>
      </w:pPr>
    </w:lvl>
    <w:lvl w:ilvl="6" w:tplc="30DCECAA" w:tentative="1">
      <w:start w:val="1"/>
      <w:numFmt w:val="decimal"/>
      <w:lvlText w:val="%7."/>
      <w:lvlJc w:val="left"/>
      <w:pPr>
        <w:ind w:left="5040" w:hanging="360"/>
      </w:pPr>
    </w:lvl>
    <w:lvl w:ilvl="7" w:tplc="D2E0588E" w:tentative="1">
      <w:start w:val="1"/>
      <w:numFmt w:val="lowerLetter"/>
      <w:lvlText w:val="%8."/>
      <w:lvlJc w:val="left"/>
      <w:pPr>
        <w:ind w:left="5760" w:hanging="360"/>
      </w:pPr>
    </w:lvl>
    <w:lvl w:ilvl="8" w:tplc="CF128E7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BD31C2C"/>
    <w:multiLevelType w:val="singleLevel"/>
    <w:tmpl w:val="AE3CA8E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05217123">
    <w:abstractNumId w:val="21"/>
  </w:num>
  <w:num w:numId="2" w16cid:durableId="1246067767">
    <w:abstractNumId w:val="17"/>
  </w:num>
  <w:num w:numId="3" w16cid:durableId="194316116">
    <w:abstractNumId w:val="0"/>
  </w:num>
  <w:num w:numId="4" w16cid:durableId="151719547">
    <w:abstractNumId w:val="8"/>
  </w:num>
  <w:num w:numId="5" w16cid:durableId="1269049847">
    <w:abstractNumId w:val="18"/>
  </w:num>
  <w:num w:numId="6" w16cid:durableId="1755588786">
    <w:abstractNumId w:val="2"/>
  </w:num>
  <w:num w:numId="7" w16cid:durableId="1876965224">
    <w:abstractNumId w:val="13"/>
  </w:num>
  <w:num w:numId="8" w16cid:durableId="1198081111">
    <w:abstractNumId w:val="10"/>
  </w:num>
  <w:num w:numId="9" w16cid:durableId="857767406">
    <w:abstractNumId w:val="1"/>
  </w:num>
  <w:num w:numId="10" w16cid:durableId="618953015">
    <w:abstractNumId w:val="1"/>
  </w:num>
  <w:num w:numId="11" w16cid:durableId="1785074458">
    <w:abstractNumId w:val="3"/>
  </w:num>
  <w:num w:numId="12" w16cid:durableId="4793498">
    <w:abstractNumId w:val="4"/>
  </w:num>
  <w:num w:numId="13" w16cid:durableId="5207758">
    <w:abstractNumId w:val="16"/>
  </w:num>
  <w:num w:numId="14" w16cid:durableId="72514507">
    <w:abstractNumId w:val="11"/>
  </w:num>
  <w:num w:numId="15" w16cid:durableId="712462535">
    <w:abstractNumId w:val="9"/>
  </w:num>
  <w:num w:numId="16" w16cid:durableId="939920475">
    <w:abstractNumId w:val="15"/>
  </w:num>
  <w:num w:numId="17" w16cid:durableId="988171165">
    <w:abstractNumId w:val="6"/>
  </w:num>
  <w:num w:numId="18" w16cid:durableId="1829396228">
    <w:abstractNumId w:val="12"/>
  </w:num>
  <w:num w:numId="19" w16cid:durableId="379745721">
    <w:abstractNumId w:val="20"/>
  </w:num>
  <w:num w:numId="20" w16cid:durableId="1761830257">
    <w:abstractNumId w:val="19"/>
  </w:num>
  <w:num w:numId="21" w16cid:durableId="158232591">
    <w:abstractNumId w:val="14"/>
  </w:num>
  <w:num w:numId="22" w16cid:durableId="565536763">
    <w:abstractNumId w:val="5"/>
  </w:num>
  <w:num w:numId="23" w16cid:durableId="95756159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5A2D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300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05B3"/>
    <w:rsid w:val="0017508E"/>
    <w:rsid w:val="001774CD"/>
    <w:rsid w:val="00181FDC"/>
    <w:rsid w:val="00184167"/>
    <w:rsid w:val="001860B9"/>
    <w:rsid w:val="00186F2B"/>
    <w:rsid w:val="001874D6"/>
    <w:rsid w:val="0019632A"/>
    <w:rsid w:val="001977C3"/>
    <w:rsid w:val="001A4E7C"/>
    <w:rsid w:val="001B762C"/>
    <w:rsid w:val="001C4D0A"/>
    <w:rsid w:val="001C5FEF"/>
    <w:rsid w:val="001D6759"/>
    <w:rsid w:val="001E339A"/>
    <w:rsid w:val="001E3789"/>
    <w:rsid w:val="001E6ABE"/>
    <w:rsid w:val="00211487"/>
    <w:rsid w:val="00211D91"/>
    <w:rsid w:val="00212269"/>
    <w:rsid w:val="00217DEC"/>
    <w:rsid w:val="00235B57"/>
    <w:rsid w:val="00250F24"/>
    <w:rsid w:val="002523C5"/>
    <w:rsid w:val="0025380B"/>
    <w:rsid w:val="0025703A"/>
    <w:rsid w:val="002600A1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5206"/>
    <w:rsid w:val="002A7450"/>
    <w:rsid w:val="002B0B30"/>
    <w:rsid w:val="002B0C78"/>
    <w:rsid w:val="002C0C02"/>
    <w:rsid w:val="002C1277"/>
    <w:rsid w:val="002C15FE"/>
    <w:rsid w:val="002C473A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1E2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FA5"/>
    <w:rsid w:val="00384019"/>
    <w:rsid w:val="003854F1"/>
    <w:rsid w:val="0039118E"/>
    <w:rsid w:val="00397F54"/>
    <w:rsid w:val="003A0D43"/>
    <w:rsid w:val="003A27B9"/>
    <w:rsid w:val="003B2A4B"/>
    <w:rsid w:val="003D099E"/>
    <w:rsid w:val="003D0F0E"/>
    <w:rsid w:val="003D21A2"/>
    <w:rsid w:val="003D29D2"/>
    <w:rsid w:val="003D6DF1"/>
    <w:rsid w:val="003E0705"/>
    <w:rsid w:val="003E2FF7"/>
    <w:rsid w:val="003F1013"/>
    <w:rsid w:val="003F1ACF"/>
    <w:rsid w:val="003F1CE7"/>
    <w:rsid w:val="00404948"/>
    <w:rsid w:val="00406BEA"/>
    <w:rsid w:val="00413A60"/>
    <w:rsid w:val="00421A97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7327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071B"/>
    <w:rsid w:val="005770AD"/>
    <w:rsid w:val="00581414"/>
    <w:rsid w:val="00582490"/>
    <w:rsid w:val="00597E28"/>
    <w:rsid w:val="005A54ED"/>
    <w:rsid w:val="005A5D5B"/>
    <w:rsid w:val="005A6081"/>
    <w:rsid w:val="005A627D"/>
    <w:rsid w:val="005A741E"/>
    <w:rsid w:val="005C0045"/>
    <w:rsid w:val="005C084E"/>
    <w:rsid w:val="005C4606"/>
    <w:rsid w:val="005D0B0C"/>
    <w:rsid w:val="005E02B3"/>
    <w:rsid w:val="005E0F39"/>
    <w:rsid w:val="005E1E24"/>
    <w:rsid w:val="0060596B"/>
    <w:rsid w:val="00606D97"/>
    <w:rsid w:val="00614E64"/>
    <w:rsid w:val="00615FE8"/>
    <w:rsid w:val="00617710"/>
    <w:rsid w:val="00617EE6"/>
    <w:rsid w:val="0062184C"/>
    <w:rsid w:val="00623724"/>
    <w:rsid w:val="00625FB3"/>
    <w:rsid w:val="00627BEA"/>
    <w:rsid w:val="006319DB"/>
    <w:rsid w:val="0065595B"/>
    <w:rsid w:val="00656DCD"/>
    <w:rsid w:val="00660269"/>
    <w:rsid w:val="00665F89"/>
    <w:rsid w:val="00670EC0"/>
    <w:rsid w:val="00673C92"/>
    <w:rsid w:val="006753EC"/>
    <w:rsid w:val="00683E3A"/>
    <w:rsid w:val="00685193"/>
    <w:rsid w:val="006A2789"/>
    <w:rsid w:val="006A4978"/>
    <w:rsid w:val="006A7261"/>
    <w:rsid w:val="006B0D29"/>
    <w:rsid w:val="006B13B3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5093"/>
    <w:rsid w:val="0078609F"/>
    <w:rsid w:val="007917BA"/>
    <w:rsid w:val="007A334E"/>
    <w:rsid w:val="007A5C6F"/>
    <w:rsid w:val="007D074F"/>
    <w:rsid w:val="007D4241"/>
    <w:rsid w:val="007D4317"/>
    <w:rsid w:val="007D4EA3"/>
    <w:rsid w:val="007E1104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09C0"/>
    <w:rsid w:val="00911231"/>
    <w:rsid w:val="0091161B"/>
    <w:rsid w:val="0091295C"/>
    <w:rsid w:val="00914D58"/>
    <w:rsid w:val="009179AD"/>
    <w:rsid w:val="00921F47"/>
    <w:rsid w:val="009228AB"/>
    <w:rsid w:val="0093085B"/>
    <w:rsid w:val="00931C57"/>
    <w:rsid w:val="00932CA3"/>
    <w:rsid w:val="009347A5"/>
    <w:rsid w:val="00942257"/>
    <w:rsid w:val="009471BF"/>
    <w:rsid w:val="00950E4E"/>
    <w:rsid w:val="009529BD"/>
    <w:rsid w:val="009533B4"/>
    <w:rsid w:val="009544EF"/>
    <w:rsid w:val="00954C4A"/>
    <w:rsid w:val="00957D35"/>
    <w:rsid w:val="00971D93"/>
    <w:rsid w:val="009909C8"/>
    <w:rsid w:val="009A07DC"/>
    <w:rsid w:val="009A4C3A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CC9"/>
    <w:rsid w:val="00A264BE"/>
    <w:rsid w:val="00A272CA"/>
    <w:rsid w:val="00A33051"/>
    <w:rsid w:val="00A407AD"/>
    <w:rsid w:val="00A40923"/>
    <w:rsid w:val="00A41C05"/>
    <w:rsid w:val="00A42426"/>
    <w:rsid w:val="00A4605D"/>
    <w:rsid w:val="00A514B7"/>
    <w:rsid w:val="00A54A0B"/>
    <w:rsid w:val="00A65FD4"/>
    <w:rsid w:val="00A808FB"/>
    <w:rsid w:val="00A81198"/>
    <w:rsid w:val="00A81E48"/>
    <w:rsid w:val="00A82035"/>
    <w:rsid w:val="00A90D77"/>
    <w:rsid w:val="00A924AD"/>
    <w:rsid w:val="00A92E07"/>
    <w:rsid w:val="00AA046F"/>
    <w:rsid w:val="00AA0B3A"/>
    <w:rsid w:val="00AA6EB4"/>
    <w:rsid w:val="00AA767D"/>
    <w:rsid w:val="00AB035D"/>
    <w:rsid w:val="00AB0CC9"/>
    <w:rsid w:val="00AC3FF6"/>
    <w:rsid w:val="00AC55FD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0F1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C5903"/>
    <w:rsid w:val="00BE7978"/>
    <w:rsid w:val="00C01F0D"/>
    <w:rsid w:val="00C07DDB"/>
    <w:rsid w:val="00C4115D"/>
    <w:rsid w:val="00C43BDD"/>
    <w:rsid w:val="00C459D2"/>
    <w:rsid w:val="00C47778"/>
    <w:rsid w:val="00C5011E"/>
    <w:rsid w:val="00C50EE5"/>
    <w:rsid w:val="00C5240A"/>
    <w:rsid w:val="00C5398F"/>
    <w:rsid w:val="00C556F5"/>
    <w:rsid w:val="00C6545F"/>
    <w:rsid w:val="00C70E19"/>
    <w:rsid w:val="00C72574"/>
    <w:rsid w:val="00C7430C"/>
    <w:rsid w:val="00C82A0A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5D58"/>
    <w:rsid w:val="00CD6647"/>
    <w:rsid w:val="00CD68AF"/>
    <w:rsid w:val="00CE36ED"/>
    <w:rsid w:val="00CE4B73"/>
    <w:rsid w:val="00CF70BB"/>
    <w:rsid w:val="00D074DB"/>
    <w:rsid w:val="00D139CF"/>
    <w:rsid w:val="00D20779"/>
    <w:rsid w:val="00D37E7F"/>
    <w:rsid w:val="00D47AD7"/>
    <w:rsid w:val="00D51529"/>
    <w:rsid w:val="00D61FB1"/>
    <w:rsid w:val="00D72EA9"/>
    <w:rsid w:val="00D85218"/>
    <w:rsid w:val="00D90228"/>
    <w:rsid w:val="00D915B1"/>
    <w:rsid w:val="00DA299D"/>
    <w:rsid w:val="00DA65C4"/>
    <w:rsid w:val="00DE4447"/>
    <w:rsid w:val="00DE5DA2"/>
    <w:rsid w:val="00DE63C6"/>
    <w:rsid w:val="00DF0033"/>
    <w:rsid w:val="00DF2C90"/>
    <w:rsid w:val="00E026BF"/>
    <w:rsid w:val="00E07B1B"/>
    <w:rsid w:val="00E11853"/>
    <w:rsid w:val="00E1265D"/>
    <w:rsid w:val="00E17975"/>
    <w:rsid w:val="00E24A83"/>
    <w:rsid w:val="00E353F7"/>
    <w:rsid w:val="00E52A86"/>
    <w:rsid w:val="00E52EC7"/>
    <w:rsid w:val="00E54B47"/>
    <w:rsid w:val="00E553BF"/>
    <w:rsid w:val="00E55D93"/>
    <w:rsid w:val="00E61294"/>
    <w:rsid w:val="00E7237C"/>
    <w:rsid w:val="00E77C46"/>
    <w:rsid w:val="00E86CE8"/>
    <w:rsid w:val="00E908DA"/>
    <w:rsid w:val="00E90E82"/>
    <w:rsid w:val="00EA00CB"/>
    <w:rsid w:val="00EA05D9"/>
    <w:rsid w:val="00EA14B5"/>
    <w:rsid w:val="00EA1BAA"/>
    <w:rsid w:val="00EA3FCD"/>
    <w:rsid w:val="00EA42A0"/>
    <w:rsid w:val="00EB6714"/>
    <w:rsid w:val="00EC0A68"/>
    <w:rsid w:val="00EC3C32"/>
    <w:rsid w:val="00EC5006"/>
    <w:rsid w:val="00ED1EC2"/>
    <w:rsid w:val="00ED49C3"/>
    <w:rsid w:val="00ED66A3"/>
    <w:rsid w:val="00ED6CE8"/>
    <w:rsid w:val="00ED7AA6"/>
    <w:rsid w:val="00EE2A3C"/>
    <w:rsid w:val="00EE2A56"/>
    <w:rsid w:val="00EE3818"/>
    <w:rsid w:val="00F22264"/>
    <w:rsid w:val="00F23D4A"/>
    <w:rsid w:val="00F2564D"/>
    <w:rsid w:val="00F35B05"/>
    <w:rsid w:val="00F413D9"/>
    <w:rsid w:val="00F5127B"/>
    <w:rsid w:val="00F5135F"/>
    <w:rsid w:val="00F51F78"/>
    <w:rsid w:val="00F556A1"/>
    <w:rsid w:val="00F638B3"/>
    <w:rsid w:val="00F76153"/>
    <w:rsid w:val="00F86F47"/>
    <w:rsid w:val="00F90B64"/>
    <w:rsid w:val="00FA5F88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3A27B9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2A520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2A5206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2A5206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A5206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A520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95</TotalTime>
  <Pages>2</Pages>
  <Words>542</Words>
  <Characters>2873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Bronkoskopi</dc:title>
  <dc:subject/>
  <dc:creator/>
  <keywords/>
  <lastModifiedBy>Christina Bergqvist Grivans</lastModifiedBy>
  <revision>76</revision>
  <lastPrinted>2016-03-31T10:56:00.0000000Z</lastPrinted>
  <dcterms:created xsi:type="dcterms:W3CDTF">2021-05-27T09:47:00.0000000Z</dcterms:created>
  <dcterms:modified xsi:type="dcterms:W3CDTF">2025-04-30T16:56:00.0000000Z</dcterms:modified>
</coreProperties>
</file>