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DAD26C" w14:textId="77777777" w:rsidR="004F1B36" w:rsidRDefault="004F1B36" w:rsidP="00F35B05">
      <w:pPr>
        <w:pStyle w:val="Rubrik2"/>
        <w:sectPr w:rsidR="004F1B36" w:rsidSect="004F1B3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7DD0C9C" w14:textId="4AEBCD3C" w:rsidR="00E04EF8" w:rsidRPr="00507479" w:rsidRDefault="009B2524" w:rsidP="00507479">
      <w:pPr>
        <w:pStyle w:val="Rubrik1"/>
      </w:pPr>
      <w:r w:rsidRPr="00507479">
        <w:t>Tarmstomi och dess konstruktion</w:t>
      </w:r>
    </w:p>
    <w:p w14:paraId="49B7CB51" w14:textId="3BB0C75D" w:rsidR="004F1B36" w:rsidRPr="004F1B36" w:rsidRDefault="004F1B36" w:rsidP="00507479">
      <w:pPr>
        <w:pStyle w:val="Rubrik2"/>
      </w:pPr>
      <w:r w:rsidRPr="004F1B36">
        <w:t>Syfte</w:t>
      </w:r>
    </w:p>
    <w:p w14:paraId="2AFFCA47" w14:textId="77777777" w:rsidR="004F1B36" w:rsidRPr="004F1B36" w:rsidRDefault="004F1B36" w:rsidP="00507479">
      <w:r w:rsidRPr="004F1B36">
        <w:t>Att underlätta kirurgisk konstruktion av stomi med bibehållen god kvalitet över tid.</w:t>
      </w:r>
    </w:p>
    <w:p w14:paraId="3EC8EBD2" w14:textId="13A2DE7D" w:rsidR="004F1B36" w:rsidRPr="00896263" w:rsidRDefault="004F1B36" w:rsidP="00507479">
      <w:pPr>
        <w:pStyle w:val="Rubrik2"/>
      </w:pPr>
      <w:r w:rsidRPr="004F1B36">
        <w:t>Arbetsbeskrivning</w:t>
      </w:r>
    </w:p>
    <w:p w14:paraId="3D0B9ED9" w14:textId="77777777" w:rsidR="004F1B36" w:rsidRPr="004F1B36" w:rsidRDefault="004F1B36" w:rsidP="00507479">
      <w:pPr>
        <w:pStyle w:val="Rubrik3"/>
      </w:pPr>
      <w:r w:rsidRPr="004F1B36">
        <w:t>Indikationer</w:t>
      </w:r>
    </w:p>
    <w:p w14:paraId="01D9B038" w14:textId="77777777" w:rsidR="004F1B36" w:rsidRPr="004F1B36" w:rsidRDefault="004F1B36" w:rsidP="00507479">
      <w:r w:rsidRPr="004F1B36">
        <w:t xml:space="preserve">Stomi används både akut och vid </w:t>
      </w:r>
      <w:proofErr w:type="spellStart"/>
      <w:r w:rsidRPr="004F1B36">
        <w:t>elektiv</w:t>
      </w:r>
      <w:proofErr w:type="spellEnd"/>
      <w:r w:rsidRPr="004F1B36">
        <w:t xml:space="preserve"> kirurgi för att avleda avföringen. Stomin kan vara en tillfällig avlastning eller permanent lösning. I vissa fall läggs stomi för att kortvarigt avlasta en distal anastomos och minimera komplikationerna vid en insufficiens. Stomi kan också anläggas om risken för anastomosinsufficiens bedöms vara för stor för att göra primär-anastomos. I vissa situationer är det omöjligt att avleda avföringen på annat sätt än via huden då en distal hopkoppling inte är tekniskt möjlig eller innebär för stor risk. Stomier kan delas in i ändstomi, loopstomi samt splitstomi. Dessa typer kan anläggas på tunntarmsnivå och tjocktarmsnivå.</w:t>
      </w:r>
    </w:p>
    <w:p w14:paraId="174A0F77" w14:textId="77777777" w:rsidR="004F1B36" w:rsidRPr="004F1B36" w:rsidRDefault="004F1B36" w:rsidP="004F1B36">
      <w:pPr>
        <w:spacing w:after="0" w:line="240" w:lineRule="auto"/>
        <w:ind w:left="0" w:right="0"/>
      </w:pPr>
    </w:p>
    <w:p w14:paraId="0F4007C6" w14:textId="77777777" w:rsidR="004F1B36" w:rsidRPr="004F1B36" w:rsidRDefault="004F1B36" w:rsidP="00507479">
      <w:pPr>
        <w:pStyle w:val="Rubrik3"/>
      </w:pPr>
      <w:r w:rsidRPr="004F1B36">
        <w:t>Komplikationer</w:t>
      </w:r>
    </w:p>
    <w:p w14:paraId="2677029C" w14:textId="77777777" w:rsidR="004F1B36" w:rsidRPr="004F1B36" w:rsidRDefault="004F1B36" w:rsidP="00507479">
      <w:r w:rsidRPr="004F1B36">
        <w:t xml:space="preserve">Stomikomplikationer är vanliga och påverkar patientens livskvalitet. I vetenskapen förekommer komplikationsfrekvens på omkring 21-70% (1). För kolostomier är vanliga komplikationer </w:t>
      </w:r>
      <w:proofErr w:type="spellStart"/>
      <w:r w:rsidRPr="004F1B36">
        <w:t>parastomala</w:t>
      </w:r>
      <w:proofErr w:type="spellEnd"/>
      <w:r w:rsidRPr="004F1B36">
        <w:t xml:space="preserve"> bråck samt nekros. Patienter med </w:t>
      </w:r>
      <w:proofErr w:type="spellStart"/>
      <w:r w:rsidRPr="004F1B36">
        <w:t>ileostomier</w:t>
      </w:r>
      <w:proofErr w:type="spellEnd"/>
      <w:r w:rsidRPr="004F1B36">
        <w:t xml:space="preserve"> drabbas ofta av hudirritation och läckage. Viktiga riskfaktorer som ökar risken för komplikationer är högt BMI, diabetes och akut kirurgi (2).</w:t>
      </w:r>
    </w:p>
    <w:p w14:paraId="3EABDFAE" w14:textId="77777777" w:rsidR="004F1B36" w:rsidRDefault="004F1B36" w:rsidP="00507479"/>
    <w:p w14:paraId="6DB733C9" w14:textId="77777777" w:rsidR="00AA3435" w:rsidRDefault="00AA3435" w:rsidP="00507479"/>
    <w:p w14:paraId="510E9EF1" w14:textId="77777777" w:rsidR="00AA3435" w:rsidRPr="004F1B36" w:rsidRDefault="00AA3435" w:rsidP="00507479"/>
    <w:p w14:paraId="62B0FB36" w14:textId="77777777" w:rsidR="004F1B36" w:rsidRPr="004F1B36" w:rsidRDefault="004F1B36" w:rsidP="00507479">
      <w:pPr>
        <w:rPr>
          <w:i/>
        </w:rPr>
      </w:pPr>
      <w:r w:rsidRPr="004F1B36">
        <w:rPr>
          <w:i/>
        </w:rPr>
        <w:lastRenderedPageBreak/>
        <w:t>Kirurgisk teknik</w:t>
      </w:r>
    </w:p>
    <w:p w14:paraId="3AA24120" w14:textId="3B728FEA" w:rsidR="004F1B36" w:rsidRPr="004F1B36" w:rsidRDefault="004F1B36" w:rsidP="00507479">
      <w:r w:rsidRPr="004F1B36">
        <w:t xml:space="preserve">Rätt kirurgisk teknik är viktigt för </w:t>
      </w:r>
      <w:r w:rsidR="000C79B2" w:rsidRPr="004F1B36">
        <w:t>att undvika</w:t>
      </w:r>
      <w:r w:rsidRPr="004F1B36">
        <w:t xml:space="preserve"> komplikationer och för att ge patienten bästa möjliga livskvalitet. Det vetenskapliga underlaget för val av teknik är bristfälligt vad gäller exakt tillvägagångssätt. Vissa grundläggande principer finns dock.</w:t>
      </w:r>
    </w:p>
    <w:p w14:paraId="7DA941C9" w14:textId="77777777" w:rsidR="004F1B36" w:rsidRPr="004F1B36" w:rsidRDefault="004F1B36" w:rsidP="004F1B36">
      <w:pPr>
        <w:spacing w:after="0" w:line="240" w:lineRule="auto"/>
        <w:ind w:left="0" w:right="0"/>
      </w:pPr>
    </w:p>
    <w:p w14:paraId="614DC211" w14:textId="77777777" w:rsidR="004F1B36" w:rsidRPr="004F1B36" w:rsidRDefault="004F1B36" w:rsidP="00025C51">
      <w:pPr>
        <w:pStyle w:val="Punktlista"/>
        <w:numPr>
          <w:ilvl w:val="0"/>
          <w:numId w:val="21"/>
        </w:numPr>
      </w:pPr>
      <w:r w:rsidRPr="004F1B36">
        <w:t>Centralt för att få en välfungerande stomi är blodcirkulation. Det är därför viktigt att den tarm som dras ut genom huden läggs fram utan tension eller rotation samt med bibehållen kärlförsörjning. Tarm-</w:t>
      </w:r>
      <w:proofErr w:type="spellStart"/>
      <w:r w:rsidRPr="004F1B36">
        <w:t>mesenteriet</w:t>
      </w:r>
      <w:proofErr w:type="spellEnd"/>
      <w:r w:rsidRPr="004F1B36">
        <w:t xml:space="preserve"> bör lämnas så intakt som möjligt.</w:t>
      </w:r>
    </w:p>
    <w:p w14:paraId="7F1ADE5D" w14:textId="77777777" w:rsidR="004F1B36" w:rsidRPr="004F1B36" w:rsidRDefault="004F1B36" w:rsidP="00025C51">
      <w:pPr>
        <w:pStyle w:val="Punktlista"/>
        <w:numPr>
          <w:ilvl w:val="0"/>
          <w:numId w:val="21"/>
        </w:numPr>
      </w:pPr>
      <w:r w:rsidRPr="004F1B36">
        <w:t>För att undvika hudproblem är stomins höjd avgörande. Särskilt viktigt är detta vid tunntarmsstomi där avföringen är flytande och mer hudretande. För att undvika hudirritation och läckage bör en tunntarmsstomi inte vara lägre än 2-3 cm vid anläggning. Kolostomin bör ha en höjd av minst 1-2 cm. Viktigt att tänka på är att stomin oftast sjunker in något efter operation.</w:t>
      </w:r>
    </w:p>
    <w:p w14:paraId="44D18DF8" w14:textId="77777777" w:rsidR="004F1B36" w:rsidRPr="004F1B36" w:rsidRDefault="004F1B36" w:rsidP="004F1B36">
      <w:pPr>
        <w:spacing w:after="0" w:line="240" w:lineRule="auto"/>
        <w:ind w:left="0" w:right="0"/>
      </w:pPr>
    </w:p>
    <w:p w14:paraId="36404A6C" w14:textId="77777777" w:rsidR="004F1B36" w:rsidRPr="004F1B36" w:rsidRDefault="004F1B36" w:rsidP="00025C51">
      <w:proofErr w:type="spellStart"/>
      <w:r w:rsidRPr="004F1B36">
        <w:t>Parastomala</w:t>
      </w:r>
      <w:proofErr w:type="spellEnd"/>
      <w:r w:rsidRPr="004F1B36">
        <w:t xml:space="preserve"> bråck är vanligt framför allt vid kolostomi och orsakas av bristande hållfasthet i </w:t>
      </w:r>
      <w:proofErr w:type="spellStart"/>
      <w:r w:rsidRPr="004F1B36">
        <w:t>fasciaplanet</w:t>
      </w:r>
      <w:proofErr w:type="spellEnd"/>
      <w:r w:rsidRPr="004F1B36">
        <w:t xml:space="preserve">. Hur stort hål genom </w:t>
      </w:r>
      <w:proofErr w:type="spellStart"/>
      <w:r w:rsidRPr="004F1B36">
        <w:t>fascia</w:t>
      </w:r>
      <w:proofErr w:type="spellEnd"/>
      <w:r w:rsidRPr="004F1B36">
        <w:t xml:space="preserve">, och med vilken typ av </w:t>
      </w:r>
      <w:proofErr w:type="spellStart"/>
      <w:r w:rsidRPr="004F1B36">
        <w:t>incision</w:t>
      </w:r>
      <w:proofErr w:type="spellEnd"/>
      <w:r w:rsidRPr="004F1B36">
        <w:t xml:space="preserve"> </w:t>
      </w:r>
      <w:proofErr w:type="spellStart"/>
      <w:r w:rsidRPr="004F1B36">
        <w:t>fascian</w:t>
      </w:r>
      <w:proofErr w:type="spellEnd"/>
      <w:r w:rsidRPr="004F1B36">
        <w:t xml:space="preserve"> </w:t>
      </w:r>
      <w:proofErr w:type="spellStart"/>
      <w:r w:rsidRPr="004F1B36">
        <w:t>incideras</w:t>
      </w:r>
      <w:proofErr w:type="spellEnd"/>
      <w:r w:rsidRPr="004F1B36">
        <w:t>, är detaljer som har dåligt vetenskapligt stöd (3). Nedan beskrivs det vanligaste tillvägagångssättet.</w:t>
      </w:r>
    </w:p>
    <w:p w14:paraId="5B73D737" w14:textId="77777777" w:rsidR="004F1B36" w:rsidRPr="004F1B36" w:rsidRDefault="004F1B36" w:rsidP="004F1B36">
      <w:pPr>
        <w:spacing w:after="0" w:line="240" w:lineRule="auto"/>
        <w:ind w:left="0" w:right="0"/>
      </w:pPr>
    </w:p>
    <w:p w14:paraId="06144BD9" w14:textId="77777777" w:rsidR="004F1B36" w:rsidRPr="004F1B36" w:rsidRDefault="004F1B36" w:rsidP="00025C51">
      <w:pPr>
        <w:pStyle w:val="Rubrik3"/>
      </w:pPr>
      <w:r w:rsidRPr="004F1B36">
        <w:t>Stomimarkering</w:t>
      </w:r>
    </w:p>
    <w:p w14:paraId="53AE88C4" w14:textId="77777777" w:rsidR="004F1B36" w:rsidRPr="004F1B36" w:rsidRDefault="004F1B36" w:rsidP="00025C51">
      <w:r w:rsidRPr="004F1B36">
        <w:t xml:space="preserve">Detta ska alltid göras av stomisköterska vid </w:t>
      </w:r>
      <w:proofErr w:type="spellStart"/>
      <w:r w:rsidRPr="004F1B36">
        <w:t>elektiv</w:t>
      </w:r>
      <w:proofErr w:type="spellEnd"/>
      <w:r w:rsidRPr="004F1B36">
        <w:t xml:space="preserve"> kirurgi. Vid akut kirurgi hinner stomisköterska sällan stomimarkera men operatör bör i möjligaste mån göra detta. Helst ska patienten både ligga, sitta och stå för att man ska finna den bästa platsen. Lämplig lokal är strax nedom navel lateralt om medellinjen över </w:t>
      </w:r>
      <w:proofErr w:type="spellStart"/>
      <w:r w:rsidRPr="004F1B36">
        <w:t>rectusmuskulatur</w:t>
      </w:r>
      <w:proofErr w:type="spellEnd"/>
      <w:r w:rsidRPr="004F1B36">
        <w:t xml:space="preserve">. Markera bilateralt eftersom du inte alltid vet vart stomin hamnar. Försök undvika placering i hudveck, gropar eller ärr. Undvik att komma för nära navel, revbensbåge eller ljumske då detta kan orsaka bandageringsproblem. Trots att stomimarkering gjorts väljer man ibland av tekniska skäl annan placering då tarmens längd inte alltid räcker till. Förväntas patienten efter operation lämnas med öppen buk och VAC-förband bör stomi placeras mer lateralt och kanske utanför </w:t>
      </w:r>
      <w:proofErr w:type="spellStart"/>
      <w:r w:rsidRPr="004F1B36">
        <w:t>rektusmuskulatur</w:t>
      </w:r>
      <w:proofErr w:type="spellEnd"/>
      <w:r w:rsidRPr="004F1B36">
        <w:t xml:space="preserve"> för att undvika läckage.</w:t>
      </w:r>
    </w:p>
    <w:p w14:paraId="69C1A53C" w14:textId="77777777" w:rsidR="004F1B36" w:rsidRPr="004F1B36" w:rsidRDefault="004F1B36" w:rsidP="00025C51"/>
    <w:p w14:paraId="44ECED6D" w14:textId="77777777" w:rsidR="004F1B36" w:rsidRPr="004F1B36" w:rsidRDefault="004F1B36" w:rsidP="00025C51">
      <w:pPr>
        <w:pStyle w:val="Rubrik3"/>
      </w:pPr>
      <w:r w:rsidRPr="004F1B36">
        <w:lastRenderedPageBreak/>
        <w:t>Kirurgisk teknik</w:t>
      </w:r>
    </w:p>
    <w:p w14:paraId="505D4763" w14:textId="77777777" w:rsidR="004F1B36" w:rsidRPr="004F1B36" w:rsidRDefault="004F1B36" w:rsidP="00025C51">
      <w:r w:rsidRPr="004F1B36">
        <w:rPr>
          <w:noProof/>
        </w:rPr>
        <w:drawing>
          <wp:anchor distT="0" distB="101600" distL="0" distR="0" simplePos="0" relativeHeight="251659264" behindDoc="0" locked="0" layoutInCell="1" allowOverlap="1" wp14:anchorId="0A16E484" wp14:editId="6A269C3F">
            <wp:simplePos x="0" y="0"/>
            <wp:positionH relativeFrom="column">
              <wp:posOffset>3732530</wp:posOffset>
            </wp:positionH>
            <wp:positionV relativeFrom="paragraph">
              <wp:posOffset>1309370</wp:posOffset>
            </wp:positionV>
            <wp:extent cx="2097405" cy="1894205"/>
            <wp:effectExtent l="0" t="0" r="0" b="0"/>
            <wp:wrapSquare wrapText="largest"/>
            <wp:docPr id="203559563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6850269" name="Picture"/>
                    <pic:cNvPicPr>
                      <a:picLocks noChangeAspect="1" noChangeArrowheads="1"/>
                    </pic:cNvPicPr>
                  </pic:nvPicPr>
                  <pic:blipFill>
                    <a:blip r:embed="rId17"/>
                    <a:stretch>
                      <a:fillRect/>
                    </a:stretch>
                  </pic:blipFill>
                  <pic:spPr bwMode="auto">
                    <a:xfrm>
                      <a:off x="0" y="0"/>
                      <a:ext cx="2097405" cy="189420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4F1B36">
        <w:t xml:space="preserve">Vid tänkt plats för stomi sätts peang i huden. Runt denna görs rund </w:t>
      </w:r>
      <w:proofErr w:type="spellStart"/>
      <w:r w:rsidRPr="004F1B36">
        <w:t>hudincision</w:t>
      </w:r>
      <w:proofErr w:type="spellEnd"/>
      <w:r w:rsidRPr="004F1B36">
        <w:t xml:space="preserve"> motsvarande tarmens diameter eller något mindre. Hålet ökar ofta i storlek under arbetets gång. Huden dras uppåt med peang. Hudpartiet avlägsnas med medföljande </w:t>
      </w:r>
      <w:proofErr w:type="spellStart"/>
      <w:r w:rsidRPr="004F1B36">
        <w:t>subcutant</w:t>
      </w:r>
      <w:proofErr w:type="spellEnd"/>
      <w:r w:rsidRPr="004F1B36">
        <w:t xml:space="preserve"> fett med diatermi. Ta inte med en hel cylinder av </w:t>
      </w:r>
      <w:proofErr w:type="spellStart"/>
      <w:r w:rsidRPr="004F1B36">
        <w:t>subcutant</w:t>
      </w:r>
      <w:proofErr w:type="spellEnd"/>
      <w:r w:rsidRPr="004F1B36">
        <w:t xml:space="preserve"> fett ned till </w:t>
      </w:r>
      <w:proofErr w:type="spellStart"/>
      <w:r w:rsidRPr="004F1B36">
        <w:t>fascia</w:t>
      </w:r>
      <w:proofErr w:type="spellEnd"/>
      <w:r w:rsidRPr="004F1B36">
        <w:t xml:space="preserve"> utan spara det mesta av fettet för stöd till tarmen (bild 1).</w:t>
      </w:r>
    </w:p>
    <w:p w14:paraId="2588842C" w14:textId="77777777" w:rsidR="004F1B36" w:rsidRPr="004F1B36" w:rsidRDefault="004F1B36" w:rsidP="004F1B36">
      <w:pPr>
        <w:spacing w:after="0" w:line="240" w:lineRule="auto"/>
        <w:ind w:left="0" w:right="0"/>
      </w:pPr>
    </w:p>
    <w:p w14:paraId="2DD5BAF9" w14:textId="3D9CB0DB" w:rsidR="004F1B36" w:rsidRPr="004F1B36" w:rsidRDefault="004F1B36" w:rsidP="00025C51">
      <w:r w:rsidRPr="004F1B36">
        <w:t xml:space="preserve">Därefter dissekeras trubbigt med hakar och vid behov vasst med diatermi ner till främre </w:t>
      </w:r>
      <w:proofErr w:type="spellStart"/>
      <w:r w:rsidRPr="004F1B36">
        <w:t>fasciabladet</w:t>
      </w:r>
      <w:proofErr w:type="spellEnd"/>
      <w:r w:rsidRPr="004F1B36">
        <w:t xml:space="preserve">. Här görs </w:t>
      </w:r>
      <w:proofErr w:type="spellStart"/>
      <w:r w:rsidRPr="004F1B36">
        <w:t>kryssinscision</w:t>
      </w:r>
      <w:proofErr w:type="spellEnd"/>
      <w:r w:rsidRPr="004F1B36">
        <w:t xml:space="preserve"> där kryssets bägge ben ska motsvara 50-75% tarmens diameter.  Med trubbig dissektion förs sedan </w:t>
      </w:r>
      <w:proofErr w:type="spellStart"/>
      <w:r w:rsidRPr="004F1B36">
        <w:t>rektusmuskelfibrerna</w:t>
      </w:r>
      <w:proofErr w:type="spellEnd"/>
      <w:r w:rsidRPr="004F1B36">
        <w:t xml:space="preserve"> åt sidan och sedan enligt ovan genom bakre bladet. Hålet genom bukvägg bör utan större motstånd rymma tarmen och medföljande </w:t>
      </w:r>
      <w:proofErr w:type="spellStart"/>
      <w:r w:rsidRPr="004F1B36">
        <w:t>mesenterie</w:t>
      </w:r>
      <w:proofErr w:type="spellEnd"/>
      <w:r w:rsidRPr="004F1B36">
        <w:t xml:space="preserve"> och beskrivs ofta som två tvärfingrar stort.                                               </w:t>
      </w:r>
      <w:r w:rsidR="00A21264">
        <w:rPr>
          <w:noProof/>
        </w:rPr>
        <mc:AlternateContent>
          <mc:Choice Requires="wps">
            <w:drawing>
              <wp:anchor distT="0" distB="0" distL="114300" distR="114300" simplePos="0" relativeHeight="251670528" behindDoc="0" locked="0" layoutInCell="1" allowOverlap="1" wp14:anchorId="65354AA3" wp14:editId="16B29B9E">
                <wp:simplePos x="0" y="0"/>
                <wp:positionH relativeFrom="column">
                  <wp:posOffset>5726430</wp:posOffset>
                </wp:positionH>
                <wp:positionV relativeFrom="paragraph">
                  <wp:posOffset>187960</wp:posOffset>
                </wp:positionV>
                <wp:extent cx="1228725" cy="294005"/>
                <wp:effectExtent l="0" t="0" r="0" b="0"/>
                <wp:wrapNone/>
                <wp:docPr id="17" name="Textruta 17"/>
                <wp:cNvGraphicFramePr/>
                <a:graphic xmlns:a="http://schemas.openxmlformats.org/drawingml/2006/main">
                  <a:graphicData uri="http://schemas.microsoft.com/office/word/2010/wordprocessingShape">
                    <wps:wsp>
                      <wps:cNvSpPr txBox="1"/>
                      <wps:spPr>
                        <a:xfrm>
                          <a:off x="0" y="0"/>
                          <a:ext cx="1228725" cy="294005"/>
                        </a:xfrm>
                        <a:prstGeom prst="rect">
                          <a:avLst/>
                        </a:prstGeom>
                        <a:noFill/>
                        <a:ln w="6350">
                          <a:noFill/>
                        </a:ln>
                      </wps:spPr>
                      <wps:txbx>
                        <w:txbxContent>
                          <w:p w14:paraId="56CE8F9E" w14:textId="6343C51F" w:rsidR="00A21264" w:rsidRDefault="00A21264">
                            <w:pPr>
                              <w:ind w:left="0"/>
                            </w:pPr>
                            <w:r>
                              <w:t>bild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5354AA3" id="_x0000_t202" coordsize="21600,21600" o:spt="202" path="m,l,21600r21600,l21600,xe">
                <v:stroke joinstyle="miter"/>
                <v:path gradientshapeok="t" o:connecttype="rect"/>
              </v:shapetype>
              <v:shape id="Textruta 17" o:spid="_x0000_s1026" type="#_x0000_t202" style="position:absolute;left:0;text-align:left;margin-left:450.9pt;margin-top:14.8pt;width:96.75pt;height:23.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" filled="f" stroked="f" strokeweight=".5pt">
                <v:textbox>
                  <w:txbxContent>
                    <w:p w14:paraId="56CE8F9E" w14:textId="6343C51F" w:rsidR="00A21264" w:rsidRDefault="00A21264">
                      <w:pPr>
                        <w:ind w:left="0"/>
                      </w:pPr>
                      <w:r>
                        <w:t>bild 1</w:t>
                      </w:r>
                    </w:p>
                  </w:txbxContent>
                </v:textbox>
              </v:shape>
            </w:pict>
          </mc:Fallback>
        </mc:AlternateContent>
      </w:r>
      <w:r w:rsidRPr="004F1B36">
        <w:rPr>
          <w:noProof/>
        </w:rPr>
        <mc:AlternateContent>
          <mc:Choice Requires="wps">
            <w:drawing>
              <wp:anchor distT="45720" distB="45720" distL="114300" distR="114300" simplePos="0" relativeHeight="251668480" behindDoc="0" locked="0" layoutInCell="1" allowOverlap="1" wp14:anchorId="393940F3" wp14:editId="647D7774">
                <wp:simplePos x="0" y="0"/>
                <wp:positionH relativeFrom="column">
                  <wp:posOffset>5745480</wp:posOffset>
                </wp:positionH>
                <wp:positionV relativeFrom="paragraph">
                  <wp:posOffset>9525</wp:posOffset>
                </wp:positionV>
                <wp:extent cx="548640" cy="1778508"/>
                <wp:effectExtent l="0" t="0" r="3810" b="0"/>
                <wp:wrapSquare wrapText="bothSides"/>
                <wp:docPr id="13"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778508"/>
                        </a:xfrm>
                        <a:prstGeom prst="rect">
                          <a:avLst/>
                        </a:prstGeom>
                        <a:solidFill>
                          <a:srgbClr val="FFFFFF"/>
                        </a:solidFill>
                        <a:ln w="9525">
                          <a:noFill/>
                          <a:miter lim="800000"/>
                          <a:headEnd/>
                          <a:tailEnd/>
                        </a:ln>
                      </wps:spPr>
                      <wps:txbx>
                        <w:txbxContent>
                          <w:p w14:paraId="0DA210DC" w14:textId="77777777" w:rsidR="004F1B36" w:rsidRDefault="004F1B36" w:rsidP="004F1B36">
                            <w:r>
                              <w:t>bild 1</w:t>
                            </w:r>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93940F3" id="Textruta 2" o:spid="_x0000_s1027" type="#_x0000_t202" style="position:absolute;left:0;text-align:left;margin-left:452.4pt;margin-top:.75pt;width:43.2pt;height:140.05pt;z-index:2516684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" stroked="f">
                <v:textbox style="mso-fit-shape-to-text:t">
                  <w:txbxContent>
                    <w:p w14:paraId="0DA210DC" w14:textId="77777777" w:rsidR="004F1B36" w:rsidRDefault="004F1B36" w:rsidP="004F1B36">
                      <w:r>
                        <w:t>bild 1</w:t>
                      </w:r>
                    </w:p>
                  </w:txbxContent>
                </v:textbox>
                <w10:wrap type="square"/>
              </v:shape>
            </w:pict>
          </mc:Fallback>
        </mc:AlternateContent>
      </w:r>
      <w:r w:rsidRPr="004F1B36">
        <w:tab/>
      </w:r>
      <w:r w:rsidRPr="004F1B36">
        <w:tab/>
      </w:r>
      <w:r w:rsidRPr="004F1B36">
        <w:tab/>
      </w:r>
    </w:p>
    <w:p w14:paraId="7B72A780" w14:textId="3F39A43D" w:rsidR="004F1B36" w:rsidRPr="004F1B36" w:rsidRDefault="00635DD4" w:rsidP="00025C51">
      <w:r w:rsidRPr="004F1B36">
        <w:rPr>
          <w:noProof/>
        </w:rPr>
        <w:drawing>
          <wp:anchor distT="0" distB="101600" distL="0" distR="0" simplePos="0" relativeHeight="251661312" behindDoc="0" locked="0" layoutInCell="1" allowOverlap="1" wp14:anchorId="3C5C7A6D" wp14:editId="05A6FEA9">
            <wp:simplePos x="0" y="0"/>
            <wp:positionH relativeFrom="page">
              <wp:posOffset>4543425</wp:posOffset>
            </wp:positionH>
            <wp:positionV relativeFrom="paragraph">
              <wp:posOffset>417195</wp:posOffset>
            </wp:positionV>
            <wp:extent cx="2534920" cy="2153920"/>
            <wp:effectExtent l="0" t="0" r="0" b="0"/>
            <wp:wrapSquare wrapText="largest"/>
            <wp:docPr id="1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3106878" name="Picture"/>
                    <pic:cNvPicPr>
                      <a:picLocks noChangeAspect="1" noChangeArrowheads="1"/>
                    </pic:cNvPicPr>
                  </pic:nvPicPr>
                  <pic:blipFill>
                    <a:blip r:embed="rId18"/>
                    <a:stretch>
                      <a:fillRect/>
                    </a:stretch>
                  </pic:blipFill>
                  <pic:spPr bwMode="auto">
                    <a:xfrm>
                      <a:off x="0" y="0"/>
                      <a:ext cx="2534920" cy="21539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4F1B36" w:rsidRPr="004F1B36">
        <w:t xml:space="preserve">Änden eller loop av tarmen dras sedan upp genom bukväggen. Babcock kan användas för att fånga upp tarmen. Kontrollera inne i buken att tarmen inte roteras eller att det blir för mycket stramning. Eftersträva en tensionsfri stomi. Låt Babcock sitta kvar eller fixera på annat sätt tillfälligt tarmen så att den inte glider in i buken. Se till att tarmen har tillräcklig längd och att den ter sig </w:t>
      </w:r>
      <w:proofErr w:type="spellStart"/>
      <w:r w:rsidR="004F1B36" w:rsidRPr="004F1B36">
        <w:t>välcirkulerad</w:t>
      </w:r>
      <w:proofErr w:type="spellEnd"/>
      <w:r w:rsidR="004F1B36" w:rsidRPr="004F1B36">
        <w:t xml:space="preserve">. För en tunntarmsstomi bör tarmen räcka 4-6 cm ovan </w:t>
      </w:r>
      <w:proofErr w:type="spellStart"/>
      <w:r w:rsidR="004F1B36" w:rsidRPr="004F1B36">
        <w:t>hudplan</w:t>
      </w:r>
      <w:proofErr w:type="spellEnd"/>
      <w:r w:rsidR="004F1B36" w:rsidRPr="004F1B36">
        <w:t xml:space="preserve">. För kolostomi ca 2-4 cm. </w:t>
      </w:r>
    </w:p>
    <w:p w14:paraId="7890D52B" w14:textId="2A19B0E5" w:rsidR="004F1B36" w:rsidRPr="004F1B36" w:rsidRDefault="00A21264" w:rsidP="00025C51">
      <w:r>
        <w:rPr>
          <w:noProof/>
        </w:rPr>
        <mc:AlternateContent>
          <mc:Choice Requires="wps">
            <w:drawing>
              <wp:anchor distT="0" distB="0" distL="114300" distR="114300" simplePos="0" relativeHeight="251672576" behindDoc="0" locked="0" layoutInCell="1" allowOverlap="1" wp14:anchorId="0E057093" wp14:editId="045154AC">
                <wp:simplePos x="0" y="0"/>
                <wp:positionH relativeFrom="column">
                  <wp:posOffset>5081270</wp:posOffset>
                </wp:positionH>
                <wp:positionV relativeFrom="paragraph">
                  <wp:posOffset>469900</wp:posOffset>
                </wp:positionV>
                <wp:extent cx="1228725" cy="294005"/>
                <wp:effectExtent l="0" t="0" r="0" b="0"/>
                <wp:wrapNone/>
                <wp:docPr id="18" name="Textruta 18"/>
                <wp:cNvGraphicFramePr/>
                <a:graphic xmlns:a="http://schemas.openxmlformats.org/drawingml/2006/main">
                  <a:graphicData uri="http://schemas.microsoft.com/office/word/2010/wordprocessingShape">
                    <wps:wsp>
                      <wps:cNvSpPr txBox="1"/>
                      <wps:spPr>
                        <a:xfrm>
                          <a:off x="0" y="0"/>
                          <a:ext cx="1228725" cy="294005"/>
                        </a:xfrm>
                        <a:prstGeom prst="rect">
                          <a:avLst/>
                        </a:prstGeom>
                        <a:noFill/>
                        <a:ln w="6350">
                          <a:noFill/>
                        </a:ln>
                      </wps:spPr>
                      <wps:txbx>
                        <w:txbxContent>
                          <w:p w14:paraId="09929BB5" w14:textId="0AD1F802" w:rsidR="00A21264" w:rsidRDefault="00A21264" w:rsidP="00A21264">
                            <w:pPr>
                              <w:ind w:left="0"/>
                            </w:pPr>
                            <w:r>
                              <w:t>bild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057093" id="Textruta 18" o:spid="_x0000_s1028" type="#_x0000_t202" style="position:absolute;left:0;text-align:left;margin-left:400.1pt;margin-top:37pt;width:96.75pt;height:23.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" filled="f" stroked="f" strokeweight=".5pt">
                <v:textbox>
                  <w:txbxContent>
                    <w:p w14:paraId="09929BB5" w14:textId="0AD1F802" w:rsidR="00A21264" w:rsidRDefault="00A21264" w:rsidP="00A21264">
                      <w:pPr>
                        <w:ind w:left="0"/>
                      </w:pPr>
                      <w:r>
                        <w:t>bild 2</w:t>
                      </w:r>
                    </w:p>
                  </w:txbxContent>
                </v:textbox>
              </v:shape>
            </w:pict>
          </mc:Fallback>
        </mc:AlternateContent>
      </w:r>
      <w:r w:rsidR="004F1B36" w:rsidRPr="004F1B36">
        <w:rPr>
          <w:noProof/>
        </w:rPr>
        <mc:AlternateContent>
          <mc:Choice Requires="wps">
            <w:drawing>
              <wp:anchor distT="45720" distB="45720" distL="114300" distR="114300" simplePos="0" relativeHeight="251669504" behindDoc="0" locked="0" layoutInCell="1" allowOverlap="1" wp14:anchorId="7B314DEA" wp14:editId="2D870FD5">
                <wp:simplePos x="0" y="0"/>
                <wp:positionH relativeFrom="column">
                  <wp:posOffset>4533900</wp:posOffset>
                </wp:positionH>
                <wp:positionV relativeFrom="paragraph">
                  <wp:posOffset>473075</wp:posOffset>
                </wp:positionV>
                <wp:extent cx="548640" cy="1778508"/>
                <wp:effectExtent l="0" t="0" r="3810" b="0"/>
                <wp:wrapSquare wrapText="bothSides"/>
                <wp:docPr id="16"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778508"/>
                        </a:xfrm>
                        <a:prstGeom prst="rect">
                          <a:avLst/>
                        </a:prstGeom>
                        <a:solidFill>
                          <a:srgbClr val="FFFFFF"/>
                        </a:solidFill>
                        <a:ln w="9525">
                          <a:noFill/>
                          <a:miter lim="800000"/>
                          <a:headEnd/>
                          <a:tailEnd/>
                        </a:ln>
                      </wps:spPr>
                      <wps:txbx>
                        <w:txbxContent>
                          <w:p w14:paraId="0B0CF646" w14:textId="77777777" w:rsidR="004F1B36" w:rsidRDefault="004F1B36" w:rsidP="004F1B36">
                            <w:r>
                              <w:t>bild 2</w:t>
                            </w:r>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B314DEA" id="_x0000_s1029" type="#_x0000_t202" style="position:absolute;left:0;text-align:left;margin-left:357pt;margin-top:37.25pt;width:43.2pt;height:140.05pt;z-index:2516695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" stroked="f">
                <v:textbox style="mso-fit-shape-to-text:t">
                  <w:txbxContent>
                    <w:p w14:paraId="0B0CF646" w14:textId="77777777" w:rsidR="004F1B36" w:rsidRDefault="004F1B36" w:rsidP="004F1B36">
                      <w:r>
                        <w:t>bild 2</w:t>
                      </w:r>
                    </w:p>
                  </w:txbxContent>
                </v:textbox>
                <w10:wrap type="square"/>
              </v:shape>
            </w:pict>
          </mc:Fallback>
        </mc:AlternateContent>
      </w:r>
      <w:r w:rsidR="004F1B36" w:rsidRPr="004F1B36">
        <w:t xml:space="preserve">Efter detta moment sluts vanligen bukväggen. När bukväggen är sluten öppnas den </w:t>
      </w:r>
      <w:proofErr w:type="spellStart"/>
      <w:r w:rsidR="004F1B36" w:rsidRPr="004F1B36">
        <w:t>avstaplade</w:t>
      </w:r>
      <w:proofErr w:type="spellEnd"/>
      <w:r w:rsidR="004F1B36" w:rsidRPr="004F1B36">
        <w:t xml:space="preserve"> tarmen. Med diatermi </w:t>
      </w:r>
      <w:proofErr w:type="spellStart"/>
      <w:r w:rsidR="004F1B36" w:rsidRPr="004F1B36">
        <w:t>reseceras</w:t>
      </w:r>
      <w:proofErr w:type="spellEnd"/>
      <w:r w:rsidR="004F1B36" w:rsidRPr="004F1B36">
        <w:t xml:space="preserve"> stapelraden så att lumen öppnas (bild 2).</w:t>
      </w:r>
    </w:p>
    <w:p w14:paraId="51F5A8B2" w14:textId="3F6669B0" w:rsidR="004F1B36" w:rsidRPr="004F1B36" w:rsidRDefault="004F1B36" w:rsidP="004F1B36">
      <w:pPr>
        <w:spacing w:after="0" w:line="240" w:lineRule="auto"/>
        <w:ind w:left="0" w:right="0"/>
      </w:pPr>
    </w:p>
    <w:p w14:paraId="3A71D647" w14:textId="6F8AE014" w:rsidR="008F3FCB" w:rsidRDefault="004F1B36" w:rsidP="00025C51">
      <w:r w:rsidRPr="004F1B36">
        <w:t xml:space="preserve">Därefter sutureras tarmen mot hud. Tarmen fästs med 3-punktssutur i 4 kvadranter. Nål förs då genom (1) </w:t>
      </w:r>
      <w:proofErr w:type="spellStart"/>
      <w:r w:rsidRPr="004F1B36">
        <w:t>hudkant</w:t>
      </w:r>
      <w:proofErr w:type="spellEnd"/>
      <w:r w:rsidRPr="004F1B36">
        <w:t xml:space="preserve">, (2) </w:t>
      </w:r>
      <w:r w:rsidR="00B77A21" w:rsidRPr="004F1B36">
        <w:t>uppåtgående</w:t>
      </w:r>
      <w:r w:rsidRPr="004F1B36">
        <w:t xml:space="preserve"> tarm på avstånd från tarmens öppna ända som motsvarar den dubbla tänkta stomihöjden (3) tarmens mest distala kant</w:t>
      </w:r>
      <w:r w:rsidR="008F3FCB">
        <w:t xml:space="preserve"> </w:t>
      </w:r>
      <w:r w:rsidR="008F3FCB">
        <w:br/>
      </w:r>
    </w:p>
    <w:p w14:paraId="5855A68E" w14:textId="2265CF51" w:rsidR="004F1B36" w:rsidRPr="004F1B36" w:rsidRDefault="004F1B36" w:rsidP="00025C51">
      <w:r w:rsidRPr="004F1B36">
        <w:lastRenderedPageBreak/>
        <w:t xml:space="preserve">(bild 3 och 4). På detta sätt </w:t>
      </w:r>
      <w:proofErr w:type="spellStart"/>
      <w:r w:rsidRPr="004F1B36">
        <w:t>everteras</w:t>
      </w:r>
      <w:proofErr w:type="spellEnd"/>
      <w:r w:rsidRPr="004F1B36">
        <w:t xml:space="preserve"> tarmen och hindras från att glida ner. Mellan 3-punktssuturerna sätts enstaka suturer. För suturering används icke resorberbar sutur storlek 4-0. </w:t>
      </w:r>
    </w:p>
    <w:p w14:paraId="5831FDD8" w14:textId="677F56AF" w:rsidR="008F3FCB" w:rsidRDefault="008F3FCB" w:rsidP="004F1B36">
      <w:pPr>
        <w:spacing w:after="0" w:line="240" w:lineRule="auto"/>
        <w:ind w:left="0" w:right="0"/>
      </w:pPr>
    </w:p>
    <w:p w14:paraId="1E511DAC" w14:textId="671A3AF6" w:rsidR="008F3FCB" w:rsidRDefault="005C097C" w:rsidP="004F1B36">
      <w:pPr>
        <w:spacing w:after="0" w:line="240" w:lineRule="auto"/>
        <w:ind w:left="0" w:right="0"/>
      </w:pPr>
      <w:r w:rsidRPr="004F1B36">
        <w:rPr>
          <w:noProof/>
        </w:rPr>
        <w:drawing>
          <wp:anchor distT="0" distB="101600" distL="0" distR="0" simplePos="0" relativeHeight="251660288" behindDoc="0" locked="0" layoutInCell="1" allowOverlap="1" wp14:anchorId="18CB59B9" wp14:editId="751C37E3">
            <wp:simplePos x="0" y="0"/>
            <wp:positionH relativeFrom="column">
              <wp:posOffset>3018155</wp:posOffset>
            </wp:positionH>
            <wp:positionV relativeFrom="paragraph">
              <wp:posOffset>132080</wp:posOffset>
            </wp:positionV>
            <wp:extent cx="2498090" cy="2338070"/>
            <wp:effectExtent l="0" t="0" r="0" b="5080"/>
            <wp:wrapSquare wrapText="largest"/>
            <wp:docPr id="5"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2430031" name="Picture"/>
                    <pic:cNvPicPr>
                      <a:picLocks noChangeAspect="1" noChangeArrowheads="1"/>
                    </pic:cNvPicPr>
                  </pic:nvPicPr>
                  <pic:blipFill>
                    <a:blip r:embed="rId19"/>
                    <a:stretch>
                      <a:fillRect/>
                    </a:stretch>
                  </pic:blipFill>
                  <pic:spPr bwMode="auto">
                    <a:xfrm>
                      <a:off x="0" y="0"/>
                      <a:ext cx="2498090" cy="233807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0917F3D9" w14:textId="1B2D62CD" w:rsidR="008F3FCB" w:rsidRDefault="005C097C" w:rsidP="004F1B36">
      <w:pPr>
        <w:spacing w:after="0" w:line="240" w:lineRule="auto"/>
        <w:ind w:left="0" w:right="0"/>
      </w:pPr>
      <w:r w:rsidRPr="004F1B36">
        <w:rPr>
          <w:noProof/>
        </w:rPr>
        <mc:AlternateContent>
          <mc:Choice Requires="wpg">
            <w:drawing>
              <wp:anchor distT="0" distB="0" distL="114300" distR="114300" simplePos="0" relativeHeight="251664384" behindDoc="1" locked="0" layoutInCell="1" allowOverlap="1" wp14:anchorId="0034F1A6" wp14:editId="717191D2">
                <wp:simplePos x="0" y="0"/>
                <wp:positionH relativeFrom="column">
                  <wp:posOffset>446404</wp:posOffset>
                </wp:positionH>
                <wp:positionV relativeFrom="paragraph">
                  <wp:posOffset>52069</wp:posOffset>
                </wp:positionV>
                <wp:extent cx="2445385" cy="3085465"/>
                <wp:effectExtent l="0" t="0" r="0" b="635"/>
                <wp:wrapNone/>
                <wp:docPr id="1" name="Grupp 7"/>
                <wp:cNvGraphicFramePr/>
                <a:graphic xmlns:a="http://schemas.openxmlformats.org/drawingml/2006/main">
                  <a:graphicData uri="http://schemas.microsoft.com/office/word/2010/wordprocessingGroup">
                    <wpg:wgp>
                      <wpg:cNvGrpSpPr/>
                      <wpg:grpSpPr>
                        <a:xfrm>
                          <a:off x="0" y="0"/>
                          <a:ext cx="2445385" cy="3085465"/>
                          <a:chOff x="0" y="0"/>
                          <a:chExt cx="3064510" cy="3248024"/>
                        </a:xfrm>
                      </wpg:grpSpPr>
                      <pic:pic xmlns:pic="http://schemas.openxmlformats.org/drawingml/2006/picture">
                        <pic:nvPicPr>
                          <pic:cNvPr id="2" name="Picture"/>
                          <pic:cNvPicPr>
                            <a:picLocks noChangeAspect="1"/>
                          </pic:cNvPicPr>
                        </pic:nvPicPr>
                        <pic:blipFill>
                          <a:blip r:embed="rId20"/>
                          <a:stretch>
                            <a:fillRect/>
                          </a:stretch>
                        </pic:blipFill>
                        <pic:spPr bwMode="auto">
                          <a:xfrm>
                            <a:off x="0" y="0"/>
                            <a:ext cx="3064510" cy="2394585"/>
                          </a:xfrm>
                          <a:prstGeom prst="rect">
                            <a:avLst/>
                          </a:prstGeom>
                          <a:noFill/>
                          <a:ln w="9525">
                            <a:noFill/>
                            <a:miter lim="800000"/>
                            <a:headEnd/>
                            <a:tailEnd/>
                          </a:ln>
                        </pic:spPr>
                      </pic:pic>
                      <wps:wsp>
                        <wps:cNvPr id="3" name="Textruta 2"/>
                        <wps:cNvSpPr txBox="1">
                          <a:spLocks noChangeArrowheads="1"/>
                        </wps:cNvSpPr>
                        <wps:spPr bwMode="auto">
                          <a:xfrm>
                            <a:off x="1219200" y="2019300"/>
                            <a:ext cx="556894" cy="1228724"/>
                          </a:xfrm>
                          <a:prstGeom prst="rect">
                            <a:avLst/>
                          </a:prstGeom>
                          <a:solidFill>
                            <a:srgbClr val="FFFFFF"/>
                          </a:solidFill>
                          <a:ln w="9525">
                            <a:noFill/>
                            <a:miter lim="800000"/>
                            <a:headEnd/>
                            <a:tailEnd/>
                          </a:ln>
                        </wps:spPr>
                        <wps:txbx>
                          <w:txbxContent>
                            <w:p w14:paraId="58EAC082" w14:textId="77777777" w:rsidR="004F1B36" w:rsidRDefault="004F1B36" w:rsidP="004F1B36">
                              <w:r>
                                <w:t>bild 3</w:t>
                              </w:r>
                            </w:p>
                          </w:txbxContent>
                        </wps:txbx>
                        <wps:bodyPr rot="0" vert="horz" wrap="square"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0034F1A6" id="Grupp 7" o:spid="_x0000_s1030" style="position:absolute;margin-left:35.15pt;margin-top:4.1pt;width:192.55pt;height:242.95pt;z-index:-251652096;mso-width-relative:margin;mso-height-relative:margin" coordsize="30645,324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o:spid="_x0000_s1031" type="#_x0000_t75" style="position:absolute;width:30645;height:239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">
                  <v:imagedata r:id="rId21" o:title=""/>
                </v:shape>
                <v:shape id="_x0000_s1032" type="#_x0000_t202" style="position:absolute;left:12192;top:20193;width:5568;height:12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" stroked="f">
                  <v:textbox>
                    <w:txbxContent>
                      <w:p w14:paraId="58EAC082" w14:textId="77777777" w:rsidR="004F1B36" w:rsidRDefault="004F1B36" w:rsidP="004F1B36">
                        <w:r>
                          <w:t>bild 3</w:t>
                        </w:r>
                      </w:p>
                    </w:txbxContent>
                  </v:textbox>
                </v:shape>
              </v:group>
            </w:pict>
          </mc:Fallback>
        </mc:AlternateContent>
      </w:r>
    </w:p>
    <w:p w14:paraId="4E923C50" w14:textId="77777777" w:rsidR="008F3FCB" w:rsidRDefault="008F3FCB" w:rsidP="004F1B36">
      <w:pPr>
        <w:spacing w:after="0" w:line="240" w:lineRule="auto"/>
        <w:ind w:left="0" w:right="0"/>
      </w:pPr>
    </w:p>
    <w:p w14:paraId="0E724574" w14:textId="77777777" w:rsidR="008F3FCB" w:rsidRDefault="008F3FCB" w:rsidP="004F1B36">
      <w:pPr>
        <w:spacing w:after="0" w:line="240" w:lineRule="auto"/>
        <w:ind w:left="0" w:right="0"/>
      </w:pPr>
    </w:p>
    <w:p w14:paraId="1F03E89A" w14:textId="77777777" w:rsidR="008F3FCB" w:rsidRDefault="008F3FCB" w:rsidP="004F1B36">
      <w:pPr>
        <w:spacing w:after="0" w:line="240" w:lineRule="auto"/>
        <w:ind w:left="0" w:right="0"/>
      </w:pPr>
    </w:p>
    <w:p w14:paraId="1EFEC5DE" w14:textId="75CAD207" w:rsidR="008F3FCB" w:rsidRDefault="008F3FCB" w:rsidP="004F1B36">
      <w:pPr>
        <w:spacing w:after="0" w:line="240" w:lineRule="auto"/>
        <w:ind w:left="0" w:right="0"/>
      </w:pPr>
    </w:p>
    <w:p w14:paraId="3A5E30A3" w14:textId="77777777" w:rsidR="008F3FCB" w:rsidRDefault="008F3FCB" w:rsidP="004F1B36">
      <w:pPr>
        <w:spacing w:after="0" w:line="240" w:lineRule="auto"/>
        <w:ind w:left="0" w:right="0"/>
      </w:pPr>
    </w:p>
    <w:p w14:paraId="2C063717" w14:textId="07A00346" w:rsidR="008F3FCB" w:rsidRDefault="008F3FCB" w:rsidP="004F1B36">
      <w:pPr>
        <w:spacing w:after="0" w:line="240" w:lineRule="auto"/>
        <w:ind w:left="0" w:right="0"/>
      </w:pPr>
    </w:p>
    <w:p w14:paraId="0837C3B5" w14:textId="77777777" w:rsidR="008F3FCB" w:rsidRDefault="008F3FCB" w:rsidP="004F1B36">
      <w:pPr>
        <w:spacing w:after="0" w:line="240" w:lineRule="auto"/>
        <w:ind w:left="0" w:right="0"/>
      </w:pPr>
    </w:p>
    <w:p w14:paraId="7D3CAF80" w14:textId="77777777" w:rsidR="008F3FCB" w:rsidRDefault="008F3FCB" w:rsidP="004F1B36">
      <w:pPr>
        <w:spacing w:after="0" w:line="240" w:lineRule="auto"/>
        <w:ind w:left="0" w:right="0"/>
      </w:pPr>
    </w:p>
    <w:p w14:paraId="6D73FFEE" w14:textId="5A123CC5" w:rsidR="008F3FCB" w:rsidRDefault="008F3FCB" w:rsidP="004F1B36">
      <w:pPr>
        <w:spacing w:after="0" w:line="240" w:lineRule="auto"/>
        <w:ind w:left="0" w:right="0"/>
      </w:pPr>
    </w:p>
    <w:p w14:paraId="090768DA" w14:textId="3FC2E98A" w:rsidR="008F3FCB" w:rsidRDefault="0065718C" w:rsidP="004F1B36">
      <w:pPr>
        <w:spacing w:after="0" w:line="240" w:lineRule="auto"/>
        <w:ind w:left="0" w:right="0"/>
      </w:pPr>
      <w:r>
        <w:rPr>
          <w:noProof/>
        </w:rPr>
        <mc:AlternateContent>
          <mc:Choice Requires="wps">
            <w:drawing>
              <wp:anchor distT="0" distB="0" distL="114300" distR="114300" simplePos="0" relativeHeight="251676672" behindDoc="0" locked="0" layoutInCell="1" allowOverlap="1" wp14:anchorId="33862C60" wp14:editId="7DD6DE13">
                <wp:simplePos x="0" y="0"/>
                <wp:positionH relativeFrom="column">
                  <wp:posOffset>4018280</wp:posOffset>
                </wp:positionH>
                <wp:positionV relativeFrom="paragraph">
                  <wp:posOffset>12700</wp:posOffset>
                </wp:positionV>
                <wp:extent cx="1228725" cy="294005"/>
                <wp:effectExtent l="0" t="0" r="0" b="0"/>
                <wp:wrapNone/>
                <wp:docPr id="20" name="Textruta 20"/>
                <wp:cNvGraphicFramePr/>
                <a:graphic xmlns:a="http://schemas.openxmlformats.org/drawingml/2006/main">
                  <a:graphicData uri="http://schemas.microsoft.com/office/word/2010/wordprocessingShape">
                    <wps:wsp>
                      <wps:cNvSpPr txBox="1"/>
                      <wps:spPr>
                        <a:xfrm>
                          <a:off x="0" y="0"/>
                          <a:ext cx="1228725" cy="294005"/>
                        </a:xfrm>
                        <a:prstGeom prst="rect">
                          <a:avLst/>
                        </a:prstGeom>
                        <a:noFill/>
                        <a:ln w="6350">
                          <a:noFill/>
                        </a:ln>
                      </wps:spPr>
                      <wps:txbx>
                        <w:txbxContent>
                          <w:p w14:paraId="02A99B99" w14:textId="5B7DA24F" w:rsidR="0065718C" w:rsidRDefault="0065718C" w:rsidP="0065718C">
                            <w:pPr>
                              <w:ind w:left="0"/>
                            </w:pPr>
                            <w:r>
                              <w:t>bild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862C60" id="Textruta 20" o:spid="_x0000_s1033" type="#_x0000_t202" style="position:absolute;margin-left:316.4pt;margin-top:1pt;width:96.75pt;height:23.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" filled="f" stroked="f" strokeweight=".5pt">
                <v:textbox>
                  <w:txbxContent>
                    <w:p w14:paraId="02A99B99" w14:textId="5B7DA24F" w:rsidR="0065718C" w:rsidRDefault="0065718C" w:rsidP="0065718C">
                      <w:pPr>
                        <w:ind w:left="0"/>
                      </w:pPr>
                      <w:r>
                        <w:t>bild 4</w:t>
                      </w:r>
                    </w:p>
                  </w:txbxContent>
                </v:textbox>
              </v:shape>
            </w:pict>
          </mc:Fallback>
        </mc:AlternateContent>
      </w:r>
      <w:r>
        <w:rPr>
          <w:noProof/>
        </w:rPr>
        <mc:AlternateContent>
          <mc:Choice Requires="wps">
            <w:drawing>
              <wp:anchor distT="0" distB="0" distL="114300" distR="114300" simplePos="0" relativeHeight="251674624" behindDoc="0" locked="0" layoutInCell="1" allowOverlap="1" wp14:anchorId="6D6C2585" wp14:editId="6EA1F46A">
                <wp:simplePos x="0" y="0"/>
                <wp:positionH relativeFrom="column">
                  <wp:posOffset>1179830</wp:posOffset>
                </wp:positionH>
                <wp:positionV relativeFrom="paragraph">
                  <wp:posOffset>13970</wp:posOffset>
                </wp:positionV>
                <wp:extent cx="1228725" cy="294005"/>
                <wp:effectExtent l="0" t="0" r="0" b="0"/>
                <wp:wrapNone/>
                <wp:docPr id="19" name="Textruta 19"/>
                <wp:cNvGraphicFramePr/>
                <a:graphic xmlns:a="http://schemas.openxmlformats.org/drawingml/2006/main">
                  <a:graphicData uri="http://schemas.microsoft.com/office/word/2010/wordprocessingShape">
                    <wps:wsp>
                      <wps:cNvSpPr txBox="1"/>
                      <wps:spPr>
                        <a:xfrm>
                          <a:off x="0" y="0"/>
                          <a:ext cx="1228725" cy="294005"/>
                        </a:xfrm>
                        <a:prstGeom prst="rect">
                          <a:avLst/>
                        </a:prstGeom>
                        <a:noFill/>
                        <a:ln w="6350">
                          <a:noFill/>
                        </a:ln>
                      </wps:spPr>
                      <wps:txbx>
                        <w:txbxContent>
                          <w:p w14:paraId="2DC2C816" w14:textId="7AB33E76" w:rsidR="0065718C" w:rsidRDefault="0065718C" w:rsidP="0065718C">
                            <w:pPr>
                              <w:ind w:left="0"/>
                            </w:pPr>
                            <w:r>
                              <w:t>bild 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6C2585" id="Textruta 19" o:spid="_x0000_s1034" type="#_x0000_t202" style="position:absolute;margin-left:92.9pt;margin-top:1.1pt;width:96.75pt;height:23.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" filled="f" stroked="f" strokeweight=".5pt">
                <v:textbox>
                  <w:txbxContent>
                    <w:p w14:paraId="2DC2C816" w14:textId="7AB33E76" w:rsidR="0065718C" w:rsidRDefault="0065718C" w:rsidP="0065718C">
                      <w:pPr>
                        <w:ind w:left="0"/>
                      </w:pPr>
                      <w:r>
                        <w:t>bild 3</w:t>
                      </w:r>
                    </w:p>
                  </w:txbxContent>
                </v:textbox>
              </v:shape>
            </w:pict>
          </mc:Fallback>
        </mc:AlternateContent>
      </w:r>
    </w:p>
    <w:p w14:paraId="5C960D02" w14:textId="5176D5BC" w:rsidR="008F3FCB" w:rsidRDefault="008F3FCB" w:rsidP="004F1B36">
      <w:pPr>
        <w:spacing w:after="0" w:line="240" w:lineRule="auto"/>
        <w:ind w:left="0" w:right="0"/>
      </w:pPr>
    </w:p>
    <w:p w14:paraId="4A6FE37F" w14:textId="04AB0551" w:rsidR="008F3FCB" w:rsidRDefault="008F3FCB" w:rsidP="004F1B36">
      <w:pPr>
        <w:spacing w:after="0" w:line="240" w:lineRule="auto"/>
        <w:ind w:left="0" w:right="0"/>
      </w:pPr>
    </w:p>
    <w:p w14:paraId="175D2FCC" w14:textId="77777777" w:rsidR="00896263" w:rsidRDefault="00896263" w:rsidP="004F1B36">
      <w:pPr>
        <w:spacing w:after="0" w:line="240" w:lineRule="auto"/>
        <w:ind w:left="0" w:right="0"/>
      </w:pPr>
    </w:p>
    <w:p w14:paraId="0A315D36" w14:textId="6CFF755B" w:rsidR="004F1B36" w:rsidRPr="004F1B36" w:rsidRDefault="004F1B36" w:rsidP="005C097C">
      <w:r w:rsidRPr="004F1B36">
        <w:t>Vid splitstomi görs på samma sätt men två</w:t>
      </w:r>
      <w:r w:rsidR="00896263">
        <w:t xml:space="preserve"> </w:t>
      </w:r>
      <w:r w:rsidRPr="004F1B36">
        <w:t xml:space="preserve">tarmändar dras upp genom hålet. Ett något större hål i hud och </w:t>
      </w:r>
      <w:proofErr w:type="spellStart"/>
      <w:r w:rsidRPr="004F1B36">
        <w:t>fasciaplan</w:t>
      </w:r>
      <w:proofErr w:type="spellEnd"/>
      <w:r w:rsidRPr="004F1B36">
        <w:t xml:space="preserve"> görs för att rymma bägge tarmändar. Tarmarna förankras mot varandra genom fortlöpande sutur ca halva </w:t>
      </w:r>
      <w:proofErr w:type="spellStart"/>
      <w:r w:rsidRPr="004F1B36">
        <w:t>cirkumferensen</w:t>
      </w:r>
      <w:proofErr w:type="spellEnd"/>
      <w:r w:rsidRPr="004F1B36">
        <w:t>.</w:t>
      </w:r>
      <w:r w:rsidR="00896263">
        <w:br/>
      </w:r>
    </w:p>
    <w:p w14:paraId="22D19A8A" w14:textId="472820EE" w:rsidR="004F1B36" w:rsidRPr="004F1B36" w:rsidRDefault="004F1B36" w:rsidP="005C097C">
      <w:r w:rsidRPr="004F1B36">
        <w:t xml:space="preserve">Vid konstruktion av loopsstomi dras loopen ut genom hud och med diatermi görs tvärgående öppning </w:t>
      </w:r>
      <w:proofErr w:type="spellStart"/>
      <w:r w:rsidRPr="004F1B36">
        <w:t>antimesenteriellt</w:t>
      </w:r>
      <w:proofErr w:type="spellEnd"/>
      <w:r w:rsidRPr="004F1B36">
        <w:t xml:space="preserve">. Ca 50 % av </w:t>
      </w:r>
      <w:proofErr w:type="spellStart"/>
      <w:r w:rsidRPr="004F1B36">
        <w:t>cirkumferensen</w:t>
      </w:r>
      <w:proofErr w:type="spellEnd"/>
      <w:r w:rsidRPr="004F1B36">
        <w:t xml:space="preserve"> öppnas. Suturering enligt ovan. Det är viktigt att vara klar över vilken del av loopen som är tillförande tarm och se till att denna får ordentlig höjd likt en ändstomi (bild 5 och 6). Glasstav för att undvika att loopstomi sjunker in används idag inte rutinmässigt då det inte visat någon övertygande fördel. </w:t>
      </w:r>
    </w:p>
    <w:p w14:paraId="5E226344" w14:textId="77777777" w:rsidR="004F1B36" w:rsidRPr="004F1B36" w:rsidRDefault="004F1B36" w:rsidP="005C097C">
      <w:r w:rsidRPr="004F1B36">
        <w:t>Stomipåse sätts på och operationen avslutas.</w:t>
      </w:r>
    </w:p>
    <w:p w14:paraId="68471E50" w14:textId="77777777" w:rsidR="004F1B36" w:rsidRPr="004F1B36" w:rsidRDefault="004F1B36" w:rsidP="004F1B36">
      <w:pPr>
        <w:spacing w:after="0" w:line="240" w:lineRule="auto"/>
        <w:ind w:left="0" w:right="0"/>
      </w:pPr>
    </w:p>
    <w:p w14:paraId="0B62D183" w14:textId="20563B04" w:rsidR="004F1B36" w:rsidRPr="004F1B36" w:rsidRDefault="00D95BEB" w:rsidP="004F1B36">
      <w:pPr>
        <w:spacing w:after="0" w:line="240" w:lineRule="auto"/>
        <w:ind w:left="0" w:right="0"/>
      </w:pPr>
      <w:r w:rsidRPr="004F1B36">
        <w:rPr>
          <w:noProof/>
        </w:rPr>
        <w:lastRenderedPageBreak/>
        <w:drawing>
          <wp:anchor distT="0" distB="101600" distL="0" distR="0" simplePos="0" relativeHeight="251663360" behindDoc="0" locked="0" layoutInCell="1" allowOverlap="1" wp14:anchorId="1EA90EA7" wp14:editId="74CFDC1A">
            <wp:simplePos x="0" y="0"/>
            <wp:positionH relativeFrom="column">
              <wp:posOffset>208280</wp:posOffset>
            </wp:positionH>
            <wp:positionV relativeFrom="paragraph">
              <wp:posOffset>13970</wp:posOffset>
            </wp:positionV>
            <wp:extent cx="2756535" cy="2418080"/>
            <wp:effectExtent l="0" t="0" r="5715" b="1270"/>
            <wp:wrapSquare wrapText="largest"/>
            <wp:docPr id="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97437" name="Picture"/>
                    <pic:cNvPicPr>
                      <a:picLocks noChangeAspect="1" noChangeArrowheads="1"/>
                    </pic:cNvPicPr>
                  </pic:nvPicPr>
                  <pic:blipFill>
                    <a:blip r:embed="rId22"/>
                    <a:stretch>
                      <a:fillRect/>
                    </a:stretch>
                  </pic:blipFill>
                  <pic:spPr bwMode="auto">
                    <a:xfrm>
                      <a:off x="0" y="0"/>
                      <a:ext cx="2756535" cy="241808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690C3806" w14:textId="56E1D92E" w:rsidR="004F1B36" w:rsidRPr="004F1B36" w:rsidRDefault="004F1B36" w:rsidP="004F1B36">
      <w:pPr>
        <w:spacing w:after="0" w:line="240" w:lineRule="auto"/>
        <w:ind w:left="0" w:right="0"/>
      </w:pPr>
    </w:p>
    <w:p w14:paraId="14CE292E" w14:textId="3155A829" w:rsidR="004F1B36" w:rsidRPr="004F1B36" w:rsidRDefault="00D95BEB" w:rsidP="004F1B36">
      <w:pPr>
        <w:spacing w:after="0" w:line="240" w:lineRule="auto"/>
        <w:ind w:left="0" w:right="0"/>
      </w:pPr>
      <w:r w:rsidRPr="004F1B36">
        <w:rPr>
          <w:noProof/>
        </w:rPr>
        <w:drawing>
          <wp:anchor distT="0" distB="101600" distL="0" distR="0" simplePos="0" relativeHeight="251662336" behindDoc="0" locked="0" layoutInCell="1" allowOverlap="1" wp14:anchorId="79136292" wp14:editId="65B6FC3E">
            <wp:simplePos x="0" y="0"/>
            <wp:positionH relativeFrom="column">
              <wp:posOffset>3342005</wp:posOffset>
            </wp:positionH>
            <wp:positionV relativeFrom="paragraph">
              <wp:posOffset>6350</wp:posOffset>
            </wp:positionV>
            <wp:extent cx="2174875" cy="2086610"/>
            <wp:effectExtent l="0" t="0" r="0" b="8890"/>
            <wp:wrapSquare wrapText="largest"/>
            <wp:docPr id="1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pic:cNvPicPr>
                      <a:picLocks noChangeAspect="1" noChangeArrowheads="1"/>
                    </pic:cNvPicPr>
                  </pic:nvPicPr>
                  <pic:blipFill>
                    <a:blip r:embed="rId23"/>
                    <a:stretch>
                      <a:fillRect/>
                    </a:stretch>
                  </pic:blipFill>
                  <pic:spPr bwMode="auto">
                    <a:xfrm>
                      <a:off x="0" y="0"/>
                      <a:ext cx="2174875" cy="208661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440E8BDF" w14:textId="48159948" w:rsidR="004F1B36" w:rsidRPr="004F1B36" w:rsidRDefault="004F1B36" w:rsidP="004F1B36">
      <w:pPr>
        <w:spacing w:after="0" w:line="240" w:lineRule="auto"/>
        <w:ind w:left="0" w:right="0"/>
      </w:pPr>
    </w:p>
    <w:p w14:paraId="7D18D2C2" w14:textId="0AED7D3B" w:rsidR="004F1B36" w:rsidRPr="004F1B36" w:rsidRDefault="004F1B36" w:rsidP="004F1B36">
      <w:pPr>
        <w:spacing w:after="0" w:line="240" w:lineRule="auto"/>
        <w:ind w:left="0" w:right="0"/>
      </w:pPr>
    </w:p>
    <w:p w14:paraId="3C5A5A22" w14:textId="594FFC31" w:rsidR="004F1B36" w:rsidRPr="004F1B36" w:rsidRDefault="004F1B36" w:rsidP="004F1B36">
      <w:pPr>
        <w:spacing w:after="0" w:line="240" w:lineRule="auto"/>
        <w:ind w:left="0" w:right="0"/>
      </w:pPr>
    </w:p>
    <w:p w14:paraId="7140955A" w14:textId="3B7A0CFA" w:rsidR="004F1B36" w:rsidRPr="004F1B36" w:rsidRDefault="004F1B36" w:rsidP="004F1B36">
      <w:pPr>
        <w:spacing w:after="0" w:line="240" w:lineRule="auto"/>
        <w:ind w:left="0" w:right="0"/>
      </w:pPr>
    </w:p>
    <w:p w14:paraId="55AE9714" w14:textId="5362A760" w:rsidR="004F1B36" w:rsidRPr="004F1B36" w:rsidRDefault="0065718C" w:rsidP="004F1B36">
      <w:pPr>
        <w:spacing w:after="0" w:line="240" w:lineRule="auto"/>
        <w:ind w:left="0" w:right="0"/>
      </w:pPr>
      <w:r>
        <w:rPr>
          <w:noProof/>
        </w:rPr>
        <mc:AlternateContent>
          <mc:Choice Requires="wps">
            <w:drawing>
              <wp:anchor distT="0" distB="0" distL="114300" distR="114300" simplePos="0" relativeHeight="251678720" behindDoc="0" locked="0" layoutInCell="1" allowOverlap="1" wp14:anchorId="0E409DD4" wp14:editId="367BBC5A">
                <wp:simplePos x="0" y="0"/>
                <wp:positionH relativeFrom="column">
                  <wp:posOffset>1704975</wp:posOffset>
                </wp:positionH>
                <wp:positionV relativeFrom="paragraph">
                  <wp:posOffset>45720</wp:posOffset>
                </wp:positionV>
                <wp:extent cx="1228725" cy="294005"/>
                <wp:effectExtent l="0" t="0" r="0" b="0"/>
                <wp:wrapNone/>
                <wp:docPr id="21" name="Textruta 21"/>
                <wp:cNvGraphicFramePr/>
                <a:graphic xmlns:a="http://schemas.openxmlformats.org/drawingml/2006/main">
                  <a:graphicData uri="http://schemas.microsoft.com/office/word/2010/wordprocessingShape">
                    <wps:wsp>
                      <wps:cNvSpPr txBox="1"/>
                      <wps:spPr>
                        <a:xfrm>
                          <a:off x="0" y="0"/>
                          <a:ext cx="1228725" cy="294005"/>
                        </a:xfrm>
                        <a:prstGeom prst="rect">
                          <a:avLst/>
                        </a:prstGeom>
                        <a:noFill/>
                        <a:ln w="6350">
                          <a:noFill/>
                        </a:ln>
                      </wps:spPr>
                      <wps:txbx>
                        <w:txbxContent>
                          <w:p w14:paraId="7DC8A73B" w14:textId="74D2824C" w:rsidR="0065718C" w:rsidRDefault="0065718C" w:rsidP="0065718C">
                            <w:pPr>
                              <w:ind w:left="0"/>
                            </w:pPr>
                            <w:r>
                              <w:t>bild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409DD4" id="Textruta 21" o:spid="_x0000_s1035" type="#_x0000_t202" style="position:absolute;margin-left:134.25pt;margin-top:3.6pt;width:96.75pt;height:23.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" filled="f" stroked="f" strokeweight=".5pt">
                <v:textbox>
                  <w:txbxContent>
                    <w:p w14:paraId="7DC8A73B" w14:textId="74D2824C" w:rsidR="0065718C" w:rsidRDefault="0065718C" w:rsidP="0065718C">
                      <w:pPr>
                        <w:ind w:left="0"/>
                      </w:pPr>
                      <w:r>
                        <w:t>bild 5</w:t>
                      </w:r>
                    </w:p>
                  </w:txbxContent>
                </v:textbox>
              </v:shape>
            </w:pict>
          </mc:Fallback>
        </mc:AlternateContent>
      </w:r>
      <w:r w:rsidR="004F1B36" w:rsidRPr="004F1B36">
        <w:rPr>
          <w:noProof/>
        </w:rPr>
        <mc:AlternateContent>
          <mc:Choice Requires="wps">
            <w:drawing>
              <wp:anchor distT="45720" distB="45720" distL="114300" distR="114300" simplePos="0" relativeHeight="251666432" behindDoc="0" locked="0" layoutInCell="1" allowOverlap="1" wp14:anchorId="695D401B" wp14:editId="39713CE0">
                <wp:simplePos x="0" y="0"/>
                <wp:positionH relativeFrom="column">
                  <wp:posOffset>3641725</wp:posOffset>
                </wp:positionH>
                <wp:positionV relativeFrom="paragraph">
                  <wp:posOffset>247650</wp:posOffset>
                </wp:positionV>
                <wp:extent cx="548640" cy="1778508"/>
                <wp:effectExtent l="0" t="0" r="3810" b="0"/>
                <wp:wrapSquare wrapText="bothSides"/>
                <wp:docPr id="14"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778508"/>
                        </a:xfrm>
                        <a:prstGeom prst="rect">
                          <a:avLst/>
                        </a:prstGeom>
                        <a:solidFill>
                          <a:srgbClr val="FFFFFF"/>
                        </a:solidFill>
                        <a:ln w="9525">
                          <a:noFill/>
                          <a:miter lim="800000"/>
                          <a:headEnd/>
                          <a:tailEnd/>
                        </a:ln>
                      </wps:spPr>
                      <wps:txbx>
                        <w:txbxContent>
                          <w:p w14:paraId="250F413C" w14:textId="77777777" w:rsidR="004F1B36" w:rsidRDefault="004F1B36" w:rsidP="004F1B36">
                            <w:r>
                              <w:t>bild 6</w:t>
                            </w:r>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95D401B" id="_x0000_s1036" type="#_x0000_t202" style="position:absolute;margin-left:286.75pt;margin-top:19.5pt;width:43.2pt;height:140.05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" stroked="f">
                <v:textbox style="mso-fit-shape-to-text:t">
                  <w:txbxContent>
                    <w:p w14:paraId="250F413C" w14:textId="77777777" w:rsidR="004F1B36" w:rsidRDefault="004F1B36" w:rsidP="004F1B36">
                      <w:r>
                        <w:t>bild 6</w:t>
                      </w:r>
                    </w:p>
                  </w:txbxContent>
                </v:textbox>
                <w10:wrap type="square"/>
              </v:shape>
            </w:pict>
          </mc:Fallback>
        </mc:AlternateContent>
      </w:r>
    </w:p>
    <w:p w14:paraId="25E6BDFF" w14:textId="0ABC0072" w:rsidR="004F1B36" w:rsidRPr="004F1B36" w:rsidRDefault="0065718C" w:rsidP="004F1B36">
      <w:pPr>
        <w:spacing w:after="0" w:line="240" w:lineRule="auto"/>
        <w:ind w:left="0" w:right="0"/>
      </w:pPr>
      <w:r>
        <w:rPr>
          <w:noProof/>
        </w:rPr>
        <mc:AlternateContent>
          <mc:Choice Requires="wps">
            <w:drawing>
              <wp:anchor distT="0" distB="0" distL="114300" distR="114300" simplePos="0" relativeHeight="251680768" behindDoc="0" locked="0" layoutInCell="1" allowOverlap="1" wp14:anchorId="45E76B23" wp14:editId="59DC9897">
                <wp:simplePos x="0" y="0"/>
                <wp:positionH relativeFrom="column">
                  <wp:posOffset>3637280</wp:posOffset>
                </wp:positionH>
                <wp:positionV relativeFrom="paragraph">
                  <wp:posOffset>172085</wp:posOffset>
                </wp:positionV>
                <wp:extent cx="1228725" cy="294005"/>
                <wp:effectExtent l="0" t="0" r="0" b="0"/>
                <wp:wrapNone/>
                <wp:docPr id="22" name="Textruta 22"/>
                <wp:cNvGraphicFramePr/>
                <a:graphic xmlns:a="http://schemas.openxmlformats.org/drawingml/2006/main">
                  <a:graphicData uri="http://schemas.microsoft.com/office/word/2010/wordprocessingShape">
                    <wps:wsp>
                      <wps:cNvSpPr txBox="1"/>
                      <wps:spPr>
                        <a:xfrm>
                          <a:off x="0" y="0"/>
                          <a:ext cx="1228725" cy="294005"/>
                        </a:xfrm>
                        <a:prstGeom prst="rect">
                          <a:avLst/>
                        </a:prstGeom>
                        <a:noFill/>
                        <a:ln w="6350">
                          <a:noFill/>
                        </a:ln>
                      </wps:spPr>
                      <wps:txbx>
                        <w:txbxContent>
                          <w:p w14:paraId="2E8CF029" w14:textId="18BD167B" w:rsidR="0065718C" w:rsidRDefault="0065718C" w:rsidP="0065718C">
                            <w:pPr>
                              <w:ind w:left="0"/>
                            </w:pPr>
                            <w:r>
                              <w:t>bild 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E76B23" id="Textruta 22" o:spid="_x0000_s1037" type="#_x0000_t202" style="position:absolute;margin-left:286.4pt;margin-top:13.55pt;width:96.75pt;height:23.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" filled="f" stroked="f" strokeweight=".5pt">
                <v:textbox>
                  <w:txbxContent>
                    <w:p w14:paraId="2E8CF029" w14:textId="18BD167B" w:rsidR="0065718C" w:rsidRDefault="0065718C" w:rsidP="0065718C">
                      <w:pPr>
                        <w:ind w:left="0"/>
                      </w:pPr>
                      <w:r>
                        <w:t>bild 6</w:t>
                      </w:r>
                    </w:p>
                  </w:txbxContent>
                </v:textbox>
              </v:shape>
            </w:pict>
          </mc:Fallback>
        </mc:AlternateContent>
      </w:r>
      <w:r w:rsidR="004F1B36" w:rsidRPr="004F1B36">
        <w:rPr>
          <w:noProof/>
        </w:rPr>
        <mc:AlternateContent>
          <mc:Choice Requires="wps">
            <w:drawing>
              <wp:anchor distT="45720" distB="45720" distL="114300" distR="114300" simplePos="0" relativeHeight="251667456" behindDoc="0" locked="0" layoutInCell="1" allowOverlap="1" wp14:anchorId="48393AE3" wp14:editId="5694E450">
                <wp:simplePos x="0" y="0"/>
                <wp:positionH relativeFrom="column">
                  <wp:posOffset>1737360</wp:posOffset>
                </wp:positionH>
                <wp:positionV relativeFrom="paragraph">
                  <wp:posOffset>-33020</wp:posOffset>
                </wp:positionV>
                <wp:extent cx="548640" cy="1778508"/>
                <wp:effectExtent l="0" t="0" r="3810" b="0"/>
                <wp:wrapSquare wrapText="bothSides"/>
                <wp:docPr id="15"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778508"/>
                        </a:xfrm>
                        <a:prstGeom prst="rect">
                          <a:avLst/>
                        </a:prstGeom>
                        <a:solidFill>
                          <a:srgbClr val="FFFFFF"/>
                        </a:solidFill>
                        <a:ln w="9525">
                          <a:noFill/>
                          <a:miter lim="800000"/>
                          <a:headEnd/>
                          <a:tailEnd/>
                        </a:ln>
                      </wps:spPr>
                      <wps:txbx>
                        <w:txbxContent>
                          <w:p w14:paraId="0771AB5F" w14:textId="77777777" w:rsidR="004F1B36" w:rsidRDefault="004F1B36" w:rsidP="004F1B36">
                            <w:r>
                              <w:t>bild 5</w:t>
                            </w:r>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8393AE3" id="_x0000_s1038" type="#_x0000_t202" style="position:absolute;margin-left:136.8pt;margin-top:-2.6pt;width:43.2pt;height:140.05pt;z-index:2516674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" stroked="f">
                <v:textbox style="mso-fit-shape-to-text:t">
                  <w:txbxContent>
                    <w:p w14:paraId="0771AB5F" w14:textId="77777777" w:rsidR="004F1B36" w:rsidRDefault="004F1B36" w:rsidP="004F1B36">
                      <w:r>
                        <w:t>bild 5</w:t>
                      </w:r>
                    </w:p>
                  </w:txbxContent>
                </v:textbox>
                <w10:wrap type="square"/>
              </v:shape>
            </w:pict>
          </mc:Fallback>
        </mc:AlternateContent>
      </w:r>
    </w:p>
    <w:p w14:paraId="2013B069" w14:textId="77777777" w:rsidR="004F1B36" w:rsidRPr="004F1B36" w:rsidRDefault="004F1B36" w:rsidP="004F1B36">
      <w:pPr>
        <w:spacing w:after="0" w:line="240" w:lineRule="auto"/>
        <w:ind w:left="0" w:right="0"/>
      </w:pPr>
    </w:p>
    <w:p w14:paraId="2E637EA4" w14:textId="77777777" w:rsidR="004F1B36" w:rsidRPr="004F1B36" w:rsidRDefault="004F1B36" w:rsidP="005C097C">
      <w:pPr>
        <w:pStyle w:val="Rubrik2"/>
      </w:pPr>
      <w:r w:rsidRPr="004F1B36">
        <w:t>Uppföljning</w:t>
      </w:r>
    </w:p>
    <w:p w14:paraId="39FE32E5" w14:textId="77777777" w:rsidR="004F1B36" w:rsidRPr="004F1B36" w:rsidRDefault="004F1B36" w:rsidP="005C097C">
      <w:r w:rsidRPr="004F1B36">
        <w:t xml:space="preserve">Rutinens författare eller MLA ansvarar för uppdatering av rutinen vid behov. </w:t>
      </w:r>
    </w:p>
    <w:p w14:paraId="67F34272" w14:textId="77777777" w:rsidR="004F1B36" w:rsidRDefault="004F1B36" w:rsidP="005C097C">
      <w:pPr>
        <w:pStyle w:val="Rubrik2"/>
        <w:rPr>
          <w:lang w:val="en-US"/>
        </w:rPr>
      </w:pPr>
      <w:proofErr w:type="spellStart"/>
      <w:r w:rsidRPr="004F1B36">
        <w:rPr>
          <w:lang w:val="en-US"/>
        </w:rPr>
        <w:t>Referensförteckning</w:t>
      </w:r>
      <w:proofErr w:type="spellEnd"/>
      <w:r w:rsidRPr="004F1B36">
        <w:rPr>
          <w:lang w:val="en-US"/>
        </w:rPr>
        <w:t xml:space="preserve"> </w:t>
      </w:r>
    </w:p>
    <w:p w14:paraId="616AB1BC" w14:textId="77777777" w:rsidR="005C097C" w:rsidRPr="004F1B36" w:rsidRDefault="005C097C" w:rsidP="004F1B36">
      <w:pPr>
        <w:keepNext/>
        <w:keepLines/>
        <w:spacing w:before="240" w:after="0" w:line="240" w:lineRule="auto"/>
        <w:ind w:left="0" w:right="0"/>
        <w:outlineLvl w:val="0"/>
        <w:rPr>
          <w:rFonts w:ascii="Arial" w:hAnsi="Arial" w:cs="Arial"/>
          <w:b/>
          <w:sz w:val="28"/>
          <w:szCs w:val="28"/>
          <w:lang w:val="en-US"/>
        </w:rPr>
      </w:pPr>
    </w:p>
    <w:p w14:paraId="7A4905A6" w14:textId="77777777" w:rsidR="004F1B36" w:rsidRPr="004F1B36" w:rsidRDefault="004F1B36" w:rsidP="005C097C">
      <w:pPr>
        <w:rPr>
          <w:lang w:val="en-US"/>
        </w:rPr>
      </w:pPr>
      <w:r w:rsidRPr="004F1B36">
        <w:rPr>
          <w:lang w:val="en-US"/>
        </w:rPr>
        <w:t>1) Shabbir J, Britton DC: Stoma complications: a literature overview. Colorectal Dis. 2010, 12: 958-964.</w:t>
      </w:r>
    </w:p>
    <w:p w14:paraId="5E6AA345" w14:textId="77777777" w:rsidR="004F1B36" w:rsidRPr="004F1B36" w:rsidRDefault="004F1B36" w:rsidP="005C097C">
      <w:pPr>
        <w:rPr>
          <w:lang w:val="en-US"/>
        </w:rPr>
      </w:pPr>
      <w:bookmarkStart w:id="1" w:name="CR5"/>
      <w:bookmarkEnd w:id="1"/>
      <w:r w:rsidRPr="004F1B36">
        <w:rPr>
          <w:lang w:val="en-US"/>
        </w:rPr>
        <w:t xml:space="preserve">2) Persson E, </w:t>
      </w:r>
      <w:proofErr w:type="spellStart"/>
      <w:r w:rsidRPr="004F1B36">
        <w:rPr>
          <w:lang w:val="en-US"/>
        </w:rPr>
        <w:t>Berndtsson</w:t>
      </w:r>
      <w:proofErr w:type="spellEnd"/>
      <w:r w:rsidRPr="004F1B36">
        <w:rPr>
          <w:lang w:val="en-US"/>
        </w:rPr>
        <w:t xml:space="preserve"> I, Carlsson E, </w:t>
      </w:r>
      <w:proofErr w:type="spellStart"/>
      <w:r w:rsidRPr="004F1B36">
        <w:rPr>
          <w:lang w:val="en-US"/>
        </w:rPr>
        <w:t>Hallen</w:t>
      </w:r>
      <w:proofErr w:type="spellEnd"/>
      <w:r w:rsidRPr="004F1B36">
        <w:rPr>
          <w:lang w:val="en-US"/>
        </w:rPr>
        <w:t xml:space="preserve"> AM, Lindholm E: Stoma-related complications and stoma size - a 2-year follow up. Colorectal Dis. 2010, 12: 971-976.</w:t>
      </w:r>
    </w:p>
    <w:p w14:paraId="3C06728C" w14:textId="77777777" w:rsidR="004F1B36" w:rsidRPr="004F1B36" w:rsidRDefault="004F1B36" w:rsidP="005C097C">
      <w:pPr>
        <w:rPr>
          <w:lang w:val="en-US"/>
        </w:rPr>
      </w:pPr>
      <w:r w:rsidRPr="004F1B36">
        <w:rPr>
          <w:lang w:val="en-US"/>
        </w:rPr>
        <w:t xml:space="preserve">3) Correa </w:t>
      </w:r>
      <w:proofErr w:type="spellStart"/>
      <w:r w:rsidRPr="004F1B36">
        <w:rPr>
          <w:lang w:val="en-US"/>
        </w:rPr>
        <w:t>Marinez</w:t>
      </w:r>
      <w:proofErr w:type="spellEnd"/>
      <w:r w:rsidRPr="004F1B36">
        <w:rPr>
          <w:lang w:val="en-US"/>
        </w:rPr>
        <w:t xml:space="preserve"> A, </w:t>
      </w:r>
      <w:proofErr w:type="spellStart"/>
      <w:r w:rsidRPr="004F1B36">
        <w:rPr>
          <w:lang w:val="en-US"/>
        </w:rPr>
        <w:t>Erestam</w:t>
      </w:r>
      <w:proofErr w:type="spellEnd"/>
      <w:r w:rsidRPr="004F1B36">
        <w:rPr>
          <w:lang w:val="en-US"/>
        </w:rPr>
        <w:t xml:space="preserve"> S, </w:t>
      </w:r>
      <w:proofErr w:type="spellStart"/>
      <w:r w:rsidRPr="004F1B36">
        <w:rPr>
          <w:lang w:val="en-US"/>
        </w:rPr>
        <w:t>Haglind</w:t>
      </w:r>
      <w:proofErr w:type="spellEnd"/>
      <w:r w:rsidRPr="004F1B36">
        <w:rPr>
          <w:lang w:val="en-US"/>
        </w:rPr>
        <w:t xml:space="preserve"> E, </w:t>
      </w:r>
      <w:proofErr w:type="spellStart"/>
      <w:r w:rsidRPr="004F1B36">
        <w:rPr>
          <w:lang w:val="en-US"/>
        </w:rPr>
        <w:t>Ekelund</w:t>
      </w:r>
      <w:proofErr w:type="spellEnd"/>
      <w:r w:rsidRPr="004F1B36">
        <w:rPr>
          <w:lang w:val="en-US"/>
        </w:rPr>
        <w:t xml:space="preserve"> J, </w:t>
      </w:r>
      <w:proofErr w:type="spellStart"/>
      <w:r w:rsidRPr="004F1B36">
        <w:rPr>
          <w:lang w:val="en-US"/>
        </w:rPr>
        <w:t>Angerås</w:t>
      </w:r>
      <w:proofErr w:type="spellEnd"/>
      <w:r w:rsidRPr="004F1B36">
        <w:rPr>
          <w:lang w:val="en-US"/>
        </w:rPr>
        <w:t xml:space="preserve"> U, Rosenberg J, </w:t>
      </w:r>
      <w:proofErr w:type="spellStart"/>
      <w:r w:rsidRPr="004F1B36">
        <w:rPr>
          <w:lang w:val="en-US"/>
        </w:rPr>
        <w:t>Helgstrand</w:t>
      </w:r>
      <w:proofErr w:type="spellEnd"/>
      <w:r w:rsidRPr="004F1B36">
        <w:rPr>
          <w:lang w:val="en-US"/>
        </w:rPr>
        <w:t xml:space="preserve"> F, </w:t>
      </w:r>
      <w:proofErr w:type="spellStart"/>
      <w:r w:rsidRPr="004F1B36">
        <w:rPr>
          <w:lang w:val="en-US"/>
        </w:rPr>
        <w:t>Angenete</w:t>
      </w:r>
      <w:proofErr w:type="spellEnd"/>
      <w:r w:rsidRPr="004F1B36">
        <w:rPr>
          <w:lang w:val="en-US"/>
        </w:rPr>
        <w:t xml:space="preserve"> E1. Stoma-Const--the technical aspects of stoma construction: study protocol for a </w:t>
      </w:r>
      <w:proofErr w:type="spellStart"/>
      <w:r w:rsidRPr="004F1B36">
        <w:rPr>
          <w:lang w:val="en-US"/>
        </w:rPr>
        <w:t>randomised</w:t>
      </w:r>
      <w:proofErr w:type="spellEnd"/>
      <w:r w:rsidRPr="004F1B36">
        <w:rPr>
          <w:lang w:val="en-US"/>
        </w:rPr>
        <w:t xml:space="preserve"> controlled trial (</w:t>
      </w:r>
      <w:proofErr w:type="spellStart"/>
      <w:r w:rsidRPr="004F1B36">
        <w:rPr>
          <w:lang w:val="en-US"/>
        </w:rPr>
        <w:t>ej</w:t>
      </w:r>
      <w:proofErr w:type="spellEnd"/>
      <w:r w:rsidRPr="004F1B36">
        <w:rPr>
          <w:lang w:val="en-US"/>
        </w:rPr>
        <w:t xml:space="preserve"> </w:t>
      </w:r>
      <w:proofErr w:type="spellStart"/>
      <w:r w:rsidRPr="004F1B36">
        <w:rPr>
          <w:lang w:val="en-US"/>
        </w:rPr>
        <w:t>publicerad</w:t>
      </w:r>
      <w:proofErr w:type="spellEnd"/>
      <w:r w:rsidRPr="004F1B36">
        <w:rPr>
          <w:lang w:val="en-US"/>
        </w:rPr>
        <w:t>)</w:t>
      </w:r>
    </w:p>
    <w:p w14:paraId="5E652E96" w14:textId="77777777" w:rsidR="004F1B36" w:rsidRPr="004F1B36" w:rsidRDefault="004F1B36" w:rsidP="004F1B36">
      <w:pPr>
        <w:spacing w:after="0" w:line="240" w:lineRule="auto"/>
        <w:ind w:left="0" w:right="0"/>
        <w:rPr>
          <w:lang w:val="en-US"/>
        </w:rPr>
      </w:pPr>
    </w:p>
    <w:p w14:paraId="6AB92681" w14:textId="77777777" w:rsidR="004F1B36" w:rsidRPr="004F1B36" w:rsidRDefault="004F1B36" w:rsidP="004F1B36">
      <w:pPr>
        <w:spacing w:after="0" w:line="240" w:lineRule="auto"/>
        <w:ind w:left="0" w:right="0"/>
        <w:rPr>
          <w:lang w:val="en-US"/>
        </w:rPr>
      </w:pPr>
    </w:p>
    <w:p w14:paraId="5C06FFEC" w14:textId="39D62EF1" w:rsidR="004F1B36" w:rsidRPr="004F1B36" w:rsidRDefault="004F1B36" w:rsidP="004F1B36">
      <w:pPr>
        <w:spacing w:after="0" w:line="240" w:lineRule="auto"/>
        <w:ind w:left="0" w:right="0"/>
        <w:rPr>
          <w:lang w:val="en-US"/>
        </w:rPr>
      </w:pPr>
    </w:p>
    <w:p w14:paraId="7B860922" w14:textId="77777777" w:rsidR="004F1B36" w:rsidRPr="004F1B36" w:rsidRDefault="004F1B36" w:rsidP="004F1B36">
      <w:pPr>
        <w:tabs>
          <w:tab w:val="left" w:pos="549"/>
          <w:tab w:val="center" w:pos="4536"/>
          <w:tab w:val="right" w:pos="9019"/>
          <w:tab w:val="right" w:pos="9072"/>
        </w:tabs>
        <w:spacing w:after="0" w:line="240" w:lineRule="auto"/>
        <w:ind w:left="0" w:right="0"/>
        <w:rPr>
          <w:rFonts w:ascii="Arial" w:hAnsi="Arial"/>
          <w:sz w:val="16"/>
          <w:lang w:val="en-US"/>
        </w:rPr>
      </w:pPr>
    </w:p>
    <w:p w14:paraId="4DF87ABC" w14:textId="77777777" w:rsidR="004F1B36" w:rsidRPr="004F1B36" w:rsidRDefault="004F1B36" w:rsidP="004F1B36">
      <w:pPr>
        <w:tabs>
          <w:tab w:val="left" w:pos="549"/>
          <w:tab w:val="center" w:pos="4536"/>
          <w:tab w:val="right" w:pos="9019"/>
          <w:tab w:val="right" w:pos="9072"/>
        </w:tabs>
        <w:spacing w:after="0" w:line="240" w:lineRule="auto"/>
        <w:ind w:left="0" w:right="0"/>
        <w:rPr>
          <w:rFonts w:ascii="Arial" w:hAnsi="Arial"/>
          <w:sz w:val="16"/>
          <w:lang w:val="en-US"/>
        </w:rPr>
      </w:pPr>
    </w:p>
    <w:p w14:paraId="508962C6" w14:textId="77777777" w:rsidR="004F1B36" w:rsidRPr="004F1B36" w:rsidRDefault="004F1B36" w:rsidP="00D95BEB">
      <w:pPr>
        <w:pStyle w:val="Rubrik2"/>
      </w:pPr>
      <w:bookmarkStart w:id="2" w:name="_Hlk86929255"/>
      <w:r w:rsidRPr="004F1B36">
        <w:t>Historik</w:t>
      </w:r>
    </w:p>
    <w:p w14:paraId="419F3606" w14:textId="77777777" w:rsidR="004F1B36" w:rsidRPr="004F1B36" w:rsidRDefault="004F1B36" w:rsidP="004F1B36">
      <w:pPr>
        <w:spacing w:after="0" w:line="240" w:lineRule="auto"/>
        <w:ind w:left="0" w:right="0"/>
        <w:rPr>
          <w:rFonts w:ascii="Arial" w:hAnsi="Arial" w:cs="Arial"/>
        </w:rPr>
      </w:pPr>
    </w:p>
    <w:tbl>
      <w:tblPr>
        <w:tblStyle w:val="TableGrid1"/>
        <w:tblpPr w:leftFromText="141" w:rightFromText="141" w:vertAnchor="text" w:horzAnchor="page" w:tblpX="2011" w:tblpY="62"/>
        <w:tblW w:w="0" w:type="auto"/>
        <w:tblLook w:val="04A0" w:firstRow="1" w:lastRow="0" w:firstColumn="1" w:lastColumn="0" w:noHBand="0" w:noVBand="1"/>
      </w:tblPr>
      <w:tblGrid>
        <w:gridCol w:w="895"/>
        <w:gridCol w:w="728"/>
        <w:gridCol w:w="1633"/>
        <w:gridCol w:w="2173"/>
        <w:gridCol w:w="1370"/>
      </w:tblGrid>
      <w:tr w:rsidR="00D95BEB" w:rsidRPr="004F1B36" w14:paraId="779907C6" w14:textId="77777777" w:rsidTr="00D95BEB">
        <w:tc>
          <w:tcPr>
            <w:tcW w:w="895" w:type="dxa"/>
          </w:tcPr>
          <w:p w14:paraId="59F498BF" w14:textId="77777777" w:rsidR="00D95BEB" w:rsidRPr="004F1B36" w:rsidRDefault="00D95BEB" w:rsidP="00D95BEB">
            <w:pPr>
              <w:spacing w:after="0" w:line="240" w:lineRule="auto"/>
              <w:ind w:left="0" w:right="0"/>
              <w:rPr>
                <w:rFonts w:ascii="Arial" w:eastAsia="Times New Roman" w:hAnsi="Arial" w:cs="Arial"/>
                <w:sz w:val="20"/>
                <w:szCs w:val="20"/>
              </w:rPr>
            </w:pPr>
            <w:r w:rsidRPr="004F1B36">
              <w:rPr>
                <w:rFonts w:ascii="Arial" w:eastAsia="Times New Roman" w:hAnsi="Arial" w:cs="Arial"/>
                <w:sz w:val="20"/>
                <w:szCs w:val="20"/>
              </w:rPr>
              <w:t>Version</w:t>
            </w:r>
          </w:p>
        </w:tc>
        <w:tc>
          <w:tcPr>
            <w:tcW w:w="728" w:type="dxa"/>
          </w:tcPr>
          <w:p w14:paraId="1794AFF4" w14:textId="77777777" w:rsidR="00D95BEB" w:rsidRPr="004F1B36" w:rsidRDefault="00D95BEB" w:rsidP="00D95BEB">
            <w:pPr>
              <w:spacing w:after="0" w:line="240" w:lineRule="auto"/>
              <w:ind w:left="0" w:right="0"/>
              <w:rPr>
                <w:rFonts w:ascii="Arial" w:eastAsia="Times New Roman" w:hAnsi="Arial" w:cs="Arial"/>
                <w:sz w:val="20"/>
                <w:szCs w:val="20"/>
              </w:rPr>
            </w:pPr>
            <w:r w:rsidRPr="004F1B36">
              <w:rPr>
                <w:rFonts w:ascii="Arial" w:eastAsia="Times New Roman" w:hAnsi="Arial" w:cs="Arial"/>
                <w:sz w:val="20"/>
                <w:szCs w:val="20"/>
              </w:rPr>
              <w:t>Punkt</w:t>
            </w:r>
          </w:p>
        </w:tc>
        <w:tc>
          <w:tcPr>
            <w:tcW w:w="1633" w:type="dxa"/>
          </w:tcPr>
          <w:p w14:paraId="3E2EF1F1" w14:textId="77777777" w:rsidR="00D95BEB" w:rsidRPr="004F1B36" w:rsidRDefault="00D95BEB" w:rsidP="00D95BEB">
            <w:pPr>
              <w:spacing w:after="0" w:line="240" w:lineRule="auto"/>
              <w:ind w:left="0" w:right="0"/>
              <w:rPr>
                <w:rFonts w:ascii="Arial" w:eastAsia="Times New Roman" w:hAnsi="Arial" w:cs="Arial"/>
                <w:sz w:val="20"/>
                <w:szCs w:val="20"/>
              </w:rPr>
            </w:pPr>
            <w:r w:rsidRPr="004F1B36">
              <w:rPr>
                <w:rFonts w:ascii="Arial" w:eastAsia="Times New Roman" w:hAnsi="Arial" w:cs="Arial"/>
                <w:sz w:val="20"/>
                <w:szCs w:val="20"/>
              </w:rPr>
              <w:t>Ändring</w:t>
            </w:r>
          </w:p>
        </w:tc>
        <w:tc>
          <w:tcPr>
            <w:tcW w:w="2173" w:type="dxa"/>
          </w:tcPr>
          <w:p w14:paraId="2A047D46" w14:textId="77777777" w:rsidR="00D95BEB" w:rsidRPr="004F1B36" w:rsidRDefault="00D95BEB" w:rsidP="00D95BEB">
            <w:pPr>
              <w:spacing w:after="0" w:line="240" w:lineRule="auto"/>
              <w:ind w:left="0" w:right="0"/>
              <w:rPr>
                <w:rFonts w:ascii="Arial" w:eastAsia="Times New Roman" w:hAnsi="Arial" w:cs="Arial"/>
                <w:sz w:val="20"/>
                <w:szCs w:val="20"/>
              </w:rPr>
            </w:pPr>
            <w:r w:rsidRPr="004F1B36">
              <w:rPr>
                <w:rFonts w:ascii="Arial" w:eastAsia="Times New Roman" w:hAnsi="Arial" w:cs="Arial"/>
                <w:sz w:val="20"/>
                <w:szCs w:val="20"/>
              </w:rPr>
              <w:t>Utförare</w:t>
            </w:r>
          </w:p>
        </w:tc>
        <w:tc>
          <w:tcPr>
            <w:tcW w:w="1370" w:type="dxa"/>
          </w:tcPr>
          <w:p w14:paraId="0946AE4A" w14:textId="77777777" w:rsidR="00D95BEB" w:rsidRPr="004F1B36" w:rsidRDefault="00D95BEB" w:rsidP="00D95BEB">
            <w:pPr>
              <w:spacing w:after="0" w:line="240" w:lineRule="auto"/>
              <w:ind w:left="0" w:right="0"/>
              <w:rPr>
                <w:rFonts w:ascii="Arial" w:eastAsia="Times New Roman" w:hAnsi="Arial" w:cs="Arial"/>
                <w:sz w:val="20"/>
                <w:szCs w:val="20"/>
              </w:rPr>
            </w:pPr>
            <w:r w:rsidRPr="004F1B36">
              <w:rPr>
                <w:rFonts w:ascii="Arial" w:eastAsia="Times New Roman" w:hAnsi="Arial" w:cs="Arial"/>
                <w:sz w:val="20"/>
                <w:szCs w:val="20"/>
              </w:rPr>
              <w:t>Datum</w:t>
            </w:r>
          </w:p>
        </w:tc>
      </w:tr>
      <w:tr w:rsidR="00D95BEB" w:rsidRPr="004F1B36" w14:paraId="4981F7E4" w14:textId="77777777" w:rsidTr="00D95BEB">
        <w:tc>
          <w:tcPr>
            <w:tcW w:w="895" w:type="dxa"/>
          </w:tcPr>
          <w:p w14:paraId="44CC2E4A" w14:textId="77777777" w:rsidR="00D95BEB" w:rsidRPr="004F1B36" w:rsidRDefault="00D95BEB" w:rsidP="00D95BEB">
            <w:pPr>
              <w:spacing w:after="0" w:line="240" w:lineRule="auto"/>
              <w:ind w:left="0" w:right="0"/>
              <w:rPr>
                <w:rFonts w:ascii="Arial" w:eastAsia="Times New Roman" w:hAnsi="Arial" w:cs="Arial"/>
                <w:sz w:val="20"/>
                <w:szCs w:val="20"/>
              </w:rPr>
            </w:pPr>
            <w:r w:rsidRPr="004F1B36">
              <w:rPr>
                <w:rFonts w:ascii="Arial" w:eastAsia="Times New Roman" w:hAnsi="Arial" w:cs="Arial"/>
                <w:sz w:val="20"/>
                <w:szCs w:val="20"/>
              </w:rPr>
              <w:t>1</w:t>
            </w:r>
          </w:p>
        </w:tc>
        <w:tc>
          <w:tcPr>
            <w:tcW w:w="728" w:type="dxa"/>
          </w:tcPr>
          <w:p w14:paraId="6818B45B" w14:textId="77777777" w:rsidR="00D95BEB" w:rsidRPr="004F1B36" w:rsidRDefault="00D95BEB" w:rsidP="00D95BEB">
            <w:pPr>
              <w:spacing w:after="0" w:line="240" w:lineRule="auto"/>
              <w:ind w:left="0" w:right="0"/>
              <w:rPr>
                <w:rFonts w:ascii="Arial" w:eastAsia="Times New Roman" w:hAnsi="Arial" w:cs="Arial"/>
                <w:sz w:val="20"/>
                <w:szCs w:val="20"/>
              </w:rPr>
            </w:pPr>
            <w:r w:rsidRPr="004F1B36">
              <w:rPr>
                <w:rFonts w:ascii="Arial" w:eastAsia="Times New Roman" w:hAnsi="Arial" w:cs="Arial"/>
                <w:sz w:val="20"/>
                <w:szCs w:val="20"/>
              </w:rPr>
              <w:t>1.1</w:t>
            </w:r>
          </w:p>
        </w:tc>
        <w:tc>
          <w:tcPr>
            <w:tcW w:w="1633" w:type="dxa"/>
          </w:tcPr>
          <w:p w14:paraId="16CC0158" w14:textId="77777777" w:rsidR="00D95BEB" w:rsidRPr="004F1B36" w:rsidRDefault="00D95BEB" w:rsidP="00D95BEB">
            <w:pPr>
              <w:spacing w:after="0" w:line="240" w:lineRule="auto"/>
              <w:ind w:left="0" w:right="0"/>
              <w:rPr>
                <w:rFonts w:ascii="Arial" w:eastAsia="Times New Roman" w:hAnsi="Arial" w:cs="Arial"/>
                <w:sz w:val="20"/>
                <w:szCs w:val="20"/>
              </w:rPr>
            </w:pPr>
            <w:r w:rsidRPr="004F1B36">
              <w:rPr>
                <w:rFonts w:ascii="Arial" w:eastAsia="Times New Roman" w:hAnsi="Arial" w:cs="Arial"/>
                <w:sz w:val="20"/>
                <w:szCs w:val="20"/>
              </w:rPr>
              <w:t>Uppdaterat giltighetsdatum i och med migrering STY SOFIA</w:t>
            </w:r>
          </w:p>
        </w:tc>
        <w:tc>
          <w:tcPr>
            <w:tcW w:w="2173" w:type="dxa"/>
          </w:tcPr>
          <w:p w14:paraId="2B5C513B" w14:textId="77777777" w:rsidR="00D95BEB" w:rsidRPr="004F1B36" w:rsidRDefault="00D95BEB" w:rsidP="00D95BEB">
            <w:pPr>
              <w:spacing w:after="0" w:line="240" w:lineRule="auto"/>
              <w:ind w:left="0" w:right="0"/>
              <w:rPr>
                <w:rFonts w:ascii="Arial" w:eastAsia="Times New Roman" w:hAnsi="Arial" w:cs="Arial"/>
                <w:sz w:val="20"/>
                <w:szCs w:val="20"/>
              </w:rPr>
            </w:pPr>
            <w:r w:rsidRPr="004F1B36">
              <w:rPr>
                <w:rFonts w:ascii="Arial" w:eastAsia="Times New Roman" w:hAnsi="Arial" w:cs="Arial"/>
                <w:sz w:val="20"/>
                <w:szCs w:val="20"/>
              </w:rPr>
              <w:t>Verksamhetsassistent Kir/Ort</w:t>
            </w:r>
          </w:p>
        </w:tc>
        <w:tc>
          <w:tcPr>
            <w:tcW w:w="1370" w:type="dxa"/>
          </w:tcPr>
          <w:p w14:paraId="0FA50A1F" w14:textId="77777777" w:rsidR="00D95BEB" w:rsidRPr="004F1B36" w:rsidRDefault="00D95BEB" w:rsidP="00D95BEB">
            <w:pPr>
              <w:spacing w:after="0" w:line="240" w:lineRule="auto"/>
              <w:ind w:left="0" w:right="0"/>
              <w:rPr>
                <w:rFonts w:ascii="Arial" w:eastAsia="Times New Roman" w:hAnsi="Arial" w:cs="Arial"/>
                <w:sz w:val="20"/>
                <w:szCs w:val="20"/>
              </w:rPr>
            </w:pPr>
            <w:r w:rsidRPr="004F1B36">
              <w:rPr>
                <w:rFonts w:ascii="Arial" w:eastAsia="Times New Roman" w:hAnsi="Arial" w:cs="Arial"/>
                <w:sz w:val="20"/>
                <w:szCs w:val="20"/>
              </w:rPr>
              <w:t>2021-11-04</w:t>
            </w:r>
          </w:p>
        </w:tc>
      </w:tr>
    </w:tbl>
    <w:p w14:paraId="13E853D5" w14:textId="77777777" w:rsidR="004F1B36" w:rsidRPr="004F1B36" w:rsidRDefault="004F1B36" w:rsidP="004F1B36">
      <w:pPr>
        <w:spacing w:after="0" w:line="240" w:lineRule="auto"/>
        <w:ind w:left="0" w:right="0"/>
        <w:rPr>
          <w:rFonts w:ascii="Arial" w:hAnsi="Arial" w:cs="Arial"/>
        </w:rPr>
      </w:pPr>
    </w:p>
    <w:bookmarkEnd w:id="2"/>
    <w:p w14:paraId="1340B8CA" w14:textId="77777777" w:rsidR="004F1B36" w:rsidRPr="004F1B36" w:rsidRDefault="004F1B36" w:rsidP="004F1B36">
      <w:pPr>
        <w:spacing w:after="0" w:line="240" w:lineRule="auto"/>
        <w:ind w:left="0" w:right="0"/>
      </w:pPr>
    </w:p>
    <w:p w14:paraId="34FDDD13" w14:textId="77777777" w:rsidR="004F1B36" w:rsidRPr="004F1B36" w:rsidRDefault="004F1B36" w:rsidP="004F1B36">
      <w:pPr>
        <w:tabs>
          <w:tab w:val="left" w:pos="549"/>
          <w:tab w:val="center" w:pos="4536"/>
          <w:tab w:val="right" w:pos="9019"/>
          <w:tab w:val="right" w:pos="9072"/>
        </w:tabs>
        <w:spacing w:after="0" w:line="240" w:lineRule="auto"/>
        <w:ind w:left="0" w:right="0"/>
        <w:rPr>
          <w:rFonts w:ascii="Arial" w:hAnsi="Arial"/>
          <w:sz w:val="16"/>
          <w:lang w:val="en-US"/>
        </w:rPr>
      </w:pPr>
    </w:p>
    <w:bookmarkEnd w:id="0"/>
    <w:p w14:paraId="76B9F95B" w14:textId="24513497" w:rsidR="00536A5A" w:rsidRPr="00536A5A" w:rsidRDefault="00536A5A" w:rsidP="00536A5A">
      <w:pPr>
        <w:spacing w:after="0" w:line="240" w:lineRule="auto"/>
        <w:ind w:left="0" w:right="0"/>
      </w:pPr>
    </w:p>
    <w:sectPr w:rsidR="00536A5A" w:rsidRPr="00536A5A" w:rsidSect="004F1B3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F71C7D" w14:textId="77777777" w:rsidR="008F2222" w:rsidRDefault="008F2222">
      <w:r>
        <w:separator/>
      </w:r>
    </w:p>
  </w:endnote>
  <w:endnote w:type="continuationSeparator" w:id="0">
    <w:p w14:paraId="51A91733" w14:textId="77777777" w:rsidR="008F2222" w:rsidRDefault="008F2222">
      <w:r>
        <w:continuationSeparator/>
      </w:r>
    </w:p>
  </w:endnote>
  <w:endnote w:type="continuationNotice" w:id="1">
    <w:p w14:paraId="18FBDCF4" w14:textId="77777777" w:rsidR="008F2222" w:rsidRDefault="008F222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E6641B" w14:textId="77777777" w:rsidR="008F2222" w:rsidRDefault="008F2222"/>
  </w:footnote>
  <w:footnote w:type="continuationSeparator" w:id="0">
    <w:p w14:paraId="0A87036F" w14:textId="77777777" w:rsidR="008F2222" w:rsidRDefault="008F2222">
      <w:r>
        <w:continuationSeparator/>
      </w:r>
    </w:p>
  </w:footnote>
  <w:footnote w:type="continuationNotice" w:id="1">
    <w:p w14:paraId="7B81DEF9" w14:textId="77777777" w:rsidR="008F2222" w:rsidRDefault="008F222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4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5B34A77"/>
    <w:multiLevelType w:val="hybridMultilevel"/>
    <w:tmpl w:val="0C6A930A"/>
    <w:lvl w:ilvl="0" w:tplc="7B04D6D4">
      <w:start w:val="1"/>
      <w:numFmt w:val="decimal"/>
      <w:lvlText w:val="%1."/>
      <w:lvlJc w:val="left"/>
      <w:pPr>
        <w:ind w:left="720" w:hanging="360"/>
      </w:pPr>
    </w:lvl>
    <w:lvl w:ilvl="1" w:tplc="0556373A" w:tentative="1">
      <w:start w:val="1"/>
      <w:numFmt w:val="lowerLetter"/>
      <w:lvlText w:val="%2."/>
      <w:lvlJc w:val="left"/>
      <w:pPr>
        <w:ind w:left="1440" w:hanging="360"/>
      </w:pPr>
    </w:lvl>
    <w:lvl w:ilvl="2" w:tplc="FAF894C6" w:tentative="1">
      <w:start w:val="1"/>
      <w:numFmt w:val="lowerRoman"/>
      <w:lvlText w:val="%3."/>
      <w:lvlJc w:val="right"/>
      <w:pPr>
        <w:ind w:left="2160" w:hanging="180"/>
      </w:pPr>
    </w:lvl>
    <w:lvl w:ilvl="3" w:tplc="1D047B4C" w:tentative="1">
      <w:start w:val="1"/>
      <w:numFmt w:val="decimal"/>
      <w:lvlText w:val="%4."/>
      <w:lvlJc w:val="left"/>
      <w:pPr>
        <w:ind w:left="2880" w:hanging="360"/>
      </w:pPr>
    </w:lvl>
    <w:lvl w:ilvl="4" w:tplc="8F7C15F4" w:tentative="1">
      <w:start w:val="1"/>
      <w:numFmt w:val="lowerLetter"/>
      <w:lvlText w:val="%5."/>
      <w:lvlJc w:val="left"/>
      <w:pPr>
        <w:ind w:left="3600" w:hanging="360"/>
      </w:pPr>
    </w:lvl>
    <w:lvl w:ilvl="5" w:tplc="957678E2" w:tentative="1">
      <w:start w:val="1"/>
      <w:numFmt w:val="lowerRoman"/>
      <w:lvlText w:val="%6."/>
      <w:lvlJc w:val="right"/>
      <w:pPr>
        <w:ind w:left="4320" w:hanging="180"/>
      </w:pPr>
    </w:lvl>
    <w:lvl w:ilvl="6" w:tplc="F928108E" w:tentative="1">
      <w:start w:val="1"/>
      <w:numFmt w:val="decimal"/>
      <w:lvlText w:val="%7."/>
      <w:lvlJc w:val="left"/>
      <w:pPr>
        <w:ind w:left="5040" w:hanging="360"/>
      </w:pPr>
    </w:lvl>
    <w:lvl w:ilvl="7" w:tplc="738EAE10" w:tentative="1">
      <w:start w:val="1"/>
      <w:numFmt w:val="lowerLetter"/>
      <w:lvlText w:val="%8."/>
      <w:lvlJc w:val="left"/>
      <w:pPr>
        <w:ind w:left="5760" w:hanging="360"/>
      </w:pPr>
    </w:lvl>
    <w:lvl w:ilvl="8" w:tplc="38F2075A" w:tentative="1">
      <w:start w:val="1"/>
      <w:numFmt w:val="lowerRoman"/>
      <w:lvlText w:val="%9."/>
      <w:lvlJc w:val="right"/>
      <w:pPr>
        <w:ind w:left="6480" w:hanging="180"/>
      </w:p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C1B5BF3"/>
    <w:multiLevelType w:val="hybridMultilevel"/>
    <w:tmpl w:val="82EAE7BE"/>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9"/>
  </w:num>
  <w:num w:numId="2">
    <w:abstractNumId w:val="14"/>
  </w:num>
  <w:num w:numId="3">
    <w:abstractNumId w:val="0"/>
  </w:num>
  <w:num w:numId="4">
    <w:abstractNumId w:val="6"/>
  </w:num>
  <w:num w:numId="5">
    <w:abstractNumId w:val="16"/>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7"/>
  </w:num>
  <w:num w:numId="20">
    <w:abstractNumId w:val="15"/>
  </w:num>
  <w:num w:numId="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5C51"/>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79B2"/>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7FDC"/>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1B36"/>
    <w:rsid w:val="004F4518"/>
    <w:rsid w:val="004F4C62"/>
    <w:rsid w:val="00501433"/>
    <w:rsid w:val="00507479"/>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097C"/>
    <w:rsid w:val="005C4606"/>
    <w:rsid w:val="005D0B0C"/>
    <w:rsid w:val="005E02B3"/>
    <w:rsid w:val="005E1E24"/>
    <w:rsid w:val="0060596B"/>
    <w:rsid w:val="00606D97"/>
    <w:rsid w:val="00614E64"/>
    <w:rsid w:val="00617710"/>
    <w:rsid w:val="00617EE6"/>
    <w:rsid w:val="0062184C"/>
    <w:rsid w:val="00623724"/>
    <w:rsid w:val="00627BEA"/>
    <w:rsid w:val="006319DB"/>
    <w:rsid w:val="00635DD4"/>
    <w:rsid w:val="0065595B"/>
    <w:rsid w:val="0065718C"/>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96263"/>
    <w:rsid w:val="008A0C5F"/>
    <w:rsid w:val="008A3DEA"/>
    <w:rsid w:val="008A4EB9"/>
    <w:rsid w:val="008A74C0"/>
    <w:rsid w:val="008B1694"/>
    <w:rsid w:val="008C4B27"/>
    <w:rsid w:val="008C7F2A"/>
    <w:rsid w:val="008E36F8"/>
    <w:rsid w:val="008E46B2"/>
    <w:rsid w:val="008E682C"/>
    <w:rsid w:val="008E78A1"/>
    <w:rsid w:val="008F2222"/>
    <w:rsid w:val="008F3FCB"/>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2524"/>
    <w:rsid w:val="009C0D12"/>
    <w:rsid w:val="009C192E"/>
    <w:rsid w:val="009D6819"/>
    <w:rsid w:val="009D6D1C"/>
    <w:rsid w:val="009E0CF9"/>
    <w:rsid w:val="009E531B"/>
    <w:rsid w:val="009E6C56"/>
    <w:rsid w:val="009E7DCF"/>
    <w:rsid w:val="009F4A56"/>
    <w:rsid w:val="009F4E65"/>
    <w:rsid w:val="00A006A5"/>
    <w:rsid w:val="00A05942"/>
    <w:rsid w:val="00A07BEC"/>
    <w:rsid w:val="00A21264"/>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3435"/>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A21"/>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95BEB"/>
    <w:rsid w:val="00DA299D"/>
    <w:rsid w:val="00DA65C4"/>
    <w:rsid w:val="00DD2BE0"/>
    <w:rsid w:val="00DE4447"/>
    <w:rsid w:val="00DE5DA2"/>
    <w:rsid w:val="00DF0033"/>
    <w:rsid w:val="00E026BF"/>
    <w:rsid w:val="00E04EF8"/>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customStyle="1" w:styleId="TableGrid1">
    <w:name w:val="Table Grid1"/>
    <w:basedOn w:val="Normaltabell"/>
    <w:next w:val="Tabellrutnt"/>
    <w:uiPriority w:val="39"/>
    <w:rsid w:val="004F1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image" Target="media/image7.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image" Target="media/image6.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image" Target="media/image9.png" Id="rId23"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png"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22</TotalTime>
  <Pages>5</Pages>
  <Words>1077</Words>
  <Characters>5714</Characters>
  <Application>Microsoft Office Word</Application>
  <DocSecurity>0</DocSecurity>
  <Lines>47</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6778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Tarmstomi och dess konstruktion</dc:title>
  <dc:subject/>
  <dc:creator>patrik.jens.johansson@vgregion.se</dc:creator>
  <keywords/>
  <lastModifiedBy>Kristina Nilsson</lastModifiedBy>
  <revision>17</revision>
  <lastPrinted>2016-03-31T10:56:00.0000000Z</lastPrinted>
  <dcterms:created xsi:type="dcterms:W3CDTF">2022-01-18T16:00:00.0000000Z</dcterms:created>
  <dcterms:modified xsi:type="dcterms:W3CDTF">2022-11-18T11:00:00.0000000Z</dcterms:modified>
</coreProperties>
</file>