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F4B9A" w:rsidP="00F35B05" w:rsidRDefault="005F4B9A" w14:paraId="1F6F5C2D" w14:textId="77777777">
      <w:pPr>
        <w:pStyle w:val="Rubrik2"/>
        <w:sectPr w:rsidR="005F4B9A" w:rsidSect="005F4B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715E78" w:rsidP="001D788E" w:rsidRDefault="00715E78" w14:paraId="175B490F" w14:textId="77777777">
      <w:pPr>
        <w:pStyle w:val="Rubrik1"/>
      </w:pPr>
      <w:r>
        <w:t xml:space="preserve">Epilepsi – MAD kostbehandling </w:t>
      </w:r>
    </w:p>
    <w:p w:rsidRPr="005F4B9A" w:rsidR="005F4B9A" w:rsidP="001D788E" w:rsidRDefault="005F4B9A" w14:paraId="0E2FF355" w14:textId="3C7D665B">
      <w:pPr>
        <w:pStyle w:val="Rubrik2"/>
      </w:pPr>
      <w:r w:rsidRPr="005F4B9A">
        <w:t>Syfte</w:t>
      </w:r>
    </w:p>
    <w:p w:rsidRPr="005F4B9A" w:rsidR="005F4B9A" w:rsidP="001D788E" w:rsidRDefault="005F4B9A" w14:paraId="108C352A" w14:textId="77777777">
      <w:r w:rsidRPr="005F4B9A">
        <w:t xml:space="preserve">Säkerställa standardiserad behandling och uppföljning av </w:t>
      </w:r>
      <w:proofErr w:type="spellStart"/>
      <w:r w:rsidRPr="005F4B9A">
        <w:t>Modified</w:t>
      </w:r>
      <w:proofErr w:type="spellEnd"/>
      <w:r w:rsidRPr="005F4B9A">
        <w:t xml:space="preserve"> Atkins Diet (MAD) (Modifierad </w:t>
      </w:r>
      <w:proofErr w:type="spellStart"/>
      <w:r w:rsidRPr="005F4B9A">
        <w:t>Ketogen</w:t>
      </w:r>
      <w:proofErr w:type="spellEnd"/>
      <w:r w:rsidRPr="005F4B9A">
        <w:t xml:space="preserve"> Kostbehandling) vid kostbehandling av terapiresistent epilepsi vid Neurosjukvården, Sahlgrenska Universitetssjukhuset.</w:t>
      </w:r>
    </w:p>
    <w:p w:rsidRPr="005F4B9A" w:rsidR="005F4B9A" w:rsidP="001D788E" w:rsidRDefault="005F4B9A" w14:paraId="6DE052EA" w14:textId="77777777">
      <w:pPr>
        <w:rPr>
          <w:color w:val="000000"/>
        </w:rPr>
      </w:pPr>
      <w:r w:rsidRPr="005F4B9A">
        <w:t>Kostbehandling är en tilläggsbehandling till antiepileptisk medicinering.</w:t>
      </w:r>
    </w:p>
    <w:p w:rsidRPr="005F4B9A" w:rsidR="005F4B9A" w:rsidP="001D788E" w:rsidRDefault="005F4B9A" w14:paraId="29A247A5" w14:textId="77777777">
      <w:pPr>
        <w:pStyle w:val="Rubrik2"/>
        <w:rPr>
          <w:rFonts w:ascii="Arial" w:hAnsi="Arial" w:cs="Arial"/>
        </w:rPr>
      </w:pPr>
      <w:r w:rsidRPr="005F4B9A">
        <w:t>Arbetsbeskrivning</w:t>
      </w:r>
    </w:p>
    <w:p w:rsidRPr="001D788E" w:rsidR="005F4B9A" w:rsidP="001D788E" w:rsidRDefault="005F4B9A" w14:paraId="51A34DEC" w14:textId="77777777">
      <w:pPr>
        <w:rPr>
          <w:b/>
          <w:bCs/>
        </w:rPr>
      </w:pPr>
      <w:proofErr w:type="spellStart"/>
      <w:r w:rsidRPr="001D788E">
        <w:rPr>
          <w:b/>
          <w:bCs/>
        </w:rPr>
        <w:t>Inklusionskriterier</w:t>
      </w:r>
      <w:proofErr w:type="spellEnd"/>
      <w:r w:rsidRPr="001D788E">
        <w:rPr>
          <w:b/>
          <w:bCs/>
        </w:rPr>
        <w:t xml:space="preserve"> </w:t>
      </w:r>
    </w:p>
    <w:p w:rsidRPr="00474D05" w:rsidR="00D26F85" w:rsidP="21B91BF5" w:rsidRDefault="00D26F85" w14:paraId="75B6B3C4" w14:textId="2E14C415">
      <w:pPr>
        <w:pStyle w:val="Punktlista"/>
        <w:rPr/>
      </w:pPr>
      <w:r w:rsidR="00D26F85">
        <w:rPr/>
        <w:t>Neurologbedömning ska vara gjord innan (MR; EE</w:t>
      </w:r>
      <w:r w:rsidR="226E8DAD">
        <w:rPr/>
        <w:t>G</w:t>
      </w:r>
      <w:r w:rsidR="00D26F85">
        <w:rPr/>
        <w:t>)</w:t>
      </w:r>
    </w:p>
    <w:p w:rsidRPr="00474D05" w:rsidR="005F4B9A" w:rsidP="00B04E44" w:rsidRDefault="005F4B9A" w14:paraId="3F688E82" w14:textId="418C04DF">
      <w:pPr>
        <w:pStyle w:val="Punktlista"/>
        <w:numPr>
          <w:ilvl w:val="1"/>
          <w:numId w:val="39"/>
        </w:numPr>
      </w:pPr>
      <w:r w:rsidRPr="00474D05">
        <w:t>18 år med diagnosticerad epilepsi</w:t>
      </w:r>
    </w:p>
    <w:p w:rsidRPr="00474D05" w:rsidR="005F4B9A" w:rsidP="00B04E44" w:rsidRDefault="005F4B9A" w14:paraId="292FD7E3" w14:textId="04AF9A16">
      <w:pPr>
        <w:pStyle w:val="Punktlista"/>
        <w:numPr>
          <w:ilvl w:val="0"/>
          <w:numId w:val="39"/>
        </w:numPr>
      </w:pPr>
      <w:r w:rsidRPr="00474D05">
        <w:t xml:space="preserve">Ska ha provat minst 2 epilepsiläkemedel utan tillräcklig effekt. </w:t>
      </w:r>
    </w:p>
    <w:p w:rsidRPr="00474D05" w:rsidR="005F4B9A" w:rsidP="00B04E44" w:rsidRDefault="005F4B9A" w14:paraId="2B79E96C" w14:textId="5FB6FAFB">
      <w:pPr>
        <w:pStyle w:val="Punktlista"/>
        <w:numPr>
          <w:ilvl w:val="0"/>
          <w:numId w:val="39"/>
        </w:numPr>
      </w:pPr>
      <w:r w:rsidRPr="00474D05">
        <w:t xml:space="preserve">Minst ett anfall per månad </w:t>
      </w:r>
    </w:p>
    <w:p w:rsidRPr="00474D05" w:rsidR="005F4B9A" w:rsidP="00B04E44" w:rsidRDefault="005F4B9A" w14:paraId="7EFC926C" w14:textId="09C769D8">
      <w:pPr>
        <w:pStyle w:val="Punktlista"/>
        <w:numPr>
          <w:ilvl w:val="0"/>
          <w:numId w:val="39"/>
        </w:numPr>
      </w:pPr>
      <w:r w:rsidRPr="00474D05">
        <w:t>Ska kunna hantera tekniska hjälpmedel som miniräknare och dator</w:t>
      </w:r>
    </w:p>
    <w:p w:rsidRPr="005F4B9A" w:rsidR="005F4B9A" w:rsidP="00D26F85" w:rsidRDefault="005F4B9A" w14:paraId="3A8A304C" w14:textId="77777777">
      <w:pPr>
        <w:pStyle w:val="Punktlista"/>
        <w:numPr>
          <w:ilvl w:val="0"/>
          <w:numId w:val="0"/>
        </w:numPr>
        <w:ind w:left="717"/>
      </w:pPr>
    </w:p>
    <w:p w:rsidRPr="005F4B9A" w:rsidR="005F4B9A" w:rsidP="00D26F85" w:rsidRDefault="005F4B9A" w14:paraId="55C7BF05" w14:textId="77777777">
      <w:proofErr w:type="spellStart"/>
      <w:r w:rsidRPr="00D26F85">
        <w:rPr>
          <w:b/>
          <w:bCs/>
        </w:rPr>
        <w:t>Exklusionskriterier</w:t>
      </w:r>
      <w:proofErr w:type="spellEnd"/>
    </w:p>
    <w:p w:rsidRPr="005F4B9A" w:rsidR="005F4B9A" w:rsidP="00B04E44" w:rsidRDefault="005F4B9A" w14:paraId="6AF80BF0" w14:textId="27B3742C">
      <w:pPr>
        <w:pStyle w:val="Punktlista"/>
        <w:numPr>
          <w:ilvl w:val="0"/>
          <w:numId w:val="40"/>
        </w:numPr>
      </w:pPr>
      <w:r w:rsidRPr="005F4B9A">
        <w:t>Svårigheter</w:t>
      </w:r>
      <w:r w:rsidRPr="005F4B9A">
        <w:rPr>
          <w:b/>
        </w:rPr>
        <w:t xml:space="preserve"> </w:t>
      </w:r>
      <w:r w:rsidRPr="005F4B9A">
        <w:t xml:space="preserve">att följa en diet </w:t>
      </w:r>
    </w:p>
    <w:p w:rsidRPr="005F4B9A" w:rsidR="005F4B9A" w:rsidP="00B04E44" w:rsidRDefault="005F4B9A" w14:paraId="48EEF052" w14:textId="2A7C72E9">
      <w:pPr>
        <w:pStyle w:val="Punktlista"/>
        <w:numPr>
          <w:ilvl w:val="0"/>
          <w:numId w:val="40"/>
        </w:numPr>
      </w:pPr>
      <w:r w:rsidRPr="005F4B9A">
        <w:t>Njurfunktionsnedsättning (kronisk njursjukdom, njursten, cancer, fosfat, natrium el kaliumbrist) </w:t>
      </w:r>
    </w:p>
    <w:p w:rsidRPr="005F4B9A" w:rsidR="005F4B9A" w:rsidP="00B04E44" w:rsidRDefault="005F4B9A" w14:paraId="118656A1" w14:textId="24538445">
      <w:pPr>
        <w:pStyle w:val="Punktlista"/>
        <w:numPr>
          <w:ilvl w:val="0"/>
          <w:numId w:val="40"/>
        </w:numPr>
      </w:pPr>
      <w:r w:rsidRPr="005F4B9A">
        <w:t xml:space="preserve">Leverfunktionsnedsättning (alkoholrelaterad, icke alkoholrelaterad, cancer, hepatit, </w:t>
      </w:r>
      <w:proofErr w:type="spellStart"/>
      <w:r w:rsidRPr="005F4B9A">
        <w:t>hemochromatoiosis</w:t>
      </w:r>
      <w:proofErr w:type="spellEnd"/>
      <w:r w:rsidRPr="005F4B9A">
        <w:t xml:space="preserve">, primär </w:t>
      </w:r>
      <w:proofErr w:type="spellStart"/>
      <w:r w:rsidRPr="005F4B9A">
        <w:t>bilär</w:t>
      </w:r>
      <w:proofErr w:type="spellEnd"/>
      <w:r w:rsidRPr="005F4B9A">
        <w:t xml:space="preserve"> </w:t>
      </w:r>
      <w:proofErr w:type="spellStart"/>
      <w:r w:rsidRPr="005F4B9A">
        <w:t>ciros</w:t>
      </w:r>
      <w:proofErr w:type="spellEnd"/>
      <w:r w:rsidRPr="005F4B9A">
        <w:t>) </w:t>
      </w:r>
    </w:p>
    <w:p w:rsidRPr="005F4B9A" w:rsidR="005F4B9A" w:rsidP="00B04E44" w:rsidRDefault="005F4B9A" w14:paraId="69B613FC" w14:textId="33060B6E">
      <w:pPr>
        <w:pStyle w:val="Punktlista"/>
        <w:numPr>
          <w:ilvl w:val="0"/>
          <w:numId w:val="40"/>
        </w:numPr>
      </w:pPr>
      <w:r w:rsidRPr="005F4B9A">
        <w:t xml:space="preserve">Gallblåsebesvär (gallsten, </w:t>
      </w:r>
      <w:proofErr w:type="spellStart"/>
      <w:r w:rsidRPr="005F4B9A">
        <w:t>cholecystectomi</w:t>
      </w:r>
      <w:proofErr w:type="spellEnd"/>
      <w:r w:rsidRPr="005F4B9A">
        <w:t xml:space="preserve"> inom de senaste 12månadrna, cancer) </w:t>
      </w:r>
    </w:p>
    <w:p w:rsidRPr="005F4B9A" w:rsidR="005F4B9A" w:rsidP="00B04E44" w:rsidRDefault="005F4B9A" w14:paraId="09299EEA" w14:textId="09F155ED">
      <w:pPr>
        <w:pStyle w:val="Punktlista"/>
        <w:numPr>
          <w:ilvl w:val="0"/>
          <w:numId w:val="40"/>
        </w:numPr>
      </w:pPr>
      <w:r w:rsidRPr="005F4B9A">
        <w:t>Metabolasjukdomar (</w:t>
      </w:r>
      <w:proofErr w:type="spellStart"/>
      <w:r w:rsidRPr="005F4B9A">
        <w:t>karnitin</w:t>
      </w:r>
      <w:proofErr w:type="spellEnd"/>
      <w:r w:rsidRPr="005F4B9A">
        <w:t xml:space="preserve"> defekter, beta oxidation defekter, </w:t>
      </w:r>
      <w:proofErr w:type="spellStart"/>
      <w:r w:rsidRPr="005F4B9A">
        <w:t>pyruvat</w:t>
      </w:r>
      <w:proofErr w:type="spellEnd"/>
      <w:r w:rsidRPr="005F4B9A">
        <w:t xml:space="preserve"> </w:t>
      </w:r>
      <w:proofErr w:type="spellStart"/>
      <w:r w:rsidRPr="005F4B9A">
        <w:t>carboxylasdefeci</w:t>
      </w:r>
      <w:proofErr w:type="spellEnd"/>
      <w:r w:rsidRPr="005F4B9A">
        <w:t xml:space="preserve">, </w:t>
      </w:r>
      <w:proofErr w:type="spellStart"/>
      <w:r w:rsidRPr="005F4B9A">
        <w:t>porferi</w:t>
      </w:r>
      <w:proofErr w:type="spellEnd"/>
      <w:r w:rsidRPr="005F4B9A">
        <w:t>) </w:t>
      </w:r>
    </w:p>
    <w:p w:rsidRPr="005F4B9A" w:rsidR="005F4B9A" w:rsidP="00B04E44" w:rsidRDefault="005F4B9A" w14:paraId="1CC22DDC" w14:textId="0A7A2C35">
      <w:pPr>
        <w:pStyle w:val="Punktlista"/>
        <w:numPr>
          <w:ilvl w:val="0"/>
          <w:numId w:val="40"/>
        </w:numPr>
      </w:pPr>
      <w:r w:rsidRPr="005F4B9A">
        <w:t>Ätstörningar</w:t>
      </w:r>
      <w:r w:rsidRPr="005F4B9A">
        <w:rPr>
          <w:b/>
        </w:rPr>
        <w:t xml:space="preserve"> </w:t>
      </w:r>
      <w:r w:rsidRPr="005F4B9A">
        <w:t xml:space="preserve">(anorexia, bulimi, binge </w:t>
      </w:r>
      <w:proofErr w:type="spellStart"/>
      <w:r w:rsidRPr="005F4B9A">
        <w:t>eating</w:t>
      </w:r>
      <w:proofErr w:type="spellEnd"/>
      <w:r w:rsidRPr="005F4B9A">
        <w:t xml:space="preserve"> disorders) </w:t>
      </w:r>
    </w:p>
    <w:p w:rsidRPr="005F4B9A" w:rsidR="005F4B9A" w:rsidP="00B04E44" w:rsidRDefault="005F4B9A" w14:paraId="606602E6" w14:textId="0BFEAF32">
      <w:pPr>
        <w:pStyle w:val="Punktlista"/>
        <w:numPr>
          <w:ilvl w:val="0"/>
          <w:numId w:val="40"/>
        </w:numPr>
      </w:pPr>
      <w:r w:rsidRPr="005F4B9A">
        <w:t>Diabetes (som kräver medicinering)</w:t>
      </w:r>
    </w:p>
    <w:p w:rsidRPr="005F4B9A" w:rsidR="005F4B9A" w:rsidP="00B04E44" w:rsidRDefault="005F4B9A" w14:paraId="448A1150" w14:textId="4493BEA5">
      <w:pPr>
        <w:pStyle w:val="Punktlista"/>
        <w:numPr>
          <w:ilvl w:val="0"/>
          <w:numId w:val="40"/>
        </w:numPr>
      </w:pPr>
      <w:r w:rsidRPr="005F4B9A">
        <w:t>BMI</w:t>
      </w:r>
      <w:r w:rsidRPr="005F4B9A">
        <w:rPr>
          <w:b/>
        </w:rPr>
        <w:t xml:space="preserve"> </w:t>
      </w:r>
      <w:r w:rsidRPr="005F4B9A">
        <w:t>under19 </w:t>
      </w:r>
    </w:p>
    <w:p w:rsidRPr="005F4B9A" w:rsidR="005F4B9A" w:rsidP="00B04E44" w:rsidRDefault="005F4B9A" w14:paraId="7FC70925" w14:textId="7305A398">
      <w:pPr>
        <w:pStyle w:val="Punktlista"/>
        <w:numPr>
          <w:ilvl w:val="0"/>
          <w:numId w:val="40"/>
        </w:numPr>
      </w:pPr>
      <w:r w:rsidRPr="005F4B9A">
        <w:lastRenderedPageBreak/>
        <w:t>Intag av viktminskningsmedicinering</w:t>
      </w:r>
    </w:p>
    <w:p w:rsidRPr="005F4B9A" w:rsidR="005F4B9A" w:rsidP="0001786C" w:rsidRDefault="005F4B9A" w14:paraId="2A921C98" w14:textId="77777777">
      <w:r w:rsidRPr="0001786C">
        <w:rPr>
          <w:b/>
          <w:bCs/>
        </w:rPr>
        <w:t>Flöde</w:t>
      </w:r>
    </w:p>
    <w:p w:rsidRPr="005F4B9A" w:rsidR="005F4B9A" w:rsidP="002D7769" w:rsidRDefault="005F4B9A" w14:paraId="6CBB531D" w14:textId="455566F1">
      <w:pPr>
        <w:pStyle w:val="Liststycke"/>
        <w:ind w:left="1418" w:hanging="425"/>
      </w:pPr>
      <w:r w:rsidRPr="005F4B9A">
        <w:t xml:space="preserve">Remiss inkommer till teamet </w:t>
      </w:r>
    </w:p>
    <w:p w:rsidRPr="005F4B9A" w:rsidR="005F4B9A" w:rsidP="002D7769" w:rsidRDefault="005F4B9A" w14:paraId="6970814F" w14:textId="3B78B888">
      <w:pPr>
        <w:pStyle w:val="Liststycke"/>
        <w:ind w:left="1418" w:hanging="425"/>
      </w:pPr>
      <w:r w:rsidRPr="005F4B9A">
        <w:t xml:space="preserve">Teamet bedömer remiss </w:t>
      </w:r>
      <w:proofErr w:type="spellStart"/>
      <w:r w:rsidRPr="005F4B9A">
        <w:t>enl</w:t>
      </w:r>
      <w:proofErr w:type="spellEnd"/>
      <w:r w:rsidRPr="005F4B9A">
        <w:t xml:space="preserve"> kriterierna</w:t>
      </w:r>
    </w:p>
    <w:p w:rsidRPr="005F4B9A" w:rsidR="005F4B9A" w:rsidP="002D7769" w:rsidRDefault="005F4B9A" w14:paraId="1C1DA49E" w14:textId="4FE31AF0">
      <w:pPr>
        <w:pStyle w:val="Liststycke"/>
        <w:ind w:left="1418" w:hanging="425"/>
      </w:pPr>
      <w:r w:rsidRPr="005F4B9A">
        <w:t>Skriftlig information till patienten om MAD</w:t>
      </w:r>
    </w:p>
    <w:p w:rsidRPr="005F4B9A" w:rsidR="005F4B9A" w:rsidP="002D7769" w:rsidRDefault="005F4B9A" w14:paraId="384110F9" w14:textId="25780BB8">
      <w:pPr>
        <w:pStyle w:val="Liststycke"/>
        <w:ind w:left="1418" w:hanging="425"/>
      </w:pPr>
      <w:r w:rsidRPr="005F4B9A">
        <w:t xml:space="preserve">Om fortsatt intresse för att prova behandlingen kontaktar </w:t>
      </w:r>
      <w:r w:rsidR="0001786C">
        <w:t>p</w:t>
      </w:r>
      <w:r w:rsidRPr="005F4B9A">
        <w:t xml:space="preserve">atienten teamet </w:t>
      </w:r>
    </w:p>
    <w:p w:rsidRPr="005F4B9A" w:rsidR="005F4B9A" w:rsidP="002D7769" w:rsidRDefault="005F4B9A" w14:paraId="3334F68D" w14:textId="776119FF">
      <w:pPr>
        <w:pStyle w:val="Liststycke"/>
        <w:ind w:left="1418" w:hanging="425"/>
      </w:pPr>
      <w:r w:rsidRPr="005F4B9A">
        <w:t>Patient kallas till ett första besök hos sjuksköterska och dietist</w:t>
      </w:r>
    </w:p>
    <w:p w:rsidRPr="0001786C" w:rsidR="005F4B9A" w:rsidP="0001786C" w:rsidRDefault="005F4B9A" w14:paraId="11E34DC0" w14:textId="77777777">
      <w:pPr>
        <w:rPr>
          <w:b/>
          <w:bCs/>
        </w:rPr>
      </w:pPr>
      <w:r w:rsidRPr="0001786C">
        <w:rPr>
          <w:b/>
          <w:bCs/>
        </w:rPr>
        <w:t>Kallelse för besök skickas med bifogad:</w:t>
      </w:r>
    </w:p>
    <w:p w:rsidRPr="005F4B9A" w:rsidR="005F4B9A" w:rsidP="0062431D" w:rsidRDefault="005F4B9A" w14:paraId="582A8003" w14:textId="09664ED7">
      <w:pPr>
        <w:pStyle w:val="Punktlista"/>
        <w:numPr>
          <w:ilvl w:val="0"/>
          <w:numId w:val="41"/>
        </w:numPr>
      </w:pPr>
      <w:r w:rsidRPr="005F4B9A">
        <w:t>provtagningsremiss</w:t>
      </w:r>
    </w:p>
    <w:p w:rsidRPr="005F4B9A" w:rsidR="005F4B9A" w:rsidP="0062431D" w:rsidRDefault="0001786C" w14:paraId="717DD4F2" w14:textId="08C66FF5">
      <w:pPr>
        <w:pStyle w:val="Punktlista"/>
        <w:numPr>
          <w:ilvl w:val="0"/>
          <w:numId w:val="41"/>
        </w:numPr>
      </w:pPr>
      <w:r>
        <w:t>i</w:t>
      </w:r>
      <w:r w:rsidRPr="005F4B9A" w:rsidR="005F4B9A">
        <w:t xml:space="preserve">nformation att ifylld anfallskalender medtages </w:t>
      </w:r>
    </w:p>
    <w:p w:rsidRPr="005F4B9A" w:rsidR="005F4B9A" w:rsidP="0062431D" w:rsidRDefault="005F4B9A" w14:paraId="035F2A4D" w14:textId="3FC1BC82">
      <w:pPr>
        <w:pStyle w:val="Punktlista"/>
        <w:numPr>
          <w:ilvl w:val="0"/>
          <w:numId w:val="41"/>
        </w:numPr>
      </w:pPr>
      <w:r w:rsidRPr="005F4B9A">
        <w:t>kostregistrering som ska föras under 3 dagar</w:t>
      </w:r>
    </w:p>
    <w:p w:rsidRPr="005F4B9A" w:rsidR="005F4B9A" w:rsidP="002D7769" w:rsidRDefault="005F4B9A" w14:paraId="74E66C1D" w14:textId="367EF45E">
      <w:pPr>
        <w:pStyle w:val="Liststycke"/>
        <w:ind w:left="1418" w:hanging="425"/>
      </w:pPr>
      <w:r w:rsidRPr="005F4B9A">
        <w:t>Första besök till sjuksköterska och dietist för noggrann information och planering av fortsatt uppföljning. Erbjud deltagande i observationsstudie.</w:t>
      </w:r>
    </w:p>
    <w:p w:rsidRPr="005F4B9A" w:rsidR="005F4B9A" w:rsidP="002D7769" w:rsidRDefault="005F4B9A" w14:paraId="46CE91D1" w14:textId="048BB741">
      <w:pPr>
        <w:pStyle w:val="Liststycke"/>
        <w:ind w:left="1418" w:hanging="425"/>
      </w:pPr>
      <w:r w:rsidRPr="005F4B9A">
        <w:t xml:space="preserve">Uppstart av behandling i hemmet </w:t>
      </w:r>
    </w:p>
    <w:p w:rsidRPr="005F4B9A" w:rsidR="005F4B9A" w:rsidP="002D7769" w:rsidRDefault="005F4B9A" w14:paraId="7DBCCD5F" w14:textId="2D0A9BEA">
      <w:pPr>
        <w:pStyle w:val="Liststycke"/>
        <w:ind w:left="1418" w:hanging="425"/>
      </w:pPr>
      <w:r w:rsidRPr="005F4B9A">
        <w:t>Telefonuppföljning av sjuksköterska och dietist en vecka efter start</w:t>
      </w:r>
    </w:p>
    <w:p w:rsidRPr="005F4B9A" w:rsidR="005F4B9A" w:rsidP="002D7769" w:rsidRDefault="005F4B9A" w14:paraId="4F1FBC88" w14:textId="6B1D4804">
      <w:pPr>
        <w:pStyle w:val="Liststycke"/>
        <w:ind w:left="1418" w:hanging="425"/>
      </w:pPr>
      <w:r w:rsidRPr="005F4B9A">
        <w:t>Besök till sjuksköterska och dietist 1 månad efter start</w:t>
      </w:r>
    </w:p>
    <w:p w:rsidRPr="005F4B9A" w:rsidR="005F4B9A" w:rsidP="002D7769" w:rsidRDefault="005F4B9A" w14:paraId="0F909389" w14:textId="400FC7A7">
      <w:pPr>
        <w:pStyle w:val="Liststycke"/>
        <w:ind w:left="1418" w:hanging="425"/>
      </w:pPr>
      <w:r w:rsidRPr="005F4B9A">
        <w:t>Besök till sjuksköterska och dietist 3 månader efter start</w:t>
      </w:r>
    </w:p>
    <w:p w:rsidRPr="005F4B9A" w:rsidR="005F4B9A" w:rsidP="002D7769" w:rsidRDefault="005F4B9A" w14:paraId="3878B85A" w14:textId="7634AACC">
      <w:pPr>
        <w:pStyle w:val="Liststycke"/>
        <w:ind w:left="1418" w:hanging="425"/>
      </w:pPr>
      <w:r w:rsidRPr="005F4B9A">
        <w:t>Besök till sjuksköterska och dietist 6 månader efter start</w:t>
      </w:r>
    </w:p>
    <w:p w:rsidRPr="005F4B9A" w:rsidR="005F4B9A" w:rsidP="002D7769" w:rsidRDefault="005F4B9A" w14:paraId="0A451669" w14:textId="0ED30249">
      <w:pPr>
        <w:pStyle w:val="Liststycke"/>
        <w:ind w:left="1418" w:hanging="425"/>
      </w:pPr>
      <w:r w:rsidRPr="005F4B9A">
        <w:t xml:space="preserve">Besök till sjuksköterska och dietist 12 månader efter start och därefter 1gång årligen </w:t>
      </w:r>
    </w:p>
    <w:p w:rsidRPr="00E665C4" w:rsidR="005F4B9A" w:rsidP="009509B0" w:rsidRDefault="005F4B9A" w14:paraId="36D04AFC" w14:textId="77777777">
      <w:pPr>
        <w:rPr>
          <w:b/>
          <w:bCs/>
        </w:rPr>
      </w:pPr>
      <w:r w:rsidRPr="00E665C4">
        <w:rPr>
          <w:b/>
          <w:bCs/>
        </w:rPr>
        <w:t>Provtagning och kontroller</w:t>
      </w:r>
    </w:p>
    <w:p w:rsidRPr="009509B0" w:rsidR="005F4B9A" w:rsidP="009509B0" w:rsidRDefault="005F4B9A" w14:paraId="6FD986BA" w14:textId="77777777">
      <w:pPr>
        <w:rPr>
          <w:b/>
          <w:bCs/>
        </w:rPr>
      </w:pPr>
      <w:r w:rsidRPr="009509B0">
        <w:rPr>
          <w:b/>
          <w:bCs/>
        </w:rPr>
        <w:t>Före start</w:t>
      </w:r>
    </w:p>
    <w:p w:rsidRPr="005F4B9A" w:rsidR="005F4B9A" w:rsidP="002008C3" w:rsidRDefault="005F4B9A" w14:paraId="07127DF7" w14:textId="0084C74C">
      <w:pPr>
        <w:pStyle w:val="Punktlista"/>
        <w:numPr>
          <w:ilvl w:val="0"/>
          <w:numId w:val="42"/>
        </w:numPr>
      </w:pPr>
      <w:r w:rsidRPr="005F4B9A">
        <w:t>Blodtryck</w:t>
      </w:r>
    </w:p>
    <w:p w:rsidRPr="005F4B9A" w:rsidR="005F4B9A" w:rsidP="002008C3" w:rsidRDefault="005F4B9A" w14:paraId="6B7731E3" w14:textId="00DE65C3">
      <w:pPr>
        <w:pStyle w:val="Punktlista"/>
        <w:numPr>
          <w:ilvl w:val="0"/>
          <w:numId w:val="42"/>
        </w:numPr>
      </w:pPr>
      <w:r w:rsidRPr="005F4B9A">
        <w:t>Vikt/Längd</w:t>
      </w:r>
    </w:p>
    <w:p w:rsidRPr="005F4B9A" w:rsidR="005F4B9A" w:rsidP="002008C3" w:rsidRDefault="005F4B9A" w14:paraId="56C1C467" w14:textId="4F828ABE">
      <w:pPr>
        <w:pStyle w:val="Punktlista"/>
        <w:numPr>
          <w:ilvl w:val="0"/>
          <w:numId w:val="42"/>
        </w:numPr>
      </w:pPr>
      <w:r w:rsidRPr="005F4B9A">
        <w:t>Bentäthetsmätning för patienter i riskgrupp</w:t>
      </w:r>
    </w:p>
    <w:p w:rsidRPr="004C6509" w:rsidR="005F4B9A" w:rsidP="002008C3" w:rsidRDefault="005F4B9A" w14:paraId="629895D5" w14:textId="5FFC259A">
      <w:pPr>
        <w:pStyle w:val="Punktlista"/>
        <w:numPr>
          <w:ilvl w:val="0"/>
          <w:numId w:val="42"/>
        </w:numPr>
        <w:rPr>
          <w:b/>
          <w:bCs/>
        </w:rPr>
      </w:pPr>
      <w:r w:rsidRPr="004C6509">
        <w:rPr>
          <w:b/>
          <w:bCs/>
        </w:rPr>
        <w:t>Blodprovstagning:</w:t>
      </w:r>
    </w:p>
    <w:p w:rsidRPr="005F4B9A" w:rsidR="005F4B9A" w:rsidP="00E75F85" w:rsidRDefault="005F4B9A" w14:paraId="22157533" w14:textId="12A0AC9C">
      <w:pPr>
        <w:ind w:left="1418"/>
      </w:pPr>
      <w:r w:rsidRPr="005F4B9A">
        <w:t xml:space="preserve">Na K Ca </w:t>
      </w:r>
      <w:proofErr w:type="spellStart"/>
      <w:r w:rsidRPr="005F4B9A">
        <w:t>krea</w:t>
      </w:r>
      <w:proofErr w:type="spellEnd"/>
      <w:r w:rsidRPr="005F4B9A">
        <w:t xml:space="preserve">, Urea, </w:t>
      </w:r>
      <w:proofErr w:type="spellStart"/>
      <w:r w:rsidRPr="005F4B9A">
        <w:t>Urat</w:t>
      </w:r>
      <w:proofErr w:type="spellEnd"/>
      <w:r w:rsidR="00E75F85">
        <w:br/>
      </w:r>
      <w:r w:rsidRPr="005F4B9A">
        <w:t xml:space="preserve">ASAT, ALAT, ALP, </w:t>
      </w:r>
      <w:proofErr w:type="spellStart"/>
      <w:r w:rsidRPr="005F4B9A">
        <w:t>Bilirubin</w:t>
      </w:r>
      <w:proofErr w:type="spellEnd"/>
      <w:r w:rsidRPr="005F4B9A">
        <w:t>, Albumin, Gamma GT</w:t>
      </w:r>
      <w:r w:rsidR="00E75F85">
        <w:br/>
      </w:r>
      <w:r w:rsidRPr="005F4B9A">
        <w:t xml:space="preserve">Hb, LPK, TPK </w:t>
      </w:r>
      <w:r w:rsidR="00E75F85">
        <w:br/>
      </w:r>
      <w:r w:rsidRPr="005F4B9A">
        <w:t>B-PK</w:t>
      </w:r>
      <w:r w:rsidR="00E75F85">
        <w:br/>
      </w:r>
      <w:r w:rsidRPr="005F4B9A">
        <w:t>STD-bikarbonat</w:t>
      </w:r>
      <w:r w:rsidR="00E75F85">
        <w:br/>
      </w:r>
      <w:r w:rsidRPr="005F4B9A">
        <w:t>PH-Balans venös</w:t>
      </w:r>
      <w:r w:rsidR="00E75F85">
        <w:br/>
      </w:r>
      <w:r w:rsidRPr="005F4B9A">
        <w:t>Kolesterol, Triglycerider, LDL, HDL</w:t>
      </w:r>
      <w:r w:rsidR="00E75F85">
        <w:br/>
      </w:r>
      <w:r w:rsidRPr="005F4B9A">
        <w:t>B-</w:t>
      </w:r>
      <w:proofErr w:type="spellStart"/>
      <w:r w:rsidRPr="005F4B9A">
        <w:t>Glucos</w:t>
      </w:r>
      <w:proofErr w:type="spellEnd"/>
      <w:r w:rsidR="00E75F85">
        <w:br/>
      </w:r>
      <w:r w:rsidRPr="005F4B9A">
        <w:t xml:space="preserve">Selen, Magnesium, Fosfat </w:t>
      </w:r>
      <w:r w:rsidR="00E75F85">
        <w:br/>
      </w:r>
      <w:r w:rsidRPr="005F4B9A">
        <w:t>Läkemedelskoncentrationer (tas därefter enbart vid behov)</w:t>
      </w:r>
    </w:p>
    <w:p w:rsidRPr="005F4B9A" w:rsidR="005F4B9A" w:rsidP="0042666A" w:rsidRDefault="005F4B9A" w14:paraId="2C3DE704" w14:textId="77777777">
      <w:r w:rsidRPr="005F4B9A">
        <w:lastRenderedPageBreak/>
        <w:t>Patienter med intellektuell funktionsnedsättning får i varje enskilt fall bedömas om screening för metabola sjukdomar behöver göras</w:t>
      </w:r>
    </w:p>
    <w:p w:rsidRPr="0042666A" w:rsidR="005F4B9A" w:rsidP="0042666A" w:rsidRDefault="005F4B9A" w14:paraId="557CD689" w14:textId="77777777">
      <w:pPr>
        <w:rPr>
          <w:b/>
          <w:bCs/>
        </w:rPr>
      </w:pPr>
      <w:r w:rsidRPr="0042666A">
        <w:rPr>
          <w:b/>
          <w:bCs/>
        </w:rPr>
        <w:t>Provtagning och kontroller efter start</w:t>
      </w:r>
    </w:p>
    <w:p w:rsidRPr="005F4B9A" w:rsidR="005F4B9A" w:rsidP="002008C3" w:rsidRDefault="005F4B9A" w14:paraId="313F3185" w14:textId="673B6141">
      <w:pPr>
        <w:pStyle w:val="Punktlista"/>
        <w:numPr>
          <w:ilvl w:val="0"/>
          <w:numId w:val="30"/>
        </w:numPr>
        <w:ind w:left="1418" w:hanging="284"/>
      </w:pPr>
      <w:r w:rsidRPr="005F4B9A">
        <w:t>Vikt en gång per vecka första 3 månaderna, därefter vid varje besök</w:t>
      </w:r>
    </w:p>
    <w:p w:rsidRPr="005F4B9A" w:rsidR="005F4B9A" w:rsidP="002008C3" w:rsidRDefault="005F4B9A" w14:paraId="605B766F" w14:textId="6C0EF26C">
      <w:pPr>
        <w:pStyle w:val="Punktlista"/>
        <w:numPr>
          <w:ilvl w:val="0"/>
          <w:numId w:val="30"/>
        </w:numPr>
        <w:ind w:left="1418" w:hanging="284"/>
      </w:pPr>
      <w:r w:rsidRPr="005F4B9A">
        <w:t>U-ketoner eller B-Ketoner varje dag första veckan därefter en gång per vecka</w:t>
      </w:r>
    </w:p>
    <w:p w:rsidRPr="005F4B9A" w:rsidR="005F4B9A" w:rsidP="002008C3" w:rsidRDefault="005F4B9A" w14:paraId="2FDB663A" w14:textId="14770416">
      <w:pPr>
        <w:pStyle w:val="Punktlista"/>
        <w:numPr>
          <w:ilvl w:val="0"/>
          <w:numId w:val="30"/>
        </w:numPr>
        <w:ind w:left="1418" w:hanging="284"/>
      </w:pPr>
      <w:r w:rsidRPr="005F4B9A">
        <w:t>Bentäthetsmättning var 5:e år</w:t>
      </w:r>
    </w:p>
    <w:p w:rsidRPr="005F4B9A" w:rsidR="005F4B9A" w:rsidP="002008C3" w:rsidRDefault="005F4B9A" w14:paraId="0EED9A1D" w14:textId="34E4745E">
      <w:pPr>
        <w:pStyle w:val="Punktlista"/>
        <w:numPr>
          <w:ilvl w:val="0"/>
          <w:numId w:val="30"/>
        </w:numPr>
        <w:ind w:left="1418" w:hanging="284"/>
      </w:pPr>
      <w:r w:rsidRPr="005F4B9A">
        <w:t xml:space="preserve">Blodprovstagning: </w:t>
      </w:r>
    </w:p>
    <w:p w:rsidRPr="005F4B9A" w:rsidR="005F4B9A" w:rsidP="0042666A" w:rsidRDefault="005F4B9A" w14:paraId="4C3DF23F" w14:textId="77777777">
      <w:r w:rsidRPr="005F4B9A">
        <w:t xml:space="preserve">Efter 3 mån samma som före start exklusive, S-Selen, S-Magnesium, S-Fosfat, läkemedelskoncentration </w:t>
      </w:r>
    </w:p>
    <w:p w:rsidRPr="005F4B9A" w:rsidR="005F4B9A" w:rsidP="0042666A" w:rsidRDefault="005F4B9A" w14:paraId="7F833F10" w14:textId="77777777">
      <w:r w:rsidRPr="005F4B9A">
        <w:t xml:space="preserve">Efter 6 mån samma som före start exklusive, S-Selen, S-Magnesium, S-Fosfat, läkemedelskoncentration </w:t>
      </w:r>
    </w:p>
    <w:p w:rsidRPr="005F4B9A" w:rsidR="005F4B9A" w:rsidP="0042666A" w:rsidRDefault="005F4B9A" w14:paraId="69174365" w14:textId="77777777">
      <w:r w:rsidRPr="005F4B9A">
        <w:t>Efter 12 månader samma som före start + S-</w:t>
      </w:r>
      <w:proofErr w:type="spellStart"/>
      <w:r w:rsidRPr="005F4B9A">
        <w:t>Karnitin</w:t>
      </w:r>
      <w:proofErr w:type="spellEnd"/>
      <w:r w:rsidRPr="005F4B9A">
        <w:t xml:space="preserve"> exklusive Läkemedelskoncentration, samt därefter årligen.</w:t>
      </w:r>
    </w:p>
    <w:p w:rsidRPr="005F4B9A" w:rsidR="005F4B9A" w:rsidP="0042666A" w:rsidRDefault="005F4B9A" w14:paraId="495FCF37" w14:textId="77777777">
      <w:r w:rsidRPr="005F4B9A">
        <w:t xml:space="preserve">Blodprover vidimeras av patientansvarig läkare som också ansvarar för fortsatt antiepileptisk medicinering under behandlingen. Vid frågor om tolkning kontaktas innehållsansvarig Margareta Abrahamsson. </w:t>
      </w:r>
    </w:p>
    <w:p w:rsidRPr="005F4B9A" w:rsidR="005F4B9A" w:rsidP="0042666A" w:rsidRDefault="005F4B9A" w14:paraId="6A6C1E0D" w14:textId="1E44F35B">
      <w:r w:rsidRPr="0042666A">
        <w:rPr>
          <w:b/>
          <w:bCs/>
        </w:rPr>
        <w:t>Behandling</w:t>
      </w:r>
    </w:p>
    <w:p w:rsidRPr="004A0C0D" w:rsidR="005F4B9A" w:rsidP="0042666A" w:rsidRDefault="005F4B9A" w14:paraId="50C9BD80" w14:textId="77777777">
      <w:pPr>
        <w:rPr>
          <w:b/>
          <w:bCs/>
        </w:rPr>
      </w:pPr>
      <w:r w:rsidRPr="004A0C0D">
        <w:rPr>
          <w:b/>
          <w:bCs/>
        </w:rPr>
        <w:t xml:space="preserve">Modifierad Atkins Diet </w:t>
      </w:r>
    </w:p>
    <w:p w:rsidRPr="005F4B9A" w:rsidR="005F4B9A" w:rsidP="00474D05" w:rsidRDefault="005F4B9A" w14:paraId="6677BD1A" w14:textId="45F76F3B">
      <w:pPr>
        <w:pStyle w:val="Punktlista"/>
        <w:numPr>
          <w:ilvl w:val="0"/>
          <w:numId w:val="31"/>
        </w:numPr>
      </w:pPr>
      <w:r w:rsidRPr="005F4B9A">
        <w:t>I kosten ingår max 20g kolhydrater per dag</w:t>
      </w:r>
    </w:p>
    <w:p w:rsidRPr="005F4B9A" w:rsidR="005F4B9A" w:rsidP="00474D05" w:rsidRDefault="005F4B9A" w14:paraId="1A9E73FA" w14:textId="1521DE01">
      <w:pPr>
        <w:pStyle w:val="Punktlista"/>
        <w:numPr>
          <w:ilvl w:val="0"/>
          <w:numId w:val="31"/>
        </w:numPr>
      </w:pPr>
      <w:r w:rsidRPr="005F4B9A">
        <w:t xml:space="preserve">3 huvudmåltider eller </w:t>
      </w:r>
      <w:r w:rsidRPr="005F4B9A" w:rsidR="007A4911">
        <w:t>4–5</w:t>
      </w:r>
      <w:r w:rsidRPr="005F4B9A">
        <w:t xml:space="preserve"> mindre måltider per dag </w:t>
      </w:r>
    </w:p>
    <w:p w:rsidRPr="005F4B9A" w:rsidR="005F4B9A" w:rsidP="00474D05" w:rsidRDefault="005F4B9A" w14:paraId="4BD3F604" w14:textId="75CABB6C">
      <w:pPr>
        <w:pStyle w:val="Punktlista"/>
        <w:numPr>
          <w:ilvl w:val="0"/>
          <w:numId w:val="31"/>
        </w:numPr>
      </w:pPr>
      <w:r w:rsidRPr="005F4B9A">
        <w:t xml:space="preserve">Inga överhoppade måltider, det bör inte gå mer än 6 timmar mellan måltider </w:t>
      </w:r>
    </w:p>
    <w:p w:rsidRPr="005F4B9A" w:rsidR="005F4B9A" w:rsidP="00474D05" w:rsidRDefault="005F4B9A" w14:paraId="1D91DA23" w14:textId="72AC115F">
      <w:pPr>
        <w:pStyle w:val="Punktlista"/>
        <w:numPr>
          <w:ilvl w:val="0"/>
          <w:numId w:val="31"/>
        </w:numPr>
      </w:pPr>
      <w:r w:rsidRPr="005F4B9A">
        <w:t xml:space="preserve">Minst 2L vatten per dag </w:t>
      </w:r>
    </w:p>
    <w:p w:rsidR="005F4B9A" w:rsidP="00474D05" w:rsidRDefault="005F4B9A" w14:paraId="7F6A2CA7" w14:textId="7770606B">
      <w:pPr>
        <w:pStyle w:val="Punktlista"/>
        <w:numPr>
          <w:ilvl w:val="0"/>
          <w:numId w:val="31"/>
        </w:numPr>
      </w:pPr>
      <w:r w:rsidRPr="005F4B9A">
        <w:t xml:space="preserve">Dagligt intag av Multivitamin, kalk och D-vitamin </w:t>
      </w:r>
    </w:p>
    <w:p w:rsidRPr="005F4B9A" w:rsidR="00864289" w:rsidP="00864289" w:rsidRDefault="00864289" w14:paraId="1D8321FA" w14:textId="77777777">
      <w:pPr>
        <w:pStyle w:val="Punktlista"/>
        <w:numPr>
          <w:ilvl w:val="0"/>
          <w:numId w:val="0"/>
        </w:numPr>
        <w:ind w:left="1437"/>
      </w:pPr>
    </w:p>
    <w:p w:rsidRPr="005F4B9A" w:rsidR="005F4B9A" w:rsidP="004C616C" w:rsidRDefault="005F4B9A" w14:paraId="27400EDC" w14:textId="77777777">
      <w:pPr>
        <w:pStyle w:val="Punktlista"/>
        <w:numPr>
          <w:ilvl w:val="0"/>
          <w:numId w:val="0"/>
        </w:numPr>
        <w:ind w:left="717" w:firstLine="360"/>
      </w:pPr>
      <w:r w:rsidRPr="005F4B9A">
        <w:t xml:space="preserve">Kosten ska vara mycket fet och en bra måttstock är att den ska glänsa! </w:t>
      </w:r>
    </w:p>
    <w:p w:rsidRPr="005F4B9A" w:rsidR="005F4B9A" w:rsidP="00474D05" w:rsidRDefault="005F4B9A" w14:paraId="5F86E211" w14:textId="21B43396">
      <w:pPr>
        <w:pStyle w:val="Punktlista"/>
        <w:numPr>
          <w:ilvl w:val="0"/>
          <w:numId w:val="33"/>
        </w:numPr>
      </w:pPr>
      <w:r w:rsidRPr="005F4B9A">
        <w:t xml:space="preserve">Olja/smör </w:t>
      </w:r>
    </w:p>
    <w:p w:rsidRPr="005F4B9A" w:rsidR="005F4B9A" w:rsidP="00474D05" w:rsidRDefault="005F4B9A" w14:paraId="549B7F57" w14:textId="3E9EEAB0">
      <w:pPr>
        <w:pStyle w:val="Punktlista"/>
        <w:numPr>
          <w:ilvl w:val="0"/>
          <w:numId w:val="33"/>
        </w:numPr>
      </w:pPr>
      <w:r w:rsidRPr="005F4B9A">
        <w:t xml:space="preserve">Majonnäs </w:t>
      </w:r>
    </w:p>
    <w:p w:rsidRPr="005F4B9A" w:rsidR="005F4B9A" w:rsidP="00474D05" w:rsidRDefault="005F4B9A" w14:paraId="6C710C49" w14:textId="5B68957E">
      <w:pPr>
        <w:pStyle w:val="Punktlista"/>
        <w:numPr>
          <w:ilvl w:val="0"/>
          <w:numId w:val="33"/>
        </w:numPr>
      </w:pPr>
      <w:r w:rsidRPr="005F4B9A">
        <w:t xml:space="preserve">Grädde/vispad grädde/crème fraiche </w:t>
      </w:r>
    </w:p>
    <w:p w:rsidR="005F4B9A" w:rsidP="00474D05" w:rsidRDefault="005F4B9A" w14:paraId="47F14B00" w14:textId="55681838">
      <w:pPr>
        <w:pStyle w:val="Punktlista"/>
        <w:numPr>
          <w:ilvl w:val="0"/>
          <w:numId w:val="33"/>
        </w:numPr>
      </w:pPr>
      <w:r w:rsidRPr="005F4B9A">
        <w:t xml:space="preserve">Avokado </w:t>
      </w:r>
    </w:p>
    <w:p w:rsidRPr="005F4B9A" w:rsidR="00864289" w:rsidP="00864289" w:rsidRDefault="00864289" w14:paraId="091E9D71" w14:textId="77777777">
      <w:pPr>
        <w:pStyle w:val="Punktlista"/>
        <w:numPr>
          <w:ilvl w:val="0"/>
          <w:numId w:val="0"/>
        </w:numPr>
        <w:ind w:left="1437"/>
      </w:pPr>
    </w:p>
    <w:p w:rsidRPr="005F4B9A" w:rsidR="005F4B9A" w:rsidP="004C616C" w:rsidRDefault="005F4B9A" w14:paraId="0ED709DB" w14:textId="77777777">
      <w:pPr>
        <w:pStyle w:val="Punktlista"/>
        <w:numPr>
          <w:ilvl w:val="0"/>
          <w:numId w:val="0"/>
        </w:numPr>
        <w:ind w:left="717" w:firstLine="360"/>
      </w:pPr>
      <w:r w:rsidRPr="005F4B9A">
        <w:t xml:space="preserve">Proteinintaget något mer än tidigare men ett liberalt intag </w:t>
      </w:r>
    </w:p>
    <w:p w:rsidRPr="005F4B9A" w:rsidR="005F4B9A" w:rsidP="00474D05" w:rsidRDefault="005F4B9A" w14:paraId="6AA1DBA4" w14:textId="69A5F86A">
      <w:pPr>
        <w:pStyle w:val="Punktlista"/>
        <w:numPr>
          <w:ilvl w:val="0"/>
          <w:numId w:val="34"/>
        </w:numPr>
      </w:pPr>
      <w:r w:rsidRPr="005F4B9A">
        <w:t xml:space="preserve">Ägg </w:t>
      </w:r>
    </w:p>
    <w:p w:rsidRPr="005F4B9A" w:rsidR="005F4B9A" w:rsidP="00474D05" w:rsidRDefault="005F4B9A" w14:paraId="5E740E8C" w14:textId="41EA662B">
      <w:pPr>
        <w:pStyle w:val="Punktlista"/>
        <w:numPr>
          <w:ilvl w:val="0"/>
          <w:numId w:val="34"/>
        </w:numPr>
      </w:pPr>
      <w:r w:rsidRPr="005F4B9A">
        <w:t xml:space="preserve">Kyckling </w:t>
      </w:r>
    </w:p>
    <w:p w:rsidRPr="005F4B9A" w:rsidR="005F4B9A" w:rsidP="00474D05" w:rsidRDefault="005F4B9A" w14:paraId="255F073F" w14:textId="367E16D5">
      <w:pPr>
        <w:pStyle w:val="Punktlista"/>
        <w:numPr>
          <w:ilvl w:val="0"/>
          <w:numId w:val="34"/>
        </w:numPr>
      </w:pPr>
      <w:r w:rsidRPr="005F4B9A">
        <w:t xml:space="preserve">Fisk/skaldjur </w:t>
      </w:r>
    </w:p>
    <w:p w:rsidRPr="005F4B9A" w:rsidR="005F4B9A" w:rsidP="00474D05" w:rsidRDefault="005F4B9A" w14:paraId="49A5D56D" w14:textId="693008E0">
      <w:pPr>
        <w:pStyle w:val="Punktlista"/>
        <w:numPr>
          <w:ilvl w:val="0"/>
          <w:numId w:val="34"/>
        </w:numPr>
      </w:pPr>
      <w:r w:rsidRPr="005F4B9A">
        <w:t xml:space="preserve">Kött </w:t>
      </w:r>
    </w:p>
    <w:p w:rsidRPr="005F4B9A" w:rsidR="005F4B9A" w:rsidP="00474D05" w:rsidRDefault="005F4B9A" w14:paraId="79F992C2" w14:textId="669CD22E">
      <w:pPr>
        <w:pStyle w:val="Punktlista"/>
        <w:numPr>
          <w:ilvl w:val="0"/>
          <w:numId w:val="34"/>
        </w:numPr>
      </w:pPr>
      <w:r w:rsidRPr="005F4B9A">
        <w:t xml:space="preserve">Ost </w:t>
      </w:r>
    </w:p>
    <w:p w:rsidRPr="005F4B9A" w:rsidR="005F4B9A" w:rsidP="004C616C" w:rsidRDefault="005F4B9A" w14:paraId="76800659" w14:textId="77777777">
      <w:pPr>
        <w:pStyle w:val="Punktlista"/>
        <w:numPr>
          <w:ilvl w:val="0"/>
          <w:numId w:val="0"/>
        </w:numPr>
        <w:ind w:left="717" w:firstLine="360"/>
      </w:pPr>
      <w:r w:rsidRPr="005F4B9A">
        <w:lastRenderedPageBreak/>
        <w:t xml:space="preserve">Begränsat/uteslutet intag av kolhydrat </w:t>
      </w:r>
    </w:p>
    <w:p w:rsidRPr="005F4B9A" w:rsidR="005F4B9A" w:rsidP="00474D05" w:rsidRDefault="005F4B9A" w14:paraId="28807780" w14:textId="69AC2CDA">
      <w:pPr>
        <w:pStyle w:val="Punktlista"/>
        <w:numPr>
          <w:ilvl w:val="0"/>
          <w:numId w:val="35"/>
        </w:numPr>
      </w:pPr>
      <w:r w:rsidRPr="005F4B9A">
        <w:t xml:space="preserve">Frukt </w:t>
      </w:r>
    </w:p>
    <w:p w:rsidRPr="005F4B9A" w:rsidR="005F4B9A" w:rsidP="00474D05" w:rsidRDefault="005F4B9A" w14:paraId="63752404" w14:textId="294A168A">
      <w:pPr>
        <w:pStyle w:val="Punktlista"/>
        <w:numPr>
          <w:ilvl w:val="0"/>
          <w:numId w:val="35"/>
        </w:numPr>
      </w:pPr>
      <w:r w:rsidRPr="005F4B9A">
        <w:t xml:space="preserve">Bröd/pasta/ris </w:t>
      </w:r>
    </w:p>
    <w:p w:rsidRPr="005F4B9A" w:rsidR="005F4B9A" w:rsidP="00474D05" w:rsidRDefault="005F4B9A" w14:paraId="1FF3A856" w14:textId="778E763B">
      <w:pPr>
        <w:pStyle w:val="Punktlista"/>
        <w:numPr>
          <w:ilvl w:val="0"/>
          <w:numId w:val="35"/>
        </w:numPr>
      </w:pPr>
      <w:r w:rsidRPr="005F4B9A">
        <w:t xml:space="preserve">Kex/skorpor/flingor/knäckebröd </w:t>
      </w:r>
    </w:p>
    <w:p w:rsidRPr="005F4B9A" w:rsidR="005F4B9A" w:rsidP="00474D05" w:rsidRDefault="005F4B9A" w14:paraId="618DC0E2" w14:textId="4378DCAC">
      <w:pPr>
        <w:pStyle w:val="Punktlista"/>
        <w:numPr>
          <w:ilvl w:val="0"/>
          <w:numId w:val="35"/>
        </w:numPr>
      </w:pPr>
      <w:r w:rsidRPr="005F4B9A">
        <w:t xml:space="preserve">Potatis/rotfrukter/majs/bönor/baljväxter </w:t>
      </w:r>
    </w:p>
    <w:p w:rsidR="005F4B9A" w:rsidP="00474D05" w:rsidRDefault="005F4B9A" w14:paraId="162D8F8C" w14:textId="0C4BFCAA">
      <w:pPr>
        <w:pStyle w:val="Punktlista"/>
        <w:numPr>
          <w:ilvl w:val="0"/>
          <w:numId w:val="35"/>
        </w:numPr>
      </w:pPr>
      <w:r w:rsidRPr="005F4B9A">
        <w:t xml:space="preserve">Mjölkprodukter (förutom ost, grädde, smör) </w:t>
      </w:r>
    </w:p>
    <w:p w:rsidRPr="005F4B9A" w:rsidR="00864289" w:rsidP="00864289" w:rsidRDefault="00864289" w14:paraId="43565391" w14:textId="77777777">
      <w:pPr>
        <w:pStyle w:val="Punktlista"/>
        <w:numPr>
          <w:ilvl w:val="0"/>
          <w:numId w:val="0"/>
        </w:numPr>
        <w:ind w:left="1437"/>
      </w:pPr>
    </w:p>
    <w:p w:rsidRPr="005F4B9A" w:rsidR="005F4B9A" w:rsidP="004C616C" w:rsidRDefault="005F4B9A" w14:paraId="3387F1A8" w14:textId="77777777">
      <w:pPr>
        <w:pStyle w:val="Punktlista"/>
        <w:numPr>
          <w:ilvl w:val="0"/>
          <w:numId w:val="0"/>
        </w:numPr>
        <w:ind w:left="717" w:firstLine="360"/>
      </w:pPr>
      <w:r w:rsidRPr="005F4B9A">
        <w:t xml:space="preserve">Vid planering av kosten/kostbehandlingen: </w:t>
      </w:r>
    </w:p>
    <w:p w:rsidRPr="005F4B9A" w:rsidR="005F4B9A" w:rsidP="00474D05" w:rsidRDefault="005F4B9A" w14:paraId="014E8B2F" w14:textId="6776A30B">
      <w:pPr>
        <w:pStyle w:val="Punktlista"/>
        <w:numPr>
          <w:ilvl w:val="0"/>
          <w:numId w:val="36"/>
        </w:numPr>
      </w:pPr>
      <w:r w:rsidRPr="005F4B9A">
        <w:t xml:space="preserve">Att alltid läsa innehållsförteckningen </w:t>
      </w:r>
    </w:p>
    <w:p w:rsidRPr="005F4B9A" w:rsidR="005F4B9A" w:rsidP="00474D05" w:rsidRDefault="005F4B9A" w14:paraId="3D3E32B0" w14:textId="0A6B2C02">
      <w:pPr>
        <w:pStyle w:val="Punktlista"/>
        <w:numPr>
          <w:ilvl w:val="0"/>
          <w:numId w:val="36"/>
        </w:numPr>
      </w:pPr>
      <w:r w:rsidRPr="005F4B9A">
        <w:t xml:space="preserve">Att Ladda ner SLV:s livsmedelstabell </w:t>
      </w:r>
    </w:p>
    <w:p w:rsidRPr="005F4B9A" w:rsidR="005F4B9A" w:rsidP="00474D05" w:rsidRDefault="005F4B9A" w14:paraId="162B4EA7" w14:textId="7C446185">
      <w:pPr>
        <w:pStyle w:val="Punktlista"/>
        <w:numPr>
          <w:ilvl w:val="0"/>
          <w:numId w:val="36"/>
        </w:numPr>
      </w:pPr>
      <w:r w:rsidRPr="005F4B9A">
        <w:t xml:space="preserve">Se upp för fällor, som ex sockerfritt/inget tillsatt socker </w:t>
      </w:r>
    </w:p>
    <w:p w:rsidRPr="005F4B9A" w:rsidR="005F4B9A" w:rsidP="00474D05" w:rsidRDefault="005F4B9A" w14:paraId="16750AE7" w14:textId="441D517B">
      <w:pPr>
        <w:pStyle w:val="Punktlista"/>
        <w:numPr>
          <w:ilvl w:val="0"/>
          <w:numId w:val="36"/>
        </w:numPr>
      </w:pPr>
      <w:r w:rsidRPr="005F4B9A">
        <w:t>Blandade sallader/blandade produkter och livsmedel, kan ofta ha socker tillsatt</w:t>
      </w:r>
    </w:p>
    <w:p w:rsidRPr="00A17CB8" w:rsidR="005F4B9A" w:rsidP="00A17CB8" w:rsidRDefault="005F4B9A" w14:paraId="5EB48621" w14:textId="77777777">
      <w:pPr>
        <w:rPr>
          <w:b/>
          <w:bCs/>
        </w:rPr>
      </w:pPr>
      <w:r w:rsidRPr="00A17CB8">
        <w:rPr>
          <w:b/>
          <w:bCs/>
        </w:rPr>
        <w:t>Biverkningar</w:t>
      </w:r>
    </w:p>
    <w:p w:rsidRPr="005F4B9A" w:rsidR="005F4B9A" w:rsidP="00A17CB8" w:rsidRDefault="005F4B9A" w14:paraId="4E8A7C14" w14:textId="77777777">
      <w:r w:rsidRPr="005F4B9A">
        <w:t xml:space="preserve">Vanliga                                   </w:t>
      </w:r>
    </w:p>
    <w:p w:rsidRPr="005F4B9A" w:rsidR="005F4B9A" w:rsidP="00A17CB8" w:rsidRDefault="005F4B9A" w14:paraId="31C6DED0" w14:textId="77777777">
      <w:r w:rsidRPr="005F4B9A">
        <w:t>Öka mängden vätska om:</w:t>
      </w:r>
    </w:p>
    <w:p w:rsidRPr="005F4B9A" w:rsidR="005F4B9A" w:rsidP="00474D05" w:rsidRDefault="005F4B9A" w14:paraId="355E9958" w14:textId="6F3E72F0">
      <w:pPr>
        <w:pStyle w:val="Punktlista"/>
        <w:numPr>
          <w:ilvl w:val="0"/>
          <w:numId w:val="37"/>
        </w:numPr>
      </w:pPr>
      <w:r w:rsidRPr="005F4B9A">
        <w:t xml:space="preserve">trötthet </w:t>
      </w:r>
    </w:p>
    <w:p w:rsidRPr="005F4B9A" w:rsidR="005F4B9A" w:rsidP="00474D05" w:rsidRDefault="005F4B9A" w14:paraId="092D9F43" w14:textId="49CC5181">
      <w:pPr>
        <w:pStyle w:val="Punktlista"/>
        <w:numPr>
          <w:ilvl w:val="0"/>
          <w:numId w:val="37"/>
        </w:numPr>
      </w:pPr>
      <w:r w:rsidRPr="005F4B9A">
        <w:t>förstoppning</w:t>
      </w:r>
    </w:p>
    <w:p w:rsidR="005F4B9A" w:rsidP="00474D05" w:rsidRDefault="005F4B9A" w14:paraId="36437C19" w14:textId="3E5FA67E">
      <w:pPr>
        <w:pStyle w:val="Punktlista"/>
        <w:numPr>
          <w:ilvl w:val="0"/>
          <w:numId w:val="37"/>
        </w:numPr>
      </w:pPr>
      <w:r w:rsidRPr="005F4B9A">
        <w:t>yrsel</w:t>
      </w:r>
    </w:p>
    <w:p w:rsidRPr="005F4B9A" w:rsidR="00FE6CB0" w:rsidP="00FE6CB0" w:rsidRDefault="00FE6CB0" w14:paraId="3952E7EF" w14:textId="77777777">
      <w:pPr>
        <w:pStyle w:val="Punktlista"/>
        <w:numPr>
          <w:ilvl w:val="0"/>
          <w:numId w:val="0"/>
        </w:numPr>
        <w:ind w:left="717"/>
      </w:pPr>
    </w:p>
    <w:p w:rsidRPr="005F4B9A" w:rsidR="005F4B9A" w:rsidP="00474D05" w:rsidRDefault="005F4B9A" w14:paraId="5489EEDC" w14:textId="234D8B12">
      <w:pPr>
        <w:pStyle w:val="Punktlista"/>
        <w:numPr>
          <w:ilvl w:val="0"/>
          <w:numId w:val="37"/>
        </w:numPr>
      </w:pPr>
      <w:r w:rsidRPr="005F4B9A">
        <w:t xml:space="preserve">Viktnedgång-Kostregistrering se över kaloriintaget </w:t>
      </w:r>
    </w:p>
    <w:p w:rsidRPr="005F4B9A" w:rsidR="005F4B9A" w:rsidP="00474D05" w:rsidRDefault="005F4B9A" w14:paraId="4A9D4AE8" w14:textId="70DCEBAF">
      <w:pPr>
        <w:pStyle w:val="Punktlista"/>
        <w:numPr>
          <w:ilvl w:val="0"/>
          <w:numId w:val="37"/>
        </w:numPr>
      </w:pPr>
      <w:proofErr w:type="spellStart"/>
      <w:r w:rsidRPr="005F4B9A">
        <w:t>Diarrer</w:t>
      </w:r>
      <w:proofErr w:type="spellEnd"/>
      <w:r w:rsidRPr="005F4B9A">
        <w:t xml:space="preserve"> -</w:t>
      </w:r>
      <w:proofErr w:type="spellStart"/>
      <w:r w:rsidRPr="005F4B9A">
        <w:t>ev</w:t>
      </w:r>
      <w:proofErr w:type="spellEnd"/>
      <w:r w:rsidRPr="005F4B9A">
        <w:t xml:space="preserve"> fibertillskott</w:t>
      </w:r>
    </w:p>
    <w:p w:rsidRPr="005F4B9A" w:rsidR="005F4B9A" w:rsidP="00474D05" w:rsidRDefault="005F4B9A" w14:paraId="0F4F9015" w14:textId="00AA3E46">
      <w:pPr>
        <w:pStyle w:val="Punktlista"/>
        <w:numPr>
          <w:ilvl w:val="0"/>
          <w:numId w:val="37"/>
        </w:numPr>
      </w:pPr>
      <w:proofErr w:type="spellStart"/>
      <w:r w:rsidRPr="005F4B9A">
        <w:t>Hyperlipidemi</w:t>
      </w:r>
      <w:proofErr w:type="spellEnd"/>
      <w:r w:rsidRPr="005F4B9A">
        <w:t xml:space="preserve"> –normaliseras ofta efter ett år, se över </w:t>
      </w:r>
      <w:r w:rsidRPr="005F4B9A" w:rsidR="00610353">
        <w:t>fett kvalitén</w:t>
      </w:r>
      <w:r w:rsidRPr="005F4B9A">
        <w:t xml:space="preserve">, </w:t>
      </w:r>
      <w:proofErr w:type="spellStart"/>
      <w:r w:rsidRPr="005F4B9A">
        <w:t>Karnitin</w:t>
      </w:r>
      <w:proofErr w:type="spellEnd"/>
      <w:r w:rsidRPr="005F4B9A">
        <w:t xml:space="preserve"> eller Lecitin </w:t>
      </w:r>
      <w:r w:rsidRPr="005F4B9A" w:rsidR="00610353">
        <w:t>Vb</w:t>
      </w:r>
      <w:r w:rsidRPr="005F4B9A">
        <w:t xml:space="preserve"> </w:t>
      </w:r>
    </w:p>
    <w:p w:rsidRPr="005F4B9A" w:rsidR="005F4B9A" w:rsidP="00FE6CB0" w:rsidRDefault="005F4B9A" w14:paraId="7F8E22EC" w14:textId="77777777">
      <w:r w:rsidRPr="005F4B9A">
        <w:t>Mindre vanliga</w:t>
      </w:r>
    </w:p>
    <w:p w:rsidR="005F4B9A" w:rsidP="00474D05" w:rsidRDefault="005F4B9A" w14:paraId="0ADEAF8C" w14:textId="227C5F55">
      <w:pPr>
        <w:pStyle w:val="Punktlista"/>
        <w:numPr>
          <w:ilvl w:val="0"/>
          <w:numId w:val="38"/>
        </w:numPr>
      </w:pPr>
      <w:r w:rsidRPr="005F4B9A">
        <w:t>Njursten-rikligt med vätska för att minska risken</w:t>
      </w:r>
    </w:p>
    <w:p w:rsidRPr="005F4B9A" w:rsidR="00953782" w:rsidP="00953782" w:rsidRDefault="00953782" w14:paraId="29B7F2E0" w14:textId="77777777">
      <w:pPr>
        <w:pStyle w:val="Punktlista"/>
        <w:numPr>
          <w:ilvl w:val="0"/>
          <w:numId w:val="0"/>
        </w:numPr>
        <w:ind w:left="717"/>
      </w:pPr>
    </w:p>
    <w:p w:rsidRPr="005F4B9A" w:rsidR="005F4B9A" w:rsidP="005B1FDA" w:rsidRDefault="005F4B9A" w14:paraId="79C3B46D" w14:textId="710AEC9A">
      <w:pPr>
        <w:pStyle w:val="Punktlista"/>
        <w:numPr>
          <w:ilvl w:val="0"/>
          <w:numId w:val="0"/>
        </w:numPr>
        <w:ind w:left="717"/>
        <w:rPr>
          <w:b/>
        </w:rPr>
      </w:pPr>
      <w:r w:rsidRPr="005F4B9A">
        <w:t xml:space="preserve"> </w:t>
      </w:r>
      <w:r w:rsidRPr="005F4B9A">
        <w:rPr>
          <w:b/>
          <w:bCs/>
        </w:rPr>
        <w:t xml:space="preserve"> </w:t>
      </w:r>
      <w:r w:rsidRPr="005F4B9A">
        <w:rPr>
          <w:b/>
        </w:rPr>
        <w:t>Supplement</w:t>
      </w:r>
    </w:p>
    <w:p w:rsidRPr="005F4B9A" w:rsidR="005F4B9A" w:rsidP="00B04E44" w:rsidRDefault="005F4B9A" w14:paraId="63EDA677" w14:textId="05E4133A">
      <w:pPr>
        <w:pStyle w:val="Punktlista"/>
        <w:numPr>
          <w:ilvl w:val="0"/>
          <w:numId w:val="38"/>
        </w:numPr>
      </w:pPr>
      <w:r w:rsidRPr="005F4B9A">
        <w:t>Multivitamin Mitt Val</w:t>
      </w:r>
    </w:p>
    <w:p w:rsidRPr="005F4B9A" w:rsidR="005F4B9A" w:rsidP="00B04E44" w:rsidRDefault="005F4B9A" w14:paraId="2F182096" w14:textId="19C25969">
      <w:pPr>
        <w:pStyle w:val="Punktlista"/>
        <w:numPr>
          <w:ilvl w:val="0"/>
          <w:numId w:val="38"/>
        </w:numPr>
      </w:pPr>
      <w:r w:rsidRPr="005F4B9A">
        <w:t>Omega 3</w:t>
      </w:r>
    </w:p>
    <w:p w:rsidRPr="005F4B9A" w:rsidR="005F4B9A" w:rsidP="00B04E44" w:rsidRDefault="005F4B9A" w14:paraId="4BA6EFE9" w14:textId="4FECD39B">
      <w:pPr>
        <w:pStyle w:val="Punktlista"/>
        <w:numPr>
          <w:ilvl w:val="0"/>
          <w:numId w:val="38"/>
        </w:numPr>
      </w:pPr>
      <w:proofErr w:type="spellStart"/>
      <w:r w:rsidRPr="005F4B9A">
        <w:t>Karnitin</w:t>
      </w:r>
      <w:proofErr w:type="spellEnd"/>
      <w:r w:rsidRPr="005F4B9A">
        <w:t xml:space="preserve"> </w:t>
      </w:r>
      <w:r w:rsidRPr="005F4B9A" w:rsidR="005B1FDA">
        <w:t>Vb</w:t>
      </w:r>
    </w:p>
    <w:p w:rsidRPr="005F4B9A" w:rsidR="005F4B9A" w:rsidP="00B04E44" w:rsidRDefault="005F4B9A" w14:paraId="5E4E9A2E" w14:textId="4B7EBF91">
      <w:pPr>
        <w:pStyle w:val="Punktlista"/>
        <w:numPr>
          <w:ilvl w:val="0"/>
          <w:numId w:val="38"/>
        </w:numPr>
      </w:pPr>
      <w:r w:rsidRPr="005F4B9A">
        <w:t xml:space="preserve">Lecitin </w:t>
      </w:r>
      <w:r w:rsidRPr="005F4B9A" w:rsidR="005B1FDA">
        <w:t>Vb</w:t>
      </w:r>
    </w:p>
    <w:p w:rsidRPr="005F4B9A" w:rsidR="005F4B9A" w:rsidP="00E4129D" w:rsidRDefault="005F4B9A" w14:paraId="5ACAED4C" w14:textId="77777777">
      <w:pPr>
        <w:pStyle w:val="Rubrik2"/>
      </w:pPr>
      <w:r w:rsidRPr="005F4B9A">
        <w:t>Ansvar</w:t>
      </w:r>
    </w:p>
    <w:p w:rsidRPr="005F4B9A" w:rsidR="005F4B9A" w:rsidP="005B1FDA" w:rsidRDefault="005F4B9A" w14:paraId="798F2836" w14:textId="0A3F4676">
      <w:r w:rsidRPr="005F4B9A">
        <w:t>Epilepsiteamets sjuksköterska, läkare, dietist och andra som administrerar MAD ansvarar för att arbeta enligt denna rutin. Verksamhetschefen och innehållsansvarig Margareta Abrahamson, specialistläkare epilepsiteamet,</w:t>
      </w:r>
      <w:r w:rsidR="004C6509">
        <w:t xml:space="preserve"> </w:t>
      </w:r>
      <w:r w:rsidRPr="005F4B9A">
        <w:t>ansvarar för att denna rutin blir känd.</w:t>
      </w:r>
    </w:p>
    <w:p w:rsidRPr="003A3B46" w:rsidR="005F4B9A" w:rsidP="00E4129D" w:rsidRDefault="005F4B9A" w14:paraId="0EEB9912" w14:textId="77777777">
      <w:pPr>
        <w:pStyle w:val="Rubrik2"/>
      </w:pPr>
      <w:r w:rsidRPr="003A3B46">
        <w:lastRenderedPageBreak/>
        <w:t>Uppföljning, utvärdering och revision</w:t>
      </w:r>
    </w:p>
    <w:p w:rsidRPr="005F4B9A" w:rsidR="005F4B9A" w:rsidP="005B1FDA" w:rsidRDefault="005F4B9A" w14:paraId="7F5BEF8C" w14:textId="77777777">
      <w:r w:rsidRPr="005F4B9A">
        <w:t>VÖL epilepsi och innehållsansvarig ansvarar för uppföljning och uppdatering.</w:t>
      </w:r>
    </w:p>
    <w:p w:rsidRPr="005F4B9A" w:rsidR="005F4B9A" w:rsidP="005B1FDA" w:rsidRDefault="005F4B9A" w14:paraId="31454DD2" w14:textId="77777777">
      <w:r w:rsidRPr="005F4B9A">
        <w:t>Medvetet avsteg från rutinen dokumenteras i Melior om rutinen är kopplad till patient. Övriga orsaker till avsteg från rutinen rapporteras i MedControlPRO.”</w:t>
      </w:r>
    </w:p>
    <w:p w:rsidRPr="005F4B9A" w:rsidR="005F4B9A" w:rsidP="00E4129D" w:rsidRDefault="005F4B9A" w14:paraId="57108B66" w14:textId="77777777">
      <w:pPr>
        <w:pStyle w:val="Rubrik2"/>
      </w:pPr>
      <w:r w:rsidRPr="005F4B9A">
        <w:t>Relaterad information</w:t>
      </w:r>
    </w:p>
    <w:p w:rsidRPr="005F4B9A" w:rsidR="005F4B9A" w:rsidP="003A3B46" w:rsidRDefault="005F4B9A" w14:paraId="30C09B3A" w14:textId="77777777">
      <w:r w:rsidRPr="005F4B9A">
        <w:t xml:space="preserve">Här noteras redovisande dokument, hänvisningar, checklistor, mallar, arbetsblad, </w:t>
      </w:r>
      <w:proofErr w:type="gramStart"/>
      <w:r w:rsidRPr="005F4B9A">
        <w:t>m.m.</w:t>
      </w:r>
      <w:proofErr w:type="gramEnd"/>
      <w:r w:rsidRPr="005F4B9A">
        <w:t xml:space="preserve"> som utgör arbetsverktyg och hjälpmedel för att följa vårdprogram, rutiner och vårdplaner.</w:t>
      </w:r>
    </w:p>
    <w:p w:rsidRPr="005F4B9A" w:rsidR="005F4B9A" w:rsidP="00E4129D" w:rsidRDefault="005F4B9A" w14:paraId="40F9EA68" w14:textId="77777777">
      <w:pPr>
        <w:pStyle w:val="Rubrik2"/>
      </w:pPr>
      <w:r w:rsidRPr="005F4B9A">
        <w:t>Dokumentation</w:t>
      </w:r>
    </w:p>
    <w:p w:rsidRPr="005F4B9A" w:rsidR="005F4B9A" w:rsidP="003A3B46" w:rsidRDefault="005F4B9A" w14:paraId="4EA26B07" w14:textId="3A772CE6">
      <w:r w:rsidRPr="005F4B9A">
        <w:t xml:space="preserve">Styrande dokument arkiveras i </w:t>
      </w:r>
      <w:r w:rsidR="005B1FDA">
        <w:t>SOFIA</w:t>
      </w:r>
      <w:r w:rsidR="003A3B46">
        <w:t>.</w:t>
      </w:r>
      <w:r w:rsidRPr="005F4B9A">
        <w:t xml:space="preserve"> Redovisande dokument ska hanteras enligt sjukhusets gällande rutiner för arkivering av allmänna handlingar. </w:t>
      </w:r>
    </w:p>
    <w:p w:rsidRPr="005F4B9A" w:rsidR="005F4B9A" w:rsidP="00E4129D" w:rsidRDefault="005F4B9A" w14:paraId="79AEBF55" w14:textId="77777777">
      <w:pPr>
        <w:pStyle w:val="Rubrik2"/>
        <w:rPr>
          <w:rFonts w:ascii="Arial" w:hAnsi="Arial" w:cs="Arial"/>
          <w:color w:val="000000"/>
          <w:lang w:val="en-US"/>
        </w:rPr>
      </w:pPr>
      <w:proofErr w:type="spellStart"/>
      <w:r w:rsidRPr="005F4B9A">
        <w:rPr>
          <w:lang w:val="en-US"/>
        </w:rPr>
        <w:t>Kunskapsöversikt</w:t>
      </w:r>
      <w:proofErr w:type="spellEnd"/>
    </w:p>
    <w:p w:rsidRPr="005F4B9A" w:rsidR="005F4B9A" w:rsidP="003A3B46" w:rsidRDefault="005F4B9A" w14:paraId="3FEF19DD" w14:textId="77777777">
      <w:pPr>
        <w:rPr>
          <w:lang w:val="en-US"/>
        </w:rPr>
      </w:pPr>
      <w:proofErr w:type="spellStart"/>
      <w:r w:rsidRPr="005F4B9A">
        <w:rPr>
          <w:lang w:val="en-US"/>
        </w:rPr>
        <w:t>M.</w:t>
      </w:r>
      <w:proofErr w:type="gramStart"/>
      <w:r w:rsidRPr="005F4B9A">
        <w:rPr>
          <w:lang w:val="en-US"/>
        </w:rPr>
        <w:t>C.Cervenka</w:t>
      </w:r>
      <w:proofErr w:type="spellEnd"/>
      <w:proofErr w:type="gramEnd"/>
      <w:r w:rsidRPr="005F4B9A">
        <w:rPr>
          <w:lang w:val="en-US"/>
        </w:rPr>
        <w:t xml:space="preserve"> et al Establishing an Adult Epilepsy Diet Center: Experience, efficacy and challenges Epilepsy and Behavior 56 2016 61-68</w:t>
      </w:r>
    </w:p>
    <w:p w:rsidRPr="005F4B9A" w:rsidR="005F4B9A" w:rsidP="003A3B46" w:rsidRDefault="005F4B9A" w14:paraId="52C00209" w14:textId="77777777">
      <w:pPr>
        <w:rPr>
          <w:lang w:val="en-US"/>
        </w:rPr>
      </w:pPr>
      <w:r w:rsidRPr="005F4B9A">
        <w:rPr>
          <w:lang w:val="en-US"/>
        </w:rPr>
        <w:t>K.J. Martin-McGill et al The modified ketogenic diet for adults with refractory epilepsy: An evaluation of a set up service Seizure 52 2017 1-6</w:t>
      </w:r>
    </w:p>
    <w:p w:rsidRPr="005F4B9A" w:rsidR="005F4B9A" w:rsidP="003A3B46" w:rsidRDefault="005F4B9A" w14:paraId="2B1AE970" w14:textId="77777777">
      <w:pPr>
        <w:rPr>
          <w:lang w:val="en-US"/>
        </w:rPr>
      </w:pPr>
      <w:r w:rsidRPr="005F4B9A">
        <w:rPr>
          <w:lang w:val="en-US"/>
        </w:rPr>
        <w:t xml:space="preserve">E </w:t>
      </w:r>
      <w:proofErr w:type="spellStart"/>
      <w:r w:rsidRPr="005F4B9A">
        <w:rPr>
          <w:lang w:val="en-US"/>
        </w:rPr>
        <w:t>Kossoff</w:t>
      </w:r>
      <w:proofErr w:type="spellEnd"/>
      <w:r w:rsidRPr="005F4B9A">
        <w:rPr>
          <w:lang w:val="en-US"/>
        </w:rPr>
        <w:t xml:space="preserve">, Z Turner, S </w:t>
      </w:r>
      <w:proofErr w:type="spellStart"/>
      <w:r w:rsidRPr="005F4B9A">
        <w:rPr>
          <w:lang w:val="en-US"/>
        </w:rPr>
        <w:t>Doerrer</w:t>
      </w:r>
      <w:proofErr w:type="spellEnd"/>
      <w:r w:rsidRPr="005F4B9A">
        <w:rPr>
          <w:lang w:val="en-US"/>
        </w:rPr>
        <w:t xml:space="preserve">, M </w:t>
      </w:r>
      <w:proofErr w:type="spellStart"/>
      <w:r w:rsidRPr="005F4B9A">
        <w:rPr>
          <w:lang w:val="en-US"/>
        </w:rPr>
        <w:t>Cervenka</w:t>
      </w:r>
      <w:proofErr w:type="spellEnd"/>
      <w:r w:rsidRPr="005F4B9A">
        <w:rPr>
          <w:lang w:val="en-US"/>
        </w:rPr>
        <w:t xml:space="preserve">, B Henry </w:t>
      </w:r>
      <w:proofErr w:type="gramStart"/>
      <w:r w:rsidRPr="005F4B9A">
        <w:rPr>
          <w:lang w:val="en-US"/>
        </w:rPr>
        <w:t>The</w:t>
      </w:r>
      <w:proofErr w:type="gramEnd"/>
      <w:r w:rsidRPr="005F4B9A">
        <w:rPr>
          <w:lang w:val="en-US"/>
        </w:rPr>
        <w:t xml:space="preserve"> Ketogenic and Modified Atkins Diets -Treatments for Epilepsy and other Disorders 6th ed </w:t>
      </w:r>
      <w:proofErr w:type="spellStart"/>
      <w:r w:rsidRPr="005F4B9A">
        <w:rPr>
          <w:lang w:val="en-US"/>
        </w:rPr>
        <w:t>Desmohealth</w:t>
      </w:r>
      <w:proofErr w:type="spellEnd"/>
      <w:r w:rsidRPr="005F4B9A">
        <w:rPr>
          <w:lang w:val="en-US"/>
        </w:rPr>
        <w:t xml:space="preserve"> 2016</w:t>
      </w:r>
    </w:p>
    <w:p w:rsidRPr="005F4B9A" w:rsidR="005F4B9A" w:rsidP="005F4B9A" w:rsidRDefault="005F4B9A" w14:paraId="6AFD86F0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F4B9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9A6214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876330"/>
    <w:multiLevelType w:val="hybridMultilevel"/>
    <w:tmpl w:val="547C68D8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" w15:restartNumberingAfterBreak="0">
    <w:nsid w:val="04376E4B"/>
    <w:multiLevelType w:val="hybridMultilevel"/>
    <w:tmpl w:val="12FA5B54"/>
    <w:lvl w:ilvl="0" w:tplc="39AE5B2C">
      <w:start w:val="1"/>
      <w:numFmt w:val="bullet"/>
      <w:lvlText w:val="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5507645"/>
    <w:multiLevelType w:val="hybridMultilevel"/>
    <w:tmpl w:val="EBF6F942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086542BC"/>
    <w:multiLevelType w:val="hybridMultilevel"/>
    <w:tmpl w:val="D1B6B5C8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8" w15:restartNumberingAfterBreak="0">
    <w:nsid w:val="0F683992"/>
    <w:multiLevelType w:val="hybridMultilevel"/>
    <w:tmpl w:val="03762650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2A626DF8">
      <w:start w:val="3"/>
      <w:numFmt w:val="bullet"/>
      <w:lvlText w:val=""/>
      <w:lvlJc w:val="left"/>
      <w:pPr>
        <w:ind w:left="2157" w:hanging="360"/>
      </w:pPr>
      <w:rPr>
        <w:rFonts w:hint="default" w:ascii="Wingdings" w:hAnsi="Wingdings" w:eastAsia="Times New Roman" w:cs="Times New Roman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9" w15:restartNumberingAfterBreak="0">
    <w:nsid w:val="12F455E2"/>
    <w:multiLevelType w:val="hybridMultilevel"/>
    <w:tmpl w:val="C918508A"/>
    <w:lvl w:ilvl="0" w:tplc="39AE5B2C">
      <w:start w:val="1"/>
      <w:numFmt w:val="bullet"/>
      <w:lvlText w:val="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BB53600"/>
    <w:multiLevelType w:val="hybridMultilevel"/>
    <w:tmpl w:val="C1C2A1CA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213D5D25"/>
    <w:multiLevelType w:val="hybridMultilevel"/>
    <w:tmpl w:val="C40EDA36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2910120F"/>
    <w:multiLevelType w:val="hybridMultilevel"/>
    <w:tmpl w:val="E7D0CD1A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9215E51"/>
    <w:multiLevelType w:val="hybridMultilevel"/>
    <w:tmpl w:val="0960EC0C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19" w15:restartNumberingAfterBreak="0">
    <w:nsid w:val="3B474E09"/>
    <w:multiLevelType w:val="hybridMultilevel"/>
    <w:tmpl w:val="F5324596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418109B"/>
    <w:multiLevelType w:val="hybridMultilevel"/>
    <w:tmpl w:val="E3C82486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23" w15:restartNumberingAfterBreak="0">
    <w:nsid w:val="4BFC49E7"/>
    <w:multiLevelType w:val="hybridMultilevel"/>
    <w:tmpl w:val="659207AC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4" w15:restartNumberingAfterBreak="0">
    <w:nsid w:val="4D1A2952"/>
    <w:multiLevelType w:val="hybridMultilevel"/>
    <w:tmpl w:val="E946C8D6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25" w15:restartNumberingAfterBreak="0">
    <w:nsid w:val="50F9376E"/>
    <w:multiLevelType w:val="hybridMultilevel"/>
    <w:tmpl w:val="AF32B3E0"/>
    <w:lvl w:ilvl="0" w:tplc="E772807C">
      <w:start w:val="1"/>
      <w:numFmt w:val="bullet"/>
      <w:lvlText w:val="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55403B4E"/>
    <w:multiLevelType w:val="hybridMultilevel"/>
    <w:tmpl w:val="C138156E"/>
    <w:lvl w:ilvl="0" w:tplc="39AE5B2C">
      <w:start w:val="1"/>
      <w:numFmt w:val="bullet"/>
      <w:lvlText w:val="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5B837E8B"/>
    <w:multiLevelType w:val="hybridMultilevel"/>
    <w:tmpl w:val="67189A2A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1" w15:restartNumberingAfterBreak="0">
    <w:nsid w:val="69B92910"/>
    <w:multiLevelType w:val="hybridMultilevel"/>
    <w:tmpl w:val="276EF58C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32" w15:restartNumberingAfterBreak="0">
    <w:nsid w:val="6A273177"/>
    <w:multiLevelType w:val="hybridMultilevel"/>
    <w:tmpl w:val="C69CFDD8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4" w15:restartNumberingAfterBreak="0">
    <w:nsid w:val="71B801ED"/>
    <w:multiLevelType w:val="hybridMultilevel"/>
    <w:tmpl w:val="2C4EF158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35" w15:restartNumberingAfterBreak="0">
    <w:nsid w:val="74064A2B"/>
    <w:multiLevelType w:val="hybridMultilevel"/>
    <w:tmpl w:val="78667222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6" w15:restartNumberingAfterBreak="0">
    <w:nsid w:val="77B104F7"/>
    <w:multiLevelType w:val="hybridMultilevel"/>
    <w:tmpl w:val="50564DFC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37" w15:restartNumberingAfterBreak="0">
    <w:nsid w:val="7B2A4DD1"/>
    <w:multiLevelType w:val="hybridMultilevel"/>
    <w:tmpl w:val="54E2BC38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7D4C183E"/>
    <w:multiLevelType w:val="hybridMultilevel"/>
    <w:tmpl w:val="A29CDA96"/>
    <w:lvl w:ilvl="0" w:tplc="4C4EBA32">
      <w:start w:val="1"/>
      <w:numFmt w:val="bullet"/>
      <w:pStyle w:val="Punktlista"/>
      <w:lvlText w:val=""/>
      <w:lvlJc w:val="left"/>
      <w:pPr>
        <w:ind w:left="107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51714075">
    <w:abstractNumId w:val="40"/>
  </w:num>
  <w:num w:numId="2" w16cid:durableId="455104979">
    <w:abstractNumId w:val="29"/>
  </w:num>
  <w:num w:numId="3" w16cid:durableId="1845821942">
    <w:abstractNumId w:val="0"/>
  </w:num>
  <w:num w:numId="4" w16cid:durableId="1083333770">
    <w:abstractNumId w:val="13"/>
  </w:num>
  <w:num w:numId="5" w16cid:durableId="1539467389">
    <w:abstractNumId w:val="33"/>
  </w:num>
  <w:num w:numId="6" w16cid:durableId="1559197931">
    <w:abstractNumId w:val="5"/>
  </w:num>
  <w:num w:numId="7" w16cid:durableId="1509903299">
    <w:abstractNumId w:val="21"/>
  </w:num>
  <w:num w:numId="8" w16cid:durableId="503665253">
    <w:abstractNumId w:val="17"/>
  </w:num>
  <w:num w:numId="9" w16cid:durableId="647518658">
    <w:abstractNumId w:val="1"/>
  </w:num>
  <w:num w:numId="10" w16cid:durableId="762065612">
    <w:abstractNumId w:val="1"/>
  </w:num>
  <w:num w:numId="11" w16cid:durableId="718090634">
    <w:abstractNumId w:val="6"/>
  </w:num>
  <w:num w:numId="12" w16cid:durableId="1340934015">
    <w:abstractNumId w:val="10"/>
  </w:num>
  <w:num w:numId="13" w16cid:durableId="957024639">
    <w:abstractNumId w:val="27"/>
  </w:num>
  <w:num w:numId="14" w16cid:durableId="1316909143">
    <w:abstractNumId w:val="19"/>
  </w:num>
  <w:num w:numId="15" w16cid:durableId="1701736266">
    <w:abstractNumId w:val="14"/>
  </w:num>
  <w:num w:numId="16" w16cid:durableId="1170679949">
    <w:abstractNumId w:val="26"/>
  </w:num>
  <w:num w:numId="17" w16cid:durableId="1876890760">
    <w:abstractNumId w:val="11"/>
  </w:num>
  <w:num w:numId="18" w16cid:durableId="541093910">
    <w:abstractNumId w:val="20"/>
  </w:num>
  <w:num w:numId="19" w16cid:durableId="358746895">
    <w:abstractNumId w:val="38"/>
  </w:num>
  <w:num w:numId="20" w16cid:durableId="1346247761">
    <w:abstractNumId w:val="25"/>
  </w:num>
  <w:num w:numId="21" w16cid:durableId="444933509">
    <w:abstractNumId w:val="9"/>
  </w:num>
  <w:num w:numId="22" w16cid:durableId="1219047694">
    <w:abstractNumId w:val="39"/>
  </w:num>
  <w:num w:numId="23" w16cid:durableId="173308503">
    <w:abstractNumId w:val="28"/>
  </w:num>
  <w:num w:numId="24" w16cid:durableId="2060936748">
    <w:abstractNumId w:val="3"/>
  </w:num>
  <w:num w:numId="25" w16cid:durableId="1905338936">
    <w:abstractNumId w:val="16"/>
  </w:num>
  <w:num w:numId="26" w16cid:durableId="643853958">
    <w:abstractNumId w:val="15"/>
  </w:num>
  <w:num w:numId="27" w16cid:durableId="2085643061">
    <w:abstractNumId w:val="2"/>
  </w:num>
  <w:num w:numId="28" w16cid:durableId="1470510108">
    <w:abstractNumId w:val="32"/>
  </w:num>
  <w:num w:numId="29" w16cid:durableId="1884978125">
    <w:abstractNumId w:val="23"/>
  </w:num>
  <w:num w:numId="30" w16cid:durableId="1834836832">
    <w:abstractNumId w:val="30"/>
  </w:num>
  <w:num w:numId="31" w16cid:durableId="1616255971">
    <w:abstractNumId w:val="4"/>
  </w:num>
  <w:num w:numId="32" w16cid:durableId="613635379">
    <w:abstractNumId w:val="35"/>
  </w:num>
  <w:num w:numId="33" w16cid:durableId="95248533">
    <w:abstractNumId w:val="7"/>
  </w:num>
  <w:num w:numId="34" w16cid:durableId="590553125">
    <w:abstractNumId w:val="34"/>
  </w:num>
  <w:num w:numId="35" w16cid:durableId="484975525">
    <w:abstractNumId w:val="18"/>
  </w:num>
  <w:num w:numId="36" w16cid:durableId="1472945591">
    <w:abstractNumId w:val="36"/>
  </w:num>
  <w:num w:numId="37" w16cid:durableId="2011247997">
    <w:abstractNumId w:val="22"/>
  </w:num>
  <w:num w:numId="38" w16cid:durableId="1467236475">
    <w:abstractNumId w:val="37"/>
  </w:num>
  <w:num w:numId="39" w16cid:durableId="1928534307">
    <w:abstractNumId w:val="8"/>
  </w:num>
  <w:num w:numId="40" w16cid:durableId="992025883">
    <w:abstractNumId w:val="24"/>
  </w:num>
  <w:num w:numId="41" w16cid:durableId="498425055">
    <w:abstractNumId w:val="12"/>
  </w:num>
  <w:num w:numId="42" w16cid:durableId="58939359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86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356"/>
    <w:rsid w:val="001B762C"/>
    <w:rsid w:val="001C4D0A"/>
    <w:rsid w:val="001C5FEF"/>
    <w:rsid w:val="001D788E"/>
    <w:rsid w:val="002008C3"/>
    <w:rsid w:val="00211487"/>
    <w:rsid w:val="00211D91"/>
    <w:rsid w:val="00217DEC"/>
    <w:rsid w:val="00235B57"/>
    <w:rsid w:val="00244682"/>
    <w:rsid w:val="00250F24"/>
    <w:rsid w:val="002523C5"/>
    <w:rsid w:val="0025380B"/>
    <w:rsid w:val="0025703A"/>
    <w:rsid w:val="00262F3D"/>
    <w:rsid w:val="00263281"/>
    <w:rsid w:val="002651D6"/>
    <w:rsid w:val="0026551F"/>
    <w:rsid w:val="00265D59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76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481"/>
    <w:rsid w:val="00384019"/>
    <w:rsid w:val="003854F1"/>
    <w:rsid w:val="0039118E"/>
    <w:rsid w:val="00397F54"/>
    <w:rsid w:val="003A0D43"/>
    <w:rsid w:val="003A3B4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66A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D05"/>
    <w:rsid w:val="00480DC7"/>
    <w:rsid w:val="004876F6"/>
    <w:rsid w:val="0049236A"/>
    <w:rsid w:val="00492718"/>
    <w:rsid w:val="004A0C0D"/>
    <w:rsid w:val="004A355D"/>
    <w:rsid w:val="004A4970"/>
    <w:rsid w:val="004B2183"/>
    <w:rsid w:val="004B2A01"/>
    <w:rsid w:val="004C2559"/>
    <w:rsid w:val="004C616C"/>
    <w:rsid w:val="004C6509"/>
    <w:rsid w:val="004D7BA3"/>
    <w:rsid w:val="004F4518"/>
    <w:rsid w:val="004F4C62"/>
    <w:rsid w:val="00501433"/>
    <w:rsid w:val="00511CC4"/>
    <w:rsid w:val="00512A1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99"/>
    <w:rsid w:val="005826FA"/>
    <w:rsid w:val="00597E28"/>
    <w:rsid w:val="005A2E3B"/>
    <w:rsid w:val="005A54ED"/>
    <w:rsid w:val="005A5D5B"/>
    <w:rsid w:val="005A6081"/>
    <w:rsid w:val="005A627D"/>
    <w:rsid w:val="005B1FDA"/>
    <w:rsid w:val="005C0045"/>
    <w:rsid w:val="005C084E"/>
    <w:rsid w:val="005C4606"/>
    <w:rsid w:val="005D0B0C"/>
    <w:rsid w:val="005E02B3"/>
    <w:rsid w:val="005E1E24"/>
    <w:rsid w:val="005F4B9A"/>
    <w:rsid w:val="0060596B"/>
    <w:rsid w:val="00606D97"/>
    <w:rsid w:val="00610353"/>
    <w:rsid w:val="00614E64"/>
    <w:rsid w:val="00617710"/>
    <w:rsid w:val="00617EE6"/>
    <w:rsid w:val="0062184C"/>
    <w:rsid w:val="00623724"/>
    <w:rsid w:val="0062431D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E7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497F"/>
    <w:rsid w:val="00760038"/>
    <w:rsid w:val="00762EE0"/>
    <w:rsid w:val="00765C41"/>
    <w:rsid w:val="00771100"/>
    <w:rsid w:val="007759DD"/>
    <w:rsid w:val="0078609F"/>
    <w:rsid w:val="007917BA"/>
    <w:rsid w:val="007A4911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289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9B0"/>
    <w:rsid w:val="00950E4E"/>
    <w:rsid w:val="009529BD"/>
    <w:rsid w:val="009533B4"/>
    <w:rsid w:val="0095378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141"/>
    <w:rsid w:val="00A05942"/>
    <w:rsid w:val="00A07BEC"/>
    <w:rsid w:val="00A17CB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E44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F8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C7C"/>
    <w:rsid w:val="00E4129D"/>
    <w:rsid w:val="00E52A86"/>
    <w:rsid w:val="00E54B47"/>
    <w:rsid w:val="00E553BF"/>
    <w:rsid w:val="00E55D93"/>
    <w:rsid w:val="00E61294"/>
    <w:rsid w:val="00E665C4"/>
    <w:rsid w:val="00E7237C"/>
    <w:rsid w:val="00E75F8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A50"/>
    <w:rsid w:val="00F21C00"/>
    <w:rsid w:val="00F22264"/>
    <w:rsid w:val="00F2564D"/>
    <w:rsid w:val="00F35B05"/>
    <w:rsid w:val="00F413D9"/>
    <w:rsid w:val="00F5135F"/>
    <w:rsid w:val="00F51F78"/>
    <w:rsid w:val="00F86F47"/>
    <w:rsid w:val="00F87DC0"/>
    <w:rsid w:val="00F90B64"/>
    <w:rsid w:val="00FB2F0F"/>
    <w:rsid w:val="00FB5086"/>
    <w:rsid w:val="00FB5411"/>
    <w:rsid w:val="00FB6392"/>
    <w:rsid w:val="00FD3C70"/>
    <w:rsid w:val="00FD6820"/>
    <w:rsid w:val="00FE12D8"/>
    <w:rsid w:val="00FE6CB0"/>
    <w:rsid w:val="00FF5D5A"/>
    <w:rsid w:val="00FF7C02"/>
    <w:rsid w:val="024801E3"/>
    <w:rsid w:val="21B91BF5"/>
    <w:rsid w:val="226E8DA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Epilepsi – MAD kostbehandling</dc:title>
  <dc:subject/>
  <dc:creator>patrik.jens.johansson@vgregion.se</dc:creator>
  <keywords/>
  <lastModifiedBy>Kristina Lisovska</lastModifiedBy>
  <revision>41</revision>
  <lastPrinted>2016-03-31T10:56:00.0000000Z</lastPrinted>
  <dcterms:created xsi:type="dcterms:W3CDTF">2022-06-09T15:01:00.0000000Z</dcterms:created>
  <dcterms:modified xsi:type="dcterms:W3CDTF">2025-12-04T15:16:46.0000000Z</dcterms:modified>
</coreProperties>
</file>