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2765F" w14:textId="77777777" w:rsidR="003E51AD" w:rsidRDefault="003E51AD" w:rsidP="00F35B05">
      <w:pPr>
        <w:pStyle w:val="Rubrik2"/>
        <w:sectPr w:rsidR="003E51AD" w:rsidSect="003E51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1C07FC" w14:textId="7595BC69" w:rsidR="4BBEA539" w:rsidRDefault="4BBEA539" w:rsidP="48BE7F35">
      <w:pPr>
        <w:pStyle w:val="Rubrik1"/>
      </w:pPr>
      <w:r>
        <w:t>ADM Förmedling av återbesökstid via MedSpeech</w:t>
      </w:r>
    </w:p>
    <w:p w14:paraId="64220768" w14:textId="0A8FE504" w:rsidR="48BE7F35" w:rsidRDefault="48BE7F35" w:rsidP="48BE7F35">
      <w:pPr>
        <w:pStyle w:val="Rubrik2"/>
      </w:pPr>
    </w:p>
    <w:p w14:paraId="2E640775" w14:textId="77777777" w:rsidR="003E51AD" w:rsidRPr="003E51AD" w:rsidRDefault="003E51AD" w:rsidP="48BE7F35">
      <w:pPr>
        <w:pStyle w:val="Rubrik2"/>
        <w:rPr>
          <w:rFonts w:ascii="Arial" w:hAnsi="Arial" w:cs="Arial"/>
          <w:b/>
        </w:rPr>
      </w:pPr>
      <w:r>
        <w:t>Syfte</w:t>
      </w:r>
    </w:p>
    <w:p w14:paraId="4E7EF18A" w14:textId="77777777" w:rsidR="003E51AD" w:rsidRPr="003E51AD" w:rsidRDefault="003E51AD" w:rsidP="48BE7F35">
      <w:pPr>
        <w:rPr>
          <w:rFonts w:ascii="Arial" w:hAnsi="Arial" w:cs="Arial"/>
          <w:sz w:val="20"/>
          <w:szCs w:val="20"/>
        </w:rPr>
      </w:pPr>
      <w:r>
        <w:t>Etablera ett papperslöst system för att kunna beställa uppföljande återbesök och internremisser.</w:t>
      </w:r>
    </w:p>
    <w:p w14:paraId="77051365" w14:textId="77777777" w:rsidR="003E51AD" w:rsidRPr="003E51AD" w:rsidRDefault="003E51AD" w:rsidP="003E51AD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8C608D9" w14:textId="77777777" w:rsidR="003E51AD" w:rsidRPr="003E51AD" w:rsidRDefault="003E51AD" w:rsidP="48BE7F35">
      <w:pPr>
        <w:pStyle w:val="Rubrik2"/>
        <w:rPr>
          <w:rFonts w:ascii="Arial" w:hAnsi="Arial" w:cs="Arial"/>
          <w:b/>
        </w:rPr>
      </w:pPr>
      <w:r>
        <w:t>Arbetsbeskrivning</w:t>
      </w:r>
    </w:p>
    <w:p w14:paraId="004E29C1" w14:textId="77777777" w:rsidR="003E51AD" w:rsidRPr="003E51AD" w:rsidRDefault="003E51AD" w:rsidP="48BE7F35">
      <w:pPr>
        <w:rPr>
          <w:rFonts w:ascii="Arial" w:eastAsia="Batang" w:hAnsi="Arial" w:cs="Arial"/>
          <w:sz w:val="20"/>
          <w:szCs w:val="20"/>
        </w:rPr>
      </w:pPr>
      <w:r>
        <w:t>Bakgrund: Våra återbesökslappar behöver tryckas, fördelas i alla rum, samlas in på olika ställen av flera olika personer. Flera avvikelser i MedControlPRO på grund av att lappar försvinner, inte skrivs eller registreras i Elvis på grund av hög arbetsbelastning. Genom att använda ett redan använt digitaliserat system tror vi att risken minimeras.</w:t>
      </w:r>
    </w:p>
    <w:p w14:paraId="51A47813" w14:textId="77777777" w:rsidR="003E51AD" w:rsidRPr="003E51AD" w:rsidRDefault="003E51AD" w:rsidP="48BE7F35"/>
    <w:p w14:paraId="2D9F5C21" w14:textId="77777777" w:rsidR="003E51AD" w:rsidRPr="003E51AD" w:rsidRDefault="003E51AD" w:rsidP="48BE7F35">
      <w:pPr>
        <w:rPr>
          <w:rFonts w:ascii="Arial" w:eastAsia="Batang" w:hAnsi="Arial" w:cs="Arial"/>
          <w:sz w:val="20"/>
          <w:szCs w:val="20"/>
        </w:rPr>
      </w:pPr>
      <w:r>
        <w:t xml:space="preserve">Alla processer ska skriva sina återbesök via MedSpeech. </w:t>
      </w:r>
    </w:p>
    <w:p w14:paraId="559E1D14" w14:textId="77777777" w:rsidR="003E51AD" w:rsidRPr="003E51AD" w:rsidRDefault="003E51AD" w:rsidP="48BE7F35">
      <w:pPr>
        <w:rPr>
          <w:rFonts w:ascii="Arial" w:eastAsia="Batang" w:hAnsi="Arial" w:cs="Arial"/>
          <w:sz w:val="20"/>
          <w:szCs w:val="20"/>
        </w:rPr>
      </w:pPr>
      <w:r>
        <w:t xml:space="preserve">Undantag sker för interna remisser (via rosa återbesöks-lapp) och för injektionsåterbesök (via operationsanmälan i pappersform). </w:t>
      </w:r>
    </w:p>
    <w:p w14:paraId="2DCE5FDC" w14:textId="77777777" w:rsidR="003E51AD" w:rsidRPr="003E51AD" w:rsidRDefault="003E51AD" w:rsidP="48BE7F35"/>
    <w:p w14:paraId="61403B5C" w14:textId="77777777" w:rsidR="003E51AD" w:rsidRPr="003E51AD" w:rsidRDefault="003E51AD" w:rsidP="48BE7F35">
      <w:pPr>
        <w:rPr>
          <w:rFonts w:ascii="Arial" w:eastAsia="Batang" w:hAnsi="Arial" w:cs="Arial"/>
          <w:sz w:val="20"/>
          <w:szCs w:val="20"/>
        </w:rPr>
      </w:pPr>
      <w:r>
        <w:t xml:space="preserve">För övrigt gäller nedanstående punkter: </w:t>
      </w:r>
    </w:p>
    <w:p w14:paraId="78321A5A" w14:textId="77777777" w:rsidR="003E51AD" w:rsidRPr="003E51AD" w:rsidRDefault="003E51AD" w:rsidP="003E51AD">
      <w:pPr>
        <w:spacing w:after="0" w:line="240" w:lineRule="auto"/>
        <w:ind w:left="0" w:right="0"/>
        <w:rPr>
          <w:rFonts w:ascii="Arial" w:eastAsia="Batang" w:hAnsi="Arial" w:cs="Arial"/>
          <w:sz w:val="20"/>
          <w:szCs w:val="20"/>
        </w:rPr>
      </w:pPr>
    </w:p>
    <w:p w14:paraId="3529D80C" w14:textId="77777777" w:rsidR="003E51AD" w:rsidRPr="003E51AD" w:rsidRDefault="003E51AD" w:rsidP="48BE7F35">
      <w:pPr>
        <w:pStyle w:val="Punktlista"/>
        <w:rPr>
          <w:rFonts w:ascii="Arial" w:eastAsia="Batang" w:hAnsi="Arial" w:cs="Arial"/>
          <w:sz w:val="20"/>
          <w:szCs w:val="20"/>
          <w:lang w:eastAsia="en-US"/>
        </w:rPr>
      </w:pPr>
      <w:r>
        <w:t xml:space="preserve">Vårdgivare skriver vid diktering i anteckningsfältet i MedSpeech, information om återbesöket enligt bilaga för varje process utifrån samma grund som nedan: </w:t>
      </w:r>
    </w:p>
    <w:p w14:paraId="215206D3" w14:textId="356E6FF9" w:rsidR="003E51AD" w:rsidRPr="003E51AD" w:rsidRDefault="003E51AD" w:rsidP="48BE7F35">
      <w:pPr>
        <w:pStyle w:val="Punktlista"/>
        <w:numPr>
          <w:ilvl w:val="1"/>
          <w:numId w:val="14"/>
        </w:numPr>
        <w:rPr>
          <w:rFonts w:ascii="Arial" w:eastAsia="Batang" w:hAnsi="Arial" w:cs="Arial"/>
          <w:sz w:val="20"/>
          <w:szCs w:val="20"/>
          <w:lang w:eastAsia="en-US"/>
        </w:rPr>
      </w:pPr>
      <w:r>
        <w:t>Team, Måldatum</w:t>
      </w:r>
      <w:r w:rsidR="49E5D92F">
        <w:t xml:space="preserve"> </w:t>
      </w:r>
      <w:r>
        <w:t>+</w:t>
      </w:r>
      <w:r w:rsidR="3A4F57E1">
        <w:t xml:space="preserve"> </w:t>
      </w:r>
      <w:r>
        <w:t xml:space="preserve">prioritet, Typ av vård, Resurs, Orsak, Eventuellt åtgärd, Eventuellt kommentar, Vårdnivå, Eventuellt tolk/språk. </w:t>
      </w:r>
    </w:p>
    <w:p w14:paraId="5CC620C2" w14:textId="44F85ED1" w:rsidR="48BE7F35" w:rsidRDefault="48BE7F35" w:rsidP="48BE7F35">
      <w:pPr>
        <w:pStyle w:val="Punktlista"/>
        <w:numPr>
          <w:ilvl w:val="0"/>
          <w:numId w:val="0"/>
        </w:numPr>
        <w:rPr>
          <w:rFonts w:ascii="Arial" w:eastAsia="Batang" w:hAnsi="Arial" w:cs="Arial"/>
          <w:lang w:eastAsia="en-US"/>
        </w:rPr>
      </w:pPr>
    </w:p>
    <w:p w14:paraId="40D5DC08" w14:textId="76D483A2" w:rsidR="003E51AD" w:rsidRPr="003E51AD" w:rsidRDefault="003E51AD" w:rsidP="48BE7F35">
      <w:pPr>
        <w:pStyle w:val="Punktlista"/>
        <w:rPr>
          <w:rFonts w:ascii="Arial" w:eastAsia="Batang" w:hAnsi="Arial" w:cs="Arial"/>
          <w:sz w:val="20"/>
          <w:szCs w:val="20"/>
          <w:lang w:eastAsia="en-US"/>
        </w:rPr>
      </w:pPr>
      <w:r>
        <w:t>Planerare</w:t>
      </w:r>
      <w:r w:rsidR="52D019B9">
        <w:t xml:space="preserve"> (administratör)</w:t>
      </w:r>
      <w:r>
        <w:t xml:space="preserve"> skriver in patienten på planeringslista i Elvis utifrån antecknings</w:t>
      </w:r>
      <w:r w:rsidR="0009541C">
        <w:t>radens</w:t>
      </w:r>
      <w:r>
        <w:t xml:space="preserve"> information i MedSpeech och sekreteraren</w:t>
      </w:r>
      <w:r w:rsidR="7119A1BF">
        <w:t xml:space="preserve"> (medicinsk sekreterare)</w:t>
      </w:r>
      <w:r>
        <w:t xml:space="preserve"> skriver ut diktatet.</w:t>
      </w:r>
    </w:p>
    <w:p w14:paraId="6766EB55" w14:textId="200CE546" w:rsidR="003E51AD" w:rsidRPr="003907FE" w:rsidRDefault="003E51AD" w:rsidP="003907FE">
      <w:pPr>
        <w:pStyle w:val="Punktlista"/>
        <w:numPr>
          <w:ilvl w:val="1"/>
          <w:numId w:val="14"/>
        </w:numPr>
        <w:rPr>
          <w:rFonts w:ascii="Arial" w:eastAsia="Batang" w:hAnsi="Arial" w:cs="Arial"/>
          <w:sz w:val="20"/>
          <w:szCs w:val="20"/>
          <w:lang w:eastAsia="en-US"/>
        </w:rPr>
      </w:pPr>
      <w:r>
        <w:t xml:space="preserve">När planerare hämtar uppgifter till Elvis från MedSpeech, skriver hen (REG) efter </w:t>
      </w:r>
      <w:r w:rsidR="003907FE">
        <w:t>processkoden</w:t>
      </w:r>
      <w:r>
        <w:t xml:space="preserve"> när registrering av planeringslista är klart. </w:t>
      </w:r>
    </w:p>
    <w:p w14:paraId="3A3C454D" w14:textId="12BB1ED4" w:rsidR="00221D9B" w:rsidRPr="00221D9B" w:rsidRDefault="00191CAF" w:rsidP="00221D9B">
      <w:pPr>
        <w:pStyle w:val="Punktlista"/>
        <w:numPr>
          <w:ilvl w:val="1"/>
          <w:numId w:val="14"/>
        </w:numPr>
        <w:rPr>
          <w:rFonts w:ascii="Arial" w:eastAsia="Batang" w:hAnsi="Arial" w:cs="Arial"/>
          <w:sz w:val="20"/>
          <w:szCs w:val="20"/>
          <w:lang w:eastAsia="en-US"/>
        </w:rPr>
      </w:pPr>
      <w:r>
        <w:t xml:space="preserve">Om sekreterare skrivit (UTSKRIVET) i anteckningsraden </w:t>
      </w:r>
      <w:r w:rsidR="000C1641">
        <w:t>ska planeraren även skriva namnet på sekreteraren längst fram i anteckningsraden.</w:t>
      </w:r>
    </w:p>
    <w:p w14:paraId="4F89C08F" w14:textId="77777777" w:rsidR="00221D9B" w:rsidRDefault="00221D9B" w:rsidP="00221D9B">
      <w:pPr>
        <w:pStyle w:val="Punktlista"/>
        <w:numPr>
          <w:ilvl w:val="0"/>
          <w:numId w:val="0"/>
        </w:numPr>
        <w:ind w:left="1437"/>
      </w:pPr>
    </w:p>
    <w:p w14:paraId="4197D369" w14:textId="201A7636" w:rsidR="003E51AD" w:rsidRDefault="003E51AD" w:rsidP="00CA16FE">
      <w:pPr>
        <w:pStyle w:val="Punktlista"/>
      </w:pPr>
      <w:r>
        <w:t xml:space="preserve">Sekreteraren skriver (UTSKRIVET) efter </w:t>
      </w:r>
      <w:r w:rsidR="00F55F9C">
        <w:t>processkoden</w:t>
      </w:r>
      <w:r>
        <w:t xml:space="preserve"> när diktatet är utskrivet</w:t>
      </w:r>
      <w:r w:rsidR="004F45F1">
        <w:t>.</w:t>
      </w:r>
    </w:p>
    <w:p w14:paraId="53CC5F8A" w14:textId="6AD4E9C5" w:rsidR="00CA16FE" w:rsidRDefault="00E1570E" w:rsidP="00CA16FE">
      <w:pPr>
        <w:pStyle w:val="Punktlista"/>
        <w:numPr>
          <w:ilvl w:val="1"/>
          <w:numId w:val="14"/>
        </w:numPr>
      </w:pPr>
      <w:r>
        <w:t xml:space="preserve">Om det </w:t>
      </w:r>
      <w:r w:rsidRPr="004D6AD0">
        <w:rPr>
          <w:b/>
          <w:bCs/>
        </w:rPr>
        <w:t>ej</w:t>
      </w:r>
      <w:r>
        <w:t xml:space="preserve"> står (REG) efter processkoden, skriver sekret</w:t>
      </w:r>
      <w:r w:rsidR="0059232B">
        <w:t>er</w:t>
      </w:r>
      <w:r>
        <w:t xml:space="preserve">are (UTSKRIVET) </w:t>
      </w:r>
      <w:r w:rsidRPr="00E1570E">
        <w:rPr>
          <w:b/>
          <w:bCs/>
        </w:rPr>
        <w:t>efter</w:t>
      </w:r>
      <w:r>
        <w:rPr>
          <w:b/>
          <w:bCs/>
        </w:rPr>
        <w:t xml:space="preserve"> </w:t>
      </w:r>
      <w:r>
        <w:t>processkoden.</w:t>
      </w:r>
    </w:p>
    <w:p w14:paraId="67ADA66F" w14:textId="1639CF02" w:rsidR="004C0EA0" w:rsidRDefault="004C0EA0" w:rsidP="00CA16FE">
      <w:pPr>
        <w:pStyle w:val="Punktlista"/>
        <w:numPr>
          <w:ilvl w:val="1"/>
          <w:numId w:val="14"/>
        </w:numPr>
      </w:pPr>
      <w:r>
        <w:t>Står det</w:t>
      </w:r>
      <w:r w:rsidR="004D6AD0">
        <w:t xml:space="preserve"> (REG) i anteckningsraden kan sekreterare</w:t>
      </w:r>
      <w:r w:rsidR="00DF40C6">
        <w:t>n stänga diktatet efter utskrift.</w:t>
      </w:r>
    </w:p>
    <w:p w14:paraId="08915CA5" w14:textId="77777777" w:rsidR="004F45F1" w:rsidRPr="003E51AD" w:rsidRDefault="004F45F1" w:rsidP="00695161">
      <w:pPr>
        <w:pStyle w:val="Punktlista"/>
        <w:numPr>
          <w:ilvl w:val="0"/>
          <w:numId w:val="0"/>
        </w:numPr>
        <w:ind w:left="995"/>
      </w:pPr>
    </w:p>
    <w:p w14:paraId="78963B2F" w14:textId="30A00F3B" w:rsidR="003E51AD" w:rsidRPr="003E51AD" w:rsidRDefault="003E51AD" w:rsidP="48BE7F35">
      <w:pPr>
        <w:pStyle w:val="Punktlista"/>
        <w:rPr>
          <w:rFonts w:ascii="Arial" w:eastAsia="Batang" w:hAnsi="Arial" w:cs="Arial"/>
          <w:sz w:val="20"/>
          <w:szCs w:val="20"/>
          <w:lang w:eastAsia="en-US"/>
        </w:rPr>
      </w:pPr>
      <w:r>
        <w:t>Om missförstånd eller otydlighet i text sänder sekreteraren</w:t>
      </w:r>
      <w:r w:rsidR="004D56B0">
        <w:t>/planeraren</w:t>
      </w:r>
      <w:r>
        <w:t xml:space="preserve"> meddelande till vårdgivaren via bevakningskorg i Melior.</w:t>
      </w:r>
    </w:p>
    <w:p w14:paraId="36696453" w14:textId="77777777" w:rsidR="003E51AD" w:rsidRPr="003E51AD" w:rsidRDefault="003E51AD" w:rsidP="48BE7F35">
      <w:pPr>
        <w:pStyle w:val="Punktlista"/>
        <w:numPr>
          <w:ilvl w:val="0"/>
          <w:numId w:val="0"/>
        </w:numPr>
        <w:ind w:left="995"/>
      </w:pPr>
    </w:p>
    <w:p w14:paraId="043A8D83" w14:textId="77777777" w:rsidR="003E51AD" w:rsidRPr="003E51AD" w:rsidRDefault="003E51AD" w:rsidP="48BE7F35">
      <w:pPr>
        <w:pStyle w:val="Punktlista"/>
        <w:rPr>
          <w:rFonts w:ascii="Arial" w:eastAsia="Batang" w:hAnsi="Arial" w:cs="Arial"/>
          <w:sz w:val="20"/>
          <w:szCs w:val="20"/>
          <w:lang w:eastAsia="en-US"/>
        </w:rPr>
      </w:pPr>
      <w:r>
        <w:t>Vid bild/annan bedömning kan MedSpeech med fördel användas utan diktat.</w:t>
      </w:r>
    </w:p>
    <w:p w14:paraId="55538765" w14:textId="77777777" w:rsidR="003E51AD" w:rsidRPr="003E51AD" w:rsidRDefault="003E51AD" w:rsidP="48BE7F35">
      <w:pPr>
        <w:pStyle w:val="Punktlista"/>
        <w:numPr>
          <w:ilvl w:val="0"/>
          <w:numId w:val="0"/>
        </w:numPr>
        <w:ind w:left="995"/>
      </w:pPr>
    </w:p>
    <w:p w14:paraId="0185D4F5" w14:textId="2FE13C48" w:rsidR="003E51AD" w:rsidRPr="003E51AD" w:rsidRDefault="003E51AD" w:rsidP="48BE7F35">
      <w:pPr>
        <w:pStyle w:val="Punktlista"/>
        <w:rPr>
          <w:rFonts w:ascii="Arial" w:eastAsia="Batang" w:hAnsi="Arial" w:cs="Arial"/>
          <w:sz w:val="20"/>
          <w:szCs w:val="20"/>
          <w:lang w:eastAsia="en-US"/>
        </w:rPr>
      </w:pPr>
      <w:r>
        <w:t>Ska INTE patienten ha ett återbesök</w:t>
      </w:r>
      <w:r w:rsidR="004F0CAD">
        <w:t>/återbesök till annat team</w:t>
      </w:r>
      <w:r>
        <w:t xml:space="preserve">, skriv enbart Team samt, </w:t>
      </w:r>
      <w:r w:rsidRPr="48BE7F35">
        <w:rPr>
          <w:b/>
          <w:bCs/>
        </w:rPr>
        <w:t>EJ ÅB</w:t>
      </w:r>
      <w:r>
        <w:t>, som diktattext.</w:t>
      </w:r>
    </w:p>
    <w:p w14:paraId="064767E4" w14:textId="77777777" w:rsidR="003E51AD" w:rsidRPr="003E51AD" w:rsidRDefault="003E51AD" w:rsidP="003E51AD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C694D3B" w14:textId="1B13FBE6" w:rsidR="003E51AD" w:rsidRPr="003E51AD" w:rsidRDefault="1789EEA4" w:rsidP="48BE7F35">
      <w:pPr>
        <w:pStyle w:val="Rubrik2"/>
        <w:rPr>
          <w:rFonts w:ascii="Arial" w:hAnsi="Arial" w:cs="Arial"/>
          <w:b/>
        </w:rPr>
      </w:pPr>
      <w:r>
        <w:t>Ansvar</w:t>
      </w:r>
    </w:p>
    <w:p w14:paraId="10CE4C22" w14:textId="0C3E6565" w:rsidR="003E51AD" w:rsidRPr="003E51AD" w:rsidRDefault="003E51AD" w:rsidP="48BE7F35">
      <w:pPr>
        <w:rPr>
          <w:rFonts w:ascii="Arial" w:hAnsi="Arial" w:cs="Arial"/>
          <w:sz w:val="20"/>
          <w:szCs w:val="20"/>
        </w:rPr>
      </w:pPr>
      <w:r>
        <w:t>Medvetet avsteg från rutinen dokumenteras i Melior. Övriga orsaker till avsteg från rutinen rapporteras i MedControlPRO.</w:t>
      </w:r>
    </w:p>
    <w:p w14:paraId="587591B5" w14:textId="77777777" w:rsidR="003E51AD" w:rsidRPr="003E51AD" w:rsidRDefault="003E51AD" w:rsidP="003E51AD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E51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7E728" w14:textId="77777777" w:rsidR="00575357" w:rsidRDefault="00575357">
      <w:r>
        <w:separator/>
      </w:r>
    </w:p>
  </w:endnote>
  <w:endnote w:type="continuationSeparator" w:id="0">
    <w:p w14:paraId="3BEF82C9" w14:textId="77777777" w:rsidR="00575357" w:rsidRDefault="00575357">
      <w:r>
        <w:continuationSeparator/>
      </w:r>
    </w:p>
  </w:endnote>
  <w:endnote w:type="continuationNotice" w:id="1">
    <w:p w14:paraId="37429A64" w14:textId="77777777" w:rsidR="00575357" w:rsidRDefault="005753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D1B4D" w14:textId="77777777" w:rsidR="00575357" w:rsidRDefault="00575357"/>
  </w:footnote>
  <w:footnote w:type="continuationSeparator" w:id="0">
    <w:p w14:paraId="43901DC1" w14:textId="77777777" w:rsidR="00575357" w:rsidRDefault="00575357">
      <w:r>
        <w:continuationSeparator/>
      </w:r>
    </w:p>
  </w:footnote>
  <w:footnote w:type="continuationNotice" w:id="1">
    <w:p w14:paraId="40542203" w14:textId="77777777" w:rsidR="00575357" w:rsidRDefault="005753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983761E"/>
    <w:multiLevelType w:val="hybridMultilevel"/>
    <w:tmpl w:val="0CDE01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7367899">
    <w:abstractNumId w:val="18"/>
  </w:num>
  <w:num w:numId="2" w16cid:durableId="265770202">
    <w:abstractNumId w:val="14"/>
  </w:num>
  <w:num w:numId="3" w16cid:durableId="178617933">
    <w:abstractNumId w:val="0"/>
  </w:num>
  <w:num w:numId="4" w16cid:durableId="1908488076">
    <w:abstractNumId w:val="6"/>
  </w:num>
  <w:num w:numId="5" w16cid:durableId="554971297">
    <w:abstractNumId w:val="15"/>
  </w:num>
  <w:num w:numId="6" w16cid:durableId="117183970">
    <w:abstractNumId w:val="2"/>
  </w:num>
  <w:num w:numId="7" w16cid:durableId="589970589">
    <w:abstractNumId w:val="11"/>
  </w:num>
  <w:num w:numId="8" w16cid:durableId="843671056">
    <w:abstractNumId w:val="8"/>
  </w:num>
  <w:num w:numId="9" w16cid:durableId="757750153">
    <w:abstractNumId w:val="1"/>
  </w:num>
  <w:num w:numId="10" w16cid:durableId="2080126451">
    <w:abstractNumId w:val="1"/>
  </w:num>
  <w:num w:numId="11" w16cid:durableId="597491714">
    <w:abstractNumId w:val="3"/>
  </w:num>
  <w:num w:numId="12" w16cid:durableId="606886795">
    <w:abstractNumId w:val="4"/>
  </w:num>
  <w:num w:numId="13" w16cid:durableId="1027101426">
    <w:abstractNumId w:val="13"/>
  </w:num>
  <w:num w:numId="14" w16cid:durableId="1941836843">
    <w:abstractNumId w:val="9"/>
  </w:num>
  <w:num w:numId="15" w16cid:durableId="1663311108">
    <w:abstractNumId w:val="7"/>
  </w:num>
  <w:num w:numId="16" w16cid:durableId="505174713">
    <w:abstractNumId w:val="12"/>
  </w:num>
  <w:num w:numId="17" w16cid:durableId="2065324178">
    <w:abstractNumId w:val="5"/>
  </w:num>
  <w:num w:numId="18" w16cid:durableId="2011447146">
    <w:abstractNumId w:val="10"/>
  </w:num>
  <w:num w:numId="19" w16cid:durableId="1973438118">
    <w:abstractNumId w:val="17"/>
  </w:num>
  <w:num w:numId="20" w16cid:durableId="13455928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A28"/>
    <w:rsid w:val="0009062C"/>
    <w:rsid w:val="00095368"/>
    <w:rsid w:val="0009541C"/>
    <w:rsid w:val="000954C4"/>
    <w:rsid w:val="000A4C35"/>
    <w:rsid w:val="000A611A"/>
    <w:rsid w:val="000B12D9"/>
    <w:rsid w:val="000B4536"/>
    <w:rsid w:val="000B7715"/>
    <w:rsid w:val="000C164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CAF"/>
    <w:rsid w:val="00194108"/>
    <w:rsid w:val="0019632A"/>
    <w:rsid w:val="001A4E7C"/>
    <w:rsid w:val="001B762C"/>
    <w:rsid w:val="001C4D0A"/>
    <w:rsid w:val="001C5FEF"/>
    <w:rsid w:val="00211487"/>
    <w:rsid w:val="00211D91"/>
    <w:rsid w:val="00217DEC"/>
    <w:rsid w:val="00221D9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7FE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1A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EA0"/>
    <w:rsid w:val="004C2559"/>
    <w:rsid w:val="004D56B0"/>
    <w:rsid w:val="004D6AD0"/>
    <w:rsid w:val="004D7BA3"/>
    <w:rsid w:val="004F0CAD"/>
    <w:rsid w:val="004F4518"/>
    <w:rsid w:val="004F45F1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357"/>
    <w:rsid w:val="005770AD"/>
    <w:rsid w:val="00581414"/>
    <w:rsid w:val="00582490"/>
    <w:rsid w:val="005826FA"/>
    <w:rsid w:val="0059232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9A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D26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6F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0C6"/>
    <w:rsid w:val="00E026BF"/>
    <w:rsid w:val="00E07B1B"/>
    <w:rsid w:val="00E11853"/>
    <w:rsid w:val="00E1570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5F9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FAD1D6"/>
    <w:rsid w:val="024801E3"/>
    <w:rsid w:val="049205EE"/>
    <w:rsid w:val="0FCBE31A"/>
    <w:rsid w:val="1789EEA4"/>
    <w:rsid w:val="28852017"/>
    <w:rsid w:val="3A4F57E1"/>
    <w:rsid w:val="3DAB17A3"/>
    <w:rsid w:val="3E494F9A"/>
    <w:rsid w:val="48BE7F35"/>
    <w:rsid w:val="49E5D92F"/>
    <w:rsid w:val="4BBEA539"/>
    <w:rsid w:val="519F01AC"/>
    <w:rsid w:val="52D019B9"/>
    <w:rsid w:val="647B2B65"/>
    <w:rsid w:val="6B2CF8ED"/>
    <w:rsid w:val="6E913797"/>
    <w:rsid w:val="710A1375"/>
    <w:rsid w:val="7119A1BF"/>
    <w:rsid w:val="7BA4B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290</Words>
  <Characters>1912</Characters>
  <Application>Microsoft Office Word</Application>
  <DocSecurity>0</DocSecurity>
  <Lines>15</Lines>
  <Paragraphs>4</Paragraphs>
  <ScaleCrop>false</ScaleCrop>
  <Manager/>
  <Company/>
  <LinksUpToDate>false</LinksUpToDate>
  <CharactersWithSpaces>2198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 Förmedling av återbesökstid via MedSpeech</dc:title>
  <dc:subject/>
  <dc:creator>patrik.jens.johansson@vgregion.se</dc:creator>
  <keywords/>
  <lastModifiedBy>Cecilia Augustinsson</lastModifiedBy>
  <revision>21</revision>
  <lastPrinted>2016-03-31T10:56:00.0000000Z</lastPrinted>
  <dcterms:created xsi:type="dcterms:W3CDTF">2022-04-27T06:25:00.0000000Z</dcterms:created>
  <dcterms:modified xsi:type="dcterms:W3CDTF">2025-08-27T11:25:00.0000000Z</dcterms:modified>
</coreProperties>
</file>