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64BA4" w:rsidP="00F35B05" w:rsidRDefault="00E64BA4" w14:paraId="579DC8E5" w14:textId="77777777">
      <w:pPr>
        <w:pStyle w:val="Rubrik2"/>
        <w:sectPr w:rsidR="00E64BA4" w:rsidSect="00E64B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E64BA4" w:rsidP="000A4A7A" w:rsidRDefault="000A4A7A" w14:paraId="5B30E77C" w14:textId="71B7274C">
      <w:pPr>
        <w:pStyle w:val="Rubrik1"/>
      </w:pPr>
      <w:r>
        <w:t xml:space="preserve">BARNÖGON Vårdbegäran </w:t>
      </w:r>
      <w:r w:rsidR="00D5413C">
        <w:t>–</w:t>
      </w:r>
      <w:r>
        <w:t xml:space="preserve"> elektrofysiologi</w:t>
      </w:r>
    </w:p>
    <w:p w:rsidR="00D5413C" w:rsidP="77EB875D" w:rsidRDefault="00D5413C" w14:paraId="0F004B49" w14:textId="5B0EEAD7">
      <w:pPr>
        <w:pStyle w:val="MellanrubrikVGR"/>
      </w:pPr>
      <w:r w:rsidR="36DE8F21">
        <w:rPr/>
        <w:t>BEARBETNING PÅGÅR</w:t>
      </w:r>
    </w:p>
    <w:p w:rsidR="00D5413C" w:rsidP="00D5413C" w:rsidRDefault="00D5413C" w14:paraId="2EFB5F0C" w14:textId="308C3CAB">
      <w:pPr>
        <w:pStyle w:val="Rubrik2"/>
      </w:pPr>
      <w:r>
        <w:t>Syfte</w:t>
      </w:r>
    </w:p>
    <w:p w:rsidR="00D5413C" w:rsidP="00D5413C" w:rsidRDefault="00D5413C" w14:paraId="25339BB0" w14:textId="5D0C00EC">
      <w:proofErr w:type="spellStart"/>
      <w:r>
        <w:t>Xxx</w:t>
      </w:r>
      <w:proofErr w:type="spellEnd"/>
    </w:p>
    <w:p w:rsidRPr="00D5413C" w:rsidR="00D5413C" w:rsidP="00D5413C" w:rsidRDefault="00D5413C" w14:paraId="642123AA" w14:textId="058B0D71">
      <w:r>
        <w:t xml:space="preserve"> </w:t>
      </w:r>
    </w:p>
    <w:p w:rsidRPr="00E64BA4" w:rsidR="00E64BA4" w:rsidP="00D5413C" w:rsidRDefault="00E64BA4" w14:paraId="7E2D6845" w14:textId="77777777">
      <w:pPr>
        <w:pStyle w:val="Rubrik2"/>
      </w:pPr>
      <w:r w:rsidRPr="00E64BA4">
        <w:t>Arbetsbeskrivning</w:t>
      </w:r>
    </w:p>
    <w:p w:rsidRPr="00FC6D5E" w:rsidR="00E64BA4" w:rsidP="00FC6D5E" w:rsidRDefault="00E64BA4" w14:paraId="2F06124F" w14:textId="77777777">
      <w:pPr>
        <w:rPr>
          <w:b/>
          <w:bCs/>
        </w:rPr>
      </w:pPr>
      <w:r w:rsidRPr="00FC6D5E">
        <w:rPr>
          <w:b/>
          <w:bCs/>
        </w:rPr>
        <w:t>Inkommande vårdbegäran till Kontaktpunkten.</w:t>
      </w:r>
    </w:p>
    <w:p w:rsidRPr="00E64BA4" w:rsidR="00E64BA4" w:rsidP="00E64BA4" w:rsidRDefault="00E64BA4" w14:paraId="16F9224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5D4554" w:rsidP="005D4554" w:rsidRDefault="00E64BA4" w14:paraId="2A11DECF" w14:textId="77777777">
      <w:pPr>
        <w:pStyle w:val="Liststycke"/>
        <w:numPr>
          <w:ilvl w:val="0"/>
          <w:numId w:val="21"/>
        </w:numPr>
      </w:pPr>
      <w:r w:rsidRPr="00E64BA4">
        <w:t xml:space="preserve">Vårdbegäran rörande elektrofysiologi kommer per post till Remissportalen och registreras. </w:t>
      </w:r>
    </w:p>
    <w:p w:rsidR="008E5AC3" w:rsidP="006E07FF" w:rsidRDefault="00E64BA4" w14:paraId="1857F4B6" w14:textId="77777777">
      <w:pPr>
        <w:pStyle w:val="Liststycke"/>
        <w:numPr>
          <w:ilvl w:val="0"/>
          <w:numId w:val="21"/>
        </w:numPr>
      </w:pPr>
      <w:r w:rsidRPr="00E64BA4">
        <w:t xml:space="preserve">Sjuksköterskor på </w:t>
      </w:r>
      <w:proofErr w:type="spellStart"/>
      <w:r w:rsidRPr="00E64BA4">
        <w:t>secondline</w:t>
      </w:r>
      <w:proofErr w:type="spellEnd"/>
      <w:r w:rsidRPr="00E64BA4">
        <w:t xml:space="preserve"> fördelar samtliga remisser som rör Elektrofysiologi till </w:t>
      </w:r>
      <w:r w:rsidRPr="005D4554">
        <w:rPr>
          <w:b/>
        </w:rPr>
        <w:t>ÖGON</w:t>
      </w:r>
      <w:r w:rsidRPr="00E64BA4">
        <w:t xml:space="preserve"> </w:t>
      </w:r>
      <w:r w:rsidRPr="005D4554">
        <w:rPr>
          <w:b/>
        </w:rPr>
        <w:t>Barn</w:t>
      </w:r>
      <w:r w:rsidRPr="00E64BA4">
        <w:t xml:space="preserve"> OBS! gäller även för vuxna.</w:t>
      </w:r>
      <w:r w:rsidR="008E5AC3">
        <w:t xml:space="preserve"> </w:t>
      </w:r>
    </w:p>
    <w:p w:rsidR="008E5AC3" w:rsidP="00684E53" w:rsidRDefault="00E64BA4" w14:paraId="78EBD54B" w14:textId="77777777">
      <w:pPr>
        <w:pStyle w:val="Liststycke"/>
        <w:numPr>
          <w:ilvl w:val="1"/>
          <w:numId w:val="21"/>
        </w:numPr>
      </w:pPr>
      <w:r w:rsidRPr="00E64BA4">
        <w:t xml:space="preserve">Eventuell CD lämnas till fotograf för inskanning. </w:t>
      </w:r>
    </w:p>
    <w:p w:rsidR="00537148" w:rsidP="000D11E9" w:rsidRDefault="00E64BA4" w14:paraId="061CFF54" w14:textId="77777777">
      <w:pPr>
        <w:pStyle w:val="Liststycke"/>
        <w:numPr>
          <w:ilvl w:val="0"/>
          <w:numId w:val="21"/>
        </w:numPr>
      </w:pPr>
      <w:r w:rsidRPr="00E64BA4">
        <w:t xml:space="preserve">Läkaren (som </w:t>
      </w:r>
      <w:r w:rsidRPr="00E64BA4" w:rsidR="00537148">
        <w:t>remiss bedömer</w:t>
      </w:r>
      <w:r w:rsidRPr="00E64BA4">
        <w:t xml:space="preserve">) skickar vårdbegäran till linje 1 för vidarebefordran till </w:t>
      </w:r>
      <w:r w:rsidRPr="00537148">
        <w:rPr>
          <w:b/>
        </w:rPr>
        <w:t>ÖGON Barn koordinator Östra</w:t>
      </w:r>
      <w:r w:rsidRPr="00E64BA4">
        <w:t xml:space="preserve">. </w:t>
      </w:r>
    </w:p>
    <w:p w:rsidR="00537148" w:rsidP="00B105AB" w:rsidRDefault="00E64BA4" w14:paraId="34C42F83" w14:textId="77777777">
      <w:pPr>
        <w:pStyle w:val="Liststycke"/>
        <w:numPr>
          <w:ilvl w:val="0"/>
          <w:numId w:val="21"/>
        </w:numPr>
      </w:pPr>
      <w:r w:rsidRPr="00E64BA4">
        <w:t>Vårdbegäran skrivs ut och läggs i ERG rondsfack för bedömning.</w:t>
      </w:r>
    </w:p>
    <w:p w:rsidRPr="00E64BA4" w:rsidR="00E64BA4" w:rsidP="00B105AB" w:rsidRDefault="00E64BA4" w14:paraId="2CFA71A0" w14:textId="51513DFF">
      <w:pPr>
        <w:pStyle w:val="Liststycke"/>
        <w:numPr>
          <w:ilvl w:val="0"/>
          <w:numId w:val="21"/>
        </w:numPr>
      </w:pPr>
      <w:r w:rsidRPr="00E64BA4">
        <w:t xml:space="preserve">Vårdbegäran skickas till </w:t>
      </w:r>
      <w:proofErr w:type="spellStart"/>
      <w:r w:rsidRPr="00E64BA4">
        <w:t>first</w:t>
      </w:r>
      <w:proofErr w:type="spellEnd"/>
      <w:r w:rsidRPr="00E64BA4">
        <w:t xml:space="preserve"> </w:t>
      </w:r>
      <w:proofErr w:type="spellStart"/>
      <w:r w:rsidRPr="00E64BA4">
        <w:t>line</w:t>
      </w:r>
      <w:proofErr w:type="spellEnd"/>
      <w:r w:rsidRPr="00E64BA4">
        <w:t xml:space="preserve"> för stängning och skanning i </w:t>
      </w:r>
      <w:proofErr w:type="spellStart"/>
      <w:r w:rsidRPr="00E64BA4">
        <w:t>Kovis</w:t>
      </w:r>
      <w:proofErr w:type="spellEnd"/>
      <w:r w:rsidRPr="00E64BA4">
        <w:t xml:space="preserve">. </w:t>
      </w:r>
    </w:p>
    <w:p w:rsidRPr="00E64BA4" w:rsidR="00E64BA4" w:rsidP="00E64BA4" w:rsidRDefault="00E64BA4" w14:paraId="1EE5D02F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E64BA4" w:rsidR="00E64BA4" w:rsidP="00537148" w:rsidRDefault="00E64BA4" w14:paraId="7D14E24C" w14:textId="77777777">
      <w:pPr>
        <w:pStyle w:val="Rubrik2"/>
      </w:pPr>
      <w:r w:rsidRPr="00E64BA4">
        <w:t>Ansvar</w:t>
      </w:r>
    </w:p>
    <w:p w:rsidRPr="00E64BA4" w:rsidR="00E64BA4" w:rsidP="00594DCA" w:rsidRDefault="00E64BA4" w14:paraId="6ACC47DC" w14:textId="2D5F71A7">
      <w:pPr>
        <w:rPr>
          <w:b/>
          <w:szCs w:val="26"/>
        </w:rPr>
      </w:pPr>
      <w:r w:rsidRPr="00E64BA4">
        <w:t xml:space="preserve">Denna rutin gäller för process Barn/skelning/elektrofysiologi. </w:t>
      </w:r>
    </w:p>
    <w:p w:rsidRPr="00E64BA4" w:rsidR="00E64BA4" w:rsidP="00594DCA" w:rsidRDefault="00E64BA4" w14:paraId="39EDB38A" w14:textId="77777777">
      <w:r w:rsidRPr="00E64BA4">
        <w:t>Ansvarig är Processansvarig (PA) för Barn/skelning/elektrofysiologi.</w:t>
      </w:r>
    </w:p>
    <w:p w:rsidRPr="00E64BA4" w:rsidR="00E64BA4" w:rsidP="00594DCA" w:rsidRDefault="00E64BA4" w14:paraId="388E4E1F" w14:textId="0FD55C51">
      <w:r w:rsidRPr="00E64BA4">
        <w:t>Medvetet avsteg från rutinen dokumenteras i Melior om rutinen är kopplad till patient. Övriga orsaker till avsteg från rutinen rapporteras i MedControlPRO.</w:t>
      </w:r>
      <w:bookmarkEnd w:id="0"/>
    </w:p>
    <w:sectPr w:rsidRPr="00E64BA4" w:rsidR="00E64BA4" w:rsidSect="00E64BA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E1832" w:rsidRDefault="004E1832" w14:paraId="7C0B4CFA" w14:textId="77777777">
      <w:r>
        <w:separator/>
      </w:r>
    </w:p>
  </w:endnote>
  <w:endnote w:type="continuationSeparator" w:id="0">
    <w:p w:rsidR="004E1832" w:rsidRDefault="004E1832" w14:paraId="687DE7A5" w14:textId="77777777">
      <w:r>
        <w:continuationSeparator/>
      </w:r>
    </w:p>
  </w:endnote>
  <w:endnote w:type="continuationNotice" w:id="1">
    <w:p w:rsidR="004E1832" w:rsidRDefault="004E1832" w14:paraId="66C5C54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E1832" w:rsidRDefault="004E1832" w14:paraId="7913EB1B" w14:textId="77777777"/>
  </w:footnote>
  <w:footnote w:type="continuationSeparator" w:id="0">
    <w:p w:rsidR="004E1832" w:rsidRDefault="004E1832" w14:paraId="0F6BC365" w14:textId="77777777">
      <w:r>
        <w:continuationSeparator/>
      </w:r>
    </w:p>
  </w:footnote>
  <w:footnote w:type="continuationNotice" w:id="1">
    <w:p w:rsidR="004E1832" w:rsidRDefault="004E1832" w14:paraId="3FB7A31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64579CD"/>
    <w:multiLevelType w:val="hybridMultilevel"/>
    <w:tmpl w:val="CD6C241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01">
      <w:start w:val="1"/>
      <w:numFmt w:val="bullet"/>
      <w:lvlText w:val=""/>
      <w:lvlJc w:val="left"/>
      <w:pPr>
        <w:ind w:left="2432" w:hanging="360"/>
      </w:pPr>
      <w:rPr>
        <w:rFonts w:hint="default" w:ascii="Symbol" w:hAnsi="Symbol"/>
      </w:r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5702998"/>
    <w:multiLevelType w:val="hybridMultilevel"/>
    <w:tmpl w:val="D02825E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8" w15:restartNumberingAfterBreak="0">
    <w:nsid w:val="7A3D4F4F"/>
    <w:multiLevelType w:val="hybridMultilevel"/>
    <w:tmpl w:val="FA82F5E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78411864">
    <w:abstractNumId w:val="20"/>
  </w:num>
  <w:num w:numId="2" w16cid:durableId="954408660">
    <w:abstractNumId w:val="15"/>
  </w:num>
  <w:num w:numId="3" w16cid:durableId="567418809">
    <w:abstractNumId w:val="0"/>
  </w:num>
  <w:num w:numId="4" w16cid:durableId="1666399897">
    <w:abstractNumId w:val="6"/>
  </w:num>
  <w:num w:numId="5" w16cid:durableId="51975380">
    <w:abstractNumId w:val="16"/>
  </w:num>
  <w:num w:numId="6" w16cid:durableId="458686582">
    <w:abstractNumId w:val="2"/>
  </w:num>
  <w:num w:numId="7" w16cid:durableId="970405745">
    <w:abstractNumId w:val="11"/>
  </w:num>
  <w:num w:numId="8" w16cid:durableId="142815015">
    <w:abstractNumId w:val="8"/>
  </w:num>
  <w:num w:numId="9" w16cid:durableId="138697793">
    <w:abstractNumId w:val="1"/>
  </w:num>
  <w:num w:numId="10" w16cid:durableId="454756784">
    <w:abstractNumId w:val="1"/>
  </w:num>
  <w:num w:numId="11" w16cid:durableId="1513448639">
    <w:abstractNumId w:val="3"/>
  </w:num>
  <w:num w:numId="12" w16cid:durableId="1765027667">
    <w:abstractNumId w:val="4"/>
  </w:num>
  <w:num w:numId="13" w16cid:durableId="2090152988">
    <w:abstractNumId w:val="14"/>
  </w:num>
  <w:num w:numId="14" w16cid:durableId="1511287534">
    <w:abstractNumId w:val="9"/>
  </w:num>
  <w:num w:numId="15" w16cid:durableId="1838574990">
    <w:abstractNumId w:val="7"/>
  </w:num>
  <w:num w:numId="16" w16cid:durableId="1594699741">
    <w:abstractNumId w:val="13"/>
  </w:num>
  <w:num w:numId="17" w16cid:durableId="1490294435">
    <w:abstractNumId w:val="5"/>
  </w:num>
  <w:num w:numId="18" w16cid:durableId="323319958">
    <w:abstractNumId w:val="10"/>
  </w:num>
  <w:num w:numId="19" w16cid:durableId="677779249">
    <w:abstractNumId w:val="19"/>
  </w:num>
  <w:num w:numId="20" w16cid:durableId="85754648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524514146">
    <w:abstractNumId w:val="12"/>
  </w:num>
  <w:num w:numId="22" w16cid:durableId="156803418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A7A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832"/>
    <w:rsid w:val="004F4518"/>
    <w:rsid w:val="004F4C62"/>
    <w:rsid w:val="00501433"/>
    <w:rsid w:val="00511CC4"/>
    <w:rsid w:val="00531E60"/>
    <w:rsid w:val="00536A5A"/>
    <w:rsid w:val="00537148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DC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554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AC3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413C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BA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6D5E"/>
    <w:rsid w:val="00FD3C70"/>
    <w:rsid w:val="00FD6820"/>
    <w:rsid w:val="00FE12D8"/>
    <w:rsid w:val="00FF7C02"/>
    <w:rsid w:val="024801E3"/>
    <w:rsid w:val="36DE8F21"/>
    <w:rsid w:val="647B2B65"/>
    <w:rsid w:val="6B2CF8ED"/>
    <w:rsid w:val="77EB8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BARNÖGON Vårdbegäran - elektrofysiologi</dc:title>
  <dc:subject/>
  <dc:creator>patrik.jens.johansson@vgregion.se</dc:creator>
  <keywords/>
  <lastModifiedBy>Louise Toriseva</lastModifiedBy>
  <revision>10</revision>
  <lastPrinted>2016-03-31T10:56:00.0000000Z</lastPrinted>
  <dcterms:created xsi:type="dcterms:W3CDTF">2022-04-27T06:32:00.0000000Z</dcterms:created>
  <dcterms:modified xsi:type="dcterms:W3CDTF">2024-09-26T07:09:49.0000000Z</dcterms:modified>
</coreProperties>
</file>