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C2C31" w:rsidP="00F35B05" w:rsidRDefault="00EC2C31" w14:paraId="2311A4D2" w14:textId="77777777">
      <w:pPr>
        <w:pStyle w:val="Rubrik2"/>
        <w:sectPr w:rsidR="00EC2C31" w:rsidSect="00EC2C3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EC2C31" w:rsidR="00EC2C31" w:rsidP="314F0154" w:rsidRDefault="31F44D36" w14:paraId="1AF8351F" w14:textId="0964E86D">
      <w:pPr>
        <w:pStyle w:val="Rubrik1"/>
      </w:pPr>
      <w:r>
        <w:t>ADM Vårdbegäran, inkommande (ej PV, NIKE, Elektrofysiologi)</w:t>
      </w:r>
    </w:p>
    <w:p w:rsidRPr="00EC2C31" w:rsidR="00EC2C31" w:rsidP="00EC2C31" w:rsidRDefault="00EC2C31" w14:paraId="7A0FFEC3" w14:textId="77777777">
      <w:pPr>
        <w:spacing w:after="0" w:line="240" w:lineRule="auto"/>
        <w:ind w:left="0" w:right="0"/>
        <w:rPr>
          <w:rFonts w:ascii="Arial" w:hAnsi="Arial" w:cs="Arial"/>
          <w:sz w:val="20"/>
          <w:szCs w:val="20"/>
        </w:rPr>
      </w:pPr>
    </w:p>
    <w:p w:rsidRPr="00EC2C31" w:rsidR="00EC2C31" w:rsidP="314F0154" w:rsidRDefault="00EC2C31" w14:paraId="52AD6BDC" w14:textId="77777777">
      <w:pPr>
        <w:rPr>
          <w:rFonts w:ascii="Arial" w:hAnsi="Arial" w:cs="Arial"/>
          <w:sz w:val="20"/>
          <w:szCs w:val="20"/>
        </w:rPr>
      </w:pPr>
      <w:r>
        <w:t>Rutinen omfattar:</w:t>
      </w:r>
    </w:p>
    <w:p w:rsidRPr="00EC2C31" w:rsidR="00EC2C31" w:rsidP="314F0154" w:rsidRDefault="00EC2C31" w14:paraId="620FBBD9" w14:textId="5FEC2BC7">
      <w:pPr>
        <w:rPr>
          <w:rFonts w:ascii="Arial" w:hAnsi="Arial" w:cs="Arial"/>
          <w:sz w:val="20"/>
          <w:szCs w:val="20"/>
        </w:rPr>
      </w:pPr>
      <w:r>
        <w:t>A. Ej akut vårdbegäran via Kontaktpunkten</w:t>
      </w:r>
      <w:r w:rsidR="00E82BFD">
        <w:t xml:space="preserve"> och Remissportalen.</w:t>
      </w:r>
    </w:p>
    <w:p w:rsidRPr="00EC2C31" w:rsidR="00EC2C31" w:rsidP="314F0154" w:rsidRDefault="00EC2C31" w14:paraId="10A66760" w14:textId="77777777">
      <w:pPr>
        <w:rPr>
          <w:rFonts w:ascii="Arial" w:hAnsi="Arial" w:cs="Arial"/>
          <w:sz w:val="20"/>
          <w:szCs w:val="20"/>
        </w:rPr>
      </w:pPr>
      <w:r>
        <w:t>B. Akut vårdbegäran via Kontaktpunkten (patienten bör ses inom 3 dagar).</w:t>
      </w:r>
    </w:p>
    <w:p w:rsidRPr="00EC2C31" w:rsidR="00EC2C31" w:rsidP="314F0154" w:rsidRDefault="00EC2C31" w14:paraId="5AD884CC" w14:textId="39DC56DC">
      <w:pPr>
        <w:rPr>
          <w:rFonts w:ascii="Arial" w:hAnsi="Arial" w:cs="Arial"/>
          <w:sz w:val="20"/>
          <w:szCs w:val="20"/>
        </w:rPr>
      </w:pPr>
      <w:r>
        <w:t>C. Vårdbegäran till Ögonakuten – via fax</w:t>
      </w:r>
      <w:r w:rsidR="00B06C9C">
        <w:t xml:space="preserve"> och funktionsbrevlådan.</w:t>
      </w:r>
    </w:p>
    <w:p w:rsidRPr="00EC2C31" w:rsidR="00EC2C31" w:rsidP="314F0154" w:rsidRDefault="00EC2C31" w14:paraId="3F6B656B" w14:textId="77777777">
      <w:pPr>
        <w:rPr>
          <w:rFonts w:ascii="Arial" w:hAnsi="Arial" w:cs="Arial"/>
          <w:sz w:val="20"/>
          <w:szCs w:val="20"/>
        </w:rPr>
      </w:pPr>
      <w:r>
        <w:t>D. Vårdbegäran till Ögonakuten – med patient.</w:t>
      </w:r>
    </w:p>
    <w:p w:rsidRPr="00EC2C31" w:rsidR="00EC2C31" w:rsidP="314F0154" w:rsidRDefault="00EC2C31" w14:paraId="161E9583" w14:textId="77777777">
      <w:pPr>
        <w:rPr>
          <w:rFonts w:ascii="Arial" w:hAnsi="Arial" w:cs="Arial"/>
          <w:sz w:val="20"/>
          <w:szCs w:val="20"/>
        </w:rPr>
      </w:pPr>
      <w:r>
        <w:t>E. Komplettera remiss.</w:t>
      </w:r>
    </w:p>
    <w:p w:rsidRPr="00EC2C31" w:rsidR="00EC2C31" w:rsidP="314F0154" w:rsidRDefault="00EC2C31" w14:paraId="2E5A7BB0" w14:textId="77777777">
      <w:pPr>
        <w:rPr>
          <w:rFonts w:ascii="Arial" w:hAnsi="Arial" w:cs="Arial"/>
          <w:sz w:val="20"/>
          <w:szCs w:val="20"/>
        </w:rPr>
      </w:pPr>
      <w:r>
        <w:t>F. Vårdbegäran som vidare skickas till annan vårdgivare/vidarebefordras till annan process.</w:t>
      </w:r>
    </w:p>
    <w:p w:rsidRPr="00EC2C31" w:rsidR="00EC2C31" w:rsidP="314F0154" w:rsidRDefault="00EC2C31" w14:paraId="6047D226" w14:textId="77777777">
      <w:pPr>
        <w:rPr>
          <w:rFonts w:ascii="Arial" w:hAnsi="Arial" w:cs="Arial"/>
          <w:sz w:val="20"/>
          <w:szCs w:val="20"/>
        </w:rPr>
      </w:pPr>
      <w:r>
        <w:t xml:space="preserve">G. Vårdbegäran som skickas till Ögonsjukvården </w:t>
      </w:r>
      <w:proofErr w:type="gramStart"/>
      <w:r>
        <w:t>istället</w:t>
      </w:r>
      <w:proofErr w:type="gramEnd"/>
      <w:r>
        <w:t xml:space="preserve"> för Remissportalen.</w:t>
      </w:r>
    </w:p>
    <w:p w:rsidRPr="00EC2C31" w:rsidR="00EC2C31" w:rsidP="00EC2C31" w:rsidRDefault="00EC2C31" w14:paraId="3E55D306" w14:textId="77777777">
      <w:pPr>
        <w:spacing w:after="0" w:line="240" w:lineRule="auto"/>
        <w:ind w:left="0" w:right="0"/>
        <w:rPr>
          <w:rFonts w:ascii="Arial" w:hAnsi="Arial" w:cs="Arial"/>
          <w:sz w:val="20"/>
          <w:szCs w:val="20"/>
        </w:rPr>
      </w:pPr>
    </w:p>
    <w:p w:rsidRPr="00EC2C31" w:rsidR="00EC2C31" w:rsidP="314F0154" w:rsidRDefault="00EC2C31" w14:paraId="7D8D5123" w14:textId="77777777">
      <w:pPr>
        <w:pStyle w:val="Rubrik2"/>
        <w:rPr>
          <w:rFonts w:ascii="Arial" w:hAnsi="Arial" w:cs="Arial"/>
          <w:b/>
        </w:rPr>
      </w:pPr>
      <w:r>
        <w:t>Syfte</w:t>
      </w:r>
    </w:p>
    <w:p w:rsidRPr="00EC2C31" w:rsidR="00EC2C31" w:rsidP="314F0154" w:rsidRDefault="00EC2C31" w14:paraId="316EA241" w14:textId="77777777">
      <w:pPr>
        <w:rPr>
          <w:rFonts w:ascii="Arial" w:hAnsi="Arial" w:cs="Arial"/>
          <w:sz w:val="20"/>
          <w:szCs w:val="20"/>
        </w:rPr>
      </w:pPr>
      <w:r>
        <w:t>Syftet med denna rutin är att klargöra Ögonsjukvårdens handläggning av inkommande vårdbegäran samt att säkerställa att handläggningen sker på ett enhetligt sätt och i enlighet med SOSFS 2004:11.</w:t>
      </w:r>
    </w:p>
    <w:p w:rsidRPr="00EC2C31" w:rsidR="00EC2C31" w:rsidP="00EC2C31" w:rsidRDefault="00EC2C31" w14:paraId="7C5358DF" w14:textId="77777777">
      <w:pPr>
        <w:spacing w:after="0" w:line="240" w:lineRule="auto"/>
        <w:ind w:left="0" w:right="0"/>
        <w:rPr>
          <w:rFonts w:ascii="Arial" w:hAnsi="Arial" w:cs="Arial"/>
          <w:sz w:val="20"/>
          <w:szCs w:val="20"/>
        </w:rPr>
      </w:pPr>
    </w:p>
    <w:p w:rsidRPr="00EC2C31" w:rsidR="00EC2C31" w:rsidP="00EC2C31" w:rsidRDefault="00EC2C31" w14:paraId="2D4C101A" w14:textId="77777777">
      <w:pPr>
        <w:spacing w:after="0" w:line="240" w:lineRule="auto"/>
        <w:ind w:left="0" w:right="0"/>
        <w:rPr>
          <w:rFonts w:ascii="Arial" w:hAnsi="Arial" w:cs="Arial"/>
          <w:sz w:val="20"/>
          <w:szCs w:val="20"/>
        </w:rPr>
      </w:pPr>
    </w:p>
    <w:p w:rsidRPr="00EC2C31" w:rsidR="00EC2C31" w:rsidP="00EC2C31" w:rsidRDefault="00EC2C31" w14:paraId="5A127D27" w14:textId="77777777">
      <w:pPr>
        <w:spacing w:after="0" w:line="240" w:lineRule="auto"/>
        <w:ind w:left="0" w:right="0"/>
        <w:rPr>
          <w:rFonts w:ascii="Arial" w:hAnsi="Arial" w:cs="Arial"/>
          <w:sz w:val="20"/>
          <w:szCs w:val="20"/>
        </w:rPr>
      </w:pPr>
    </w:p>
    <w:p w:rsidRPr="00EC2C31" w:rsidR="00EC2C31" w:rsidP="314F0154" w:rsidRDefault="00EC2C31" w14:paraId="1258147E" w14:textId="77777777">
      <w:pPr>
        <w:keepNext/>
        <w:spacing w:after="60" w:line="240" w:lineRule="auto"/>
        <w:ind w:left="900" w:right="0"/>
        <w:outlineLvl w:val="2"/>
        <w:rPr>
          <w:rFonts w:ascii="Arial" w:hAnsi="Arial" w:cs="Arial"/>
          <w:b/>
          <w:bCs/>
        </w:rPr>
      </w:pPr>
      <w:r w:rsidRPr="314F0154">
        <w:rPr>
          <w:rFonts w:ascii="Arial" w:hAnsi="Arial" w:cs="Arial"/>
          <w:b/>
          <w:bCs/>
        </w:rPr>
        <w:br w:type="page"/>
      </w:r>
      <w:r w:rsidRPr="314F0154">
        <w:rPr>
          <w:rStyle w:val="Rubrik2Char"/>
        </w:rPr>
        <w:t>Arbetsbeskrivning</w:t>
      </w:r>
    </w:p>
    <w:p w:rsidRPr="00EC2C31" w:rsidR="00EC2C31" w:rsidP="00EC2C31" w:rsidRDefault="00EC2C31" w14:paraId="5816D8A6" w14:textId="77777777">
      <w:pPr>
        <w:spacing w:after="0" w:line="240" w:lineRule="auto"/>
        <w:ind w:left="0" w:right="0"/>
        <w:rPr>
          <w:rFonts w:ascii="Arial" w:hAnsi="Arial" w:cs="Arial"/>
          <w:sz w:val="20"/>
          <w:szCs w:val="20"/>
        </w:rPr>
      </w:pPr>
    </w:p>
    <w:p w:rsidRPr="00EC2C31" w:rsidR="00EC2C31" w:rsidP="36016E82" w:rsidRDefault="00EC2C31" w14:paraId="7F823EF4" w14:textId="77777777" w14:noSpellErr="1">
      <w:pPr>
        <w:pStyle w:val="MellanrubrikVGR"/>
        <w:rPr>
          <w:rFonts w:ascii="Arial" w:hAnsi="Arial" w:cs="Arial"/>
          <w:sz w:val="20"/>
          <w:szCs w:val="20"/>
        </w:rPr>
      </w:pPr>
      <w:r w:rsidR="00EC2C31">
        <w:rPr/>
        <w:t xml:space="preserve">A. EJ </w:t>
      </w:r>
      <w:r w:rsidR="00EC2C31">
        <w:rPr/>
        <w:t>AKUT VÅRDBEGÄRAN VIA KONTAKTPUN</w:t>
      </w:r>
      <w:r w:rsidR="00EC2C31">
        <w:rPr/>
        <w:t>KTEN</w:t>
      </w:r>
    </w:p>
    <w:p w:rsidRPr="00EC2C31" w:rsidR="00EC2C31" w:rsidP="00EC2C31" w:rsidRDefault="00EC2C31" w14:paraId="42B61100" w14:textId="77777777">
      <w:pPr>
        <w:spacing w:after="0" w:line="240" w:lineRule="auto"/>
        <w:ind w:left="0" w:right="0"/>
        <w:rPr>
          <w:rFonts w:ascii="Arial" w:hAnsi="Arial" w:cs="Arial"/>
          <w:sz w:val="20"/>
          <w:szCs w:val="20"/>
        </w:rPr>
      </w:pPr>
    </w:p>
    <w:p w:rsidRPr="00EC2C31" w:rsidR="00EC2C31" w:rsidP="314F0154" w:rsidRDefault="00EC2C31" w14:paraId="5DB6F84D" w14:textId="77777777">
      <w:pPr>
        <w:rPr>
          <w:rFonts w:ascii="Arial" w:hAnsi="Arial" w:cs="Arial"/>
          <w:b/>
          <w:bCs/>
          <w:sz w:val="20"/>
          <w:szCs w:val="20"/>
        </w:rPr>
      </w:pPr>
      <w:r w:rsidRPr="314F0154">
        <w:rPr>
          <w:b/>
          <w:bCs/>
        </w:rPr>
        <w:t>1. Ta emot och registrera vårdbegäran</w:t>
      </w:r>
      <w:r>
        <w:t xml:space="preserve"> (KP)</w:t>
      </w:r>
    </w:p>
    <w:p w:rsidRPr="00EC2C31" w:rsidR="00EC2C31" w:rsidP="7133AF8C" w:rsidRDefault="00EC2C31" w14:paraId="4F6090DE" w14:textId="6C042A8E">
      <w:pPr>
        <w:pStyle w:val="Punktlista"/>
      </w:pPr>
      <w:r>
        <w:t>Vårdbegäran skickas per post till Remissportalen</w:t>
      </w:r>
      <w:r w:rsidR="6640AC30">
        <w:t xml:space="preserve"> som ankomst-stämpla</w:t>
      </w:r>
      <w:r w:rsidR="49437F90">
        <w:t>r</w:t>
      </w:r>
      <w:r w:rsidR="6640AC30">
        <w:t xml:space="preserve"> och skanna</w:t>
      </w:r>
      <w:r w:rsidR="2464213F">
        <w:t xml:space="preserve">r </w:t>
      </w:r>
      <w:r w:rsidR="61587318">
        <w:t xml:space="preserve">vårdbegäran </w:t>
      </w:r>
      <w:r w:rsidR="198F9188">
        <w:t xml:space="preserve">till </w:t>
      </w:r>
      <w:proofErr w:type="spellStart"/>
      <w:r w:rsidR="393C26C0">
        <w:t>secondline</w:t>
      </w:r>
      <w:proofErr w:type="spellEnd"/>
      <w:r w:rsidR="393C26C0">
        <w:t>,</w:t>
      </w:r>
      <w:r w:rsidR="6640AC30">
        <w:t xml:space="preserve"> in i ärendehanteringssystemet SÄLMA 2.0</w:t>
      </w:r>
      <w:r w:rsidR="2895F229">
        <w:t>.</w:t>
      </w:r>
    </w:p>
    <w:p w:rsidRPr="00EC2C31" w:rsidR="00EC2C31" w:rsidP="7133AF8C" w:rsidRDefault="0C6763F4" w14:paraId="43797483" w14:textId="096F4D6C">
      <w:pPr>
        <w:pStyle w:val="Punktlista"/>
      </w:pPr>
      <w:r>
        <w:t xml:space="preserve">Vårdbegäran tilldelas </w:t>
      </w:r>
      <w:r w:rsidR="66E70236">
        <w:t xml:space="preserve">av </w:t>
      </w:r>
      <w:proofErr w:type="spellStart"/>
      <w:r w:rsidR="66E70236">
        <w:t>secondline</w:t>
      </w:r>
      <w:proofErr w:type="spellEnd"/>
      <w:r w:rsidR="66E70236">
        <w:t xml:space="preserve"> till </w:t>
      </w:r>
      <w:r>
        <w:t xml:space="preserve">rätt grupp/team via </w:t>
      </w:r>
      <w:r w:rsidR="07E864C2">
        <w:t>SÄLMA</w:t>
      </w:r>
      <w:r>
        <w:t>.</w:t>
      </w:r>
    </w:p>
    <w:p w:rsidRPr="00EC2C31" w:rsidR="00EC2C31" w:rsidP="7133AF8C" w:rsidRDefault="0C6763F4" w14:paraId="46A267E5" w14:textId="0805932F">
      <w:pPr>
        <w:pStyle w:val="Punktlista"/>
      </w:pPr>
      <w:r w:rsidRPr="7133AF8C">
        <w:t xml:space="preserve">KP registrerar </w:t>
      </w:r>
      <w:r w:rsidRPr="7133AF8C" w:rsidR="33DDB8E9">
        <w:t>vårdbegäran</w:t>
      </w:r>
      <w:r w:rsidRPr="7133AF8C">
        <w:t xml:space="preserve"> i Elvis och lägger in remissdatum och personnummer </w:t>
      </w:r>
      <w:r w:rsidRPr="7133AF8C" w:rsidR="2DDE306A">
        <w:t xml:space="preserve">på patienten </w:t>
      </w:r>
      <w:r w:rsidRPr="7133AF8C">
        <w:t xml:space="preserve">i SÄLMA. </w:t>
      </w:r>
      <w:r w:rsidRPr="7133AF8C" w:rsidR="32D69CED">
        <w:t>Vårdbegäran</w:t>
      </w:r>
      <w:r w:rsidRPr="7133AF8C">
        <w:t xml:space="preserve"> tilldelas till läkargrupp.</w:t>
      </w:r>
    </w:p>
    <w:p w:rsidRPr="00EC2C31" w:rsidR="00EC2C31" w:rsidP="00EC2C31" w:rsidRDefault="00EC2C31" w14:paraId="2EFE2FA4" w14:textId="77777777">
      <w:pPr>
        <w:spacing w:after="0" w:line="240" w:lineRule="auto"/>
        <w:ind w:left="0" w:right="0"/>
        <w:rPr>
          <w:rFonts w:ascii="Arial" w:hAnsi="Arial" w:cs="Arial"/>
          <w:sz w:val="20"/>
          <w:szCs w:val="20"/>
        </w:rPr>
      </w:pPr>
    </w:p>
    <w:p w:rsidRPr="00EC2C31" w:rsidR="00EC2C31" w:rsidP="314F0154" w:rsidRDefault="00EC2C31" w14:paraId="68767A32" w14:textId="77777777">
      <w:pPr>
        <w:rPr>
          <w:rFonts w:ascii="Arial" w:hAnsi="Arial" w:cs="Arial"/>
          <w:b/>
          <w:bCs/>
          <w:sz w:val="20"/>
          <w:szCs w:val="20"/>
        </w:rPr>
      </w:pPr>
      <w:r w:rsidRPr="314F0154">
        <w:rPr>
          <w:b/>
          <w:bCs/>
        </w:rPr>
        <w:t>2. Bevaka, bedöma och prioritera vårdbegäran</w:t>
      </w:r>
    </w:p>
    <w:p w:rsidRPr="00EC2C31" w:rsidR="00EC2C31" w:rsidP="314F0154" w:rsidRDefault="00EC2C31" w14:paraId="243AC547" w14:textId="77777777">
      <w:pPr>
        <w:pStyle w:val="Punktlista"/>
        <w:rPr>
          <w:rFonts w:ascii="Arial" w:hAnsi="Arial" w:cs="Arial"/>
          <w:sz w:val="20"/>
          <w:szCs w:val="20"/>
        </w:rPr>
      </w:pPr>
      <w:r>
        <w:t>Schemalagd funktion inom respektive team bevakar, bedömer och prioriterar inkommande vårdbegäran i SÄLMA.</w:t>
      </w:r>
    </w:p>
    <w:p w:rsidRPr="00EC2C31" w:rsidR="00EC2C31" w:rsidP="314F0154" w:rsidRDefault="00EC2C31" w14:paraId="7DAF0AF5" w14:textId="77777777">
      <w:pPr>
        <w:pStyle w:val="Punktlista"/>
        <w:rPr>
          <w:rFonts w:ascii="Arial" w:hAnsi="Arial" w:cs="Arial"/>
          <w:sz w:val="20"/>
          <w:szCs w:val="20"/>
        </w:rPr>
      </w:pPr>
      <w:r>
        <w:t>Vid behov skickas remiss åter till Kontaktpunkten (KP) med begäran om komplettering, se avsnitt E.</w:t>
      </w:r>
    </w:p>
    <w:p w:rsidRPr="00EC2C31" w:rsidR="00EC2C31" w:rsidP="314F0154" w:rsidRDefault="00EC2C31" w14:paraId="3F4454DC" w14:textId="77777777">
      <w:pPr>
        <w:pStyle w:val="Punktlista"/>
        <w:rPr>
          <w:rFonts w:ascii="Arial" w:hAnsi="Arial" w:cs="Arial"/>
          <w:sz w:val="20"/>
          <w:szCs w:val="20"/>
        </w:rPr>
      </w:pPr>
      <w:r>
        <w:t>Om vårdbegäran skall vidarebefordras till annan process se avsnitt F.</w:t>
      </w:r>
    </w:p>
    <w:p w:rsidRPr="00EC2C31" w:rsidR="00EC2C31" w:rsidP="314F0154" w:rsidRDefault="00EC2C31" w14:paraId="3B785F81" w14:textId="77777777">
      <w:pPr>
        <w:pStyle w:val="Punktlista"/>
        <w:rPr>
          <w:rFonts w:ascii="Arial" w:hAnsi="Arial" w:cs="Arial"/>
          <w:sz w:val="20"/>
          <w:szCs w:val="20"/>
        </w:rPr>
      </w:pPr>
      <w:r>
        <w:t>Bedömning och prioritering av vårdbegäran sker inom tre arbetsdagar från registrering.</w:t>
      </w:r>
    </w:p>
    <w:p w:rsidRPr="00EC2C31" w:rsidR="00EC2C31" w:rsidP="314F0154" w:rsidRDefault="00EC2C31" w14:paraId="13F49AB4" w14:textId="77777777">
      <w:pPr>
        <w:pStyle w:val="Punktlista"/>
        <w:rPr>
          <w:rFonts w:ascii="Arial" w:hAnsi="Arial" w:cs="Arial"/>
          <w:sz w:val="20"/>
          <w:szCs w:val="20"/>
        </w:rPr>
      </w:pPr>
      <w:r>
        <w:t>Medicinsk bedömning anges som ett tidsintervall:</w:t>
      </w:r>
      <w:r>
        <w:br/>
      </w:r>
      <w:r>
        <w:t>Nybesök → enligt särskild rutin för Prioriteringsgradering av nya remisser (14, 30, 90 och eventuellt 60 dagar).</w:t>
      </w:r>
    </w:p>
    <w:p w:rsidRPr="00EC2C31" w:rsidR="00EC2C31" w:rsidP="314F0154" w:rsidRDefault="00EC2C31" w14:paraId="29DF9FC4" w14:textId="77777777">
      <w:pPr>
        <w:pStyle w:val="Punktlista"/>
        <w:rPr>
          <w:rFonts w:ascii="Arial" w:hAnsi="Arial" w:cs="Arial"/>
          <w:sz w:val="20"/>
          <w:szCs w:val="20"/>
        </w:rPr>
      </w:pPr>
      <w:r>
        <w:t xml:space="preserve">Remissbedömning och medicinsk prioritering dokumenteras av läkare i SÄLMA och bör om möjligt dokumenteras i </w:t>
      </w:r>
      <w:proofErr w:type="spellStart"/>
      <w:r>
        <w:t>Melior</w:t>
      </w:r>
      <w:proofErr w:type="spellEnd"/>
      <w:r>
        <w:t>.</w:t>
      </w:r>
    </w:p>
    <w:p w:rsidRPr="00EC2C31" w:rsidR="00EC2C31" w:rsidP="314F0154" w:rsidRDefault="00EC2C31" w14:paraId="0300FAC6" w14:textId="77777777">
      <w:pPr>
        <w:pStyle w:val="Punktlista"/>
        <w:rPr>
          <w:rFonts w:ascii="Arial" w:hAnsi="Arial" w:cs="Arial"/>
          <w:sz w:val="20"/>
          <w:szCs w:val="20"/>
        </w:rPr>
      </w:pPr>
      <w:r>
        <w:t>Vårdbegäran skickas åter till KP direkt efter bedömning.</w:t>
      </w:r>
    </w:p>
    <w:p w:rsidRPr="00EC2C31" w:rsidR="00EC2C31" w:rsidP="7133AF8C" w:rsidRDefault="00EC2C31" w14:paraId="57A125DE" w14:textId="499BAFD9">
      <w:pPr>
        <w:pStyle w:val="Punktlista"/>
      </w:pPr>
      <w:r>
        <w:t xml:space="preserve">KP </w:t>
      </w:r>
      <w:r w:rsidR="3741F754">
        <w:t>sätter upp patienten på planeringsunderlag i Elvis utefter läkarbedömning, skickar remissbekräftelse samt</w:t>
      </w:r>
      <w:r>
        <w:t xml:space="preserve"> lägger till E-arkiv.</w:t>
      </w:r>
    </w:p>
    <w:p w:rsidRPr="00EC2C31" w:rsidR="00EC2C31" w:rsidP="00EC2C31" w:rsidRDefault="00EC2C31" w14:paraId="5C36885F" w14:textId="77777777">
      <w:pPr>
        <w:spacing w:after="0" w:line="240" w:lineRule="auto"/>
        <w:ind w:left="0" w:right="0"/>
        <w:rPr>
          <w:rFonts w:ascii="Arial" w:hAnsi="Arial" w:cs="Arial"/>
          <w:sz w:val="20"/>
          <w:szCs w:val="20"/>
        </w:rPr>
      </w:pPr>
    </w:p>
    <w:p w:rsidRPr="00EC2C31" w:rsidR="00EC2C31" w:rsidP="314F0154" w:rsidRDefault="00EC2C31" w14:paraId="331A835F" w14:textId="77777777">
      <w:pPr>
        <w:rPr>
          <w:rFonts w:ascii="Arial" w:hAnsi="Arial" w:cs="Arial"/>
          <w:sz w:val="20"/>
          <w:szCs w:val="20"/>
        </w:rPr>
      </w:pPr>
      <w:r w:rsidRPr="314F0154">
        <w:rPr>
          <w:b/>
          <w:bCs/>
        </w:rPr>
        <w:t xml:space="preserve">3. Förmedla resultat av remissbedömning till remittent och patient </w:t>
      </w:r>
      <w:r>
        <w:t>(KP)</w:t>
      </w:r>
    </w:p>
    <w:p w:rsidRPr="00EC2C31" w:rsidR="00EC2C31" w:rsidP="314F0154" w:rsidRDefault="00EC2C31" w14:paraId="1B2EABB4" w14:textId="77777777">
      <w:pPr>
        <w:pStyle w:val="Punktlista"/>
        <w:rPr>
          <w:rFonts w:ascii="Arial" w:hAnsi="Arial" w:cs="Arial"/>
          <w:b/>
          <w:bCs/>
          <w:sz w:val="20"/>
          <w:szCs w:val="20"/>
        </w:rPr>
      </w:pPr>
      <w:r>
        <w:t>Resultat av remissbedömning skickas per post till remittent och patient, senast två dagar efter medicinsk bedömning.</w:t>
      </w:r>
    </w:p>
    <w:p w:rsidRPr="00EC2C31" w:rsidR="00EC2C31" w:rsidP="314F0154" w:rsidRDefault="00EC2C31" w14:paraId="687DEA36" w14:textId="77777777">
      <w:pPr>
        <w:pStyle w:val="Punktlista"/>
        <w:rPr>
          <w:rFonts w:ascii="Arial" w:hAnsi="Arial" w:cs="Arial"/>
          <w:b/>
          <w:bCs/>
          <w:sz w:val="20"/>
          <w:szCs w:val="20"/>
        </w:rPr>
      </w:pPr>
      <w:r>
        <w:t>Om bedömningen resulterat i att patienten skall komma på besök skall det i svaret framgå inom viken tid patienten ska komma på besök.</w:t>
      </w:r>
    </w:p>
    <w:p w:rsidRPr="00C67B53" w:rsidR="00EC2C31" w:rsidP="314F0154" w:rsidRDefault="00EC2C31" w14:paraId="418F00F2" w14:textId="77777777">
      <w:pPr>
        <w:pStyle w:val="Punktlista"/>
        <w:rPr>
          <w:rFonts w:ascii="Arial" w:hAnsi="Arial" w:cs="Arial"/>
          <w:b/>
          <w:bCs/>
          <w:sz w:val="20"/>
          <w:szCs w:val="20"/>
        </w:rPr>
      </w:pPr>
      <w:r>
        <w:t>Om remissen läggs på väntelista skall patienten ha information om vårdgarantin.</w:t>
      </w:r>
    </w:p>
    <w:p w:rsidR="00C67B53" w:rsidP="00C67B53" w:rsidRDefault="00C67B53" w14:paraId="3028463E" w14:textId="77777777">
      <w:pPr>
        <w:pStyle w:val="Punktlista"/>
        <w:numPr>
          <w:ilvl w:val="0"/>
          <w:numId w:val="0"/>
        </w:numPr>
        <w:ind w:left="1712" w:hanging="357"/>
      </w:pPr>
    </w:p>
    <w:p w:rsidRPr="00EC2C31" w:rsidR="00C67B53" w:rsidP="00C67B53" w:rsidRDefault="00C67B53" w14:paraId="005210E5" w14:textId="77777777">
      <w:pPr>
        <w:pStyle w:val="Punktlista"/>
        <w:numPr>
          <w:ilvl w:val="0"/>
          <w:numId w:val="0"/>
        </w:numPr>
        <w:ind w:left="1712" w:hanging="357"/>
        <w:rPr>
          <w:rFonts w:ascii="Arial" w:hAnsi="Arial" w:cs="Arial"/>
          <w:b/>
          <w:bCs/>
          <w:sz w:val="20"/>
          <w:szCs w:val="20"/>
        </w:rPr>
      </w:pPr>
    </w:p>
    <w:p w:rsidRPr="00EC2C31" w:rsidR="00EC2C31" w:rsidP="00EC2C31" w:rsidRDefault="00EC2C31" w14:paraId="262409E6" w14:textId="77777777">
      <w:pPr>
        <w:spacing w:after="0" w:line="240" w:lineRule="auto"/>
        <w:ind w:left="0" w:right="0"/>
        <w:rPr>
          <w:rFonts w:ascii="Arial" w:hAnsi="Arial" w:cs="Arial"/>
          <w:b/>
          <w:sz w:val="20"/>
          <w:szCs w:val="20"/>
        </w:rPr>
      </w:pPr>
    </w:p>
    <w:p w:rsidRPr="00EC2C31" w:rsidR="00EC2C31" w:rsidP="314F0154" w:rsidRDefault="00EC2C31" w14:paraId="4F9C890E" w14:textId="77777777">
      <w:pPr>
        <w:rPr>
          <w:rFonts w:ascii="Arial" w:hAnsi="Arial" w:cs="Arial"/>
          <w:b/>
          <w:bCs/>
          <w:sz w:val="20"/>
          <w:szCs w:val="20"/>
        </w:rPr>
      </w:pPr>
      <w:r w:rsidRPr="314F0154">
        <w:rPr>
          <w:b/>
          <w:bCs/>
        </w:rPr>
        <w:t>4. Förmedla svar på frågeställning till remittent</w:t>
      </w:r>
    </w:p>
    <w:p w:rsidRPr="00EC2C31" w:rsidR="00EC2C31" w:rsidP="314F0154" w:rsidRDefault="00EC2C31" w14:paraId="4342C962" w14:textId="77777777">
      <w:pPr>
        <w:pStyle w:val="Punktlista"/>
        <w:rPr>
          <w:rFonts w:ascii="Arial" w:hAnsi="Arial" w:cs="Arial"/>
          <w:sz w:val="20"/>
          <w:szCs w:val="20"/>
        </w:rPr>
      </w:pPr>
      <w:r>
        <w:t>Läkare dikterar svar på vårdbegäran på besöksdagen.</w:t>
      </w:r>
    </w:p>
    <w:p w:rsidRPr="00EC2C31" w:rsidR="00EC2C31" w:rsidP="7133AF8C" w:rsidRDefault="00EC2C31" w14:paraId="743492A2" w14:textId="0907396F">
      <w:pPr>
        <w:pStyle w:val="Punktlista"/>
      </w:pPr>
      <w:r>
        <w:t xml:space="preserve">När ett remissvar dikteras/standardsvar skickats utan att patienten varit på besök utgör detta resultat av remissbedömningen, läkare noterar då att ärendet </w:t>
      </w:r>
      <w:r w:rsidR="6484A1BD">
        <w:t>är slutfört</w:t>
      </w:r>
      <w:r>
        <w:t>.</w:t>
      </w:r>
      <w:r w:rsidR="75F847FD">
        <w:t xml:space="preserve"> Kp skickar remissen till E-arkiv</w:t>
      </w:r>
    </w:p>
    <w:p w:rsidRPr="00EC2C31" w:rsidR="00EC2C31" w:rsidP="314F0154" w:rsidRDefault="00EC2C31" w14:paraId="1FEA4F7C" w14:textId="4A9680ED">
      <w:pPr>
        <w:pStyle w:val="Punktlista"/>
        <w:rPr>
          <w:rFonts w:ascii="Arial" w:hAnsi="Arial" w:cs="Arial"/>
          <w:sz w:val="20"/>
          <w:szCs w:val="20"/>
        </w:rPr>
      </w:pPr>
      <w:r>
        <w:t xml:space="preserve">Svar på vårdbegäran/standardbrev skickas snarast till remittent, dock inom </w:t>
      </w:r>
      <w:r w:rsidR="00854888">
        <w:t>2 veckor</w:t>
      </w:r>
      <w:r>
        <w:t xml:space="preserve"> från beslut om svar, remissen vidarebefordras i ELVIS.</w:t>
      </w:r>
    </w:p>
    <w:p w:rsidRPr="00C67B53" w:rsidR="00EC2C31" w:rsidP="314F0154" w:rsidRDefault="00EC2C31" w14:paraId="7AF7FA9F" w14:textId="77777777">
      <w:pPr>
        <w:pStyle w:val="Punktlista"/>
        <w:rPr>
          <w:rFonts w:ascii="Arial" w:hAnsi="Arial" w:cs="Arial"/>
          <w:sz w:val="20"/>
          <w:szCs w:val="20"/>
        </w:rPr>
      </w:pPr>
      <w:r>
        <w:t>Remissvaret skall innehålla:</w:t>
      </w:r>
      <w:r>
        <w:br/>
      </w:r>
      <w:r>
        <w:t>- svar på remittentens fråga</w:t>
      </w:r>
      <w:r>
        <w:br/>
      </w:r>
      <w:r>
        <w:t>- genomförda utredningar/behandlingar</w:t>
      </w:r>
      <w:r>
        <w:br/>
      </w:r>
      <w:r>
        <w:t>- andra överväganden</w:t>
      </w:r>
      <w:r>
        <w:br/>
      </w:r>
      <w:r>
        <w:t>- om patienten delgivits information om remissvaret.</w:t>
      </w:r>
    </w:p>
    <w:p w:rsidR="00C67B53" w:rsidP="00C67B53" w:rsidRDefault="00C67B53" w14:paraId="3E76F083" w14:textId="77777777">
      <w:pPr>
        <w:pStyle w:val="Punktlista"/>
        <w:numPr>
          <w:ilvl w:val="0"/>
          <w:numId w:val="0"/>
        </w:numPr>
        <w:ind w:left="1712"/>
        <w:rPr>
          <w:rFonts w:ascii="Arial" w:hAnsi="Arial" w:cs="Arial"/>
          <w:sz w:val="20"/>
          <w:szCs w:val="20"/>
        </w:rPr>
      </w:pPr>
    </w:p>
    <w:p w:rsidRPr="00EC2C31" w:rsidR="00EE41BE" w:rsidP="00C67B53" w:rsidRDefault="00EE41BE" w14:paraId="06F952AE" w14:textId="77777777">
      <w:pPr>
        <w:pStyle w:val="Punktlista"/>
        <w:numPr>
          <w:ilvl w:val="0"/>
          <w:numId w:val="0"/>
        </w:numPr>
        <w:ind w:left="1712"/>
        <w:rPr>
          <w:rFonts w:ascii="Arial" w:hAnsi="Arial" w:cs="Arial"/>
          <w:sz w:val="20"/>
          <w:szCs w:val="20"/>
        </w:rPr>
      </w:pPr>
    </w:p>
    <w:p w:rsidRPr="00EC2C31" w:rsidR="00EC2C31" w:rsidP="00C67B53" w:rsidRDefault="00EC2C31" w14:paraId="165696E8" w14:textId="675EC17C">
      <w:pPr>
        <w:pStyle w:val="MellanrubrikVGR"/>
        <w:rPr>
          <w:rFonts w:ascii="Arial" w:hAnsi="Arial" w:cs="Arial"/>
          <w:bCs/>
          <w:sz w:val="20"/>
          <w:szCs w:val="20"/>
        </w:rPr>
      </w:pPr>
      <w:r>
        <w:t xml:space="preserve">B. AKUT VÅRDBEGÄRAN VIA KONTAKTPUNKTEN </w:t>
      </w:r>
    </w:p>
    <w:p w:rsidRPr="00EC2C31" w:rsidR="00EC2C31" w:rsidP="00EC2C31" w:rsidRDefault="00EC2C31" w14:paraId="12E8008D" w14:textId="77777777">
      <w:pPr>
        <w:spacing w:after="0" w:line="240" w:lineRule="auto"/>
        <w:ind w:left="0" w:right="0"/>
        <w:rPr>
          <w:rFonts w:ascii="Arial" w:hAnsi="Arial" w:cs="Arial"/>
          <w:sz w:val="20"/>
          <w:szCs w:val="20"/>
        </w:rPr>
      </w:pPr>
    </w:p>
    <w:p w:rsidRPr="00EC2C31" w:rsidR="00EC2C31" w:rsidP="314F0154" w:rsidRDefault="00EC2C31" w14:paraId="6969D286" w14:textId="77777777">
      <w:pPr>
        <w:rPr>
          <w:rFonts w:ascii="Arial" w:hAnsi="Arial" w:cs="Arial"/>
          <w:sz w:val="20"/>
          <w:szCs w:val="20"/>
        </w:rPr>
      </w:pPr>
      <w:r>
        <w:t>Avser remiss som skickats till Kontaktpunkten enligt ovan men som av remissbedömare inom Ögonsjukvården bedöms som akut.</w:t>
      </w:r>
    </w:p>
    <w:p w:rsidRPr="00EC2C31" w:rsidR="00EC2C31" w:rsidP="00EC2C31" w:rsidRDefault="00EC2C31" w14:paraId="1BBE4C74" w14:textId="77777777">
      <w:pPr>
        <w:spacing w:after="0" w:line="240" w:lineRule="auto"/>
        <w:ind w:left="0" w:right="0"/>
        <w:rPr>
          <w:rFonts w:ascii="Arial" w:hAnsi="Arial" w:cs="Arial"/>
          <w:sz w:val="20"/>
          <w:szCs w:val="20"/>
        </w:rPr>
      </w:pPr>
    </w:p>
    <w:p w:rsidRPr="00EC2C31" w:rsidR="00EC2C31" w:rsidP="314F0154" w:rsidRDefault="00EC2C31" w14:paraId="6E87B596" w14:textId="77777777">
      <w:pPr>
        <w:rPr>
          <w:rFonts w:ascii="Arial" w:hAnsi="Arial" w:cs="Arial"/>
          <w:b/>
          <w:bCs/>
          <w:sz w:val="20"/>
          <w:szCs w:val="20"/>
        </w:rPr>
      </w:pPr>
      <w:r w:rsidRPr="314F0154">
        <w:rPr>
          <w:b/>
          <w:bCs/>
        </w:rPr>
        <w:t>1. Bevaka, bedöma och prioritera vårdbegäran</w:t>
      </w:r>
    </w:p>
    <w:p w:rsidRPr="00EC2C31" w:rsidR="00EC2C31" w:rsidP="314F0154" w:rsidRDefault="00EC2C31" w14:paraId="674E2537" w14:textId="35CC4411">
      <w:pPr>
        <w:pStyle w:val="Punktlista"/>
        <w:rPr>
          <w:rFonts w:ascii="Arial" w:hAnsi="Arial" w:cs="Arial"/>
          <w:b/>
          <w:bCs/>
          <w:sz w:val="20"/>
          <w:szCs w:val="20"/>
        </w:rPr>
      </w:pPr>
      <w:r>
        <w:t xml:space="preserve">Om vårdbegäran bedöms vara akut skriver bedömare ut vårdbegäran i pappersform, överlämnar den till </w:t>
      </w:r>
      <w:r w:rsidR="007E642B">
        <w:t>jourplanerare.</w:t>
      </w:r>
      <w:r>
        <w:t xml:space="preserve"> </w:t>
      </w:r>
    </w:p>
    <w:p w:rsidRPr="00EC2C31" w:rsidR="00EC2C31" w:rsidP="314F0154" w:rsidRDefault="00EC2C31" w14:paraId="3BF69436" w14:textId="00943C56">
      <w:pPr>
        <w:pStyle w:val="Punktlista"/>
        <w:rPr>
          <w:rFonts w:ascii="Arial" w:hAnsi="Arial" w:cs="Arial"/>
          <w:b/>
          <w:bCs/>
          <w:sz w:val="20"/>
          <w:szCs w:val="20"/>
        </w:rPr>
      </w:pPr>
      <w:r>
        <w:t xml:space="preserve">Bedömare noterar i SÄLMA </w:t>
      </w:r>
      <w:r w:rsidR="00EF26C1">
        <w:t>och stänger</w:t>
      </w:r>
      <w:r w:rsidR="007E642B">
        <w:t xml:space="preserve"> ärendet.</w:t>
      </w:r>
    </w:p>
    <w:p w:rsidRPr="00EC2C31" w:rsidR="00EC2C31" w:rsidP="00EC2C31" w:rsidRDefault="00EC2C31" w14:paraId="7DA09E4D" w14:textId="77777777">
      <w:pPr>
        <w:spacing w:after="0" w:line="240" w:lineRule="auto"/>
        <w:ind w:left="0" w:right="0"/>
        <w:rPr>
          <w:rFonts w:ascii="Arial" w:hAnsi="Arial" w:cs="Arial"/>
          <w:sz w:val="20"/>
          <w:szCs w:val="20"/>
        </w:rPr>
      </w:pPr>
    </w:p>
    <w:p w:rsidRPr="00EC2C31" w:rsidR="00EC2C31" w:rsidP="314F0154" w:rsidRDefault="00EC2C31" w14:paraId="15E5E324" w14:textId="77777777">
      <w:pPr>
        <w:rPr>
          <w:rFonts w:ascii="Arial" w:hAnsi="Arial" w:cs="Arial"/>
          <w:b/>
          <w:bCs/>
          <w:sz w:val="20"/>
          <w:szCs w:val="20"/>
        </w:rPr>
      </w:pPr>
      <w:r w:rsidRPr="314F0154">
        <w:rPr>
          <w:b/>
          <w:bCs/>
        </w:rPr>
        <w:t>2. Omregistrera vårdbegäran</w:t>
      </w:r>
    </w:p>
    <w:p w:rsidRPr="00EC2C31" w:rsidR="00EC2C31" w:rsidP="314F0154" w:rsidRDefault="7AEDF9FB" w14:paraId="2F479699" w14:textId="11839303">
      <w:pPr>
        <w:pStyle w:val="Punktlista"/>
        <w:rPr>
          <w:rFonts w:ascii="Arial" w:hAnsi="Arial" w:cs="Arial"/>
          <w:sz w:val="20"/>
          <w:szCs w:val="20"/>
        </w:rPr>
      </w:pPr>
      <w:r>
        <w:t>Triage-</w:t>
      </w:r>
      <w:proofErr w:type="spellStart"/>
      <w:r>
        <w:t>ssk</w:t>
      </w:r>
      <w:proofErr w:type="spellEnd"/>
      <w:r>
        <w:t xml:space="preserve"> lämnar vårdbegäran i pappersform till </w:t>
      </w:r>
      <w:r w:rsidR="00E4386D">
        <w:t>jourplanerare</w:t>
      </w:r>
      <w:r>
        <w:t xml:space="preserve"> för omregistrering i ELVIS</w:t>
      </w:r>
      <w:r w:rsidR="2D664DC8">
        <w:t>.</w:t>
      </w:r>
    </w:p>
    <w:p w:rsidRPr="00EC2C31" w:rsidR="00EC2C31" w:rsidP="5ACF5C0D" w:rsidRDefault="245C3E8B" w14:paraId="68694019" w14:textId="5DF606D8">
      <w:pPr>
        <w:pStyle w:val="Punktlista"/>
        <w:rPr>
          <w:lang w:val="en-US"/>
        </w:rPr>
      </w:pPr>
      <w:proofErr w:type="spellStart"/>
      <w:r w:rsidRPr="5ACF5C0D">
        <w:rPr>
          <w:lang w:val="en-US"/>
        </w:rPr>
        <w:t>Jourplanerare</w:t>
      </w:r>
      <w:proofErr w:type="spellEnd"/>
      <w:r w:rsidRPr="5ACF5C0D" w:rsidR="4CC57821">
        <w:rPr>
          <w:lang w:val="en-US"/>
        </w:rPr>
        <w:t xml:space="preserve"> </w:t>
      </w:r>
      <w:proofErr w:type="spellStart"/>
      <w:r w:rsidRPr="5ACF5C0D" w:rsidR="4CC57821">
        <w:rPr>
          <w:lang w:val="en-US"/>
        </w:rPr>
        <w:t>lämnar</w:t>
      </w:r>
      <w:proofErr w:type="spellEnd"/>
      <w:r w:rsidRPr="5ACF5C0D" w:rsidR="4CC57821">
        <w:rPr>
          <w:lang w:val="en-US"/>
        </w:rPr>
        <w:t xml:space="preserve"> </w:t>
      </w:r>
      <w:proofErr w:type="spellStart"/>
      <w:r w:rsidRPr="5ACF5C0D" w:rsidR="4CC57821">
        <w:rPr>
          <w:lang w:val="en-US"/>
        </w:rPr>
        <w:t>vårdbegäran</w:t>
      </w:r>
      <w:proofErr w:type="spellEnd"/>
      <w:r w:rsidRPr="5ACF5C0D" w:rsidR="4CC57821">
        <w:rPr>
          <w:lang w:val="en-US"/>
        </w:rPr>
        <w:t xml:space="preserve"> </w:t>
      </w:r>
      <w:proofErr w:type="spellStart"/>
      <w:r w:rsidRPr="5ACF5C0D" w:rsidR="4CC57821">
        <w:rPr>
          <w:lang w:val="en-US"/>
        </w:rPr>
        <w:t>i</w:t>
      </w:r>
      <w:proofErr w:type="spellEnd"/>
      <w:r w:rsidRPr="5ACF5C0D" w:rsidR="4CC57821">
        <w:rPr>
          <w:lang w:val="en-US"/>
        </w:rPr>
        <w:t xml:space="preserve"> </w:t>
      </w:r>
      <w:proofErr w:type="spellStart"/>
      <w:r w:rsidRPr="5ACF5C0D" w:rsidR="4CC57821">
        <w:rPr>
          <w:lang w:val="en-US"/>
        </w:rPr>
        <w:t>pappersform</w:t>
      </w:r>
      <w:proofErr w:type="spellEnd"/>
      <w:r w:rsidRPr="5ACF5C0D" w:rsidR="4CC57821">
        <w:rPr>
          <w:lang w:val="en-US"/>
        </w:rPr>
        <w:t xml:space="preserve"> till </w:t>
      </w:r>
      <w:proofErr w:type="spellStart"/>
      <w:r w:rsidRPr="5ACF5C0D" w:rsidR="16D56254">
        <w:rPr>
          <w:lang w:val="en-US"/>
        </w:rPr>
        <w:t>resursläkare</w:t>
      </w:r>
      <w:proofErr w:type="spellEnd"/>
      <w:r w:rsidRPr="5ACF5C0D" w:rsidR="16D56254">
        <w:rPr>
          <w:lang w:val="en-US"/>
        </w:rPr>
        <w:t>.</w:t>
      </w:r>
    </w:p>
    <w:p w:rsidRPr="00EC2C31" w:rsidR="00EC2C31" w:rsidP="00EC2C31" w:rsidRDefault="00EC2C31" w14:paraId="28CCFB17" w14:textId="77777777">
      <w:pPr>
        <w:spacing w:after="0" w:line="240" w:lineRule="auto"/>
        <w:ind w:left="0" w:right="0"/>
        <w:rPr>
          <w:rFonts w:ascii="Arial" w:hAnsi="Arial" w:cs="Arial"/>
          <w:sz w:val="20"/>
          <w:szCs w:val="20"/>
        </w:rPr>
      </w:pPr>
    </w:p>
    <w:p w:rsidRPr="00EC2C31" w:rsidR="00EC2C31" w:rsidP="314F0154" w:rsidRDefault="00EC2C31" w14:paraId="5AC96C6F" w14:textId="77777777">
      <w:pPr>
        <w:rPr>
          <w:rFonts w:ascii="Arial" w:hAnsi="Arial" w:cs="Arial"/>
          <w:b/>
          <w:bCs/>
          <w:sz w:val="20"/>
          <w:szCs w:val="20"/>
        </w:rPr>
      </w:pPr>
      <w:r w:rsidRPr="314F0154">
        <w:rPr>
          <w:b/>
          <w:bCs/>
        </w:rPr>
        <w:t>3. Kalla patient och förbereda patientbesök</w:t>
      </w:r>
    </w:p>
    <w:p w:rsidRPr="00EC2C31" w:rsidR="00EC2C31" w:rsidP="314F0154" w:rsidRDefault="00EC2C31" w14:paraId="7C51B84F" w14:textId="77777777">
      <w:pPr>
        <w:pStyle w:val="Punktlista"/>
        <w:rPr>
          <w:rFonts w:ascii="Arial" w:hAnsi="Arial" w:cs="Arial"/>
          <w:sz w:val="20"/>
          <w:szCs w:val="20"/>
        </w:rPr>
      </w:pPr>
      <w:r>
        <w:t>Triage-</w:t>
      </w:r>
      <w:proofErr w:type="spellStart"/>
      <w:r>
        <w:t>ssk</w:t>
      </w:r>
      <w:proofErr w:type="spellEnd"/>
      <w:r>
        <w:t xml:space="preserve"> kallar patienten via telefon.</w:t>
      </w:r>
    </w:p>
    <w:p w:rsidRPr="00EC2C31" w:rsidR="00EC2C31" w:rsidP="314F0154" w:rsidRDefault="4CC57821" w14:paraId="4032CA3D" w14:textId="3A4829C2">
      <w:pPr>
        <w:pStyle w:val="Punktlista"/>
        <w:rPr>
          <w:rFonts w:ascii="Arial" w:hAnsi="Arial" w:cs="Arial"/>
          <w:sz w:val="20"/>
          <w:szCs w:val="20"/>
        </w:rPr>
      </w:pPr>
      <w:r>
        <w:t>Triage-</w:t>
      </w:r>
      <w:proofErr w:type="spellStart"/>
      <w:r>
        <w:t>ssk</w:t>
      </w:r>
      <w:proofErr w:type="spellEnd"/>
      <w:r>
        <w:t xml:space="preserve"> lägger vårdbegäran i pappersform i datummärkt plastmapp</w:t>
      </w:r>
      <w:r w:rsidR="534FE56E">
        <w:t xml:space="preserve">. </w:t>
      </w:r>
    </w:p>
    <w:p w:rsidRPr="00EC2C31" w:rsidR="00EC2C31" w:rsidP="314F0154" w:rsidRDefault="534FE56E" w14:paraId="5CD7FBA1" w14:textId="1B50E5AA">
      <w:pPr>
        <w:pStyle w:val="Punktlista"/>
        <w:rPr>
          <w:rFonts w:ascii="Arial" w:hAnsi="Arial" w:cs="Arial"/>
          <w:sz w:val="20"/>
          <w:szCs w:val="20"/>
        </w:rPr>
      </w:pPr>
      <w:r>
        <w:t>Jourplanerare</w:t>
      </w:r>
      <w:r w:rsidR="4CC57821">
        <w:t xml:space="preserve"> kopplar ihop vårdbegäran med aktuellt besök, i ELVIS.</w:t>
      </w:r>
    </w:p>
    <w:p w:rsidRPr="00EC2C31" w:rsidR="00EC2C31" w:rsidP="314F0154" w:rsidRDefault="00EC2C31" w14:paraId="17A63DBA" w14:textId="77777777">
      <w:pPr>
        <w:rPr>
          <w:rFonts w:ascii="Arial" w:hAnsi="Arial" w:cs="Arial"/>
          <w:b/>
          <w:bCs/>
          <w:sz w:val="20"/>
          <w:szCs w:val="20"/>
        </w:rPr>
      </w:pPr>
      <w:r w:rsidRPr="314F0154">
        <w:rPr>
          <w:b/>
          <w:bCs/>
        </w:rPr>
        <w:t>4. Ta emot patient</w:t>
      </w:r>
      <w:r>
        <w:t xml:space="preserve"> </w:t>
      </w:r>
    </w:p>
    <w:p w:rsidRPr="00EC2C31" w:rsidR="00EC2C31" w:rsidP="314F0154" w:rsidRDefault="00EC2C31" w14:paraId="5F9AD1B3" w14:textId="77777777">
      <w:pPr>
        <w:pStyle w:val="Punktlista"/>
        <w:rPr>
          <w:rFonts w:ascii="Arial" w:hAnsi="Arial" w:cs="Arial"/>
          <w:sz w:val="20"/>
          <w:szCs w:val="20"/>
        </w:rPr>
      </w:pPr>
      <w:r>
        <w:t>Vårdbegäran i pappersform följer patienten genom läkarbesöket.</w:t>
      </w:r>
    </w:p>
    <w:p w:rsidRPr="00EC2C31" w:rsidR="00EC2C31" w:rsidP="314F0154" w:rsidRDefault="00EC2C31" w14:paraId="516BA4A8" w14:textId="774278BA">
      <w:pPr>
        <w:pStyle w:val="Punktlista"/>
        <w:rPr>
          <w:rFonts w:ascii="Arial" w:hAnsi="Arial" w:cs="Arial"/>
          <w:sz w:val="20"/>
          <w:szCs w:val="20"/>
        </w:rPr>
      </w:pPr>
      <w:r>
        <w:t xml:space="preserve">Efter avslutat läkarbesök lämnas vårdbegäran i pappersform till </w:t>
      </w:r>
      <w:r w:rsidR="00E4386D">
        <w:t>jourplanerare</w:t>
      </w:r>
      <w:r>
        <w:t>.</w:t>
      </w:r>
    </w:p>
    <w:p w:rsidRPr="00EC2C31" w:rsidR="00EC2C31" w:rsidP="314F0154" w:rsidRDefault="00E4386D" w14:paraId="299898B3" w14:textId="3CFF304D">
      <w:pPr>
        <w:pStyle w:val="Punktlista"/>
      </w:pPr>
      <w:r>
        <w:t>Jourplanerare</w:t>
      </w:r>
      <w:r w:rsidR="00EC2C31">
        <w:t xml:space="preserve"> kontrollerar att vårdbegäran är registrerad i ELVIS och ins</w:t>
      </w:r>
      <w:r w:rsidR="5A8C2E1A">
        <w:t>k</w:t>
      </w:r>
      <w:r w:rsidR="00EC2C31">
        <w:t xml:space="preserve">annad i </w:t>
      </w:r>
      <w:r w:rsidR="67F8BC3A">
        <w:t>E-arkiv</w:t>
      </w:r>
      <w:r w:rsidR="00EC2C31">
        <w:t>, om detta är gjort kasseras vårdbegäran i pappersform.</w:t>
      </w:r>
    </w:p>
    <w:p w:rsidRPr="00EC2C31" w:rsidR="00EC2C31" w:rsidP="314F0154" w:rsidRDefault="00EC2C31" w14:paraId="5E26D26F" w14:textId="77777777">
      <w:pPr>
        <w:pStyle w:val="Punktlista"/>
        <w:numPr>
          <w:ilvl w:val="0"/>
          <w:numId w:val="0"/>
        </w:numPr>
        <w:ind w:left="995"/>
      </w:pPr>
    </w:p>
    <w:p w:rsidRPr="00EC2C31" w:rsidR="00EC2C31" w:rsidP="314F0154" w:rsidRDefault="00EC2C31" w14:paraId="1263CA23" w14:textId="77777777">
      <w:pPr>
        <w:rPr>
          <w:rFonts w:ascii="Arial" w:hAnsi="Arial" w:cs="Arial"/>
          <w:b/>
          <w:bCs/>
          <w:sz w:val="20"/>
          <w:szCs w:val="20"/>
        </w:rPr>
      </w:pPr>
      <w:r w:rsidRPr="314F0154">
        <w:rPr>
          <w:b/>
          <w:bCs/>
        </w:rPr>
        <w:t>5. Förmedla svar på frågeställning till remittent</w:t>
      </w:r>
    </w:p>
    <w:p w:rsidRPr="00EC2C31" w:rsidR="00EC2C31" w:rsidP="314F0154" w:rsidRDefault="00EC2C31" w14:paraId="194E6414" w14:textId="77777777">
      <w:pPr>
        <w:pStyle w:val="Punktlista"/>
        <w:rPr>
          <w:rFonts w:ascii="Arial" w:hAnsi="Arial" w:cs="Arial"/>
          <w:sz w:val="20"/>
          <w:szCs w:val="20"/>
        </w:rPr>
      </w:pPr>
      <w:r>
        <w:t>Läkare dikterar svar på vårdbegäran på besöksdagen.</w:t>
      </w:r>
    </w:p>
    <w:p w:rsidRPr="00EC2C31" w:rsidR="00EC2C31" w:rsidP="314F0154" w:rsidRDefault="00EC2C31" w14:paraId="6F62120E" w14:textId="00B5A829">
      <w:pPr>
        <w:pStyle w:val="Punktlista"/>
        <w:rPr>
          <w:rFonts w:ascii="Arial" w:hAnsi="Arial" w:cs="Arial"/>
          <w:sz w:val="20"/>
          <w:szCs w:val="20"/>
        </w:rPr>
      </w:pPr>
      <w:r>
        <w:t xml:space="preserve">Svar på vårdbegäran skickas snarast till remittent, dock inom </w:t>
      </w:r>
      <w:r w:rsidR="00854888">
        <w:t>2 veckor</w:t>
      </w:r>
      <w:r>
        <w:t xml:space="preserve"> från beslut om svar.</w:t>
      </w:r>
    </w:p>
    <w:p w:rsidRPr="00EC2C31" w:rsidR="00EC2C31" w:rsidP="314F0154" w:rsidRDefault="00EC2C31" w14:paraId="205B852B" w14:textId="77777777">
      <w:pPr>
        <w:pStyle w:val="Punktlista"/>
        <w:rPr>
          <w:rFonts w:ascii="Arial" w:hAnsi="Arial" w:cs="Arial"/>
          <w:sz w:val="20"/>
          <w:szCs w:val="20"/>
        </w:rPr>
      </w:pPr>
      <w:r>
        <w:t>Remissvaret skall innehålla:</w:t>
      </w:r>
      <w:r>
        <w:br/>
      </w:r>
      <w:r>
        <w:t>- svar på remittentens fråga</w:t>
      </w:r>
      <w:r>
        <w:br/>
      </w:r>
      <w:r>
        <w:t>- genomförda utredningar/behandlingar</w:t>
      </w:r>
      <w:r>
        <w:br/>
      </w:r>
      <w:r>
        <w:t>- andra överväganden</w:t>
      </w:r>
      <w:r>
        <w:br/>
      </w:r>
      <w:r>
        <w:t>- om patienten delgivits information om remissvaret.</w:t>
      </w:r>
    </w:p>
    <w:p w:rsidR="00EE41BE" w:rsidP="00EE41BE" w:rsidRDefault="00EE41BE" w14:paraId="626FC9C4" w14:textId="77777777">
      <w:pPr>
        <w:pStyle w:val="MellanrubrikVGR"/>
        <w:ind w:left="0"/>
      </w:pPr>
    </w:p>
    <w:p w:rsidRPr="00EC2C31" w:rsidR="00EC2C31" w:rsidP="00EE41BE" w:rsidRDefault="00EC2C31" w14:paraId="7210939E" w14:textId="16E4CBEC">
      <w:pPr>
        <w:pStyle w:val="MellanrubrikVGR"/>
        <w:rPr>
          <w:rFonts w:ascii="Arial" w:hAnsi="Arial" w:cs="Arial"/>
          <w:bCs/>
          <w:sz w:val="20"/>
          <w:szCs w:val="20"/>
        </w:rPr>
      </w:pPr>
      <w:r>
        <w:t xml:space="preserve">C. VÅRDBEGÄRAN TILL ÖGONAKUTEN - VIA FAX </w:t>
      </w:r>
    </w:p>
    <w:p w:rsidRPr="00EC2C31" w:rsidR="00EC2C31" w:rsidP="00EC2C31" w:rsidRDefault="00EC2C31" w14:paraId="00FBFBCE" w14:textId="77777777">
      <w:pPr>
        <w:spacing w:after="0" w:line="240" w:lineRule="auto"/>
        <w:ind w:left="0" w:right="0"/>
        <w:rPr>
          <w:rFonts w:ascii="Arial" w:hAnsi="Arial" w:cs="Arial"/>
          <w:sz w:val="20"/>
          <w:szCs w:val="20"/>
        </w:rPr>
      </w:pPr>
    </w:p>
    <w:p w:rsidRPr="00EC2C31" w:rsidR="00EC2C31" w:rsidP="314F0154" w:rsidRDefault="00EC2C31" w14:paraId="5DF7B46C" w14:textId="77777777">
      <w:pPr>
        <w:rPr>
          <w:rFonts w:ascii="Arial" w:hAnsi="Arial" w:cs="Arial"/>
          <w:b/>
          <w:bCs/>
          <w:sz w:val="20"/>
          <w:szCs w:val="20"/>
        </w:rPr>
      </w:pPr>
      <w:r w:rsidRPr="314F0154">
        <w:rPr>
          <w:b/>
          <w:bCs/>
        </w:rPr>
        <w:t>1. Bevaka och ta emot inkommande fax</w:t>
      </w:r>
    </w:p>
    <w:p w:rsidRPr="00EC2C31" w:rsidR="00EC2C31" w:rsidP="314F0154" w:rsidRDefault="00EC2C31" w14:paraId="02D181FC" w14:textId="07F09625">
      <w:pPr>
        <w:pStyle w:val="Punktlista"/>
        <w:rPr>
          <w:rFonts w:ascii="Arial" w:hAnsi="Arial" w:cs="Arial"/>
          <w:sz w:val="20"/>
          <w:szCs w:val="20"/>
        </w:rPr>
      </w:pPr>
      <w:r>
        <w:t>Jour</w:t>
      </w:r>
      <w:r w:rsidR="0066482E">
        <w:t xml:space="preserve">planerare </w:t>
      </w:r>
      <w:r>
        <w:t>bevakar inkommande fax, dagtid kl. 8:00-16:30.</w:t>
      </w:r>
    </w:p>
    <w:p w:rsidR="0E64BBB2" w:rsidP="2EBC8542" w:rsidRDefault="0E64BBB2" w14:paraId="1937ACB8" w14:textId="0B4ADABB">
      <w:pPr>
        <w:pStyle w:val="Punktlista"/>
        <w:rPr>
          <w:rFonts w:ascii="Arial" w:hAnsi="Arial" w:cs="Arial"/>
          <w:sz w:val="20"/>
          <w:szCs w:val="20"/>
        </w:rPr>
      </w:pPr>
      <w:r>
        <w:t>Jourplanerare stämplar remiss och ankomstdaterar.</w:t>
      </w:r>
    </w:p>
    <w:p w:rsidR="0E64BBB2" w:rsidP="2EBC8542" w:rsidRDefault="0E64BBB2" w14:paraId="24387A3B" w14:textId="04A4298F">
      <w:pPr>
        <w:pStyle w:val="Punktlista"/>
      </w:pPr>
      <w:r w:rsidRPr="2EBC8542">
        <w:t>Jourplan</w:t>
      </w:r>
      <w:r w:rsidR="00584D37">
        <w:t>e</w:t>
      </w:r>
      <w:r w:rsidRPr="2EBC8542">
        <w:t>rare registrerar vårdbegäran i Elvis.</w:t>
      </w:r>
    </w:p>
    <w:p w:rsidR="0E64BBB2" w:rsidP="2EBC8542" w:rsidRDefault="0E64BBB2" w14:paraId="0797263A" w14:textId="746020C6">
      <w:pPr>
        <w:pStyle w:val="Punktlista"/>
      </w:pPr>
      <w:r w:rsidRPr="2EBC8542">
        <w:t>Jourplanerare tar kopia på vårdbegäran och sätter in i remisspärm.</w:t>
      </w:r>
    </w:p>
    <w:p w:rsidRPr="00EC2C31" w:rsidR="00EC2C31" w:rsidP="314F0154" w:rsidRDefault="00EC2C31" w14:paraId="3A744AF5" w14:textId="477E3D55">
      <w:pPr>
        <w:pStyle w:val="Punktlista"/>
        <w:rPr>
          <w:rFonts w:ascii="Arial" w:hAnsi="Arial" w:cs="Arial"/>
          <w:sz w:val="20"/>
          <w:szCs w:val="20"/>
        </w:rPr>
      </w:pPr>
      <w:r>
        <w:t>Jour</w:t>
      </w:r>
      <w:r w:rsidR="00EC6D34">
        <w:t>planerare</w:t>
      </w:r>
      <w:r>
        <w:t xml:space="preserve"> noterar inkommande vårdbegäran i pappersblock + personnummer + vart </w:t>
      </w:r>
      <w:r w:rsidR="00E4386D">
        <w:t>jourplanerare</w:t>
      </w:r>
      <w:r>
        <w:t xml:space="preserve"> lämnar vårdbegäran.</w:t>
      </w:r>
    </w:p>
    <w:p w:rsidRPr="00EC2C31" w:rsidR="00EC2C31" w:rsidP="00EC2C31" w:rsidRDefault="00EC2C31" w14:paraId="4C64FDD1" w14:textId="77777777">
      <w:pPr>
        <w:spacing w:after="0" w:line="240" w:lineRule="auto"/>
        <w:ind w:left="0" w:right="0"/>
        <w:rPr>
          <w:rFonts w:ascii="Arial" w:hAnsi="Arial" w:cs="Arial"/>
          <w:sz w:val="20"/>
          <w:szCs w:val="20"/>
        </w:rPr>
      </w:pPr>
    </w:p>
    <w:p w:rsidRPr="00EC2C31" w:rsidR="00EC2C31" w:rsidP="314F0154" w:rsidRDefault="00EC2C31" w14:paraId="596A1F7A" w14:textId="77777777">
      <w:pPr>
        <w:rPr>
          <w:rFonts w:ascii="Arial" w:hAnsi="Arial" w:cs="Arial"/>
          <w:b/>
          <w:bCs/>
          <w:sz w:val="20"/>
          <w:szCs w:val="20"/>
        </w:rPr>
      </w:pPr>
      <w:r w:rsidRPr="314F0154">
        <w:rPr>
          <w:b/>
          <w:bCs/>
        </w:rPr>
        <w:t>2. Vidare handläggning</w:t>
      </w:r>
    </w:p>
    <w:p w:rsidRPr="00EC2C31" w:rsidR="00EC2C31" w:rsidP="314F0154" w:rsidRDefault="00EC2C31" w14:paraId="57468261" w14:textId="77777777">
      <w:pPr>
        <w:rPr>
          <w:rFonts w:ascii="Arial" w:hAnsi="Arial" w:cs="Arial"/>
          <w:sz w:val="20"/>
          <w:szCs w:val="20"/>
          <w:u w:val="single"/>
        </w:rPr>
      </w:pPr>
      <w:r>
        <w:t>a) Vårdbegäran från andra vårdinstanser</w:t>
      </w:r>
    </w:p>
    <w:p w:rsidRPr="00EC2C31" w:rsidR="00EC2C31" w:rsidP="314F0154" w:rsidRDefault="001B45E6" w14:paraId="4704B521" w14:textId="67E3521C">
      <w:pPr>
        <w:pStyle w:val="Punktlista"/>
        <w:rPr>
          <w:rFonts w:ascii="Arial" w:hAnsi="Arial" w:cs="Arial"/>
          <w:b/>
          <w:bCs/>
          <w:sz w:val="20"/>
          <w:szCs w:val="20"/>
        </w:rPr>
      </w:pPr>
      <w:r>
        <w:t xml:space="preserve">1) </w:t>
      </w:r>
      <w:r w:rsidR="00EC2C31">
        <w:t>Jour</w:t>
      </w:r>
      <w:r w:rsidR="004D4D9F">
        <w:t>planerare</w:t>
      </w:r>
      <w:r w:rsidR="00EC2C31">
        <w:t xml:space="preserve"> lämnar vårdbegäran i pappersform till joursjuksköterska för teamindelning.</w:t>
      </w:r>
    </w:p>
    <w:p w:rsidRPr="00EC2C31" w:rsidR="00EC2C31" w:rsidP="314F0154" w:rsidRDefault="001B45E6" w14:paraId="1AA5906D" w14:textId="64CCCB0E">
      <w:pPr>
        <w:pStyle w:val="Punktlista"/>
        <w:rPr>
          <w:rFonts w:ascii="Arial" w:hAnsi="Arial" w:cs="Arial"/>
          <w:b/>
          <w:bCs/>
          <w:sz w:val="20"/>
          <w:szCs w:val="20"/>
        </w:rPr>
      </w:pPr>
      <w:r>
        <w:t xml:space="preserve">2) </w:t>
      </w:r>
      <w:r w:rsidR="00EC2C31">
        <w:t>Jour</w:t>
      </w:r>
      <w:r w:rsidR="00EC6D34">
        <w:t>planerare</w:t>
      </w:r>
      <w:r w:rsidR="00EC2C31">
        <w:t xml:space="preserve"> registrerar akut vårdbegäran i ELVIS. </w:t>
      </w:r>
      <w:r w:rsidR="00297F1B">
        <w:t>Resursläkaren bedömer remissen</w:t>
      </w:r>
      <w:r w:rsidR="001A0573">
        <w:t xml:space="preserve">; </w:t>
      </w:r>
      <w:r>
        <w:br/>
      </w:r>
      <w:r w:rsidR="0038760B">
        <w:t>&gt; 24h lämnas remissen till</w:t>
      </w:r>
      <w:r w:rsidR="00EC2C31">
        <w:t xml:space="preserve"> jour</w:t>
      </w:r>
      <w:r w:rsidR="00216900">
        <w:t>planeraren</w:t>
      </w:r>
      <w:r w:rsidR="00772F7F">
        <w:t xml:space="preserve"> som registrerar</w:t>
      </w:r>
      <w:r w:rsidR="00EC2C31">
        <w:t xml:space="preserve"> vårdbegäran till rätt process och lägger den i KP:s fack i </w:t>
      </w:r>
      <w:r w:rsidR="00EC2C31">
        <w:t>signeringsrummet för vidare handläggning enligt punkt 4 nedan.</w:t>
      </w:r>
      <w:r>
        <w:br/>
      </w:r>
      <w:r w:rsidR="00772F7F">
        <w:t>&lt; 24 h</w:t>
      </w:r>
      <w:r w:rsidR="00F343FC">
        <w:t xml:space="preserve"> lämnas remissen till joursjuksköterska.</w:t>
      </w:r>
    </w:p>
    <w:p w:rsidRPr="00EE41BE" w:rsidR="00EC2C31" w:rsidP="314F0154" w:rsidRDefault="001B45E6" w14:paraId="5CA26C7A" w14:textId="0368DE13">
      <w:pPr>
        <w:pStyle w:val="Punktlista"/>
        <w:rPr>
          <w:rFonts w:ascii="Arial" w:hAnsi="Arial" w:cs="Arial"/>
          <w:b/>
          <w:bCs/>
          <w:sz w:val="20"/>
          <w:szCs w:val="20"/>
        </w:rPr>
      </w:pPr>
      <w:r>
        <w:t xml:space="preserve">3) </w:t>
      </w:r>
      <w:r w:rsidR="00EC2C31">
        <w:t>Jour</w:t>
      </w:r>
      <w:r w:rsidR="00352E52">
        <w:t>s</w:t>
      </w:r>
      <w:r w:rsidR="00690B72">
        <w:t>juksköterska</w:t>
      </w:r>
      <w:r w:rsidR="00DC3FC9">
        <w:t xml:space="preserve"> (alt. </w:t>
      </w:r>
      <w:proofErr w:type="spellStart"/>
      <w:r w:rsidR="00AD02FE">
        <w:t>jourssk</w:t>
      </w:r>
      <w:proofErr w:type="spellEnd"/>
      <w:r w:rsidR="00AD02FE">
        <w:t xml:space="preserve"> avd.)</w:t>
      </w:r>
      <w:r w:rsidR="00EC2C31">
        <w:t xml:space="preserve"> lämnar akut vårdbegäran i pappersform till </w:t>
      </w:r>
      <w:proofErr w:type="spellStart"/>
      <w:r w:rsidR="00EC2C31">
        <w:t>resursläkare</w:t>
      </w:r>
      <w:proofErr w:type="spellEnd"/>
      <w:r w:rsidR="00EC2C31">
        <w:t xml:space="preserve"> på vardagar och </w:t>
      </w:r>
      <w:r w:rsidR="00260DF7">
        <w:t>primär</w:t>
      </w:r>
      <w:r w:rsidR="00EC2C31">
        <w:t>jour</w:t>
      </w:r>
      <w:r w:rsidR="00DC3FC9">
        <w:t xml:space="preserve"> (inom 24h)</w:t>
      </w:r>
      <w:r w:rsidR="00EC2C31">
        <w:t xml:space="preserve"> övriga tider.</w:t>
      </w:r>
    </w:p>
    <w:p w:rsidRPr="00EC2C31" w:rsidR="00EE41BE" w:rsidP="00EE41BE" w:rsidRDefault="00EE41BE" w14:paraId="1C279EEF" w14:textId="77777777">
      <w:pPr>
        <w:pStyle w:val="Punktlista"/>
        <w:numPr>
          <w:ilvl w:val="0"/>
          <w:numId w:val="0"/>
        </w:numPr>
        <w:ind w:left="1712"/>
        <w:rPr>
          <w:rFonts w:ascii="Arial" w:hAnsi="Arial" w:cs="Arial"/>
          <w:b/>
          <w:bCs/>
          <w:sz w:val="20"/>
          <w:szCs w:val="20"/>
        </w:rPr>
      </w:pPr>
    </w:p>
    <w:p w:rsidRPr="00EC2C31" w:rsidR="00EC2C31" w:rsidP="314F0154" w:rsidRDefault="001B45E6" w14:paraId="5E287E14" w14:textId="767FE9A5">
      <w:pPr>
        <w:pStyle w:val="Punktlista"/>
        <w:rPr>
          <w:rFonts w:ascii="Arial" w:hAnsi="Arial" w:cs="Arial"/>
          <w:b w:val="1"/>
          <w:bCs w:val="1"/>
          <w:sz w:val="20"/>
          <w:szCs w:val="20"/>
        </w:rPr>
      </w:pPr>
      <w:r w:rsidR="001B45E6">
        <w:rPr/>
        <w:t xml:space="preserve">4) </w:t>
      </w:r>
      <w:r w:rsidR="00EC2C31">
        <w:rPr/>
        <w:t xml:space="preserve">Om </w:t>
      </w:r>
      <w:r w:rsidR="00EC2C31">
        <w:rPr/>
        <w:t>resursläkare</w:t>
      </w:r>
      <w:r w:rsidR="00EC2C31">
        <w:rPr/>
        <w:t>/</w:t>
      </w:r>
      <w:r w:rsidR="00AD02FE">
        <w:rPr/>
        <w:t>primär</w:t>
      </w:r>
      <w:r w:rsidR="00EC2C31">
        <w:rPr/>
        <w:t xml:space="preserve">jour bedömer </w:t>
      </w:r>
      <w:r w:rsidRPr="36016E82" w:rsidR="00EC2C31">
        <w:rPr>
          <w:b w:val="1"/>
          <w:bCs w:val="1"/>
        </w:rPr>
        <w:t>ej akut</w:t>
      </w:r>
      <w:r w:rsidR="00EC2C31">
        <w:rPr/>
        <w:t xml:space="preserve"> noteras rätt process i stämpelrutan på pappersremiss: </w:t>
      </w:r>
      <w:r w:rsidR="00E4386D">
        <w:rPr/>
        <w:t>jourplanerare</w:t>
      </w:r>
      <w:r w:rsidR="00EC2C31">
        <w:rPr/>
        <w:t xml:space="preserve"> registrerar om vårdbegäran och lägger den sedan i KP:s fack i signeringsrummet som töms </w:t>
      </w:r>
      <w:r w:rsidR="00E4386D">
        <w:rPr/>
        <w:t>en</w:t>
      </w:r>
      <w:r w:rsidR="00EC2C31">
        <w:rPr/>
        <w:t xml:space="preserve"> gång</w:t>
      </w:r>
      <w:r w:rsidR="00EC2C31">
        <w:rPr/>
        <w:t xml:space="preserve"> per dag (vardagar). Svar till patient och remittent → avsnitt A punkt 3.</w:t>
      </w:r>
    </w:p>
    <w:p w:rsidRPr="00EC2C31" w:rsidR="00EC2C31" w:rsidP="314F0154" w:rsidRDefault="001B45E6" w14:paraId="5279A579" w14:textId="50B44565">
      <w:pPr>
        <w:pStyle w:val="Punktlista"/>
        <w:rPr>
          <w:rFonts w:ascii="Arial" w:hAnsi="Arial" w:cs="Arial"/>
          <w:b/>
          <w:bCs/>
          <w:sz w:val="20"/>
          <w:szCs w:val="20"/>
        </w:rPr>
      </w:pPr>
      <w:r>
        <w:t xml:space="preserve">5) </w:t>
      </w:r>
      <w:r w:rsidR="00EC2C31">
        <w:t xml:space="preserve">Om </w:t>
      </w:r>
      <w:r w:rsidRPr="2EBC8542" w:rsidR="00EC2C31">
        <w:rPr>
          <w:b/>
          <w:bCs/>
        </w:rPr>
        <w:t xml:space="preserve">akut </w:t>
      </w:r>
      <w:r w:rsidR="00EC2C31">
        <w:t xml:space="preserve">noterar </w:t>
      </w:r>
      <w:proofErr w:type="spellStart"/>
      <w:r w:rsidR="00EC2C31">
        <w:t>resursläkare</w:t>
      </w:r>
      <w:proofErr w:type="spellEnd"/>
      <w:r w:rsidR="00EC2C31">
        <w:t>/</w:t>
      </w:r>
      <w:r>
        <w:t>primär</w:t>
      </w:r>
      <w:r w:rsidR="00EC2C31">
        <w:t xml:space="preserve">jour prioritering i stämpelruta på pappersremiss: därefter handläggning från avsnitt B.3, punkt ett (Kalla patient och förbereda patientbesök). </w:t>
      </w:r>
    </w:p>
    <w:p w:rsidRPr="00EC2C31" w:rsidR="00EC2C31" w:rsidP="00EC2C31" w:rsidRDefault="00EC2C31" w14:paraId="1FCDF57D" w14:textId="77777777">
      <w:pPr>
        <w:spacing w:after="0" w:line="240" w:lineRule="auto"/>
        <w:ind w:left="0" w:right="0"/>
        <w:rPr>
          <w:rFonts w:ascii="Arial" w:hAnsi="Arial" w:cs="Arial"/>
          <w:b/>
          <w:sz w:val="20"/>
          <w:szCs w:val="20"/>
        </w:rPr>
      </w:pPr>
    </w:p>
    <w:p w:rsidRPr="00EC2C31" w:rsidR="00EC2C31" w:rsidP="314F0154" w:rsidRDefault="00EC2C31" w14:paraId="3B4F90C8" w14:textId="77777777">
      <w:pPr>
        <w:rPr>
          <w:rFonts w:ascii="Arial" w:hAnsi="Arial" w:cs="Arial"/>
          <w:sz w:val="20"/>
          <w:szCs w:val="20"/>
          <w:u w:val="single"/>
        </w:rPr>
      </w:pPr>
      <w:r>
        <w:t>b) Vårdbegäran från KP</w:t>
      </w:r>
    </w:p>
    <w:p w:rsidRPr="00EC2C31" w:rsidR="00EC2C31" w:rsidP="314F0154" w:rsidRDefault="00E4386D" w14:paraId="7672105C" w14:textId="6D760844">
      <w:pPr>
        <w:pStyle w:val="Punktlista"/>
        <w:rPr>
          <w:rFonts w:ascii="Arial" w:hAnsi="Arial" w:cs="Arial"/>
          <w:b/>
          <w:bCs/>
          <w:sz w:val="20"/>
          <w:szCs w:val="20"/>
        </w:rPr>
      </w:pPr>
      <w:r>
        <w:t>Jourplanerare</w:t>
      </w:r>
      <w:r w:rsidR="00EC2C31">
        <w:t xml:space="preserve"> lämnar vårdbegäran i pappersform till </w:t>
      </w:r>
      <w:proofErr w:type="spellStart"/>
      <w:r w:rsidR="00EC2C31">
        <w:t>resursläkare</w:t>
      </w:r>
      <w:proofErr w:type="spellEnd"/>
      <w:r w:rsidR="00EC2C31">
        <w:t>/</w:t>
      </w:r>
      <w:r>
        <w:t>primärjour</w:t>
      </w:r>
      <w:r w:rsidR="00EC2C31">
        <w:t>.</w:t>
      </w:r>
    </w:p>
    <w:p w:rsidRPr="00EC2C31" w:rsidR="00EC2C31" w:rsidP="314F0154" w:rsidRDefault="00EC2C31" w14:paraId="10EA931C" w14:textId="71646D32">
      <w:pPr>
        <w:pStyle w:val="Punktlista"/>
        <w:rPr>
          <w:rFonts w:ascii="Arial" w:hAnsi="Arial" w:cs="Arial"/>
          <w:b/>
          <w:bCs/>
          <w:sz w:val="20"/>
          <w:szCs w:val="20"/>
        </w:rPr>
      </w:pPr>
      <w:r>
        <w:t xml:space="preserve">Om </w:t>
      </w:r>
      <w:proofErr w:type="spellStart"/>
      <w:r>
        <w:t>resursläkare</w:t>
      </w:r>
      <w:proofErr w:type="spellEnd"/>
      <w:r>
        <w:t>/</w:t>
      </w:r>
      <w:r w:rsidR="00E4386D">
        <w:t>primärjour</w:t>
      </w:r>
      <w:r>
        <w:t xml:space="preserve"> bedömer </w:t>
      </w:r>
      <w:r w:rsidRPr="2EBC8542">
        <w:rPr>
          <w:b/>
          <w:bCs/>
        </w:rPr>
        <w:t xml:space="preserve">ej akut </w:t>
      </w:r>
      <w:r>
        <w:t xml:space="preserve">noteras rätt process i stämpelruta på pappersremiss: </w:t>
      </w:r>
    </w:p>
    <w:p w:rsidRPr="00EC2C31" w:rsidR="00EC2C31" w:rsidP="00E4386D" w:rsidRDefault="245C3E8B" w14:paraId="121A4C0D" w14:textId="11F8FFDC">
      <w:pPr>
        <w:pStyle w:val="Punktlista"/>
        <w:numPr>
          <w:ilvl w:val="0"/>
          <w:numId w:val="35"/>
        </w:numPr>
        <w:rPr>
          <w:rFonts w:ascii="Arial" w:hAnsi="Arial" w:cs="Arial"/>
          <w:b/>
          <w:bCs/>
          <w:sz w:val="20"/>
          <w:szCs w:val="20"/>
        </w:rPr>
      </w:pPr>
      <w:r>
        <w:t>Jourplanerare</w:t>
      </w:r>
      <w:r w:rsidR="4CC57821">
        <w:t xml:space="preserve"> registrerar om vårdbegäran och lägger den sedan i </w:t>
      </w:r>
      <w:r w:rsidR="67AD056F">
        <w:t>remissportalens</w:t>
      </w:r>
      <w:r w:rsidR="4CC57821">
        <w:t xml:space="preserve"> fack i signeringsrum som töms </w:t>
      </w:r>
      <w:r w:rsidR="5DBC9FE2">
        <w:t>1</w:t>
      </w:r>
      <w:r w:rsidR="4CC57821">
        <w:t xml:space="preserve"> gång per dag (vardagar).</w:t>
      </w:r>
    </w:p>
    <w:p w:rsidRPr="00EC2C31" w:rsidR="00EC2C31" w:rsidP="00E4386D" w:rsidRDefault="00EC2C31" w14:paraId="15E44F04" w14:textId="6F692228">
      <w:pPr>
        <w:pStyle w:val="Punktlista"/>
        <w:numPr>
          <w:ilvl w:val="0"/>
          <w:numId w:val="35"/>
        </w:numPr>
        <w:rPr>
          <w:rFonts w:ascii="Arial" w:hAnsi="Arial" w:cs="Arial"/>
          <w:b/>
          <w:bCs/>
          <w:sz w:val="20"/>
          <w:szCs w:val="20"/>
        </w:rPr>
      </w:pPr>
      <w:r>
        <w:t>Om</w:t>
      </w:r>
      <w:r w:rsidRPr="314F0154">
        <w:rPr>
          <w:b/>
          <w:bCs/>
        </w:rPr>
        <w:t xml:space="preserve"> akut</w:t>
      </w:r>
      <w:r>
        <w:t xml:space="preserve"> noterar </w:t>
      </w:r>
      <w:proofErr w:type="spellStart"/>
      <w:r>
        <w:t>resursläkare</w:t>
      </w:r>
      <w:proofErr w:type="spellEnd"/>
      <w:r>
        <w:t>/</w:t>
      </w:r>
      <w:r w:rsidR="00E4386D">
        <w:t>primärjour</w:t>
      </w:r>
      <w:r>
        <w:t xml:space="preserve"> prioritering i stämpelruta på pappersremiss: därefter handläggning från avsnitt B.3, punkt ett (Kalla patient och förbereda patientbesök). </w:t>
      </w:r>
    </w:p>
    <w:p w:rsidRPr="00EC2C31" w:rsidR="00EC2C31" w:rsidP="00EC2C31" w:rsidRDefault="00EC2C31" w14:paraId="72B7FA15" w14:textId="77777777">
      <w:pPr>
        <w:spacing w:after="0" w:line="240" w:lineRule="auto"/>
        <w:ind w:left="0" w:right="0"/>
        <w:rPr>
          <w:rFonts w:ascii="Arial" w:hAnsi="Arial" w:cs="Arial"/>
          <w:b/>
          <w:sz w:val="20"/>
          <w:szCs w:val="20"/>
        </w:rPr>
      </w:pPr>
    </w:p>
    <w:p w:rsidRPr="00EC2C31" w:rsidR="00EC2C31" w:rsidP="314F0154" w:rsidRDefault="00EC2C31" w14:paraId="1701E939" w14:textId="77777777">
      <w:pPr>
        <w:rPr>
          <w:rFonts w:ascii="Arial" w:hAnsi="Arial" w:cs="Arial"/>
          <w:sz w:val="20"/>
          <w:szCs w:val="20"/>
          <w:u w:val="single"/>
        </w:rPr>
      </w:pPr>
      <w:r>
        <w:t>c) Vårdbegäran internkonsultation (ej Mölndal)</w:t>
      </w:r>
    </w:p>
    <w:p w:rsidRPr="00EC2C31" w:rsidR="00EC2C31" w:rsidP="314F0154" w:rsidRDefault="00EC2C31" w14:paraId="3F5CF145" w14:textId="77777777">
      <w:pPr>
        <w:pStyle w:val="Punktlista"/>
        <w:rPr>
          <w:rFonts w:ascii="Arial" w:hAnsi="Arial" w:cs="Arial"/>
          <w:b/>
          <w:bCs/>
          <w:sz w:val="20"/>
          <w:szCs w:val="20"/>
        </w:rPr>
      </w:pPr>
      <w:r>
        <w:t>Vårdbegäran på en inneliggande patient kommer via fax.</w:t>
      </w:r>
    </w:p>
    <w:p w:rsidRPr="00EC2C31" w:rsidR="00EC2C31" w:rsidP="314F0154" w:rsidRDefault="00E4386D" w14:paraId="6BA0BB6E" w14:textId="3B752E2C">
      <w:pPr>
        <w:pStyle w:val="Punktlista"/>
        <w:rPr>
          <w:rFonts w:ascii="Arial" w:hAnsi="Arial" w:cs="Arial"/>
          <w:sz w:val="20"/>
          <w:szCs w:val="20"/>
        </w:rPr>
      </w:pPr>
      <w:r>
        <w:t>Jourplanerare</w:t>
      </w:r>
      <w:r w:rsidR="00EC2C31">
        <w:t xml:space="preserve"> kontaktar läkare på </w:t>
      </w:r>
      <w:proofErr w:type="spellStart"/>
      <w:r w:rsidR="00EC2C31">
        <w:t>Neurooftalmologisk</w:t>
      </w:r>
      <w:proofErr w:type="spellEnd"/>
      <w:r w:rsidR="00EC2C31">
        <w:t xml:space="preserve"> mottagning SS eller Barnögonmottagning DSBS.</w:t>
      </w:r>
    </w:p>
    <w:p w:rsidRPr="00EC2C31" w:rsidR="00EC2C31" w:rsidP="314F0154" w:rsidRDefault="00EC2C31" w14:paraId="10436339" w14:textId="3F28316B">
      <w:pPr>
        <w:pStyle w:val="Punktlista"/>
        <w:rPr>
          <w:rFonts w:ascii="Arial" w:hAnsi="Arial" w:cs="Arial"/>
          <w:sz w:val="20"/>
          <w:szCs w:val="20"/>
        </w:rPr>
      </w:pPr>
      <w:r>
        <w:t>Om tid för konsultation finns faxas remissen till aktuell mottagning för bedömning.</w:t>
      </w:r>
      <w:r w:rsidR="00E4386D">
        <w:t xml:space="preserve"> Alternativt kan </w:t>
      </w:r>
      <w:proofErr w:type="spellStart"/>
      <w:r w:rsidR="00E4386D">
        <w:t>ssk</w:t>
      </w:r>
      <w:proofErr w:type="spellEnd"/>
      <w:r w:rsidR="00E4386D">
        <w:t>/läkare på DSBS/</w:t>
      </w:r>
      <w:proofErr w:type="spellStart"/>
      <w:r w:rsidR="00E4386D">
        <w:t>Neuro</w:t>
      </w:r>
      <w:proofErr w:type="spellEnd"/>
      <w:r w:rsidR="00E4386D">
        <w:t xml:space="preserve"> hämta upp remissen i </w:t>
      </w:r>
      <w:proofErr w:type="spellStart"/>
      <w:r w:rsidR="00E4386D">
        <w:t>Melior</w:t>
      </w:r>
      <w:proofErr w:type="spellEnd"/>
      <w:r w:rsidR="00E4386D">
        <w:t>.</w:t>
      </w:r>
    </w:p>
    <w:p w:rsidRPr="00EC2C31" w:rsidR="00EC2C31" w:rsidP="314F0154" w:rsidRDefault="00EC2C31" w14:paraId="044249B8" w14:textId="6B244AB1">
      <w:pPr>
        <w:pStyle w:val="Punktlista"/>
        <w:rPr>
          <w:rFonts w:ascii="Arial" w:hAnsi="Arial" w:cs="Arial"/>
          <w:sz w:val="20"/>
          <w:szCs w:val="20"/>
        </w:rPr>
      </w:pPr>
      <w:r>
        <w:t xml:space="preserve">Om tid inte finns på SS eller DSBS, registrerar </w:t>
      </w:r>
      <w:r w:rsidR="00E4386D">
        <w:t>jourplanerare</w:t>
      </w:r>
      <w:r>
        <w:t xml:space="preserve">n remissen och lägger den till </w:t>
      </w:r>
      <w:proofErr w:type="spellStart"/>
      <w:r>
        <w:t>resursläkare</w:t>
      </w:r>
      <w:proofErr w:type="spellEnd"/>
      <w:r>
        <w:t xml:space="preserve"> på Mölndals sjukhus med lapp att det</w:t>
      </w:r>
      <w:r w:rsidR="00E4386D">
        <w:t xml:space="preserve"> inte</w:t>
      </w:r>
      <w:r>
        <w:t xml:space="preserve"> finns tid hos läkare på </w:t>
      </w:r>
      <w:proofErr w:type="spellStart"/>
      <w:r>
        <w:t>Neuro</w:t>
      </w:r>
      <w:proofErr w:type="spellEnd"/>
      <w:r>
        <w:t xml:space="preserve"> eller DSBS just då.</w:t>
      </w:r>
    </w:p>
    <w:p w:rsidRPr="00EC2C31" w:rsidR="00EC2C31" w:rsidP="314F0154" w:rsidRDefault="00EC2C31" w14:paraId="7E12BA4F" w14:textId="77777777">
      <w:pPr>
        <w:pStyle w:val="Punktlista"/>
        <w:numPr>
          <w:ilvl w:val="0"/>
          <w:numId w:val="0"/>
        </w:numPr>
        <w:ind w:left="995"/>
      </w:pPr>
    </w:p>
    <w:p w:rsidRPr="00EC2C31" w:rsidR="00EC2C31" w:rsidP="314F0154" w:rsidRDefault="00EC2C31" w14:paraId="2F8257D2" w14:textId="05468993">
      <w:pPr>
        <w:rPr>
          <w:rFonts w:ascii="Arial" w:hAnsi="Arial" w:cs="Arial"/>
          <w:sz w:val="20"/>
          <w:szCs w:val="20"/>
        </w:rPr>
      </w:pPr>
      <w:r>
        <w:t xml:space="preserve">Efter avslutad mottagning samlas alla akuta remisser ihop av undersköterska, som sedan lämnar dem till </w:t>
      </w:r>
      <w:r w:rsidR="00E4386D">
        <w:t>jourplanerare</w:t>
      </w:r>
      <w:r>
        <w:t xml:space="preserve"> som i sin tur sedan lämnar dem till kassan som i sin tur </w:t>
      </w:r>
      <w:proofErr w:type="spellStart"/>
      <w:r>
        <w:t>patchar</w:t>
      </w:r>
      <w:proofErr w:type="spellEnd"/>
      <w:r>
        <w:t xml:space="preserve"> och lägger dem för inskanning i </w:t>
      </w:r>
      <w:r w:rsidR="57D5F87D">
        <w:t>E-arkiv</w:t>
      </w:r>
      <w:r>
        <w:t>.</w:t>
      </w:r>
    </w:p>
    <w:p w:rsidRPr="00EC2C31" w:rsidR="00EC2C31" w:rsidP="00EC2C31" w:rsidRDefault="00EC2C31" w14:paraId="366FD527" w14:textId="77777777">
      <w:pPr>
        <w:spacing w:after="0" w:line="240" w:lineRule="auto"/>
        <w:ind w:left="0" w:right="0"/>
        <w:rPr>
          <w:rFonts w:ascii="Arial" w:hAnsi="Arial" w:cs="Arial"/>
          <w:sz w:val="20"/>
          <w:szCs w:val="20"/>
        </w:rPr>
      </w:pPr>
    </w:p>
    <w:p w:rsidRPr="00EC2C31" w:rsidR="00EC2C31" w:rsidP="314F0154" w:rsidRDefault="00EC2C31" w14:paraId="6E61BBC5" w14:textId="28B12B83">
      <w:pPr>
        <w:pStyle w:val="MellanrubrikVGR"/>
        <w:rPr>
          <w:rFonts w:ascii="Arial" w:hAnsi="Arial" w:cs="Arial"/>
          <w:bCs/>
          <w:sz w:val="20"/>
          <w:szCs w:val="20"/>
        </w:rPr>
      </w:pPr>
      <w:r>
        <w:t xml:space="preserve">D. VÅRDBEGÄRAN TILL ÖGONAKUTEN - MED PATIENT </w:t>
      </w:r>
    </w:p>
    <w:p w:rsidRPr="00EC2C31" w:rsidR="00EC2C31" w:rsidP="00EC2C31" w:rsidRDefault="00EC2C31" w14:paraId="366D646F" w14:textId="77777777">
      <w:pPr>
        <w:spacing w:after="0" w:line="240" w:lineRule="auto"/>
        <w:ind w:left="0" w:right="0"/>
        <w:rPr>
          <w:rFonts w:ascii="Arial" w:hAnsi="Arial" w:cs="Arial"/>
          <w:sz w:val="20"/>
          <w:szCs w:val="20"/>
        </w:rPr>
      </w:pPr>
    </w:p>
    <w:p w:rsidRPr="00EC2C31" w:rsidR="00EC2C31" w:rsidP="314F0154" w:rsidRDefault="00EC2C31" w14:paraId="1DB2D782" w14:textId="1B3863AE">
      <w:pPr>
        <w:rPr>
          <w:rFonts w:ascii="Arial" w:hAnsi="Arial" w:cs="Arial"/>
          <w:b/>
          <w:bCs/>
          <w:sz w:val="20"/>
          <w:szCs w:val="20"/>
        </w:rPr>
      </w:pPr>
      <w:r w:rsidRPr="314F0154">
        <w:rPr>
          <w:b/>
          <w:bCs/>
        </w:rPr>
        <w:t xml:space="preserve">1. </w:t>
      </w:r>
      <w:r w:rsidR="00E4386D">
        <w:rPr>
          <w:b/>
          <w:bCs/>
        </w:rPr>
        <w:t>P</w:t>
      </w:r>
      <w:r w:rsidRPr="314F0154">
        <w:rPr>
          <w:b/>
          <w:bCs/>
        </w:rPr>
        <w:t>atient</w:t>
      </w:r>
      <w:r w:rsidR="00E4386D">
        <w:rPr>
          <w:b/>
          <w:bCs/>
        </w:rPr>
        <w:t xml:space="preserve"> med remiss</w:t>
      </w:r>
      <w:r w:rsidRPr="314F0154">
        <w:rPr>
          <w:b/>
          <w:bCs/>
        </w:rPr>
        <w:t xml:space="preserve"> i handen, till Ögonakuten dagtid</w:t>
      </w:r>
    </w:p>
    <w:p w:rsidRPr="00EC2C31" w:rsidR="00EC2C31" w:rsidP="314F0154" w:rsidRDefault="00EC2C31" w14:paraId="71026041" w14:textId="77777777">
      <w:pPr>
        <w:pStyle w:val="Punktlista"/>
        <w:rPr>
          <w:rFonts w:ascii="Arial" w:hAnsi="Arial" w:cs="Arial"/>
          <w:sz w:val="20"/>
          <w:szCs w:val="20"/>
        </w:rPr>
      </w:pPr>
      <w:r>
        <w:t>Om bokad: kassan ankomststämplar och registrerar vårdbegäran samt kopplar till bokat besök.</w:t>
      </w:r>
    </w:p>
    <w:p w:rsidRPr="00EC2C31" w:rsidR="00EC2C31" w:rsidP="314F0154" w:rsidRDefault="00EC2C31" w14:paraId="03338924" w14:textId="77777777">
      <w:pPr>
        <w:pStyle w:val="Punktlista"/>
        <w:rPr>
          <w:rFonts w:ascii="Arial" w:hAnsi="Arial" w:cs="Arial"/>
          <w:sz w:val="20"/>
          <w:szCs w:val="20"/>
        </w:rPr>
      </w:pPr>
      <w:r>
        <w:t>Från avsnitt B.3, punkt tre (Kalla patient och förbereda patientbesök).</w:t>
      </w:r>
    </w:p>
    <w:p w:rsidRPr="00EC2C31" w:rsidR="00EC2C31" w:rsidP="314F0154" w:rsidRDefault="00EC2C31" w14:paraId="6B20D05D" w14:textId="77777777">
      <w:pPr>
        <w:pStyle w:val="Punktlista"/>
        <w:rPr>
          <w:rFonts w:ascii="Arial" w:hAnsi="Arial" w:cs="Arial"/>
          <w:sz w:val="20"/>
          <w:szCs w:val="20"/>
        </w:rPr>
      </w:pPr>
      <w:r>
        <w:t>Om ej bokad: patient med remiss i handen går via triagen.</w:t>
      </w:r>
    </w:p>
    <w:p w:rsidRPr="00EC2C31" w:rsidR="00EC2C31" w:rsidP="314F0154" w:rsidRDefault="00EC2C31" w14:paraId="64E67905" w14:textId="77777777">
      <w:pPr>
        <w:pStyle w:val="Punktlista"/>
        <w:rPr>
          <w:rFonts w:ascii="Arial" w:hAnsi="Arial" w:cs="Arial"/>
          <w:sz w:val="20"/>
          <w:szCs w:val="20"/>
        </w:rPr>
      </w:pPr>
      <w:r>
        <w:t>Om patienten får en akut tid direkt: triagesjuksköterskan bokar i ELVIS och visar patienten till kassan som ankomststämplar och registrerar vårdbegäran samt kopplar till bokat besök.</w:t>
      </w:r>
    </w:p>
    <w:p w:rsidRPr="00EC2C31" w:rsidR="00EC2C31" w:rsidP="314F0154" w:rsidRDefault="00EC2C31" w14:paraId="78BDA1AF" w14:textId="77777777">
      <w:pPr>
        <w:pStyle w:val="Punktlista"/>
        <w:rPr>
          <w:rFonts w:ascii="Arial" w:hAnsi="Arial" w:cs="Arial"/>
          <w:sz w:val="20"/>
          <w:szCs w:val="20"/>
        </w:rPr>
      </w:pPr>
      <w:r>
        <w:t>Om patienten får akut tid i annat tidsblock: från avsnitt B.3, punkt fyra (Kalla patient och förbereda patientbesök).</w:t>
      </w:r>
    </w:p>
    <w:p w:rsidRPr="00EC2C31" w:rsidR="00EC2C31" w:rsidP="314F0154" w:rsidRDefault="00EC2C31" w14:paraId="1DF0B3DB" w14:textId="0D92850B">
      <w:pPr>
        <w:pStyle w:val="Punktlista"/>
        <w:rPr>
          <w:rFonts w:ascii="Arial" w:hAnsi="Arial" w:cs="Arial"/>
          <w:sz w:val="20"/>
          <w:szCs w:val="20"/>
        </w:rPr>
      </w:pPr>
      <w:r>
        <w:t xml:space="preserve">Om </w:t>
      </w:r>
      <w:r w:rsidRPr="2EBC8542">
        <w:rPr>
          <w:b/>
          <w:bCs/>
        </w:rPr>
        <w:t xml:space="preserve">ej akut </w:t>
      </w:r>
      <w:r>
        <w:t xml:space="preserve">stämplar och team indelar triagesjuksköterskan och lämnar vårdbegäran till </w:t>
      </w:r>
      <w:r w:rsidR="00E4386D">
        <w:t>jourplanerare</w:t>
      </w:r>
      <w:r>
        <w:t xml:space="preserve"> för registrering, därefter läggs vårdbegäran i KP:s fack i signeringsrummet som töms två gånger per dag (vardagar).</w:t>
      </w:r>
    </w:p>
    <w:p w:rsidRPr="00EC2C31" w:rsidR="00EC2C31" w:rsidP="00EC2C31" w:rsidRDefault="00EC2C31" w14:paraId="3630A702" w14:textId="77777777">
      <w:pPr>
        <w:spacing w:after="0" w:line="240" w:lineRule="auto"/>
        <w:ind w:left="0" w:right="0"/>
        <w:rPr>
          <w:rFonts w:ascii="Arial" w:hAnsi="Arial" w:cs="Arial"/>
          <w:sz w:val="20"/>
          <w:szCs w:val="20"/>
        </w:rPr>
      </w:pPr>
    </w:p>
    <w:p w:rsidRPr="00EC2C31" w:rsidR="00EC2C31" w:rsidP="314F0154" w:rsidRDefault="00EC2C31" w14:paraId="0383D863" w14:textId="4F381CAA">
      <w:pPr>
        <w:rPr>
          <w:rFonts w:ascii="Arial" w:hAnsi="Arial" w:cs="Arial"/>
          <w:b/>
          <w:bCs/>
          <w:sz w:val="20"/>
          <w:szCs w:val="20"/>
        </w:rPr>
      </w:pPr>
      <w:r w:rsidRPr="314F0154">
        <w:rPr>
          <w:b/>
          <w:bCs/>
        </w:rPr>
        <w:t xml:space="preserve">2. </w:t>
      </w:r>
      <w:r w:rsidR="00E4386D">
        <w:rPr>
          <w:b/>
          <w:bCs/>
        </w:rPr>
        <w:t>P</w:t>
      </w:r>
      <w:r w:rsidRPr="314F0154" w:rsidR="00E4386D">
        <w:rPr>
          <w:b/>
          <w:bCs/>
        </w:rPr>
        <w:t>atient</w:t>
      </w:r>
      <w:r w:rsidR="00E4386D">
        <w:rPr>
          <w:b/>
          <w:bCs/>
        </w:rPr>
        <w:t xml:space="preserve"> med remiss</w:t>
      </w:r>
      <w:r w:rsidRPr="314F0154" w:rsidR="00E4386D">
        <w:rPr>
          <w:b/>
          <w:bCs/>
        </w:rPr>
        <w:t xml:space="preserve"> i handen</w:t>
      </w:r>
      <w:r w:rsidRPr="314F0154">
        <w:rPr>
          <w:b/>
          <w:bCs/>
        </w:rPr>
        <w:t>, till Ögonakuten natt/helg</w:t>
      </w:r>
    </w:p>
    <w:p w:rsidRPr="00EC2C31" w:rsidR="00EC2C31" w:rsidP="314F0154" w:rsidRDefault="00EC2C31" w14:paraId="74110D93" w14:textId="77777777">
      <w:pPr>
        <w:pStyle w:val="Punktlista"/>
        <w:rPr>
          <w:rFonts w:ascii="Arial" w:hAnsi="Arial" w:cs="Arial"/>
          <w:sz w:val="20"/>
          <w:szCs w:val="20"/>
        </w:rPr>
      </w:pPr>
      <w:r>
        <w:t>Vårdbegäran i pappersform följer patienten genom läkarbesöket.</w:t>
      </w:r>
    </w:p>
    <w:p w:rsidRPr="00EC2C31" w:rsidR="00EC2C31" w:rsidP="314F0154" w:rsidRDefault="00EC2C31" w14:paraId="4D42C8C5" w14:textId="77777777">
      <w:pPr>
        <w:pStyle w:val="Punktlista"/>
        <w:rPr>
          <w:rFonts w:ascii="Arial" w:hAnsi="Arial" w:cs="Arial"/>
          <w:sz w:val="20"/>
          <w:szCs w:val="20"/>
        </w:rPr>
      </w:pPr>
      <w:r>
        <w:t>Läkare dikterar svar på vårdbegäran på besöksdagen.</w:t>
      </w:r>
    </w:p>
    <w:p w:rsidRPr="00EC2C31" w:rsidR="00EC2C31" w:rsidP="314F0154" w:rsidRDefault="00EC2C31" w14:paraId="161D1DE3" w14:textId="1F033E6D">
      <w:pPr>
        <w:pStyle w:val="Punktlista"/>
        <w:rPr>
          <w:rFonts w:ascii="Arial" w:hAnsi="Arial" w:cs="Arial"/>
          <w:sz w:val="20"/>
          <w:szCs w:val="20"/>
        </w:rPr>
      </w:pPr>
      <w:r>
        <w:t xml:space="preserve">Efter avslutat läkarbesök lämnas vårdbegäran i pappersform till </w:t>
      </w:r>
      <w:r w:rsidR="00E4386D">
        <w:t>jourplanerare</w:t>
      </w:r>
      <w:r>
        <w:t>.</w:t>
      </w:r>
    </w:p>
    <w:p w:rsidRPr="00EC2C31" w:rsidR="00EC2C31" w:rsidP="314F0154" w:rsidRDefault="00EC2C31" w14:paraId="76104BA7" w14:textId="77777777">
      <w:pPr>
        <w:pStyle w:val="Punktlista"/>
        <w:rPr>
          <w:rFonts w:ascii="Arial" w:hAnsi="Arial" w:cs="Arial"/>
          <w:sz w:val="20"/>
          <w:szCs w:val="20"/>
        </w:rPr>
      </w:pPr>
      <w:r>
        <w:t xml:space="preserve">Vårdbegäran lämnas till kassan som registrerar, kopplar till besök, </w:t>
      </w:r>
      <w:proofErr w:type="spellStart"/>
      <w:r>
        <w:t>patchar</w:t>
      </w:r>
      <w:proofErr w:type="spellEnd"/>
      <w:r>
        <w:t xml:space="preserve"> för inskanning i </w:t>
      </w:r>
      <w:proofErr w:type="spellStart"/>
      <w:r>
        <w:t>Kovis</w:t>
      </w:r>
      <w:proofErr w:type="spellEnd"/>
      <w:r>
        <w:t xml:space="preserve"> och skickar räkning till patient.</w:t>
      </w:r>
    </w:p>
    <w:p w:rsidRPr="00EC2C31" w:rsidR="00EC2C31" w:rsidP="314F0154" w:rsidRDefault="00EC2C31" w14:paraId="6A333CBA" w14:textId="77777777">
      <w:pPr>
        <w:pStyle w:val="Punktlista"/>
        <w:rPr>
          <w:rFonts w:ascii="Arial" w:hAnsi="Arial" w:cs="Arial"/>
          <w:sz w:val="20"/>
          <w:szCs w:val="20"/>
        </w:rPr>
      </w:pPr>
      <w:r>
        <w:t>Svar på vårdbegäran skickas till remittent inom tre arbetsdagar från besöksdagen.</w:t>
      </w:r>
    </w:p>
    <w:p w:rsidRPr="00EC2C31" w:rsidR="00EC2C31" w:rsidP="314F0154" w:rsidRDefault="00EC2C31" w14:paraId="4AAD9D89" w14:textId="77777777">
      <w:pPr>
        <w:pStyle w:val="Punktlista"/>
        <w:rPr>
          <w:rFonts w:ascii="Arial" w:hAnsi="Arial" w:cs="Arial"/>
          <w:sz w:val="20"/>
          <w:szCs w:val="20"/>
        </w:rPr>
      </w:pPr>
      <w:r>
        <w:t>Vårdbegäran som av jourläkare bedöms som</w:t>
      </w:r>
      <w:r w:rsidRPr="2EBC8542">
        <w:rPr>
          <w:b/>
          <w:bCs/>
        </w:rPr>
        <w:t xml:space="preserve"> ej akut</w:t>
      </w:r>
      <w:r>
        <w:t>, team indelas och läggs för registrering i KP:s fack i signeringsrummet som töms två gånger per dag (vardagar).</w:t>
      </w:r>
    </w:p>
    <w:p w:rsidR="00EC2C31" w:rsidP="00EC2C31" w:rsidRDefault="00EC2C31" w14:paraId="0181752D" w14:textId="77777777">
      <w:pPr>
        <w:spacing w:after="0" w:line="240" w:lineRule="auto"/>
        <w:ind w:left="0" w:right="0"/>
        <w:rPr>
          <w:rFonts w:ascii="Arial" w:hAnsi="Arial" w:cs="Arial"/>
          <w:color w:val="FF0000"/>
          <w:sz w:val="20"/>
          <w:szCs w:val="20"/>
        </w:rPr>
      </w:pPr>
    </w:p>
    <w:p w:rsidR="00E4386D" w:rsidP="00EC2C31" w:rsidRDefault="00E4386D" w14:paraId="2D2FD5D7" w14:textId="77777777">
      <w:pPr>
        <w:spacing w:after="0" w:line="240" w:lineRule="auto"/>
        <w:ind w:left="0" w:right="0"/>
        <w:rPr>
          <w:rFonts w:ascii="Arial" w:hAnsi="Arial" w:cs="Arial"/>
          <w:color w:val="FF0000"/>
          <w:sz w:val="20"/>
          <w:szCs w:val="20"/>
        </w:rPr>
      </w:pPr>
    </w:p>
    <w:p w:rsidR="00E4386D" w:rsidP="00EC2C31" w:rsidRDefault="00E4386D" w14:paraId="5F08550D" w14:textId="77777777">
      <w:pPr>
        <w:spacing w:after="0" w:line="240" w:lineRule="auto"/>
        <w:ind w:left="0" w:right="0"/>
        <w:rPr>
          <w:rFonts w:ascii="Arial" w:hAnsi="Arial" w:cs="Arial"/>
          <w:color w:val="FF0000"/>
          <w:sz w:val="20"/>
          <w:szCs w:val="20"/>
        </w:rPr>
      </w:pPr>
    </w:p>
    <w:p w:rsidR="00E4386D" w:rsidP="00EC2C31" w:rsidRDefault="00E4386D" w14:paraId="55CD88AB" w14:textId="77777777">
      <w:pPr>
        <w:spacing w:after="0" w:line="240" w:lineRule="auto"/>
        <w:ind w:left="0" w:right="0"/>
        <w:rPr>
          <w:rFonts w:ascii="Arial" w:hAnsi="Arial" w:cs="Arial"/>
          <w:color w:val="FF0000"/>
          <w:sz w:val="20"/>
          <w:szCs w:val="20"/>
        </w:rPr>
      </w:pPr>
    </w:p>
    <w:p w:rsidR="00E4386D" w:rsidP="00EC2C31" w:rsidRDefault="00E4386D" w14:paraId="412BB493" w14:textId="77777777">
      <w:pPr>
        <w:spacing w:after="0" w:line="240" w:lineRule="auto"/>
        <w:ind w:left="0" w:right="0"/>
        <w:rPr>
          <w:rFonts w:ascii="Arial" w:hAnsi="Arial" w:cs="Arial"/>
          <w:color w:val="FF0000"/>
          <w:sz w:val="20"/>
          <w:szCs w:val="20"/>
        </w:rPr>
      </w:pPr>
    </w:p>
    <w:p w:rsidRPr="00EC2C31" w:rsidR="00E4386D" w:rsidP="00EC2C31" w:rsidRDefault="00E4386D" w14:paraId="5FCF2805" w14:textId="77777777">
      <w:pPr>
        <w:spacing w:after="0" w:line="240" w:lineRule="auto"/>
        <w:ind w:left="0" w:right="0"/>
        <w:rPr>
          <w:rFonts w:ascii="Arial" w:hAnsi="Arial" w:cs="Arial"/>
          <w:color w:val="FF0000"/>
          <w:sz w:val="20"/>
          <w:szCs w:val="20"/>
        </w:rPr>
      </w:pPr>
    </w:p>
    <w:p w:rsidRPr="00EC2C31" w:rsidR="00EC2C31" w:rsidP="314F0154" w:rsidRDefault="00EC2C31" w14:paraId="5E79021B" w14:textId="77777777">
      <w:pPr>
        <w:pStyle w:val="MellanrubrikVGR"/>
        <w:rPr>
          <w:rFonts w:ascii="Arial" w:hAnsi="Arial" w:cs="Arial"/>
          <w:bCs/>
          <w:sz w:val="20"/>
          <w:szCs w:val="20"/>
        </w:rPr>
      </w:pPr>
      <w:r>
        <w:t>E. KOMPLETTERA REMISS</w:t>
      </w:r>
    </w:p>
    <w:p w:rsidRPr="00EC2C31" w:rsidR="00EC2C31" w:rsidP="00EC2C31" w:rsidRDefault="00EC2C31" w14:paraId="6352BFF1" w14:textId="77777777">
      <w:pPr>
        <w:spacing w:after="0" w:line="240" w:lineRule="auto"/>
        <w:ind w:left="0" w:right="0"/>
        <w:rPr>
          <w:rFonts w:ascii="Arial" w:hAnsi="Arial" w:cs="Arial"/>
          <w:color w:val="FF0000"/>
          <w:sz w:val="20"/>
          <w:szCs w:val="20"/>
        </w:rPr>
      </w:pPr>
    </w:p>
    <w:p w:rsidRPr="00EC2C31" w:rsidR="00EC2C31" w:rsidP="314F0154" w:rsidRDefault="00EC2C31" w14:paraId="789A68B3" w14:textId="77777777">
      <w:pPr>
        <w:rPr>
          <w:rFonts w:ascii="Arial" w:hAnsi="Arial" w:cs="Arial"/>
          <w:b/>
          <w:bCs/>
          <w:sz w:val="20"/>
          <w:szCs w:val="20"/>
        </w:rPr>
      </w:pPr>
      <w:r w:rsidRPr="314F0154">
        <w:rPr>
          <w:b/>
          <w:bCs/>
        </w:rPr>
        <w:t>Inför remissbedömning</w:t>
      </w:r>
    </w:p>
    <w:p w:rsidRPr="00EC2C31" w:rsidR="00EC2C31" w:rsidP="314F0154" w:rsidRDefault="00EC2C31" w14:paraId="56AF874C" w14:textId="77777777">
      <w:pPr>
        <w:pStyle w:val="Punktlista"/>
        <w:rPr>
          <w:rFonts w:ascii="Arial" w:hAnsi="Arial" w:cs="Arial"/>
          <w:sz w:val="20"/>
          <w:szCs w:val="20"/>
        </w:rPr>
      </w:pPr>
      <w:r>
        <w:t xml:space="preserve">Remissbedömande läkare meddelar via SÄLMA att vårdbegäran behöver kompletteras. Specificerad begäran noteras i SÄLMA. </w:t>
      </w:r>
    </w:p>
    <w:p w:rsidRPr="00EC2C31" w:rsidR="00EC2C31" w:rsidP="314F0154" w:rsidRDefault="00EC2C31" w14:paraId="5BD9DA78" w14:textId="0E570C63">
      <w:pPr>
        <w:pStyle w:val="Punktlista"/>
        <w:rPr>
          <w:rFonts w:ascii="Arial" w:hAnsi="Arial" w:cs="Arial"/>
          <w:sz w:val="20"/>
          <w:szCs w:val="20"/>
        </w:rPr>
      </w:pPr>
      <w:r>
        <w:t>KP2 begär komplettering per brev, dokumenterar datum i SÄLMA och ELVIS samt bevakar att kompletterande handlingar inkommer.</w:t>
      </w:r>
      <w:r w:rsidR="614A39FE">
        <w:t xml:space="preserve"> </w:t>
      </w:r>
    </w:p>
    <w:p w:rsidRPr="00EC2C31" w:rsidR="00EC2C31" w:rsidP="7133AF8C" w:rsidRDefault="07D9D591" w14:paraId="6E4BB583" w14:textId="7D2BBA15">
      <w:pPr>
        <w:pStyle w:val="Punktlista"/>
      </w:pPr>
      <w:r w:rsidRPr="2EBC8542">
        <w:t xml:space="preserve">Mottagningen beställer komplettering i de fall </w:t>
      </w:r>
      <w:r w:rsidRPr="2EBC8542" w:rsidR="614A39FE">
        <w:t>läkaren prioriterat remissen i samband med begäran av komplettering.</w:t>
      </w:r>
    </w:p>
    <w:p w:rsidRPr="00EC2C31" w:rsidR="00EC2C31" w:rsidP="314F0154" w:rsidRDefault="00EC2C31" w14:paraId="6E2DD626" w14:textId="5D465EE0">
      <w:pPr>
        <w:pStyle w:val="Punktlista"/>
        <w:rPr>
          <w:rFonts w:ascii="Arial" w:hAnsi="Arial" w:cs="Arial"/>
          <w:sz w:val="20"/>
          <w:szCs w:val="20"/>
        </w:rPr>
      </w:pPr>
      <w:r>
        <w:t xml:space="preserve">Inkommen komplettering kopplas till </w:t>
      </w:r>
      <w:r w:rsidRPr="2EBC8542">
        <w:t>vårdbegäran</w:t>
      </w:r>
      <w:r>
        <w:t xml:space="preserve"> och skickas via SÄLMA till läkare för bedömning.</w:t>
      </w:r>
    </w:p>
    <w:p w:rsidRPr="00EC2C31" w:rsidR="00EC2C31" w:rsidP="314F0154" w:rsidRDefault="00EC2C31" w14:paraId="6F7D6FB4" w14:textId="2308887C">
      <w:pPr>
        <w:pStyle w:val="Punktlista"/>
        <w:rPr>
          <w:rFonts w:ascii="Arial" w:hAnsi="Arial" w:cs="Arial"/>
          <w:sz w:val="20"/>
          <w:szCs w:val="20"/>
        </w:rPr>
      </w:pPr>
      <w:r>
        <w:t xml:space="preserve">Bedömd och prioriterad vårdbegäran med komplettering skickas av KP till </w:t>
      </w:r>
      <w:r w:rsidR="1098796D">
        <w:t>E</w:t>
      </w:r>
      <w:r>
        <w:t>-arkiv.</w:t>
      </w:r>
    </w:p>
    <w:p w:rsidRPr="00EC2C31" w:rsidR="00EC2C31" w:rsidP="00EC2C31" w:rsidRDefault="00EC2C31" w14:paraId="3A334EFE" w14:textId="77777777">
      <w:pPr>
        <w:spacing w:after="0" w:line="240" w:lineRule="auto"/>
        <w:ind w:left="0" w:right="0"/>
        <w:rPr>
          <w:rFonts w:ascii="Arial" w:hAnsi="Arial" w:cs="Arial"/>
          <w:color w:val="FF0000"/>
          <w:sz w:val="20"/>
          <w:szCs w:val="20"/>
        </w:rPr>
      </w:pPr>
    </w:p>
    <w:p w:rsidRPr="00EC2C31" w:rsidR="00EC2C31" w:rsidP="314F0154" w:rsidRDefault="00EC2C31" w14:paraId="5D6A30D3" w14:textId="77777777">
      <w:pPr>
        <w:rPr>
          <w:rFonts w:ascii="Arial" w:hAnsi="Arial" w:cs="Arial"/>
          <w:sz w:val="20"/>
          <w:szCs w:val="20"/>
        </w:rPr>
      </w:pPr>
      <w:r>
        <w:t>Om komplettering inte inkommer inom två veckor beställer KP handlingarna på nytt.</w:t>
      </w:r>
    </w:p>
    <w:p w:rsidRPr="00EC2C31" w:rsidR="00EC2C31" w:rsidP="314F0154" w:rsidRDefault="00EC2C31" w14:paraId="30C3DB69" w14:textId="3474E64F">
      <w:pPr>
        <w:rPr>
          <w:rFonts w:ascii="Arial" w:hAnsi="Arial" w:cs="Arial"/>
          <w:b/>
          <w:bCs/>
          <w:sz w:val="20"/>
          <w:szCs w:val="20"/>
        </w:rPr>
      </w:pPr>
      <w:r>
        <w:t>Om komplettering inte inkommer inom ytterligare två veckor återtas vårdbegäran i ELVIS och tilldelas åter till bedömande grupp i SÄLMA, med kommentar att beställd komplettering inte inkommit.</w:t>
      </w:r>
    </w:p>
    <w:p w:rsidR="00E24472" w:rsidP="00E24472" w:rsidRDefault="00E24472" w14:paraId="213E16CF" w14:textId="77777777">
      <w:pPr>
        <w:pStyle w:val="MellanrubrikVGR"/>
        <w:ind w:left="0"/>
      </w:pPr>
    </w:p>
    <w:p w:rsidRPr="00EC2C31" w:rsidR="00EC2C31" w:rsidP="00E24472" w:rsidRDefault="00EC2C31" w14:paraId="4DE00497" w14:textId="5254FB6B">
      <w:pPr>
        <w:pStyle w:val="MellanrubrikVGR"/>
        <w:rPr>
          <w:rFonts w:ascii="Arial" w:hAnsi="Arial" w:cs="Arial"/>
          <w:bCs/>
          <w:sz w:val="20"/>
          <w:szCs w:val="20"/>
        </w:rPr>
      </w:pPr>
      <w:r>
        <w:t>F. VIDARESKICKA/VIDAREBEFORDRA VÅRDBEGÄRAN</w:t>
      </w:r>
    </w:p>
    <w:p w:rsidRPr="00EC2C31" w:rsidR="00EC2C31" w:rsidP="00EC2C31" w:rsidRDefault="00EC2C31" w14:paraId="261CEAF3" w14:textId="77777777">
      <w:pPr>
        <w:spacing w:after="0" w:line="240" w:lineRule="auto"/>
        <w:ind w:left="0" w:right="0"/>
        <w:rPr>
          <w:rFonts w:ascii="Arial" w:hAnsi="Arial" w:cs="Arial"/>
          <w:b/>
          <w:sz w:val="20"/>
          <w:szCs w:val="20"/>
        </w:rPr>
      </w:pPr>
    </w:p>
    <w:p w:rsidRPr="00EC2C31" w:rsidR="00EC2C31" w:rsidP="314F0154" w:rsidRDefault="00EC2C31" w14:paraId="25D2B21A" w14:textId="2B8C7323">
      <w:pPr>
        <w:rPr>
          <w:rFonts w:ascii="Arial" w:hAnsi="Arial" w:cs="Arial"/>
          <w:sz w:val="20"/>
          <w:szCs w:val="20"/>
        </w:rPr>
      </w:pPr>
      <w:r w:rsidRPr="314F0154">
        <w:rPr>
          <w:b/>
          <w:bCs/>
        </w:rPr>
        <w:t>Till annat team</w:t>
      </w:r>
      <w:r>
        <w:br/>
      </w:r>
      <w:r>
        <w:t>Om vårdbegäran skall vidarebefordras till annan process</w:t>
      </w:r>
      <w:r w:rsidR="3AD8CBDD">
        <w:t>.</w:t>
      </w:r>
      <w:r>
        <w:t xml:space="preserve"> </w:t>
      </w:r>
    </w:p>
    <w:p w:rsidRPr="00EC2C31" w:rsidR="00EC2C31" w:rsidP="314F0154" w:rsidRDefault="00EC2C31" w14:paraId="1F074AF1" w14:textId="77777777">
      <w:pPr>
        <w:pStyle w:val="Punktlista"/>
        <w:rPr>
          <w:rFonts w:ascii="Arial" w:hAnsi="Arial" w:cs="Arial"/>
          <w:sz w:val="20"/>
          <w:szCs w:val="20"/>
        </w:rPr>
      </w:pPr>
      <w:r>
        <w:t>Remissbedömande läkare noterar till vilken process, i SÄLMA.</w:t>
      </w:r>
    </w:p>
    <w:p w:rsidRPr="00EC2C31" w:rsidR="00EC2C31" w:rsidP="314F0154" w:rsidRDefault="00EC2C31" w14:paraId="75D2BB91" w14:textId="77777777">
      <w:pPr>
        <w:pStyle w:val="Punktlista"/>
        <w:rPr>
          <w:rFonts w:ascii="Arial" w:hAnsi="Arial" w:cs="Arial"/>
          <w:sz w:val="20"/>
          <w:szCs w:val="20"/>
        </w:rPr>
      </w:pPr>
      <w:r>
        <w:t>KP2 vidarebefordrar samma dag till rätt process.</w:t>
      </w:r>
    </w:p>
    <w:p w:rsidRPr="00EC2C31" w:rsidR="00EC2C31" w:rsidP="00EC2C31" w:rsidRDefault="00EC2C31" w14:paraId="30729679" w14:textId="77777777">
      <w:pPr>
        <w:spacing w:after="0" w:line="240" w:lineRule="auto"/>
        <w:ind w:left="0" w:right="0"/>
        <w:rPr>
          <w:rFonts w:ascii="Arial" w:hAnsi="Arial" w:cs="Arial"/>
          <w:b/>
          <w:sz w:val="20"/>
          <w:szCs w:val="20"/>
        </w:rPr>
      </w:pPr>
    </w:p>
    <w:p w:rsidRPr="00EC2C31" w:rsidR="00EC2C31" w:rsidP="314F0154" w:rsidRDefault="00EC2C31" w14:paraId="19E8E9DB" w14:textId="08E60A77">
      <w:pPr>
        <w:rPr>
          <w:rFonts w:ascii="Arial" w:hAnsi="Arial" w:cs="Arial"/>
          <w:sz w:val="20"/>
          <w:szCs w:val="20"/>
        </w:rPr>
      </w:pPr>
      <w:r w:rsidRPr="7133AF8C">
        <w:rPr>
          <w:b/>
          <w:bCs/>
        </w:rPr>
        <w:t>Till annan vårdgivare</w:t>
      </w:r>
      <w:r>
        <w:br/>
      </w:r>
      <w:r>
        <w:t>Om det aktuella problemet inte kan omhändertas inom Ögonsjukvården SU skall vårdbegäran skickas vidare till annan vårdgivare</w:t>
      </w:r>
      <w:r w:rsidR="40BB301F">
        <w:t>.</w:t>
      </w:r>
    </w:p>
    <w:p w:rsidR="3269213D" w:rsidP="7133AF8C" w:rsidRDefault="3269213D" w14:paraId="5687F23E" w14:textId="6FC4CA5D">
      <w:pPr>
        <w:pStyle w:val="Punktlista"/>
      </w:pPr>
      <w:r w:rsidRPr="2EBC8542">
        <w:t>Remissbedömande läkare skickar vårdbegäran åter till KP2.</w:t>
      </w:r>
      <w:r w:rsidRPr="2EBC8542" w:rsidR="3C3297D9">
        <w:t xml:space="preserve"> </w:t>
      </w:r>
      <w:r>
        <w:br/>
      </w:r>
      <w:r w:rsidRPr="2EBC8542" w:rsidR="3C3297D9">
        <w:t xml:space="preserve">KP lägger upp på planeringsunderlag med notering KV alternativt ej KV. </w:t>
      </w:r>
      <w:r w:rsidRPr="2EBC8542">
        <w:t xml:space="preserve"> Läkaren har då noterat KV (vilket betyder okej för Köpt Vård).</w:t>
      </w:r>
      <w:r w:rsidRPr="2EBC8542" w:rsidR="2E349B7C">
        <w:t xml:space="preserve"> Köpt vård skickar remiss samt standardbrev</w:t>
      </w:r>
      <w:r w:rsidRPr="2EBC8542" w:rsidR="1EB13917">
        <w:t xml:space="preserve"> till respektive extern leverantör. </w:t>
      </w:r>
    </w:p>
    <w:p w:rsidR="2DB4155A" w:rsidP="7133AF8C" w:rsidRDefault="2DB4155A" w14:paraId="39E8B725" w14:textId="284F0A53">
      <w:pPr>
        <w:pStyle w:val="Punktlista"/>
      </w:pPr>
      <w:r w:rsidRPr="2EBC8542">
        <w:t>I de</w:t>
      </w:r>
      <w:r w:rsidRPr="2EBC8542" w:rsidR="136D1E57">
        <w:t xml:space="preserve"> fall v</w:t>
      </w:r>
      <w:r w:rsidRPr="2EBC8542" w:rsidR="75F67A03">
        <w:t xml:space="preserve">årdbegäran inte </w:t>
      </w:r>
      <w:r w:rsidRPr="2EBC8542" w:rsidR="4BAB6D24">
        <w:t>vidarebefordras</w:t>
      </w:r>
      <w:r w:rsidRPr="2EBC8542" w:rsidR="75F67A03">
        <w:t xml:space="preserve"> via Köpt vård, skickas remissen</w:t>
      </w:r>
      <w:r w:rsidRPr="2EBC8542" w:rsidR="3D7F1CEA">
        <w:t xml:space="preserve"> via KP </w:t>
      </w:r>
      <w:r w:rsidRPr="2EBC8542" w:rsidR="75F67A03">
        <w:t>per post</w:t>
      </w:r>
      <w:r w:rsidRPr="2EBC8542" w:rsidR="52120388">
        <w:t xml:space="preserve"> till annan vårdgivare</w:t>
      </w:r>
      <w:r w:rsidRPr="2EBC8542" w:rsidR="4723A43C">
        <w:t>,</w:t>
      </w:r>
      <w:r w:rsidRPr="2EBC8542" w:rsidR="75F67A03">
        <w:t xml:space="preserve"> utan standardbrev</w:t>
      </w:r>
      <w:r w:rsidRPr="2EBC8542" w:rsidR="63100A11">
        <w:t xml:space="preserve">. </w:t>
      </w:r>
    </w:p>
    <w:p w:rsidRPr="00EC2C31" w:rsidR="00EC2C31" w:rsidP="314F0154" w:rsidRDefault="00EC2C31" w14:paraId="6030A1D1" w14:textId="77777777">
      <w:pPr>
        <w:pStyle w:val="Punktlista"/>
        <w:rPr>
          <w:rFonts w:ascii="Arial" w:hAnsi="Arial" w:cs="Arial"/>
          <w:sz w:val="20"/>
          <w:szCs w:val="20"/>
        </w:rPr>
      </w:pPr>
      <w:r>
        <w:t>Patientens rätt till det fria vårdvalet ska beaktas i frågan om vart remissen skickas.</w:t>
      </w:r>
    </w:p>
    <w:p w:rsidR="00EC2C31" w:rsidP="00EC2C31" w:rsidRDefault="00EC2C31" w14:paraId="44BCC58A" w14:textId="77777777">
      <w:pPr>
        <w:spacing w:after="0" w:line="240" w:lineRule="auto"/>
        <w:ind w:left="0" w:right="0"/>
        <w:rPr>
          <w:rFonts w:ascii="Arial" w:hAnsi="Arial" w:cs="Arial"/>
          <w:sz w:val="20"/>
          <w:szCs w:val="20"/>
        </w:rPr>
      </w:pPr>
    </w:p>
    <w:p w:rsidR="00E4386D" w:rsidP="00EC2C31" w:rsidRDefault="00E4386D" w14:paraId="79F48DEB" w14:textId="77777777">
      <w:pPr>
        <w:spacing w:after="0" w:line="240" w:lineRule="auto"/>
        <w:ind w:left="0" w:right="0"/>
        <w:rPr>
          <w:rFonts w:ascii="Arial" w:hAnsi="Arial" w:cs="Arial"/>
          <w:sz w:val="20"/>
          <w:szCs w:val="20"/>
        </w:rPr>
      </w:pPr>
    </w:p>
    <w:p w:rsidRPr="00EC2C31" w:rsidR="00E4386D" w:rsidP="00EC2C31" w:rsidRDefault="00E4386D" w14:paraId="23B30BBD" w14:textId="77777777">
      <w:pPr>
        <w:spacing w:after="0" w:line="240" w:lineRule="auto"/>
        <w:ind w:left="0" w:right="0"/>
        <w:rPr>
          <w:rFonts w:ascii="Arial" w:hAnsi="Arial" w:cs="Arial"/>
          <w:sz w:val="20"/>
          <w:szCs w:val="20"/>
        </w:rPr>
      </w:pPr>
    </w:p>
    <w:p w:rsidRPr="00EC2C31" w:rsidR="00EC2C31" w:rsidP="314F0154" w:rsidRDefault="00EC2C31" w14:paraId="18F30737" w14:textId="109BD889">
      <w:pPr>
        <w:pStyle w:val="MellanrubrikVGR"/>
        <w:rPr>
          <w:rFonts w:ascii="Arial" w:hAnsi="Arial" w:cs="Arial"/>
          <w:bCs/>
          <w:sz w:val="20"/>
          <w:szCs w:val="20"/>
        </w:rPr>
      </w:pPr>
      <w:r>
        <w:t xml:space="preserve">G. VÅRDBEGÄRAN SOM SKICKAS TILL ÖGONSJUKVÅRDEN </w:t>
      </w:r>
      <w:r w:rsidR="00E4386D">
        <w:t>I STÄLLET</w:t>
      </w:r>
      <w:r>
        <w:t xml:space="preserve"> FÖR REMISSPORTALEN</w:t>
      </w:r>
    </w:p>
    <w:p w:rsidRPr="00EC2C31" w:rsidR="00EC2C31" w:rsidP="00EC2C31" w:rsidRDefault="00EC2C31" w14:paraId="3E6898C8" w14:textId="77777777">
      <w:pPr>
        <w:spacing w:after="0" w:line="240" w:lineRule="auto"/>
        <w:ind w:left="720" w:right="0"/>
        <w:rPr>
          <w:rFonts w:ascii="Arial" w:hAnsi="Arial" w:cs="Arial"/>
          <w:sz w:val="20"/>
          <w:szCs w:val="20"/>
        </w:rPr>
      </w:pPr>
    </w:p>
    <w:p w:rsidRPr="00EC2C31" w:rsidR="00EC2C31" w:rsidP="314F0154" w:rsidRDefault="00EC2C31" w14:paraId="4DB9F54A" w14:textId="77777777">
      <w:pPr>
        <w:pStyle w:val="Punktlista"/>
        <w:rPr>
          <w:rFonts w:ascii="Arial" w:hAnsi="Arial" w:cs="Arial"/>
          <w:sz w:val="20"/>
          <w:szCs w:val="20"/>
        </w:rPr>
      </w:pPr>
      <w:r>
        <w:t>Vårdbegäran skickas åter till remittent tillsammans, med följebrev med information om rätt remissadress.</w:t>
      </w:r>
    </w:p>
    <w:p w:rsidR="00745A71" w:rsidP="00745A71" w:rsidRDefault="00745A71" w14:paraId="5D37AFCB" w14:textId="77777777">
      <w:pPr>
        <w:rPr>
          <w:b/>
          <w:bCs/>
          <w:highlight w:val="yellow"/>
        </w:rPr>
      </w:pPr>
    </w:p>
    <w:p w:rsidR="00745A71" w:rsidP="00745A71" w:rsidRDefault="00745A71" w14:paraId="48013641" w14:textId="77777777">
      <w:pPr>
        <w:rPr>
          <w:b/>
          <w:bCs/>
          <w:highlight w:val="yellow"/>
        </w:rPr>
      </w:pPr>
    </w:p>
    <w:p w:rsidRPr="00EC2C31" w:rsidR="00EC2C31" w:rsidP="7133AF8C" w:rsidRDefault="00745A71" w14:paraId="4F3C2ED5" w14:textId="21882F95">
      <w:pPr>
        <w:spacing w:after="0" w:line="240" w:lineRule="auto"/>
        <w:rPr>
          <w:b/>
          <w:bCs/>
          <w:highlight w:val="yellow"/>
        </w:rPr>
      </w:pPr>
      <w:r w:rsidRPr="7133AF8C">
        <w:rPr>
          <w:rStyle w:val="Rubrik3Char"/>
          <w:b/>
          <w:color w:val="auto"/>
          <w:sz w:val="26"/>
          <w:szCs w:val="26"/>
        </w:rPr>
        <w:t>H</w:t>
      </w:r>
      <w:r w:rsidRPr="7133AF8C" w:rsidR="55E8D93A">
        <w:rPr>
          <w:rStyle w:val="Rubrik3Char"/>
          <w:b/>
          <w:color w:val="auto"/>
          <w:sz w:val="26"/>
          <w:szCs w:val="26"/>
        </w:rPr>
        <w:t>antering av egenremiss via 1177</w:t>
      </w:r>
      <w:r w:rsidR="00EC2C31">
        <w:br/>
      </w:r>
    </w:p>
    <w:p w:rsidRPr="00EC2C31" w:rsidR="00EC2C31" w:rsidP="7133AF8C" w:rsidRDefault="34B719B1" w14:paraId="1E907E89" w14:textId="29FE0AA5">
      <w:pPr>
        <w:pStyle w:val="Liststycke"/>
        <w:numPr>
          <w:ilvl w:val="1"/>
          <w:numId w:val="1"/>
        </w:numPr>
        <w:spacing w:after="0" w:line="240" w:lineRule="auto"/>
      </w:pPr>
      <w:r w:rsidRPr="7133AF8C">
        <w:t>Remissportalen skriver ut egenremiss från 1177 och ankomststämplar. Remissen skannas därefter in i SÄLMA</w:t>
      </w:r>
      <w:r w:rsidRPr="7133AF8C" w:rsidR="6749B5CF">
        <w:t xml:space="preserve"> och följer därefter ordinarie remissflöde. </w:t>
      </w:r>
    </w:p>
    <w:p w:rsidRPr="00EC2C31" w:rsidR="00EC2C31" w:rsidP="314F0154" w:rsidRDefault="00EC2C31" w14:paraId="0A287358" w14:textId="5F3678B1">
      <w:pPr>
        <w:keepNext/>
        <w:spacing w:after="60" w:line="240" w:lineRule="auto"/>
        <w:ind w:left="0" w:right="0"/>
        <w:outlineLvl w:val="2"/>
        <w:rPr>
          <w:rFonts w:ascii="Arial" w:hAnsi="Arial" w:cs="Arial"/>
          <w:b/>
          <w:bCs/>
        </w:rPr>
      </w:pPr>
    </w:p>
    <w:p w:rsidRPr="00EC2C31" w:rsidR="00EC2C31" w:rsidP="314F0154" w:rsidRDefault="35B846E4" w14:paraId="7D5E2AE4" w14:textId="77777777">
      <w:pPr>
        <w:keepNext/>
        <w:spacing w:after="60" w:line="240" w:lineRule="auto"/>
        <w:ind w:right="0"/>
        <w:outlineLvl w:val="2"/>
        <w:rPr>
          <w:rFonts w:ascii="Arial" w:hAnsi="Arial" w:cs="Arial"/>
          <w:b/>
          <w:bCs/>
        </w:rPr>
      </w:pPr>
      <w:r w:rsidRPr="314F0154">
        <w:rPr>
          <w:rStyle w:val="Rubrik3Char"/>
        </w:rPr>
        <w:t>Ansvar</w:t>
      </w:r>
      <w:r w:rsidR="00EC2C31">
        <w:tab/>
      </w:r>
    </w:p>
    <w:p w:rsidRPr="00EC2C31" w:rsidR="00EC2C31" w:rsidP="314F0154" w:rsidRDefault="35B846E4" w14:paraId="50CB50BB" w14:textId="68D6D0FF">
      <w:pPr>
        <w:rPr>
          <w:rFonts w:ascii="Arial" w:hAnsi="Arial" w:cs="Arial"/>
          <w:sz w:val="20"/>
          <w:szCs w:val="20"/>
        </w:rPr>
      </w:pPr>
      <w:r>
        <w:t>Rutinen gäller för all personal inom Ögonsjukvården, inom Sahlgrenska Universitetssjukhuset (SU), som hanterar inkommande vårdbegäran. Ansvar för spridning och implementering har vårdenhetschefer, enhetschef och sektionschefer. Verksamhetschefen ansvarar för att rutinen finns och att den följer gällande författningar/lagar.</w:t>
      </w:r>
      <w:r w:rsidRPr="314F0154">
        <w:rPr>
          <w:rFonts w:ascii="Arial" w:hAnsi="Arial" w:cs="Arial"/>
          <w:b/>
          <w:bCs/>
        </w:rPr>
        <w:t xml:space="preserve"> </w:t>
      </w:r>
    </w:p>
    <w:p w:rsidRPr="00EC2C31" w:rsidR="00EC2C31" w:rsidP="314F0154" w:rsidRDefault="00EC2C31" w14:paraId="4CDDC053" w14:textId="13E19796">
      <w:pPr>
        <w:pStyle w:val="Rubrik2"/>
        <w:rPr>
          <w:rFonts w:ascii="Arial" w:hAnsi="Arial" w:cs="Arial"/>
          <w:b/>
        </w:rPr>
      </w:pPr>
      <w:r>
        <w:t>Relaterad information</w:t>
      </w:r>
    </w:p>
    <w:p w:rsidRPr="00EC2C31" w:rsidR="00EC2C31" w:rsidP="314F0154" w:rsidRDefault="00000000" w14:paraId="72280352" w14:textId="77777777">
      <w:pPr>
        <w:rPr>
          <w:rFonts w:ascii="Arial" w:hAnsi="Arial" w:cs="Arial"/>
          <w:sz w:val="20"/>
          <w:szCs w:val="20"/>
        </w:rPr>
      </w:pPr>
      <w:hyperlink r:id="rId17">
        <w:r w:rsidR="00EC2C31">
          <w:t>Regelverk</w:t>
        </w:r>
      </w:hyperlink>
      <w:r w:rsidR="00EC2C31">
        <w:t xml:space="preserve"> – Remiss inom hälso- och sjukvård, dnr RS 621–2011</w:t>
      </w:r>
    </w:p>
    <w:p w:rsidRPr="00EC2C31" w:rsidR="00EC2C31" w:rsidP="229D1769" w:rsidRDefault="00EC2C31" w14:paraId="1426CAB0" w14:textId="4422FBB2">
      <w:pPr>
        <w:spacing w:after="0" w:line="240" w:lineRule="auto"/>
        <w:rPr>
          <w:rFonts w:ascii="Arial" w:hAnsi="Arial" w:cs="Arial"/>
          <w:sz w:val="20"/>
          <w:szCs w:val="20"/>
        </w:rPr>
      </w:pPr>
      <w:r>
        <w:t>Rutin KP</w:t>
      </w:r>
      <w:bookmarkStart w:name="_Hlk72240062" w:id="1"/>
      <w:bookmarkEnd w:id="0"/>
      <w:bookmarkEnd w:id="1"/>
    </w:p>
    <w:sectPr w:rsidRPr="00EC2C31" w:rsidR="00EC2C31" w:rsidSect="00EC2C3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76047" w:rsidRDefault="00D76047" w14:paraId="34E89E92" w14:textId="77777777">
      <w:r>
        <w:separator/>
      </w:r>
    </w:p>
  </w:endnote>
  <w:endnote w:type="continuationSeparator" w:id="0">
    <w:p w:rsidR="00D76047" w:rsidRDefault="00D76047" w14:paraId="4630FABD" w14:textId="77777777">
      <w:r>
        <w:continuationSeparator/>
      </w:r>
    </w:p>
  </w:endnote>
  <w:endnote w:type="continuationNotice" w:id="1">
    <w:p w:rsidR="00D76047" w:rsidRDefault="00D76047" w14:paraId="62D6ACD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76047" w:rsidRDefault="00D76047" w14:paraId="45B60A96" w14:textId="77777777"/>
  </w:footnote>
  <w:footnote w:type="continuationSeparator" w:id="0">
    <w:p w:rsidR="00D76047" w:rsidRDefault="00D76047" w14:paraId="49DFAD45" w14:textId="77777777">
      <w:r>
        <w:continuationSeparator/>
      </w:r>
    </w:p>
  </w:footnote>
  <w:footnote w:type="continuationNotice" w:id="1">
    <w:p w:rsidR="00D76047" w:rsidRDefault="00D76047" w14:paraId="1B0B0FD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E789E8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4A4796E">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BB6C76"/>
    <w:multiLevelType w:val="hybridMultilevel"/>
    <w:tmpl w:val="3E9A04B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8386BF7"/>
    <w:multiLevelType w:val="hybridMultilevel"/>
    <w:tmpl w:val="436C0F54"/>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08902324"/>
    <w:multiLevelType w:val="hybridMultilevel"/>
    <w:tmpl w:val="C65C5764"/>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7" w15:restartNumberingAfterBreak="0">
    <w:nsid w:val="0A7848A0"/>
    <w:multiLevelType w:val="hybridMultilevel"/>
    <w:tmpl w:val="E294E52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8" w15:restartNumberingAfterBreak="0">
    <w:nsid w:val="0E3C55C5"/>
    <w:multiLevelType w:val="hybridMultilevel"/>
    <w:tmpl w:val="61A2F71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26C7606F"/>
    <w:multiLevelType w:val="hybridMultilevel"/>
    <w:tmpl w:val="C9DEE11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2ADF6500"/>
    <w:multiLevelType w:val="hybridMultilevel"/>
    <w:tmpl w:val="1D46682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2DC4748C"/>
    <w:multiLevelType w:val="hybridMultilevel"/>
    <w:tmpl w:val="F35CD358"/>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2965FAD"/>
    <w:multiLevelType w:val="hybridMultilevel"/>
    <w:tmpl w:val="52BEC25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33C300F0"/>
    <w:multiLevelType w:val="hybridMultilevel"/>
    <w:tmpl w:val="A15CCE44"/>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3B474E09"/>
    <w:multiLevelType w:val="hybridMultilevel"/>
    <w:tmpl w:val="DDF0BC38"/>
    <w:lvl w:ilvl="0" w:tplc="FFFFFFFF">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41C02FE2"/>
    <w:multiLevelType w:val="hybridMultilevel"/>
    <w:tmpl w:val="CF349AC4"/>
    <w:lvl w:ilvl="0" w:tplc="370EA3F8">
      <w:start w:val="2"/>
      <w:numFmt w:val="bullet"/>
      <w:lvlText w:val="-"/>
      <w:lvlJc w:val="left"/>
      <w:pPr>
        <w:ind w:left="2072" w:hanging="360"/>
      </w:pPr>
      <w:rPr>
        <w:rFonts w:hint="default" w:ascii="Times New Roman" w:hAnsi="Times New Roman" w:eastAsia="Times New Roman" w:cs="Times New Roman"/>
        <w:b w:val="0"/>
        <w:sz w:val="24"/>
      </w:rPr>
    </w:lvl>
    <w:lvl w:ilvl="1" w:tplc="041D0003" w:tentative="1">
      <w:start w:val="1"/>
      <w:numFmt w:val="bullet"/>
      <w:lvlText w:val="o"/>
      <w:lvlJc w:val="left"/>
      <w:pPr>
        <w:ind w:left="2792" w:hanging="360"/>
      </w:pPr>
      <w:rPr>
        <w:rFonts w:hint="default" w:ascii="Courier New" w:hAnsi="Courier New" w:cs="Courier New"/>
      </w:rPr>
    </w:lvl>
    <w:lvl w:ilvl="2" w:tplc="041D0005" w:tentative="1">
      <w:start w:val="1"/>
      <w:numFmt w:val="bullet"/>
      <w:lvlText w:val=""/>
      <w:lvlJc w:val="left"/>
      <w:pPr>
        <w:ind w:left="3512" w:hanging="360"/>
      </w:pPr>
      <w:rPr>
        <w:rFonts w:hint="default" w:ascii="Wingdings" w:hAnsi="Wingdings"/>
      </w:rPr>
    </w:lvl>
    <w:lvl w:ilvl="3" w:tplc="041D0001" w:tentative="1">
      <w:start w:val="1"/>
      <w:numFmt w:val="bullet"/>
      <w:lvlText w:val=""/>
      <w:lvlJc w:val="left"/>
      <w:pPr>
        <w:ind w:left="4232" w:hanging="360"/>
      </w:pPr>
      <w:rPr>
        <w:rFonts w:hint="default" w:ascii="Symbol" w:hAnsi="Symbol"/>
      </w:rPr>
    </w:lvl>
    <w:lvl w:ilvl="4" w:tplc="041D0003" w:tentative="1">
      <w:start w:val="1"/>
      <w:numFmt w:val="bullet"/>
      <w:lvlText w:val="o"/>
      <w:lvlJc w:val="left"/>
      <w:pPr>
        <w:ind w:left="4952" w:hanging="360"/>
      </w:pPr>
      <w:rPr>
        <w:rFonts w:hint="default" w:ascii="Courier New" w:hAnsi="Courier New" w:cs="Courier New"/>
      </w:rPr>
    </w:lvl>
    <w:lvl w:ilvl="5" w:tplc="041D0005" w:tentative="1">
      <w:start w:val="1"/>
      <w:numFmt w:val="bullet"/>
      <w:lvlText w:val=""/>
      <w:lvlJc w:val="left"/>
      <w:pPr>
        <w:ind w:left="5672" w:hanging="360"/>
      </w:pPr>
      <w:rPr>
        <w:rFonts w:hint="default" w:ascii="Wingdings" w:hAnsi="Wingdings"/>
      </w:rPr>
    </w:lvl>
    <w:lvl w:ilvl="6" w:tplc="041D0001" w:tentative="1">
      <w:start w:val="1"/>
      <w:numFmt w:val="bullet"/>
      <w:lvlText w:val=""/>
      <w:lvlJc w:val="left"/>
      <w:pPr>
        <w:ind w:left="6392" w:hanging="360"/>
      </w:pPr>
      <w:rPr>
        <w:rFonts w:hint="default" w:ascii="Symbol" w:hAnsi="Symbol"/>
      </w:rPr>
    </w:lvl>
    <w:lvl w:ilvl="7" w:tplc="041D0003" w:tentative="1">
      <w:start w:val="1"/>
      <w:numFmt w:val="bullet"/>
      <w:lvlText w:val="o"/>
      <w:lvlJc w:val="left"/>
      <w:pPr>
        <w:ind w:left="7112" w:hanging="360"/>
      </w:pPr>
      <w:rPr>
        <w:rFonts w:hint="default" w:ascii="Courier New" w:hAnsi="Courier New" w:cs="Courier New"/>
      </w:rPr>
    </w:lvl>
    <w:lvl w:ilvl="8" w:tplc="041D0005" w:tentative="1">
      <w:start w:val="1"/>
      <w:numFmt w:val="bullet"/>
      <w:lvlText w:val=""/>
      <w:lvlJc w:val="left"/>
      <w:pPr>
        <w:ind w:left="7832" w:hanging="360"/>
      </w:pPr>
      <w:rPr>
        <w:rFonts w:hint="default" w:ascii="Wingdings" w:hAnsi="Wingdings"/>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2572B16"/>
    <w:multiLevelType w:val="hybridMultilevel"/>
    <w:tmpl w:val="C13241D4"/>
    <w:lvl w:ilvl="0" w:tplc="FFFFFFFF">
      <w:start w:val="1"/>
      <w:numFmt w:val="bullet"/>
      <w:lvlText w:val=""/>
      <w:lvlJc w:val="left"/>
      <w:pPr>
        <w:tabs>
          <w:tab w:val="num" w:pos="720"/>
        </w:tabs>
        <w:ind w:left="720" w:hanging="360"/>
      </w:pPr>
      <w:rPr>
        <w:rFonts w:hint="default" w:ascii="Symbol" w:hAnsi="Symbol"/>
      </w:rPr>
    </w:lvl>
    <w:lvl w:ilvl="1" w:tplc="FFFFFFFF">
      <w:start w:val="8"/>
      <w:numFmt w:val="bullet"/>
      <w:lvlText w:val="-"/>
      <w:lvlJc w:val="left"/>
      <w:pPr>
        <w:tabs>
          <w:tab w:val="num" w:pos="1440"/>
        </w:tabs>
        <w:ind w:left="1440" w:hanging="360"/>
      </w:pPr>
      <w:rPr>
        <w:rFonts w:hint="default" w:ascii="Times New Roman" w:hAnsi="Times New Roman" w:eastAsia="Times New Roman" w:cs="Times New Roman"/>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684BE976"/>
    <w:multiLevelType w:val="hybridMultilevel"/>
    <w:tmpl w:val="14A8F396"/>
    <w:lvl w:ilvl="0" w:tplc="80B4E44A">
      <w:start w:val="1"/>
      <w:numFmt w:val="bullet"/>
      <w:lvlText w:val=""/>
      <w:lvlJc w:val="left"/>
      <w:pPr>
        <w:ind w:left="720" w:hanging="360"/>
      </w:pPr>
      <w:rPr>
        <w:rFonts w:hint="default" w:ascii="Symbol" w:hAnsi="Symbol"/>
      </w:rPr>
    </w:lvl>
    <w:lvl w:ilvl="1" w:tplc="9A5E9316">
      <w:start w:val="1"/>
      <w:numFmt w:val="bullet"/>
      <w:lvlText w:val=""/>
      <w:lvlJc w:val="left"/>
      <w:pPr>
        <w:ind w:left="1440" w:hanging="360"/>
      </w:pPr>
      <w:rPr>
        <w:rFonts w:hint="default" w:ascii="Symbol" w:hAnsi="Symbol"/>
      </w:rPr>
    </w:lvl>
    <w:lvl w:ilvl="2" w:tplc="38F09734">
      <w:start w:val="1"/>
      <w:numFmt w:val="bullet"/>
      <w:lvlText w:val=""/>
      <w:lvlJc w:val="left"/>
      <w:pPr>
        <w:ind w:left="2160" w:hanging="360"/>
      </w:pPr>
      <w:rPr>
        <w:rFonts w:hint="default" w:ascii="Wingdings" w:hAnsi="Wingdings"/>
      </w:rPr>
    </w:lvl>
    <w:lvl w:ilvl="3" w:tplc="3530DA54">
      <w:start w:val="1"/>
      <w:numFmt w:val="bullet"/>
      <w:lvlText w:val=""/>
      <w:lvlJc w:val="left"/>
      <w:pPr>
        <w:ind w:left="2880" w:hanging="360"/>
      </w:pPr>
      <w:rPr>
        <w:rFonts w:hint="default" w:ascii="Symbol" w:hAnsi="Symbol"/>
      </w:rPr>
    </w:lvl>
    <w:lvl w:ilvl="4" w:tplc="5914EED6">
      <w:start w:val="1"/>
      <w:numFmt w:val="bullet"/>
      <w:lvlText w:val="o"/>
      <w:lvlJc w:val="left"/>
      <w:pPr>
        <w:ind w:left="3600" w:hanging="360"/>
      </w:pPr>
      <w:rPr>
        <w:rFonts w:hint="default" w:ascii="Courier New" w:hAnsi="Courier New"/>
      </w:rPr>
    </w:lvl>
    <w:lvl w:ilvl="5" w:tplc="1842E77C">
      <w:start w:val="1"/>
      <w:numFmt w:val="bullet"/>
      <w:lvlText w:val=""/>
      <w:lvlJc w:val="left"/>
      <w:pPr>
        <w:ind w:left="4320" w:hanging="360"/>
      </w:pPr>
      <w:rPr>
        <w:rFonts w:hint="default" w:ascii="Wingdings" w:hAnsi="Wingdings"/>
      </w:rPr>
    </w:lvl>
    <w:lvl w:ilvl="6" w:tplc="413C0AF6">
      <w:start w:val="1"/>
      <w:numFmt w:val="bullet"/>
      <w:lvlText w:val=""/>
      <w:lvlJc w:val="left"/>
      <w:pPr>
        <w:ind w:left="5040" w:hanging="360"/>
      </w:pPr>
      <w:rPr>
        <w:rFonts w:hint="default" w:ascii="Symbol" w:hAnsi="Symbol"/>
      </w:rPr>
    </w:lvl>
    <w:lvl w:ilvl="7" w:tplc="DEB675AC">
      <w:start w:val="1"/>
      <w:numFmt w:val="bullet"/>
      <w:lvlText w:val="o"/>
      <w:lvlJc w:val="left"/>
      <w:pPr>
        <w:ind w:left="5760" w:hanging="360"/>
      </w:pPr>
      <w:rPr>
        <w:rFonts w:hint="default" w:ascii="Courier New" w:hAnsi="Courier New"/>
      </w:rPr>
    </w:lvl>
    <w:lvl w:ilvl="8" w:tplc="BD5A9CC0">
      <w:start w:val="1"/>
      <w:numFmt w:val="bullet"/>
      <w:lvlText w:val=""/>
      <w:lvlJc w:val="left"/>
      <w:pPr>
        <w:ind w:left="6480" w:hanging="360"/>
      </w:pPr>
      <w:rPr>
        <w:rFonts w:hint="default" w:ascii="Wingdings" w:hAnsi="Wingdings"/>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9" w15:restartNumberingAfterBreak="0">
    <w:nsid w:val="73E851FF"/>
    <w:multiLevelType w:val="hybridMultilevel"/>
    <w:tmpl w:val="E5965234"/>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0" w15:restartNumberingAfterBreak="0">
    <w:nsid w:val="76880B99"/>
    <w:multiLevelType w:val="hybridMultilevel"/>
    <w:tmpl w:val="3B0E131C"/>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7B247076"/>
    <w:multiLevelType w:val="hybridMultilevel"/>
    <w:tmpl w:val="6A7EBA42"/>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17411224">
    <w:abstractNumId w:val="27"/>
  </w:num>
  <w:num w:numId="2" w16cid:durableId="76102493">
    <w:abstractNumId w:val="33"/>
  </w:num>
  <w:num w:numId="3" w16cid:durableId="1467509680">
    <w:abstractNumId w:val="26"/>
  </w:num>
  <w:num w:numId="4" w16cid:durableId="2007587694">
    <w:abstractNumId w:val="0"/>
  </w:num>
  <w:num w:numId="5" w16cid:durableId="778646158">
    <w:abstractNumId w:val="11"/>
  </w:num>
  <w:num w:numId="6" w16cid:durableId="597756992">
    <w:abstractNumId w:val="28"/>
  </w:num>
  <w:num w:numId="7" w16cid:durableId="1055083677">
    <w:abstractNumId w:val="3"/>
  </w:num>
  <w:num w:numId="8" w16cid:durableId="1713920385">
    <w:abstractNumId w:val="22"/>
  </w:num>
  <w:num w:numId="9" w16cid:durableId="70779994">
    <w:abstractNumId w:val="18"/>
  </w:num>
  <w:num w:numId="10" w16cid:durableId="2043707254">
    <w:abstractNumId w:val="1"/>
  </w:num>
  <w:num w:numId="11" w16cid:durableId="1586916331">
    <w:abstractNumId w:val="1"/>
  </w:num>
  <w:num w:numId="12" w16cid:durableId="1153793152">
    <w:abstractNumId w:val="4"/>
  </w:num>
  <w:num w:numId="13" w16cid:durableId="502551364">
    <w:abstractNumId w:val="9"/>
  </w:num>
  <w:num w:numId="14" w16cid:durableId="746149864">
    <w:abstractNumId w:val="25"/>
  </w:num>
  <w:num w:numId="15" w16cid:durableId="1110123969">
    <w:abstractNumId w:val="19"/>
  </w:num>
  <w:num w:numId="16" w16cid:durableId="1015888900">
    <w:abstractNumId w:val="12"/>
  </w:num>
  <w:num w:numId="17" w16cid:durableId="1352754995">
    <w:abstractNumId w:val="23"/>
  </w:num>
  <w:num w:numId="18" w16cid:durableId="1187139928">
    <w:abstractNumId w:val="10"/>
  </w:num>
  <w:num w:numId="19" w16cid:durableId="1737050789">
    <w:abstractNumId w:val="20"/>
  </w:num>
  <w:num w:numId="20" w16cid:durableId="1064258450">
    <w:abstractNumId w:val="32"/>
  </w:num>
  <w:num w:numId="21" w16cid:durableId="555168387">
    <w:abstractNumId w:val="29"/>
  </w:num>
  <w:num w:numId="22" w16cid:durableId="198978225">
    <w:abstractNumId w:val="16"/>
  </w:num>
  <w:num w:numId="23" w16cid:durableId="1887135425">
    <w:abstractNumId w:val="17"/>
  </w:num>
  <w:num w:numId="24" w16cid:durableId="1250891203">
    <w:abstractNumId w:val="5"/>
  </w:num>
  <w:num w:numId="25" w16cid:durableId="173344136">
    <w:abstractNumId w:val="14"/>
  </w:num>
  <w:num w:numId="26" w16cid:durableId="1526334480">
    <w:abstractNumId w:val="2"/>
  </w:num>
  <w:num w:numId="27" w16cid:durableId="1995991697">
    <w:abstractNumId w:val="15"/>
  </w:num>
  <w:num w:numId="28" w16cid:durableId="2011058704">
    <w:abstractNumId w:val="8"/>
  </w:num>
  <w:num w:numId="29" w16cid:durableId="1984770832">
    <w:abstractNumId w:val="30"/>
  </w:num>
  <w:num w:numId="30" w16cid:durableId="1022315870">
    <w:abstractNumId w:val="13"/>
  </w:num>
  <w:num w:numId="31" w16cid:durableId="1205751850">
    <w:abstractNumId w:val="24"/>
  </w:num>
  <w:num w:numId="32" w16cid:durableId="637220245">
    <w:abstractNumId w:val="6"/>
  </w:num>
  <w:num w:numId="33" w16cid:durableId="1458530337">
    <w:abstractNumId w:val="7"/>
  </w:num>
  <w:num w:numId="34" w16cid:durableId="2046053479">
    <w:abstractNumId w:val="31"/>
  </w:num>
  <w:num w:numId="35" w16cid:durableId="673528819">
    <w:abstractNumId w:val="2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0573"/>
    <w:rsid w:val="001A4E7C"/>
    <w:rsid w:val="001B45E6"/>
    <w:rsid w:val="001B762C"/>
    <w:rsid w:val="001C4D0A"/>
    <w:rsid w:val="001C5FEF"/>
    <w:rsid w:val="00211487"/>
    <w:rsid w:val="00211D91"/>
    <w:rsid w:val="00216900"/>
    <w:rsid w:val="00217DEC"/>
    <w:rsid w:val="00235B57"/>
    <w:rsid w:val="00250F24"/>
    <w:rsid w:val="002523C5"/>
    <w:rsid w:val="0025380B"/>
    <w:rsid w:val="0025703A"/>
    <w:rsid w:val="00260DF7"/>
    <w:rsid w:val="00262F3D"/>
    <w:rsid w:val="00263281"/>
    <w:rsid w:val="002651D6"/>
    <w:rsid w:val="0026551F"/>
    <w:rsid w:val="00280A85"/>
    <w:rsid w:val="00284119"/>
    <w:rsid w:val="00290B5C"/>
    <w:rsid w:val="00294791"/>
    <w:rsid w:val="00297F1B"/>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2E52"/>
    <w:rsid w:val="00360E0D"/>
    <w:rsid w:val="0036357D"/>
    <w:rsid w:val="00363B23"/>
    <w:rsid w:val="0036594C"/>
    <w:rsid w:val="00367D19"/>
    <w:rsid w:val="00371BED"/>
    <w:rsid w:val="00384019"/>
    <w:rsid w:val="003854F1"/>
    <w:rsid w:val="0038760B"/>
    <w:rsid w:val="0039118E"/>
    <w:rsid w:val="00397F54"/>
    <w:rsid w:val="003A0D43"/>
    <w:rsid w:val="003A2FB9"/>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44F7"/>
    <w:rsid w:val="004876F6"/>
    <w:rsid w:val="0049236A"/>
    <w:rsid w:val="00492718"/>
    <w:rsid w:val="004A355D"/>
    <w:rsid w:val="004A4970"/>
    <w:rsid w:val="004B2183"/>
    <w:rsid w:val="004B2A01"/>
    <w:rsid w:val="004C2559"/>
    <w:rsid w:val="004D4D9F"/>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4D37"/>
    <w:rsid w:val="00597E28"/>
    <w:rsid w:val="005A2E3B"/>
    <w:rsid w:val="005A54ED"/>
    <w:rsid w:val="005A5D5B"/>
    <w:rsid w:val="005A6081"/>
    <w:rsid w:val="005A627D"/>
    <w:rsid w:val="005C0045"/>
    <w:rsid w:val="005C084E"/>
    <w:rsid w:val="005C4606"/>
    <w:rsid w:val="005D0B0C"/>
    <w:rsid w:val="005E02B3"/>
    <w:rsid w:val="005E1E24"/>
    <w:rsid w:val="005F6244"/>
    <w:rsid w:val="0060596B"/>
    <w:rsid w:val="00606D97"/>
    <w:rsid w:val="00614E64"/>
    <w:rsid w:val="00617710"/>
    <w:rsid w:val="00617EE6"/>
    <w:rsid w:val="0062184C"/>
    <w:rsid w:val="00623724"/>
    <w:rsid w:val="00627BEA"/>
    <w:rsid w:val="006319DB"/>
    <w:rsid w:val="0065595B"/>
    <w:rsid w:val="00660269"/>
    <w:rsid w:val="0066482E"/>
    <w:rsid w:val="00665F89"/>
    <w:rsid w:val="00673C92"/>
    <w:rsid w:val="006753EC"/>
    <w:rsid w:val="00690B72"/>
    <w:rsid w:val="006A2789"/>
    <w:rsid w:val="006A4978"/>
    <w:rsid w:val="006A7261"/>
    <w:rsid w:val="006B0D29"/>
    <w:rsid w:val="006B1819"/>
    <w:rsid w:val="006B5DE7"/>
    <w:rsid w:val="006C5048"/>
    <w:rsid w:val="006C6A4B"/>
    <w:rsid w:val="006C74D8"/>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5A71"/>
    <w:rsid w:val="00754905"/>
    <w:rsid w:val="00760038"/>
    <w:rsid w:val="00762EE0"/>
    <w:rsid w:val="00765C41"/>
    <w:rsid w:val="00771100"/>
    <w:rsid w:val="00772F7F"/>
    <w:rsid w:val="007759DD"/>
    <w:rsid w:val="0078609F"/>
    <w:rsid w:val="007917BA"/>
    <w:rsid w:val="007A5C6F"/>
    <w:rsid w:val="007D4241"/>
    <w:rsid w:val="007D4317"/>
    <w:rsid w:val="007D4EA3"/>
    <w:rsid w:val="007E642B"/>
    <w:rsid w:val="007F1CFF"/>
    <w:rsid w:val="007F5DD5"/>
    <w:rsid w:val="00821A1B"/>
    <w:rsid w:val="008262E9"/>
    <w:rsid w:val="00827E69"/>
    <w:rsid w:val="00835C4D"/>
    <w:rsid w:val="00843F48"/>
    <w:rsid w:val="00851423"/>
    <w:rsid w:val="00854888"/>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02FE"/>
    <w:rsid w:val="00AD73EC"/>
    <w:rsid w:val="00AE5BC7"/>
    <w:rsid w:val="00AF5AAF"/>
    <w:rsid w:val="00B046D8"/>
    <w:rsid w:val="00B06C9C"/>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7B53"/>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6047"/>
    <w:rsid w:val="00D85218"/>
    <w:rsid w:val="00D915B1"/>
    <w:rsid w:val="00DA299D"/>
    <w:rsid w:val="00DA65C4"/>
    <w:rsid w:val="00DC3FC9"/>
    <w:rsid w:val="00DD2BE0"/>
    <w:rsid w:val="00DE4447"/>
    <w:rsid w:val="00DE5DA2"/>
    <w:rsid w:val="00DF0033"/>
    <w:rsid w:val="00E026BF"/>
    <w:rsid w:val="00E07B1B"/>
    <w:rsid w:val="00E11853"/>
    <w:rsid w:val="00E24472"/>
    <w:rsid w:val="00E4386D"/>
    <w:rsid w:val="00E52A86"/>
    <w:rsid w:val="00E54B47"/>
    <w:rsid w:val="00E553BF"/>
    <w:rsid w:val="00E55D93"/>
    <w:rsid w:val="00E61294"/>
    <w:rsid w:val="00E7237C"/>
    <w:rsid w:val="00E747C5"/>
    <w:rsid w:val="00E77C46"/>
    <w:rsid w:val="00E82BFD"/>
    <w:rsid w:val="00E86CE8"/>
    <w:rsid w:val="00E90E82"/>
    <w:rsid w:val="00E91A43"/>
    <w:rsid w:val="00EA00CB"/>
    <w:rsid w:val="00EA1BAA"/>
    <w:rsid w:val="00EA3FCD"/>
    <w:rsid w:val="00EA42A0"/>
    <w:rsid w:val="00EB6714"/>
    <w:rsid w:val="00EC0A68"/>
    <w:rsid w:val="00EC2C31"/>
    <w:rsid w:val="00EC5006"/>
    <w:rsid w:val="00EC6D34"/>
    <w:rsid w:val="00ED49C3"/>
    <w:rsid w:val="00ED6CE8"/>
    <w:rsid w:val="00ED7AA6"/>
    <w:rsid w:val="00EE2A56"/>
    <w:rsid w:val="00EE3818"/>
    <w:rsid w:val="00EE41BE"/>
    <w:rsid w:val="00EF26C1"/>
    <w:rsid w:val="00F22264"/>
    <w:rsid w:val="00F2564D"/>
    <w:rsid w:val="00F343FC"/>
    <w:rsid w:val="00F35B05"/>
    <w:rsid w:val="00F413D9"/>
    <w:rsid w:val="00F5135F"/>
    <w:rsid w:val="00F51F78"/>
    <w:rsid w:val="00F86F47"/>
    <w:rsid w:val="00F90B64"/>
    <w:rsid w:val="00FB2F0F"/>
    <w:rsid w:val="00FB5086"/>
    <w:rsid w:val="00FB5411"/>
    <w:rsid w:val="00FB6392"/>
    <w:rsid w:val="00FD3C70"/>
    <w:rsid w:val="00FD6820"/>
    <w:rsid w:val="00FE12D8"/>
    <w:rsid w:val="00FF7C02"/>
    <w:rsid w:val="011C1FC4"/>
    <w:rsid w:val="01CDCBC1"/>
    <w:rsid w:val="024801E3"/>
    <w:rsid w:val="0275D92F"/>
    <w:rsid w:val="030DCB59"/>
    <w:rsid w:val="0412BDB0"/>
    <w:rsid w:val="04F82EE2"/>
    <w:rsid w:val="07D9D591"/>
    <w:rsid w:val="07E864C2"/>
    <w:rsid w:val="087FC83E"/>
    <w:rsid w:val="08D0ECA6"/>
    <w:rsid w:val="08E51AB3"/>
    <w:rsid w:val="0B637330"/>
    <w:rsid w:val="0C5DA669"/>
    <w:rsid w:val="0C6763F4"/>
    <w:rsid w:val="0E06DCD0"/>
    <w:rsid w:val="0E64BBB2"/>
    <w:rsid w:val="0EEF09C2"/>
    <w:rsid w:val="0FD52E4B"/>
    <w:rsid w:val="10057534"/>
    <w:rsid w:val="1098796D"/>
    <w:rsid w:val="116E8918"/>
    <w:rsid w:val="11D2B4B4"/>
    <w:rsid w:val="125F70D8"/>
    <w:rsid w:val="12846DC0"/>
    <w:rsid w:val="136D1E57"/>
    <w:rsid w:val="136E8515"/>
    <w:rsid w:val="13C27AE5"/>
    <w:rsid w:val="14F5E37E"/>
    <w:rsid w:val="155E4B46"/>
    <w:rsid w:val="16A625D7"/>
    <w:rsid w:val="16D56254"/>
    <w:rsid w:val="16FA1BA7"/>
    <w:rsid w:val="17134404"/>
    <w:rsid w:val="184A311F"/>
    <w:rsid w:val="18B1C0C1"/>
    <w:rsid w:val="198F9188"/>
    <w:rsid w:val="19916980"/>
    <w:rsid w:val="1A4D9122"/>
    <w:rsid w:val="1B48AF18"/>
    <w:rsid w:val="1BD57A50"/>
    <w:rsid w:val="1CCACFDF"/>
    <w:rsid w:val="1D8531E4"/>
    <w:rsid w:val="1E048E7C"/>
    <w:rsid w:val="1EB13917"/>
    <w:rsid w:val="1F052D8C"/>
    <w:rsid w:val="2015E4EC"/>
    <w:rsid w:val="20451A97"/>
    <w:rsid w:val="205EF6DA"/>
    <w:rsid w:val="20637057"/>
    <w:rsid w:val="219582A2"/>
    <w:rsid w:val="229D1769"/>
    <w:rsid w:val="2384A8DF"/>
    <w:rsid w:val="23B97174"/>
    <w:rsid w:val="245C3E8B"/>
    <w:rsid w:val="2464213F"/>
    <w:rsid w:val="249EC89F"/>
    <w:rsid w:val="24A6371A"/>
    <w:rsid w:val="2895F229"/>
    <w:rsid w:val="28BA7A7A"/>
    <w:rsid w:val="2932B498"/>
    <w:rsid w:val="29575A31"/>
    <w:rsid w:val="299FD2C5"/>
    <w:rsid w:val="2A4BBA58"/>
    <w:rsid w:val="2AD332FC"/>
    <w:rsid w:val="2D2B8B25"/>
    <w:rsid w:val="2D664DC8"/>
    <w:rsid w:val="2D876E7B"/>
    <w:rsid w:val="2D8AB899"/>
    <w:rsid w:val="2DB4155A"/>
    <w:rsid w:val="2DDE306A"/>
    <w:rsid w:val="2E0625BB"/>
    <w:rsid w:val="2E349B7C"/>
    <w:rsid w:val="2EBC8542"/>
    <w:rsid w:val="314F0154"/>
    <w:rsid w:val="318DC635"/>
    <w:rsid w:val="31F44D36"/>
    <w:rsid w:val="325ADF9E"/>
    <w:rsid w:val="3269213D"/>
    <w:rsid w:val="32D69CED"/>
    <w:rsid w:val="32D996DE"/>
    <w:rsid w:val="33DDB8E9"/>
    <w:rsid w:val="3430C42B"/>
    <w:rsid w:val="34513961"/>
    <w:rsid w:val="34B719B1"/>
    <w:rsid w:val="34D05D9E"/>
    <w:rsid w:val="34DD5724"/>
    <w:rsid w:val="34E8FB06"/>
    <w:rsid w:val="35928060"/>
    <w:rsid w:val="35B1540E"/>
    <w:rsid w:val="35B846E4"/>
    <w:rsid w:val="35E71E8F"/>
    <w:rsid w:val="36016E82"/>
    <w:rsid w:val="36D14B50"/>
    <w:rsid w:val="371B0819"/>
    <w:rsid w:val="3741F754"/>
    <w:rsid w:val="37AD0801"/>
    <w:rsid w:val="3808EB57"/>
    <w:rsid w:val="386E9C37"/>
    <w:rsid w:val="38BA381A"/>
    <w:rsid w:val="393C26C0"/>
    <w:rsid w:val="3948D862"/>
    <w:rsid w:val="394EB891"/>
    <w:rsid w:val="39A4BBB8"/>
    <w:rsid w:val="3A34ADCF"/>
    <w:rsid w:val="3A585F27"/>
    <w:rsid w:val="3A610C68"/>
    <w:rsid w:val="3AD8CBDD"/>
    <w:rsid w:val="3C3297D9"/>
    <w:rsid w:val="3D7F1CEA"/>
    <w:rsid w:val="3DD82F39"/>
    <w:rsid w:val="3DD90817"/>
    <w:rsid w:val="3E1C4985"/>
    <w:rsid w:val="3E5E0048"/>
    <w:rsid w:val="3F100C78"/>
    <w:rsid w:val="3FB0BA87"/>
    <w:rsid w:val="3FB819E6"/>
    <w:rsid w:val="4092B47C"/>
    <w:rsid w:val="40BB301F"/>
    <w:rsid w:val="43E61910"/>
    <w:rsid w:val="448B8B09"/>
    <w:rsid w:val="471A31ED"/>
    <w:rsid w:val="4723A43C"/>
    <w:rsid w:val="47A93861"/>
    <w:rsid w:val="49437F90"/>
    <w:rsid w:val="499DD7BC"/>
    <w:rsid w:val="4BAB6D24"/>
    <w:rsid w:val="4CC57821"/>
    <w:rsid w:val="4D148AFB"/>
    <w:rsid w:val="4D713784"/>
    <w:rsid w:val="5048F4B4"/>
    <w:rsid w:val="51F3328B"/>
    <w:rsid w:val="51FD9984"/>
    <w:rsid w:val="52120388"/>
    <w:rsid w:val="5348996B"/>
    <w:rsid w:val="534FE56E"/>
    <w:rsid w:val="553907FB"/>
    <w:rsid w:val="55E8D93A"/>
    <w:rsid w:val="5773FD20"/>
    <w:rsid w:val="57D5F87D"/>
    <w:rsid w:val="5870A8BD"/>
    <w:rsid w:val="5A8C2E1A"/>
    <w:rsid w:val="5ACF5C0D"/>
    <w:rsid w:val="5B4618F4"/>
    <w:rsid w:val="5BEB8AED"/>
    <w:rsid w:val="5C0E6065"/>
    <w:rsid w:val="5C3FB24E"/>
    <w:rsid w:val="5CDF4DE0"/>
    <w:rsid w:val="5DBC9FE2"/>
    <w:rsid w:val="5ECB35A3"/>
    <w:rsid w:val="5F11F0D8"/>
    <w:rsid w:val="60BEFC10"/>
    <w:rsid w:val="60F762C0"/>
    <w:rsid w:val="614A39FE"/>
    <w:rsid w:val="61587318"/>
    <w:rsid w:val="627DEAE8"/>
    <w:rsid w:val="63100A11"/>
    <w:rsid w:val="647B2B65"/>
    <w:rsid w:val="6484A1BD"/>
    <w:rsid w:val="653C79FD"/>
    <w:rsid w:val="65926D33"/>
    <w:rsid w:val="663A5FBC"/>
    <w:rsid w:val="6640AC30"/>
    <w:rsid w:val="668226AC"/>
    <w:rsid w:val="66E2137C"/>
    <w:rsid w:val="66E70236"/>
    <w:rsid w:val="6749B5CF"/>
    <w:rsid w:val="67AD056F"/>
    <w:rsid w:val="67F8BC3A"/>
    <w:rsid w:val="690AF8E9"/>
    <w:rsid w:val="69E802CA"/>
    <w:rsid w:val="6AB49FE8"/>
    <w:rsid w:val="6B2CF8ED"/>
    <w:rsid w:val="6CFFFAA5"/>
    <w:rsid w:val="6D164656"/>
    <w:rsid w:val="6DFC0ECA"/>
    <w:rsid w:val="6E9BCB06"/>
    <w:rsid w:val="7068C49E"/>
    <w:rsid w:val="712C6511"/>
    <w:rsid w:val="7133AF8C"/>
    <w:rsid w:val="7196AC0A"/>
    <w:rsid w:val="71FAC07A"/>
    <w:rsid w:val="722E716E"/>
    <w:rsid w:val="7298B2D2"/>
    <w:rsid w:val="738C74CD"/>
    <w:rsid w:val="7457691B"/>
    <w:rsid w:val="75D05394"/>
    <w:rsid w:val="75F67A03"/>
    <w:rsid w:val="75F847FD"/>
    <w:rsid w:val="768B0F50"/>
    <w:rsid w:val="77749CD2"/>
    <w:rsid w:val="78E81F45"/>
    <w:rsid w:val="78F5109E"/>
    <w:rsid w:val="7962D649"/>
    <w:rsid w:val="7A4145B0"/>
    <w:rsid w:val="7AEDF9FB"/>
    <w:rsid w:val="7B799C25"/>
    <w:rsid w:val="7B85DBD5"/>
    <w:rsid w:val="7F436F2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nlm.nih.gov/bsd/uniform_requirements.html"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ADM Vårdbegäran, inkommande (ej PV, NIKE, Elektrofysiologi)</dc:title>
  <dc:subject/>
  <dc:creator>patrik.jens.johansson@vgregion.se</dc:creator>
  <keywords/>
  <lastModifiedBy>Louise Toriseva</lastModifiedBy>
  <revision>41</revision>
  <lastPrinted>2016-03-31T10:56:00.0000000Z</lastPrinted>
  <dcterms:created xsi:type="dcterms:W3CDTF">2022-04-27T06:30:00.0000000Z</dcterms:created>
  <dcterms:modified xsi:type="dcterms:W3CDTF">2024-06-05T06:46:41.0000000Z</dcterms:modified>
</coreProperties>
</file>