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9B133" w14:textId="77777777" w:rsidR="00D76C39" w:rsidRDefault="00D76C39" w:rsidP="00F35B05">
      <w:pPr>
        <w:pStyle w:val="Rubrik2"/>
        <w:sectPr w:rsidR="00D76C39" w:rsidSect="00D76C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8BFD00" w14:textId="71D6F024" w:rsidR="00B219C6" w:rsidRDefault="00684EDE" w:rsidP="004870AA">
      <w:pPr>
        <w:pStyle w:val="Rubrik1"/>
        <w:rPr>
          <w:shd w:val="clear" w:color="auto" w:fill="FFFFFF"/>
        </w:rPr>
      </w:pPr>
      <w:r>
        <w:rPr>
          <w:shd w:val="clear" w:color="auto" w:fill="FFFFFF"/>
        </w:rPr>
        <w:t>Lunga – KOL – Kronisk obstruktiv lungsjukdom – ARB FYS</w:t>
      </w:r>
    </w:p>
    <w:p w14:paraId="1C06FC51" w14:textId="6EE309E5" w:rsidR="007B5232" w:rsidRDefault="007B5232" w:rsidP="000C48F3">
      <w:pPr>
        <w:pStyle w:val="Rubrik2"/>
        <w:rPr>
          <w:shd w:val="clear" w:color="auto" w:fill="FFFFFF"/>
        </w:rPr>
      </w:pPr>
      <w:r>
        <w:rPr>
          <w:shd w:val="clear" w:color="auto" w:fill="FFFFFF"/>
        </w:rPr>
        <w:t>Förändringar sedan föregående version</w:t>
      </w:r>
    </w:p>
    <w:p w14:paraId="0DD75491" w14:textId="5986CB25" w:rsidR="4D096AB8" w:rsidRDefault="0F422BA3">
      <w:r>
        <w:t>Understrykande</w:t>
      </w:r>
      <w:r w:rsidR="73733D08">
        <w:t xml:space="preserve"> och specificerande</w:t>
      </w:r>
      <w:r>
        <w:t xml:space="preserve"> av vikten av träning i anslutning till KOL-</w:t>
      </w:r>
      <w:proofErr w:type="spellStart"/>
      <w:r>
        <w:t>exacerbation</w:t>
      </w:r>
      <w:proofErr w:type="spellEnd"/>
      <w:r w:rsidR="556010B1">
        <w:t>.</w:t>
      </w:r>
    </w:p>
    <w:p w14:paraId="4845F78B" w14:textId="7C252499" w:rsidR="556010B1" w:rsidRDefault="556010B1">
      <w:r>
        <w:t xml:space="preserve">Uppdatering av </w:t>
      </w:r>
      <w:proofErr w:type="spellStart"/>
      <w:r w:rsidR="7CA50585">
        <w:t>bedöming</w:t>
      </w:r>
      <w:r w:rsidR="124D162B">
        <w:t>s</w:t>
      </w:r>
      <w:proofErr w:type="spellEnd"/>
      <w:r w:rsidR="124D162B">
        <w:t>-</w:t>
      </w:r>
      <w:r w:rsidR="7CA50585">
        <w:t xml:space="preserve"> </w:t>
      </w:r>
      <w:r>
        <w:t>och behandlings</w:t>
      </w:r>
      <w:r w:rsidR="1EB2EBAA">
        <w:t>alternativ.</w:t>
      </w:r>
    </w:p>
    <w:p w14:paraId="05D56977" w14:textId="1862861D" w:rsidR="00D76C39" w:rsidRPr="00D76C39" w:rsidRDefault="007B5232" w:rsidP="000C48F3">
      <w:pPr>
        <w:pStyle w:val="Rubrik2"/>
        <w:rPr>
          <w:shd w:val="clear" w:color="auto" w:fill="FFFFFF"/>
        </w:rPr>
      </w:pPr>
      <w:r>
        <w:rPr>
          <w:shd w:val="clear" w:color="auto" w:fill="FFFFFF"/>
        </w:rPr>
        <w:t>Syfte och bakgrund</w:t>
      </w:r>
    </w:p>
    <w:p w14:paraId="66615832" w14:textId="60FB46C2" w:rsidR="00D76C39" w:rsidRPr="0020761B" w:rsidRDefault="007B5232" w:rsidP="0020761B">
      <w:r>
        <w:t>S</w:t>
      </w:r>
      <w:r w:rsidR="4F694ED8">
        <w:t>yftet med</w:t>
      </w:r>
      <w:r w:rsidR="3621D81F">
        <w:t xml:space="preserve"> detta dokument är att s</w:t>
      </w:r>
      <w:r>
        <w:t xml:space="preserve">äkerställa att patienter med </w:t>
      </w:r>
      <w:r w:rsidR="4310E197">
        <w:t>kronisk obstruk</w:t>
      </w:r>
      <w:r w:rsidR="29011B78">
        <w:t>t</w:t>
      </w:r>
      <w:r w:rsidR="4310E197">
        <w:t>iv lungsjukdom</w:t>
      </w:r>
      <w:r>
        <w:t xml:space="preserve"> </w:t>
      </w:r>
      <w:r w:rsidR="2AAC6F96">
        <w:t>(</w:t>
      </w:r>
      <w:r>
        <w:t>KOL</w:t>
      </w:r>
      <w:r w:rsidR="6103C932">
        <w:t>)</w:t>
      </w:r>
      <w:r>
        <w:t xml:space="preserve"> </w:t>
      </w:r>
      <w:r w:rsidR="11A80FAD">
        <w:t xml:space="preserve">som är </w:t>
      </w:r>
      <w:r>
        <w:t>inskrivna inom sluten</w:t>
      </w:r>
      <w:r w:rsidR="07B6DD32">
        <w:t>-</w:t>
      </w:r>
      <w:r>
        <w:t xml:space="preserve"> eller öppenvård, Sahlgrenska Universitetssjukhuset (SU), erhåller arbetsterapeutisk och fysioterapeutisk vård av god kvalitet samt bedöms och behandlas lika på de olika SU-tomterna utifrån evidens och beprövad erfarenhet och enligt Nationella riktlinjer </w:t>
      </w:r>
      <w:r w:rsidR="7530DBC3">
        <w:t xml:space="preserve">för </w:t>
      </w:r>
      <w:r>
        <w:t>astma och KOL</w:t>
      </w:r>
      <w:r w:rsidR="477847EC">
        <w:t>.</w:t>
      </w:r>
    </w:p>
    <w:p w14:paraId="634255DB" w14:textId="77777777" w:rsidR="00D76C39" w:rsidRPr="00D76C39" w:rsidRDefault="00D76C39" w:rsidP="0023517B">
      <w:pPr>
        <w:pStyle w:val="MellanrubrikVGR"/>
      </w:pPr>
      <w:r w:rsidRPr="00D76C39">
        <w:t>Bakgrund</w:t>
      </w:r>
    </w:p>
    <w:p w14:paraId="6B0DA7A4" w14:textId="1B6B298F" w:rsidR="00D76C39" w:rsidRPr="00D76C39" w:rsidRDefault="1B644041" w:rsidP="289044E4">
      <w:pPr>
        <w:spacing w:before="240" w:after="240"/>
      </w:pPr>
      <w:r>
        <w:t xml:space="preserve">Kroniskt obstruktiv lungsjukdom (KOL) är en inflammatorisk luftrörs- och lungsjukdom som oftast är en följd av mångårig tobaksrökning. KOL karakteriseras av </w:t>
      </w:r>
      <w:r w:rsidRPr="289044E4">
        <w:rPr>
          <w:b/>
          <w:bCs/>
        </w:rPr>
        <w:t xml:space="preserve">kronisk luftvägsobstruktion samt emfysem </w:t>
      </w:r>
      <w:r>
        <w:t>och</w:t>
      </w:r>
      <w:r w:rsidRPr="289044E4">
        <w:rPr>
          <w:b/>
          <w:bCs/>
        </w:rPr>
        <w:t xml:space="preserve"> </w:t>
      </w:r>
      <w:r>
        <w:t xml:space="preserve">manifesterar sig som sänkt FEV1/FVC-kvot vid spirometri efter bronkdilatation. </w:t>
      </w:r>
    </w:p>
    <w:p w14:paraId="309FF4DA" w14:textId="167ABE5D" w:rsidR="00D76C39" w:rsidRPr="00D76C39" w:rsidRDefault="1B644041" w:rsidP="289044E4">
      <w:pPr>
        <w:spacing w:before="240" w:after="240"/>
      </w:pPr>
      <w:r>
        <w:t xml:space="preserve">KOL förekommer hos cirka 8–10 % av befolkningen, varav 65 % har lindrig </w:t>
      </w:r>
      <w:r w:rsidR="5489BD33">
        <w:t>medan</w:t>
      </w:r>
      <w:r>
        <w:t xml:space="preserve"> cirka 5 % </w:t>
      </w:r>
      <w:r w:rsidR="5EF9D71D">
        <w:t xml:space="preserve">har </w:t>
      </w:r>
      <w:r>
        <w:t xml:space="preserve">svår sjukdom. Man kan räkna med att var tredje till var femte person i Sverige som uppfyller de </w:t>
      </w:r>
      <w:proofErr w:type="spellStart"/>
      <w:r>
        <w:t>spirometriska</w:t>
      </w:r>
      <w:proofErr w:type="spellEnd"/>
      <w:r>
        <w:t xml:space="preserve"> kriterierna för KOL är identifierade inom hälso- och sjukvården och det finns alltså en betydande underdiagnostik. KOL är i de allra flesta fall möjlig att förebygga och kan även behandlas med gynnsam effekt hos många patienter. Lungfunktionsnedsättningen är kronisk och </w:t>
      </w:r>
      <w:r>
        <w:lastRenderedPageBreak/>
        <w:t xml:space="preserve">lungfunktionen uppnår aldrig förväntade normalvärden, </w:t>
      </w:r>
      <w:r w:rsidR="11C6A1C7">
        <w:t>varken spontant eller</w:t>
      </w:r>
      <w:r>
        <w:t xml:space="preserve"> efter behandling. </w:t>
      </w:r>
      <w:r w:rsidRPr="289044E4">
        <w:rPr>
          <w:b/>
          <w:bCs/>
        </w:rPr>
        <w:t>Samsjuklighet</w:t>
      </w:r>
      <w:r>
        <w:t xml:space="preserve"> med andra sjukdomstillstånd, framför allt </w:t>
      </w:r>
      <w:r w:rsidRPr="289044E4">
        <w:rPr>
          <w:b/>
          <w:bCs/>
        </w:rPr>
        <w:t>hjärt-kärlsjukdomar</w:t>
      </w:r>
      <w:r>
        <w:t>, är vanlig. Lungcancer är också vanligare hos patienter med KOL än vad den gemensamma riskfaktorn tobaksrökning kan förklara.</w:t>
      </w:r>
    </w:p>
    <w:p w14:paraId="230530B7" w14:textId="1DBC5532" w:rsidR="00D76C39" w:rsidRPr="00D76C39" w:rsidRDefault="1B644041" w:rsidP="289044E4">
      <w:pPr>
        <w:spacing w:before="240" w:after="240"/>
      </w:pPr>
      <w:proofErr w:type="spellStart"/>
      <w:r>
        <w:t>Spirometrisk</w:t>
      </w:r>
      <w:proofErr w:type="spellEnd"/>
      <w:r>
        <w:t xml:space="preserve"> stadieindelning av KOL</w:t>
      </w:r>
      <w:r w:rsidR="47D878DF">
        <w:t>-</w:t>
      </w:r>
      <w:r>
        <w:t>baserad på</w:t>
      </w:r>
      <w:r w:rsidR="54413338">
        <w:t xml:space="preserve"> </w:t>
      </w:r>
      <w:r w:rsidR="65CF53A8">
        <w:t>procentuellt</w:t>
      </w:r>
      <w:r w:rsidR="0802A16B">
        <w:t xml:space="preserve"> förväntat värde av</w:t>
      </w:r>
      <w:r>
        <w:t xml:space="preserve"> FEV1, har tidigare varit grund för val av behandling. </w:t>
      </w:r>
      <w:r w:rsidR="2B09EBF5">
        <w:t xml:space="preserve">I dag baseras </w:t>
      </w:r>
      <w:r w:rsidR="154D2D07">
        <w:t>b</w:t>
      </w:r>
      <w:r w:rsidR="778F1AFA">
        <w:t>ehandlingsrekommendatione</w:t>
      </w:r>
      <w:r w:rsidR="1A7B219B">
        <w:t>r</w:t>
      </w:r>
      <w:r w:rsidR="778F1AFA">
        <w:t xml:space="preserve"> på svårighetsgrad</w:t>
      </w:r>
      <w:r w:rsidR="47D9F885">
        <w:t>. Graderingen bygger på rekommendationer från</w:t>
      </w:r>
      <w:r w:rsidR="778F1AFA">
        <w:t xml:space="preserve"> Global </w:t>
      </w:r>
      <w:proofErr w:type="spellStart"/>
      <w:r w:rsidR="778F1AFA">
        <w:t>Initiative</w:t>
      </w:r>
      <w:proofErr w:type="spellEnd"/>
      <w:r w:rsidR="778F1AFA">
        <w:t xml:space="preserve"> for </w:t>
      </w:r>
      <w:proofErr w:type="spellStart"/>
      <w:r w:rsidR="778F1AFA">
        <w:t>Chronic</w:t>
      </w:r>
      <w:proofErr w:type="spellEnd"/>
      <w:r w:rsidR="778F1AFA">
        <w:t xml:space="preserve"> </w:t>
      </w:r>
      <w:proofErr w:type="spellStart"/>
      <w:r w:rsidR="778F1AFA">
        <w:t>Obstructive</w:t>
      </w:r>
      <w:proofErr w:type="spellEnd"/>
      <w:r w:rsidR="778F1AFA">
        <w:t xml:space="preserve"> </w:t>
      </w:r>
      <w:proofErr w:type="spellStart"/>
      <w:r w:rsidR="778F1AFA">
        <w:t>Lung</w:t>
      </w:r>
      <w:proofErr w:type="spellEnd"/>
      <w:r w:rsidR="778F1AFA">
        <w:t xml:space="preserve"> </w:t>
      </w:r>
      <w:proofErr w:type="spellStart"/>
      <w:r w:rsidR="778F1AFA">
        <w:t>Disease</w:t>
      </w:r>
      <w:proofErr w:type="spellEnd"/>
      <w:r w:rsidR="778F1AFA">
        <w:t xml:space="preserve"> (GOLD)</w:t>
      </w:r>
      <w:r w:rsidR="4E6EFF09">
        <w:t>.</w:t>
      </w:r>
      <w:r w:rsidR="5ABBE88E">
        <w:t xml:space="preserve"> GOLD tar</w:t>
      </w:r>
      <w:r w:rsidR="778F1AFA">
        <w:t xml:space="preserve"> förutom lungfunktion enligt </w:t>
      </w:r>
      <w:proofErr w:type="spellStart"/>
      <w:r w:rsidR="778F1AFA">
        <w:t>spirometrisk</w:t>
      </w:r>
      <w:proofErr w:type="spellEnd"/>
      <w:r w:rsidR="778F1AFA">
        <w:t xml:space="preserve"> stadieindelning (</w:t>
      </w:r>
      <w:r w:rsidR="3D08505A">
        <w:t>s</w:t>
      </w:r>
      <w:r w:rsidR="778F1AFA">
        <w:t>tadie I-IV)</w:t>
      </w:r>
      <w:r w:rsidR="6140A67E">
        <w:t>, även</w:t>
      </w:r>
      <w:r w:rsidR="778F1AFA">
        <w:t xml:space="preserve"> hänsyn till grad av symtom och </w:t>
      </w:r>
      <w:proofErr w:type="spellStart"/>
      <w:r w:rsidR="778F1AFA">
        <w:t>exacerbationsfrekvens</w:t>
      </w:r>
      <w:proofErr w:type="spellEnd"/>
      <w:r w:rsidR="778F1AFA">
        <w:t xml:space="preserve"> (GOLD A,</w:t>
      </w:r>
      <w:r w:rsidR="5E2BDDB4">
        <w:t xml:space="preserve"> </w:t>
      </w:r>
      <w:r w:rsidR="778F1AFA">
        <w:t>B och E).</w:t>
      </w:r>
      <w:r>
        <w:br/>
      </w:r>
    </w:p>
    <w:p w14:paraId="066040FE" w14:textId="1D49F017" w:rsidR="00D76C39" w:rsidRPr="00D76C39" w:rsidRDefault="5F56153E" w:rsidP="5E7E7192">
      <w:r>
        <w:rPr>
          <w:noProof/>
        </w:rPr>
        <w:drawing>
          <wp:inline distT="0" distB="0" distL="0" distR="0" wp14:anchorId="4780E33D" wp14:editId="5858B183">
            <wp:extent cx="5157180" cy="3452541"/>
            <wp:effectExtent l="0" t="0" r="0" b="0"/>
            <wp:docPr id="1758492808" name="Picture 17584928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8492808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57180" cy="3452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7C654C32" w:rsidRPr="0058F0C6">
        <w:rPr>
          <w:b/>
          <w:bCs/>
        </w:rPr>
        <w:t>Målsättning</w:t>
      </w:r>
    </w:p>
    <w:p w14:paraId="1B27A24E" w14:textId="66CD7AB8" w:rsidR="5F81F571" w:rsidRDefault="03C0ED0C" w:rsidP="289044E4">
      <w:r>
        <w:t>Arbetsterapeutiska</w:t>
      </w:r>
      <w:r w:rsidR="025E18FF">
        <w:t xml:space="preserve"> och fysioterapeutiska b</w:t>
      </w:r>
      <w:r w:rsidR="75299DB5">
        <w:t>edömning</w:t>
      </w:r>
      <w:r w:rsidR="0CDE166F">
        <w:t>ar vid KOL riktar ofta in sig på</w:t>
      </w:r>
      <w:r w:rsidR="75299DB5">
        <w:t xml:space="preserve"> andningsfunktion, </w:t>
      </w:r>
      <w:r w:rsidR="7BE6C236">
        <w:t>strategier för att hantera respiratoriska symtom,</w:t>
      </w:r>
      <w:r w:rsidR="75299DB5">
        <w:t xml:space="preserve"> fysisk aktivitetsnivå och funktion</w:t>
      </w:r>
      <w:r w:rsidR="3E7B9652">
        <w:t xml:space="preserve">, </w:t>
      </w:r>
      <w:r w:rsidR="75299DB5">
        <w:t>förmåga att klara dagliga aktiviteter</w:t>
      </w:r>
      <w:r w:rsidR="49255921">
        <w:t xml:space="preserve"> samt inhalationskunskap och teknik</w:t>
      </w:r>
      <w:r w:rsidR="75299DB5">
        <w:t>.</w:t>
      </w:r>
      <w:r w:rsidR="2A263864">
        <w:t xml:space="preserve"> </w:t>
      </w:r>
      <w:r w:rsidR="6309989A">
        <w:t>Patientsäker, korrekt och tidseffektiv behandling</w:t>
      </w:r>
      <w:r w:rsidR="6309989A" w:rsidRPr="289044E4">
        <w:rPr>
          <w:color w:val="92D050"/>
        </w:rPr>
        <w:t xml:space="preserve"> </w:t>
      </w:r>
      <w:r w:rsidR="6309989A">
        <w:t>som syftar till</w:t>
      </w:r>
      <w:r w:rsidR="6309989A" w:rsidRPr="289044E4">
        <w:rPr>
          <w:color w:val="92D050"/>
        </w:rPr>
        <w:t xml:space="preserve"> </w:t>
      </w:r>
      <w:r w:rsidR="6309989A">
        <w:t>att patienten själv skall bli kunnig och aktiv i sin sjukdomsbehandling. Målet är också en fysiskt aktiv patient som är utrustad med strategier för att klara vardagen.</w:t>
      </w:r>
    </w:p>
    <w:p w14:paraId="2F0DA63A" w14:textId="77777777" w:rsidR="00D76C39" w:rsidRPr="00D76C39" w:rsidRDefault="00D76C39" w:rsidP="00036D5A">
      <w:pPr>
        <w:pStyle w:val="MellanrubrikVGR"/>
      </w:pPr>
      <w:r w:rsidRPr="00D76C39">
        <w:t xml:space="preserve">Exempel på bedömningsinstrument </w:t>
      </w:r>
    </w:p>
    <w:p w14:paraId="39AEDDB5" w14:textId="436BE818" w:rsidR="00D76C39" w:rsidRPr="004870AA" w:rsidRDefault="00D76C39" w:rsidP="007F1A09">
      <w:r w:rsidRPr="004870AA">
        <w:t xml:space="preserve">CAT </w:t>
      </w:r>
      <w:hyperlink r:id="rId18" w:history="1">
        <w:r w:rsidR="00CF344E" w:rsidRPr="00F72D57">
          <w:rPr>
            <w:rStyle w:val="Hyperlnk"/>
          </w:rPr>
          <w:t>https://www.cat</w:t>
        </w:r>
        <w:r w:rsidR="00CF344E" w:rsidRPr="00F72D57">
          <w:rPr>
            <w:rStyle w:val="Hyperlnk"/>
          </w:rPr>
          <w:t>e</w:t>
        </w:r>
        <w:r w:rsidR="00CF344E" w:rsidRPr="00F72D57">
          <w:rPr>
            <w:rStyle w:val="Hyperlnk"/>
          </w:rPr>
          <w:t>stonline.org/patient-site-test-page-swedish.html</w:t>
        </w:r>
      </w:hyperlink>
      <w:r w:rsidR="00CF344E">
        <w:t xml:space="preserve"> </w:t>
      </w:r>
    </w:p>
    <w:p w14:paraId="047C2C0B" w14:textId="77777777" w:rsidR="00D76C39" w:rsidRPr="007F1A09" w:rsidRDefault="00D76C39" w:rsidP="007F1A09">
      <w:pPr>
        <w:rPr>
          <w:i/>
        </w:rPr>
      </w:pPr>
      <w:r w:rsidRPr="645F3622">
        <w:rPr>
          <w:i/>
          <w:iCs/>
        </w:rPr>
        <w:lastRenderedPageBreak/>
        <w:t xml:space="preserve">Andningsfunktion exempel: </w:t>
      </w:r>
    </w:p>
    <w:p w14:paraId="1D811DD1" w14:textId="7365A5F6" w:rsidR="73496F84" w:rsidRDefault="73496F84" w:rsidP="00E72964">
      <w:pPr>
        <w:pStyle w:val="Liststycke"/>
      </w:pPr>
      <w:r>
        <w:t>Bedömning av hosta och slem</w:t>
      </w:r>
    </w:p>
    <w:p w14:paraId="2C2626A7" w14:textId="1820B0DD" w:rsidR="1BBB5347" w:rsidRDefault="1BBB5347" w:rsidP="289044E4">
      <w:pPr>
        <w:pStyle w:val="Liststycke"/>
      </w:pPr>
      <w:r>
        <w:t>Bedömning av a</w:t>
      </w:r>
      <w:r w:rsidR="049CEFD0">
        <w:t>ndningsmönster (e x andningsfrekvens, -teknik</w:t>
      </w:r>
      <w:r w:rsidR="71A4B0A0">
        <w:t>)</w:t>
      </w:r>
      <w:r w:rsidR="52221E36">
        <w:t xml:space="preserve"> i vila och aktivitet</w:t>
      </w:r>
    </w:p>
    <w:p w14:paraId="0FDF2F41" w14:textId="775F5F16" w:rsidR="00D76C39" w:rsidRPr="007F1A09" w:rsidRDefault="00D76C39" w:rsidP="289044E4">
      <w:pPr>
        <w:pStyle w:val="Liststycke"/>
      </w:pPr>
      <w:r>
        <w:t xml:space="preserve">Syresättning i vila och aktivitet med </w:t>
      </w:r>
      <w:proofErr w:type="spellStart"/>
      <w:r>
        <w:t>pulsoximeter</w:t>
      </w:r>
      <w:proofErr w:type="spellEnd"/>
      <w:r>
        <w:t xml:space="preserve">, </w:t>
      </w:r>
    </w:p>
    <w:p w14:paraId="2C4D01F9" w14:textId="336336BE" w:rsidR="00D76C39" w:rsidRPr="007F1A09" w:rsidRDefault="796A9802" w:rsidP="289044E4">
      <w:pPr>
        <w:pStyle w:val="Liststycke"/>
        <w:rPr>
          <w:lang w:val="en-US"/>
        </w:rPr>
      </w:pPr>
      <w:r w:rsidRPr="289044E4">
        <w:rPr>
          <w:lang w:val="en-US"/>
        </w:rPr>
        <w:t xml:space="preserve">Borgs </w:t>
      </w:r>
      <w:proofErr w:type="spellStart"/>
      <w:r w:rsidRPr="289044E4">
        <w:rPr>
          <w:lang w:val="en-US"/>
        </w:rPr>
        <w:t>dysnpéskala</w:t>
      </w:r>
      <w:proofErr w:type="spellEnd"/>
      <w:r w:rsidRPr="289044E4">
        <w:rPr>
          <w:lang w:val="en-US"/>
        </w:rPr>
        <w:t xml:space="preserve"> (CR10</w:t>
      </w:r>
      <w:r w:rsidR="5152C980" w:rsidRPr="289044E4">
        <w:rPr>
          <w:lang w:val="en-US"/>
        </w:rPr>
        <w:t>,</w:t>
      </w:r>
      <w:r w:rsidRPr="289044E4">
        <w:rPr>
          <w:lang w:val="en-US"/>
        </w:rPr>
        <w:t xml:space="preserve"> 0-11) i </w:t>
      </w:r>
      <w:proofErr w:type="spellStart"/>
      <w:r w:rsidRPr="289044E4">
        <w:rPr>
          <w:lang w:val="en-US"/>
        </w:rPr>
        <w:t>vila</w:t>
      </w:r>
      <w:proofErr w:type="spellEnd"/>
      <w:r w:rsidRPr="289044E4">
        <w:rPr>
          <w:lang w:val="en-US"/>
        </w:rPr>
        <w:t xml:space="preserve"> </w:t>
      </w:r>
      <w:proofErr w:type="spellStart"/>
      <w:r w:rsidRPr="289044E4">
        <w:rPr>
          <w:lang w:val="en-US"/>
        </w:rPr>
        <w:t>och</w:t>
      </w:r>
      <w:proofErr w:type="spellEnd"/>
      <w:r w:rsidRPr="289044E4">
        <w:rPr>
          <w:lang w:val="en-US"/>
        </w:rPr>
        <w:t xml:space="preserve"> </w:t>
      </w:r>
      <w:proofErr w:type="spellStart"/>
      <w:r w:rsidRPr="289044E4">
        <w:rPr>
          <w:lang w:val="en-US"/>
        </w:rPr>
        <w:t>aktivitet</w:t>
      </w:r>
      <w:proofErr w:type="spellEnd"/>
    </w:p>
    <w:p w14:paraId="172C8D21" w14:textId="1C79443C" w:rsidR="00D76C39" w:rsidRPr="007F1A09" w:rsidRDefault="7CC31095" w:rsidP="289044E4">
      <w:pPr>
        <w:pStyle w:val="Liststycke"/>
      </w:pPr>
      <w:r>
        <w:t>I</w:t>
      </w:r>
      <w:r w:rsidR="00D76C39">
        <w:t>nhalationsteknik/</w:t>
      </w:r>
      <w:r w:rsidR="45C806E5">
        <w:t>-</w:t>
      </w:r>
      <w:r w:rsidR="00D76C39">
        <w:t xml:space="preserve">kunskap </w:t>
      </w:r>
      <w:r w:rsidR="6E33E348">
        <w:t>(e x med hjälp av träningsinhalator</w:t>
      </w:r>
      <w:r w:rsidR="206399B3">
        <w:t>er</w:t>
      </w:r>
      <w:r w:rsidR="6E33E348">
        <w:t xml:space="preserve"> eller </w:t>
      </w:r>
      <w:proofErr w:type="spellStart"/>
      <w:r w:rsidR="783A43BC">
        <w:t>InCheck</w:t>
      </w:r>
      <w:proofErr w:type="spellEnd"/>
      <w:r w:rsidR="783A43BC">
        <w:t xml:space="preserve"> </w:t>
      </w:r>
      <w:proofErr w:type="spellStart"/>
      <w:r w:rsidR="783A43BC">
        <w:t>Dial</w:t>
      </w:r>
      <w:proofErr w:type="spellEnd"/>
      <w:r w:rsidR="783A43BC">
        <w:t>)</w:t>
      </w:r>
    </w:p>
    <w:p w14:paraId="232EFB8A" w14:textId="77777777" w:rsidR="00D76C39" w:rsidRPr="007F1A09" w:rsidRDefault="00D76C39" w:rsidP="289044E4">
      <w:pPr>
        <w:pStyle w:val="Liststycke"/>
      </w:pPr>
      <w:r>
        <w:t>Lungfunktion/spirometri</w:t>
      </w:r>
    </w:p>
    <w:p w14:paraId="73403A05" w14:textId="5D385652" w:rsidR="00D76C39" w:rsidRPr="00D76C39" w:rsidRDefault="309E9D2D" w:rsidP="289044E4">
      <w:pPr>
        <w:pStyle w:val="Liststycke"/>
        <w:rPr>
          <w:lang w:val="en-US"/>
        </w:rPr>
      </w:pPr>
      <w:proofErr w:type="spellStart"/>
      <w:r w:rsidRPr="289044E4">
        <w:rPr>
          <w:lang w:val="en-US"/>
        </w:rPr>
        <w:t>A</w:t>
      </w:r>
      <w:r w:rsidR="00D76C39" w:rsidRPr="289044E4">
        <w:rPr>
          <w:lang w:val="en-US"/>
        </w:rPr>
        <w:t>ndningsmuskelstyrka</w:t>
      </w:r>
      <w:proofErr w:type="spellEnd"/>
      <w:r w:rsidR="00D76C39" w:rsidRPr="289044E4">
        <w:rPr>
          <w:lang w:val="en-US"/>
        </w:rPr>
        <w:t xml:space="preserve"> (</w:t>
      </w:r>
      <w:r w:rsidR="565067EE" w:rsidRPr="289044E4">
        <w:rPr>
          <w:lang w:val="en-US"/>
        </w:rPr>
        <w:t>M</w:t>
      </w:r>
      <w:r w:rsidR="00D76C39" w:rsidRPr="289044E4">
        <w:rPr>
          <w:lang w:val="en-US"/>
        </w:rPr>
        <w:t xml:space="preserve">aximal </w:t>
      </w:r>
      <w:r w:rsidR="018E6EA0" w:rsidRPr="289044E4">
        <w:rPr>
          <w:lang w:val="en-US"/>
        </w:rPr>
        <w:t>I</w:t>
      </w:r>
      <w:r w:rsidR="00D76C39" w:rsidRPr="289044E4">
        <w:rPr>
          <w:lang w:val="en-US"/>
        </w:rPr>
        <w:t xml:space="preserve">nspiratory </w:t>
      </w:r>
      <w:r w:rsidR="416E0C1E" w:rsidRPr="289044E4">
        <w:rPr>
          <w:lang w:val="en-US"/>
        </w:rPr>
        <w:t>P</w:t>
      </w:r>
      <w:r w:rsidR="00D76C39" w:rsidRPr="289044E4">
        <w:rPr>
          <w:lang w:val="en-US"/>
        </w:rPr>
        <w:t>ressure</w:t>
      </w:r>
      <w:r w:rsidR="462AAC8E" w:rsidRPr="289044E4">
        <w:rPr>
          <w:lang w:val="en-US"/>
        </w:rPr>
        <w:t xml:space="preserve"> </w:t>
      </w:r>
      <w:proofErr w:type="spellStart"/>
      <w:r w:rsidR="462AAC8E" w:rsidRPr="289044E4">
        <w:rPr>
          <w:lang w:val="en-US"/>
        </w:rPr>
        <w:t>och</w:t>
      </w:r>
      <w:proofErr w:type="spellEnd"/>
      <w:r w:rsidR="462AAC8E" w:rsidRPr="289044E4">
        <w:rPr>
          <w:lang w:val="en-US"/>
        </w:rPr>
        <w:t xml:space="preserve"> M</w:t>
      </w:r>
      <w:r w:rsidR="48B56023" w:rsidRPr="289044E4">
        <w:rPr>
          <w:lang w:val="en-US"/>
        </w:rPr>
        <w:t xml:space="preserve">aximal </w:t>
      </w:r>
      <w:r w:rsidR="58DBC3C0" w:rsidRPr="289044E4">
        <w:rPr>
          <w:lang w:val="en-US"/>
        </w:rPr>
        <w:t>E</w:t>
      </w:r>
      <w:r w:rsidR="48B56023" w:rsidRPr="289044E4">
        <w:rPr>
          <w:lang w:val="en-US"/>
        </w:rPr>
        <w:t xml:space="preserve">xpiratory </w:t>
      </w:r>
      <w:r w:rsidR="18BE955D" w:rsidRPr="289044E4">
        <w:rPr>
          <w:lang w:val="en-US"/>
        </w:rPr>
        <w:t>P</w:t>
      </w:r>
      <w:r w:rsidR="48B56023" w:rsidRPr="289044E4">
        <w:rPr>
          <w:lang w:val="en-US"/>
        </w:rPr>
        <w:t xml:space="preserve">ressure) </w:t>
      </w:r>
      <w:proofErr w:type="spellStart"/>
      <w:r w:rsidR="00D76C39" w:rsidRPr="289044E4">
        <w:rPr>
          <w:lang w:val="en-US"/>
        </w:rPr>
        <w:t>mät</w:t>
      </w:r>
      <w:r w:rsidR="74EB35F2" w:rsidRPr="289044E4">
        <w:rPr>
          <w:lang w:val="en-US"/>
        </w:rPr>
        <w:t>t</w:t>
      </w:r>
      <w:proofErr w:type="spellEnd"/>
      <w:r w:rsidR="00D76C39" w:rsidRPr="289044E4">
        <w:rPr>
          <w:lang w:val="en-US"/>
        </w:rPr>
        <w:t xml:space="preserve"> med </w:t>
      </w:r>
      <w:proofErr w:type="spellStart"/>
      <w:r w:rsidR="00D76C39" w:rsidRPr="289044E4">
        <w:rPr>
          <w:lang w:val="en-US"/>
        </w:rPr>
        <w:t>microRPM</w:t>
      </w:r>
      <w:proofErr w:type="spellEnd"/>
    </w:p>
    <w:p w14:paraId="598FC75C" w14:textId="14EC69BE" w:rsidR="387C452C" w:rsidRDefault="387C452C" w:rsidP="289044E4">
      <w:pPr>
        <w:rPr>
          <w:i/>
          <w:iCs/>
        </w:rPr>
      </w:pPr>
      <w:r w:rsidRPr="289044E4">
        <w:rPr>
          <w:i/>
          <w:iCs/>
        </w:rPr>
        <w:t>Fysisk förmåga och aktivitetsnivå samt aktivitetsförmåga i dagliga aktiviteter:</w:t>
      </w:r>
    </w:p>
    <w:p w14:paraId="2594DD18" w14:textId="3E954188" w:rsidR="00D76C39" w:rsidRPr="007F1A09" w:rsidRDefault="00D76C39" w:rsidP="289044E4">
      <w:pPr>
        <w:pStyle w:val="Liststycke"/>
        <w:rPr>
          <w:lang w:val="en-US"/>
        </w:rPr>
      </w:pPr>
      <w:r w:rsidRPr="1F00B57C">
        <w:rPr>
          <w:lang w:val="en-US"/>
        </w:rPr>
        <w:t>6</w:t>
      </w:r>
      <w:r w:rsidR="5D57A909" w:rsidRPr="1F00B57C">
        <w:rPr>
          <w:lang w:val="en-US"/>
        </w:rPr>
        <w:t xml:space="preserve"> </w:t>
      </w:r>
      <w:proofErr w:type="spellStart"/>
      <w:r w:rsidRPr="1F00B57C">
        <w:rPr>
          <w:lang w:val="en-US"/>
        </w:rPr>
        <w:t>min</w:t>
      </w:r>
      <w:r w:rsidR="7D50CDDB" w:rsidRPr="1F00B57C">
        <w:rPr>
          <w:lang w:val="en-US"/>
        </w:rPr>
        <w:t>uters</w:t>
      </w:r>
      <w:proofErr w:type="spellEnd"/>
      <w:r w:rsidRPr="1F00B57C">
        <w:rPr>
          <w:lang w:val="en-US"/>
        </w:rPr>
        <w:t xml:space="preserve"> </w:t>
      </w:r>
      <w:proofErr w:type="spellStart"/>
      <w:r w:rsidRPr="1F00B57C">
        <w:rPr>
          <w:lang w:val="en-US"/>
        </w:rPr>
        <w:t>gångtest</w:t>
      </w:r>
      <w:proofErr w:type="spellEnd"/>
      <w:r w:rsidR="5723DE42" w:rsidRPr="1F00B57C">
        <w:rPr>
          <w:lang w:val="en-US"/>
        </w:rPr>
        <w:t xml:space="preserve"> (6MWT)</w:t>
      </w:r>
      <w:r w:rsidRPr="1F00B57C">
        <w:rPr>
          <w:lang w:val="en-US"/>
        </w:rPr>
        <w:t xml:space="preserve"> </w:t>
      </w:r>
      <w:proofErr w:type="spellStart"/>
      <w:r w:rsidRPr="1F00B57C">
        <w:rPr>
          <w:lang w:val="en-US"/>
        </w:rPr>
        <w:t>enligt</w:t>
      </w:r>
      <w:proofErr w:type="spellEnd"/>
      <w:r w:rsidRPr="1F00B57C">
        <w:rPr>
          <w:lang w:val="en-US"/>
        </w:rPr>
        <w:t xml:space="preserve"> </w:t>
      </w:r>
      <w:r w:rsidR="0C9BCECD" w:rsidRPr="1F00B57C">
        <w:rPr>
          <w:lang w:val="en-US"/>
        </w:rPr>
        <w:t>European Respiratory Journal (ERJ)</w:t>
      </w:r>
    </w:p>
    <w:p w14:paraId="145334D9" w14:textId="5EE976A9" w:rsidR="2912895C" w:rsidRDefault="2912895C" w:rsidP="289044E4">
      <w:pPr>
        <w:pStyle w:val="Liststycke"/>
        <w:rPr>
          <w:lang w:val="en-US"/>
        </w:rPr>
      </w:pPr>
      <w:r w:rsidRPr="1F00B57C">
        <w:rPr>
          <w:lang w:val="en-US"/>
        </w:rPr>
        <w:t xml:space="preserve">30/60 </w:t>
      </w:r>
      <w:proofErr w:type="spellStart"/>
      <w:r w:rsidRPr="1F00B57C">
        <w:rPr>
          <w:lang w:val="en-US"/>
        </w:rPr>
        <w:t>sekunders</w:t>
      </w:r>
      <w:proofErr w:type="spellEnd"/>
      <w:r w:rsidRPr="1F00B57C">
        <w:rPr>
          <w:lang w:val="en-US"/>
        </w:rPr>
        <w:t xml:space="preserve"> </w:t>
      </w:r>
      <w:proofErr w:type="spellStart"/>
      <w:r w:rsidRPr="1F00B57C">
        <w:rPr>
          <w:lang w:val="en-US"/>
        </w:rPr>
        <w:t>uppresningstest</w:t>
      </w:r>
      <w:proofErr w:type="spellEnd"/>
      <w:r w:rsidRPr="1F00B57C">
        <w:rPr>
          <w:lang w:val="en-US"/>
        </w:rPr>
        <w:t xml:space="preserve"> (30/60 sec chair stand test)</w:t>
      </w:r>
    </w:p>
    <w:p w14:paraId="40189CB2" w14:textId="499D73AA" w:rsidR="7953A06A" w:rsidRDefault="7953A06A" w:rsidP="289044E4">
      <w:pPr>
        <w:pStyle w:val="Liststycke"/>
      </w:pPr>
      <w:r>
        <w:t>Aktiviteter i dagliga livet (ADL taxonomin)</w:t>
      </w:r>
    </w:p>
    <w:p w14:paraId="2D327DEF" w14:textId="363F91C0" w:rsidR="7953A06A" w:rsidRDefault="7953A06A" w:rsidP="289044E4">
      <w:pPr>
        <w:pStyle w:val="Liststycke"/>
        <w:rPr>
          <w:lang w:val="en-US"/>
        </w:rPr>
      </w:pPr>
      <w:r w:rsidRPr="1F00B57C">
        <w:rPr>
          <w:lang w:val="en-US"/>
        </w:rPr>
        <w:t xml:space="preserve">Modified Medical Research Council Scale </w:t>
      </w:r>
      <w:r w:rsidR="5D125C50" w:rsidRPr="1F00B57C">
        <w:rPr>
          <w:lang w:val="en-US"/>
        </w:rPr>
        <w:t>(</w:t>
      </w:r>
      <w:proofErr w:type="spellStart"/>
      <w:r w:rsidRPr="1F00B57C">
        <w:rPr>
          <w:lang w:val="en-US"/>
        </w:rPr>
        <w:t>mMRC</w:t>
      </w:r>
      <w:proofErr w:type="spellEnd"/>
      <w:r w:rsidR="5D125C50" w:rsidRPr="1F00B57C">
        <w:rPr>
          <w:lang w:val="en-US"/>
        </w:rPr>
        <w:t>)</w:t>
      </w:r>
    </w:p>
    <w:p w14:paraId="0E1C96F0" w14:textId="3B44771E" w:rsidR="7953A06A" w:rsidRDefault="7953A06A" w:rsidP="289044E4">
      <w:pPr>
        <w:pStyle w:val="Liststycke"/>
      </w:pPr>
      <w:r>
        <w:t>Tidsåtgång för utförande av aktivitet</w:t>
      </w:r>
      <w:r w:rsidR="35FB2215">
        <w:t>, samt användning av strategier av olika slag.</w:t>
      </w:r>
    </w:p>
    <w:p w14:paraId="3C6BBF3A" w14:textId="4B674CF1" w:rsidR="1AE29A0C" w:rsidRDefault="1AE29A0C" w:rsidP="289044E4">
      <w:pPr>
        <w:pStyle w:val="Liststycke"/>
      </w:pPr>
      <w:r>
        <w:t>Bedömning i aktivitet utifrån kognitiv förmåga.</w:t>
      </w:r>
    </w:p>
    <w:p w14:paraId="2DD63CBC" w14:textId="6A582071" w:rsidR="00D76C39" w:rsidRPr="007F1A09" w:rsidRDefault="00D76C39" w:rsidP="289044E4">
      <w:pPr>
        <w:pStyle w:val="Liststycke"/>
        <w:rPr>
          <w:lang w:val="en-US"/>
        </w:rPr>
      </w:pPr>
      <w:r w:rsidRPr="1F00B57C">
        <w:rPr>
          <w:lang w:val="en-US"/>
        </w:rPr>
        <w:t>Borg</w:t>
      </w:r>
      <w:r w:rsidR="09FDC213" w:rsidRPr="1F00B57C">
        <w:rPr>
          <w:lang w:val="en-US"/>
        </w:rPr>
        <w:t xml:space="preserve">s </w:t>
      </w:r>
      <w:proofErr w:type="spellStart"/>
      <w:r w:rsidR="09FDC213" w:rsidRPr="1F00B57C">
        <w:rPr>
          <w:lang w:val="en-US"/>
        </w:rPr>
        <w:t>ansträngnings</w:t>
      </w:r>
      <w:r w:rsidRPr="1F00B57C">
        <w:rPr>
          <w:lang w:val="en-US"/>
        </w:rPr>
        <w:t>skala</w:t>
      </w:r>
      <w:proofErr w:type="spellEnd"/>
      <w:r w:rsidRPr="1F00B57C">
        <w:rPr>
          <w:lang w:val="en-US"/>
        </w:rPr>
        <w:t>, (RPE 6-20)</w:t>
      </w:r>
    </w:p>
    <w:p w14:paraId="3551E9F8" w14:textId="4AE527EE" w:rsidR="00D76C39" w:rsidRPr="007F1A09" w:rsidRDefault="5F065C73" w:rsidP="289044E4">
      <w:pPr>
        <w:pStyle w:val="Liststycke"/>
        <w:rPr>
          <w:lang w:val="it-IT"/>
        </w:rPr>
      </w:pPr>
      <w:r w:rsidRPr="1F00B57C">
        <w:rPr>
          <w:lang w:val="it-IT"/>
        </w:rPr>
        <w:t>Qadriceps repetitionsmaximum (e x 5 repetitionsmaximum)</w:t>
      </w:r>
    </w:p>
    <w:p w14:paraId="26DA5447" w14:textId="5770B590" w:rsidR="00A45192" w:rsidRDefault="00A45192" w:rsidP="00A45192">
      <w:pPr>
        <w:pStyle w:val="Rubrik2"/>
      </w:pPr>
      <w:r>
        <w:t>Utförande</w:t>
      </w:r>
    </w:p>
    <w:p w14:paraId="71C8F869" w14:textId="0742C05D" w:rsidR="00D76C39" w:rsidRPr="00D76C39" w:rsidRDefault="00D76C39" w:rsidP="00036D5A">
      <w:pPr>
        <w:pStyle w:val="MellanrubrikVGR"/>
      </w:pPr>
      <w:r w:rsidRPr="00D76C39">
        <w:t>Behandling/Åtgärd</w:t>
      </w:r>
    </w:p>
    <w:p w14:paraId="45EEC86F" w14:textId="64F19874" w:rsidR="00D76C39" w:rsidRPr="00D76C39" w:rsidRDefault="184F11A2" w:rsidP="4CECAA8E">
      <w:r>
        <w:t>Åtgärd och behandlingsplan är b</w:t>
      </w:r>
      <w:r w:rsidR="00D76C39">
        <w:t>eroende av bedömning</w:t>
      </w:r>
      <w:r w:rsidR="1CC2AF9A">
        <w:t>. E</w:t>
      </w:r>
      <w:r w:rsidR="00D76C39">
        <w:t>xempel</w:t>
      </w:r>
      <w:r w:rsidR="2F4A84AE">
        <w:t xml:space="preserve"> på åtgärder</w:t>
      </w:r>
      <w:r w:rsidR="00D76C39">
        <w:t>:</w:t>
      </w:r>
    </w:p>
    <w:p w14:paraId="75A8A307" w14:textId="77777777" w:rsidR="00423E09" w:rsidRPr="003A5C1A" w:rsidRDefault="72888936" w:rsidP="00423E09">
      <w:pPr>
        <w:pStyle w:val="Liststycke"/>
        <w:numPr>
          <w:ilvl w:val="0"/>
          <w:numId w:val="31"/>
        </w:numPr>
        <w:rPr>
          <w:b/>
          <w:bCs/>
        </w:rPr>
      </w:pPr>
      <w:r w:rsidRPr="003A5C1A">
        <w:rPr>
          <w:b/>
          <w:bCs/>
        </w:rPr>
        <w:t>Symtomhantering</w:t>
      </w:r>
    </w:p>
    <w:p w14:paraId="05F745FD" w14:textId="77777777" w:rsidR="00423E09" w:rsidRDefault="00D76C39" w:rsidP="00423E09">
      <w:pPr>
        <w:pStyle w:val="Liststycke"/>
        <w:numPr>
          <w:ilvl w:val="1"/>
          <w:numId w:val="31"/>
        </w:numPr>
      </w:pPr>
      <w:r>
        <w:t>Vilopositioner</w:t>
      </w:r>
    </w:p>
    <w:p w14:paraId="6F699956" w14:textId="77777777" w:rsidR="00423E09" w:rsidRDefault="7EFEB1A7" w:rsidP="00423E09">
      <w:pPr>
        <w:pStyle w:val="Liststycke"/>
        <w:numPr>
          <w:ilvl w:val="1"/>
          <w:numId w:val="31"/>
        </w:numPr>
      </w:pPr>
      <w:r>
        <w:t>Andningsstrategier</w:t>
      </w:r>
    </w:p>
    <w:p w14:paraId="15B06FE2" w14:textId="3827F187" w:rsidR="161ABA9B" w:rsidRDefault="161ABA9B" w:rsidP="00423E09">
      <w:pPr>
        <w:pStyle w:val="Liststycke"/>
        <w:numPr>
          <w:ilvl w:val="1"/>
          <w:numId w:val="31"/>
        </w:numPr>
      </w:pPr>
      <w:r>
        <w:t>Andni</w:t>
      </w:r>
      <w:r w:rsidR="37DC6233">
        <w:t>ng</w:t>
      </w:r>
      <w:r>
        <w:t>sstrategier under aktivitet och återhämtning</w:t>
      </w:r>
    </w:p>
    <w:p w14:paraId="0E50DB9F" w14:textId="77F85014" w:rsidR="161ABA9B" w:rsidRDefault="161ABA9B" w:rsidP="00423E09">
      <w:pPr>
        <w:pStyle w:val="Liststycke"/>
        <w:numPr>
          <w:ilvl w:val="1"/>
          <w:numId w:val="31"/>
        </w:numPr>
      </w:pPr>
      <w:r>
        <w:t>Pysandning</w:t>
      </w:r>
    </w:p>
    <w:p w14:paraId="3E07FDDE" w14:textId="4974D480" w:rsidR="161ABA9B" w:rsidRDefault="161ABA9B" w:rsidP="00423E09">
      <w:pPr>
        <w:pStyle w:val="Liststycke"/>
        <w:numPr>
          <w:ilvl w:val="1"/>
          <w:numId w:val="31"/>
        </w:numPr>
      </w:pPr>
      <w:r>
        <w:t>Andas i rektangel</w:t>
      </w:r>
    </w:p>
    <w:p w14:paraId="3D2CAFFD" w14:textId="548717D1" w:rsidR="7EFEB1A7" w:rsidRDefault="7EFEB1A7" w:rsidP="00423E09">
      <w:pPr>
        <w:pStyle w:val="Liststycke"/>
        <w:numPr>
          <w:ilvl w:val="1"/>
          <w:numId w:val="31"/>
        </w:numPr>
      </w:pPr>
      <w:r>
        <w:t>Fläktsstrategi (</w:t>
      </w:r>
      <w:r w:rsidRPr="00423E09">
        <w:rPr>
          <w:i/>
          <w:iCs/>
        </w:rPr>
        <w:t>eng.</w:t>
      </w:r>
      <w:r>
        <w:t xml:space="preserve"> </w:t>
      </w:r>
      <w:r w:rsidRPr="00423E09">
        <w:rPr>
          <w:i/>
          <w:iCs/>
        </w:rPr>
        <w:t xml:space="preserve">fan </w:t>
      </w:r>
      <w:proofErr w:type="spellStart"/>
      <w:r w:rsidRPr="00423E09">
        <w:rPr>
          <w:i/>
          <w:iCs/>
        </w:rPr>
        <w:t>therapy</w:t>
      </w:r>
      <w:proofErr w:type="spellEnd"/>
      <w:r>
        <w:t>)</w:t>
      </w:r>
    </w:p>
    <w:p w14:paraId="7A5CE49A" w14:textId="77777777" w:rsidR="00D90871" w:rsidRPr="003A5C1A" w:rsidRDefault="7EFEB1A7" w:rsidP="00D90871">
      <w:pPr>
        <w:pStyle w:val="Liststycke"/>
        <w:numPr>
          <w:ilvl w:val="0"/>
          <w:numId w:val="31"/>
        </w:numPr>
        <w:rPr>
          <w:b/>
          <w:bCs/>
        </w:rPr>
      </w:pPr>
      <w:r w:rsidRPr="003A5C1A">
        <w:rPr>
          <w:b/>
          <w:bCs/>
        </w:rPr>
        <w:t>Slemmobilisering</w:t>
      </w:r>
    </w:p>
    <w:p w14:paraId="12F94CE4" w14:textId="77777777" w:rsidR="00D90871" w:rsidRDefault="7EFEB1A7" w:rsidP="00D90871">
      <w:pPr>
        <w:pStyle w:val="Liststycke"/>
        <w:numPr>
          <w:ilvl w:val="1"/>
          <w:numId w:val="31"/>
        </w:numPr>
      </w:pPr>
      <w:r>
        <w:t xml:space="preserve">Positivt </w:t>
      </w:r>
      <w:proofErr w:type="spellStart"/>
      <w:r>
        <w:t>expiratoriskt</w:t>
      </w:r>
      <w:proofErr w:type="spellEnd"/>
      <w:r>
        <w:t xml:space="preserve"> tryck (PEP)</w:t>
      </w:r>
    </w:p>
    <w:p w14:paraId="5F05DB8C" w14:textId="77777777" w:rsidR="00D90871" w:rsidRDefault="17D545AF" w:rsidP="00D90871">
      <w:pPr>
        <w:pStyle w:val="Liststycke"/>
        <w:numPr>
          <w:ilvl w:val="1"/>
          <w:numId w:val="31"/>
        </w:numPr>
      </w:pPr>
      <w:proofErr w:type="spellStart"/>
      <w:r>
        <w:t>High</w:t>
      </w:r>
      <w:proofErr w:type="spellEnd"/>
      <w:r>
        <w:t xml:space="preserve"> </w:t>
      </w:r>
      <w:proofErr w:type="spellStart"/>
      <w:r>
        <w:t>Pressure</w:t>
      </w:r>
      <w:proofErr w:type="spellEnd"/>
      <w:r>
        <w:t xml:space="preserve"> PEP (</w:t>
      </w:r>
      <w:proofErr w:type="spellStart"/>
      <w:r w:rsidR="7EFEB1A7">
        <w:t>HiPEP</w:t>
      </w:r>
      <w:proofErr w:type="spellEnd"/>
      <w:r w:rsidR="3BCB0D7A">
        <w:t>)</w:t>
      </w:r>
    </w:p>
    <w:p w14:paraId="1AEFEEDB" w14:textId="77777777" w:rsidR="003A5C1A" w:rsidRDefault="7EFEB1A7" w:rsidP="003A5C1A">
      <w:pPr>
        <w:pStyle w:val="Liststycke"/>
        <w:numPr>
          <w:ilvl w:val="1"/>
          <w:numId w:val="31"/>
        </w:numPr>
      </w:pPr>
      <w:proofErr w:type="spellStart"/>
      <w:r>
        <w:t>Huff</w:t>
      </w:r>
      <w:proofErr w:type="spellEnd"/>
      <w:r>
        <w:t>-teknik</w:t>
      </w:r>
    </w:p>
    <w:p w14:paraId="30F8EE4F" w14:textId="6D48BFB8" w:rsidR="7EFEB1A7" w:rsidRDefault="7EFEB1A7" w:rsidP="003A5C1A">
      <w:pPr>
        <w:pStyle w:val="Liststycke"/>
        <w:numPr>
          <w:ilvl w:val="1"/>
          <w:numId w:val="31"/>
        </w:numPr>
      </w:pPr>
      <w:r>
        <w:lastRenderedPageBreak/>
        <w:t>Positionering</w:t>
      </w:r>
    </w:p>
    <w:p w14:paraId="4BB564A3" w14:textId="77777777" w:rsidR="003A5C1A" w:rsidRPr="00C021C3" w:rsidRDefault="6BF1B970" w:rsidP="003A5C1A">
      <w:pPr>
        <w:pStyle w:val="Liststycke"/>
        <w:numPr>
          <w:ilvl w:val="0"/>
          <w:numId w:val="32"/>
        </w:numPr>
        <w:rPr>
          <w:b/>
          <w:bCs/>
        </w:rPr>
      </w:pPr>
      <w:r w:rsidRPr="00C021C3">
        <w:rPr>
          <w:b/>
          <w:bCs/>
        </w:rPr>
        <w:t>Hantering av slem i ö</w:t>
      </w:r>
      <w:r w:rsidR="7EFEB1A7" w:rsidRPr="00C021C3">
        <w:rPr>
          <w:b/>
          <w:bCs/>
        </w:rPr>
        <w:t>vre luftvägar</w:t>
      </w:r>
    </w:p>
    <w:p w14:paraId="5AA18F8D" w14:textId="0C1639D5" w:rsidR="7EFEB1A7" w:rsidRDefault="7EFEB1A7" w:rsidP="003A5C1A">
      <w:pPr>
        <w:pStyle w:val="Liststycke"/>
        <w:numPr>
          <w:ilvl w:val="1"/>
          <w:numId w:val="32"/>
        </w:numPr>
      </w:pPr>
      <w:r>
        <w:t>Nässköljning</w:t>
      </w:r>
    </w:p>
    <w:p w14:paraId="41EC1F86" w14:textId="77777777" w:rsidR="003A5C1A" w:rsidRPr="00C021C3" w:rsidRDefault="50255866" w:rsidP="003A5C1A">
      <w:pPr>
        <w:pStyle w:val="Liststycke"/>
        <w:numPr>
          <w:ilvl w:val="0"/>
          <w:numId w:val="32"/>
        </w:numPr>
        <w:rPr>
          <w:b/>
          <w:bCs/>
        </w:rPr>
      </w:pPr>
      <w:r w:rsidRPr="00C021C3">
        <w:rPr>
          <w:b/>
          <w:bCs/>
        </w:rPr>
        <w:t>Anpassad fysisk träning</w:t>
      </w:r>
    </w:p>
    <w:p w14:paraId="279B7A61" w14:textId="77777777" w:rsidR="003A5C1A" w:rsidRDefault="11BD2C8E" w:rsidP="003A5C1A">
      <w:pPr>
        <w:pStyle w:val="Liststycke"/>
        <w:numPr>
          <w:ilvl w:val="1"/>
          <w:numId w:val="32"/>
        </w:numPr>
      </w:pPr>
      <w:r>
        <w:t>Styrketräning</w:t>
      </w:r>
    </w:p>
    <w:p w14:paraId="386A2313" w14:textId="77777777" w:rsidR="00C021C3" w:rsidRDefault="11BD2C8E" w:rsidP="00C021C3">
      <w:pPr>
        <w:pStyle w:val="Liststycke"/>
        <w:numPr>
          <w:ilvl w:val="1"/>
          <w:numId w:val="32"/>
        </w:numPr>
      </w:pPr>
      <w:r>
        <w:t>Uthållighetsträning</w:t>
      </w:r>
    </w:p>
    <w:p w14:paraId="2152DE56" w14:textId="77777777" w:rsidR="00C021C3" w:rsidRPr="00C021C3" w:rsidRDefault="11BD2C8E" w:rsidP="00C021C3">
      <w:pPr>
        <w:pStyle w:val="Liststycke"/>
        <w:numPr>
          <w:ilvl w:val="1"/>
          <w:numId w:val="32"/>
        </w:numPr>
      </w:pPr>
      <w:proofErr w:type="spellStart"/>
      <w:r w:rsidRPr="00C021C3">
        <w:rPr>
          <w:lang w:val="en-US"/>
        </w:rPr>
        <w:t>Högintensivintervallträning</w:t>
      </w:r>
      <w:proofErr w:type="spellEnd"/>
      <w:r w:rsidRPr="00C021C3">
        <w:rPr>
          <w:lang w:val="en-US"/>
        </w:rPr>
        <w:t xml:space="preserve"> (HIIT) i e x 10-20 </w:t>
      </w:r>
      <w:proofErr w:type="spellStart"/>
      <w:r w:rsidRPr="00C021C3">
        <w:rPr>
          <w:lang w:val="en-US"/>
        </w:rPr>
        <w:t>sekunders</w:t>
      </w:r>
      <w:proofErr w:type="spellEnd"/>
      <w:r w:rsidRPr="00C021C3">
        <w:rPr>
          <w:lang w:val="en-US"/>
        </w:rPr>
        <w:t xml:space="preserve"> </w:t>
      </w:r>
      <w:r w:rsidR="00092085" w:rsidRPr="00C021C3">
        <w:rPr>
          <w:lang w:val="en-US"/>
        </w:rPr>
        <w:t xml:space="preserve">interval </w:t>
      </w:r>
      <w:r w:rsidRPr="00C021C3">
        <w:rPr>
          <w:lang w:val="en-US"/>
        </w:rPr>
        <w:t xml:space="preserve">med 60-90 </w:t>
      </w:r>
      <w:proofErr w:type="spellStart"/>
      <w:r w:rsidRPr="00C021C3">
        <w:rPr>
          <w:lang w:val="en-US"/>
        </w:rPr>
        <w:t>sekunders</w:t>
      </w:r>
      <w:proofErr w:type="spellEnd"/>
      <w:r w:rsidRPr="00C021C3">
        <w:rPr>
          <w:lang w:val="en-US"/>
        </w:rPr>
        <w:t xml:space="preserve"> </w:t>
      </w:r>
      <w:proofErr w:type="spellStart"/>
      <w:r w:rsidRPr="00C021C3">
        <w:rPr>
          <w:lang w:val="en-US"/>
        </w:rPr>
        <w:t>vila</w:t>
      </w:r>
      <w:proofErr w:type="spellEnd"/>
      <w:r w:rsidRPr="00C021C3">
        <w:rPr>
          <w:lang w:val="en-US"/>
        </w:rPr>
        <w:t xml:space="preserve"> </w:t>
      </w:r>
      <w:proofErr w:type="spellStart"/>
      <w:r w:rsidRPr="00C021C3">
        <w:rPr>
          <w:lang w:val="en-US"/>
        </w:rPr>
        <w:t>mellan</w:t>
      </w:r>
      <w:proofErr w:type="spellEnd"/>
      <w:r w:rsidRPr="00C021C3">
        <w:rPr>
          <w:lang w:val="en-US"/>
        </w:rPr>
        <w:t xml:space="preserve"> set</w:t>
      </w:r>
    </w:p>
    <w:p w14:paraId="70D80103" w14:textId="77777777" w:rsidR="00C021C3" w:rsidRPr="00C021C3" w:rsidRDefault="11BD2C8E" w:rsidP="00C021C3">
      <w:pPr>
        <w:pStyle w:val="Liststycke"/>
        <w:numPr>
          <w:ilvl w:val="1"/>
          <w:numId w:val="32"/>
        </w:numPr>
      </w:pPr>
      <w:proofErr w:type="spellStart"/>
      <w:r w:rsidRPr="00C021C3">
        <w:rPr>
          <w:lang w:val="en-US"/>
        </w:rPr>
        <w:t>Måttlig</w:t>
      </w:r>
      <w:r w:rsidR="4F78BA6A" w:rsidRPr="00C021C3">
        <w:rPr>
          <w:lang w:val="en-US"/>
        </w:rPr>
        <w:t>t</w:t>
      </w:r>
      <w:proofErr w:type="spellEnd"/>
      <w:r w:rsidR="4F78BA6A" w:rsidRPr="00C021C3">
        <w:rPr>
          <w:lang w:val="en-US"/>
        </w:rPr>
        <w:t xml:space="preserve"> </w:t>
      </w:r>
      <w:proofErr w:type="spellStart"/>
      <w:r w:rsidR="4F78BA6A" w:rsidRPr="00C021C3">
        <w:rPr>
          <w:lang w:val="en-US"/>
        </w:rPr>
        <w:t>intensiv</w:t>
      </w:r>
      <w:proofErr w:type="spellEnd"/>
      <w:r w:rsidR="4F78BA6A" w:rsidRPr="00C021C3">
        <w:rPr>
          <w:lang w:val="en-US"/>
        </w:rPr>
        <w:t xml:space="preserve"> </w:t>
      </w:r>
      <w:proofErr w:type="spellStart"/>
      <w:r w:rsidR="4F78BA6A" w:rsidRPr="00C021C3">
        <w:rPr>
          <w:lang w:val="en-US"/>
        </w:rPr>
        <w:t>uthållighetsträning</w:t>
      </w:r>
      <w:proofErr w:type="spellEnd"/>
    </w:p>
    <w:p w14:paraId="7B03DD7B" w14:textId="77777777" w:rsidR="00C021C3" w:rsidRDefault="1FF3F6EB" w:rsidP="00C021C3">
      <w:pPr>
        <w:pStyle w:val="Liststycke"/>
        <w:numPr>
          <w:ilvl w:val="1"/>
          <w:numId w:val="32"/>
        </w:numPr>
      </w:pPr>
      <w:r>
        <w:t>Ledarledd fysisk träning i anslutning till KOL-</w:t>
      </w:r>
      <w:proofErr w:type="spellStart"/>
      <w:r>
        <w:t>exacerbation</w:t>
      </w:r>
      <w:proofErr w:type="spellEnd"/>
    </w:p>
    <w:p w14:paraId="0CE06D8E" w14:textId="77777777" w:rsidR="00C021C3" w:rsidRDefault="0CFD04DB" w:rsidP="00C021C3">
      <w:pPr>
        <w:pStyle w:val="Liststycke"/>
        <w:numPr>
          <w:ilvl w:val="1"/>
          <w:numId w:val="32"/>
        </w:numPr>
      </w:pPr>
      <w:r>
        <w:t>Individuellt utprovat självträningsprogram</w:t>
      </w:r>
    </w:p>
    <w:p w14:paraId="733C48F8" w14:textId="6ED8C3E7" w:rsidR="00D76C39" w:rsidRPr="00D76C39" w:rsidRDefault="0CFD04DB" w:rsidP="00C021C3">
      <w:pPr>
        <w:pStyle w:val="Liststycke"/>
        <w:numPr>
          <w:ilvl w:val="1"/>
          <w:numId w:val="32"/>
        </w:numPr>
      </w:pPr>
      <w:r>
        <w:t>Fysisk aktiv</w:t>
      </w:r>
      <w:r w:rsidR="36C62AA6">
        <w:t>i</w:t>
      </w:r>
      <w:r>
        <w:t>tet på recept (</w:t>
      </w:r>
      <w:proofErr w:type="spellStart"/>
      <w:r>
        <w:t>FaR</w:t>
      </w:r>
      <w:proofErr w:type="spellEnd"/>
      <w:r>
        <w:t>)</w:t>
      </w:r>
    </w:p>
    <w:p w14:paraId="21612CD3" w14:textId="77777777" w:rsidR="007177AC" w:rsidRDefault="0CFD04DB" w:rsidP="00C021C3">
      <w:pPr>
        <w:pStyle w:val="Liststycke"/>
        <w:numPr>
          <w:ilvl w:val="0"/>
          <w:numId w:val="33"/>
        </w:numPr>
      </w:pPr>
      <w:r>
        <w:t>Repetition</w:t>
      </w:r>
      <w:r w:rsidR="00D76C39">
        <w:t xml:space="preserve"> </w:t>
      </w:r>
      <w:r w:rsidR="3CC07B87">
        <w:t xml:space="preserve">av </w:t>
      </w:r>
      <w:r w:rsidR="00D76C39">
        <w:t>instruktion angående inhalationsteknik/kunskap</w:t>
      </w:r>
    </w:p>
    <w:p w14:paraId="7B7A4A98" w14:textId="77777777" w:rsidR="007177AC" w:rsidRDefault="00D76C39" w:rsidP="007177AC">
      <w:pPr>
        <w:pStyle w:val="Liststycke"/>
        <w:numPr>
          <w:ilvl w:val="0"/>
          <w:numId w:val="33"/>
        </w:numPr>
      </w:pPr>
      <w:r>
        <w:t>Hjälpmedelsutprovning/förskrivning</w:t>
      </w:r>
    </w:p>
    <w:p w14:paraId="1641F629" w14:textId="77777777" w:rsidR="007177AC" w:rsidRDefault="00D76C39" w:rsidP="007177AC">
      <w:pPr>
        <w:pStyle w:val="Liststycke"/>
        <w:numPr>
          <w:ilvl w:val="0"/>
          <w:numId w:val="33"/>
        </w:numPr>
      </w:pPr>
      <w:r>
        <w:t xml:space="preserve">Bostadsanpassning </w:t>
      </w:r>
    </w:p>
    <w:p w14:paraId="28C121C0" w14:textId="77777777" w:rsidR="007177AC" w:rsidRDefault="00D76C39" w:rsidP="007177AC">
      <w:pPr>
        <w:pStyle w:val="Liststycke"/>
        <w:numPr>
          <w:ilvl w:val="0"/>
          <w:numId w:val="33"/>
        </w:numPr>
      </w:pPr>
      <w:r>
        <w:t>Skriftlig patientinformation såsom KOL-broschyr</w:t>
      </w:r>
    </w:p>
    <w:p w14:paraId="37774AD5" w14:textId="77777777" w:rsidR="007177AC" w:rsidRDefault="00D76C39" w:rsidP="007177AC">
      <w:pPr>
        <w:pStyle w:val="Liststycke"/>
        <w:numPr>
          <w:ilvl w:val="0"/>
          <w:numId w:val="33"/>
        </w:numPr>
      </w:pPr>
      <w:r>
        <w:t>Skriftlig behandlingsplan</w:t>
      </w:r>
    </w:p>
    <w:p w14:paraId="31945A51" w14:textId="77777777" w:rsidR="007177AC" w:rsidRDefault="00D76C39" w:rsidP="007177AC">
      <w:pPr>
        <w:pStyle w:val="Liststycke"/>
        <w:numPr>
          <w:ilvl w:val="0"/>
          <w:numId w:val="33"/>
        </w:numPr>
      </w:pPr>
      <w:r>
        <w:t>Råd om energibesparing</w:t>
      </w:r>
    </w:p>
    <w:p w14:paraId="41620CB1" w14:textId="77777777" w:rsidR="007177AC" w:rsidRDefault="1A6643C4" w:rsidP="007177AC">
      <w:pPr>
        <w:pStyle w:val="Liststycke"/>
        <w:numPr>
          <w:ilvl w:val="0"/>
          <w:numId w:val="33"/>
        </w:numPr>
      </w:pPr>
      <w:r>
        <w:t>Strategier och hantering</w:t>
      </w:r>
      <w:r w:rsidR="00D76C39">
        <w:t xml:space="preserve"> vid eventuella kognitiva problem</w:t>
      </w:r>
    </w:p>
    <w:p w14:paraId="4317A98B" w14:textId="77777777" w:rsidR="007177AC" w:rsidRDefault="00D76C39" w:rsidP="007177AC">
      <w:pPr>
        <w:pStyle w:val="Liststycke"/>
        <w:numPr>
          <w:ilvl w:val="0"/>
          <w:numId w:val="33"/>
        </w:numPr>
      </w:pPr>
      <w:r>
        <w:t>Information om</w:t>
      </w:r>
      <w:r w:rsidR="19CD9E46">
        <w:t>,</w:t>
      </w:r>
      <w:r>
        <w:t xml:space="preserve"> samt deltagande i KOL-grupp (tidigare namn KOL-skola)</w:t>
      </w:r>
    </w:p>
    <w:p w14:paraId="0F7BCAAD" w14:textId="77777777" w:rsidR="007177AC" w:rsidRDefault="00D76C39" w:rsidP="007177AC">
      <w:pPr>
        <w:pStyle w:val="Liststycke"/>
        <w:numPr>
          <w:ilvl w:val="0"/>
          <w:numId w:val="33"/>
        </w:numPr>
      </w:pPr>
      <w:r>
        <w:t>Råd om levnadsvanor</w:t>
      </w:r>
    </w:p>
    <w:p w14:paraId="034D9AC6" w14:textId="77777777" w:rsidR="007177AC" w:rsidRDefault="7FB96A4B" w:rsidP="007177AC">
      <w:pPr>
        <w:pStyle w:val="Liststycke"/>
        <w:numPr>
          <w:ilvl w:val="0"/>
          <w:numId w:val="33"/>
        </w:numPr>
      </w:pPr>
      <w:r>
        <w:t xml:space="preserve">Andningsmuskelträning (inspiratorisk och </w:t>
      </w:r>
      <w:proofErr w:type="spellStart"/>
      <w:r>
        <w:t>expiratorisk</w:t>
      </w:r>
      <w:proofErr w:type="spellEnd"/>
      <w:r>
        <w:t>)</w:t>
      </w:r>
    </w:p>
    <w:p w14:paraId="2B7EDBA7" w14:textId="052BFB20" w:rsidR="00D76C39" w:rsidRPr="00354F9E" w:rsidRDefault="00D76C39" w:rsidP="007177AC">
      <w:pPr>
        <w:pStyle w:val="Liststycke"/>
        <w:numPr>
          <w:ilvl w:val="0"/>
          <w:numId w:val="33"/>
        </w:numPr>
      </w:pPr>
      <w:r>
        <w:t>Kontaktinformation till patientföreningar</w:t>
      </w:r>
    </w:p>
    <w:p w14:paraId="3CBD5429" w14:textId="56BC5299" w:rsidR="00D76C39" w:rsidRPr="00D76C39" w:rsidRDefault="00D76C39" w:rsidP="006D432D">
      <w:pPr>
        <w:pStyle w:val="Rubrik3"/>
      </w:pPr>
      <w:r>
        <w:t>Utvärdering</w:t>
      </w:r>
    </w:p>
    <w:p w14:paraId="637D19DA" w14:textId="2CB7DBF2" w:rsidR="00D76C39" w:rsidRPr="00BD32D4" w:rsidRDefault="00D76C39" w:rsidP="00BD32D4">
      <w:pPr>
        <w:rPr>
          <w:szCs w:val="20"/>
        </w:rPr>
      </w:pPr>
      <w:r w:rsidRPr="00D76C39">
        <w:t>Se bedömning</w:t>
      </w:r>
    </w:p>
    <w:p w14:paraId="51559F21" w14:textId="77777777" w:rsidR="00D76C39" w:rsidRPr="00D76C39" w:rsidRDefault="00D76C39" w:rsidP="006D432D">
      <w:pPr>
        <w:pStyle w:val="Rubrik3"/>
      </w:pPr>
      <w:r w:rsidRPr="00D76C39">
        <w:t>Viktigt att tänka på</w:t>
      </w:r>
    </w:p>
    <w:p w14:paraId="0DDA85C8" w14:textId="54CDC049" w:rsidR="00D76C39" w:rsidRPr="00D76C39" w:rsidRDefault="119DEF89" w:rsidP="289044E4">
      <w:pPr>
        <w:pStyle w:val="Liststycke"/>
        <w:rPr>
          <w:lang w:val="en-US"/>
        </w:rPr>
      </w:pPr>
      <w:r w:rsidRPr="1F00B57C">
        <w:rPr>
          <w:lang w:val="en-US"/>
        </w:rPr>
        <w:t>Borg CR10 (</w:t>
      </w:r>
      <w:proofErr w:type="spellStart"/>
      <w:r w:rsidRPr="1F00B57C">
        <w:rPr>
          <w:lang w:val="en-US"/>
        </w:rPr>
        <w:t>dyspné</w:t>
      </w:r>
      <w:proofErr w:type="spellEnd"/>
      <w:r w:rsidRPr="1F00B57C">
        <w:rPr>
          <w:lang w:val="en-US"/>
        </w:rPr>
        <w:t xml:space="preserve">) </w:t>
      </w:r>
      <w:proofErr w:type="spellStart"/>
      <w:r w:rsidRPr="1F00B57C">
        <w:rPr>
          <w:lang w:val="en-US"/>
        </w:rPr>
        <w:t>används</w:t>
      </w:r>
      <w:proofErr w:type="spellEnd"/>
      <w:r w:rsidRPr="1F00B57C">
        <w:rPr>
          <w:lang w:val="en-US"/>
        </w:rPr>
        <w:t xml:space="preserve"> med </w:t>
      </w:r>
      <w:proofErr w:type="spellStart"/>
      <w:r w:rsidRPr="1F00B57C">
        <w:rPr>
          <w:lang w:val="en-US"/>
        </w:rPr>
        <w:t>fördel</w:t>
      </w:r>
      <w:proofErr w:type="spellEnd"/>
      <w:r w:rsidRPr="1F00B57C">
        <w:rPr>
          <w:lang w:val="en-US"/>
        </w:rPr>
        <w:t xml:space="preserve"> för </w:t>
      </w:r>
      <w:proofErr w:type="spellStart"/>
      <w:r w:rsidRPr="1F00B57C">
        <w:rPr>
          <w:lang w:val="en-US"/>
        </w:rPr>
        <w:t>att</w:t>
      </w:r>
      <w:proofErr w:type="spellEnd"/>
      <w:r w:rsidRPr="1F00B57C">
        <w:rPr>
          <w:lang w:val="en-US"/>
        </w:rPr>
        <w:t xml:space="preserve"> </w:t>
      </w:r>
      <w:proofErr w:type="spellStart"/>
      <w:r w:rsidRPr="1F00B57C">
        <w:rPr>
          <w:lang w:val="en-US"/>
        </w:rPr>
        <w:t>anpassa</w:t>
      </w:r>
      <w:proofErr w:type="spellEnd"/>
      <w:r w:rsidRPr="1F00B57C">
        <w:rPr>
          <w:lang w:val="en-US"/>
        </w:rPr>
        <w:t xml:space="preserve"> </w:t>
      </w:r>
      <w:proofErr w:type="spellStart"/>
      <w:r w:rsidRPr="1F00B57C">
        <w:rPr>
          <w:lang w:val="en-US"/>
        </w:rPr>
        <w:t>aktivitetsnivå</w:t>
      </w:r>
      <w:proofErr w:type="spellEnd"/>
      <w:r w:rsidRPr="1F00B57C">
        <w:rPr>
          <w:lang w:val="en-US"/>
        </w:rPr>
        <w:t>.</w:t>
      </w:r>
    </w:p>
    <w:p w14:paraId="70FED6AE" w14:textId="09F87D22" w:rsidR="00D76C39" w:rsidRPr="00D76C39" w:rsidRDefault="42656EE1" w:rsidP="289044E4">
      <w:pPr>
        <w:pStyle w:val="Liststycke"/>
        <w:rPr>
          <w:lang w:val="en-US"/>
        </w:rPr>
      </w:pPr>
      <w:proofErr w:type="spellStart"/>
      <w:r w:rsidRPr="1F00B57C">
        <w:rPr>
          <w:lang w:val="en-US"/>
        </w:rPr>
        <w:t>Kronisk</w:t>
      </w:r>
      <w:proofErr w:type="spellEnd"/>
      <w:r w:rsidRPr="1F00B57C">
        <w:rPr>
          <w:lang w:val="en-US"/>
        </w:rPr>
        <w:t xml:space="preserve"> </w:t>
      </w:r>
      <w:proofErr w:type="spellStart"/>
      <w:r w:rsidRPr="1F00B57C">
        <w:rPr>
          <w:lang w:val="en-US"/>
        </w:rPr>
        <w:t>utmattning</w:t>
      </w:r>
      <w:proofErr w:type="spellEnd"/>
      <w:r w:rsidRPr="1F00B57C">
        <w:rPr>
          <w:lang w:val="en-US"/>
        </w:rPr>
        <w:t>/fatigue.</w:t>
      </w:r>
    </w:p>
    <w:p w14:paraId="001C6913" w14:textId="12EF460D" w:rsidR="00D76C39" w:rsidRPr="00D76C39" w:rsidRDefault="42656EE1" w:rsidP="645F3622">
      <w:pPr>
        <w:pStyle w:val="Liststycke"/>
      </w:pPr>
      <w:r>
        <w:t>Nutritionsstatus och energibalans (energi in och ut).</w:t>
      </w:r>
    </w:p>
    <w:p w14:paraId="1CD572A7" w14:textId="6F3C14F0" w:rsidR="00D76C39" w:rsidRPr="00D76C39" w:rsidRDefault="00D76C39" w:rsidP="645F3622">
      <w:pPr>
        <w:pStyle w:val="Liststycke"/>
      </w:pPr>
      <w:r>
        <w:t>Inkontinens</w:t>
      </w:r>
      <w:r w:rsidR="4474CF44">
        <w:t xml:space="preserve"> kan vara vanligt besvär, särskilt vid kronisk hosta.</w:t>
      </w:r>
    </w:p>
    <w:p w14:paraId="492E4381" w14:textId="351CC45E" w:rsidR="00D76C39" w:rsidRPr="00D76C39" w:rsidRDefault="00D76C39" w:rsidP="645F3622">
      <w:pPr>
        <w:pStyle w:val="Liststycke"/>
      </w:pPr>
      <w:r>
        <w:t>Patientgruppen</w:t>
      </w:r>
      <w:r w:rsidR="13109762">
        <w:t xml:space="preserve"> kan vara</w:t>
      </w:r>
      <w:r>
        <w:t xml:space="preserve"> känslig för stress. </w:t>
      </w:r>
    </w:p>
    <w:p w14:paraId="2006F4CD" w14:textId="6011FCDF" w:rsidR="00BC1BFB" w:rsidRDefault="00D76C39" w:rsidP="289044E4">
      <w:pPr>
        <w:pStyle w:val="Liststycke"/>
        <w:spacing w:after="0" w:line="240" w:lineRule="auto"/>
      </w:pPr>
      <w:proofErr w:type="spellStart"/>
      <w:r>
        <w:t>Hypoxiskador</w:t>
      </w:r>
      <w:proofErr w:type="spellEnd"/>
      <w:r>
        <w:t xml:space="preserve"> p</w:t>
      </w:r>
      <w:r w:rsidR="12E10F4F">
        <w:t xml:space="preserve"> </w:t>
      </w:r>
      <w:r>
        <w:t>g</w:t>
      </w:r>
      <w:r w:rsidR="12E10F4F">
        <w:t xml:space="preserve"> </w:t>
      </w:r>
      <w:r>
        <w:t xml:space="preserve">a lågt syretryck och låg syremättnad under lång tid </w:t>
      </w:r>
      <w:r w:rsidR="653C733A">
        <w:t xml:space="preserve">kan ge </w:t>
      </w:r>
      <w:r>
        <w:t>kognitiva besvär.</w:t>
      </w:r>
    </w:p>
    <w:p w14:paraId="7994E494" w14:textId="51840469" w:rsidR="00D76C39" w:rsidRPr="00D76C39" w:rsidRDefault="00BC1BFB" w:rsidP="00BC1BFB">
      <w:pPr>
        <w:spacing w:after="0" w:line="240" w:lineRule="auto"/>
        <w:ind w:left="0" w:right="0"/>
      </w:pPr>
      <w:r>
        <w:br w:type="page"/>
      </w:r>
    </w:p>
    <w:p w14:paraId="45EA2454" w14:textId="77777777" w:rsidR="00D76C39" w:rsidRPr="00D76C39" w:rsidRDefault="00D76C39" w:rsidP="00A45192">
      <w:pPr>
        <w:pStyle w:val="Rubrik2"/>
        <w:rPr>
          <w:shd w:val="clear" w:color="auto" w:fill="FFFFFF"/>
        </w:rPr>
      </w:pPr>
      <w:r w:rsidRPr="00D76C39">
        <w:rPr>
          <w:shd w:val="clear" w:color="auto" w:fill="FFFFFF"/>
        </w:rPr>
        <w:lastRenderedPageBreak/>
        <w:t>Relaterad information</w:t>
      </w:r>
    </w:p>
    <w:p w14:paraId="5B1ACC9F" w14:textId="77777777" w:rsidR="007030B4" w:rsidRDefault="007030B4" w:rsidP="006D432D">
      <w:hyperlink r:id="rId19" w:history="1">
        <w:r>
          <w:rPr>
            <w:rStyle w:val="Hyperlnk"/>
          </w:rPr>
          <w:t>Kroniskt obstruktiv lungsjukdom (KOL) – behandlings</w:t>
        </w:r>
        <w:r>
          <w:rPr>
            <w:rStyle w:val="Hyperlnk"/>
          </w:rPr>
          <w:softHyphen/>
          <w:t>rekommendation | Läkemedelsverket (lakemedelsverket.se)</w:t>
        </w:r>
      </w:hyperlink>
    </w:p>
    <w:p w14:paraId="1A939A80" w14:textId="4EC83FD3" w:rsidR="00D76C39" w:rsidRPr="00A45192" w:rsidRDefault="001F2DD1" w:rsidP="006D432D">
      <w:hyperlink r:id="rId20" w:history="1">
        <w:r>
          <w:rPr>
            <w:rStyle w:val="Hyperlnk"/>
          </w:rPr>
          <w:t>Svensk Lungmedicinsk Förening (slmf.se)</w:t>
        </w:r>
      </w:hyperlink>
      <w:r w:rsidR="00D76C39">
        <w:t xml:space="preserve"> </w:t>
      </w:r>
    </w:p>
    <w:p w14:paraId="1C1496A3" w14:textId="77777777" w:rsidR="007030B4" w:rsidRDefault="007030B4" w:rsidP="6080CB14">
      <w:hyperlink r:id="rId21" w:history="1">
        <w:r>
          <w:rPr>
            <w:rStyle w:val="Hyperlnk"/>
          </w:rPr>
          <w:t>Kroniskt obstruktiv lungsjukdom (KOL) - Nationellt kliniskt kunskapsstöd (nationelltklinisktkunskapsstod.se)</w:t>
        </w:r>
      </w:hyperlink>
    </w:p>
    <w:p w14:paraId="2B9AED74" w14:textId="31080780" w:rsidR="00D76C39" w:rsidRPr="00A45192" w:rsidRDefault="00D76C39" w:rsidP="6080CB14">
      <w:r>
        <w:t>KOL Kroniskt obstruktiv lungsjukdom Red Kjell Larsson, upplaga 3:1 2014.</w:t>
      </w:r>
    </w:p>
    <w:p w14:paraId="1DD2AAF7" w14:textId="603D3BDD" w:rsidR="00CA706D" w:rsidRDefault="00CA706D" w:rsidP="00837A31">
      <w:hyperlink r:id="rId22">
        <w:proofErr w:type="spellStart"/>
        <w:r w:rsidRPr="289044E4">
          <w:rPr>
            <w:rStyle w:val="Hyperlnk"/>
          </w:rPr>
          <w:t>KOLwebben</w:t>
        </w:r>
        <w:proofErr w:type="spellEnd"/>
      </w:hyperlink>
    </w:p>
    <w:p w14:paraId="13611189" w14:textId="675AB4B0" w:rsidR="00D76C39" w:rsidRPr="00837A31" w:rsidRDefault="00D76C39" w:rsidP="00837A31">
      <w:hyperlink r:id="rId23" w:history="1">
        <w:r w:rsidRPr="00AD0E62">
          <w:rPr>
            <w:rStyle w:val="Hyperlnk"/>
          </w:rPr>
          <w:t>KOL-broschyr</w:t>
        </w:r>
      </w:hyperlink>
    </w:p>
    <w:p w14:paraId="0DEA6062" w14:textId="7C970807" w:rsidR="00D76C39" w:rsidRPr="00D76C39" w:rsidRDefault="000C0B39" w:rsidP="000C0B39">
      <w:pPr>
        <w:pStyle w:val="Rubrik2"/>
        <w:rPr>
          <w:shd w:val="clear" w:color="auto" w:fill="FFFFFF"/>
        </w:rPr>
      </w:pPr>
      <w:r>
        <w:t>A</w:t>
      </w:r>
      <w:r w:rsidR="00D76C39" w:rsidRPr="00D76C39">
        <w:rPr>
          <w:shd w:val="clear" w:color="auto" w:fill="FFFFFF"/>
        </w:rPr>
        <w:t>rbetsgrupp</w:t>
      </w:r>
    </w:p>
    <w:p w14:paraId="42D2978A" w14:textId="3D7332C4" w:rsidR="00D76C39" w:rsidRPr="00D76C39" w:rsidRDefault="00D76C39" w:rsidP="289044E4">
      <w:pPr>
        <w:rPr>
          <w:lang w:val="en-US"/>
        </w:rPr>
      </w:pPr>
      <w:r w:rsidRPr="4D096AB8">
        <w:rPr>
          <w:lang w:val="en-US"/>
        </w:rPr>
        <w:t>An</w:t>
      </w:r>
      <w:r w:rsidR="723DDD90" w:rsidRPr="4D096AB8">
        <w:rPr>
          <w:lang w:val="en-US"/>
        </w:rPr>
        <w:t xml:space="preserve">n-Louise Elm </w:t>
      </w:r>
      <w:proofErr w:type="spellStart"/>
      <w:r w:rsidR="723DDD90" w:rsidRPr="4D096AB8">
        <w:rPr>
          <w:lang w:val="en-US"/>
        </w:rPr>
        <w:t>Kullingsjö</w:t>
      </w:r>
      <w:proofErr w:type="spellEnd"/>
      <w:r w:rsidR="176B1AE1" w:rsidRPr="4D096AB8">
        <w:rPr>
          <w:lang w:val="en-US"/>
        </w:rPr>
        <w:t>, leg.</w:t>
      </w:r>
      <w:r w:rsidR="723DDD90" w:rsidRPr="4D096AB8">
        <w:rPr>
          <w:lang w:val="en-US"/>
        </w:rPr>
        <w:t xml:space="preserve"> </w:t>
      </w:r>
      <w:proofErr w:type="spellStart"/>
      <w:r w:rsidRPr="4D096AB8">
        <w:rPr>
          <w:lang w:val="en-US"/>
        </w:rPr>
        <w:t>arbetsterapeut</w:t>
      </w:r>
      <w:proofErr w:type="spellEnd"/>
      <w:r w:rsidRPr="4D096AB8">
        <w:rPr>
          <w:lang w:val="en-US"/>
        </w:rPr>
        <w:t xml:space="preserve">, </w:t>
      </w:r>
      <w:proofErr w:type="spellStart"/>
      <w:r w:rsidRPr="4D096AB8">
        <w:rPr>
          <w:lang w:val="en-US"/>
        </w:rPr>
        <w:t>Arbetsterapi</w:t>
      </w:r>
      <w:proofErr w:type="spellEnd"/>
      <w:r w:rsidRPr="4D096AB8">
        <w:rPr>
          <w:lang w:val="en-US"/>
        </w:rPr>
        <w:t xml:space="preserve"> </w:t>
      </w:r>
      <w:proofErr w:type="spellStart"/>
      <w:r w:rsidRPr="4D096AB8">
        <w:rPr>
          <w:lang w:val="en-US"/>
        </w:rPr>
        <w:t>Sahlgrenska</w:t>
      </w:r>
      <w:proofErr w:type="spellEnd"/>
    </w:p>
    <w:p w14:paraId="1D98022C" w14:textId="0BEA640E" w:rsidR="747606F8" w:rsidRDefault="747606F8">
      <w:r>
        <w:t xml:space="preserve">Anna Wallin, </w:t>
      </w:r>
      <w:r w:rsidR="28E05CA5">
        <w:t xml:space="preserve">leg. </w:t>
      </w:r>
      <w:r>
        <w:t>fysioterapeut, Fysioterapi Sahlgrenska</w:t>
      </w:r>
    </w:p>
    <w:p w14:paraId="240C6D64" w14:textId="77777777" w:rsidR="00D76C39" w:rsidRPr="00D76C39" w:rsidRDefault="00D76C39" w:rsidP="00D76C39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76C3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7E8415" w14:textId="77777777" w:rsidR="00784EC7" w:rsidRDefault="00784EC7">
      <w:r>
        <w:separator/>
      </w:r>
    </w:p>
  </w:endnote>
  <w:endnote w:type="continuationSeparator" w:id="0">
    <w:p w14:paraId="1E1C6515" w14:textId="77777777" w:rsidR="00784EC7" w:rsidRDefault="00784EC7">
      <w:r>
        <w:continuationSeparator/>
      </w:r>
    </w:p>
  </w:endnote>
  <w:endnote w:type="continuationNotice" w:id="1">
    <w:p w14:paraId="3FA00296" w14:textId="77777777" w:rsidR="00784EC7" w:rsidRDefault="00784E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PMingLiU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89C71F" w14:textId="77777777" w:rsidR="00784EC7" w:rsidRDefault="00784EC7"/>
  </w:footnote>
  <w:footnote w:type="continuationSeparator" w:id="0">
    <w:p w14:paraId="05BA14FC" w14:textId="77777777" w:rsidR="00784EC7" w:rsidRDefault="00784EC7">
      <w:r>
        <w:continuationSeparator/>
      </w:r>
    </w:p>
  </w:footnote>
  <w:footnote w:type="continuationNotice" w:id="1">
    <w:p w14:paraId="43558499" w14:textId="77777777" w:rsidR="00784EC7" w:rsidRDefault="00784E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7C1F98"/>
    <w:multiLevelType w:val="hybridMultilevel"/>
    <w:tmpl w:val="EF60D7D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515629"/>
    <w:multiLevelType w:val="hybridMultilevel"/>
    <w:tmpl w:val="4B56AF8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7C7916"/>
    <w:multiLevelType w:val="hybridMultilevel"/>
    <w:tmpl w:val="D5781516"/>
    <w:lvl w:ilvl="0" w:tplc="71C630B4">
      <w:start w:val="1"/>
      <w:numFmt w:val="decimal"/>
      <w:lvlText w:val="%1."/>
      <w:lvlJc w:val="left"/>
      <w:pPr>
        <w:ind w:left="1715" w:hanging="360"/>
      </w:pPr>
    </w:lvl>
    <w:lvl w:ilvl="1" w:tplc="D054C9BE">
      <w:start w:val="1"/>
      <w:numFmt w:val="lowerLetter"/>
      <w:lvlText w:val="%2."/>
      <w:lvlJc w:val="left"/>
      <w:pPr>
        <w:ind w:left="2435" w:hanging="360"/>
      </w:pPr>
    </w:lvl>
    <w:lvl w:ilvl="2" w:tplc="3768E05A">
      <w:start w:val="1"/>
      <w:numFmt w:val="lowerRoman"/>
      <w:lvlText w:val="%3."/>
      <w:lvlJc w:val="right"/>
      <w:pPr>
        <w:ind w:left="3155" w:hanging="180"/>
      </w:pPr>
    </w:lvl>
    <w:lvl w:ilvl="3" w:tplc="58F62B48">
      <w:start w:val="1"/>
      <w:numFmt w:val="decimal"/>
      <w:lvlText w:val="%4."/>
      <w:lvlJc w:val="left"/>
      <w:pPr>
        <w:ind w:left="3875" w:hanging="360"/>
      </w:pPr>
    </w:lvl>
    <w:lvl w:ilvl="4" w:tplc="EAB49DDC">
      <w:start w:val="1"/>
      <w:numFmt w:val="lowerLetter"/>
      <w:lvlText w:val="%5."/>
      <w:lvlJc w:val="left"/>
      <w:pPr>
        <w:ind w:left="4595" w:hanging="360"/>
      </w:pPr>
    </w:lvl>
    <w:lvl w:ilvl="5" w:tplc="B2C8292A">
      <w:start w:val="1"/>
      <w:numFmt w:val="lowerRoman"/>
      <w:lvlText w:val="%6."/>
      <w:lvlJc w:val="right"/>
      <w:pPr>
        <w:ind w:left="5315" w:hanging="180"/>
      </w:pPr>
    </w:lvl>
    <w:lvl w:ilvl="6" w:tplc="7E503318">
      <w:start w:val="1"/>
      <w:numFmt w:val="decimal"/>
      <w:lvlText w:val="%7."/>
      <w:lvlJc w:val="left"/>
      <w:pPr>
        <w:ind w:left="6035" w:hanging="360"/>
      </w:pPr>
    </w:lvl>
    <w:lvl w:ilvl="7" w:tplc="AEA8D172">
      <w:start w:val="1"/>
      <w:numFmt w:val="lowerLetter"/>
      <w:lvlText w:val="%8."/>
      <w:lvlJc w:val="left"/>
      <w:pPr>
        <w:ind w:left="6755" w:hanging="360"/>
      </w:pPr>
    </w:lvl>
    <w:lvl w:ilvl="8" w:tplc="AFACE2AC">
      <w:start w:val="1"/>
      <w:numFmt w:val="lowerRoman"/>
      <w:lvlText w:val="%9."/>
      <w:lvlJc w:val="right"/>
      <w:pPr>
        <w:ind w:left="7475" w:hanging="180"/>
      </w:pPr>
    </w:lvl>
  </w:abstractNum>
  <w:abstractNum w:abstractNumId="11" w15:restartNumberingAfterBreak="0">
    <w:nsid w:val="2611076A"/>
    <w:multiLevelType w:val="hybridMultilevel"/>
    <w:tmpl w:val="56C8B49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8E4CA6"/>
    <w:multiLevelType w:val="hybridMultilevel"/>
    <w:tmpl w:val="B516907E"/>
    <w:lvl w:ilvl="0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E700E1A"/>
    <w:multiLevelType w:val="hybridMultilevel"/>
    <w:tmpl w:val="DC64ACE2"/>
    <w:lvl w:ilvl="0" w:tplc="C834E6BA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36C161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19C629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9C8C4048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686447A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02FE397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1B70F1B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C19C01C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63B45B9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8EB65A"/>
    <w:multiLevelType w:val="hybridMultilevel"/>
    <w:tmpl w:val="C218B9AC"/>
    <w:lvl w:ilvl="0" w:tplc="926813D4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55CF90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766A31F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26870F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2878098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FE0CDA7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DDBC0AA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7C8F366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424CE46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457CDC19"/>
    <w:multiLevelType w:val="hybridMultilevel"/>
    <w:tmpl w:val="8AC09100"/>
    <w:lvl w:ilvl="0" w:tplc="138A012E">
      <w:start w:val="1"/>
      <w:numFmt w:val="decimal"/>
      <w:lvlText w:val="%1."/>
      <w:lvlJc w:val="left"/>
      <w:pPr>
        <w:ind w:left="1715" w:hanging="360"/>
      </w:pPr>
    </w:lvl>
    <w:lvl w:ilvl="1" w:tplc="C2DC0BE6">
      <w:start w:val="1"/>
      <w:numFmt w:val="lowerLetter"/>
      <w:lvlText w:val="%2."/>
      <w:lvlJc w:val="left"/>
      <w:pPr>
        <w:ind w:left="2435" w:hanging="360"/>
      </w:pPr>
    </w:lvl>
    <w:lvl w:ilvl="2" w:tplc="F5ECE256">
      <w:start w:val="1"/>
      <w:numFmt w:val="lowerRoman"/>
      <w:lvlText w:val="%3."/>
      <w:lvlJc w:val="right"/>
      <w:pPr>
        <w:ind w:left="3155" w:hanging="180"/>
      </w:pPr>
    </w:lvl>
    <w:lvl w:ilvl="3" w:tplc="AEE05A5A">
      <w:start w:val="1"/>
      <w:numFmt w:val="decimal"/>
      <w:lvlText w:val="%4."/>
      <w:lvlJc w:val="left"/>
      <w:pPr>
        <w:ind w:left="3875" w:hanging="360"/>
      </w:pPr>
    </w:lvl>
    <w:lvl w:ilvl="4" w:tplc="A4EC6448">
      <w:start w:val="1"/>
      <w:numFmt w:val="lowerLetter"/>
      <w:lvlText w:val="%5."/>
      <w:lvlJc w:val="left"/>
      <w:pPr>
        <w:ind w:left="4595" w:hanging="360"/>
      </w:pPr>
    </w:lvl>
    <w:lvl w:ilvl="5" w:tplc="AD20548A">
      <w:start w:val="1"/>
      <w:numFmt w:val="lowerRoman"/>
      <w:lvlText w:val="%6."/>
      <w:lvlJc w:val="right"/>
      <w:pPr>
        <w:ind w:left="5315" w:hanging="180"/>
      </w:pPr>
    </w:lvl>
    <w:lvl w:ilvl="6" w:tplc="CC06A39A">
      <w:start w:val="1"/>
      <w:numFmt w:val="decimal"/>
      <w:lvlText w:val="%7."/>
      <w:lvlJc w:val="left"/>
      <w:pPr>
        <w:ind w:left="6035" w:hanging="360"/>
      </w:pPr>
    </w:lvl>
    <w:lvl w:ilvl="7" w:tplc="EF28854E">
      <w:start w:val="1"/>
      <w:numFmt w:val="lowerLetter"/>
      <w:lvlText w:val="%8."/>
      <w:lvlJc w:val="left"/>
      <w:pPr>
        <w:ind w:left="6755" w:hanging="360"/>
      </w:pPr>
    </w:lvl>
    <w:lvl w:ilvl="8" w:tplc="6FA6C85E">
      <w:start w:val="1"/>
      <w:numFmt w:val="lowerRoman"/>
      <w:lvlText w:val="%9."/>
      <w:lvlJc w:val="right"/>
      <w:pPr>
        <w:ind w:left="7475" w:hanging="180"/>
      </w:pPr>
    </w:lvl>
  </w:abstractNum>
  <w:abstractNum w:abstractNumId="20" w15:restartNumberingAfterBreak="0">
    <w:nsid w:val="4E62D363"/>
    <w:multiLevelType w:val="hybridMultilevel"/>
    <w:tmpl w:val="DD9AE976"/>
    <w:lvl w:ilvl="0" w:tplc="E8E4FEB6">
      <w:start w:val="1"/>
      <w:numFmt w:val="decimal"/>
      <w:lvlText w:val="%1."/>
      <w:lvlJc w:val="left"/>
      <w:pPr>
        <w:ind w:left="1715" w:hanging="360"/>
      </w:pPr>
    </w:lvl>
    <w:lvl w:ilvl="1" w:tplc="4F66592C">
      <w:start w:val="1"/>
      <w:numFmt w:val="lowerLetter"/>
      <w:lvlText w:val="%2."/>
      <w:lvlJc w:val="left"/>
      <w:pPr>
        <w:ind w:left="2435" w:hanging="360"/>
      </w:pPr>
    </w:lvl>
    <w:lvl w:ilvl="2" w:tplc="84D205A2">
      <w:start w:val="1"/>
      <w:numFmt w:val="lowerRoman"/>
      <w:lvlText w:val="%3."/>
      <w:lvlJc w:val="right"/>
      <w:pPr>
        <w:ind w:left="3155" w:hanging="180"/>
      </w:pPr>
    </w:lvl>
    <w:lvl w:ilvl="3" w:tplc="6544660A">
      <w:start w:val="1"/>
      <w:numFmt w:val="decimal"/>
      <w:lvlText w:val="%4."/>
      <w:lvlJc w:val="left"/>
      <w:pPr>
        <w:ind w:left="3875" w:hanging="360"/>
      </w:pPr>
    </w:lvl>
    <w:lvl w:ilvl="4" w:tplc="2BE8ABF6">
      <w:start w:val="1"/>
      <w:numFmt w:val="lowerLetter"/>
      <w:lvlText w:val="%5."/>
      <w:lvlJc w:val="left"/>
      <w:pPr>
        <w:ind w:left="4595" w:hanging="360"/>
      </w:pPr>
    </w:lvl>
    <w:lvl w:ilvl="5" w:tplc="80F84450">
      <w:start w:val="1"/>
      <w:numFmt w:val="lowerRoman"/>
      <w:lvlText w:val="%6."/>
      <w:lvlJc w:val="right"/>
      <w:pPr>
        <w:ind w:left="5315" w:hanging="180"/>
      </w:pPr>
    </w:lvl>
    <w:lvl w:ilvl="6" w:tplc="121AD6CA">
      <w:start w:val="1"/>
      <w:numFmt w:val="decimal"/>
      <w:lvlText w:val="%7."/>
      <w:lvlJc w:val="left"/>
      <w:pPr>
        <w:ind w:left="6035" w:hanging="360"/>
      </w:pPr>
    </w:lvl>
    <w:lvl w:ilvl="7" w:tplc="9460A948">
      <w:start w:val="1"/>
      <w:numFmt w:val="lowerLetter"/>
      <w:lvlText w:val="%8."/>
      <w:lvlJc w:val="left"/>
      <w:pPr>
        <w:ind w:left="6755" w:hanging="360"/>
      </w:pPr>
    </w:lvl>
    <w:lvl w:ilvl="8" w:tplc="BECABF0C">
      <w:start w:val="1"/>
      <w:numFmt w:val="lowerRoman"/>
      <w:lvlText w:val="%9."/>
      <w:lvlJc w:val="right"/>
      <w:pPr>
        <w:ind w:left="7475" w:hanging="180"/>
      </w:p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2D9607A"/>
    <w:multiLevelType w:val="hybridMultilevel"/>
    <w:tmpl w:val="5C020B9E"/>
    <w:lvl w:ilvl="0" w:tplc="19F8C774">
      <w:start w:val="1"/>
      <w:numFmt w:val="decimal"/>
      <w:lvlText w:val="%1."/>
      <w:lvlJc w:val="left"/>
      <w:pPr>
        <w:ind w:left="1715" w:hanging="360"/>
      </w:pPr>
    </w:lvl>
    <w:lvl w:ilvl="1" w:tplc="22325686">
      <w:start w:val="1"/>
      <w:numFmt w:val="lowerLetter"/>
      <w:lvlText w:val="%2."/>
      <w:lvlJc w:val="left"/>
      <w:pPr>
        <w:ind w:left="2435" w:hanging="360"/>
      </w:pPr>
    </w:lvl>
    <w:lvl w:ilvl="2" w:tplc="EBE66510">
      <w:start w:val="1"/>
      <w:numFmt w:val="lowerRoman"/>
      <w:lvlText w:val="%3."/>
      <w:lvlJc w:val="right"/>
      <w:pPr>
        <w:ind w:left="3155" w:hanging="180"/>
      </w:pPr>
    </w:lvl>
    <w:lvl w:ilvl="3" w:tplc="9D32F282">
      <w:start w:val="1"/>
      <w:numFmt w:val="decimal"/>
      <w:lvlText w:val="%4."/>
      <w:lvlJc w:val="left"/>
      <w:pPr>
        <w:ind w:left="3875" w:hanging="360"/>
      </w:pPr>
    </w:lvl>
    <w:lvl w:ilvl="4" w:tplc="284647BC">
      <w:start w:val="1"/>
      <w:numFmt w:val="lowerLetter"/>
      <w:lvlText w:val="%5."/>
      <w:lvlJc w:val="left"/>
      <w:pPr>
        <w:ind w:left="4595" w:hanging="360"/>
      </w:pPr>
    </w:lvl>
    <w:lvl w:ilvl="5" w:tplc="862A5E42">
      <w:start w:val="1"/>
      <w:numFmt w:val="lowerRoman"/>
      <w:lvlText w:val="%6."/>
      <w:lvlJc w:val="right"/>
      <w:pPr>
        <w:ind w:left="5315" w:hanging="180"/>
      </w:pPr>
    </w:lvl>
    <w:lvl w:ilvl="6" w:tplc="609C9BAE">
      <w:start w:val="1"/>
      <w:numFmt w:val="decimal"/>
      <w:lvlText w:val="%7."/>
      <w:lvlJc w:val="left"/>
      <w:pPr>
        <w:ind w:left="6035" w:hanging="360"/>
      </w:pPr>
    </w:lvl>
    <w:lvl w:ilvl="7" w:tplc="EDB275C2">
      <w:start w:val="1"/>
      <w:numFmt w:val="lowerLetter"/>
      <w:lvlText w:val="%8."/>
      <w:lvlJc w:val="left"/>
      <w:pPr>
        <w:ind w:left="6755" w:hanging="360"/>
      </w:pPr>
    </w:lvl>
    <w:lvl w:ilvl="8" w:tplc="F6E42C64">
      <w:start w:val="1"/>
      <w:numFmt w:val="lowerRoman"/>
      <w:lvlText w:val="%9."/>
      <w:lvlJc w:val="right"/>
      <w:pPr>
        <w:ind w:left="7475" w:hanging="180"/>
      </w:pPr>
    </w:lvl>
  </w:abstractNum>
  <w:abstractNum w:abstractNumId="23" w15:restartNumberingAfterBreak="0">
    <w:nsid w:val="54340635"/>
    <w:multiLevelType w:val="hybridMultilevel"/>
    <w:tmpl w:val="621A1102"/>
    <w:lvl w:ilvl="0" w:tplc="041D0001">
      <w:start w:val="1"/>
      <w:numFmt w:val="bullet"/>
      <w:pStyle w:val="Liststycke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BD0F4CB"/>
    <w:multiLevelType w:val="hybridMultilevel"/>
    <w:tmpl w:val="24ECF8A0"/>
    <w:lvl w:ilvl="0" w:tplc="CCE85866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BE10E3A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169CBA9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A5C64B0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43929A4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F06CF79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95CF69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D6A875B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A78055E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6" w15:restartNumberingAfterBreak="0">
    <w:nsid w:val="61E01FAE"/>
    <w:multiLevelType w:val="hybridMultilevel"/>
    <w:tmpl w:val="9CA4EDF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DB7CE4"/>
    <w:multiLevelType w:val="hybridMultilevel"/>
    <w:tmpl w:val="141E49DA"/>
    <w:lvl w:ilvl="0" w:tplc="041D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8E1634B"/>
    <w:multiLevelType w:val="hybridMultilevel"/>
    <w:tmpl w:val="5F44310C"/>
    <w:lvl w:ilvl="0" w:tplc="ED6871E0">
      <w:start w:val="1"/>
      <w:numFmt w:val="decimal"/>
      <w:lvlText w:val="%1."/>
      <w:lvlJc w:val="left"/>
      <w:pPr>
        <w:ind w:left="1715" w:hanging="360"/>
      </w:pPr>
    </w:lvl>
    <w:lvl w:ilvl="1" w:tplc="00AC2930">
      <w:start w:val="1"/>
      <w:numFmt w:val="lowerLetter"/>
      <w:lvlText w:val="%2."/>
      <w:lvlJc w:val="left"/>
      <w:pPr>
        <w:ind w:left="2435" w:hanging="360"/>
      </w:pPr>
    </w:lvl>
    <w:lvl w:ilvl="2" w:tplc="A510DCA2">
      <w:start w:val="1"/>
      <w:numFmt w:val="lowerRoman"/>
      <w:lvlText w:val="%3."/>
      <w:lvlJc w:val="right"/>
      <w:pPr>
        <w:ind w:left="3155" w:hanging="180"/>
      </w:pPr>
    </w:lvl>
    <w:lvl w:ilvl="3" w:tplc="ABE62940">
      <w:start w:val="1"/>
      <w:numFmt w:val="decimal"/>
      <w:lvlText w:val="%4."/>
      <w:lvlJc w:val="left"/>
      <w:pPr>
        <w:ind w:left="3875" w:hanging="360"/>
      </w:pPr>
    </w:lvl>
    <w:lvl w:ilvl="4" w:tplc="CD46A06C">
      <w:start w:val="1"/>
      <w:numFmt w:val="lowerLetter"/>
      <w:lvlText w:val="%5."/>
      <w:lvlJc w:val="left"/>
      <w:pPr>
        <w:ind w:left="4595" w:hanging="360"/>
      </w:pPr>
    </w:lvl>
    <w:lvl w:ilvl="5" w:tplc="C69CF64C">
      <w:start w:val="1"/>
      <w:numFmt w:val="lowerRoman"/>
      <w:lvlText w:val="%6."/>
      <w:lvlJc w:val="right"/>
      <w:pPr>
        <w:ind w:left="5315" w:hanging="180"/>
      </w:pPr>
    </w:lvl>
    <w:lvl w:ilvl="6" w:tplc="7D709AEE">
      <w:start w:val="1"/>
      <w:numFmt w:val="decimal"/>
      <w:lvlText w:val="%7."/>
      <w:lvlJc w:val="left"/>
      <w:pPr>
        <w:ind w:left="6035" w:hanging="360"/>
      </w:pPr>
    </w:lvl>
    <w:lvl w:ilvl="7" w:tplc="0A445516">
      <w:start w:val="1"/>
      <w:numFmt w:val="lowerLetter"/>
      <w:lvlText w:val="%8."/>
      <w:lvlJc w:val="left"/>
      <w:pPr>
        <w:ind w:left="6755" w:hanging="360"/>
      </w:pPr>
    </w:lvl>
    <w:lvl w:ilvl="8" w:tplc="BD3EAD50">
      <w:start w:val="1"/>
      <w:numFmt w:val="lowerRoman"/>
      <w:lvlText w:val="%9."/>
      <w:lvlJc w:val="right"/>
      <w:pPr>
        <w:ind w:left="7475" w:hanging="180"/>
      </w:p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2537871">
    <w:abstractNumId w:val="19"/>
  </w:num>
  <w:num w:numId="2" w16cid:durableId="228002594">
    <w:abstractNumId w:val="20"/>
  </w:num>
  <w:num w:numId="3" w16cid:durableId="144011883">
    <w:abstractNumId w:val="29"/>
  </w:num>
  <w:num w:numId="4" w16cid:durableId="1923374976">
    <w:abstractNumId w:val="22"/>
  </w:num>
  <w:num w:numId="5" w16cid:durableId="864057369">
    <w:abstractNumId w:val="10"/>
  </w:num>
  <w:num w:numId="6" w16cid:durableId="431634260">
    <w:abstractNumId w:val="15"/>
  </w:num>
  <w:num w:numId="7" w16cid:durableId="1002009977">
    <w:abstractNumId w:val="18"/>
  </w:num>
  <w:num w:numId="8" w16cid:durableId="1040982815">
    <w:abstractNumId w:val="25"/>
  </w:num>
  <w:num w:numId="9" w16cid:durableId="459997664">
    <w:abstractNumId w:val="31"/>
  </w:num>
  <w:num w:numId="10" w16cid:durableId="782194718">
    <w:abstractNumId w:val="24"/>
  </w:num>
  <w:num w:numId="11" w16cid:durableId="1507284471">
    <w:abstractNumId w:val="0"/>
  </w:num>
  <w:num w:numId="12" w16cid:durableId="1278412525">
    <w:abstractNumId w:val="8"/>
  </w:num>
  <w:num w:numId="13" w16cid:durableId="1089081492">
    <w:abstractNumId w:val="28"/>
  </w:num>
  <w:num w:numId="14" w16cid:durableId="1857570294">
    <w:abstractNumId w:val="3"/>
  </w:num>
  <w:num w:numId="15" w16cid:durableId="1177501665">
    <w:abstractNumId w:val="17"/>
  </w:num>
  <w:num w:numId="16" w16cid:durableId="182860919">
    <w:abstractNumId w:val="12"/>
  </w:num>
  <w:num w:numId="17" w16cid:durableId="1541438781">
    <w:abstractNumId w:val="1"/>
  </w:num>
  <w:num w:numId="18" w16cid:durableId="167797753">
    <w:abstractNumId w:val="1"/>
  </w:num>
  <w:num w:numId="19" w16cid:durableId="1748182919">
    <w:abstractNumId w:val="4"/>
  </w:num>
  <w:num w:numId="20" w16cid:durableId="2017611954">
    <w:abstractNumId w:val="6"/>
  </w:num>
  <w:num w:numId="21" w16cid:durableId="993220481">
    <w:abstractNumId w:val="23"/>
  </w:num>
  <w:num w:numId="22" w16cid:durableId="2116364473">
    <w:abstractNumId w:val="14"/>
  </w:num>
  <w:num w:numId="23" w16cid:durableId="94912557">
    <w:abstractNumId w:val="9"/>
  </w:num>
  <w:num w:numId="24" w16cid:durableId="631716978">
    <w:abstractNumId w:val="21"/>
  </w:num>
  <w:num w:numId="25" w16cid:durableId="248197275">
    <w:abstractNumId w:val="7"/>
  </w:num>
  <w:num w:numId="26" w16cid:durableId="837041523">
    <w:abstractNumId w:val="16"/>
  </w:num>
  <w:num w:numId="27" w16cid:durableId="1248034130">
    <w:abstractNumId w:val="30"/>
  </w:num>
  <w:num w:numId="28" w16cid:durableId="697312054">
    <w:abstractNumId w:val="11"/>
  </w:num>
  <w:num w:numId="29" w16cid:durableId="1410957237">
    <w:abstractNumId w:val="5"/>
  </w:num>
  <w:num w:numId="30" w16cid:durableId="1119564548">
    <w:abstractNumId w:val="26"/>
  </w:num>
  <w:num w:numId="31" w16cid:durableId="853154774">
    <w:abstractNumId w:val="2"/>
  </w:num>
  <w:num w:numId="32" w16cid:durableId="1880629598">
    <w:abstractNumId w:val="13"/>
  </w:num>
  <w:num w:numId="33" w16cid:durableId="182932762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6D5A"/>
    <w:rsid w:val="00046A77"/>
    <w:rsid w:val="00050500"/>
    <w:rsid w:val="0005691C"/>
    <w:rsid w:val="00056ECB"/>
    <w:rsid w:val="00056ED5"/>
    <w:rsid w:val="000655CC"/>
    <w:rsid w:val="00067D8A"/>
    <w:rsid w:val="000700AE"/>
    <w:rsid w:val="00084024"/>
    <w:rsid w:val="0009062C"/>
    <w:rsid w:val="00092085"/>
    <w:rsid w:val="00095368"/>
    <w:rsid w:val="000954C4"/>
    <w:rsid w:val="00097A63"/>
    <w:rsid w:val="000A4C35"/>
    <w:rsid w:val="000A611A"/>
    <w:rsid w:val="000B12D9"/>
    <w:rsid w:val="000B4536"/>
    <w:rsid w:val="000B4A60"/>
    <w:rsid w:val="000B6CF2"/>
    <w:rsid w:val="000B7715"/>
    <w:rsid w:val="000C0B39"/>
    <w:rsid w:val="000C48F3"/>
    <w:rsid w:val="000E463B"/>
    <w:rsid w:val="000E5A7E"/>
    <w:rsid w:val="000F43A3"/>
    <w:rsid w:val="000F7681"/>
    <w:rsid w:val="00103031"/>
    <w:rsid w:val="001044FE"/>
    <w:rsid w:val="00104EE9"/>
    <w:rsid w:val="001139D4"/>
    <w:rsid w:val="00131B08"/>
    <w:rsid w:val="00132A59"/>
    <w:rsid w:val="00132FC0"/>
    <w:rsid w:val="00133337"/>
    <w:rsid w:val="00133A0F"/>
    <w:rsid w:val="0013580F"/>
    <w:rsid w:val="00135B3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D88"/>
    <w:rsid w:val="00181FDC"/>
    <w:rsid w:val="001860B9"/>
    <w:rsid w:val="00186F2B"/>
    <w:rsid w:val="001874D6"/>
    <w:rsid w:val="00187529"/>
    <w:rsid w:val="0019632A"/>
    <w:rsid w:val="001A4E7C"/>
    <w:rsid w:val="001B762C"/>
    <w:rsid w:val="001C4D0A"/>
    <w:rsid w:val="001C5FEF"/>
    <w:rsid w:val="001F20DD"/>
    <w:rsid w:val="001F2DD1"/>
    <w:rsid w:val="00206321"/>
    <w:rsid w:val="0020761B"/>
    <w:rsid w:val="0020767C"/>
    <w:rsid w:val="00211487"/>
    <w:rsid w:val="00211D91"/>
    <w:rsid w:val="00217DEC"/>
    <w:rsid w:val="0023517B"/>
    <w:rsid w:val="00235B57"/>
    <w:rsid w:val="002411D9"/>
    <w:rsid w:val="00250F24"/>
    <w:rsid w:val="002523C5"/>
    <w:rsid w:val="0025380B"/>
    <w:rsid w:val="0025703A"/>
    <w:rsid w:val="00262F3D"/>
    <w:rsid w:val="00263281"/>
    <w:rsid w:val="002651D6"/>
    <w:rsid w:val="0026551F"/>
    <w:rsid w:val="00265EBD"/>
    <w:rsid w:val="00280A85"/>
    <w:rsid w:val="00284119"/>
    <w:rsid w:val="00290B5C"/>
    <w:rsid w:val="00294791"/>
    <w:rsid w:val="002948FD"/>
    <w:rsid w:val="002B0B30"/>
    <w:rsid w:val="002B0C78"/>
    <w:rsid w:val="002C0C02"/>
    <w:rsid w:val="002C1277"/>
    <w:rsid w:val="002C5652"/>
    <w:rsid w:val="002C60AD"/>
    <w:rsid w:val="002D0E0E"/>
    <w:rsid w:val="002D6023"/>
    <w:rsid w:val="002E263F"/>
    <w:rsid w:val="002E6CC9"/>
    <w:rsid w:val="002E6F81"/>
    <w:rsid w:val="002F08BA"/>
    <w:rsid w:val="002F2CFF"/>
    <w:rsid w:val="002F323C"/>
    <w:rsid w:val="002F568B"/>
    <w:rsid w:val="002F7818"/>
    <w:rsid w:val="003066D0"/>
    <w:rsid w:val="00311401"/>
    <w:rsid w:val="00314573"/>
    <w:rsid w:val="003203D7"/>
    <w:rsid w:val="00320F86"/>
    <w:rsid w:val="00322046"/>
    <w:rsid w:val="00324171"/>
    <w:rsid w:val="00326C24"/>
    <w:rsid w:val="00337F99"/>
    <w:rsid w:val="0034307B"/>
    <w:rsid w:val="00345EB1"/>
    <w:rsid w:val="00350CC4"/>
    <w:rsid w:val="00354F9E"/>
    <w:rsid w:val="00360E0D"/>
    <w:rsid w:val="0036357D"/>
    <w:rsid w:val="00363B23"/>
    <w:rsid w:val="0036594C"/>
    <w:rsid w:val="00367D19"/>
    <w:rsid w:val="00371BED"/>
    <w:rsid w:val="00384019"/>
    <w:rsid w:val="003854F1"/>
    <w:rsid w:val="00386121"/>
    <w:rsid w:val="0039118E"/>
    <w:rsid w:val="00397F54"/>
    <w:rsid w:val="003A0D43"/>
    <w:rsid w:val="003A3C30"/>
    <w:rsid w:val="003A5C1A"/>
    <w:rsid w:val="003B0B67"/>
    <w:rsid w:val="003B28C1"/>
    <w:rsid w:val="003B2A4B"/>
    <w:rsid w:val="003C69BF"/>
    <w:rsid w:val="003D06FE"/>
    <w:rsid w:val="003D099E"/>
    <w:rsid w:val="003D21A2"/>
    <w:rsid w:val="003D29D2"/>
    <w:rsid w:val="003E0705"/>
    <w:rsid w:val="003E2FF7"/>
    <w:rsid w:val="003E40C5"/>
    <w:rsid w:val="003F1013"/>
    <w:rsid w:val="003F1ACF"/>
    <w:rsid w:val="00404948"/>
    <w:rsid w:val="00406BEA"/>
    <w:rsid w:val="00411011"/>
    <w:rsid w:val="00413A60"/>
    <w:rsid w:val="00416228"/>
    <w:rsid w:val="004230F7"/>
    <w:rsid w:val="00423E09"/>
    <w:rsid w:val="004306D0"/>
    <w:rsid w:val="0043167E"/>
    <w:rsid w:val="0043409A"/>
    <w:rsid w:val="0044060B"/>
    <w:rsid w:val="00443C1E"/>
    <w:rsid w:val="00446255"/>
    <w:rsid w:val="00451935"/>
    <w:rsid w:val="00460ED0"/>
    <w:rsid w:val="00465651"/>
    <w:rsid w:val="00470CE7"/>
    <w:rsid w:val="00470F4F"/>
    <w:rsid w:val="00472482"/>
    <w:rsid w:val="00473544"/>
    <w:rsid w:val="00480DC7"/>
    <w:rsid w:val="004870AA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071"/>
    <w:rsid w:val="004F4518"/>
    <w:rsid w:val="004F4C62"/>
    <w:rsid w:val="00501433"/>
    <w:rsid w:val="00511CC4"/>
    <w:rsid w:val="005137CC"/>
    <w:rsid w:val="00523789"/>
    <w:rsid w:val="00531E60"/>
    <w:rsid w:val="00536A5A"/>
    <w:rsid w:val="00541D07"/>
    <w:rsid w:val="00542F66"/>
    <w:rsid w:val="00544BAB"/>
    <w:rsid w:val="00545F31"/>
    <w:rsid w:val="00555744"/>
    <w:rsid w:val="00556512"/>
    <w:rsid w:val="005578FA"/>
    <w:rsid w:val="00565129"/>
    <w:rsid w:val="00565CD0"/>
    <w:rsid w:val="00567820"/>
    <w:rsid w:val="00567AF7"/>
    <w:rsid w:val="005770AD"/>
    <w:rsid w:val="00581414"/>
    <w:rsid w:val="00582490"/>
    <w:rsid w:val="005826FA"/>
    <w:rsid w:val="0058F0C6"/>
    <w:rsid w:val="00597E28"/>
    <w:rsid w:val="005A2E3B"/>
    <w:rsid w:val="005A54ED"/>
    <w:rsid w:val="005A5D5B"/>
    <w:rsid w:val="005A6081"/>
    <w:rsid w:val="005A627D"/>
    <w:rsid w:val="005B6717"/>
    <w:rsid w:val="005BB675"/>
    <w:rsid w:val="005C0045"/>
    <w:rsid w:val="005C084E"/>
    <w:rsid w:val="005C4606"/>
    <w:rsid w:val="005D0B0C"/>
    <w:rsid w:val="005D534A"/>
    <w:rsid w:val="005E02B3"/>
    <w:rsid w:val="005E1E24"/>
    <w:rsid w:val="005E4798"/>
    <w:rsid w:val="005E52C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B8A9"/>
    <w:rsid w:val="00646FC2"/>
    <w:rsid w:val="0065595B"/>
    <w:rsid w:val="00660269"/>
    <w:rsid w:val="00665F89"/>
    <w:rsid w:val="00666776"/>
    <w:rsid w:val="00667243"/>
    <w:rsid w:val="00673C92"/>
    <w:rsid w:val="006753EC"/>
    <w:rsid w:val="00684EDE"/>
    <w:rsid w:val="00685F3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12F"/>
    <w:rsid w:val="006D432D"/>
    <w:rsid w:val="006D7535"/>
    <w:rsid w:val="006E450B"/>
    <w:rsid w:val="006F0D7E"/>
    <w:rsid w:val="007030B4"/>
    <w:rsid w:val="00710B77"/>
    <w:rsid w:val="007177AC"/>
    <w:rsid w:val="0072075B"/>
    <w:rsid w:val="007221C2"/>
    <w:rsid w:val="00724CD3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FF6"/>
    <w:rsid w:val="00784EC7"/>
    <w:rsid w:val="0078609F"/>
    <w:rsid w:val="00790597"/>
    <w:rsid w:val="007917BA"/>
    <w:rsid w:val="007A07E5"/>
    <w:rsid w:val="007A24EA"/>
    <w:rsid w:val="007A45BF"/>
    <w:rsid w:val="007A5455"/>
    <w:rsid w:val="007A5C6F"/>
    <w:rsid w:val="007B5232"/>
    <w:rsid w:val="007D4241"/>
    <w:rsid w:val="007D4317"/>
    <w:rsid w:val="007D4EA3"/>
    <w:rsid w:val="007F1A09"/>
    <w:rsid w:val="007F1CFF"/>
    <w:rsid w:val="007F5DD5"/>
    <w:rsid w:val="00813AC6"/>
    <w:rsid w:val="008172D4"/>
    <w:rsid w:val="00821A1B"/>
    <w:rsid w:val="00825395"/>
    <w:rsid w:val="008262E9"/>
    <w:rsid w:val="00827E69"/>
    <w:rsid w:val="00835C4D"/>
    <w:rsid w:val="00837A31"/>
    <w:rsid w:val="00843F48"/>
    <w:rsid w:val="00851423"/>
    <w:rsid w:val="00857848"/>
    <w:rsid w:val="008654B6"/>
    <w:rsid w:val="0087139C"/>
    <w:rsid w:val="008721BF"/>
    <w:rsid w:val="00880E83"/>
    <w:rsid w:val="00892F28"/>
    <w:rsid w:val="008A0C5F"/>
    <w:rsid w:val="008A3DEA"/>
    <w:rsid w:val="008A4EB9"/>
    <w:rsid w:val="008A74C0"/>
    <w:rsid w:val="008B1694"/>
    <w:rsid w:val="008C2068"/>
    <w:rsid w:val="008C4B27"/>
    <w:rsid w:val="008C700C"/>
    <w:rsid w:val="008C7F2A"/>
    <w:rsid w:val="008D5076"/>
    <w:rsid w:val="008D55D4"/>
    <w:rsid w:val="008E36F8"/>
    <w:rsid w:val="008E46B2"/>
    <w:rsid w:val="008E682C"/>
    <w:rsid w:val="008E78A1"/>
    <w:rsid w:val="008F40F2"/>
    <w:rsid w:val="008F589F"/>
    <w:rsid w:val="0090362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DB7"/>
    <w:rsid w:val="00961D4C"/>
    <w:rsid w:val="00971D93"/>
    <w:rsid w:val="0098240F"/>
    <w:rsid w:val="00985F96"/>
    <w:rsid w:val="0099601D"/>
    <w:rsid w:val="00996808"/>
    <w:rsid w:val="009A2AD7"/>
    <w:rsid w:val="009B1F6B"/>
    <w:rsid w:val="009B4E91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4A7"/>
    <w:rsid w:val="00A006A5"/>
    <w:rsid w:val="00A05942"/>
    <w:rsid w:val="00A071EF"/>
    <w:rsid w:val="00A07BEC"/>
    <w:rsid w:val="00A22E7F"/>
    <w:rsid w:val="00A264BE"/>
    <w:rsid w:val="00A272CA"/>
    <w:rsid w:val="00A316BC"/>
    <w:rsid w:val="00A33051"/>
    <w:rsid w:val="00A407AD"/>
    <w:rsid w:val="00A40923"/>
    <w:rsid w:val="00A41C05"/>
    <w:rsid w:val="00A42426"/>
    <w:rsid w:val="00A45192"/>
    <w:rsid w:val="00A514B7"/>
    <w:rsid w:val="00A54A0B"/>
    <w:rsid w:val="00A57BE9"/>
    <w:rsid w:val="00A620A3"/>
    <w:rsid w:val="00A65FD4"/>
    <w:rsid w:val="00A81198"/>
    <w:rsid w:val="00A81631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E62"/>
    <w:rsid w:val="00AD73EC"/>
    <w:rsid w:val="00AE5BC7"/>
    <w:rsid w:val="00AF5AAF"/>
    <w:rsid w:val="00B03F26"/>
    <w:rsid w:val="00B046D8"/>
    <w:rsid w:val="00B13F4C"/>
    <w:rsid w:val="00B16219"/>
    <w:rsid w:val="00B16C59"/>
    <w:rsid w:val="00B219C6"/>
    <w:rsid w:val="00B33FDD"/>
    <w:rsid w:val="00B35824"/>
    <w:rsid w:val="00B359CC"/>
    <w:rsid w:val="00B36107"/>
    <w:rsid w:val="00B41789"/>
    <w:rsid w:val="00B46C03"/>
    <w:rsid w:val="00B56414"/>
    <w:rsid w:val="00B60C6C"/>
    <w:rsid w:val="00B619A9"/>
    <w:rsid w:val="00B65A9D"/>
    <w:rsid w:val="00B66D60"/>
    <w:rsid w:val="00B74CA9"/>
    <w:rsid w:val="00B75EDE"/>
    <w:rsid w:val="00B77D88"/>
    <w:rsid w:val="00B77FAF"/>
    <w:rsid w:val="00B82182"/>
    <w:rsid w:val="00B84336"/>
    <w:rsid w:val="00B851B9"/>
    <w:rsid w:val="00B86453"/>
    <w:rsid w:val="00B90054"/>
    <w:rsid w:val="00B92C14"/>
    <w:rsid w:val="00B9514A"/>
    <w:rsid w:val="00B962FA"/>
    <w:rsid w:val="00BA0066"/>
    <w:rsid w:val="00BB5E94"/>
    <w:rsid w:val="00BB69DB"/>
    <w:rsid w:val="00BC1BFB"/>
    <w:rsid w:val="00BC322E"/>
    <w:rsid w:val="00BC44CD"/>
    <w:rsid w:val="00BC48A6"/>
    <w:rsid w:val="00BD32D4"/>
    <w:rsid w:val="00BD5A49"/>
    <w:rsid w:val="00BE7978"/>
    <w:rsid w:val="00BF1C8A"/>
    <w:rsid w:val="00BF73BD"/>
    <w:rsid w:val="00C021C3"/>
    <w:rsid w:val="00C07DDB"/>
    <w:rsid w:val="00C20A72"/>
    <w:rsid w:val="00C231C5"/>
    <w:rsid w:val="00C33FCC"/>
    <w:rsid w:val="00C4115D"/>
    <w:rsid w:val="00C43BDD"/>
    <w:rsid w:val="00C47778"/>
    <w:rsid w:val="00C5011E"/>
    <w:rsid w:val="00C50EE5"/>
    <w:rsid w:val="00C5240A"/>
    <w:rsid w:val="00C5398F"/>
    <w:rsid w:val="00C556F5"/>
    <w:rsid w:val="00C70865"/>
    <w:rsid w:val="00C70E19"/>
    <w:rsid w:val="00C72574"/>
    <w:rsid w:val="00C7430C"/>
    <w:rsid w:val="00C85DA1"/>
    <w:rsid w:val="00C9071C"/>
    <w:rsid w:val="00C908FF"/>
    <w:rsid w:val="00C911F4"/>
    <w:rsid w:val="00C97BD3"/>
    <w:rsid w:val="00CA39EF"/>
    <w:rsid w:val="00CA521F"/>
    <w:rsid w:val="00CA706D"/>
    <w:rsid w:val="00CB0493"/>
    <w:rsid w:val="00CB17FF"/>
    <w:rsid w:val="00CB18F9"/>
    <w:rsid w:val="00CB1ED7"/>
    <w:rsid w:val="00CC167C"/>
    <w:rsid w:val="00CC52D9"/>
    <w:rsid w:val="00CD5739"/>
    <w:rsid w:val="00CD6647"/>
    <w:rsid w:val="00CE1DB4"/>
    <w:rsid w:val="00CE4B73"/>
    <w:rsid w:val="00CF344E"/>
    <w:rsid w:val="00CF70BB"/>
    <w:rsid w:val="00CF73BD"/>
    <w:rsid w:val="00D074DB"/>
    <w:rsid w:val="00D139CF"/>
    <w:rsid w:val="00D34051"/>
    <w:rsid w:val="00D362F0"/>
    <w:rsid w:val="00D37E7F"/>
    <w:rsid w:val="00D4355C"/>
    <w:rsid w:val="00D47AD7"/>
    <w:rsid w:val="00D51529"/>
    <w:rsid w:val="00D76C39"/>
    <w:rsid w:val="00D85218"/>
    <w:rsid w:val="00D87BC3"/>
    <w:rsid w:val="00D90871"/>
    <w:rsid w:val="00D915B1"/>
    <w:rsid w:val="00D9425F"/>
    <w:rsid w:val="00DA2700"/>
    <w:rsid w:val="00DA299D"/>
    <w:rsid w:val="00DA65C4"/>
    <w:rsid w:val="00DC1112"/>
    <w:rsid w:val="00DC2321"/>
    <w:rsid w:val="00DC79BE"/>
    <w:rsid w:val="00DD2905"/>
    <w:rsid w:val="00DD2BE0"/>
    <w:rsid w:val="00DD6823"/>
    <w:rsid w:val="00DE4447"/>
    <w:rsid w:val="00DE5DA2"/>
    <w:rsid w:val="00DF0033"/>
    <w:rsid w:val="00E026BF"/>
    <w:rsid w:val="00E07B1B"/>
    <w:rsid w:val="00E11362"/>
    <w:rsid w:val="00E11853"/>
    <w:rsid w:val="00E26A1A"/>
    <w:rsid w:val="00E3219F"/>
    <w:rsid w:val="00E43896"/>
    <w:rsid w:val="00E52A86"/>
    <w:rsid w:val="00E54B47"/>
    <w:rsid w:val="00E553BF"/>
    <w:rsid w:val="00E55D93"/>
    <w:rsid w:val="00E61294"/>
    <w:rsid w:val="00E7237C"/>
    <w:rsid w:val="00E72964"/>
    <w:rsid w:val="00E77C46"/>
    <w:rsid w:val="00E812CC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EB6"/>
    <w:rsid w:val="00F0177A"/>
    <w:rsid w:val="00F05D08"/>
    <w:rsid w:val="00F22264"/>
    <w:rsid w:val="00F2564D"/>
    <w:rsid w:val="00F35B05"/>
    <w:rsid w:val="00F413D9"/>
    <w:rsid w:val="00F5135F"/>
    <w:rsid w:val="00F51F78"/>
    <w:rsid w:val="00F544F7"/>
    <w:rsid w:val="00F86F47"/>
    <w:rsid w:val="00F90B64"/>
    <w:rsid w:val="00F93BFA"/>
    <w:rsid w:val="00FB2F0F"/>
    <w:rsid w:val="00FB5086"/>
    <w:rsid w:val="00FB5411"/>
    <w:rsid w:val="00FB6392"/>
    <w:rsid w:val="00FD3C70"/>
    <w:rsid w:val="00FD6820"/>
    <w:rsid w:val="00FE12D8"/>
    <w:rsid w:val="00FF6EBC"/>
    <w:rsid w:val="00FF7C02"/>
    <w:rsid w:val="016A0024"/>
    <w:rsid w:val="018E6EA0"/>
    <w:rsid w:val="019871BD"/>
    <w:rsid w:val="01E5C17C"/>
    <w:rsid w:val="0204C692"/>
    <w:rsid w:val="0208B634"/>
    <w:rsid w:val="024801E3"/>
    <w:rsid w:val="025E18FF"/>
    <w:rsid w:val="03C0ED0C"/>
    <w:rsid w:val="041EDCA1"/>
    <w:rsid w:val="0429DC30"/>
    <w:rsid w:val="049CEFD0"/>
    <w:rsid w:val="04EF3FAB"/>
    <w:rsid w:val="04F4380E"/>
    <w:rsid w:val="05F6ADD8"/>
    <w:rsid w:val="05F72C41"/>
    <w:rsid w:val="06A27236"/>
    <w:rsid w:val="07952382"/>
    <w:rsid w:val="07B6DD32"/>
    <w:rsid w:val="07BA803A"/>
    <w:rsid w:val="0802A16B"/>
    <w:rsid w:val="08160EA3"/>
    <w:rsid w:val="0824EBBB"/>
    <w:rsid w:val="084C0F9C"/>
    <w:rsid w:val="09FDC213"/>
    <w:rsid w:val="0C9BCECD"/>
    <w:rsid w:val="0CDE166F"/>
    <w:rsid w:val="0CFD04DB"/>
    <w:rsid w:val="0D348A35"/>
    <w:rsid w:val="0E76DB91"/>
    <w:rsid w:val="0E7E29B4"/>
    <w:rsid w:val="0ED365C4"/>
    <w:rsid w:val="0F422BA3"/>
    <w:rsid w:val="0F71609B"/>
    <w:rsid w:val="0F8A202A"/>
    <w:rsid w:val="105B4DD3"/>
    <w:rsid w:val="10740F05"/>
    <w:rsid w:val="116C6C0A"/>
    <w:rsid w:val="11861E73"/>
    <w:rsid w:val="119DEF89"/>
    <w:rsid w:val="11A80FAD"/>
    <w:rsid w:val="11B6F6A0"/>
    <w:rsid w:val="11BD2C8E"/>
    <w:rsid w:val="11C6A1C7"/>
    <w:rsid w:val="11FB8AB3"/>
    <w:rsid w:val="124D162B"/>
    <w:rsid w:val="12A28D59"/>
    <w:rsid w:val="12E10F4F"/>
    <w:rsid w:val="13109762"/>
    <w:rsid w:val="13C1C536"/>
    <w:rsid w:val="13E4D203"/>
    <w:rsid w:val="1404BEB6"/>
    <w:rsid w:val="14E6E3D5"/>
    <w:rsid w:val="154D2D07"/>
    <w:rsid w:val="15F8DB3C"/>
    <w:rsid w:val="161ABA9B"/>
    <w:rsid w:val="16BF0E91"/>
    <w:rsid w:val="16D2EA39"/>
    <w:rsid w:val="17472AA3"/>
    <w:rsid w:val="176B1AE1"/>
    <w:rsid w:val="17D545AF"/>
    <w:rsid w:val="184F11A2"/>
    <w:rsid w:val="185160A3"/>
    <w:rsid w:val="18BE955D"/>
    <w:rsid w:val="192ADA33"/>
    <w:rsid w:val="192C3D0A"/>
    <w:rsid w:val="19CD9E46"/>
    <w:rsid w:val="19E221F4"/>
    <w:rsid w:val="19F2B3A1"/>
    <w:rsid w:val="1A6643C4"/>
    <w:rsid w:val="1A7B219B"/>
    <w:rsid w:val="1AAFAFF4"/>
    <w:rsid w:val="1AE29A0C"/>
    <w:rsid w:val="1B644041"/>
    <w:rsid w:val="1B9FDD43"/>
    <w:rsid w:val="1BBB5347"/>
    <w:rsid w:val="1BDF7B42"/>
    <w:rsid w:val="1CC2AF9A"/>
    <w:rsid w:val="1D8F7C7F"/>
    <w:rsid w:val="1E6254D4"/>
    <w:rsid w:val="1E724611"/>
    <w:rsid w:val="1EB2EBAA"/>
    <w:rsid w:val="1EE52CD7"/>
    <w:rsid w:val="1F00B57C"/>
    <w:rsid w:val="1F7CF146"/>
    <w:rsid w:val="1FF3F6EB"/>
    <w:rsid w:val="204B86CE"/>
    <w:rsid w:val="206399B3"/>
    <w:rsid w:val="209E1E78"/>
    <w:rsid w:val="215C2051"/>
    <w:rsid w:val="22817FB8"/>
    <w:rsid w:val="2295FCDD"/>
    <w:rsid w:val="24CC10A9"/>
    <w:rsid w:val="25B0A678"/>
    <w:rsid w:val="25F2B1BD"/>
    <w:rsid w:val="27695907"/>
    <w:rsid w:val="27CE5C7E"/>
    <w:rsid w:val="289044E4"/>
    <w:rsid w:val="28DB0F45"/>
    <w:rsid w:val="28E05CA5"/>
    <w:rsid w:val="29011B78"/>
    <w:rsid w:val="2912895C"/>
    <w:rsid w:val="2A263864"/>
    <w:rsid w:val="2A72346B"/>
    <w:rsid w:val="2AAC6F96"/>
    <w:rsid w:val="2AB9982D"/>
    <w:rsid w:val="2AF49E0A"/>
    <w:rsid w:val="2B09EBF5"/>
    <w:rsid w:val="2D16A288"/>
    <w:rsid w:val="2E237982"/>
    <w:rsid w:val="2E2BFEE9"/>
    <w:rsid w:val="2E62D2A0"/>
    <w:rsid w:val="2E6B9CC6"/>
    <w:rsid w:val="2F169457"/>
    <w:rsid w:val="2F4A84AE"/>
    <w:rsid w:val="2F60EFBF"/>
    <w:rsid w:val="30108452"/>
    <w:rsid w:val="3017EB6C"/>
    <w:rsid w:val="301EE53F"/>
    <w:rsid w:val="304C0225"/>
    <w:rsid w:val="309E9D2D"/>
    <w:rsid w:val="31B1C799"/>
    <w:rsid w:val="31F4EB10"/>
    <w:rsid w:val="3298B3D9"/>
    <w:rsid w:val="32EA7370"/>
    <w:rsid w:val="331C1FCF"/>
    <w:rsid w:val="33720188"/>
    <w:rsid w:val="339F5597"/>
    <w:rsid w:val="345B174F"/>
    <w:rsid w:val="3469D3E9"/>
    <w:rsid w:val="351517D7"/>
    <w:rsid w:val="3556DECC"/>
    <w:rsid w:val="35FB2215"/>
    <w:rsid w:val="3621D81F"/>
    <w:rsid w:val="36B4038F"/>
    <w:rsid w:val="36C62AA6"/>
    <w:rsid w:val="37DC6233"/>
    <w:rsid w:val="3820FC0D"/>
    <w:rsid w:val="387C452C"/>
    <w:rsid w:val="392E591E"/>
    <w:rsid w:val="3AE251B3"/>
    <w:rsid w:val="3B25D091"/>
    <w:rsid w:val="3BCB0D7A"/>
    <w:rsid w:val="3CC07B87"/>
    <w:rsid w:val="3D08505A"/>
    <w:rsid w:val="3D4EC0A4"/>
    <w:rsid w:val="3D82E13C"/>
    <w:rsid w:val="3D9458FC"/>
    <w:rsid w:val="3DF83758"/>
    <w:rsid w:val="3E7B9652"/>
    <w:rsid w:val="3EC03BD4"/>
    <w:rsid w:val="3EF1F0C2"/>
    <w:rsid w:val="3F14A9DC"/>
    <w:rsid w:val="401D7E85"/>
    <w:rsid w:val="40A54904"/>
    <w:rsid w:val="40B7C8FC"/>
    <w:rsid w:val="416E0C1E"/>
    <w:rsid w:val="41C7DE53"/>
    <w:rsid w:val="422DDF1B"/>
    <w:rsid w:val="42373344"/>
    <w:rsid w:val="42656EE1"/>
    <w:rsid w:val="4310E197"/>
    <w:rsid w:val="43315A3D"/>
    <w:rsid w:val="433E9C37"/>
    <w:rsid w:val="43870DD2"/>
    <w:rsid w:val="4474CF44"/>
    <w:rsid w:val="448C4646"/>
    <w:rsid w:val="44A04074"/>
    <w:rsid w:val="44DBAD4B"/>
    <w:rsid w:val="4586B49B"/>
    <w:rsid w:val="45C806E5"/>
    <w:rsid w:val="462AAC8E"/>
    <w:rsid w:val="4682C272"/>
    <w:rsid w:val="4751708D"/>
    <w:rsid w:val="477847EC"/>
    <w:rsid w:val="47D878DF"/>
    <w:rsid w:val="47D9F885"/>
    <w:rsid w:val="482C23DD"/>
    <w:rsid w:val="48B56023"/>
    <w:rsid w:val="49255921"/>
    <w:rsid w:val="49F2E0C8"/>
    <w:rsid w:val="49F3A2B2"/>
    <w:rsid w:val="4A961C1E"/>
    <w:rsid w:val="4AFCCC28"/>
    <w:rsid w:val="4B439B23"/>
    <w:rsid w:val="4BAEECBC"/>
    <w:rsid w:val="4CC43945"/>
    <w:rsid w:val="4CECAA8E"/>
    <w:rsid w:val="4D096AB8"/>
    <w:rsid w:val="4D12249E"/>
    <w:rsid w:val="4D2D6625"/>
    <w:rsid w:val="4E0FB839"/>
    <w:rsid w:val="4E6EFF09"/>
    <w:rsid w:val="4EEDCDE8"/>
    <w:rsid w:val="4EF6769B"/>
    <w:rsid w:val="4F5F8341"/>
    <w:rsid w:val="4F694ED8"/>
    <w:rsid w:val="4F78BA6A"/>
    <w:rsid w:val="4FA57308"/>
    <w:rsid w:val="4FF86EF5"/>
    <w:rsid w:val="50255866"/>
    <w:rsid w:val="5152C980"/>
    <w:rsid w:val="52221E36"/>
    <w:rsid w:val="5332B9A2"/>
    <w:rsid w:val="54074353"/>
    <w:rsid w:val="54413338"/>
    <w:rsid w:val="5489BD33"/>
    <w:rsid w:val="548BE7D2"/>
    <w:rsid w:val="54979DAD"/>
    <w:rsid w:val="556010B1"/>
    <w:rsid w:val="563A9139"/>
    <w:rsid w:val="565067EE"/>
    <w:rsid w:val="5723DE42"/>
    <w:rsid w:val="5777C1E7"/>
    <w:rsid w:val="57DF8CFD"/>
    <w:rsid w:val="5816BDCC"/>
    <w:rsid w:val="582AA0D3"/>
    <w:rsid w:val="58DBC3C0"/>
    <w:rsid w:val="590C4E5D"/>
    <w:rsid w:val="5A68BB8C"/>
    <w:rsid w:val="5A762691"/>
    <w:rsid w:val="5ABBE88E"/>
    <w:rsid w:val="5ADB7377"/>
    <w:rsid w:val="5BD63D4F"/>
    <w:rsid w:val="5C1DD010"/>
    <w:rsid w:val="5C9349F2"/>
    <w:rsid w:val="5D125C50"/>
    <w:rsid w:val="5D3EDC29"/>
    <w:rsid w:val="5D57A909"/>
    <w:rsid w:val="5D721E04"/>
    <w:rsid w:val="5D7558AD"/>
    <w:rsid w:val="5E2BDDB4"/>
    <w:rsid w:val="5E7E7192"/>
    <w:rsid w:val="5EB8DCAC"/>
    <w:rsid w:val="5ECB60A8"/>
    <w:rsid w:val="5ED718E0"/>
    <w:rsid w:val="5EF9D71D"/>
    <w:rsid w:val="5F065C73"/>
    <w:rsid w:val="5F56153E"/>
    <w:rsid w:val="5F81F571"/>
    <w:rsid w:val="5FDCD918"/>
    <w:rsid w:val="6063AD2B"/>
    <w:rsid w:val="6080CB14"/>
    <w:rsid w:val="6103C932"/>
    <w:rsid w:val="612072C2"/>
    <w:rsid w:val="6140A67E"/>
    <w:rsid w:val="61F4D5E5"/>
    <w:rsid w:val="61FB6EA3"/>
    <w:rsid w:val="62551157"/>
    <w:rsid w:val="6309989A"/>
    <w:rsid w:val="634D00C9"/>
    <w:rsid w:val="645F3622"/>
    <w:rsid w:val="647B2B65"/>
    <w:rsid w:val="64A04534"/>
    <w:rsid w:val="64A2C6CC"/>
    <w:rsid w:val="64C2BAA6"/>
    <w:rsid w:val="64E03FAA"/>
    <w:rsid w:val="64E8D12A"/>
    <w:rsid w:val="651FE2F8"/>
    <w:rsid w:val="652813A4"/>
    <w:rsid w:val="653C733A"/>
    <w:rsid w:val="65958267"/>
    <w:rsid w:val="659B900B"/>
    <w:rsid w:val="65CF53A8"/>
    <w:rsid w:val="65FAD47B"/>
    <w:rsid w:val="66240606"/>
    <w:rsid w:val="6681AD00"/>
    <w:rsid w:val="66AAE497"/>
    <w:rsid w:val="688884B5"/>
    <w:rsid w:val="69696BEC"/>
    <w:rsid w:val="699C04B0"/>
    <w:rsid w:val="6B2CF8ED"/>
    <w:rsid w:val="6B33B2D6"/>
    <w:rsid w:val="6B3E121F"/>
    <w:rsid w:val="6BF1B970"/>
    <w:rsid w:val="6DADBB2D"/>
    <w:rsid w:val="6E33E348"/>
    <w:rsid w:val="6F202E79"/>
    <w:rsid w:val="70E36D15"/>
    <w:rsid w:val="70F9B567"/>
    <w:rsid w:val="71A4B0A0"/>
    <w:rsid w:val="71D149A6"/>
    <w:rsid w:val="7204C4A3"/>
    <w:rsid w:val="723DDD90"/>
    <w:rsid w:val="72888936"/>
    <w:rsid w:val="72E654D3"/>
    <w:rsid w:val="732DA520"/>
    <w:rsid w:val="73496F84"/>
    <w:rsid w:val="7358A706"/>
    <w:rsid w:val="73733D08"/>
    <w:rsid w:val="737D189F"/>
    <w:rsid w:val="747606F8"/>
    <w:rsid w:val="74EB35F2"/>
    <w:rsid w:val="75299DB5"/>
    <w:rsid w:val="7530DBC3"/>
    <w:rsid w:val="7542F12A"/>
    <w:rsid w:val="75876DAB"/>
    <w:rsid w:val="765E6483"/>
    <w:rsid w:val="76B45E29"/>
    <w:rsid w:val="778F1AFA"/>
    <w:rsid w:val="783A43BC"/>
    <w:rsid w:val="78C682B7"/>
    <w:rsid w:val="7953A06A"/>
    <w:rsid w:val="796A9802"/>
    <w:rsid w:val="79820DA5"/>
    <w:rsid w:val="79C892D8"/>
    <w:rsid w:val="7A0963B3"/>
    <w:rsid w:val="7A794978"/>
    <w:rsid w:val="7B1FA294"/>
    <w:rsid w:val="7B28DC48"/>
    <w:rsid w:val="7BDB10DB"/>
    <w:rsid w:val="7BE6C236"/>
    <w:rsid w:val="7C654C32"/>
    <w:rsid w:val="7CA50585"/>
    <w:rsid w:val="7CC31095"/>
    <w:rsid w:val="7CCCE787"/>
    <w:rsid w:val="7CEBE7E0"/>
    <w:rsid w:val="7D50CDDB"/>
    <w:rsid w:val="7ED94CC0"/>
    <w:rsid w:val="7EFEB1A7"/>
    <w:rsid w:val="7F8BEC91"/>
    <w:rsid w:val="7F91AF08"/>
    <w:rsid w:val="7FB96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96E7D2E-539B-4720-98D6-68E978345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1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2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D0E62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CA706D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catestonline.org/patient-site-test-page-swedish.html" TargetMode="External" Id="rId18" /><Relationship Type="http://schemas.openxmlformats.org/officeDocument/2006/relationships/hyperlink" Target="https://www.nationelltklinisktkunskapsstod.se/Vastra-Gotaland/kunskapsstod/vardforlopp/?uuid=c047d2c7-82db-4004-9d14-b716251bb809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slmf.se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www.sahlgrenska.se/omraden/omrade-3/arbetsterapi-och-fysioterapi/informationsbroschyr/lunga/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www.lakemedelsverket.se/sv/behandling-och-forskrivning/behandlingsrekommendationer/sok-behandlingsrekommendationer/kroniskt-obstruktiv-lungsjukdom-kol--behandlingsrekommendation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kolwebben.se/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5</Pages>
  <Words>1034</Words>
  <Characters>5483</Characters>
  <Application>Microsoft Office Word</Application>
  <DocSecurity>0</DocSecurity>
  <Lines>45</Lines>
  <Paragraphs>13</Paragraphs>
  <ScaleCrop>false</ScaleCrop>
  <Manager/>
  <Company/>
  <LinksUpToDate>false</LinksUpToDate>
  <CharactersWithSpaces>6504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Lunga - KOL - Kronisk obstruktiv lungsjukdom - ARB FYS</dc:title>
  <dc:subject/>
  <dc:creator>patrik.jens.johansson@vgregion.se</dc:creator>
  <keywords/>
  <lastModifiedBy>Alice Andersson</lastModifiedBy>
  <revision>88</revision>
  <lastPrinted>2016-03-31T10:56:00.0000000Z</lastPrinted>
  <dcterms:created xsi:type="dcterms:W3CDTF">2022-05-03T06:53:00.0000000Z</dcterms:created>
  <dcterms:modified xsi:type="dcterms:W3CDTF">2026-03-26T10:14:00.0000000Z</dcterms:modified>
</coreProperties>
</file>