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395CF" w14:textId="77777777" w:rsidR="00C764B5" w:rsidRDefault="00C764B5" w:rsidP="00F35B05">
      <w:pPr>
        <w:pStyle w:val="Rubrik2"/>
        <w:sectPr w:rsidR="00C764B5" w:rsidSect="00C764B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A49FC7" w14:textId="36876DD0" w:rsidR="678F8F8A" w:rsidRPr="00A41FF5" w:rsidRDefault="00805B4C" w:rsidP="00A41FF5">
      <w:pPr>
        <w:pStyle w:val="Rubrik1"/>
        <w:ind w:right="424"/>
      </w:pPr>
      <w:r>
        <w:t xml:space="preserve">Knä – </w:t>
      </w:r>
      <w:proofErr w:type="spellStart"/>
      <w:r w:rsidR="399F610A">
        <w:t>q</w:t>
      </w:r>
      <w:r>
        <w:t>uadriceps</w:t>
      </w:r>
      <w:proofErr w:type="spellEnd"/>
      <w:r>
        <w:t xml:space="preserve">- och </w:t>
      </w:r>
      <w:proofErr w:type="spellStart"/>
      <w:r>
        <w:t>patellarseneruptur</w:t>
      </w:r>
      <w:proofErr w:type="spellEnd"/>
      <w:r w:rsidR="207020BF">
        <w:t xml:space="preserve"> – </w:t>
      </w:r>
      <w:r>
        <w:t>FYS</w:t>
      </w:r>
    </w:p>
    <w:p w14:paraId="55CD1B10" w14:textId="6AEF2D4F" w:rsidR="00C764B5" w:rsidRPr="00C764B5" w:rsidRDefault="14E3A4E5" w:rsidP="77C5FE0D">
      <w:pPr>
        <w:ind w:right="424"/>
        <w:rPr>
          <w:i/>
          <w:iCs/>
        </w:rPr>
      </w:pPr>
      <w:r w:rsidRPr="77C5FE0D">
        <w:rPr>
          <w:rStyle w:val="Rubrik2Char"/>
        </w:rPr>
        <w:t>Förändringar sedan föregående version</w:t>
      </w:r>
      <w:r>
        <w:br/>
      </w:r>
      <w:r w:rsidR="7E783B08">
        <w:t xml:space="preserve">Justeringar gällande inställning av </w:t>
      </w:r>
      <w:proofErr w:type="spellStart"/>
      <w:r w:rsidR="7E783B08">
        <w:t>ortos</w:t>
      </w:r>
      <w:proofErr w:type="spellEnd"/>
      <w:r w:rsidR="7E783B08">
        <w:t xml:space="preserve"> postoperativt samt längden av användning av </w:t>
      </w:r>
      <w:proofErr w:type="spellStart"/>
      <w:r w:rsidR="7E783B08">
        <w:t>ortosen</w:t>
      </w:r>
      <w:proofErr w:type="spellEnd"/>
      <w:r w:rsidR="7E783B08">
        <w:t xml:space="preserve"> utomhus, se under </w:t>
      </w:r>
      <w:r w:rsidR="7E783B08" w:rsidRPr="77C5FE0D">
        <w:rPr>
          <w:i/>
          <w:iCs/>
        </w:rPr>
        <w:t>restriktioner</w:t>
      </w:r>
      <w:r w:rsidR="7E783B08">
        <w:t xml:space="preserve">, samt </w:t>
      </w:r>
      <w:r w:rsidR="7E783B08" w:rsidRPr="77C5FE0D">
        <w:rPr>
          <w:i/>
          <w:iCs/>
        </w:rPr>
        <w:t xml:space="preserve">fysioterapeutisk behandlingsplan </w:t>
      </w:r>
      <w:r w:rsidR="3B21BC45" w:rsidRPr="77C5FE0D">
        <w:rPr>
          <w:i/>
          <w:iCs/>
        </w:rPr>
        <w:t>6–8</w:t>
      </w:r>
      <w:r w:rsidR="029D6794" w:rsidRPr="77C5FE0D">
        <w:rPr>
          <w:i/>
          <w:iCs/>
        </w:rPr>
        <w:t xml:space="preserve"> veckor postoperativt</w:t>
      </w:r>
      <w:r w:rsidR="33FDAC6B" w:rsidRPr="77C5FE0D">
        <w:rPr>
          <w:i/>
          <w:iCs/>
        </w:rPr>
        <w:t xml:space="preserve"> samt 8–12 månader</w:t>
      </w:r>
      <w:r w:rsidR="029D6794" w:rsidRPr="77C5FE0D">
        <w:rPr>
          <w:i/>
          <w:iCs/>
        </w:rPr>
        <w:t xml:space="preserve">. </w:t>
      </w:r>
      <w:r w:rsidR="6C9377AB" w:rsidRPr="77C5FE0D">
        <w:t xml:space="preserve">Bassängträning har lagts till efter </w:t>
      </w:r>
      <w:r w:rsidR="4D6C301C" w:rsidRPr="77C5FE0D">
        <w:t>6–8</w:t>
      </w:r>
      <w:r w:rsidR="6C9377AB" w:rsidRPr="77C5FE0D">
        <w:t xml:space="preserve"> veckor postoperativt. </w:t>
      </w:r>
    </w:p>
    <w:p w14:paraId="2EC6EA63" w14:textId="6AB6B964" w:rsidR="00C764B5" w:rsidRPr="00C764B5" w:rsidRDefault="00805B4C" w:rsidP="243E68DE">
      <w:pPr>
        <w:pStyle w:val="Rubrik2"/>
      </w:pPr>
      <w:r w:rsidRPr="243E68DE">
        <w:t>Avgränsning</w:t>
      </w:r>
    </w:p>
    <w:p w14:paraId="37136C53" w14:textId="3330BEA4" w:rsidR="00C764B5" w:rsidRPr="00AC3C45" w:rsidRDefault="00805B4C" w:rsidP="00AC3C45">
      <w:r>
        <w:t xml:space="preserve">Rutinen gäller för </w:t>
      </w:r>
      <w:r w:rsidR="7D7D0564">
        <w:t xml:space="preserve">samtliga </w:t>
      </w:r>
      <w:r>
        <w:t>f</w:t>
      </w:r>
      <w:r w:rsidR="00C764B5">
        <w:t xml:space="preserve">ysioterapeuter och läkare inom Sahlgrenska Universitetssjukhuset som ansvarar för rehabilitering av patienter med </w:t>
      </w:r>
      <w:proofErr w:type="spellStart"/>
      <w:r w:rsidR="00C764B5">
        <w:t>quadriceps</w:t>
      </w:r>
      <w:proofErr w:type="spellEnd"/>
      <w:r w:rsidR="00C764B5">
        <w:t xml:space="preserve">- och </w:t>
      </w:r>
      <w:proofErr w:type="spellStart"/>
      <w:r w:rsidR="00C764B5">
        <w:t>patellarsenerupturer</w:t>
      </w:r>
      <w:proofErr w:type="spellEnd"/>
      <w:r w:rsidR="00C764B5">
        <w:t xml:space="preserve"> behandlade inom </w:t>
      </w:r>
      <w:r>
        <w:t xml:space="preserve">verksamhet </w:t>
      </w:r>
      <w:r w:rsidR="00C764B5">
        <w:t>Ortopedi</w:t>
      </w:r>
      <w:r w:rsidR="6AB752E6">
        <w:t xml:space="preserve"> Sahlgrenska Universitetssjukhuset.</w:t>
      </w:r>
    </w:p>
    <w:p w14:paraId="7F2F8131" w14:textId="157C7EB6" w:rsidR="00C764B5" w:rsidRPr="00C764B5" w:rsidRDefault="00663682" w:rsidP="00663682">
      <w:pPr>
        <w:pStyle w:val="Rubrik2"/>
      </w:pPr>
      <w:r>
        <w:t>Syfte och b</w:t>
      </w:r>
      <w:r w:rsidR="00C764B5" w:rsidRPr="00C764B5">
        <w:t>akgrund</w:t>
      </w:r>
    </w:p>
    <w:p w14:paraId="230FAFB5" w14:textId="1A9820EA" w:rsidR="00663682" w:rsidRPr="00AC3C45" w:rsidRDefault="00663682" w:rsidP="00AC3C45">
      <w:r w:rsidRPr="00C764B5">
        <w:t>Återfå rörlighet, funktion och tidigare aktivitetsnivå.</w:t>
      </w:r>
      <w:r w:rsidR="00AC3C45">
        <w:br/>
      </w:r>
    </w:p>
    <w:p w14:paraId="5C7C3B39" w14:textId="77B31AEC" w:rsidR="00C764B5" w:rsidRPr="00C764B5" w:rsidRDefault="00C764B5" w:rsidP="00663682">
      <w:r>
        <w:t xml:space="preserve">Patienten är </w:t>
      </w:r>
      <w:r w:rsidR="0171A1FE">
        <w:t>oftast&gt;</w:t>
      </w:r>
      <w:r>
        <w:t xml:space="preserve"> 40 år. Skademekanismen är i </w:t>
      </w:r>
      <w:r w:rsidR="0248144D">
        <w:t>vanligtvis</w:t>
      </w:r>
      <w:r>
        <w:t xml:space="preserve"> fall på böjt ben eller plötslig excentrisk belastning i kombination med degenerativ förändring i senan.</w:t>
      </w:r>
    </w:p>
    <w:p w14:paraId="24F8CE74" w14:textId="77777777" w:rsidR="00C764B5" w:rsidRPr="00C764B5" w:rsidRDefault="00C764B5" w:rsidP="00663682">
      <w:r w:rsidRPr="00C764B5">
        <w:t xml:space="preserve">Vid </w:t>
      </w:r>
      <w:proofErr w:type="spellStart"/>
      <w:r w:rsidRPr="00C764B5">
        <w:t>quadricepsseneruptur</w:t>
      </w:r>
      <w:proofErr w:type="spellEnd"/>
      <w:r w:rsidRPr="00C764B5">
        <w:t xml:space="preserve"> sutureras senan till patella över benbryggor med grova suturer eller </w:t>
      </w:r>
      <w:proofErr w:type="spellStart"/>
      <w:r w:rsidRPr="00C764B5">
        <w:t>återfästs</w:t>
      </w:r>
      <w:proofErr w:type="spellEnd"/>
      <w:r w:rsidRPr="00C764B5">
        <w:t xml:space="preserve"> med hjälp av ankare i patella.</w:t>
      </w:r>
    </w:p>
    <w:p w14:paraId="7814FC53" w14:textId="4D823D4D" w:rsidR="00C764B5" w:rsidRPr="00C764B5" w:rsidRDefault="00C764B5" w:rsidP="00663682">
      <w:r>
        <w:t xml:space="preserve">Vid </w:t>
      </w:r>
      <w:proofErr w:type="spellStart"/>
      <w:r>
        <w:t>patellarseneruptur</w:t>
      </w:r>
      <w:proofErr w:type="spellEnd"/>
      <w:r>
        <w:t xml:space="preserve"> sutureras senan till patella eller </w:t>
      </w:r>
      <w:proofErr w:type="spellStart"/>
      <w:r>
        <w:t>tibia</w:t>
      </w:r>
      <w:proofErr w:type="spellEnd"/>
      <w:r>
        <w:t xml:space="preserve"> alternativt </w:t>
      </w:r>
      <w:proofErr w:type="spellStart"/>
      <w:r>
        <w:t>återfästes</w:t>
      </w:r>
      <w:proofErr w:type="spellEnd"/>
      <w:r>
        <w:t xml:space="preserve"> senan med ankare. Extra säkerhet kan tillföras genom ståltråd, eller annat </w:t>
      </w:r>
      <w:proofErr w:type="spellStart"/>
      <w:r>
        <w:t>cer</w:t>
      </w:r>
      <w:r w:rsidR="4CA8D609">
        <w:t>k</w:t>
      </w:r>
      <w:r>
        <w:t>lage</w:t>
      </w:r>
      <w:proofErr w:type="spellEnd"/>
      <w:r>
        <w:t xml:space="preserve"> genom </w:t>
      </w:r>
      <w:proofErr w:type="spellStart"/>
      <w:r>
        <w:t>tibia</w:t>
      </w:r>
      <w:proofErr w:type="spellEnd"/>
      <w:r>
        <w:t xml:space="preserve"> och över patellas övre pol.</w:t>
      </w:r>
    </w:p>
    <w:p w14:paraId="5B5741DE" w14:textId="5E09D6A4" w:rsidR="00C764B5" w:rsidRPr="00AC3C45" w:rsidRDefault="005B3A6A" w:rsidP="00AC3C45">
      <w:pPr>
        <w:pStyle w:val="Rubrik2"/>
      </w:pPr>
      <w:r>
        <w:lastRenderedPageBreak/>
        <w:t>Utförande</w:t>
      </w:r>
    </w:p>
    <w:p w14:paraId="3D86C21E" w14:textId="64C7A6B1" w:rsidR="00C764B5" w:rsidRPr="00C764B5" w:rsidRDefault="00C764B5" w:rsidP="005B3A6A">
      <w:pPr>
        <w:pStyle w:val="MellanrubrikVGR"/>
      </w:pPr>
      <w:r w:rsidRPr="00C764B5">
        <w:t>Restriktioner</w:t>
      </w:r>
    </w:p>
    <w:p w14:paraId="75D1C9AB" w14:textId="77777777" w:rsidR="00C764B5" w:rsidRPr="00C764B5" w:rsidRDefault="00C764B5" w:rsidP="005B3A6A">
      <w:r w:rsidRPr="00C764B5">
        <w:rPr>
          <w:i/>
        </w:rPr>
        <w:t>Partiella (icke kirurgiskt behandlade):</w:t>
      </w:r>
      <w:r w:rsidRPr="00C764B5">
        <w:t xml:space="preserve"> ingen </w:t>
      </w:r>
      <w:proofErr w:type="spellStart"/>
      <w:r w:rsidRPr="00C764B5">
        <w:t>ortos</w:t>
      </w:r>
      <w:proofErr w:type="spellEnd"/>
      <w:r w:rsidRPr="00C764B5">
        <w:t xml:space="preserve">, fri mobilisering. </w:t>
      </w:r>
      <w:r w:rsidRPr="00C764B5">
        <w:br/>
        <w:t xml:space="preserve">Undvik passiv töjning som drar isär </w:t>
      </w:r>
      <w:proofErr w:type="spellStart"/>
      <w:r w:rsidRPr="00C764B5">
        <w:t>senrupturen</w:t>
      </w:r>
      <w:proofErr w:type="spellEnd"/>
      <w:r w:rsidRPr="00C764B5">
        <w:t>.</w:t>
      </w:r>
    </w:p>
    <w:p w14:paraId="06459BD2" w14:textId="62D1C524" w:rsidR="00C764B5" w:rsidRPr="00AC3C45" w:rsidRDefault="00C764B5" w:rsidP="00AC3C45">
      <w:r w:rsidRPr="77C5FE0D">
        <w:rPr>
          <w:i/>
          <w:iCs/>
        </w:rPr>
        <w:t>Totala (kirurgiskt behandlade):</w:t>
      </w:r>
      <w:r>
        <w:t xml:space="preserve"> Två </w:t>
      </w:r>
      <w:r w:rsidR="1A39A79D">
        <w:t xml:space="preserve">- fyra </w:t>
      </w:r>
      <w:r>
        <w:t xml:space="preserve">veckor </w:t>
      </w:r>
      <w:proofErr w:type="spellStart"/>
      <w:r>
        <w:t>ortos</w:t>
      </w:r>
      <w:proofErr w:type="spellEnd"/>
      <w:r w:rsidR="0E59E7A0">
        <w:t xml:space="preserve"> 0–10 grader dygnet runt</w:t>
      </w:r>
      <w:r>
        <w:t>,</w:t>
      </w:r>
      <w:r w:rsidR="408CCA7C">
        <w:t xml:space="preserve"> </w:t>
      </w:r>
      <w:r>
        <w:t xml:space="preserve">därefter successiv upplåsning. </w:t>
      </w:r>
      <w:r w:rsidR="124C5E36">
        <w:t xml:space="preserve">Operatören anger </w:t>
      </w:r>
      <w:proofErr w:type="spellStart"/>
      <w:r w:rsidR="124C5E36">
        <w:t>ortostid</w:t>
      </w:r>
      <w:proofErr w:type="spellEnd"/>
      <w:r w:rsidR="124C5E36">
        <w:t xml:space="preserve"> i operationsberättelse eller på remiss. </w:t>
      </w:r>
      <w:r>
        <w:br/>
        <w:t xml:space="preserve">Upplåsning av </w:t>
      </w:r>
      <w:proofErr w:type="spellStart"/>
      <w:r>
        <w:t>ortos</w:t>
      </w:r>
      <w:proofErr w:type="spellEnd"/>
      <w:r>
        <w:t xml:space="preserve"> efter patientens befintliga rörelseomfång veckovis. </w:t>
      </w:r>
      <w:r>
        <w:br/>
        <w:t xml:space="preserve">Avveckling av </w:t>
      </w:r>
      <w:proofErr w:type="spellStart"/>
      <w:r>
        <w:t>ortos</w:t>
      </w:r>
      <w:proofErr w:type="spellEnd"/>
      <w:r>
        <w:t xml:space="preserve"> </w:t>
      </w:r>
      <w:r w:rsidR="7AF18646">
        <w:t xml:space="preserve">3 månader postoperativt, kan efter </w:t>
      </w:r>
      <w:r w:rsidR="29286B46">
        <w:t>6–8</w:t>
      </w:r>
      <w:r w:rsidR="7AF18646">
        <w:t xml:space="preserve"> veckor postoperativt gå utan </w:t>
      </w:r>
      <w:proofErr w:type="spellStart"/>
      <w:r w:rsidR="54BA7F96">
        <w:t>ortos</w:t>
      </w:r>
      <w:proofErr w:type="spellEnd"/>
      <w:r w:rsidR="54BA7F96">
        <w:t xml:space="preserve"> </w:t>
      </w:r>
      <w:r w:rsidR="7AF18646">
        <w:t xml:space="preserve">inomhus om god knäkontroll. </w:t>
      </w:r>
    </w:p>
    <w:p w14:paraId="0CE37F94" w14:textId="4D6D2726" w:rsidR="00C764B5" w:rsidRPr="00AC3C45" w:rsidRDefault="00C764B5" w:rsidP="00AC3C45">
      <w:r>
        <w:t>Full belastning med kryckkäppar.</w:t>
      </w:r>
    </w:p>
    <w:p w14:paraId="0EA1F8A1" w14:textId="77777777" w:rsidR="00C764B5" w:rsidRPr="00C764B5" w:rsidRDefault="00C764B5" w:rsidP="005B3A6A">
      <w:pPr>
        <w:pStyle w:val="MellanrubrikVGR"/>
      </w:pPr>
      <w:r w:rsidRPr="00C764B5">
        <w:t>Viktigt att tänka på</w:t>
      </w:r>
    </w:p>
    <w:p w14:paraId="76CC043D" w14:textId="77777777" w:rsidR="00C764B5" w:rsidRPr="00C764B5" w:rsidRDefault="00C764B5" w:rsidP="005B3A6A">
      <w:pPr>
        <w:pStyle w:val="Liststycke"/>
        <w:numPr>
          <w:ilvl w:val="0"/>
          <w:numId w:val="22"/>
        </w:numPr>
      </w:pPr>
      <w:r w:rsidRPr="00C764B5">
        <w:t>Senan är som skörast efter ca 8 veckor</w:t>
      </w:r>
    </w:p>
    <w:p w14:paraId="0BCB8A81" w14:textId="77777777" w:rsidR="00C764B5" w:rsidRPr="00C764B5" w:rsidRDefault="00C764B5" w:rsidP="005B3A6A">
      <w:pPr>
        <w:pStyle w:val="Liststycke"/>
        <w:numPr>
          <w:ilvl w:val="0"/>
          <w:numId w:val="22"/>
        </w:numPr>
      </w:pPr>
      <w:r w:rsidRPr="00C764B5">
        <w:t>Patienten har ofta bristande knäkontroll under lång tid</w:t>
      </w:r>
    </w:p>
    <w:p w14:paraId="1A8D3189" w14:textId="45A6096A" w:rsidR="00C764B5" w:rsidRPr="00C764B5" w:rsidRDefault="00C764B5" w:rsidP="005B3A6A">
      <w:pPr>
        <w:pStyle w:val="Liststycke"/>
        <w:numPr>
          <w:ilvl w:val="0"/>
          <w:numId w:val="22"/>
        </w:numPr>
      </w:pPr>
      <w:r w:rsidRPr="00C764B5">
        <w:t xml:space="preserve">Patienter med </w:t>
      </w:r>
      <w:proofErr w:type="spellStart"/>
      <w:r w:rsidRPr="00C764B5">
        <w:t>patellarsenerupturer</w:t>
      </w:r>
      <w:proofErr w:type="spellEnd"/>
      <w:r w:rsidRPr="00C764B5">
        <w:t xml:space="preserve"> har ofta mer smärta och svårt att styrketräna </w:t>
      </w:r>
      <w:proofErr w:type="spellStart"/>
      <w:r w:rsidRPr="00C764B5">
        <w:t>quadriceps</w:t>
      </w:r>
      <w:proofErr w:type="spellEnd"/>
      <w:r w:rsidRPr="00C764B5">
        <w:t xml:space="preserve"> under lång tid</w:t>
      </w:r>
    </w:p>
    <w:p w14:paraId="35B210DD" w14:textId="29E4F931" w:rsidR="00C764B5" w:rsidRPr="00C764B5" w:rsidRDefault="00C764B5" w:rsidP="005B3A6A">
      <w:pPr>
        <w:pStyle w:val="Liststycke"/>
        <w:numPr>
          <w:ilvl w:val="0"/>
          <w:numId w:val="22"/>
        </w:numPr>
      </w:pPr>
      <w:r>
        <w:t xml:space="preserve">Brustet </w:t>
      </w:r>
      <w:proofErr w:type="spellStart"/>
      <w:r>
        <w:t>ståltrådscer</w:t>
      </w:r>
      <w:r w:rsidR="6AA02DD3">
        <w:t>k</w:t>
      </w:r>
      <w:r>
        <w:t>lage</w:t>
      </w:r>
      <w:proofErr w:type="spellEnd"/>
      <w:r>
        <w:t xml:space="preserve"> kan behöva opereras bort. Grova suturer är mycket stabila och brister inte alltid. I enstaka fall kan det begränsa </w:t>
      </w:r>
      <w:r w:rsidR="3387AA92">
        <w:t>flexions</w:t>
      </w:r>
      <w:r>
        <w:t xml:space="preserve">förmågan och då kan suturer av typ </w:t>
      </w:r>
      <w:proofErr w:type="spellStart"/>
      <w:r>
        <w:t>Orthocord</w:t>
      </w:r>
      <w:proofErr w:type="spellEnd"/>
      <w:r>
        <w:t>/Fiberwire behöva opereras bort</w:t>
      </w:r>
    </w:p>
    <w:p w14:paraId="5A561AC3" w14:textId="4EC3B93C" w:rsidR="00C764B5" w:rsidRPr="00781BEB" w:rsidRDefault="00C764B5" w:rsidP="00781BEB">
      <w:r w:rsidRPr="00C764B5">
        <w:t>Vid både icke kirurgiskt och kirurgiskt behandlade rupturer skall passiv töjning undvikas under de första tre månaderna.</w:t>
      </w:r>
    </w:p>
    <w:p w14:paraId="344DA426" w14:textId="77777777" w:rsidR="00C764B5" w:rsidRPr="00C764B5" w:rsidRDefault="00C764B5" w:rsidP="005B3A6A">
      <w:pPr>
        <w:pStyle w:val="MellanrubrikVGR"/>
      </w:pPr>
      <w:r w:rsidRPr="00C764B5">
        <w:t>Bedömning</w:t>
      </w:r>
    </w:p>
    <w:p w14:paraId="219F2291" w14:textId="77777777" w:rsidR="00C764B5" w:rsidRPr="00C764B5" w:rsidRDefault="00C764B5" w:rsidP="005B3A6A">
      <w:r w:rsidRPr="00C764B5">
        <w:t>Rörlighet följs regelbundet med goniometer.</w:t>
      </w:r>
    </w:p>
    <w:p w14:paraId="70FDE991" w14:textId="14686800" w:rsidR="00C764B5" w:rsidRPr="00C764B5" w:rsidRDefault="00C764B5" w:rsidP="005B3A6A">
      <w:r>
        <w:t>Förändring av patientens funktion följs med PSFS (Patientspecifik funktionell skala)</w:t>
      </w:r>
    </w:p>
    <w:p w14:paraId="20A0F9BC" w14:textId="77777777" w:rsidR="00C764B5" w:rsidRPr="00C764B5" w:rsidRDefault="00C764B5" w:rsidP="005B3A6A">
      <w:r w:rsidRPr="00C764B5">
        <w:t>Funktionstest Knä.</w:t>
      </w:r>
    </w:p>
    <w:p w14:paraId="5A9956CB" w14:textId="77777777" w:rsidR="00C764B5" w:rsidRPr="00C764B5" w:rsidRDefault="00C764B5" w:rsidP="005B3A6A">
      <w:r w:rsidRPr="00C764B5">
        <w:t xml:space="preserve">Förväntad rehabiliteringstid för totala rupturer varierar mellan 9–12 månader. </w:t>
      </w:r>
    </w:p>
    <w:p w14:paraId="6AF57561" w14:textId="5CA4852C" w:rsidR="00C764B5" w:rsidRPr="00C764B5" w:rsidRDefault="00C764B5" w:rsidP="005C2440">
      <w:pPr>
        <w:pStyle w:val="MellanrubrikVGR"/>
        <w:ind w:left="0" w:firstLine="992"/>
      </w:pPr>
      <w:r w:rsidRPr="00C764B5">
        <w:t>Fysioterapeutisk åtgärd</w:t>
      </w:r>
    </w:p>
    <w:p w14:paraId="0754E563" w14:textId="1FB7B7E7" w:rsidR="00C764B5" w:rsidRPr="005C2440" w:rsidRDefault="00C764B5" w:rsidP="005C2440">
      <w:r w:rsidRPr="00C764B5">
        <w:t xml:space="preserve">Se ”Fysioterapeutisk behandlingsplan efter kirurgisk behandlad </w:t>
      </w:r>
      <w:proofErr w:type="spellStart"/>
      <w:r w:rsidRPr="00C764B5">
        <w:t>quadriceps</w:t>
      </w:r>
      <w:proofErr w:type="spellEnd"/>
      <w:r w:rsidRPr="00C764B5">
        <w:t>-/</w:t>
      </w:r>
      <w:proofErr w:type="spellStart"/>
      <w:r w:rsidRPr="00C764B5">
        <w:t>patellarseneruptur</w:t>
      </w:r>
      <w:proofErr w:type="spellEnd"/>
      <w:r w:rsidRPr="00C764B5">
        <w:t>”.</w:t>
      </w:r>
    </w:p>
    <w:p w14:paraId="4FBC6675" w14:textId="048C9736" w:rsidR="00C764B5" w:rsidRPr="005C2440" w:rsidRDefault="00C764B5" w:rsidP="005C2440">
      <w:r w:rsidRPr="00C764B5">
        <w:lastRenderedPageBreak/>
        <w:t xml:space="preserve">Medvetet avsteg från rutinen dokumenteras i </w:t>
      </w:r>
      <w:r w:rsidR="005B3A6A">
        <w:t xml:space="preserve">journalsystemet om rutinen är kopplad till patient. Övriga orsaker till avsteg från rutinen rapporteras i </w:t>
      </w:r>
      <w:proofErr w:type="spellStart"/>
      <w:r w:rsidR="005B3A6A">
        <w:t>MedControl</w:t>
      </w:r>
      <w:proofErr w:type="spellEnd"/>
      <w:r w:rsidR="005B3A6A">
        <w:t xml:space="preserve"> Pro.</w:t>
      </w:r>
    </w:p>
    <w:p w14:paraId="09B37225" w14:textId="77777777" w:rsidR="00C764B5" w:rsidRPr="00C764B5" w:rsidRDefault="00C764B5" w:rsidP="005B3A6A">
      <w:pPr>
        <w:pStyle w:val="Rubrik2"/>
        <w:rPr>
          <w:i/>
        </w:rPr>
      </w:pPr>
      <w:r w:rsidRPr="00C764B5">
        <w:t>Relaterad information</w:t>
      </w:r>
    </w:p>
    <w:p w14:paraId="442EAE89" w14:textId="5687A481" w:rsidR="00C764B5" w:rsidRPr="00825570" w:rsidRDefault="00C764B5" w:rsidP="005B3A6A">
      <w:r>
        <w:t xml:space="preserve">Hemträningsprogram – </w:t>
      </w:r>
      <w:hyperlink r:id="rId17">
        <w:proofErr w:type="spellStart"/>
        <w:r w:rsidRPr="67D6484D">
          <w:rPr>
            <w:rStyle w:val="Hyperlnk"/>
          </w:rPr>
          <w:t>Quadriceps</w:t>
        </w:r>
        <w:proofErr w:type="spellEnd"/>
        <w:r w:rsidRPr="67D6484D">
          <w:rPr>
            <w:rStyle w:val="Hyperlnk"/>
          </w:rPr>
          <w:t>-/</w:t>
        </w:r>
        <w:proofErr w:type="spellStart"/>
        <w:r w:rsidRPr="67D6484D">
          <w:rPr>
            <w:rStyle w:val="Hyperlnk"/>
          </w:rPr>
          <w:t>patellarseneruptur</w:t>
        </w:r>
        <w:proofErr w:type="spellEnd"/>
        <w:r w:rsidRPr="67D6484D">
          <w:rPr>
            <w:rStyle w:val="Hyperlnk"/>
          </w:rPr>
          <w:t xml:space="preserve"> 1</w:t>
        </w:r>
      </w:hyperlink>
    </w:p>
    <w:p w14:paraId="4DEAA758" w14:textId="28F21774" w:rsidR="00C764B5" w:rsidRPr="00825570" w:rsidRDefault="00C764B5" w:rsidP="005B3A6A">
      <w:r>
        <w:t xml:space="preserve">Hemträningsprogram - </w:t>
      </w:r>
      <w:hyperlink r:id="rId18">
        <w:proofErr w:type="spellStart"/>
        <w:r w:rsidRPr="67D6484D">
          <w:rPr>
            <w:rStyle w:val="Hyperlnk"/>
          </w:rPr>
          <w:t>Quadriceps</w:t>
        </w:r>
        <w:proofErr w:type="spellEnd"/>
        <w:r w:rsidRPr="67D6484D">
          <w:rPr>
            <w:rStyle w:val="Hyperlnk"/>
          </w:rPr>
          <w:t>-/</w:t>
        </w:r>
        <w:proofErr w:type="spellStart"/>
        <w:r w:rsidRPr="67D6484D">
          <w:rPr>
            <w:rStyle w:val="Hyperlnk"/>
          </w:rPr>
          <w:t>patellarseneruptur</w:t>
        </w:r>
        <w:proofErr w:type="spellEnd"/>
        <w:r w:rsidRPr="67D6484D">
          <w:rPr>
            <w:rStyle w:val="Hyperlnk"/>
          </w:rPr>
          <w:t xml:space="preserve"> 2</w:t>
        </w:r>
      </w:hyperlink>
    </w:p>
    <w:p w14:paraId="3E22B230" w14:textId="77777777" w:rsidR="00C764B5" w:rsidRPr="00C764B5" w:rsidRDefault="00C764B5" w:rsidP="00C764B5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41A9F66" w14:textId="43D7E466" w:rsidR="00C764B5" w:rsidRPr="00C764B5" w:rsidRDefault="005B3A6A" w:rsidP="005B3A6A">
      <w:pPr>
        <w:pStyle w:val="Rubrik2"/>
      </w:pPr>
      <w:r>
        <w:t>A</w:t>
      </w:r>
      <w:r w:rsidR="00C764B5">
        <w:t>rbetsgrupp</w:t>
      </w:r>
    </w:p>
    <w:p w14:paraId="6ECB760E" w14:textId="57DCE4B0" w:rsidR="1CE11279" w:rsidRDefault="1CE11279">
      <w:r>
        <w:t xml:space="preserve">Rebecka </w:t>
      </w:r>
      <w:proofErr w:type="spellStart"/>
      <w:r>
        <w:t>Hamlin</w:t>
      </w:r>
      <w:proofErr w:type="spellEnd"/>
      <w:r>
        <w:t>, Fysioterapeut</w:t>
      </w:r>
      <w:r w:rsidR="30997029">
        <w:t>, Fysioterapi SU/Mölndal</w:t>
      </w:r>
    </w:p>
    <w:p w14:paraId="5FF5FCBD" w14:textId="585E8797" w:rsidR="00C764B5" w:rsidRPr="00C764B5" w:rsidRDefault="13EFB19C" w:rsidP="005B3A6A">
      <w:r>
        <w:t>E</w:t>
      </w:r>
      <w:r w:rsidR="3CE49AEA">
        <w:t>lin Härling Caminha</w:t>
      </w:r>
      <w:r>
        <w:t xml:space="preserve">, </w:t>
      </w:r>
      <w:r w:rsidR="3836E8D6">
        <w:t>F</w:t>
      </w:r>
      <w:r>
        <w:t>ysioterapeut, Fysioterapi SU/Mölndal</w:t>
      </w:r>
    </w:p>
    <w:p w14:paraId="611702CA" w14:textId="137FBC34" w:rsidR="00C764B5" w:rsidRPr="00C764B5" w:rsidRDefault="50771DF8" w:rsidP="678F8F8A">
      <w:r>
        <w:t xml:space="preserve">Joakim </w:t>
      </w:r>
      <w:proofErr w:type="spellStart"/>
      <w:r>
        <w:t>Jerpenfeldt</w:t>
      </w:r>
      <w:proofErr w:type="spellEnd"/>
      <w:r w:rsidR="13EFB19C">
        <w:t xml:space="preserve">, </w:t>
      </w:r>
      <w:r w:rsidR="132A7655">
        <w:t>F</w:t>
      </w:r>
      <w:r w:rsidR="13EFB19C">
        <w:t>ysioterapeut, Fysioterapi SU/Mölndal</w:t>
      </w:r>
    </w:p>
    <w:p w14:paraId="21D88934" w14:textId="0178E7E9" w:rsidR="002117B9" w:rsidRDefault="00C764B5" w:rsidP="002117B9">
      <w:r>
        <w:t>I samråd med:</w:t>
      </w:r>
      <w:r>
        <w:br/>
        <w:t>Mi</w:t>
      </w:r>
      <w:r w:rsidR="3320DB5C">
        <w:t xml:space="preserve">kael </w:t>
      </w:r>
      <w:proofErr w:type="spellStart"/>
      <w:r w:rsidR="3320DB5C">
        <w:t>Sansone</w:t>
      </w:r>
      <w:proofErr w:type="spellEnd"/>
      <w:r>
        <w:t xml:space="preserve">, </w:t>
      </w:r>
      <w:r w:rsidRPr="77C5FE0D">
        <w:t xml:space="preserve">Med Dr, överläkare, </w:t>
      </w:r>
      <w:r w:rsidR="682C0325" w:rsidRPr="77C5FE0D">
        <w:t xml:space="preserve">professor, </w:t>
      </w:r>
      <w:r w:rsidRPr="77C5FE0D">
        <w:t xml:space="preserve">Ortopedi, </w:t>
      </w:r>
      <w:r>
        <w:t>Sahlgrenska Universitetssjukhuset</w:t>
      </w:r>
    </w:p>
    <w:p w14:paraId="193F2183" w14:textId="77777777" w:rsidR="002117B9" w:rsidRDefault="002117B9" w:rsidP="002117B9"/>
    <w:p w14:paraId="17EE7316" w14:textId="1D1453A4" w:rsidR="002117B9" w:rsidRPr="002117B9" w:rsidRDefault="002117B9" w:rsidP="002117B9">
      <w:pPr>
        <w:pStyle w:val="Rubrik2"/>
      </w:pPr>
      <w:r>
        <w:t>Fysioterapeutisk behandlingsplan</w:t>
      </w:r>
      <w:r>
        <w:br/>
        <w:t xml:space="preserve">efter kirurgiskt behandlade </w:t>
      </w:r>
      <w:proofErr w:type="spellStart"/>
      <w:r>
        <w:t>quadriceps</w:t>
      </w:r>
      <w:proofErr w:type="spellEnd"/>
      <w:r>
        <w:t xml:space="preserve">- och </w:t>
      </w:r>
      <w:proofErr w:type="spellStart"/>
      <w:r>
        <w:t>patellarsenerupturer</w:t>
      </w:r>
      <w:proofErr w:type="spellEnd"/>
    </w:p>
    <w:p w14:paraId="31C1D1B5" w14:textId="77777777" w:rsidR="002117B9" w:rsidRDefault="002117B9" w:rsidP="002117B9">
      <w:pPr>
        <w:pStyle w:val="MellanrubrikVGR"/>
      </w:pPr>
      <w:r>
        <w:t xml:space="preserve">Dag 1 </w:t>
      </w:r>
      <w:proofErr w:type="spellStart"/>
      <w:r>
        <w:t>postop</w:t>
      </w:r>
      <w:proofErr w:type="spellEnd"/>
      <w:r>
        <w:tab/>
      </w:r>
      <w:r>
        <w:tab/>
      </w:r>
    </w:p>
    <w:p w14:paraId="7396E7DD" w14:textId="77777777" w:rsidR="002117B9" w:rsidRDefault="002117B9" w:rsidP="002117B9">
      <w:r w:rsidRPr="77C5FE0D">
        <w:t xml:space="preserve">Läs operationsberättelsen för avsteg från rutin. </w:t>
      </w:r>
    </w:p>
    <w:p w14:paraId="7F4A04B0" w14:textId="77777777" w:rsidR="002117B9" w:rsidRPr="00C764B5" w:rsidRDefault="002117B9" w:rsidP="002117B9">
      <w:r w:rsidRPr="00C764B5">
        <w:t>Beskriv rehabiliteringsförloppet för patienten.</w:t>
      </w:r>
    </w:p>
    <w:p w14:paraId="55A2DA6F" w14:textId="77777777" w:rsidR="002117B9" w:rsidRPr="00C764B5" w:rsidRDefault="002117B9" w:rsidP="002117B9">
      <w:r>
        <w:t xml:space="preserve">Instruera: </w:t>
      </w:r>
      <w:r w:rsidRPr="1119B7BE">
        <w:rPr>
          <w:b/>
          <w:bCs/>
        </w:rPr>
        <w:t>hemträningsprogram ”</w:t>
      </w:r>
      <w:proofErr w:type="spellStart"/>
      <w:r w:rsidRPr="1119B7BE">
        <w:rPr>
          <w:b/>
          <w:bCs/>
        </w:rPr>
        <w:t>Quadriceps</w:t>
      </w:r>
      <w:proofErr w:type="spellEnd"/>
      <w:r w:rsidRPr="1119B7BE">
        <w:rPr>
          <w:b/>
          <w:bCs/>
        </w:rPr>
        <w:t>-/</w:t>
      </w:r>
      <w:proofErr w:type="spellStart"/>
      <w:r w:rsidRPr="1119B7BE">
        <w:rPr>
          <w:b/>
          <w:bCs/>
        </w:rPr>
        <w:t>patellarseneruptur</w:t>
      </w:r>
      <w:proofErr w:type="spellEnd"/>
      <w:r w:rsidRPr="1119B7BE">
        <w:rPr>
          <w:b/>
          <w:bCs/>
        </w:rPr>
        <w:t xml:space="preserve"> 1”.</w:t>
      </w:r>
    </w:p>
    <w:p w14:paraId="63A2AFF6" w14:textId="77777777" w:rsidR="002117B9" w:rsidRPr="00C764B5" w:rsidRDefault="002117B9" w:rsidP="002117B9">
      <w:r w:rsidRPr="00C764B5">
        <w:t xml:space="preserve">Gångträning med lämpligt gånghjälpmedel, full belastning. </w:t>
      </w:r>
    </w:p>
    <w:p w14:paraId="73454FD3" w14:textId="77777777" w:rsidR="002117B9" w:rsidRPr="00C764B5" w:rsidRDefault="002117B9" w:rsidP="002117B9">
      <w:r w:rsidRPr="00C764B5">
        <w:t>Genomgång av förflyttningsteknik i och ur säng.</w:t>
      </w:r>
    </w:p>
    <w:p w14:paraId="45143B3A" w14:textId="77777777" w:rsidR="002117B9" w:rsidRPr="00C764B5" w:rsidRDefault="002117B9" w:rsidP="002117B9">
      <w:r>
        <w:t xml:space="preserve">Genomgång av </w:t>
      </w:r>
      <w:proofErr w:type="spellStart"/>
      <w:r>
        <w:t>ortos</w:t>
      </w:r>
      <w:proofErr w:type="spellEnd"/>
      <w:r>
        <w:t xml:space="preserve"> (0–10 grader): på- och avklädning samt instruktion </w:t>
      </w:r>
      <w:r>
        <w:br/>
        <w:t xml:space="preserve">om användning dygnet runt. Då tryckförbandet avlägsnats kan en lång stödstrumpa anbringas under </w:t>
      </w:r>
      <w:proofErr w:type="spellStart"/>
      <w:r>
        <w:t>ortosen</w:t>
      </w:r>
      <w:proofErr w:type="spellEnd"/>
      <w:r>
        <w:t xml:space="preserve">. </w:t>
      </w:r>
    </w:p>
    <w:p w14:paraId="3430F75D" w14:textId="78BB0877" w:rsidR="00704572" w:rsidRDefault="002117B9" w:rsidP="002117B9">
      <w:r>
        <w:t>Planera för fortsatt fysioterapeutisk behandling som påbörjas två - fyra veckor efter kirurgi. Fysioterapiremiss lämnas till Fysioterapi Mölndal.</w:t>
      </w:r>
    </w:p>
    <w:p w14:paraId="56724482" w14:textId="5BD2A568" w:rsidR="002117B9" w:rsidRPr="00BC3944" w:rsidRDefault="00704572" w:rsidP="00704572">
      <w:pPr>
        <w:spacing w:after="0" w:line="240" w:lineRule="auto"/>
        <w:ind w:left="0" w:right="0"/>
      </w:pPr>
      <w:r>
        <w:br w:type="page"/>
      </w:r>
    </w:p>
    <w:p w14:paraId="558E75B6" w14:textId="77777777" w:rsidR="002117B9" w:rsidRDefault="002117B9" w:rsidP="002117B9">
      <w:pPr>
        <w:pStyle w:val="MellanrubrikVGR"/>
      </w:pPr>
      <w:r>
        <w:lastRenderedPageBreak/>
        <w:t xml:space="preserve">2 – 4 veckor </w:t>
      </w:r>
      <w:proofErr w:type="spellStart"/>
      <w:r>
        <w:t>postop</w:t>
      </w:r>
      <w:proofErr w:type="spellEnd"/>
      <w:r>
        <w:tab/>
      </w:r>
    </w:p>
    <w:p w14:paraId="5546B988" w14:textId="77777777" w:rsidR="002117B9" w:rsidRPr="00C764B5" w:rsidRDefault="002117B9" w:rsidP="002117B9">
      <w:r w:rsidRPr="00C764B5">
        <w:t xml:space="preserve">Poliklinisk fysioterapi påbörjas. </w:t>
      </w:r>
    </w:p>
    <w:p w14:paraId="15487E43" w14:textId="77777777" w:rsidR="002117B9" w:rsidRPr="00C764B5" w:rsidRDefault="002117B9" w:rsidP="002117B9">
      <w:r>
        <w:t xml:space="preserve">Instruera </w:t>
      </w:r>
      <w:r w:rsidRPr="1119B7BE">
        <w:rPr>
          <w:b/>
          <w:bCs/>
        </w:rPr>
        <w:t>hemträningsprogram ”</w:t>
      </w:r>
      <w:proofErr w:type="spellStart"/>
      <w:r w:rsidRPr="1119B7BE">
        <w:rPr>
          <w:b/>
          <w:bCs/>
        </w:rPr>
        <w:t>Quadriceps</w:t>
      </w:r>
      <w:proofErr w:type="spellEnd"/>
      <w:r w:rsidRPr="1119B7BE">
        <w:rPr>
          <w:b/>
          <w:bCs/>
        </w:rPr>
        <w:t>-/</w:t>
      </w:r>
      <w:proofErr w:type="spellStart"/>
      <w:r w:rsidRPr="1119B7BE">
        <w:rPr>
          <w:b/>
          <w:bCs/>
        </w:rPr>
        <w:t>patellarseneruptur</w:t>
      </w:r>
      <w:proofErr w:type="spellEnd"/>
      <w:r w:rsidRPr="1119B7BE">
        <w:rPr>
          <w:b/>
          <w:bCs/>
        </w:rPr>
        <w:t xml:space="preserve"> 2</w:t>
      </w:r>
      <w:r>
        <w:t>”.</w:t>
      </w:r>
    </w:p>
    <w:p w14:paraId="19207A61" w14:textId="77777777" w:rsidR="002117B9" w:rsidRPr="00C764B5" w:rsidRDefault="002117B9" w:rsidP="002117B9">
      <w:r w:rsidRPr="00C764B5">
        <w:t>Bedöm rörelseomfång med goniometer.</w:t>
      </w:r>
    </w:p>
    <w:p w14:paraId="0E038AE5" w14:textId="77777777" w:rsidR="002117B9" w:rsidRPr="00C764B5" w:rsidRDefault="002117B9" w:rsidP="002117B9">
      <w:r w:rsidRPr="00C764B5">
        <w:t xml:space="preserve">Upplåsning av </w:t>
      </w:r>
      <w:proofErr w:type="spellStart"/>
      <w:r w:rsidRPr="00C764B5">
        <w:t>ortos</w:t>
      </w:r>
      <w:proofErr w:type="spellEnd"/>
      <w:r w:rsidRPr="00C764B5">
        <w:t xml:space="preserve"> efter patientens befintliga rörelseomfång. </w:t>
      </w:r>
    </w:p>
    <w:p w14:paraId="38F43AC0" w14:textId="77777777" w:rsidR="002117B9" w:rsidRPr="00C764B5" w:rsidRDefault="002117B9" w:rsidP="002117B9">
      <w:r w:rsidRPr="00C764B5">
        <w:t xml:space="preserve">Träning av rörlighet kan ske aktivt avlastat utan </w:t>
      </w:r>
      <w:proofErr w:type="spellStart"/>
      <w:r w:rsidRPr="00C764B5">
        <w:t>ortos</w:t>
      </w:r>
      <w:proofErr w:type="spellEnd"/>
      <w:r w:rsidRPr="00C764B5">
        <w:t xml:space="preserve"> om detta kan </w:t>
      </w:r>
      <w:r w:rsidRPr="00C764B5">
        <w:br/>
        <w:t>ske kontrollerat.</w:t>
      </w:r>
    </w:p>
    <w:p w14:paraId="0C7E9D23" w14:textId="77777777" w:rsidR="002117B9" w:rsidRPr="00C764B5" w:rsidRDefault="002117B9" w:rsidP="002117B9">
      <w:r w:rsidRPr="00C764B5">
        <w:t xml:space="preserve">Gångträning med lämpligt hjälpmedel. </w:t>
      </w:r>
    </w:p>
    <w:p w14:paraId="705F02D5" w14:textId="77777777" w:rsidR="002117B9" w:rsidRPr="00BC3944" w:rsidRDefault="002117B9" w:rsidP="002117B9">
      <w:r w:rsidRPr="00C764B5">
        <w:t>Bedöm individuellt hur ofta patienten behöver komma för poliklinisk fysioterapi.</w:t>
      </w:r>
    </w:p>
    <w:p w14:paraId="07FC8B49" w14:textId="77777777" w:rsidR="002117B9" w:rsidRDefault="002117B9" w:rsidP="002117B9">
      <w:pPr>
        <w:pStyle w:val="MellanrubrikVGR"/>
      </w:pPr>
      <w:r>
        <w:t xml:space="preserve">6 – 8 veckor </w:t>
      </w:r>
      <w:proofErr w:type="spellStart"/>
      <w:r>
        <w:t>postop</w:t>
      </w:r>
      <w:proofErr w:type="spellEnd"/>
      <w:r>
        <w:tab/>
      </w:r>
    </w:p>
    <w:p w14:paraId="7E782431" w14:textId="77777777" w:rsidR="002117B9" w:rsidRPr="00C764B5" w:rsidRDefault="002117B9" w:rsidP="002117B9">
      <w:proofErr w:type="spellStart"/>
      <w:r>
        <w:t>Ortos</w:t>
      </w:r>
      <w:proofErr w:type="spellEnd"/>
      <w:r>
        <w:t xml:space="preserve"> bör användas utomhus fram till 3 månader postoperativt, 0–60 grader vid gång samt vid riskmoment. Kan tas av inomhus och på natten. </w:t>
      </w:r>
    </w:p>
    <w:p w14:paraId="6211603D" w14:textId="77777777" w:rsidR="002117B9" w:rsidRPr="00C764B5" w:rsidRDefault="002117B9" w:rsidP="002117B9">
      <w:r w:rsidRPr="00C764B5">
        <w:t xml:space="preserve">Påbörja dynamisk knäextension med rulle, utan yttre belastning initialt. </w:t>
      </w:r>
    </w:p>
    <w:p w14:paraId="4FA5E87D" w14:textId="77777777" w:rsidR="002117B9" w:rsidRPr="00C764B5" w:rsidRDefault="002117B9" w:rsidP="002117B9">
      <w:r w:rsidRPr="00C764B5">
        <w:t xml:space="preserve">Om flexion uppgår till 110° eller mer så tillåts cykling på motionscykel, men utan belastning. Styrketräning sker framför allt isometriskt och </w:t>
      </w:r>
      <w:r w:rsidRPr="00C764B5">
        <w:br/>
        <w:t xml:space="preserve">i </w:t>
      </w:r>
      <w:proofErr w:type="spellStart"/>
      <w:r w:rsidRPr="00C764B5">
        <w:t>closed</w:t>
      </w:r>
      <w:proofErr w:type="spellEnd"/>
      <w:r w:rsidRPr="00C764B5">
        <w:t xml:space="preserve"> </w:t>
      </w:r>
      <w:proofErr w:type="spellStart"/>
      <w:r w:rsidRPr="00C764B5">
        <w:t>chain</w:t>
      </w:r>
      <w:proofErr w:type="spellEnd"/>
      <w:r w:rsidRPr="00C764B5">
        <w:t>.</w:t>
      </w:r>
    </w:p>
    <w:p w14:paraId="2AD4E591" w14:textId="77777777" w:rsidR="002117B9" w:rsidRPr="00C764B5" w:rsidRDefault="002117B9" w:rsidP="002117B9">
      <w:r w:rsidRPr="00C764B5">
        <w:t>Fokusering är funktionen av slutsträckning, inte styrkeutveckling. Underhållande träning av allmän muskelstyrka, bålstabilitet och kondition.</w:t>
      </w:r>
    </w:p>
    <w:p w14:paraId="4477C391" w14:textId="77777777" w:rsidR="002117B9" w:rsidRPr="00C764B5" w:rsidRDefault="002117B9" w:rsidP="002117B9">
      <w:r>
        <w:t xml:space="preserve">Gångträning utan </w:t>
      </w:r>
      <w:proofErr w:type="spellStart"/>
      <w:r>
        <w:t>ortos</w:t>
      </w:r>
      <w:proofErr w:type="spellEnd"/>
      <w:r>
        <w:t xml:space="preserve"> med fysioterapeut.</w:t>
      </w:r>
    </w:p>
    <w:p w14:paraId="41966DFD" w14:textId="77777777" w:rsidR="002117B9" w:rsidRPr="00BC3944" w:rsidRDefault="002117B9" w:rsidP="002117B9">
      <w:r>
        <w:t>Individuellt hemträningsprogram.</w:t>
      </w:r>
    </w:p>
    <w:p w14:paraId="4306545B" w14:textId="77777777" w:rsidR="002117B9" w:rsidRDefault="002117B9" w:rsidP="002117B9">
      <w:r>
        <w:t xml:space="preserve">Träning i bassäng kan påbörjas om såret är helt läkt. </w:t>
      </w:r>
    </w:p>
    <w:p w14:paraId="64DF11E8" w14:textId="77777777" w:rsidR="002117B9" w:rsidRDefault="002117B9" w:rsidP="002117B9">
      <w:pPr>
        <w:pStyle w:val="MellanrubrikVGR"/>
        <w:rPr>
          <w:rFonts w:eastAsia="Calibri"/>
          <w:lang w:eastAsia="en-US"/>
        </w:rPr>
      </w:pPr>
      <w:r w:rsidRPr="1119B7BE">
        <w:rPr>
          <w:rFonts w:eastAsia="Calibri"/>
          <w:lang w:eastAsia="en-US"/>
        </w:rPr>
        <w:t xml:space="preserve">8 veckor - 12 månader </w:t>
      </w:r>
      <w:proofErr w:type="spellStart"/>
      <w:r w:rsidRPr="1119B7BE">
        <w:rPr>
          <w:rFonts w:eastAsia="Calibri"/>
          <w:lang w:eastAsia="en-US"/>
        </w:rPr>
        <w:t>postop</w:t>
      </w:r>
      <w:proofErr w:type="spellEnd"/>
      <w:r>
        <w:tab/>
      </w:r>
    </w:p>
    <w:p w14:paraId="5CBECBDE" w14:textId="77777777" w:rsidR="002117B9" w:rsidRPr="00C764B5" w:rsidRDefault="002117B9" w:rsidP="002117B9">
      <w:pPr>
        <w:rPr>
          <w:rFonts w:eastAsia="Calibri"/>
          <w:lang w:eastAsia="en-US"/>
        </w:rPr>
      </w:pPr>
      <w:proofErr w:type="spellStart"/>
      <w:r w:rsidRPr="77C5FE0D">
        <w:rPr>
          <w:rFonts w:eastAsia="Calibri"/>
          <w:lang w:eastAsia="en-US"/>
        </w:rPr>
        <w:t>Ortosen</w:t>
      </w:r>
      <w:proofErr w:type="spellEnd"/>
      <w:r w:rsidRPr="77C5FE0D">
        <w:rPr>
          <w:rFonts w:eastAsia="Calibri"/>
          <w:lang w:eastAsia="en-US"/>
        </w:rPr>
        <w:t xml:space="preserve"> kan avvecklas efter 3 månader vid god knäkontroll. </w:t>
      </w:r>
      <w:r>
        <w:br/>
      </w:r>
      <w:r w:rsidRPr="77C5FE0D">
        <w:rPr>
          <w:rFonts w:eastAsia="Calibri"/>
          <w:lang w:eastAsia="en-US"/>
        </w:rPr>
        <w:t xml:space="preserve">Fortsatt träning enligt föregående fas efter individuell förmåga. </w:t>
      </w:r>
      <w:r>
        <w:br/>
      </w:r>
      <w:r w:rsidRPr="77C5FE0D">
        <w:rPr>
          <w:rFonts w:eastAsia="Calibri"/>
          <w:lang w:eastAsia="en-US"/>
        </w:rPr>
        <w:t xml:space="preserve">Stegring av balansträning och progression av gångövningar till </w:t>
      </w:r>
      <w:proofErr w:type="spellStart"/>
      <w:r w:rsidRPr="77C5FE0D">
        <w:rPr>
          <w:rFonts w:eastAsia="Calibri"/>
          <w:lang w:eastAsia="en-US"/>
        </w:rPr>
        <w:t>löpsteg</w:t>
      </w:r>
      <w:proofErr w:type="spellEnd"/>
      <w:r w:rsidRPr="77C5FE0D">
        <w:rPr>
          <w:rFonts w:eastAsia="Calibri"/>
          <w:lang w:eastAsia="en-US"/>
        </w:rPr>
        <w:t xml:space="preserve">/jogging på stället. </w:t>
      </w:r>
    </w:p>
    <w:p w14:paraId="1E9FF4A5" w14:textId="77777777" w:rsidR="002117B9" w:rsidRPr="00C764B5" w:rsidRDefault="002117B9" w:rsidP="002117B9">
      <w:pPr>
        <w:rPr>
          <w:rFonts w:eastAsia="Calibri"/>
          <w:lang w:eastAsia="en-US"/>
        </w:rPr>
      </w:pPr>
      <w:r w:rsidRPr="00C764B5">
        <w:rPr>
          <w:rFonts w:eastAsia="Calibri"/>
          <w:lang w:eastAsia="en-US"/>
        </w:rPr>
        <w:t xml:space="preserve">Stegrad träning sker med hänsyn till smärta och svullnad. </w:t>
      </w:r>
    </w:p>
    <w:p w14:paraId="79790E1E" w14:textId="77777777" w:rsidR="002117B9" w:rsidRPr="00C764B5" w:rsidRDefault="002117B9" w:rsidP="002117B9">
      <w:r w:rsidRPr="00C764B5">
        <w:t xml:space="preserve">Styrketräning i </w:t>
      </w:r>
      <w:proofErr w:type="spellStart"/>
      <w:r w:rsidRPr="00C764B5">
        <w:t>closed</w:t>
      </w:r>
      <w:proofErr w:type="spellEnd"/>
      <w:r w:rsidRPr="00C764B5">
        <w:t>/</w:t>
      </w:r>
      <w:proofErr w:type="spellStart"/>
      <w:r w:rsidRPr="00C764B5">
        <w:t>open</w:t>
      </w:r>
      <w:proofErr w:type="spellEnd"/>
      <w:r w:rsidRPr="00C764B5">
        <w:t xml:space="preserve"> </w:t>
      </w:r>
      <w:proofErr w:type="spellStart"/>
      <w:r w:rsidRPr="00C764B5">
        <w:t>chain</w:t>
      </w:r>
      <w:proofErr w:type="spellEnd"/>
      <w:r w:rsidRPr="00C764B5">
        <w:t xml:space="preserve">, koncentriskt och excentriskt i </w:t>
      </w:r>
      <w:r w:rsidRPr="00C764B5">
        <w:br/>
        <w:t>fullt ROM, med successivt ökad belastning med god knäkontroll.</w:t>
      </w:r>
    </w:p>
    <w:p w14:paraId="76B9F95B" w14:textId="2F38F0DF" w:rsidR="00536A5A" w:rsidRPr="00536A5A" w:rsidRDefault="002117B9" w:rsidP="00704572">
      <w:r>
        <w:t xml:space="preserve">Rehabilitering fortsätter med individuellt anpassat träningsprogram. Förväntad rehabilitering 9–12 månader. </w:t>
      </w:r>
      <w:bookmarkEnd w:id="0"/>
    </w:p>
    <w:sectPr w:rsidR="00536A5A" w:rsidRPr="00536A5A" w:rsidSect="00C764B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AF584" w14:textId="77777777" w:rsidR="00355F26" w:rsidRDefault="00355F26">
      <w:r>
        <w:separator/>
      </w:r>
    </w:p>
  </w:endnote>
  <w:endnote w:type="continuationSeparator" w:id="0">
    <w:p w14:paraId="72B65492" w14:textId="77777777" w:rsidR="00355F26" w:rsidRDefault="00355F26">
      <w:r>
        <w:continuationSeparator/>
      </w:r>
    </w:p>
  </w:endnote>
  <w:endnote w:type="continuationNotice" w:id="1">
    <w:p w14:paraId="7B2BE619" w14:textId="77777777" w:rsidR="00355F26" w:rsidRDefault="00355F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CE7F83" w14:textId="77777777" w:rsidR="00355F26" w:rsidRDefault="00355F26"/>
  </w:footnote>
  <w:footnote w:type="continuationSeparator" w:id="0">
    <w:p w14:paraId="2AA9E655" w14:textId="77777777" w:rsidR="00355F26" w:rsidRDefault="00355F26">
      <w:r>
        <w:continuationSeparator/>
      </w:r>
    </w:p>
  </w:footnote>
  <w:footnote w:type="continuationNotice" w:id="1">
    <w:p w14:paraId="42BB7444" w14:textId="77777777" w:rsidR="00355F26" w:rsidRDefault="00355F2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EE1132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001ABF9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3B393B"/>
    <w:multiLevelType w:val="hybridMultilevel"/>
    <w:tmpl w:val="3312B6D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527036"/>
    <w:multiLevelType w:val="hybridMultilevel"/>
    <w:tmpl w:val="2E4C63E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42A4125"/>
    <w:multiLevelType w:val="hybridMultilevel"/>
    <w:tmpl w:val="EF8209C6"/>
    <w:lvl w:ilvl="0" w:tplc="FFFFFFFF">
      <w:start w:val="1"/>
      <w:numFmt w:val="bullet"/>
      <w:lvlText w:val=""/>
      <w:lvlJc w:val="left"/>
      <w:pPr>
        <w:tabs>
          <w:tab w:val="num" w:pos="284"/>
        </w:tabs>
        <w:ind w:left="720" w:hanging="72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7718454">
    <w:abstractNumId w:val="20"/>
  </w:num>
  <w:num w:numId="2" w16cid:durableId="1644190312">
    <w:abstractNumId w:val="16"/>
  </w:num>
  <w:num w:numId="3" w16cid:durableId="1482229972">
    <w:abstractNumId w:val="0"/>
  </w:num>
  <w:num w:numId="4" w16cid:durableId="2133474394">
    <w:abstractNumId w:val="6"/>
  </w:num>
  <w:num w:numId="5" w16cid:durableId="1140805949">
    <w:abstractNumId w:val="17"/>
  </w:num>
  <w:num w:numId="6" w16cid:durableId="641621309">
    <w:abstractNumId w:val="2"/>
  </w:num>
  <w:num w:numId="7" w16cid:durableId="1625230245">
    <w:abstractNumId w:val="12"/>
  </w:num>
  <w:num w:numId="8" w16cid:durableId="885147049">
    <w:abstractNumId w:val="9"/>
  </w:num>
  <w:num w:numId="9" w16cid:durableId="1557812322">
    <w:abstractNumId w:val="1"/>
  </w:num>
  <w:num w:numId="10" w16cid:durableId="1675377679">
    <w:abstractNumId w:val="1"/>
  </w:num>
  <w:num w:numId="11" w16cid:durableId="916862680">
    <w:abstractNumId w:val="3"/>
  </w:num>
  <w:num w:numId="12" w16cid:durableId="2129930558">
    <w:abstractNumId w:val="4"/>
  </w:num>
  <w:num w:numId="13" w16cid:durableId="43063684">
    <w:abstractNumId w:val="15"/>
  </w:num>
  <w:num w:numId="14" w16cid:durableId="1104112597">
    <w:abstractNumId w:val="10"/>
  </w:num>
  <w:num w:numId="15" w16cid:durableId="1391805617">
    <w:abstractNumId w:val="7"/>
  </w:num>
  <w:num w:numId="16" w16cid:durableId="1385374166">
    <w:abstractNumId w:val="14"/>
  </w:num>
  <w:num w:numId="17" w16cid:durableId="308704702">
    <w:abstractNumId w:val="5"/>
  </w:num>
  <w:num w:numId="18" w16cid:durableId="1222402787">
    <w:abstractNumId w:val="11"/>
  </w:num>
  <w:num w:numId="19" w16cid:durableId="730886994">
    <w:abstractNumId w:val="19"/>
  </w:num>
  <w:num w:numId="20" w16cid:durableId="1464270862">
    <w:abstractNumId w:val="18"/>
  </w:num>
  <w:num w:numId="21" w16cid:durableId="1217352236">
    <w:abstractNumId w:val="8"/>
  </w:num>
  <w:num w:numId="22" w16cid:durableId="875579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3CE"/>
    <w:rsid w:val="00016CF0"/>
    <w:rsid w:val="0002435C"/>
    <w:rsid w:val="00030DDD"/>
    <w:rsid w:val="000313BB"/>
    <w:rsid w:val="00033ED5"/>
    <w:rsid w:val="0004576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7B9"/>
    <w:rsid w:val="00211D91"/>
    <w:rsid w:val="002130DA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F26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CF2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A6A"/>
    <w:rsid w:val="005C0045"/>
    <w:rsid w:val="005C084E"/>
    <w:rsid w:val="005C2440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3682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D5B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57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BEB"/>
    <w:rsid w:val="0078609F"/>
    <w:rsid w:val="007917BA"/>
    <w:rsid w:val="00797D2E"/>
    <w:rsid w:val="007A5C6F"/>
    <w:rsid w:val="007D4241"/>
    <w:rsid w:val="007D4317"/>
    <w:rsid w:val="007D4EA3"/>
    <w:rsid w:val="007F1CFF"/>
    <w:rsid w:val="007F5DD5"/>
    <w:rsid w:val="00805B4C"/>
    <w:rsid w:val="00821A1B"/>
    <w:rsid w:val="00825570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5B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1FF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C45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944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4B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4C1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1A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71A1FE"/>
    <w:rsid w:val="024801E3"/>
    <w:rsid w:val="0248144D"/>
    <w:rsid w:val="029D6794"/>
    <w:rsid w:val="02C75C8D"/>
    <w:rsid w:val="048A1D15"/>
    <w:rsid w:val="05258E92"/>
    <w:rsid w:val="07BC1073"/>
    <w:rsid w:val="0A0EE465"/>
    <w:rsid w:val="0AD81750"/>
    <w:rsid w:val="0BD1BDFB"/>
    <w:rsid w:val="0E0D4D5A"/>
    <w:rsid w:val="0E59E7A0"/>
    <w:rsid w:val="0E73F34E"/>
    <w:rsid w:val="0F07667F"/>
    <w:rsid w:val="0F5A4BB0"/>
    <w:rsid w:val="1119B7BE"/>
    <w:rsid w:val="124C5E36"/>
    <w:rsid w:val="128F6E02"/>
    <w:rsid w:val="132A7655"/>
    <w:rsid w:val="13EFB19C"/>
    <w:rsid w:val="13F68074"/>
    <w:rsid w:val="13FCDEAF"/>
    <w:rsid w:val="14E3A4E5"/>
    <w:rsid w:val="16ACA70E"/>
    <w:rsid w:val="18E693CB"/>
    <w:rsid w:val="18F886A1"/>
    <w:rsid w:val="190EEF8B"/>
    <w:rsid w:val="1954AC47"/>
    <w:rsid w:val="19793886"/>
    <w:rsid w:val="19E70ECD"/>
    <w:rsid w:val="1A39A79D"/>
    <w:rsid w:val="1B2024AE"/>
    <w:rsid w:val="1C643721"/>
    <w:rsid w:val="1CE11279"/>
    <w:rsid w:val="1D6AE109"/>
    <w:rsid w:val="1D86F181"/>
    <w:rsid w:val="1E821ADA"/>
    <w:rsid w:val="1E901297"/>
    <w:rsid w:val="1EAFB98D"/>
    <w:rsid w:val="1EB61CBF"/>
    <w:rsid w:val="1F14C84B"/>
    <w:rsid w:val="1F7585EF"/>
    <w:rsid w:val="1FB24DFC"/>
    <w:rsid w:val="200C789A"/>
    <w:rsid w:val="201A0410"/>
    <w:rsid w:val="207020BF"/>
    <w:rsid w:val="243E68DE"/>
    <w:rsid w:val="24AEB2AA"/>
    <w:rsid w:val="262FA6E2"/>
    <w:rsid w:val="274AFDC0"/>
    <w:rsid w:val="27B57C47"/>
    <w:rsid w:val="28272045"/>
    <w:rsid w:val="285D93A2"/>
    <w:rsid w:val="29286B46"/>
    <w:rsid w:val="29A7BDF9"/>
    <w:rsid w:val="2A7AF856"/>
    <w:rsid w:val="2BDA669A"/>
    <w:rsid w:val="2BF53DF5"/>
    <w:rsid w:val="2C363115"/>
    <w:rsid w:val="2D239AEA"/>
    <w:rsid w:val="2D9E7FB1"/>
    <w:rsid w:val="2DEEC8A3"/>
    <w:rsid w:val="2E428BC7"/>
    <w:rsid w:val="3028EDD0"/>
    <w:rsid w:val="30997029"/>
    <w:rsid w:val="313330E4"/>
    <w:rsid w:val="31AD7782"/>
    <w:rsid w:val="31DAA6DA"/>
    <w:rsid w:val="3320DB5C"/>
    <w:rsid w:val="3387AA92"/>
    <w:rsid w:val="33FDAC6B"/>
    <w:rsid w:val="3560D3B6"/>
    <w:rsid w:val="362B5773"/>
    <w:rsid w:val="366066BC"/>
    <w:rsid w:val="37B01749"/>
    <w:rsid w:val="3836E8D6"/>
    <w:rsid w:val="399F610A"/>
    <w:rsid w:val="3B21BC45"/>
    <w:rsid w:val="3CA1F3BC"/>
    <w:rsid w:val="3CE49AEA"/>
    <w:rsid w:val="3D20A090"/>
    <w:rsid w:val="403EBA16"/>
    <w:rsid w:val="408CCA7C"/>
    <w:rsid w:val="40BF7FB3"/>
    <w:rsid w:val="41D80DFA"/>
    <w:rsid w:val="42AA99CD"/>
    <w:rsid w:val="43E0E922"/>
    <w:rsid w:val="45DB2F00"/>
    <w:rsid w:val="47194BF2"/>
    <w:rsid w:val="489330C8"/>
    <w:rsid w:val="49E1D4C1"/>
    <w:rsid w:val="4C451828"/>
    <w:rsid w:val="4CA8D609"/>
    <w:rsid w:val="4D66A1EB"/>
    <w:rsid w:val="4D6C301C"/>
    <w:rsid w:val="4DD91E76"/>
    <w:rsid w:val="50771DF8"/>
    <w:rsid w:val="5206B53C"/>
    <w:rsid w:val="54BA7F96"/>
    <w:rsid w:val="56B24712"/>
    <w:rsid w:val="5782188C"/>
    <w:rsid w:val="5C4C2CB9"/>
    <w:rsid w:val="5E50443C"/>
    <w:rsid w:val="6180B11C"/>
    <w:rsid w:val="626CC04C"/>
    <w:rsid w:val="6281C73F"/>
    <w:rsid w:val="647B2B65"/>
    <w:rsid w:val="658FC520"/>
    <w:rsid w:val="65BD735B"/>
    <w:rsid w:val="666A6026"/>
    <w:rsid w:val="673D6BCE"/>
    <w:rsid w:val="678F8F8A"/>
    <w:rsid w:val="67A3D665"/>
    <w:rsid w:val="67D6484D"/>
    <w:rsid w:val="682C0325"/>
    <w:rsid w:val="6AA02DD3"/>
    <w:rsid w:val="6AB752E6"/>
    <w:rsid w:val="6B2CF8ED"/>
    <w:rsid w:val="6B6FFD40"/>
    <w:rsid w:val="6C9377AB"/>
    <w:rsid w:val="6DDE9F04"/>
    <w:rsid w:val="72527B27"/>
    <w:rsid w:val="73DE2ADA"/>
    <w:rsid w:val="742DBC8C"/>
    <w:rsid w:val="75E7F493"/>
    <w:rsid w:val="764E265A"/>
    <w:rsid w:val="76995B43"/>
    <w:rsid w:val="76DCDD00"/>
    <w:rsid w:val="778BDA3E"/>
    <w:rsid w:val="77C5FE0D"/>
    <w:rsid w:val="7879443D"/>
    <w:rsid w:val="79B82442"/>
    <w:rsid w:val="7AF18646"/>
    <w:rsid w:val="7B19E052"/>
    <w:rsid w:val="7D7D0564"/>
    <w:rsid w:val="7DFE59CB"/>
    <w:rsid w:val="7E783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3682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3187-637809942-606/surrogate/Quadriceps%20Patellarseneruptur%20II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3187-637809942-605/surrogate/Quadriceps%20Patellarseneruptur%20I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4</Pages>
  <Words>953</Words>
  <Characters>5052</Characters>
  <Application>Microsoft Office Word</Application>
  <DocSecurity>0</DocSecurity>
  <Lines>153</Lines>
  <Paragraphs>54</Paragraphs>
  <ScaleCrop>false</ScaleCrop>
  <Manager/>
  <Company/>
  <LinksUpToDate>false</LinksUpToDate>
  <CharactersWithSpaces>5951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- Quadriceps- och patellarseneruptur - FYS</dc:title>
  <dc:subject/>
  <dc:creator>patrik.jens.johansson@vgregion.se</dc:creator>
  <keywords/>
  <lastModifiedBy>Alice Andersson</lastModifiedBy>
  <revision>29</revision>
  <lastPrinted>2016-03-31T10:56:00.0000000Z</lastPrinted>
  <dcterms:created xsi:type="dcterms:W3CDTF">2022-05-03T06:52:00.0000000Z</dcterms:created>
  <dcterms:modified xsi:type="dcterms:W3CDTF">2026-03-17T13:19:00.0000000Z</dcterms:modified>
</coreProperties>
</file>