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6DDEB" w14:textId="77777777" w:rsidR="0014524A" w:rsidRDefault="0014524A" w:rsidP="00F35B05">
      <w:pPr>
        <w:pStyle w:val="Rubrik2"/>
        <w:sectPr w:rsidR="0014524A" w:rsidSect="001452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311060" w14:textId="5187D681" w:rsidR="00371D1A" w:rsidRDefault="00371D1A" w:rsidP="00371D1A">
      <w:pPr>
        <w:pStyle w:val="Rubrik1"/>
      </w:pPr>
      <w:r>
        <w:t>Knä – Menisksutur - FYS</w:t>
      </w:r>
    </w:p>
    <w:p w14:paraId="4A7C57F6" w14:textId="11D2B7FC" w:rsidR="0014524A" w:rsidRPr="0014524A" w:rsidRDefault="00371D1A" w:rsidP="00371D1A">
      <w:pPr>
        <w:pStyle w:val="Rubrik2"/>
      </w:pPr>
      <w:r>
        <w:t>Förändringar sedan föregående</w:t>
      </w:r>
      <w:r w:rsidR="0014524A" w:rsidRPr="0014524A">
        <w:t xml:space="preserve"> version</w:t>
      </w:r>
    </w:p>
    <w:p w14:paraId="101AD68E" w14:textId="660CB2D1" w:rsidR="0014524A" w:rsidRPr="00274427" w:rsidRDefault="0014524A" w:rsidP="00274427">
      <w:r>
        <w:t>Mindre ändringar avseende rutin och fysioterapeutisk behandlingsplan.</w:t>
      </w:r>
      <w:r w:rsidR="44C6D1E1">
        <w:t xml:space="preserve"> Förändringar i träningsprogram</w:t>
      </w:r>
      <w:r w:rsidR="4F208F0A">
        <w:t>.</w:t>
      </w:r>
    </w:p>
    <w:p w14:paraId="70A5C892" w14:textId="1CF0B611" w:rsidR="0014524A" w:rsidRPr="0014524A" w:rsidRDefault="00371D1A" w:rsidP="00371D1A">
      <w:pPr>
        <w:pStyle w:val="Rubrik2"/>
      </w:pPr>
      <w:r>
        <w:t>Avgränsning</w:t>
      </w:r>
    </w:p>
    <w:p w14:paraId="2F7349E1" w14:textId="69F294E6" w:rsidR="0014524A" w:rsidRPr="00274427" w:rsidRDefault="4342CC52" w:rsidP="00274427">
      <w:r>
        <w:t xml:space="preserve">Rehabilitering efter operation med menisksutur </w:t>
      </w:r>
      <w:r w:rsidR="00371D1A">
        <w:t>gäller för f</w:t>
      </w:r>
      <w:r w:rsidR="0014524A">
        <w:t xml:space="preserve">ysioterapeuter och läkare inom Sahlgrenska Universitetssjukhuset som ansvarar för rehabilitering av personer som opererats med menisksutur inom </w:t>
      </w:r>
      <w:r w:rsidR="00371D1A">
        <w:t xml:space="preserve">verksamhet </w:t>
      </w:r>
      <w:r w:rsidR="0014524A">
        <w:t>Ortopedi</w:t>
      </w:r>
      <w:r w:rsidR="00371D1A">
        <w:t>.</w:t>
      </w:r>
      <w:r w:rsidR="0014524A">
        <w:t xml:space="preserve"> </w:t>
      </w:r>
    </w:p>
    <w:p w14:paraId="74E612C1" w14:textId="76B48790" w:rsidR="0014524A" w:rsidRDefault="000A52FF" w:rsidP="000A52FF">
      <w:pPr>
        <w:pStyle w:val="Rubrik2"/>
      </w:pPr>
      <w:r>
        <w:t>Syfte och bakgrund</w:t>
      </w:r>
    </w:p>
    <w:p w14:paraId="3AF62FAF" w14:textId="449A4412" w:rsidR="000A52FF" w:rsidRPr="000A52FF" w:rsidRDefault="000A52FF" w:rsidP="000A52FF">
      <w:r>
        <w:t>Full rörlighet och återgång till tidigare aktivitetsnivå</w:t>
      </w:r>
      <w:r w:rsidR="065562B2">
        <w:t>.</w:t>
      </w:r>
    </w:p>
    <w:p w14:paraId="418C72BA" w14:textId="77777777" w:rsidR="0014524A" w:rsidRPr="0014524A" w:rsidRDefault="0014524A" w:rsidP="000A52FF">
      <w:r w:rsidRPr="0014524A">
        <w:t>De meniskskador som kan vara aktuella att suturera uppkommer oftast genom trauma.</w:t>
      </w:r>
    </w:p>
    <w:p w14:paraId="07E5DEC2" w14:textId="12AD666C" w:rsidR="00274427" w:rsidRDefault="0014524A" w:rsidP="007E0187">
      <w:r>
        <w:t xml:space="preserve">Personer som sutureras för sin meniskskada är ofta yngre (under </w:t>
      </w:r>
      <w:r w:rsidR="00251C9B">
        <w:t>30–35</w:t>
      </w:r>
      <w:r>
        <w:t xml:space="preserve"> år) med färsk skada som ligger kapselnära. </w:t>
      </w:r>
    </w:p>
    <w:p w14:paraId="440E8360" w14:textId="330BED59" w:rsidR="0014524A" w:rsidRPr="008000A1" w:rsidRDefault="00274427" w:rsidP="008000A1">
      <w:pPr>
        <w:pStyle w:val="Rubrik2"/>
        <w:rPr>
          <w:rFonts w:ascii="Times New Roman" w:hAnsi="Times New Roman" w:cs="Times New Roman"/>
          <w:szCs w:val="24"/>
        </w:rPr>
      </w:pPr>
      <w:r>
        <w:t>Utförande</w:t>
      </w:r>
    </w:p>
    <w:p w14:paraId="7BD2CFF7" w14:textId="77777777" w:rsidR="0014524A" w:rsidRPr="0014524A" w:rsidRDefault="0014524A" w:rsidP="00274427">
      <w:pPr>
        <w:pStyle w:val="MellanrubrikVGR"/>
      </w:pPr>
      <w:r w:rsidRPr="0014524A">
        <w:t>Restriktioner</w:t>
      </w:r>
    </w:p>
    <w:p w14:paraId="61812B9E" w14:textId="77777777" w:rsidR="0014524A" w:rsidRPr="0014524A" w:rsidRDefault="0014524A" w:rsidP="48817BAE">
      <w:pPr>
        <w:pStyle w:val="Liststycke"/>
      </w:pPr>
      <w:r>
        <w:t>Ortos enligt läkarordination</w:t>
      </w:r>
    </w:p>
    <w:p w14:paraId="659FAC09" w14:textId="7CF5C438" w:rsidR="0014524A" w:rsidRPr="008000A1" w:rsidRDefault="0014524A" w:rsidP="48817BAE">
      <w:pPr>
        <w:pStyle w:val="Liststycke"/>
      </w:pPr>
      <w:r w:rsidRPr="48817BAE">
        <w:rPr>
          <w:b/>
          <w:bCs/>
        </w:rPr>
        <w:t>Belastad flexion över 90</w:t>
      </w:r>
      <w:r w:rsidR="47FE00D5" w:rsidRPr="48817BAE">
        <w:rPr>
          <w:b/>
          <w:bCs/>
        </w:rPr>
        <w:t>°</w:t>
      </w:r>
      <w:r w:rsidRPr="48817BAE">
        <w:rPr>
          <w:b/>
          <w:bCs/>
        </w:rPr>
        <w:t xml:space="preserve"> de första 3 månaderna</w:t>
      </w:r>
      <w:r w:rsidR="77B71B53" w:rsidRPr="48817BAE">
        <w:rPr>
          <w:b/>
          <w:bCs/>
        </w:rPr>
        <w:t>.</w:t>
      </w:r>
      <w:r>
        <w:t xml:space="preserve"> </w:t>
      </w:r>
      <w:r w:rsidR="7389F127">
        <w:t>Personen ska därför</w:t>
      </w:r>
      <w:r>
        <w:t xml:space="preserve"> undvika</w:t>
      </w:r>
      <w:r w:rsidR="53ED3D56">
        <w:t xml:space="preserve"> exempelvis</w:t>
      </w:r>
      <w:r>
        <w:t xml:space="preserve"> djupa knäböj och att sätta sig på huk.</w:t>
      </w:r>
    </w:p>
    <w:p w14:paraId="359B9AFF" w14:textId="0FDD17AD" w:rsidR="49EB8717" w:rsidRDefault="49EB8717" w:rsidP="48817BAE">
      <w:pPr>
        <w:pStyle w:val="Liststycke"/>
      </w:pPr>
      <w:r>
        <w:t>I vissa fall förekommer belastningsrestriktioner. Detta ska i så fall framgå på fysioterapeutremiss.</w:t>
      </w:r>
    </w:p>
    <w:p w14:paraId="4B0D0600" w14:textId="313CA015" w:rsidR="48817BAE" w:rsidRDefault="48817BAE" w:rsidP="48817BAE">
      <w:pPr>
        <w:pStyle w:val="Liststycke"/>
        <w:numPr>
          <w:ilvl w:val="0"/>
          <w:numId w:val="0"/>
        </w:numPr>
        <w:ind w:left="1352"/>
      </w:pPr>
    </w:p>
    <w:p w14:paraId="2CB72328" w14:textId="20989BBC" w:rsidR="48817BAE" w:rsidRDefault="48817BAE" w:rsidP="48817BAE">
      <w:pPr>
        <w:pStyle w:val="Liststycke"/>
        <w:numPr>
          <w:ilvl w:val="0"/>
          <w:numId w:val="0"/>
        </w:numPr>
        <w:ind w:left="1352"/>
      </w:pPr>
    </w:p>
    <w:p w14:paraId="5183D560" w14:textId="047B739B" w:rsidR="3F361A2C" w:rsidRDefault="3F361A2C" w:rsidP="3F361A2C">
      <w:pPr>
        <w:pStyle w:val="Liststycke"/>
        <w:numPr>
          <w:ilvl w:val="0"/>
          <w:numId w:val="0"/>
        </w:numPr>
        <w:ind w:left="1352"/>
      </w:pPr>
    </w:p>
    <w:p w14:paraId="3997B7A7" w14:textId="77777777" w:rsidR="0014524A" w:rsidRPr="0014524A" w:rsidRDefault="0014524A" w:rsidP="008000A1">
      <w:pPr>
        <w:pStyle w:val="MellanrubrikVGR"/>
      </w:pPr>
      <w:r w:rsidRPr="0014524A">
        <w:lastRenderedPageBreak/>
        <w:t>Viktigt att tänka på</w:t>
      </w:r>
    </w:p>
    <w:p w14:paraId="0C6D481B" w14:textId="61D41880" w:rsidR="0014524A" w:rsidRPr="0014524A" w:rsidRDefault="4CC438FA" w:rsidP="3F361A2C">
      <w:r w:rsidRPr="3F361A2C">
        <w:t xml:space="preserve">Risken för reruptur ligger på </w:t>
      </w:r>
      <w:r w:rsidR="4B74A69E" w:rsidRPr="3F361A2C">
        <w:t>20–30</w:t>
      </w:r>
      <w:r w:rsidRPr="3F361A2C">
        <w:t xml:space="preserve"> %.</w:t>
      </w:r>
    </w:p>
    <w:p w14:paraId="13013E44" w14:textId="645A05B9" w:rsidR="0014524A" w:rsidRPr="0014524A" w:rsidRDefault="0014524A" w:rsidP="008000A1">
      <w:r w:rsidRPr="0014524A">
        <w:t xml:space="preserve">Återbesök till operatör </w:t>
      </w:r>
      <w:r w:rsidR="008000A1" w:rsidRPr="0014524A">
        <w:t>6–8</w:t>
      </w:r>
      <w:r w:rsidRPr="0014524A">
        <w:t xml:space="preserve"> veckor postop och därefter individuell planering.</w:t>
      </w:r>
    </w:p>
    <w:p w14:paraId="31BE70A0" w14:textId="77777777" w:rsidR="0014524A" w:rsidRPr="0014524A" w:rsidRDefault="0014524A" w:rsidP="008000A1">
      <w:r w:rsidRPr="0014524A">
        <w:t>Återbesök till fysioterapeut dagen efter operation, 2 veckor postop och därefter individuell planering.</w:t>
      </w:r>
    </w:p>
    <w:p w14:paraId="71F36D42" w14:textId="77777777" w:rsidR="0014524A" w:rsidRPr="0014524A" w:rsidRDefault="0014524A" w:rsidP="0014524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2B37397" w14:textId="77777777" w:rsidR="0014524A" w:rsidRPr="0014524A" w:rsidRDefault="0014524A" w:rsidP="008273C9">
      <w:pPr>
        <w:pStyle w:val="MellanrubrikVGR"/>
      </w:pPr>
      <w:r w:rsidRPr="0014524A">
        <w:t>Bedömning</w:t>
      </w:r>
    </w:p>
    <w:p w14:paraId="59663003" w14:textId="77777777" w:rsidR="0014524A" w:rsidRPr="0014524A" w:rsidRDefault="0014524A" w:rsidP="008273C9">
      <w:r w:rsidRPr="0014524A">
        <w:t>ROM mäts kontinuerligt med goniometer.</w:t>
      </w:r>
    </w:p>
    <w:p w14:paraId="404CB9DB" w14:textId="77777777" w:rsidR="0014524A" w:rsidRPr="0014524A" w:rsidRDefault="0014524A" w:rsidP="008273C9">
      <w:r w:rsidRPr="0014524A">
        <w:t>Utvärdering rekommenderas 5, 9 och 12 månader postop.</w:t>
      </w:r>
    </w:p>
    <w:p w14:paraId="5A82ED6F" w14:textId="77777777" w:rsidR="0014524A" w:rsidRPr="0014524A" w:rsidRDefault="0014524A" w:rsidP="008273C9">
      <w:r w:rsidRPr="0014524A">
        <w:t xml:space="preserve">På kliniken används följande: </w:t>
      </w:r>
    </w:p>
    <w:p w14:paraId="6BDBA439" w14:textId="77777777" w:rsidR="0014524A" w:rsidRPr="0014524A" w:rsidRDefault="0014524A" w:rsidP="008273C9">
      <w:pPr>
        <w:pStyle w:val="Liststycke"/>
        <w:numPr>
          <w:ilvl w:val="0"/>
          <w:numId w:val="30"/>
        </w:numPr>
      </w:pPr>
      <w:r w:rsidRPr="0014524A">
        <w:t>”Stig Starke” (som är ett statiskt styrketest)</w:t>
      </w:r>
    </w:p>
    <w:p w14:paraId="643803EF" w14:textId="77777777" w:rsidR="0014524A" w:rsidRPr="0014524A" w:rsidRDefault="0014524A" w:rsidP="008273C9">
      <w:pPr>
        <w:pStyle w:val="Liststycke"/>
        <w:numPr>
          <w:ilvl w:val="0"/>
          <w:numId w:val="30"/>
        </w:numPr>
      </w:pPr>
      <w:r w:rsidRPr="0014524A">
        <w:t>SOLEC balanstest</w:t>
      </w:r>
    </w:p>
    <w:p w14:paraId="53FBD0F3" w14:textId="77777777" w:rsidR="0014524A" w:rsidRPr="0014524A" w:rsidRDefault="0014524A" w:rsidP="008273C9">
      <w:pPr>
        <w:pStyle w:val="Liststycke"/>
        <w:numPr>
          <w:ilvl w:val="0"/>
          <w:numId w:val="30"/>
        </w:numPr>
      </w:pPr>
      <w:r w:rsidRPr="0014524A">
        <w:t>Tåhävningstest</w:t>
      </w:r>
    </w:p>
    <w:p w14:paraId="7E8BCE0B" w14:textId="77777777" w:rsidR="0014524A" w:rsidRPr="0014524A" w:rsidRDefault="0014524A" w:rsidP="00B57EE9">
      <w:pPr>
        <w:pStyle w:val="Liststycke"/>
        <w:numPr>
          <w:ilvl w:val="0"/>
          <w:numId w:val="30"/>
        </w:numPr>
        <w:ind w:right="424"/>
      </w:pPr>
      <w:r w:rsidRPr="0014524A">
        <w:t>CMJ (som är ett spänsttest)</w:t>
      </w:r>
    </w:p>
    <w:p w14:paraId="546C7F0B" w14:textId="77777777" w:rsidR="0014524A" w:rsidRPr="0014524A" w:rsidRDefault="0014524A" w:rsidP="008273C9">
      <w:pPr>
        <w:pStyle w:val="Liststycke"/>
        <w:numPr>
          <w:ilvl w:val="0"/>
          <w:numId w:val="30"/>
        </w:numPr>
      </w:pPr>
      <w:r w:rsidRPr="0014524A">
        <w:t>Enbenslängdhopp</w:t>
      </w:r>
    </w:p>
    <w:p w14:paraId="6152BD5C" w14:textId="77777777" w:rsidR="0014524A" w:rsidRPr="0014524A" w:rsidRDefault="0014524A" w:rsidP="008273C9">
      <w:pPr>
        <w:pStyle w:val="Liststycke"/>
        <w:numPr>
          <w:ilvl w:val="0"/>
          <w:numId w:val="30"/>
        </w:numPr>
      </w:pPr>
      <w:r w:rsidRPr="0014524A">
        <w:t>KOOS (självskattningsinstrument)</w:t>
      </w:r>
    </w:p>
    <w:p w14:paraId="3E374FA2" w14:textId="77777777" w:rsidR="0014524A" w:rsidRPr="0014524A" w:rsidRDefault="0014524A" w:rsidP="0014524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AF6D231" w14:textId="77777777" w:rsidR="0014524A" w:rsidRPr="0014524A" w:rsidRDefault="0014524A" w:rsidP="008273C9">
      <w:pPr>
        <w:pStyle w:val="MellanrubrikVGR"/>
      </w:pPr>
      <w:r w:rsidRPr="0014524A">
        <w:t>Fysioterapeutisk åtgärd</w:t>
      </w:r>
    </w:p>
    <w:p w14:paraId="309638BE" w14:textId="7107512A" w:rsidR="0014524A" w:rsidRPr="00251C9B" w:rsidRDefault="0014524A" w:rsidP="00B57EE9">
      <w:pPr>
        <w:ind w:right="565"/>
      </w:pPr>
      <w:r w:rsidRPr="0014524A">
        <w:t>Fysioterapeutisk behandlingsplan</w:t>
      </w:r>
      <w:r w:rsidRPr="0014524A">
        <w:rPr>
          <w:b/>
        </w:rPr>
        <w:t xml:space="preserve"> </w:t>
      </w:r>
      <w:r w:rsidRPr="0014524A">
        <w:t>efter operation med menisksutur, sidan 3</w:t>
      </w:r>
    </w:p>
    <w:p w14:paraId="0E0B974F" w14:textId="1318783F" w:rsidR="0014524A" w:rsidRPr="0014524A" w:rsidRDefault="0014524A" w:rsidP="007E0187">
      <w:r w:rsidRPr="0014524A">
        <w:t>Medvetet avsteg från rutinen dokumenteras i journal</w:t>
      </w:r>
      <w:r w:rsidR="008273C9">
        <w:t>systemet om rutinen är kopplad till patient</w:t>
      </w:r>
      <w:r w:rsidRPr="0014524A">
        <w:t>.</w:t>
      </w:r>
      <w:r w:rsidR="007E0187">
        <w:t xml:space="preserve"> Övriga orsaker till avsteg från rutinen rapporteras i MedControl Pro</w:t>
      </w:r>
    </w:p>
    <w:p w14:paraId="6DB873B5" w14:textId="77777777" w:rsidR="0014524A" w:rsidRPr="0014524A" w:rsidRDefault="0014524A" w:rsidP="0014524A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583BE7EE" w14:textId="77777777" w:rsidR="0014524A" w:rsidRPr="0014524A" w:rsidRDefault="0014524A" w:rsidP="007E0187">
      <w:pPr>
        <w:pStyle w:val="Rubrik2"/>
      </w:pPr>
      <w:r w:rsidRPr="0014524A">
        <w:t>Relaterad information</w:t>
      </w:r>
    </w:p>
    <w:p w14:paraId="0D3D74FF" w14:textId="5B2D3D2E" w:rsidR="0014524A" w:rsidRPr="0014524A" w:rsidRDefault="0014524A" w:rsidP="007E0187">
      <w:pPr>
        <w:rPr>
          <w:rFonts w:ascii="Arial" w:hAnsi="Arial" w:cs="Arial"/>
          <w:sz w:val="20"/>
          <w:szCs w:val="20"/>
        </w:rPr>
      </w:pPr>
      <w:r w:rsidRPr="1F8A6960">
        <w:rPr>
          <w:rFonts w:ascii="Arial" w:hAnsi="Arial" w:cs="Arial"/>
          <w:sz w:val="20"/>
          <w:szCs w:val="20"/>
        </w:rPr>
        <w:t xml:space="preserve">Hemträningsprogram – </w:t>
      </w:r>
      <w:hyperlink r:id="rId17">
        <w:r w:rsidRPr="1F8A6960">
          <w:rPr>
            <w:rStyle w:val="Hyperlnk"/>
            <w:rFonts w:ascii="Arial" w:hAnsi="Arial" w:cs="Arial"/>
            <w:sz w:val="20"/>
            <w:szCs w:val="20"/>
          </w:rPr>
          <w:t>Knä - Menisksutur I</w:t>
        </w:r>
      </w:hyperlink>
    </w:p>
    <w:p w14:paraId="09BE24D2" w14:textId="1F75865A" w:rsidR="0014524A" w:rsidRPr="0014524A" w:rsidRDefault="0014524A" w:rsidP="007E0187">
      <w:pPr>
        <w:rPr>
          <w:rFonts w:ascii="Arial" w:hAnsi="Arial" w:cs="Arial"/>
          <w:sz w:val="20"/>
          <w:szCs w:val="20"/>
        </w:rPr>
      </w:pPr>
      <w:r w:rsidRPr="1F8A6960">
        <w:rPr>
          <w:rFonts w:ascii="Arial" w:hAnsi="Arial" w:cs="Arial"/>
          <w:sz w:val="20"/>
          <w:szCs w:val="20"/>
        </w:rPr>
        <w:t xml:space="preserve">Hemträningsprogram – </w:t>
      </w:r>
      <w:hyperlink r:id="rId18">
        <w:r w:rsidRPr="1F8A6960">
          <w:rPr>
            <w:rStyle w:val="Hyperlnk"/>
            <w:rFonts w:ascii="Arial" w:hAnsi="Arial" w:cs="Arial"/>
            <w:sz w:val="20"/>
            <w:szCs w:val="20"/>
          </w:rPr>
          <w:t>Knä - Menisksutur II</w:t>
        </w:r>
      </w:hyperlink>
    </w:p>
    <w:p w14:paraId="5E973905" w14:textId="77777777" w:rsidR="0014524A" w:rsidRPr="0014524A" w:rsidRDefault="0014524A" w:rsidP="0014524A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6A735F83" w14:textId="57651CDC" w:rsidR="0014524A" w:rsidRPr="00B57EE9" w:rsidRDefault="007E0187" w:rsidP="007E0187">
      <w:pPr>
        <w:pStyle w:val="Rubrik2"/>
        <w:rPr>
          <w:lang w:val="fi-FI"/>
        </w:rPr>
      </w:pPr>
      <w:r w:rsidRPr="00B57EE9">
        <w:rPr>
          <w:lang w:val="fi-FI"/>
        </w:rPr>
        <w:t>A</w:t>
      </w:r>
      <w:r w:rsidR="0014524A" w:rsidRPr="00B57EE9">
        <w:rPr>
          <w:lang w:val="fi-FI"/>
        </w:rPr>
        <w:t>rbetsgrupp</w:t>
      </w:r>
    </w:p>
    <w:p w14:paraId="6EAA682D" w14:textId="15E5631C" w:rsidR="0014524A" w:rsidRPr="00B57EE9" w:rsidRDefault="66BBF08F" w:rsidP="007E0187">
      <w:pPr>
        <w:rPr>
          <w:lang w:val="fi-FI"/>
        </w:rPr>
      </w:pPr>
      <w:r w:rsidRPr="3F361A2C">
        <w:rPr>
          <w:lang w:val="fi-FI"/>
        </w:rPr>
        <w:t>Elsa Gustavsson</w:t>
      </w:r>
      <w:r w:rsidR="0014524A" w:rsidRPr="3F361A2C">
        <w:rPr>
          <w:lang w:val="fi-FI"/>
        </w:rPr>
        <w:t>, fysioterapeut, Fysioterapi Mölndal</w:t>
      </w:r>
      <w:r w:rsidR="0014524A">
        <w:br/>
      </w:r>
      <w:r w:rsidR="3AAF3CD3" w:rsidRPr="3F361A2C">
        <w:rPr>
          <w:lang w:val="fi-FI"/>
        </w:rPr>
        <w:t>Anders Gudmundsson, fysioterapeut, Fysioterapi Mölndal</w:t>
      </w:r>
      <w:r w:rsidR="0014524A">
        <w:br/>
      </w:r>
      <w:r w:rsidR="14D17670" w:rsidRPr="3F361A2C">
        <w:rPr>
          <w:lang w:val="fi-FI"/>
        </w:rPr>
        <w:t>Loui</w:t>
      </w:r>
      <w:r w:rsidR="66FF40DB" w:rsidRPr="3F361A2C">
        <w:rPr>
          <w:lang w:val="fi-FI"/>
        </w:rPr>
        <w:t>s</w:t>
      </w:r>
      <w:r w:rsidR="0014524A" w:rsidRPr="3F361A2C">
        <w:rPr>
          <w:lang w:val="fi-FI"/>
        </w:rPr>
        <w:t>e</w:t>
      </w:r>
      <w:r w:rsidR="14D17670" w:rsidRPr="3F361A2C">
        <w:rPr>
          <w:lang w:val="fi-FI"/>
        </w:rPr>
        <w:t xml:space="preserve"> Sjöcrona</w:t>
      </w:r>
      <w:r w:rsidR="0014524A" w:rsidRPr="3F361A2C">
        <w:rPr>
          <w:lang w:val="fi-FI"/>
        </w:rPr>
        <w:t>,</w:t>
      </w:r>
      <w:r w:rsidR="7D4E5538" w:rsidRPr="3F361A2C">
        <w:rPr>
          <w:lang w:val="fi-FI"/>
        </w:rPr>
        <w:t xml:space="preserve"> läkare</w:t>
      </w:r>
      <w:r w:rsidR="78A21986" w:rsidRPr="3F361A2C">
        <w:rPr>
          <w:lang w:val="fi-FI"/>
        </w:rPr>
        <w:t xml:space="preserve">, </w:t>
      </w:r>
      <w:r w:rsidR="0014524A" w:rsidRPr="3F361A2C">
        <w:rPr>
          <w:lang w:val="fi-FI"/>
        </w:rPr>
        <w:t>Ortopedi Mölndal</w:t>
      </w:r>
    </w:p>
    <w:p w14:paraId="297A67F4" w14:textId="77777777" w:rsidR="0014524A" w:rsidRPr="00B57EE9" w:rsidRDefault="0014524A" w:rsidP="0014524A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57F2D45B" w14:textId="5E87E72F" w:rsidR="0014524A" w:rsidRPr="0014524A" w:rsidRDefault="0014524A" w:rsidP="002B1052">
      <w:pPr>
        <w:pStyle w:val="Rubrik2"/>
      </w:pPr>
      <w:r>
        <w:lastRenderedPageBreak/>
        <w:t>Fysioterapeutisk behandlingsplan efter operation med menisksutur</w:t>
      </w:r>
    </w:p>
    <w:p w14:paraId="19C9834C" w14:textId="77777777" w:rsidR="0014524A" w:rsidRPr="0014524A" w:rsidRDefault="0014524A" w:rsidP="0014524A">
      <w:pPr>
        <w:spacing w:after="0" w:line="240" w:lineRule="auto"/>
        <w:ind w:left="2608" w:right="0" w:hanging="2608"/>
        <w:rPr>
          <w:rFonts w:ascii="Arial" w:hAnsi="Arial" w:cs="Arial"/>
          <w:sz w:val="20"/>
          <w:szCs w:val="20"/>
        </w:rPr>
      </w:pPr>
    </w:p>
    <w:p w14:paraId="55BC4135" w14:textId="0D87055A" w:rsidR="009374DE" w:rsidRPr="00251C9B" w:rsidRDefault="0014524A" w:rsidP="00251C9B">
      <w:pPr>
        <w:pStyle w:val="MellanrubrikVGR"/>
      </w:pPr>
      <w:r w:rsidRPr="0014524A">
        <w:t>Operationsdagen</w:t>
      </w:r>
      <w:r w:rsidR="009374DE" w:rsidRPr="009374DE">
        <w:t xml:space="preserve"> </w:t>
      </w:r>
      <w:r w:rsidR="009374DE" w:rsidRPr="0014524A">
        <w:t>alt. postop dag 1</w:t>
      </w:r>
      <w:r w:rsidRPr="0014524A">
        <w:tab/>
      </w:r>
    </w:p>
    <w:p w14:paraId="62BEC516" w14:textId="78E71FCF" w:rsidR="0014524A" w:rsidRPr="009374DE" w:rsidRDefault="0014524A" w:rsidP="009374DE">
      <w:pPr>
        <w:rPr>
          <w:b/>
        </w:rPr>
      </w:pPr>
      <w:r w:rsidRPr="0014524A">
        <w:t>Patient träffar fysioterapeut på dagkirurgen för instruktioner.</w:t>
      </w:r>
    </w:p>
    <w:p w14:paraId="4B9BCBF6" w14:textId="41B6FCF9" w:rsidR="0014524A" w:rsidRPr="0014524A" w:rsidRDefault="0014524A" w:rsidP="009374DE">
      <w:r w:rsidRPr="0014524A">
        <w:t>Ortos enligt ordination.</w:t>
      </w:r>
    </w:p>
    <w:p w14:paraId="32EC7695" w14:textId="77777777" w:rsidR="0014524A" w:rsidRPr="0014524A" w:rsidRDefault="0014524A" w:rsidP="009374DE">
      <w:r w:rsidRPr="0014524A">
        <w:t xml:space="preserve">Operatören skriver fysioterapeutremiss. </w:t>
      </w:r>
      <w:r w:rsidRPr="0014524A">
        <w:br/>
        <w:t>Ev. restriktioner ska framgå på remissen.</w:t>
      </w:r>
    </w:p>
    <w:p w14:paraId="348E0048" w14:textId="77777777" w:rsidR="0014524A" w:rsidRPr="0014524A" w:rsidRDefault="0014524A" w:rsidP="009374DE">
      <w:r>
        <w:t xml:space="preserve">Patienten tilldelas kylförband på operation och rekommenderas att använda detta så mycket som möjligt de första dygnen och sedan </w:t>
      </w:r>
      <w:r>
        <w:br/>
        <w:t>vid behov.</w:t>
      </w:r>
    </w:p>
    <w:p w14:paraId="0B5183A7" w14:textId="0A29EE9D" w:rsidR="0014524A" w:rsidRPr="0014524A" w:rsidRDefault="78E74F77" w:rsidP="71AAA216">
      <w:r>
        <w:t>E</w:t>
      </w:r>
      <w:r w:rsidR="0F851612">
        <w:t>f</w:t>
      </w:r>
      <w:r>
        <w:t>ter operationen ska patienten</w:t>
      </w:r>
      <w:r w:rsidR="0014524A">
        <w:t xml:space="preserve"> använda</w:t>
      </w:r>
      <w:r w:rsidR="0A7E4B71">
        <w:t xml:space="preserve"> lång stödstrumpa i </w:t>
      </w:r>
      <w:r w:rsidR="0014524A">
        <w:t>2 veckor dygnet runt.</w:t>
      </w:r>
    </w:p>
    <w:p w14:paraId="513457D0" w14:textId="36F37200" w:rsidR="0014524A" w:rsidRPr="0014524A" w:rsidRDefault="0014524A" w:rsidP="009374DE">
      <w:r>
        <w:t xml:space="preserve">Genomgång av hemträningsprogram, </w:t>
      </w:r>
      <w:r w:rsidRPr="71AAA216">
        <w:rPr>
          <w:b/>
          <w:bCs/>
          <w:i/>
          <w:iCs/>
        </w:rPr>
        <w:t>”</w:t>
      </w:r>
      <w:r w:rsidR="028CC3DC" w:rsidRPr="71AAA216">
        <w:rPr>
          <w:b/>
          <w:bCs/>
          <w:i/>
          <w:iCs/>
        </w:rPr>
        <w:t>Knä -</w:t>
      </w:r>
      <w:r w:rsidR="028CC3DC" w:rsidRPr="71AAA216">
        <w:rPr>
          <w:i/>
          <w:iCs/>
        </w:rPr>
        <w:t xml:space="preserve"> </w:t>
      </w:r>
      <w:r w:rsidRPr="71AAA216">
        <w:rPr>
          <w:b/>
          <w:bCs/>
          <w:i/>
          <w:iCs/>
        </w:rPr>
        <w:t>Menisksutur I”</w:t>
      </w:r>
      <w:r>
        <w:t>.</w:t>
      </w:r>
    </w:p>
    <w:p w14:paraId="1C77CD9D" w14:textId="3562FCF6" w:rsidR="0014524A" w:rsidRPr="008D2C59" w:rsidRDefault="0014524A" w:rsidP="008D2C59">
      <w:r>
        <w:t>Gånginstruktion med 2 kryckkäppar</w:t>
      </w:r>
      <w:r w:rsidR="1CCBFA40">
        <w:t xml:space="preserve"> med fokus på att uppnå så normalt gångmönster som möjligt.</w:t>
      </w:r>
    </w:p>
    <w:p w14:paraId="51E66431" w14:textId="79B3A857" w:rsidR="0014524A" w:rsidRPr="008D2C59" w:rsidRDefault="0014524A" w:rsidP="008D2C59">
      <w:r>
        <w:t>Patienten informeras om återbesök 2 veckor postoperativt på Fysioterapi Mölndals och fysioterapeuten tar med patientens remiss för kallelse.</w:t>
      </w:r>
    </w:p>
    <w:p w14:paraId="206E1F78" w14:textId="77777777" w:rsidR="009374DE" w:rsidRDefault="0014524A" w:rsidP="009374DE">
      <w:pPr>
        <w:pStyle w:val="MellanrubrikVGR"/>
      </w:pPr>
      <w:r w:rsidRPr="0014524A">
        <w:t>2 veckor postop</w:t>
      </w:r>
      <w:r w:rsidRPr="0014524A">
        <w:tab/>
      </w:r>
    </w:p>
    <w:p w14:paraId="0E9E9B5F" w14:textId="2413A358" w:rsidR="0014524A" w:rsidRPr="0014524A" w:rsidRDefault="0014524A" w:rsidP="009374DE">
      <w:r w:rsidRPr="0014524A">
        <w:t>Fysioterapi påbörjas 2 veckor postoperativt med individuellt anpassat program.</w:t>
      </w:r>
    </w:p>
    <w:p w14:paraId="75BB50BE" w14:textId="77777777" w:rsidR="0014524A" w:rsidRPr="0014524A" w:rsidRDefault="0014524A" w:rsidP="009374DE">
      <w:r w:rsidRPr="0014524A">
        <w:t>Information om att patienten får duscha utan förband när såret är läkt.</w:t>
      </w:r>
    </w:p>
    <w:p w14:paraId="2E1582EF" w14:textId="77777777" w:rsidR="0014524A" w:rsidRPr="0014524A" w:rsidRDefault="0014524A" w:rsidP="009374DE">
      <w:r w:rsidRPr="0014524A">
        <w:t>Planera för var fortsatt fysioterapi ska ske.</w:t>
      </w:r>
    </w:p>
    <w:p w14:paraId="0A4CD2AF" w14:textId="77777777" w:rsidR="0014524A" w:rsidRPr="0014524A" w:rsidRDefault="0014524A" w:rsidP="009374DE">
      <w:r w:rsidRPr="0014524A">
        <w:t>Bedömning av smärta, gångförmåga, rörlighet, quadricepsfunktion och svullnad i knä och vad.</w:t>
      </w:r>
    </w:p>
    <w:p w14:paraId="403B3E78" w14:textId="77777777" w:rsidR="0014524A" w:rsidRPr="0014524A" w:rsidRDefault="0014524A" w:rsidP="008D2C59">
      <w:pPr>
        <w:ind w:right="282"/>
      </w:pPr>
      <w:r w:rsidRPr="0014524A">
        <w:t xml:space="preserve">Om patienten har kraftig smärta, svullnad eller känner sig febrig </w:t>
      </w:r>
      <w:r w:rsidRPr="0014524A">
        <w:br/>
        <w:t>ska kontakt primärt tas med operatör alt. annan läkare i artroteamet/primärjour.</w:t>
      </w:r>
    </w:p>
    <w:p w14:paraId="74E55241" w14:textId="169D8561" w:rsidR="0014524A" w:rsidRPr="00B639D3" w:rsidRDefault="0014524A" w:rsidP="71AAA216">
      <w:pPr>
        <w:ind w:right="282"/>
        <w:rPr>
          <w:i/>
          <w:iCs/>
        </w:rPr>
      </w:pPr>
      <w:r>
        <w:t>Patienten får släppa kryckorna när</w:t>
      </w:r>
      <w:r w:rsidR="425E0261">
        <w:t xml:space="preserve"> man har</w:t>
      </w:r>
      <w:r>
        <w:t xml:space="preserve"> full extension utan smärta</w:t>
      </w:r>
      <w:r w:rsidR="3BF76BFD">
        <w:t xml:space="preserve">, </w:t>
      </w:r>
      <w:r>
        <w:t>har god muskulär kontroll</w:t>
      </w:r>
      <w:r w:rsidR="1D2EDFEE">
        <w:t xml:space="preserve"> och går utan hälta.</w:t>
      </w:r>
      <w:r>
        <w:t xml:space="preserve"> Information till patienten om att eventuellt fortsätta med kryckor vid </w:t>
      </w:r>
      <w:r w:rsidR="008D2C59">
        <w:t>till exempel</w:t>
      </w:r>
      <w:r>
        <w:t xml:space="preserve"> längre gångsträcka, halt underlag och i folksamlingar.</w:t>
      </w:r>
    </w:p>
    <w:p w14:paraId="3C9858A1" w14:textId="77777777" w:rsidR="0017525D" w:rsidRDefault="0014524A" w:rsidP="0017525D">
      <w:pPr>
        <w:pStyle w:val="MellanrubrikVGR"/>
      </w:pPr>
      <w:r w:rsidRPr="0014524A">
        <w:t>4 veckor postop</w:t>
      </w:r>
      <w:r w:rsidRPr="0014524A">
        <w:tab/>
      </w:r>
    </w:p>
    <w:p w14:paraId="1C917AEE" w14:textId="06A9D68B" w:rsidR="0014524A" w:rsidRPr="0014524A" w:rsidRDefault="0014524A" w:rsidP="0017525D">
      <w:r w:rsidRPr="0014524A">
        <w:t xml:space="preserve">Funktionell gångträning med full belastning och god rörelseförmåga i knä och fotled. </w:t>
      </w:r>
    </w:p>
    <w:p w14:paraId="1425C4EB" w14:textId="293DFB49" w:rsidR="0014524A" w:rsidRPr="0014524A" w:rsidRDefault="0014524A" w:rsidP="71AAA216">
      <w:pPr>
        <w:rPr>
          <w:b/>
          <w:bCs/>
          <w:i/>
          <w:iCs/>
        </w:rPr>
      </w:pPr>
      <w:r>
        <w:lastRenderedPageBreak/>
        <w:t>Genomgång av</w:t>
      </w:r>
      <w:r w:rsidRPr="71AAA216">
        <w:rPr>
          <w:i/>
          <w:iCs/>
        </w:rPr>
        <w:t xml:space="preserve"> </w:t>
      </w:r>
      <w:r>
        <w:t xml:space="preserve">hemträningsprogram </w:t>
      </w:r>
      <w:r w:rsidR="77480A9C" w:rsidRPr="71AAA216">
        <w:rPr>
          <w:b/>
          <w:bCs/>
          <w:i/>
          <w:iCs/>
        </w:rPr>
        <w:t>“K</w:t>
      </w:r>
      <w:r w:rsidR="100217D6" w:rsidRPr="71AAA216">
        <w:rPr>
          <w:b/>
          <w:bCs/>
          <w:i/>
          <w:iCs/>
        </w:rPr>
        <w:t>nä</w:t>
      </w:r>
      <w:r w:rsidR="77480A9C" w:rsidRPr="71AAA216">
        <w:rPr>
          <w:b/>
          <w:bCs/>
          <w:i/>
          <w:iCs/>
        </w:rPr>
        <w:t xml:space="preserve"> -</w:t>
      </w:r>
      <w:r w:rsidR="18BA92B2" w:rsidRPr="71AAA216">
        <w:rPr>
          <w:b/>
          <w:bCs/>
          <w:i/>
          <w:iCs/>
        </w:rPr>
        <w:t xml:space="preserve"> </w:t>
      </w:r>
      <w:r w:rsidRPr="71AAA216">
        <w:rPr>
          <w:b/>
          <w:bCs/>
          <w:i/>
          <w:iCs/>
        </w:rPr>
        <w:t>Menisksutur II</w:t>
      </w:r>
      <w:r w:rsidR="1BF573B8" w:rsidRPr="71AAA216">
        <w:rPr>
          <w:b/>
          <w:bCs/>
          <w:i/>
          <w:iCs/>
        </w:rPr>
        <w:t>”</w:t>
      </w:r>
    </w:p>
    <w:p w14:paraId="080037A7" w14:textId="4A5AC033" w:rsidR="0014524A" w:rsidRPr="0014524A" w:rsidRDefault="0014524A" w:rsidP="0017525D">
      <w:r>
        <w:t>Förslag på rehabövningar hos fysioterapeut:</w:t>
      </w:r>
    </w:p>
    <w:p w14:paraId="0B63B1B3" w14:textId="77777777" w:rsidR="0014524A" w:rsidRPr="0014524A" w:rsidRDefault="0014524A" w:rsidP="0017525D">
      <w:pPr>
        <w:pStyle w:val="Liststycke"/>
        <w:numPr>
          <w:ilvl w:val="0"/>
          <w:numId w:val="32"/>
        </w:numPr>
      </w:pPr>
      <w:r w:rsidRPr="0014524A">
        <w:t>Rörlighetsträning</w:t>
      </w:r>
    </w:p>
    <w:p w14:paraId="0AA4E411" w14:textId="77777777" w:rsidR="0014524A" w:rsidRPr="0014524A" w:rsidRDefault="0014524A" w:rsidP="0017525D">
      <w:pPr>
        <w:pStyle w:val="Liststycke"/>
        <w:numPr>
          <w:ilvl w:val="0"/>
          <w:numId w:val="32"/>
        </w:numPr>
      </w:pPr>
      <w:r w:rsidRPr="0014524A">
        <w:t>Isometrisk lårmuskelträning, med yttre belastning med viktmanschett och/eller dragapparat, i samtliga riktningar</w:t>
      </w:r>
    </w:p>
    <w:p w14:paraId="72CE10F4" w14:textId="164D65A8" w:rsidR="0014524A" w:rsidRPr="0014524A" w:rsidRDefault="0014524A" w:rsidP="0017525D">
      <w:pPr>
        <w:pStyle w:val="Liststycke"/>
        <w:numPr>
          <w:ilvl w:val="0"/>
          <w:numId w:val="32"/>
        </w:numPr>
      </w:pPr>
      <w:r>
        <w:t>Balans</w:t>
      </w:r>
      <w:r w:rsidR="2466AA97">
        <w:t xml:space="preserve">-, </w:t>
      </w:r>
      <w:r>
        <w:t>koordination</w:t>
      </w:r>
      <w:r w:rsidR="00A21A04">
        <w:t xml:space="preserve">s- och </w:t>
      </w:r>
      <w:r>
        <w:t>stabilitet</w:t>
      </w:r>
      <w:r w:rsidR="0A8A8536">
        <w:t>sträning</w:t>
      </w:r>
      <w:r>
        <w:t xml:space="preserve"> för knä och bål med </w:t>
      </w:r>
      <w:r w:rsidR="00A5032F">
        <w:t>till exempel</w:t>
      </w:r>
      <w:r w:rsidR="515D32A4">
        <w:t xml:space="preserve"> </w:t>
      </w:r>
      <w:r>
        <w:t>platta och pilatesboll</w:t>
      </w:r>
    </w:p>
    <w:p w14:paraId="666D43FE" w14:textId="77777777" w:rsidR="0014524A" w:rsidRPr="0014524A" w:rsidRDefault="0014524A" w:rsidP="0017525D">
      <w:pPr>
        <w:pStyle w:val="Liststycke"/>
        <w:numPr>
          <w:ilvl w:val="0"/>
          <w:numId w:val="32"/>
        </w:numPr>
      </w:pPr>
      <w:r w:rsidRPr="0014524A">
        <w:t>Gång med theraband framåt-bakåt-sidled</w:t>
      </w:r>
    </w:p>
    <w:p w14:paraId="237D8E4E" w14:textId="054FBC98" w:rsidR="0014524A" w:rsidRPr="00B639D3" w:rsidRDefault="0014524A" w:rsidP="00B639D3">
      <w:pPr>
        <w:pStyle w:val="Liststycke"/>
        <w:numPr>
          <w:ilvl w:val="0"/>
          <w:numId w:val="32"/>
        </w:numPr>
      </w:pPr>
      <w:r w:rsidRPr="0014524A">
        <w:t>Träning av slutextension</w:t>
      </w:r>
    </w:p>
    <w:p w14:paraId="3B199D0F" w14:textId="60DAE5DA" w:rsidR="001814C9" w:rsidRDefault="0014524A" w:rsidP="00B639D3">
      <w:pPr>
        <w:pStyle w:val="MellanrubrikVGR"/>
        <w:ind w:left="0" w:firstLine="992"/>
      </w:pPr>
      <w:r>
        <w:t>6 veckor postop</w:t>
      </w:r>
    </w:p>
    <w:p w14:paraId="7543B632" w14:textId="0AF13CFD" w:rsidR="001814C9" w:rsidRDefault="5D2D05FB" w:rsidP="71AAA216">
      <w:pPr>
        <w:pStyle w:val="MellanrubrikVGR"/>
        <w:ind w:left="0" w:firstLine="992"/>
        <w:rPr>
          <w:rFonts w:ascii="Times New Roman" w:hAnsi="Times New Roman"/>
          <w:b w:val="0"/>
          <w:sz w:val="24"/>
          <w:szCs w:val="24"/>
        </w:rPr>
      </w:pPr>
      <w:r w:rsidRPr="71AAA216">
        <w:rPr>
          <w:rFonts w:ascii="Times New Roman" w:hAnsi="Times New Roman"/>
          <w:b w:val="0"/>
          <w:sz w:val="24"/>
          <w:szCs w:val="24"/>
        </w:rPr>
        <w:t>I samråd med läkare påbörja avveckling av ortos.</w:t>
      </w:r>
      <w:r w:rsidR="0014524A">
        <w:tab/>
      </w:r>
    </w:p>
    <w:p w14:paraId="22C9158A" w14:textId="0AA4F47B" w:rsidR="0014524A" w:rsidRPr="0014524A" w:rsidRDefault="0014524A" w:rsidP="001814C9">
      <w:r w:rsidRPr="0014524A">
        <w:t>Individuellt hemträningsprogram.</w:t>
      </w:r>
    </w:p>
    <w:p w14:paraId="174C0263" w14:textId="5CFFE418" w:rsidR="0014524A" w:rsidRPr="0014524A" w:rsidRDefault="0014524A" w:rsidP="001814C9">
      <w:r>
        <w:t>Fortsatt träning enligt föregående fas, med restriktionen belastad flexion över 90</w:t>
      </w:r>
      <w:r w:rsidR="13B4D0C3">
        <w:t>°</w:t>
      </w:r>
      <w:r>
        <w:t xml:space="preserve">, aktivt/passivt ROM, funktionell gångträning och balans-/koordinationsträning. </w:t>
      </w:r>
    </w:p>
    <w:p w14:paraId="5A044CBB" w14:textId="159F7261" w:rsidR="0014524A" w:rsidRPr="0014524A" w:rsidRDefault="0014524A" w:rsidP="001814C9">
      <w:r>
        <w:t xml:space="preserve">Om flexion uppgår till </w:t>
      </w:r>
      <w:r w:rsidR="3EADA19A">
        <w:t xml:space="preserve">ca </w:t>
      </w:r>
      <w:r>
        <w:t>1</w:t>
      </w:r>
      <w:r w:rsidR="2107FDF5">
        <w:t>10</w:t>
      </w:r>
      <w:r w:rsidR="13235C10">
        <w:t>°</w:t>
      </w:r>
      <w:r w:rsidR="08102236">
        <w:t xml:space="preserve"> </w:t>
      </w:r>
      <w:r>
        <w:t xml:space="preserve">eller mer </w:t>
      </w:r>
      <w:r w:rsidR="4002268A">
        <w:t xml:space="preserve">utan smärta, </w:t>
      </w:r>
      <w:r>
        <w:t>så tillåts cykling på motionscykel, men utan belastning. Styrketräning sker framför allt isometriskt och i closed chain.</w:t>
      </w:r>
    </w:p>
    <w:p w14:paraId="720087AF" w14:textId="05E5F693" w:rsidR="0014524A" w:rsidRPr="0014524A" w:rsidRDefault="0014524A" w:rsidP="001814C9">
      <w:r>
        <w:t>Slutsträckning i open chain sker med rulle och eventuellt lättare vikt som belastning. Fokus är funktionen av slutsträckning, inte styrkeutveckling. Underhållande träning av allmän muskelstyrka, bålstabilitet och kondition.</w:t>
      </w:r>
    </w:p>
    <w:p w14:paraId="1962380B" w14:textId="44D60089" w:rsidR="0014524A" w:rsidRPr="0014524A" w:rsidRDefault="0014524A" w:rsidP="001814C9">
      <w:r>
        <w:t>Förslag på rehabövningar hos fysioterapeut:</w:t>
      </w:r>
    </w:p>
    <w:p w14:paraId="680CAE06" w14:textId="77777777" w:rsidR="0014524A" w:rsidRPr="0014524A" w:rsidRDefault="0014524A" w:rsidP="001814C9">
      <w:pPr>
        <w:pStyle w:val="Liststycke"/>
        <w:numPr>
          <w:ilvl w:val="0"/>
          <w:numId w:val="34"/>
        </w:numPr>
      </w:pPr>
      <w:r w:rsidRPr="0014524A">
        <w:t xml:space="preserve">Sittande flexionsträning med foten på en boll. </w:t>
      </w:r>
      <w:r w:rsidRPr="0014524A">
        <w:br/>
        <w:t>Eventuellt manuellt motstånd</w:t>
      </w:r>
    </w:p>
    <w:p w14:paraId="497D0694" w14:textId="53F88C2E" w:rsidR="0014524A" w:rsidRPr="0014524A" w:rsidRDefault="4CC438FA" w:rsidP="001814C9">
      <w:pPr>
        <w:pStyle w:val="Liststycke"/>
        <w:numPr>
          <w:ilvl w:val="0"/>
          <w:numId w:val="34"/>
        </w:numPr>
      </w:pPr>
      <w:r>
        <w:t>Liggande benpress, till maximalt 90</w:t>
      </w:r>
      <w:r w:rsidR="7E382975">
        <w:t>°</w:t>
      </w:r>
      <w:r>
        <w:t xml:space="preserve"> flexion, med lättare belastning. Viktigt med god knäkontroll. </w:t>
      </w:r>
      <w:r w:rsidR="0014524A">
        <w:br/>
      </w:r>
      <w:r>
        <w:t>Två ben med excentrisk broms på ett ben</w:t>
      </w:r>
    </w:p>
    <w:p w14:paraId="5C7232E8" w14:textId="317C132D" w:rsidR="0014524A" w:rsidRPr="0014524A" w:rsidRDefault="3B7A9AE7" w:rsidP="001814C9">
      <w:pPr>
        <w:pStyle w:val="Liststycke"/>
        <w:numPr>
          <w:ilvl w:val="0"/>
          <w:numId w:val="34"/>
        </w:numPr>
      </w:pPr>
      <w:r>
        <w:t>Knä</w:t>
      </w:r>
      <w:r w:rsidR="4CC438FA">
        <w:t>böj med pilatesboll bakom ryggen, till maximalt 90</w:t>
      </w:r>
      <w:r w:rsidR="07ABDB1F">
        <w:t>°</w:t>
      </w:r>
      <w:r w:rsidR="4CC438FA">
        <w:t xml:space="preserve"> flexion. Viktigt att rörelsen sker med god knäkontroll, använd gärna spegel</w:t>
      </w:r>
    </w:p>
    <w:p w14:paraId="2417D1A3" w14:textId="77777777" w:rsidR="0014524A" w:rsidRPr="0014524A" w:rsidRDefault="0014524A" w:rsidP="001814C9">
      <w:pPr>
        <w:pStyle w:val="Liststycke"/>
        <w:numPr>
          <w:ilvl w:val="0"/>
          <w:numId w:val="34"/>
        </w:numPr>
      </w:pPr>
      <w:r w:rsidRPr="0014524A">
        <w:t>Balansplatta</w:t>
      </w:r>
    </w:p>
    <w:p w14:paraId="40D22E82" w14:textId="013A3551" w:rsidR="0014524A" w:rsidRPr="0014524A" w:rsidRDefault="4CC438FA" w:rsidP="001814C9">
      <w:pPr>
        <w:pStyle w:val="Liststycke"/>
        <w:numPr>
          <w:ilvl w:val="0"/>
          <w:numId w:val="34"/>
        </w:numPr>
      </w:pPr>
      <w:r>
        <w:t>Gångträning i zig-zag steg, gå i en åtta, omväxlande korta/långa steg</w:t>
      </w:r>
    </w:p>
    <w:p w14:paraId="5A4F1854" w14:textId="06F746F7" w:rsidR="0014524A" w:rsidRPr="0014524A" w:rsidRDefault="0014524A" w:rsidP="001814C9">
      <w:pPr>
        <w:pStyle w:val="Liststycke"/>
        <w:numPr>
          <w:ilvl w:val="0"/>
          <w:numId w:val="34"/>
        </w:numPr>
      </w:pPr>
      <w:r>
        <w:t>Puff-knuffövningar</w:t>
      </w:r>
    </w:p>
    <w:p w14:paraId="276525F5" w14:textId="1327404D" w:rsidR="0014524A" w:rsidRPr="0014524A" w:rsidRDefault="4CC438FA" w:rsidP="00BE6396">
      <w:pPr>
        <w:pStyle w:val="Liststycke"/>
        <w:numPr>
          <w:ilvl w:val="0"/>
          <w:numId w:val="34"/>
        </w:numPr>
        <w:ind w:right="424"/>
      </w:pPr>
      <w:r>
        <w:t>Stående träning i dragapparat i alla rörelseriktningar för</w:t>
      </w:r>
      <w:r w:rsidR="5B175281">
        <w:t xml:space="preserve"> </w:t>
      </w:r>
      <w:r>
        <w:t>stabilitetsträning på ståbenet och lättare styrketräning för det aktiva benet</w:t>
      </w:r>
    </w:p>
    <w:p w14:paraId="6E6E00DE" w14:textId="77777777" w:rsidR="0014524A" w:rsidRPr="0014524A" w:rsidRDefault="0014524A" w:rsidP="0014524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CF2518B" w14:textId="77777777" w:rsidR="001814C9" w:rsidRDefault="0014524A" w:rsidP="001814C9">
      <w:pPr>
        <w:pStyle w:val="MellanrubrikVGR"/>
      </w:pPr>
      <w:r w:rsidRPr="0014524A">
        <w:lastRenderedPageBreak/>
        <w:t>8 veckor postop</w:t>
      </w:r>
      <w:r w:rsidRPr="0014524A">
        <w:tab/>
      </w:r>
    </w:p>
    <w:p w14:paraId="0D242ED3" w14:textId="08576CB7" w:rsidR="0014524A" w:rsidRPr="0014524A" w:rsidRDefault="0014524A" w:rsidP="001814C9">
      <w:r w:rsidRPr="0014524A">
        <w:t>Förslag på rehab-övningar hos fysioterapeut:</w:t>
      </w:r>
    </w:p>
    <w:p w14:paraId="402516F7" w14:textId="77777777" w:rsidR="0014524A" w:rsidRPr="0014524A" w:rsidRDefault="0014524A" w:rsidP="001814C9">
      <w:pPr>
        <w:pStyle w:val="Liststycke"/>
        <w:numPr>
          <w:ilvl w:val="0"/>
          <w:numId w:val="36"/>
        </w:numPr>
      </w:pPr>
      <w:r>
        <w:t>Gångträning</w:t>
      </w:r>
    </w:p>
    <w:p w14:paraId="17D21EF2" w14:textId="08B2206C" w:rsidR="5A6FA000" w:rsidRDefault="5A6FA000" w:rsidP="48817BAE">
      <w:pPr>
        <w:pStyle w:val="Liststycke"/>
      </w:pPr>
      <w:r>
        <w:t xml:space="preserve">Gång upp och ner </w:t>
      </w:r>
      <w:r w:rsidR="4011F10A">
        <w:t xml:space="preserve">på stepbräda </w:t>
      </w:r>
      <w:r>
        <w:t>som förberedelse inför normal trappgång</w:t>
      </w:r>
    </w:p>
    <w:p w14:paraId="69EED20D" w14:textId="77777777" w:rsidR="0014524A" w:rsidRPr="0014524A" w:rsidRDefault="0014524A" w:rsidP="001814C9">
      <w:pPr>
        <w:pStyle w:val="Liststycke"/>
        <w:numPr>
          <w:ilvl w:val="0"/>
          <w:numId w:val="36"/>
        </w:numPr>
      </w:pPr>
      <w:r>
        <w:t>Rörelseomfångsträning i fullt ROM</w:t>
      </w:r>
    </w:p>
    <w:p w14:paraId="51793464" w14:textId="79713802" w:rsidR="0014524A" w:rsidRPr="00B639D3" w:rsidRDefault="0014524A" w:rsidP="00B639D3">
      <w:pPr>
        <w:pStyle w:val="Liststycke"/>
        <w:numPr>
          <w:ilvl w:val="0"/>
          <w:numId w:val="36"/>
        </w:numPr>
      </w:pPr>
      <w:r>
        <w:t>Dynamisk styrketräning i hela rörelsebanan i open chain</w:t>
      </w:r>
    </w:p>
    <w:p w14:paraId="12C26C56" w14:textId="77777777" w:rsidR="001814C9" w:rsidRDefault="0014524A" w:rsidP="001814C9">
      <w:pPr>
        <w:pStyle w:val="MellanrubrikVGR"/>
      </w:pPr>
      <w:r w:rsidRPr="0014524A">
        <w:t>12 veckor postop</w:t>
      </w:r>
      <w:r w:rsidRPr="0014524A">
        <w:tab/>
      </w:r>
    </w:p>
    <w:p w14:paraId="31DBCBB4" w14:textId="67CF321D" w:rsidR="0014524A" w:rsidRPr="0014524A" w:rsidRDefault="0014524A" w:rsidP="001814C9">
      <w:r w:rsidRPr="0014524A">
        <w:t xml:space="preserve">Gångträning i trappa med god knäkontroll. </w:t>
      </w:r>
    </w:p>
    <w:p w14:paraId="58227708" w14:textId="77777777" w:rsidR="0014524A" w:rsidRPr="0014524A" w:rsidRDefault="0014524A" w:rsidP="00A7202D">
      <w:pPr>
        <w:ind w:right="282"/>
      </w:pPr>
      <w:r w:rsidRPr="0014524A">
        <w:t>Bassängträning tillåten då patienten har en god knäkontroll.</w:t>
      </w:r>
    </w:p>
    <w:p w14:paraId="3D3D420D" w14:textId="77777777" w:rsidR="0014524A" w:rsidRPr="0014524A" w:rsidRDefault="0014524A" w:rsidP="001814C9">
      <w:r w:rsidRPr="0014524A">
        <w:t xml:space="preserve">Fortsatt träning enligt föregående fas efter individuell förmåga. </w:t>
      </w:r>
      <w:r w:rsidRPr="0014524A">
        <w:br/>
        <w:t>Stegring av balansträning och progression av gångövningar till löpsteg/jogging på stället.</w:t>
      </w:r>
    </w:p>
    <w:p w14:paraId="721BC5E2" w14:textId="77777777" w:rsidR="0014524A" w:rsidRPr="0014524A" w:rsidRDefault="0014524A" w:rsidP="001814C9">
      <w:r w:rsidRPr="0014524A">
        <w:t xml:space="preserve">Stegrad träning sker med hänsyn till smärta och svullnad. </w:t>
      </w:r>
    </w:p>
    <w:p w14:paraId="2E837526" w14:textId="67FE8E17" w:rsidR="0014524A" w:rsidRPr="0014524A" w:rsidRDefault="0014524A" w:rsidP="00A7202D">
      <w:pPr>
        <w:ind w:right="424"/>
      </w:pPr>
      <w:r>
        <w:t>Styrketräning i closed/open chain, koncentriskt och excentriskt i fullt ROM, med successivt ökad belastning</w:t>
      </w:r>
      <w:r w:rsidR="0AA08FCD">
        <w:t xml:space="preserve"> och</w:t>
      </w:r>
      <w:r>
        <w:t xml:space="preserve"> med god knäkontroll. </w:t>
      </w:r>
    </w:p>
    <w:p w14:paraId="04320B00" w14:textId="0EDF12FA" w:rsidR="0014524A" w:rsidRPr="0014524A" w:rsidRDefault="0014524A" w:rsidP="00B639D3">
      <w:pPr>
        <w:ind w:left="0" w:firstLine="992"/>
      </w:pPr>
      <w:r>
        <w:t>Förslag på rehabövningar utöver hemträningsprogram:</w:t>
      </w:r>
    </w:p>
    <w:p w14:paraId="0EDCAA76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 xml:space="preserve">Trampa på tjockmatta </w:t>
      </w:r>
    </w:p>
    <w:p w14:paraId="428431D5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>Lättare svikthopp på mjukt underlag</w:t>
      </w:r>
    </w:p>
    <w:p w14:paraId="64787E5C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>Balans/hinderbana</w:t>
      </w:r>
    </w:p>
    <w:p w14:paraId="7D948249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>Förberedande joggingövningar</w:t>
      </w:r>
    </w:p>
    <w:p w14:paraId="455715D1" w14:textId="606314C4" w:rsidR="0014524A" w:rsidRPr="0014524A" w:rsidRDefault="0014524A" w:rsidP="001814C9">
      <w:pPr>
        <w:pStyle w:val="Liststycke"/>
        <w:numPr>
          <w:ilvl w:val="0"/>
          <w:numId w:val="38"/>
        </w:numPr>
      </w:pPr>
      <w:r>
        <w:t xml:space="preserve">I bassäng; gångövningar, balansträning, bentag som vid crawl </w:t>
      </w:r>
      <w:r>
        <w:br/>
        <w:t>(lätt benspark) och våtvästträning</w:t>
      </w:r>
    </w:p>
    <w:p w14:paraId="38ECD0F6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>Stepbräda med olika stegvariationer</w:t>
      </w:r>
    </w:p>
    <w:p w14:paraId="701945A1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 xml:space="preserve">Utökad löp/joggingträning initialt inomhus. </w:t>
      </w:r>
      <w:r w:rsidRPr="0014524A">
        <w:br/>
        <w:t>Löpning utomhus vid bra väderlek, mjukt underlag och ej i terräng</w:t>
      </w:r>
    </w:p>
    <w:p w14:paraId="149130A5" w14:textId="77777777" w:rsidR="0014524A" w:rsidRPr="0014524A" w:rsidRDefault="0014524A" w:rsidP="001814C9">
      <w:pPr>
        <w:pStyle w:val="Liststycke"/>
        <w:numPr>
          <w:ilvl w:val="0"/>
          <w:numId w:val="38"/>
        </w:numPr>
      </w:pPr>
      <w:r w:rsidRPr="0014524A">
        <w:t>Utfallssteg</w:t>
      </w:r>
    </w:p>
    <w:p w14:paraId="2103E6DC" w14:textId="79382B6C" w:rsidR="0014524A" w:rsidRPr="0014524A" w:rsidRDefault="0014524A" w:rsidP="001814C9">
      <w:r>
        <w:t>Rehabövningar utökas successivt till att bli allt</w:t>
      </w:r>
      <w:r w:rsidR="77F0FEC2">
        <w:t xml:space="preserve"> </w:t>
      </w:r>
      <w:r>
        <w:t>mer belastande, koordinationskrävande och med inslag av plyometrisk träning.</w:t>
      </w:r>
    </w:p>
    <w:p w14:paraId="2CD2831C" w14:textId="1AB70983" w:rsidR="0014524A" w:rsidRPr="00B639D3" w:rsidRDefault="0014524A" w:rsidP="00A7202D">
      <w:pPr>
        <w:ind w:right="282"/>
      </w:pPr>
      <w:r>
        <w:t>Hemträningsprogram övergår till löpprogram, gymträning och bassäng</w:t>
      </w:r>
      <w:r w:rsidR="189E8C2A">
        <w:t>träning.</w:t>
      </w:r>
    </w:p>
    <w:p w14:paraId="636AD8F6" w14:textId="77777777" w:rsidR="001814C9" w:rsidRDefault="0014524A" w:rsidP="001814C9">
      <w:pPr>
        <w:pStyle w:val="MellanrubrikVGR"/>
      </w:pPr>
      <w:r w:rsidRPr="0014524A">
        <w:t>4 månader postop</w:t>
      </w:r>
      <w:r w:rsidRPr="0014524A">
        <w:tab/>
      </w:r>
    </w:p>
    <w:p w14:paraId="22FCA03E" w14:textId="03C6244A" w:rsidR="0014524A" w:rsidRPr="0014524A" w:rsidRDefault="0014524A" w:rsidP="001814C9">
      <w:r w:rsidRPr="0014524A">
        <w:t xml:space="preserve">Förbättra kondition och styrka generellt </w:t>
      </w:r>
      <w:r w:rsidRPr="0014524A">
        <w:br/>
        <w:t>Ökad löpträning med idrottspecifik inriktning, intervall, backträning.</w:t>
      </w:r>
    </w:p>
    <w:p w14:paraId="509C208C" w14:textId="31A63628" w:rsidR="0014524A" w:rsidRPr="0014524A" w:rsidRDefault="0014524A" w:rsidP="001814C9">
      <w:r>
        <w:t>Förslag på rehabövningar:</w:t>
      </w:r>
    </w:p>
    <w:p w14:paraId="10997347" w14:textId="77777777" w:rsidR="0014524A" w:rsidRPr="0014524A" w:rsidRDefault="0014524A" w:rsidP="001814C9">
      <w:pPr>
        <w:pStyle w:val="Liststycke"/>
        <w:numPr>
          <w:ilvl w:val="0"/>
          <w:numId w:val="40"/>
        </w:numPr>
      </w:pPr>
      <w:r w:rsidRPr="0014524A">
        <w:t>Spänst och svikthopp</w:t>
      </w:r>
    </w:p>
    <w:p w14:paraId="69E82B27" w14:textId="77777777" w:rsidR="0014524A" w:rsidRPr="0014524A" w:rsidRDefault="0014524A" w:rsidP="001814C9">
      <w:pPr>
        <w:pStyle w:val="Liststycke"/>
        <w:numPr>
          <w:ilvl w:val="0"/>
          <w:numId w:val="40"/>
        </w:numPr>
      </w:pPr>
      <w:r w:rsidRPr="0014524A">
        <w:lastRenderedPageBreak/>
        <w:t>Bollträning, börja att ensam dribbla-trixa</w:t>
      </w:r>
    </w:p>
    <w:p w14:paraId="0ACC787F" w14:textId="77777777" w:rsidR="0014524A" w:rsidRPr="0014524A" w:rsidRDefault="0014524A" w:rsidP="001814C9">
      <w:pPr>
        <w:pStyle w:val="Liststycke"/>
        <w:numPr>
          <w:ilvl w:val="0"/>
          <w:numId w:val="40"/>
        </w:numPr>
      </w:pPr>
      <w:r w:rsidRPr="0014524A">
        <w:t>Stoppvändningar, sidled, banor o.s.v.</w:t>
      </w:r>
    </w:p>
    <w:p w14:paraId="6137673E" w14:textId="769875CA" w:rsidR="0014524A" w:rsidRPr="0014524A" w:rsidRDefault="0014524A" w:rsidP="001814C9">
      <w:pPr>
        <w:pStyle w:val="Liststycke"/>
        <w:numPr>
          <w:ilvl w:val="0"/>
          <w:numId w:val="40"/>
        </w:numPr>
      </w:pPr>
      <w:r>
        <w:t>Knäböj med skivstång eller i Smithmaskin</w:t>
      </w:r>
    </w:p>
    <w:p w14:paraId="25809DD3" w14:textId="77777777" w:rsidR="0014524A" w:rsidRPr="0014524A" w:rsidRDefault="0014524A" w:rsidP="001814C9">
      <w:pPr>
        <w:pStyle w:val="Liststycke"/>
        <w:numPr>
          <w:ilvl w:val="0"/>
          <w:numId w:val="40"/>
        </w:numPr>
      </w:pPr>
      <w:r w:rsidRPr="0014524A">
        <w:t>Enbenshopp</w:t>
      </w:r>
    </w:p>
    <w:p w14:paraId="1C159ACB" w14:textId="6EB1005D" w:rsidR="0014524A" w:rsidRPr="00B639D3" w:rsidRDefault="0014524A" w:rsidP="00B639D3">
      <w:pPr>
        <w:pStyle w:val="Liststycke"/>
        <w:numPr>
          <w:ilvl w:val="0"/>
          <w:numId w:val="40"/>
        </w:numPr>
      </w:pPr>
      <w:r w:rsidRPr="0014524A">
        <w:t>I bassäng; påbörja bröstsim</w:t>
      </w:r>
    </w:p>
    <w:p w14:paraId="03E0278E" w14:textId="77777777" w:rsidR="0014524A" w:rsidRPr="0014524A" w:rsidRDefault="0014524A" w:rsidP="001814C9">
      <w:pPr>
        <w:pStyle w:val="MellanrubrikVGR"/>
      </w:pPr>
      <w:r w:rsidRPr="0014524A">
        <w:t>Från 5 månader postop</w:t>
      </w:r>
      <w:r w:rsidRPr="0014524A">
        <w:tab/>
      </w:r>
    </w:p>
    <w:p w14:paraId="0C107BB1" w14:textId="406C93EB" w:rsidR="59F9A6F8" w:rsidRDefault="59F9A6F8" w:rsidP="71AAA216">
      <w:pPr>
        <w:pStyle w:val="Liststycke"/>
        <w:numPr>
          <w:ilvl w:val="0"/>
          <w:numId w:val="42"/>
        </w:numPr>
      </w:pPr>
      <w:r>
        <w:t>Funktionsbedömning och u</w:t>
      </w:r>
      <w:r w:rsidR="0014524A">
        <w:t xml:space="preserve">tvärdering enligt </w:t>
      </w:r>
      <w:r w:rsidR="12E35EFD">
        <w:t>rutin</w:t>
      </w:r>
      <w:r w:rsidR="0014524A">
        <w:t>: 5, 9 och 12 månader</w:t>
      </w:r>
    </w:p>
    <w:p w14:paraId="21F76B0C" w14:textId="2EE20A9C" w:rsidR="0014524A" w:rsidRPr="0014524A" w:rsidRDefault="5751AA75" w:rsidP="001814C9">
      <w:pPr>
        <w:pStyle w:val="Liststycke"/>
        <w:numPr>
          <w:ilvl w:val="0"/>
          <w:numId w:val="42"/>
        </w:numPr>
      </w:pPr>
      <w:r>
        <w:t xml:space="preserve">Återgång till </w:t>
      </w:r>
      <w:r w:rsidR="0014524A">
        <w:t xml:space="preserve">idrott rekommenderas </w:t>
      </w:r>
      <w:r w:rsidR="3D7D19B7">
        <w:t>tidig</w:t>
      </w:r>
      <w:r w:rsidR="599A80B7">
        <w:t>a</w:t>
      </w:r>
      <w:r w:rsidR="3D7D19B7">
        <w:t>st</w:t>
      </w:r>
      <w:r w:rsidR="0014524A">
        <w:br/>
      </w:r>
      <w:r w:rsidR="00B639D3">
        <w:t>5–6</w:t>
      </w:r>
      <w:r w:rsidR="0014524A">
        <w:t xml:space="preserve"> månader postop</w:t>
      </w:r>
      <w:r w:rsidR="0C3357FA">
        <w:t>, beroende på funktion och idrott.</w:t>
      </w:r>
    </w:p>
    <w:p w14:paraId="2BD27624" w14:textId="77777777" w:rsidR="0014524A" w:rsidRPr="0014524A" w:rsidRDefault="0014524A" w:rsidP="0014524A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4524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A2880" w14:textId="77777777" w:rsidR="00FE68C8" w:rsidRDefault="00FE68C8">
      <w:r>
        <w:separator/>
      </w:r>
    </w:p>
  </w:endnote>
  <w:endnote w:type="continuationSeparator" w:id="0">
    <w:p w14:paraId="28063FDC" w14:textId="77777777" w:rsidR="00FE68C8" w:rsidRDefault="00FE68C8">
      <w:r>
        <w:continuationSeparator/>
      </w:r>
    </w:p>
  </w:endnote>
  <w:endnote w:type="continuationNotice" w:id="1">
    <w:p w14:paraId="4DE420B1" w14:textId="77777777" w:rsidR="00FE68C8" w:rsidRDefault="00FE68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6123B" w14:textId="77777777" w:rsidR="00FE68C8" w:rsidRDefault="00FE68C8"/>
  </w:footnote>
  <w:footnote w:type="continuationSeparator" w:id="0">
    <w:p w14:paraId="2D22035E" w14:textId="77777777" w:rsidR="00FE68C8" w:rsidRDefault="00FE68C8">
      <w:r>
        <w:continuationSeparator/>
      </w:r>
    </w:p>
  </w:footnote>
  <w:footnote w:type="continuationNotice" w:id="1">
    <w:p w14:paraId="38F15128" w14:textId="77777777" w:rsidR="00FE68C8" w:rsidRDefault="00FE68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2CAB13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349D47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077576"/>
    <w:multiLevelType w:val="hybridMultilevel"/>
    <w:tmpl w:val="DD6C31E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3F9259C"/>
    <w:multiLevelType w:val="hybridMultilevel"/>
    <w:tmpl w:val="FC9A381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6A52778"/>
    <w:multiLevelType w:val="hybridMultilevel"/>
    <w:tmpl w:val="4C2C883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16325E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581E36"/>
    <w:multiLevelType w:val="hybridMultilevel"/>
    <w:tmpl w:val="C884040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5BA33DA"/>
    <w:multiLevelType w:val="hybridMultilevel"/>
    <w:tmpl w:val="E256A828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19DB0A8C"/>
    <w:multiLevelType w:val="hybridMultilevel"/>
    <w:tmpl w:val="A7CCD5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2004765A"/>
    <w:multiLevelType w:val="hybridMultilevel"/>
    <w:tmpl w:val="693461C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3A81E17"/>
    <w:multiLevelType w:val="hybridMultilevel"/>
    <w:tmpl w:val="B7527434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5DF18CB"/>
    <w:multiLevelType w:val="hybridMultilevel"/>
    <w:tmpl w:val="C2CA527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8" w15:restartNumberingAfterBreak="0">
    <w:nsid w:val="27731CAF"/>
    <w:multiLevelType w:val="hybridMultilevel"/>
    <w:tmpl w:val="325E8C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8D5FD8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7C1AC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3CFD738E"/>
    <w:multiLevelType w:val="hybridMultilevel"/>
    <w:tmpl w:val="24C86F4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1C72F08"/>
    <w:multiLevelType w:val="hybridMultilevel"/>
    <w:tmpl w:val="A230913A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20046C8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290E05"/>
    <w:multiLevelType w:val="hybridMultilevel"/>
    <w:tmpl w:val="140C682C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23C204C"/>
    <w:multiLevelType w:val="hybridMultilevel"/>
    <w:tmpl w:val="4CBE929E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7C56356"/>
    <w:multiLevelType w:val="hybridMultilevel"/>
    <w:tmpl w:val="3274DB3A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4" w15:restartNumberingAfterBreak="0">
    <w:nsid w:val="5A0A6D40"/>
    <w:multiLevelType w:val="hybridMultilevel"/>
    <w:tmpl w:val="133EB90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5" w15:restartNumberingAfterBreak="0">
    <w:nsid w:val="611C3227"/>
    <w:multiLevelType w:val="hybridMultilevel"/>
    <w:tmpl w:val="A1B0462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6" w15:restartNumberingAfterBreak="0">
    <w:nsid w:val="6A1F01BB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6B3C2BED"/>
    <w:multiLevelType w:val="hybridMultilevel"/>
    <w:tmpl w:val="BD54B1F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7902783">
    <w:abstractNumId w:val="40"/>
  </w:num>
  <w:num w:numId="2" w16cid:durableId="1278564341">
    <w:abstractNumId w:val="32"/>
  </w:num>
  <w:num w:numId="3" w16cid:durableId="1320965192">
    <w:abstractNumId w:val="0"/>
  </w:num>
  <w:num w:numId="4" w16cid:durableId="609898751">
    <w:abstractNumId w:val="13"/>
  </w:num>
  <w:num w:numId="5" w16cid:durableId="1176579980">
    <w:abstractNumId w:val="38"/>
  </w:num>
  <w:num w:numId="6" w16cid:durableId="1488545998">
    <w:abstractNumId w:val="4"/>
  </w:num>
  <w:num w:numId="7" w16cid:durableId="608777420">
    <w:abstractNumId w:val="27"/>
  </w:num>
  <w:num w:numId="8" w16cid:durableId="856230962">
    <w:abstractNumId w:val="20"/>
  </w:num>
  <w:num w:numId="9" w16cid:durableId="770903250">
    <w:abstractNumId w:val="1"/>
  </w:num>
  <w:num w:numId="10" w16cid:durableId="701519552">
    <w:abstractNumId w:val="1"/>
  </w:num>
  <w:num w:numId="11" w16cid:durableId="1988780959">
    <w:abstractNumId w:val="6"/>
  </w:num>
  <w:num w:numId="12" w16cid:durableId="1761559336">
    <w:abstractNumId w:val="8"/>
  </w:num>
  <w:num w:numId="13" w16cid:durableId="1875576223">
    <w:abstractNumId w:val="31"/>
  </w:num>
  <w:num w:numId="14" w16cid:durableId="834957928">
    <w:abstractNumId w:val="22"/>
  </w:num>
  <w:num w:numId="15" w16cid:durableId="1025789173">
    <w:abstractNumId w:val="14"/>
  </w:num>
  <w:num w:numId="16" w16cid:durableId="1530607492">
    <w:abstractNumId w:val="29"/>
  </w:num>
  <w:num w:numId="17" w16cid:durableId="1021511927">
    <w:abstractNumId w:val="10"/>
  </w:num>
  <w:num w:numId="18" w16cid:durableId="690912697">
    <w:abstractNumId w:val="24"/>
  </w:num>
  <w:num w:numId="19" w16cid:durableId="661739587">
    <w:abstractNumId w:val="39"/>
  </w:num>
  <w:num w:numId="20" w16cid:durableId="1616791949">
    <w:abstractNumId w:val="12"/>
  </w:num>
  <w:num w:numId="21" w16cid:durableId="1496526730">
    <w:abstractNumId w:val="18"/>
  </w:num>
  <w:num w:numId="22" w16cid:durableId="157505520">
    <w:abstractNumId w:val="36"/>
  </w:num>
  <w:num w:numId="23" w16cid:durableId="1478955546">
    <w:abstractNumId w:val="7"/>
  </w:num>
  <w:num w:numId="24" w16cid:durableId="870414639">
    <w:abstractNumId w:val="21"/>
  </w:num>
  <w:num w:numId="25" w16cid:durableId="1585067223">
    <w:abstractNumId w:val="26"/>
  </w:num>
  <w:num w:numId="26" w16cid:durableId="1276862804">
    <w:abstractNumId w:val="19"/>
  </w:num>
  <w:num w:numId="27" w16cid:durableId="1009598475">
    <w:abstractNumId w:val="15"/>
  </w:num>
  <w:num w:numId="28" w16cid:durableId="1353459391">
    <w:abstractNumId w:val="11"/>
  </w:num>
  <w:num w:numId="29" w16cid:durableId="577326864">
    <w:abstractNumId w:val="9"/>
  </w:num>
  <w:num w:numId="30" w16cid:durableId="1082725147">
    <w:abstractNumId w:val="17"/>
  </w:num>
  <w:num w:numId="31" w16cid:durableId="2010206138">
    <w:abstractNumId w:val="25"/>
  </w:num>
  <w:num w:numId="32" w16cid:durableId="263078969">
    <w:abstractNumId w:val="2"/>
  </w:num>
  <w:num w:numId="33" w16cid:durableId="849762410">
    <w:abstractNumId w:val="30"/>
  </w:num>
  <w:num w:numId="34" w16cid:durableId="1304044281">
    <w:abstractNumId w:val="28"/>
  </w:num>
  <w:num w:numId="35" w16cid:durableId="1863082921">
    <w:abstractNumId w:val="23"/>
  </w:num>
  <w:num w:numId="36" w16cid:durableId="1267883066">
    <w:abstractNumId w:val="33"/>
  </w:num>
  <w:num w:numId="37" w16cid:durableId="1662734810">
    <w:abstractNumId w:val="37"/>
  </w:num>
  <w:num w:numId="38" w16cid:durableId="1695186415">
    <w:abstractNumId w:val="3"/>
  </w:num>
  <w:num w:numId="39" w16cid:durableId="281150933">
    <w:abstractNumId w:val="16"/>
  </w:num>
  <w:num w:numId="40" w16cid:durableId="1854762450">
    <w:abstractNumId w:val="35"/>
  </w:num>
  <w:num w:numId="41" w16cid:durableId="1853251984">
    <w:abstractNumId w:val="5"/>
  </w:num>
  <w:num w:numId="42" w16cid:durableId="158973237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92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2FF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24A"/>
    <w:rsid w:val="001522AE"/>
    <w:rsid w:val="00157D5B"/>
    <w:rsid w:val="00161FE6"/>
    <w:rsid w:val="001647EA"/>
    <w:rsid w:val="00164C3D"/>
    <w:rsid w:val="00166D3A"/>
    <w:rsid w:val="0017525D"/>
    <w:rsid w:val="001814C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1C9B"/>
    <w:rsid w:val="002523C5"/>
    <w:rsid w:val="0025380B"/>
    <w:rsid w:val="0025703A"/>
    <w:rsid w:val="00262F3D"/>
    <w:rsid w:val="00263281"/>
    <w:rsid w:val="002651D6"/>
    <w:rsid w:val="0026551F"/>
    <w:rsid w:val="00274427"/>
    <w:rsid w:val="00280A85"/>
    <w:rsid w:val="00284119"/>
    <w:rsid w:val="00290B5C"/>
    <w:rsid w:val="00294791"/>
    <w:rsid w:val="002B0B30"/>
    <w:rsid w:val="002B0C78"/>
    <w:rsid w:val="002B1052"/>
    <w:rsid w:val="002B18E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1D1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198B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F18F"/>
    <w:rsid w:val="007D4241"/>
    <w:rsid w:val="007D4317"/>
    <w:rsid w:val="007D4EA3"/>
    <w:rsid w:val="007E0187"/>
    <w:rsid w:val="007F1CFF"/>
    <w:rsid w:val="007F5DD5"/>
    <w:rsid w:val="008000A1"/>
    <w:rsid w:val="00821A1B"/>
    <w:rsid w:val="008262E9"/>
    <w:rsid w:val="008273C9"/>
    <w:rsid w:val="00827E69"/>
    <w:rsid w:val="00835C4D"/>
    <w:rsid w:val="00843F48"/>
    <w:rsid w:val="00851423"/>
    <w:rsid w:val="00857848"/>
    <w:rsid w:val="0086433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C5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4DE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A04"/>
    <w:rsid w:val="00A264BE"/>
    <w:rsid w:val="00A272CA"/>
    <w:rsid w:val="00A33051"/>
    <w:rsid w:val="00A407AD"/>
    <w:rsid w:val="00A40923"/>
    <w:rsid w:val="00A41C05"/>
    <w:rsid w:val="00A42426"/>
    <w:rsid w:val="00A5032F"/>
    <w:rsid w:val="00A514B7"/>
    <w:rsid w:val="00A54A0B"/>
    <w:rsid w:val="00A65FD4"/>
    <w:rsid w:val="00A7202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EE9"/>
    <w:rsid w:val="00B60C6C"/>
    <w:rsid w:val="00B619A9"/>
    <w:rsid w:val="00B639D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533"/>
    <w:rsid w:val="00BA0066"/>
    <w:rsid w:val="00BB69DB"/>
    <w:rsid w:val="00BC322E"/>
    <w:rsid w:val="00BC44CD"/>
    <w:rsid w:val="00BC48A6"/>
    <w:rsid w:val="00BE639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8C8"/>
    <w:rsid w:val="00FF7C02"/>
    <w:rsid w:val="024801E3"/>
    <w:rsid w:val="028CC3DC"/>
    <w:rsid w:val="054F62B2"/>
    <w:rsid w:val="065562B2"/>
    <w:rsid w:val="066D2DCF"/>
    <w:rsid w:val="07722B99"/>
    <w:rsid w:val="07ABDB1F"/>
    <w:rsid w:val="08102236"/>
    <w:rsid w:val="0A7E4B71"/>
    <w:rsid w:val="0A8A8536"/>
    <w:rsid w:val="0AA08FCD"/>
    <w:rsid w:val="0C3357FA"/>
    <w:rsid w:val="0C4D8A42"/>
    <w:rsid w:val="0CB19369"/>
    <w:rsid w:val="0F530C33"/>
    <w:rsid w:val="0F851612"/>
    <w:rsid w:val="0FAF5B67"/>
    <w:rsid w:val="100217D6"/>
    <w:rsid w:val="10141015"/>
    <w:rsid w:val="12E35EFD"/>
    <w:rsid w:val="13235C10"/>
    <w:rsid w:val="13405A0A"/>
    <w:rsid w:val="13B4D0C3"/>
    <w:rsid w:val="147924AD"/>
    <w:rsid w:val="14D17670"/>
    <w:rsid w:val="15F46C88"/>
    <w:rsid w:val="16AD690B"/>
    <w:rsid w:val="17DBF173"/>
    <w:rsid w:val="189E8C2A"/>
    <w:rsid w:val="18BA92B2"/>
    <w:rsid w:val="1B139235"/>
    <w:rsid w:val="1BF573B8"/>
    <w:rsid w:val="1C84DAB4"/>
    <w:rsid w:val="1CCBFA40"/>
    <w:rsid w:val="1D2AFEEC"/>
    <w:rsid w:val="1D2EDFEE"/>
    <w:rsid w:val="1F8A6960"/>
    <w:rsid w:val="20A38A13"/>
    <w:rsid w:val="2107FDF5"/>
    <w:rsid w:val="2466AA97"/>
    <w:rsid w:val="24BDFEEA"/>
    <w:rsid w:val="28A21031"/>
    <w:rsid w:val="292908B7"/>
    <w:rsid w:val="2B31A385"/>
    <w:rsid w:val="2B74D40C"/>
    <w:rsid w:val="31A0E509"/>
    <w:rsid w:val="31A56434"/>
    <w:rsid w:val="33073494"/>
    <w:rsid w:val="34363D91"/>
    <w:rsid w:val="354655F4"/>
    <w:rsid w:val="3865C060"/>
    <w:rsid w:val="3AAF3CD3"/>
    <w:rsid w:val="3AAFC5C8"/>
    <w:rsid w:val="3B7A9AE7"/>
    <w:rsid w:val="3BF76BFD"/>
    <w:rsid w:val="3C1A745F"/>
    <w:rsid w:val="3D7D19B7"/>
    <w:rsid w:val="3EADA19A"/>
    <w:rsid w:val="3F361A2C"/>
    <w:rsid w:val="4002268A"/>
    <w:rsid w:val="4011F10A"/>
    <w:rsid w:val="41B857D8"/>
    <w:rsid w:val="425E0261"/>
    <w:rsid w:val="4342CC52"/>
    <w:rsid w:val="43C896E3"/>
    <w:rsid w:val="44C6D1E1"/>
    <w:rsid w:val="470037A5"/>
    <w:rsid w:val="47FE00D5"/>
    <w:rsid w:val="484B49D4"/>
    <w:rsid w:val="48817BAE"/>
    <w:rsid w:val="489C0806"/>
    <w:rsid w:val="49EB8717"/>
    <w:rsid w:val="4B74A69E"/>
    <w:rsid w:val="4BBA806B"/>
    <w:rsid w:val="4CC438FA"/>
    <w:rsid w:val="4D2BB12A"/>
    <w:rsid w:val="4F208F0A"/>
    <w:rsid w:val="50A719EB"/>
    <w:rsid w:val="514C8D0B"/>
    <w:rsid w:val="515D32A4"/>
    <w:rsid w:val="53ED3D56"/>
    <w:rsid w:val="55A47E28"/>
    <w:rsid w:val="565525A4"/>
    <w:rsid w:val="5751AA75"/>
    <w:rsid w:val="57F0F605"/>
    <w:rsid w:val="599A80B7"/>
    <w:rsid w:val="59F9A6F8"/>
    <w:rsid w:val="5A6FA000"/>
    <w:rsid w:val="5B175281"/>
    <w:rsid w:val="5D2D05FB"/>
    <w:rsid w:val="5DD1517D"/>
    <w:rsid w:val="5FA68C0D"/>
    <w:rsid w:val="647B2B65"/>
    <w:rsid w:val="666B496E"/>
    <w:rsid w:val="66BBF08F"/>
    <w:rsid w:val="66FF40DB"/>
    <w:rsid w:val="68ABC684"/>
    <w:rsid w:val="69255D03"/>
    <w:rsid w:val="6A92E3E5"/>
    <w:rsid w:val="6B0033EC"/>
    <w:rsid w:val="6B137721"/>
    <w:rsid w:val="6B2CF8ED"/>
    <w:rsid w:val="6CD3754B"/>
    <w:rsid w:val="6CF6643E"/>
    <w:rsid w:val="6DEF62CD"/>
    <w:rsid w:val="71AAA216"/>
    <w:rsid w:val="7370FAE9"/>
    <w:rsid w:val="7389F127"/>
    <w:rsid w:val="77480A9C"/>
    <w:rsid w:val="77B71B53"/>
    <w:rsid w:val="77F0FEC2"/>
    <w:rsid w:val="78A21986"/>
    <w:rsid w:val="78E2C9B2"/>
    <w:rsid w:val="78E74F77"/>
    <w:rsid w:val="78EB29EC"/>
    <w:rsid w:val="7C9D7153"/>
    <w:rsid w:val="7D4E5538"/>
    <w:rsid w:val="7D694BCB"/>
    <w:rsid w:val="7E382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6433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3187-637809942-602/surrogate/Menisksutur%20II-1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3187-637809942-601/surrogate/Menisksutur%20I-1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6</Pages>
  <Words>1192</Words>
  <Characters>6319</Characters>
  <Application>Microsoft Office Word</Application>
  <DocSecurity>0</DocSecurity>
  <Lines>52</Lines>
  <Paragraphs>14</Paragraphs>
  <ScaleCrop>false</ScaleCrop>
  <Manager/>
  <Company/>
  <LinksUpToDate>false</LinksUpToDate>
  <CharactersWithSpaces>7497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- Menisksutur - FYS</dc:title>
  <dc:subject/>
  <dc:creator>patrik.jens.johansson@vgregion.se</dc:creator>
  <keywords/>
  <lastModifiedBy>Alice Andersson</lastModifiedBy>
  <revision>28</revision>
  <lastPrinted>2016-03-31T10:56:00.0000000Z</lastPrinted>
  <dcterms:created xsi:type="dcterms:W3CDTF">2022-05-03T06:52:00.0000000Z</dcterms:created>
  <dcterms:modified xsi:type="dcterms:W3CDTF">2026-02-25T13:47:00.0000000Z</dcterms:modified>
</coreProperties>
</file>