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4367D" w:rsidP="00F35B05" w:rsidRDefault="0034367D" w14:paraId="37C87207" w14:textId="77777777">
      <w:pPr>
        <w:pStyle w:val="Rubrik2"/>
        <w:sectPr w:rsidR="0034367D" w:rsidSect="003436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F04F4F" w:rsidP="00C37F2E" w:rsidRDefault="00F04F4F" w14:paraId="52FB037F" w14:textId="02B67871">
      <w:pPr>
        <w:pStyle w:val="Rubrik1"/>
      </w:pPr>
      <w:r>
        <w:t xml:space="preserve">Knä </w:t>
      </w:r>
      <w:r w:rsidR="00C37F2E">
        <w:t>–</w:t>
      </w:r>
      <w:r>
        <w:t xml:space="preserve"> Korsband</w:t>
      </w:r>
      <w:r w:rsidR="00C37F2E">
        <w:t>srekonstruktion främre - FYS</w:t>
      </w:r>
    </w:p>
    <w:p w:rsidRPr="0034367D" w:rsidR="0034367D" w:rsidP="00C37F2E" w:rsidRDefault="00C37F2E" w14:paraId="1FCB36C2" w14:textId="353E5F0C">
      <w:pPr>
        <w:pStyle w:val="Rubrik2"/>
      </w:pPr>
      <w:r>
        <w:t>Förändringar sedan föregående revision</w:t>
      </w:r>
    </w:p>
    <w:p w:rsidRPr="0034367D" w:rsidR="0034367D" w:rsidP="00C37F2E" w:rsidRDefault="0034367D" w14:paraId="52007D81" w14:textId="77777777">
      <w:r w:rsidRPr="0034367D">
        <w:t>Mindre ändringar avseende rutin och fysioterapeutisk behandlingsplan.</w:t>
      </w:r>
    </w:p>
    <w:p w:rsidRPr="0034367D" w:rsidR="0034367D" w:rsidP="0034367D" w:rsidRDefault="0034367D" w14:paraId="77DB8D36" w14:textId="77777777">
      <w:pPr>
        <w:spacing w:after="6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4367D" w:rsidR="0034367D" w:rsidP="00C37F2E" w:rsidRDefault="00C37F2E" w14:paraId="3CC5382B" w14:textId="14A79EF2">
      <w:pPr>
        <w:pStyle w:val="Rubrik2"/>
      </w:pPr>
      <w:r>
        <w:t>Avgränsning</w:t>
      </w:r>
    </w:p>
    <w:p w:rsidRPr="002548C9" w:rsidR="0034367D" w:rsidP="002548C9" w:rsidRDefault="00994781" w14:paraId="67A1B578" w14:textId="10DF73A5">
      <w:r>
        <w:t xml:space="preserve">Rutinen gäller för </w:t>
      </w:r>
      <w:r w:rsidR="004B44D1">
        <w:t>r</w:t>
      </w:r>
      <w:r w:rsidRPr="0034367D" w:rsidR="004B44D1">
        <w:t>ehabilitering efter operation med främre korsbandsrekonstruktion med hamstrings eller patellarsenegraft</w:t>
      </w:r>
      <w:r w:rsidR="004B44D1">
        <w:t xml:space="preserve"> och </w:t>
      </w:r>
      <w:r w:rsidRPr="0034367D" w:rsidR="004B44D1">
        <w:t>gäller</w:t>
      </w:r>
      <w:r w:rsidR="004B44D1">
        <w:t xml:space="preserve"> för </w:t>
      </w:r>
      <w:r w:rsidRPr="0034367D">
        <w:t xml:space="preserve">alla fysioterapeuter och läkare inom Sahlgrenska Universitetssjukhuset som ansvarar för rehabiliteringen av personer behandlade inom </w:t>
      </w:r>
      <w:r w:rsidR="00B71EB9">
        <w:t xml:space="preserve">verksamhet </w:t>
      </w:r>
      <w:r w:rsidRPr="0034367D">
        <w:t>Ortopedi</w:t>
      </w:r>
      <w:r w:rsidR="00B71EB9">
        <w:t>.</w:t>
      </w:r>
    </w:p>
    <w:p w:rsidRPr="0034367D" w:rsidR="0034367D" w:rsidP="00B71EB9" w:rsidRDefault="00B71EB9" w14:paraId="56195FE4" w14:textId="790179C2">
      <w:pPr>
        <w:pStyle w:val="Rubrik2"/>
      </w:pPr>
      <w:r>
        <w:t>Syfte och ba</w:t>
      </w:r>
      <w:r w:rsidRPr="0034367D" w:rsidR="0034367D">
        <w:t>kgrund</w:t>
      </w:r>
    </w:p>
    <w:p w:rsidRPr="0034367D" w:rsidR="0034367D" w:rsidP="004B718A" w:rsidRDefault="0034367D" w14:paraId="268085B9" w14:textId="77777777">
      <w:r w:rsidRPr="0034367D">
        <w:t xml:space="preserve">Rupturen uppkommer vanligtvis vid ett flexions-/rotationsvåld på knä. </w:t>
      </w:r>
    </w:p>
    <w:p w:rsidRPr="0034367D" w:rsidR="0034367D" w:rsidP="004B718A" w:rsidRDefault="0034367D" w14:paraId="2B96C028" w14:textId="77777777">
      <w:r w:rsidRPr="0034367D">
        <w:t xml:space="preserve">Person med instabilitet efter en främre korsbandsruptur trots genomgången rehabilitering. </w:t>
      </w:r>
    </w:p>
    <w:p w:rsidRPr="0034367D" w:rsidR="0034367D" w:rsidP="0034367D" w:rsidRDefault="0034367D" w14:paraId="51568FFA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4367D" w:rsidR="0034367D" w:rsidP="004B718A" w:rsidRDefault="0034367D" w14:paraId="6C62FEB5" w14:textId="77777777">
      <w:pPr>
        <w:pStyle w:val="Liststycke"/>
        <w:numPr>
          <w:ilvl w:val="0"/>
          <w:numId w:val="25"/>
        </w:numPr>
      </w:pPr>
      <w:r w:rsidRPr="0034367D">
        <w:t>Förbättrad kinematik; ökad stabilitet i knäled</w:t>
      </w:r>
    </w:p>
    <w:p w:rsidRPr="0034367D" w:rsidR="0034367D" w:rsidP="004B718A" w:rsidRDefault="0034367D" w14:paraId="2CD256C0" w14:textId="77777777">
      <w:pPr>
        <w:pStyle w:val="Liststycke"/>
        <w:numPr>
          <w:ilvl w:val="0"/>
          <w:numId w:val="25"/>
        </w:numPr>
      </w:pPr>
      <w:r w:rsidRPr="0034367D">
        <w:t>Förbättrad funktion</w:t>
      </w:r>
    </w:p>
    <w:p w:rsidRPr="0034367D" w:rsidR="0034367D" w:rsidP="004B718A" w:rsidRDefault="0034367D" w14:paraId="1C56BF78" w14:textId="77777777">
      <w:pPr>
        <w:pStyle w:val="Liststycke"/>
        <w:numPr>
          <w:ilvl w:val="0"/>
          <w:numId w:val="25"/>
        </w:numPr>
      </w:pPr>
      <w:r w:rsidRPr="0034367D">
        <w:t>90 % lårmuskelstyrka (i jmf med friska benet)</w:t>
      </w:r>
    </w:p>
    <w:p w:rsidRPr="0034367D" w:rsidR="0034367D" w:rsidP="004B718A" w:rsidRDefault="0034367D" w14:paraId="46FC2F84" w14:textId="77777777">
      <w:pPr>
        <w:pStyle w:val="Liststycke"/>
        <w:numPr>
          <w:ilvl w:val="0"/>
          <w:numId w:val="25"/>
        </w:numPr>
      </w:pPr>
      <w:r w:rsidRPr="0034367D">
        <w:t>Full ROM</w:t>
      </w:r>
    </w:p>
    <w:p w:rsidRPr="0034367D" w:rsidR="0034367D" w:rsidP="002548C9" w:rsidRDefault="0034367D" w14:paraId="53B7BB63" w14:textId="56A7DC7F">
      <w:r>
        <w:t xml:space="preserve">Rehabiliteringen efter korsbandrekonstruktion sker efter ett stegrat program över en tidsperiod på minst 6 månader, oftast </w:t>
      </w:r>
      <w:r w:rsidR="2D60EF6A">
        <w:t>9–12</w:t>
      </w:r>
      <w:r>
        <w:t xml:space="preserve"> månader.</w:t>
      </w:r>
    </w:p>
    <w:p w:rsidRPr="0034367D" w:rsidR="0034367D" w:rsidP="00376C74" w:rsidRDefault="0034367D" w14:paraId="4A9C9609" w14:textId="3CF0021C">
      <w:pPr>
        <w:ind w:right="282"/>
      </w:pPr>
      <w:r>
        <w:t xml:space="preserve">Om fullgod styrka och balans uppnåtts vid </w:t>
      </w:r>
      <w:r w:rsidR="120C8CA9">
        <w:t>8–10</w:t>
      </w:r>
      <w:r>
        <w:t xml:space="preserve"> månader så kan personen återgå till full träning inom sin idrottsgren. Fullkontaktidrott i</w:t>
      </w:r>
      <w:r w:rsidR="00376C74">
        <w:t xml:space="preserve"> </w:t>
      </w:r>
      <w:r>
        <w:t>pivoterande idrott 12 månader.</w:t>
      </w:r>
    </w:p>
    <w:p w:rsidRPr="0034367D" w:rsidR="0034367D" w:rsidP="0034367D" w:rsidRDefault="0034367D" w14:paraId="7434C5A3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008364EE" w:rsidP="008364EE" w:rsidRDefault="008364EE" w14:paraId="2A32638F" w14:textId="77777777">
      <w:pPr>
        <w:pStyle w:val="Rubrik2"/>
      </w:pPr>
      <w:r>
        <w:t xml:space="preserve">Utförande </w:t>
      </w:r>
    </w:p>
    <w:p w:rsidRPr="0034367D" w:rsidR="0034367D" w:rsidP="00376C74" w:rsidRDefault="0034367D" w14:paraId="278EED69" w14:textId="3CE14C21">
      <w:pPr>
        <w:pStyle w:val="MellanrubrikVGR"/>
      </w:pPr>
      <w:r w:rsidRPr="0034367D">
        <w:t>Restriktioner</w:t>
      </w:r>
    </w:p>
    <w:p w:rsidRPr="0034367D" w:rsidR="0034367D" w:rsidP="008364EE" w:rsidRDefault="0034367D" w14:paraId="31369DE7" w14:textId="495E2E3E">
      <w:r w:rsidRPr="0034367D">
        <w:t>Dynamisk träning med belastning i open chain samt belastad träning för tagställets muskulatur, första 5 veckorna.</w:t>
      </w:r>
    </w:p>
    <w:p w:rsidRPr="0034367D" w:rsidR="0034367D" w:rsidP="0034367D" w:rsidRDefault="0034367D" w14:paraId="175468B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4367D" w:rsidR="0034367D" w:rsidP="008364EE" w:rsidRDefault="0034367D" w14:paraId="1C41ADAA" w14:textId="77777777">
      <w:pPr>
        <w:pStyle w:val="MellanrubrikVGR"/>
      </w:pPr>
      <w:r w:rsidRPr="0034367D">
        <w:t>Viktigt att tänka på</w:t>
      </w:r>
    </w:p>
    <w:p w:rsidRPr="0034367D" w:rsidR="0034367D" w:rsidP="008364EE" w:rsidRDefault="0034367D" w14:paraId="1EB0184B" w14:textId="77777777">
      <w:r w:rsidRPr="0034367D">
        <w:t>Det är vanligt med associerade skador och det är därför viktigt att ta hänsyn till dessa i rehabiliteringen.</w:t>
      </w:r>
    </w:p>
    <w:p w:rsidRPr="0034367D" w:rsidR="0034367D" w:rsidP="008364EE" w:rsidRDefault="0034367D" w14:paraId="64A0BE4D" w14:textId="77777777">
      <w:r w:rsidRPr="0034367D">
        <w:t xml:space="preserve">Diskussion med personen angående eventuell tillbakagång till idrott. Pivoterande idrotter bör undvikas, p.g.a. risk för reruptur samt artrosutveckling. Återgång till idrott sker oftast till en lägre nivå </w:t>
      </w:r>
      <w:r w:rsidRPr="0034367D">
        <w:br/>
      </w:r>
      <w:r w:rsidRPr="0034367D">
        <w:t xml:space="preserve">än innan skadan. </w:t>
      </w:r>
    </w:p>
    <w:p w:rsidRPr="0034367D" w:rsidR="0034367D" w:rsidP="008364EE" w:rsidRDefault="0034367D" w14:paraId="05B16DA3" w14:textId="77777777"/>
    <w:p w:rsidRPr="0034367D" w:rsidR="0034367D" w:rsidP="008364EE" w:rsidRDefault="199E4210" w14:paraId="02C7BBA5" w14:textId="1A4A1CB6">
      <w:r>
        <w:t xml:space="preserve">Läkare </w:t>
      </w:r>
      <w:r w:rsidR="0034367D">
        <w:t>går igenom följande med personen innan utskrivning från vårdavdelning:</w:t>
      </w:r>
    </w:p>
    <w:p w:rsidRPr="0034367D" w:rsidR="0034367D" w:rsidP="008364EE" w:rsidRDefault="0034367D" w14:paraId="4376499C" w14:textId="77777777">
      <w:pPr>
        <w:pStyle w:val="Liststycke"/>
        <w:numPr>
          <w:ilvl w:val="0"/>
          <w:numId w:val="27"/>
        </w:numPr>
      </w:pPr>
      <w:r w:rsidRPr="0034367D">
        <w:t>Planerar sjukskrivningstid</w:t>
      </w:r>
    </w:p>
    <w:p w:rsidRPr="0034367D" w:rsidR="0034367D" w:rsidP="008364EE" w:rsidRDefault="0034367D" w14:paraId="2BF2C702" w14:textId="77777777">
      <w:pPr>
        <w:pStyle w:val="Liststycke"/>
        <w:numPr>
          <w:ilvl w:val="0"/>
          <w:numId w:val="27"/>
        </w:numPr>
      </w:pPr>
      <w:r w:rsidRPr="0034367D">
        <w:t>Diskuterar och ordinerar erforderlig smärtlindring, NSAID används sällan</w:t>
      </w:r>
    </w:p>
    <w:p w:rsidRPr="0034367D" w:rsidR="0034367D" w:rsidP="008364EE" w:rsidRDefault="0034367D" w14:paraId="1BC96056" w14:textId="77777777">
      <w:pPr>
        <w:pStyle w:val="Liststycke"/>
        <w:numPr>
          <w:ilvl w:val="0"/>
          <w:numId w:val="27"/>
        </w:numPr>
      </w:pPr>
      <w:r w:rsidRPr="0034367D">
        <w:t>Skriver fysioterapeutremiss med eventuella restriktioner</w:t>
      </w:r>
    </w:p>
    <w:p w:rsidRPr="0034367D" w:rsidR="0034367D" w:rsidP="0034367D" w:rsidRDefault="0034367D" w14:paraId="17817718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4367D" w:rsidR="0034367D" w:rsidP="008364EE" w:rsidRDefault="0034367D" w14:paraId="5CC2A1DE" w14:textId="3455870F">
      <w:r>
        <w:t xml:space="preserve">Återbesök till operatör </w:t>
      </w:r>
      <w:r w:rsidR="008364EE">
        <w:t>6–8</w:t>
      </w:r>
      <w:r>
        <w:t xml:space="preserve"> veckor postop</w:t>
      </w:r>
      <w:r w:rsidR="7A4E51A0">
        <w:t xml:space="preserve">erativt </w:t>
      </w:r>
      <w:r>
        <w:t>och därefter individuell planering.</w:t>
      </w:r>
    </w:p>
    <w:p w:rsidRPr="0034367D" w:rsidR="0034367D" w:rsidP="008364EE" w:rsidRDefault="0034367D" w14:paraId="31C8ACCC" w14:textId="78886DFE">
      <w:r>
        <w:t xml:space="preserve">Återbesök till fysioterapeut dagen efter operation, </w:t>
      </w:r>
      <w:r w:rsidR="31D3D941">
        <w:t>därefter fortsatt rehabilitering i primärvården.</w:t>
      </w:r>
    </w:p>
    <w:p w:rsidRPr="0034367D" w:rsidR="0034367D" w:rsidP="008364EE" w:rsidRDefault="0034367D" w14:paraId="7BEE77C2" w14:textId="34F3CA1C">
      <w:pPr>
        <w:pStyle w:val="MellanrubrikVGR"/>
      </w:pPr>
      <w:r w:rsidRPr="0034367D">
        <w:t>Bedömning</w:t>
      </w:r>
    </w:p>
    <w:p w:rsidRPr="0034367D" w:rsidR="0034367D" w:rsidP="008364EE" w:rsidRDefault="0034367D" w14:paraId="06754BE2" w14:textId="77777777">
      <w:r w:rsidRPr="0034367D">
        <w:t>ROM mäts kontinuerligt med goniometer.</w:t>
      </w:r>
    </w:p>
    <w:p w:rsidRPr="0034367D" w:rsidR="0034367D" w:rsidP="008364EE" w:rsidRDefault="0034367D" w14:paraId="5CECE10F" w14:textId="6786DCA3">
      <w:r>
        <w:t>Utvärdering rekommenderas 5, 9 och 12 månader postop</w:t>
      </w:r>
      <w:r w:rsidR="27C90BD0">
        <w:t>erativt.</w:t>
      </w:r>
    </w:p>
    <w:p w:rsidRPr="0034367D" w:rsidR="0034367D" w:rsidP="008364EE" w:rsidRDefault="0034367D" w14:paraId="0682F2FD" w14:textId="77777777">
      <w:r w:rsidRPr="0034367D">
        <w:t xml:space="preserve">På kliniken används följande: </w:t>
      </w:r>
    </w:p>
    <w:p w:rsidRPr="008364EE" w:rsidR="0034367D" w:rsidP="008364EE" w:rsidRDefault="0034367D" w14:paraId="68B09505" w14:textId="77777777">
      <w:pPr>
        <w:pStyle w:val="Liststycke"/>
        <w:numPr>
          <w:ilvl w:val="0"/>
          <w:numId w:val="30"/>
        </w:numPr>
      </w:pPr>
      <w:r w:rsidRPr="008364EE">
        <w:t>”Stig Starke” (som är ett statiskt styrketest)</w:t>
      </w:r>
    </w:p>
    <w:p w:rsidRPr="008364EE" w:rsidR="0034367D" w:rsidP="008364EE" w:rsidRDefault="0034367D" w14:paraId="5951DB19" w14:textId="77777777">
      <w:pPr>
        <w:pStyle w:val="Liststycke"/>
        <w:numPr>
          <w:ilvl w:val="0"/>
          <w:numId w:val="30"/>
        </w:numPr>
      </w:pPr>
      <w:r w:rsidRPr="008364EE">
        <w:t>SOLEC balanstest</w:t>
      </w:r>
    </w:p>
    <w:p w:rsidRPr="008364EE" w:rsidR="0034367D" w:rsidP="008364EE" w:rsidRDefault="0034367D" w14:paraId="344F38B5" w14:textId="77777777">
      <w:pPr>
        <w:pStyle w:val="Liststycke"/>
        <w:numPr>
          <w:ilvl w:val="0"/>
          <w:numId w:val="30"/>
        </w:numPr>
      </w:pPr>
      <w:r w:rsidRPr="008364EE">
        <w:t>Tåhävningstest</w:t>
      </w:r>
    </w:p>
    <w:p w:rsidRPr="008364EE" w:rsidR="0034367D" w:rsidP="008364EE" w:rsidRDefault="0034367D" w14:paraId="5E3F3D70" w14:textId="77777777">
      <w:pPr>
        <w:pStyle w:val="Liststycke"/>
        <w:numPr>
          <w:ilvl w:val="0"/>
          <w:numId w:val="30"/>
        </w:numPr>
      </w:pPr>
      <w:r w:rsidRPr="008364EE">
        <w:t>CMJ (som är ett spänsttest)</w:t>
      </w:r>
    </w:p>
    <w:p w:rsidRPr="008364EE" w:rsidR="0034367D" w:rsidP="008364EE" w:rsidRDefault="0034367D" w14:paraId="3B24C8AE" w14:textId="77777777">
      <w:pPr>
        <w:pStyle w:val="Liststycke"/>
        <w:numPr>
          <w:ilvl w:val="0"/>
          <w:numId w:val="30"/>
        </w:numPr>
      </w:pPr>
      <w:r w:rsidRPr="008364EE">
        <w:t>Enbens längdhopp</w:t>
      </w:r>
    </w:p>
    <w:p w:rsidRPr="008364EE" w:rsidR="0034367D" w:rsidP="008364EE" w:rsidRDefault="0034367D" w14:paraId="0D3390A2" w14:textId="77777777">
      <w:pPr>
        <w:pStyle w:val="Liststycke"/>
        <w:numPr>
          <w:ilvl w:val="0"/>
          <w:numId w:val="30"/>
        </w:numPr>
      </w:pPr>
      <w:r w:rsidRPr="008364EE">
        <w:t>KOOS (självskattningsinstrument)</w:t>
      </w:r>
    </w:p>
    <w:p w:rsidRPr="0034367D" w:rsidR="0034367D" w:rsidP="0034367D" w:rsidRDefault="0034367D" w14:paraId="0E404D07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:rsidRPr="0034367D" w:rsidR="0034367D" w:rsidP="008364EE" w:rsidRDefault="0034367D" w14:paraId="53D7C588" w14:textId="77777777">
      <w:pPr>
        <w:pStyle w:val="MellanrubrikVGR"/>
      </w:pPr>
      <w:r w:rsidRPr="0034367D">
        <w:t>Fysioterapeutisk åtgärd</w:t>
      </w:r>
    </w:p>
    <w:p w:rsidRPr="0034367D" w:rsidR="0034367D" w:rsidP="008364EE" w:rsidRDefault="0034367D" w14:paraId="17C1D0E5" w14:textId="28CF828A">
      <w:r>
        <w:t>Fysioterapeutisk behandlingsplan efter främre korsbandrekonstruktion med hamstrings eller patellarsenegraft, sidan 3.</w:t>
      </w:r>
    </w:p>
    <w:p w:rsidRPr="0034367D" w:rsidR="0034367D" w:rsidP="0034367D" w:rsidRDefault="0034367D" w14:paraId="0177968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4367D" w:rsidR="0034367D" w:rsidP="008364EE" w:rsidRDefault="0034367D" w14:paraId="77C52FD4" w14:textId="789E99A1">
      <w:pPr>
        <w:rPr>
          <w:b/>
        </w:rPr>
      </w:pPr>
      <w:r w:rsidRPr="0034367D">
        <w:t>Medvetet avsteg från rutinen dokumenteras i journal</w:t>
      </w:r>
      <w:r w:rsidR="008364EE">
        <w:t>systemet</w:t>
      </w:r>
      <w:r w:rsidR="00C46CB2">
        <w:t xml:space="preserve"> om rutinen är kopplad till patient. Övriga orsaker till avsteg från rutinen rapporteras i MedControl Pro</w:t>
      </w:r>
      <w:r w:rsidRPr="0034367D">
        <w:br/>
      </w:r>
    </w:p>
    <w:p w:rsidRPr="0034367D" w:rsidR="0034367D" w:rsidP="00C46CB2" w:rsidRDefault="0034367D" w14:paraId="62C8BF0A" w14:textId="77777777">
      <w:pPr>
        <w:pStyle w:val="Rubrik2"/>
        <w:rPr>
          <w:color w:val="FF0000"/>
        </w:rPr>
      </w:pPr>
      <w:r w:rsidRPr="0034367D">
        <w:t>Relaterad information</w:t>
      </w:r>
    </w:p>
    <w:p w:rsidRPr="00C46CB2" w:rsidR="0034367D" w:rsidP="00C46CB2" w:rsidRDefault="0034367D" w14:paraId="4A55D98B" w14:textId="68098902">
      <w:r w:rsidR="0F099BFC">
        <w:rPr/>
        <w:t xml:space="preserve">Hemträningsprogram – </w:t>
      </w:r>
      <w:hyperlink r:id="R643d1bea7d174444">
        <w:r w:rsidRPr="3F4E3847" w:rsidR="0F099BFC">
          <w:rPr>
            <w:rStyle w:val="Hyperlnk"/>
          </w:rPr>
          <w:t>Korsband - Främre</w:t>
        </w:r>
      </w:hyperlink>
    </w:p>
    <w:p w:rsidRPr="0034367D" w:rsidR="0034367D" w:rsidP="0034367D" w:rsidRDefault="0034367D" w14:paraId="5A878D73" w14:textId="77777777">
      <w:pPr>
        <w:spacing w:after="6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:rsidRPr="0034367D" w:rsidR="0034367D" w:rsidP="00C46CB2" w:rsidRDefault="00C46CB2" w14:paraId="1D4A5A75" w14:textId="0AE0B521">
      <w:pPr>
        <w:pStyle w:val="Rubrik2"/>
      </w:pPr>
      <w:r>
        <w:t>A</w:t>
      </w:r>
      <w:r w:rsidRPr="0034367D" w:rsidR="0034367D">
        <w:t>rbetsgrupp</w:t>
      </w:r>
    </w:p>
    <w:p w:rsidRPr="0034367D" w:rsidR="0034367D" w:rsidP="00C46CB2" w:rsidRDefault="0034367D" w14:paraId="487D00A3" w14:textId="77777777">
      <w:r w:rsidRPr="0034367D">
        <w:t>Maria Liljeros, Fysioterapeut, Fysioterapi Mölndal</w:t>
      </w:r>
    </w:p>
    <w:p w:rsidRPr="0034367D" w:rsidR="0034367D" w:rsidP="00C46CB2" w:rsidRDefault="6A70809C" w14:paraId="31843CFB" w14:textId="5109D461">
      <w:r>
        <w:t>Anders Björk</w:t>
      </w:r>
      <w:r w:rsidR="0034367D">
        <w:t xml:space="preserve">, </w:t>
      </w:r>
      <w:r w:rsidR="3F59CD36">
        <w:t xml:space="preserve">Fysioterapeut, </w:t>
      </w:r>
      <w:r w:rsidR="0034367D">
        <w:t>Fysioterapi Mölndal</w:t>
      </w:r>
    </w:p>
    <w:p w:rsidRPr="0034367D" w:rsidR="0034367D" w:rsidP="00C46CB2" w:rsidRDefault="61D5782C" w14:paraId="7E8E47A6" w14:textId="35149777">
      <w:r>
        <w:t>Tamara Morell, Fysioterapeut, Fysioterapi Mölndal</w:t>
      </w:r>
      <w:r w:rsidR="0034367D">
        <w:br/>
      </w:r>
      <w:r w:rsidR="0034367D">
        <w:t>Malin Carling, Överläkare, Ortopedi Mölndal</w:t>
      </w:r>
    </w:p>
    <w:p w:rsidRPr="0034367D" w:rsidR="0034367D" w:rsidP="0034367D" w:rsidRDefault="0034367D" w14:paraId="335FB4B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4367D" w:rsidR="0034367D" w:rsidP="00C46CB2" w:rsidRDefault="0034367D" w14:paraId="4969D03D" w14:textId="7F02F971">
      <w:pPr>
        <w:pStyle w:val="Rubrik2"/>
        <w:ind w:right="140"/>
      </w:pPr>
      <w:r w:rsidRPr="0034367D">
        <w:rPr>
          <w:sz w:val="20"/>
          <w:szCs w:val="20"/>
        </w:rPr>
        <w:br w:type="page"/>
      </w:r>
      <w:r w:rsidRPr="0034367D">
        <w:t>Fysioterapeutisk behandlingsplan efter främre korsbandsrekonstruktion</w:t>
      </w:r>
      <w:r w:rsidR="00C46CB2">
        <w:t xml:space="preserve"> </w:t>
      </w:r>
      <w:r w:rsidRPr="0034367D">
        <w:t>med hamstrings eller patellarsenegraft</w:t>
      </w:r>
    </w:p>
    <w:p w:rsidRPr="0034367D" w:rsidR="0034367D" w:rsidP="0034367D" w:rsidRDefault="0034367D" w14:paraId="7B668202" w14:textId="77777777">
      <w:pPr>
        <w:spacing w:after="0" w:line="240" w:lineRule="auto"/>
        <w:ind w:left="2608" w:right="0" w:hanging="2608"/>
        <w:rPr>
          <w:rFonts w:ascii="Arial" w:hAnsi="Arial" w:cs="Arial"/>
          <w:sz w:val="20"/>
          <w:szCs w:val="20"/>
        </w:rPr>
      </w:pPr>
    </w:p>
    <w:p w:rsidR="00C46CB2" w:rsidP="00C46CB2" w:rsidRDefault="0034367D" w14:paraId="152B4AF0" w14:textId="6357976D">
      <w:pPr>
        <w:pStyle w:val="MellanrubrikVGR"/>
      </w:pPr>
      <w:r>
        <w:t>Postop</w:t>
      </w:r>
      <w:r w:rsidR="410A9E61">
        <w:t>erativ</w:t>
      </w:r>
      <w:r>
        <w:t xml:space="preserve"> dag 1</w:t>
      </w:r>
      <w:r>
        <w:tab/>
      </w:r>
    </w:p>
    <w:p w:rsidRPr="0034367D" w:rsidR="0034367D" w:rsidP="00C46CB2" w:rsidRDefault="0034367D" w14:paraId="26967C5E" w14:textId="1F775419">
      <w:r>
        <w:t>Patient träffar fysioterapeut på dagkirurgen för instruktioner. Fysioterap</w:t>
      </w:r>
      <w:r w:rsidR="12D3FE38">
        <w:t>i</w:t>
      </w:r>
      <w:r>
        <w:t>remissen tas med till vederbörande fysioterapeut i primärvården</w:t>
      </w:r>
      <w:r w:rsidR="7227803D">
        <w:t>.</w:t>
      </w:r>
    </w:p>
    <w:p w:rsidRPr="0034367D" w:rsidR="0034367D" w:rsidP="00C46CB2" w:rsidRDefault="0034367D" w14:paraId="762DDC84" w14:textId="395C73C6">
      <w:r>
        <w:t>Patienten får kylförband på operation och rekommenderas att använda detta så mycket som möjligt de</w:t>
      </w:r>
      <w:r w:rsidR="4486FC63">
        <w:t>t</w:t>
      </w:r>
      <w:r>
        <w:t xml:space="preserve"> första dygne</w:t>
      </w:r>
      <w:r w:rsidR="3FF60ED6">
        <w:t>t</w:t>
      </w:r>
      <w:r>
        <w:t xml:space="preserve"> och sedan vid behov.</w:t>
      </w:r>
    </w:p>
    <w:p w:rsidR="6FEB4C92" w:rsidP="00743439" w:rsidRDefault="6FEB4C92" w14:paraId="66D41321" w14:textId="4B9F6902">
      <w:pPr>
        <w:rPr>
          <w:b/>
          <w:bCs/>
        </w:rPr>
      </w:pPr>
      <w:r>
        <w:t>Patient får lång stödstrumpa på operation och denna skall bäras 1</w:t>
      </w:r>
      <w:r w:rsidRPr="00743439">
        <w:rPr>
          <w:i/>
          <w:iCs/>
        </w:rPr>
        <w:t xml:space="preserve"> </w:t>
      </w:r>
      <w:r>
        <w:t>vecka dygnet runt och ytterligare 1 vecka dagtid.</w:t>
      </w:r>
    </w:p>
    <w:p w:rsidRPr="0034367D" w:rsidR="0034367D" w:rsidP="00C46CB2" w:rsidRDefault="30C9659D" w14:paraId="5871A0E6" w14:textId="05186BF7">
      <w:r>
        <w:t>O</w:t>
      </w:r>
      <w:r w:rsidR="0034367D">
        <w:t>m</w:t>
      </w:r>
      <w:r w:rsidR="62D64BC9">
        <w:t xml:space="preserve"> </w:t>
      </w:r>
      <w:r w:rsidR="0034367D">
        <w:t>förband</w:t>
      </w:r>
      <w:r w:rsidR="72FE6D4F">
        <w:t>et runt knät</w:t>
      </w:r>
      <w:r w:rsidR="0034367D">
        <w:t xml:space="preserve"> är mättat ska avdelningspersonal tillkallas för omläggning.</w:t>
      </w:r>
    </w:p>
    <w:p w:rsidR="6FF27CF0" w:rsidP="00743439" w:rsidRDefault="6FF27CF0" w14:paraId="3E5790B1" w14:textId="19F6A95B">
      <w:r>
        <w:t>Patient får plasta in knät i samband med dusch för att skydda förbandet.</w:t>
      </w:r>
    </w:p>
    <w:p w:rsidRPr="0034367D" w:rsidR="0034367D" w:rsidP="00743439" w:rsidRDefault="0034367D" w14:paraId="3649FA1F" w14:textId="11292773">
      <w:pPr>
        <w:rPr>
          <w:b/>
          <w:bCs/>
        </w:rPr>
      </w:pPr>
      <w:r>
        <w:t xml:space="preserve">Genomgång av hemträningsprogram, </w:t>
      </w:r>
      <w:r w:rsidRPr="00743439">
        <w:rPr>
          <w:b/>
          <w:bCs/>
        </w:rPr>
        <w:t>Korsba</w:t>
      </w:r>
      <w:r w:rsidRPr="00743439" w:rsidR="2AE7015B">
        <w:rPr>
          <w:b/>
          <w:bCs/>
        </w:rPr>
        <w:t>nd-Främre.</w:t>
      </w:r>
    </w:p>
    <w:p w:rsidRPr="0034367D" w:rsidR="0034367D" w:rsidP="00C46CB2" w:rsidRDefault="0034367D" w14:paraId="4F0D500D" w14:textId="2EE3F02E">
      <w:r w:rsidRPr="0034367D">
        <w:t>Gånginstruktion med 2 kryckkäppar, full belastning på opererat ben.</w:t>
      </w:r>
    </w:p>
    <w:p w:rsidRPr="00673ADB" w:rsidR="0034367D" w:rsidP="00673ADB" w:rsidRDefault="0034367D" w14:paraId="38B5A1D2" w14:textId="257725AC">
      <w:r w:rsidRPr="0034367D">
        <w:t>Patient informeras om att vid eventuella komplikationer vända sig till Akuten på Mölndals sjukhus.</w:t>
      </w:r>
    </w:p>
    <w:p w:rsidR="002D2ACE" w:rsidP="002D2ACE" w:rsidRDefault="0034367D" w14:paraId="443B017F" w14:textId="1F3F8535">
      <w:pPr>
        <w:pStyle w:val="MellanrubrikVGR"/>
      </w:pPr>
      <w:r>
        <w:t>2 veckor postop</w:t>
      </w:r>
      <w:r w:rsidR="477134C5">
        <w:t>erativt</w:t>
      </w:r>
      <w:r>
        <w:tab/>
      </w:r>
    </w:p>
    <w:p w:rsidRPr="0034367D" w:rsidR="0034367D" w:rsidP="002D2ACE" w:rsidRDefault="0034367D" w14:paraId="2B0DBE45" w14:textId="5BED935B">
      <w:r w:rsidRPr="0034367D">
        <w:t>Stödstrumpan tas av.</w:t>
      </w:r>
    </w:p>
    <w:p w:rsidRPr="0034367D" w:rsidR="0034367D" w:rsidP="002D2ACE" w:rsidRDefault="0034367D" w14:paraId="494933C2" w14:textId="4699A155">
      <w:pPr>
        <w:ind w:right="282"/>
      </w:pPr>
      <w:r w:rsidRPr="0034367D">
        <w:t>Patienten informeras om fortsatt tejpning under 3 månader med</w:t>
      </w:r>
      <w:r w:rsidR="00ED661B">
        <w:t xml:space="preserve"> </w:t>
      </w:r>
      <w:r w:rsidRPr="0034367D">
        <w:t>Micropore/scanpore.</w:t>
      </w:r>
      <w:r w:rsidRPr="0034367D">
        <w:rPr>
          <w:i/>
        </w:rPr>
        <w:t xml:space="preserve"> </w:t>
      </w:r>
      <w:r w:rsidRPr="0034367D">
        <w:t xml:space="preserve">Ärren skall skyddas från sol med tejpning 1 år efter operationen. </w:t>
      </w:r>
    </w:p>
    <w:p w:rsidRPr="0034367D" w:rsidR="0034367D" w:rsidP="002D2ACE" w:rsidRDefault="0034367D" w14:paraId="18537963" w14:textId="40C13DE8">
      <w:pPr>
        <w:ind w:right="282"/>
      </w:pPr>
      <w:r>
        <w:t xml:space="preserve">Patienten ska själv gå till distriktssköterska för att ta stygn </w:t>
      </w:r>
      <w:r w:rsidR="002D2ACE">
        <w:t>2–3</w:t>
      </w:r>
      <w:r>
        <w:t xml:space="preserve"> veckor postop</w:t>
      </w:r>
      <w:r w:rsidR="66E3EA09">
        <w:t>erativt</w:t>
      </w:r>
      <w:r>
        <w:t xml:space="preserve"> enligt läkarordination.</w:t>
      </w:r>
    </w:p>
    <w:p w:rsidRPr="0034367D" w:rsidR="0034367D" w:rsidP="002D2ACE" w:rsidRDefault="0034367D" w14:paraId="5564919F" w14:textId="77777777">
      <w:pPr>
        <w:ind w:right="282"/>
      </w:pPr>
      <w:r w:rsidRPr="0034367D">
        <w:t>Information om att patienten får duscha när såret är läkt.</w:t>
      </w:r>
    </w:p>
    <w:p w:rsidRPr="0034367D" w:rsidR="0034367D" w:rsidP="002D2ACE" w:rsidRDefault="0034367D" w14:paraId="0E33659E" w14:textId="3F26DF67">
      <w:pPr>
        <w:ind w:right="282"/>
      </w:pPr>
      <w:r>
        <w:t xml:space="preserve">Bedömning av smärta, gångförmåga, rörlighet, quadricepsfunktion och svullnad i knä och vad. </w:t>
      </w:r>
      <w:r>
        <w:br/>
      </w:r>
      <w:r>
        <w:t>Om patienten har kraftig smärta, svullnad eller känner sig febrig ska</w:t>
      </w:r>
      <w:r w:rsidR="402BFDA0">
        <w:t xml:space="preserve"> patienten söka Akuten.</w:t>
      </w:r>
      <w:r>
        <w:t xml:space="preserve"> </w:t>
      </w:r>
    </w:p>
    <w:p w:rsidRPr="0034367D" w:rsidR="0034367D" w:rsidP="002D2ACE" w:rsidRDefault="59872A35" w14:paraId="64CE249B" w14:textId="36CEAEF5">
      <w:pPr>
        <w:ind w:right="282"/>
      </w:pPr>
      <w:r>
        <w:t xml:space="preserve">Gång utan kryckor </w:t>
      </w:r>
      <w:r w:rsidR="351016F4">
        <w:t>tillåts när</w:t>
      </w:r>
      <w:r w:rsidR="0034367D">
        <w:t xml:space="preserve"> patienten har </w:t>
      </w:r>
      <w:r w:rsidR="0ABDF4CC">
        <w:t>uppnått</w:t>
      </w:r>
      <w:r w:rsidR="73E6087A">
        <w:t xml:space="preserve"> </w:t>
      </w:r>
      <w:r w:rsidR="0034367D">
        <w:t>full extension utan smärta och har god muskulär kontroll.</w:t>
      </w:r>
    </w:p>
    <w:p w:rsidR="00D366AB" w:rsidP="003F5414" w:rsidRDefault="0034367D" w14:paraId="59AA1717" w14:textId="77777777">
      <w:pPr>
        <w:ind w:right="424"/>
      </w:pPr>
      <w:r w:rsidRPr="0034367D">
        <w:t>Information till patienten om att eventuellt fortsätta med kryckor vid ex: längre gångsträcka, halt underlag och i folksamlingar.</w:t>
      </w:r>
    </w:p>
    <w:p w:rsidR="00ED661B" w:rsidP="00E13B82" w:rsidRDefault="0034367D" w14:paraId="39E0C3C2" w14:textId="42BF0F99">
      <w:pPr>
        <w:pStyle w:val="MellanrubrikVGR"/>
      </w:pPr>
      <w:r>
        <w:t xml:space="preserve">Vecka </w:t>
      </w:r>
      <w:r w:rsidR="00E13B82">
        <w:t>2–3</w:t>
      </w:r>
      <w:r>
        <w:t xml:space="preserve"> postop</w:t>
      </w:r>
      <w:r w:rsidR="3DBC2253">
        <w:t>erativt</w:t>
      </w:r>
      <w:r>
        <w:tab/>
      </w:r>
    </w:p>
    <w:p w:rsidRPr="0034367D" w:rsidR="0034367D" w:rsidP="003F5414" w:rsidRDefault="0034367D" w14:paraId="4050E7AB" w14:textId="0ECF1838">
      <w:pPr>
        <w:ind w:right="424"/>
      </w:pPr>
      <w:r w:rsidRPr="0034367D">
        <w:t>Poliklinisk träning hos fysioterapeut, med individuellt anpassat program, 2 gånger i veckan.</w:t>
      </w:r>
    </w:p>
    <w:p w:rsidRPr="0034367D" w:rsidR="0034367D" w:rsidP="003F5414" w:rsidRDefault="0034367D" w14:paraId="7AD458D2" w14:textId="7F55D91A">
      <w:pPr>
        <w:ind w:right="424"/>
      </w:pPr>
      <w:r w:rsidRPr="0034367D">
        <w:t xml:space="preserve">Funktionell gångträning med full belastning och god rörelseförmåga i knä och fotled. </w:t>
      </w:r>
    </w:p>
    <w:p w:rsidRPr="0034367D" w:rsidR="0034367D" w:rsidP="003F5414" w:rsidRDefault="0034367D" w14:paraId="3F6057FD" w14:textId="27342464">
      <w:pPr>
        <w:ind w:right="424"/>
      </w:pPr>
      <w:r>
        <w:t xml:space="preserve">Om flexion uppgår till </w:t>
      </w:r>
      <w:r w:rsidR="68B7FF4F">
        <w:t xml:space="preserve">cirka </w:t>
      </w:r>
      <w:r>
        <w:t>105</w:t>
      </w:r>
      <w:r w:rsidR="184178DF">
        <w:t>°</w:t>
      </w:r>
      <w:r>
        <w:t xml:space="preserve"> eller mer så tillåts cykling på motionscykel, med lätt belastning.</w:t>
      </w:r>
    </w:p>
    <w:p w:rsidRPr="0034367D" w:rsidR="0034367D" w:rsidP="00ED661B" w:rsidRDefault="0034367D" w14:paraId="6E1C6DBB" w14:textId="77777777">
      <w:r w:rsidRPr="0034367D">
        <w:t>Förslag på rehabövningar utöver hemträningsprogram:</w:t>
      </w:r>
    </w:p>
    <w:p w:rsidRPr="00D366AB" w:rsidR="0034367D" w:rsidP="00D366AB" w:rsidRDefault="0034367D" w14:paraId="53AAA38E" w14:textId="77777777">
      <w:pPr>
        <w:pStyle w:val="Liststycke"/>
        <w:numPr>
          <w:ilvl w:val="0"/>
          <w:numId w:val="33"/>
        </w:numPr>
      </w:pPr>
      <w:r w:rsidRPr="00D366AB">
        <w:t>rörlighetsträning på flera olika sätt</w:t>
      </w:r>
    </w:p>
    <w:p w:rsidRPr="00D366AB" w:rsidR="0034367D" w:rsidP="00D366AB" w:rsidRDefault="0034367D" w14:paraId="54516BE8" w14:textId="77777777">
      <w:pPr>
        <w:pStyle w:val="Liststycke"/>
        <w:numPr>
          <w:ilvl w:val="0"/>
          <w:numId w:val="33"/>
        </w:numPr>
      </w:pPr>
      <w:r w:rsidRPr="00D366AB">
        <w:t>isometrisk lårmuskelträning, med yttre belastning med viktmanschett och/eller dragapparat, i samtliga riktningar</w:t>
      </w:r>
    </w:p>
    <w:p w:rsidRPr="00D366AB" w:rsidR="0034367D" w:rsidP="00D366AB" w:rsidRDefault="0034367D" w14:paraId="52A57DA5" w14:textId="40DA78E8">
      <w:pPr>
        <w:pStyle w:val="Liststycke"/>
        <w:numPr>
          <w:ilvl w:val="0"/>
          <w:numId w:val="33"/>
        </w:numPr>
      </w:pPr>
      <w:r>
        <w:t xml:space="preserve">balans/koordinationsträning/stabilitet för knä och bål med </w:t>
      </w:r>
      <w:r>
        <w:br/>
      </w:r>
      <w:r>
        <w:t>t</w:t>
      </w:r>
      <w:r w:rsidR="16C3FC8B">
        <w:t>.</w:t>
      </w:r>
      <w:r>
        <w:t>ex</w:t>
      </w:r>
      <w:r w:rsidR="468DDFAB">
        <w:t>.</w:t>
      </w:r>
      <w:r>
        <w:t xml:space="preserve"> platta och pilatesboll</w:t>
      </w:r>
    </w:p>
    <w:p w:rsidRPr="00D366AB" w:rsidR="0034367D" w:rsidP="00D366AB" w:rsidRDefault="0034367D" w14:paraId="31D1FF08" w14:textId="77777777">
      <w:pPr>
        <w:pStyle w:val="Liststycke"/>
        <w:numPr>
          <w:ilvl w:val="0"/>
          <w:numId w:val="33"/>
        </w:numPr>
      </w:pPr>
      <w:r w:rsidRPr="00D366AB">
        <w:t>gång med theraband framåt-bakåt-sidled</w:t>
      </w:r>
    </w:p>
    <w:p w:rsidRPr="00673ADB" w:rsidR="0034367D" w:rsidP="00673ADB" w:rsidRDefault="0034367D" w14:paraId="68CC169F" w14:textId="4BA56153">
      <w:pPr>
        <w:pStyle w:val="Liststycke"/>
        <w:numPr>
          <w:ilvl w:val="0"/>
          <w:numId w:val="33"/>
        </w:numPr>
      </w:pPr>
      <w:r w:rsidRPr="00D366AB">
        <w:t>träning av slutextension</w:t>
      </w:r>
    </w:p>
    <w:p w:rsidR="00D366AB" w:rsidP="00D366AB" w:rsidRDefault="0034367D" w14:paraId="515EE0E5" w14:textId="6EA266E0">
      <w:pPr>
        <w:pStyle w:val="MellanrubrikVGR"/>
      </w:pPr>
      <w:r>
        <w:t xml:space="preserve">Vecka </w:t>
      </w:r>
      <w:r w:rsidR="00D366AB">
        <w:t>3–6</w:t>
      </w:r>
      <w:r>
        <w:t xml:space="preserve"> postop</w:t>
      </w:r>
      <w:r w:rsidR="41FD992D">
        <w:t>erativt</w:t>
      </w:r>
      <w:r>
        <w:tab/>
      </w:r>
    </w:p>
    <w:p w:rsidRPr="0034367D" w:rsidR="0034367D" w:rsidP="00743439" w:rsidRDefault="0034367D" w14:paraId="788CD196" w14:textId="153EA9A9">
      <w:pPr>
        <w:ind w:right="282"/>
        <w:rPr>
          <w:b/>
          <w:bCs/>
        </w:rPr>
      </w:pPr>
      <w:r>
        <w:t xml:space="preserve">Fortsatt träning enligt föregående fas (vecka </w:t>
      </w:r>
      <w:r w:rsidR="0AA92C0B">
        <w:t>2–3</w:t>
      </w:r>
      <w:r>
        <w:t xml:space="preserve"> postop</w:t>
      </w:r>
      <w:r w:rsidR="69AB7316">
        <w:t>erativt</w:t>
      </w:r>
      <w:r>
        <w:t>) med aktivt/passivt ROM, funktionell gångträning och balans-/koordinationsträning</w:t>
      </w:r>
      <w:r w:rsidR="5F4BCE9F">
        <w:t>.</w:t>
      </w:r>
    </w:p>
    <w:p w:rsidRPr="0034367D" w:rsidR="0034367D" w:rsidP="003F5414" w:rsidRDefault="0034367D" w14:paraId="4D51630C" w14:textId="35BA156F">
      <w:pPr>
        <w:ind w:right="282"/>
      </w:pPr>
      <w:r w:rsidRPr="0034367D">
        <w:t>Styrketräning sker framför allt isometriskt och i closed chain.</w:t>
      </w:r>
    </w:p>
    <w:p w:rsidRPr="0034367D" w:rsidR="0034367D" w:rsidP="003F5414" w:rsidRDefault="0034367D" w14:paraId="4651B16E" w14:textId="00CF4788">
      <w:pPr>
        <w:ind w:right="282"/>
      </w:pPr>
      <w:r>
        <w:t>Slutsträckning i open chain sker med rulle och ev</w:t>
      </w:r>
      <w:r w:rsidR="3E535957">
        <w:t>.</w:t>
      </w:r>
      <w:r>
        <w:t xml:space="preserve"> lättare vikt som belastning. Fokusering är funktionen av slutsträckning, inte styrkeutveckling. </w:t>
      </w:r>
    </w:p>
    <w:p w:rsidRPr="0034367D" w:rsidR="0034367D" w:rsidP="003F5414" w:rsidRDefault="0034367D" w14:paraId="47109C48" w14:textId="77777777">
      <w:pPr>
        <w:ind w:right="282"/>
      </w:pPr>
      <w:r w:rsidRPr="0034367D">
        <w:t>Underhållande av allmän muskelstyrka, bålstabilitet och kondition.</w:t>
      </w:r>
    </w:p>
    <w:p w:rsidRPr="0034367D" w:rsidR="0034367D" w:rsidP="003F5414" w:rsidRDefault="0034367D" w14:paraId="63484F65" w14:textId="77777777">
      <w:pPr>
        <w:ind w:right="282"/>
      </w:pPr>
      <w:r w:rsidRPr="0034367D">
        <w:t>Genomgång av stretching för höft/lår/vadmuskulatur dock med försiktighet av tagställets struktur.</w:t>
      </w:r>
    </w:p>
    <w:p w:rsidRPr="0034367D" w:rsidR="0034367D" w:rsidP="00D366AB" w:rsidRDefault="0034367D" w14:paraId="681ABC57" w14:textId="77777777">
      <w:r w:rsidRPr="0034367D">
        <w:t>Förslag på rehabövningar utöver hemträningsprogram:</w:t>
      </w:r>
    </w:p>
    <w:p w:rsidRPr="0034367D" w:rsidR="0034367D" w:rsidP="003F5414" w:rsidRDefault="0034367D" w14:paraId="64B84FF6" w14:textId="4DFC1E37">
      <w:pPr>
        <w:pStyle w:val="Liststycke"/>
        <w:numPr>
          <w:ilvl w:val="0"/>
          <w:numId w:val="39"/>
        </w:numPr>
      </w:pPr>
      <w:r>
        <w:t xml:space="preserve">Sittande flexionsträning med foten på en boll. </w:t>
      </w:r>
      <w:r w:rsidR="20775668">
        <w:t>e</w:t>
      </w:r>
      <w:r>
        <w:t>v</w:t>
      </w:r>
      <w:r w:rsidR="60494D96">
        <w:t>.</w:t>
      </w:r>
      <w:r>
        <w:t xml:space="preserve"> manuellt motstånd</w:t>
      </w:r>
    </w:p>
    <w:p w:rsidRPr="0034367D" w:rsidR="0034367D" w:rsidP="003F5414" w:rsidRDefault="0034367D" w14:paraId="0DE081F6" w14:textId="1E2C97B3">
      <w:pPr>
        <w:pStyle w:val="Liststycke"/>
        <w:numPr>
          <w:ilvl w:val="0"/>
          <w:numId w:val="39"/>
        </w:numPr>
      </w:pPr>
      <w:r w:rsidRPr="0034367D">
        <w:t>Liggande benpress med lättare belastning. Viktigt med god knäkontroll. Två ben med excentrisk broms på ett ben.</w:t>
      </w:r>
    </w:p>
    <w:p w:rsidRPr="0034367D" w:rsidR="0034367D" w:rsidP="003F5414" w:rsidRDefault="0034367D" w14:paraId="78E67BED" w14:textId="15D48BA3">
      <w:pPr>
        <w:pStyle w:val="Liststycke"/>
        <w:numPr>
          <w:ilvl w:val="0"/>
          <w:numId w:val="39"/>
        </w:numPr>
      </w:pPr>
      <w:r w:rsidRPr="0034367D">
        <w:t xml:space="preserve">Benböj med pilatesboll bakom ryggen och framför spegel. </w:t>
      </w:r>
      <w:r w:rsidRPr="0034367D">
        <w:br/>
      </w:r>
      <w:r w:rsidRPr="0034367D">
        <w:t>Viktigt att rörelsen sker med god knäkontroll</w:t>
      </w:r>
    </w:p>
    <w:p w:rsidRPr="0034367D" w:rsidR="0034367D" w:rsidP="003F5414" w:rsidRDefault="0034367D" w14:paraId="3D2D30D4" w14:textId="4891E96D">
      <w:pPr>
        <w:pStyle w:val="Liststycke"/>
        <w:numPr>
          <w:ilvl w:val="0"/>
          <w:numId w:val="39"/>
        </w:numPr>
      </w:pPr>
      <w:r w:rsidRPr="0034367D">
        <w:t>Balansplatta</w:t>
      </w:r>
    </w:p>
    <w:p w:rsidRPr="0034367D" w:rsidR="0034367D" w:rsidP="003F5414" w:rsidRDefault="0034367D" w14:paraId="09B70711" w14:textId="601BBDE3">
      <w:pPr>
        <w:pStyle w:val="Liststycke"/>
        <w:numPr>
          <w:ilvl w:val="0"/>
          <w:numId w:val="39"/>
        </w:numPr>
      </w:pPr>
      <w:r w:rsidRPr="0034367D">
        <w:t>Långsamma utfallssteg</w:t>
      </w:r>
    </w:p>
    <w:p w:rsidRPr="0034367D" w:rsidR="0034367D" w:rsidP="003F5414" w:rsidRDefault="0034367D" w14:paraId="4D96C6AE" w14:textId="4EACC7E3">
      <w:pPr>
        <w:pStyle w:val="Liststycke"/>
        <w:numPr>
          <w:ilvl w:val="0"/>
          <w:numId w:val="39"/>
        </w:numPr>
      </w:pPr>
      <w:r w:rsidRPr="0034367D">
        <w:t xml:space="preserve">Gångträning i zig-zag steg, gå i en åtta, </w:t>
      </w:r>
      <w:r w:rsidRPr="0034367D">
        <w:br/>
      </w:r>
      <w:r w:rsidRPr="0034367D">
        <w:t>omväxlande korta/långa steg</w:t>
      </w:r>
    </w:p>
    <w:p w:rsidRPr="0034367D" w:rsidR="0034367D" w:rsidP="003F5414" w:rsidRDefault="0034367D" w14:paraId="2C50E132" w14:textId="1CA5ABD5">
      <w:pPr>
        <w:pStyle w:val="Liststycke"/>
        <w:numPr>
          <w:ilvl w:val="0"/>
          <w:numId w:val="39"/>
        </w:numPr>
      </w:pPr>
      <w:r>
        <w:t>Puff-knuff</w:t>
      </w:r>
      <w:r w:rsidR="2810015C">
        <w:t>-</w:t>
      </w:r>
      <w:r>
        <w:t>övningar</w:t>
      </w:r>
    </w:p>
    <w:p w:rsidRPr="00673ADB" w:rsidR="0034367D" w:rsidP="00673ADB" w:rsidRDefault="0034367D" w14:paraId="554A0E1D" w14:textId="248BB7BF">
      <w:pPr>
        <w:pStyle w:val="Liststycke"/>
        <w:numPr>
          <w:ilvl w:val="0"/>
          <w:numId w:val="39"/>
        </w:numPr>
      </w:pPr>
      <w:r w:rsidRPr="0034367D">
        <w:t xml:space="preserve">Stående träning i dragapparat i alla rörelseriktningar för stabilitetsträning på ståbenet och lättare styrketräning </w:t>
      </w:r>
      <w:r w:rsidRPr="0034367D">
        <w:br/>
      </w:r>
      <w:r w:rsidRPr="0034367D">
        <w:t xml:space="preserve">för det aktiva benet </w:t>
      </w:r>
    </w:p>
    <w:p w:rsidR="00E13B82" w:rsidP="00E13B82" w:rsidRDefault="0034367D" w14:paraId="2EF3BC47" w14:textId="34272ED9">
      <w:pPr>
        <w:pStyle w:val="MellanrubrikVGR"/>
      </w:pPr>
      <w:r>
        <w:t xml:space="preserve">Vecka </w:t>
      </w:r>
      <w:r w:rsidR="00E13B82">
        <w:t>6–12</w:t>
      </w:r>
      <w:r>
        <w:t xml:space="preserve"> postop</w:t>
      </w:r>
      <w:r w:rsidR="10DB96A8">
        <w:t>erativt</w:t>
      </w:r>
      <w:r>
        <w:tab/>
      </w:r>
    </w:p>
    <w:p w:rsidRPr="0034367D" w:rsidR="0034367D" w:rsidP="00E13B82" w:rsidRDefault="0034367D" w14:paraId="150C5B7C" w14:textId="19ECDD55">
      <w:r w:rsidRPr="0034367D">
        <w:t>Fortsatt träning efter individuell förmåga. Stegring av balansträning och progression av gångövningar till löpsteg/jogging på stället.</w:t>
      </w:r>
    </w:p>
    <w:p w:rsidRPr="0034367D" w:rsidR="0034367D" w:rsidP="00E13B82" w:rsidRDefault="0034367D" w14:paraId="161E5B92" w14:textId="77777777">
      <w:r w:rsidRPr="0034367D">
        <w:t>Stegrad träning sker med hänsyn till smärta och svullnad.</w:t>
      </w:r>
    </w:p>
    <w:p w:rsidRPr="0034367D" w:rsidR="0034367D" w:rsidP="00E13B82" w:rsidRDefault="0034367D" w14:paraId="25ABBA5F" w14:textId="77777777">
      <w:r w:rsidRPr="0034367D">
        <w:t xml:space="preserve">Styrketräning i closed/open chain, koncentriskt och excentriskt i fullt ROM, med successivt ökad belastning med god knäkontroll. </w:t>
      </w:r>
    </w:p>
    <w:p w:rsidRPr="0034367D" w:rsidR="0034367D" w:rsidP="00E13B82" w:rsidRDefault="0034367D" w14:paraId="4819892E" w14:textId="74273E58">
      <w:r>
        <w:t>Bassängträning är tillåtet då såret är läkt, men rekommendation att starta</w:t>
      </w:r>
      <w:r w:rsidR="13083ADA">
        <w:t xml:space="preserve"> denna träning</w:t>
      </w:r>
      <w:r>
        <w:t xml:space="preserve"> ca</w:t>
      </w:r>
      <w:r w:rsidR="71D67B50">
        <w:t>.</w:t>
      </w:r>
      <w:r>
        <w:t xml:space="preserve"> 6 veckor postop</w:t>
      </w:r>
      <w:r w:rsidR="63D0E8B0">
        <w:t xml:space="preserve">erativt </w:t>
      </w:r>
      <w:r>
        <w:t xml:space="preserve">för att kunna stabilisera </w:t>
      </w:r>
      <w:r w:rsidR="5611FA0D">
        <w:t xml:space="preserve">och ha muskulär kontroll över </w:t>
      </w:r>
      <w:r>
        <w:t>det nyopererade knät.</w:t>
      </w:r>
    </w:p>
    <w:p w:rsidRPr="0034367D" w:rsidR="0034367D" w:rsidP="00E13B82" w:rsidRDefault="0034367D" w14:paraId="16B08C2B" w14:textId="77777777">
      <w:r w:rsidRPr="0034367D">
        <w:t>Förslag på rehabövningar utöver hemträningsprogram:</w:t>
      </w:r>
    </w:p>
    <w:p w:rsidRPr="0034367D" w:rsidR="0034367D" w:rsidP="00274C82" w:rsidRDefault="0034367D" w14:paraId="0DFE1B07" w14:textId="77777777">
      <w:pPr>
        <w:pStyle w:val="Liststycke"/>
        <w:numPr>
          <w:ilvl w:val="0"/>
          <w:numId w:val="41"/>
        </w:numPr>
      </w:pPr>
      <w:r w:rsidRPr="0034367D">
        <w:t xml:space="preserve">Trampa på tjockmatta </w:t>
      </w:r>
    </w:p>
    <w:p w:rsidRPr="0034367D" w:rsidR="0034367D" w:rsidP="00274C82" w:rsidRDefault="0034367D" w14:paraId="685F8101" w14:textId="77777777">
      <w:pPr>
        <w:pStyle w:val="Liststycke"/>
        <w:numPr>
          <w:ilvl w:val="0"/>
          <w:numId w:val="41"/>
        </w:numPr>
      </w:pPr>
      <w:r w:rsidRPr="0034367D">
        <w:t>Lättare svikthopp på mjukt underlag</w:t>
      </w:r>
    </w:p>
    <w:p w:rsidRPr="0034367D" w:rsidR="0034367D" w:rsidP="00274C82" w:rsidRDefault="0034367D" w14:paraId="32E4FCAC" w14:textId="77777777">
      <w:pPr>
        <w:pStyle w:val="Liststycke"/>
        <w:numPr>
          <w:ilvl w:val="0"/>
          <w:numId w:val="41"/>
        </w:numPr>
      </w:pPr>
      <w:r w:rsidRPr="0034367D">
        <w:t>Balans/hinderbana</w:t>
      </w:r>
    </w:p>
    <w:p w:rsidRPr="0034367D" w:rsidR="0034367D" w:rsidP="00274C82" w:rsidRDefault="0034367D" w14:paraId="15BE2F40" w14:textId="77777777">
      <w:pPr>
        <w:pStyle w:val="Liststycke"/>
        <w:numPr>
          <w:ilvl w:val="0"/>
          <w:numId w:val="41"/>
        </w:numPr>
      </w:pPr>
      <w:r w:rsidRPr="0034367D">
        <w:t>Förberedande joggingövningar</w:t>
      </w:r>
    </w:p>
    <w:p w:rsidRPr="0034367D" w:rsidR="0034367D" w:rsidP="00274C82" w:rsidRDefault="0034367D" w14:paraId="3C2758C8" w14:textId="733549F1">
      <w:pPr>
        <w:pStyle w:val="Liststycke"/>
        <w:numPr>
          <w:ilvl w:val="0"/>
          <w:numId w:val="41"/>
        </w:numPr>
      </w:pPr>
      <w:r>
        <w:t xml:space="preserve">I bassäng; gångövningar, balansträning, </w:t>
      </w:r>
      <w:r w:rsidR="148A0F5C">
        <w:t xml:space="preserve">lätt </w:t>
      </w:r>
      <w:r>
        <w:t>ben</w:t>
      </w:r>
      <w:r w:rsidR="7D68169F">
        <w:t>spark</w:t>
      </w:r>
      <w:r>
        <w:t xml:space="preserve"> som vid crawl</w:t>
      </w:r>
      <w:r>
        <w:br/>
      </w:r>
      <w:r>
        <w:t>och våtvästträning</w:t>
      </w:r>
    </w:p>
    <w:p w:rsidRPr="00673ADB" w:rsidR="0034367D" w:rsidP="00673ADB" w:rsidRDefault="0034367D" w14:paraId="428E2921" w14:textId="19481C24">
      <w:pPr>
        <w:pStyle w:val="Liststycke"/>
        <w:numPr>
          <w:ilvl w:val="0"/>
          <w:numId w:val="41"/>
        </w:numPr>
      </w:pPr>
      <w:r w:rsidRPr="0034367D">
        <w:t>Stepbräda med olika stegvariationer</w:t>
      </w:r>
    </w:p>
    <w:p w:rsidR="00274C82" w:rsidP="00274C82" w:rsidRDefault="003A03E5" w14:paraId="04AC6E63" w14:textId="55D2D8E3">
      <w:pPr>
        <w:pStyle w:val="MellanrubrikVGR"/>
      </w:pPr>
      <w:r>
        <w:t>3–4</w:t>
      </w:r>
      <w:r w:rsidR="0034367D">
        <w:t xml:space="preserve"> månader postop</w:t>
      </w:r>
      <w:r w:rsidR="19584F96">
        <w:t>erativt</w:t>
      </w:r>
      <w:r>
        <w:tab/>
      </w:r>
    </w:p>
    <w:p w:rsidRPr="0034367D" w:rsidR="0034367D" w:rsidP="00274C82" w:rsidRDefault="0034367D" w14:paraId="62CCB2D9" w14:textId="42CB19E0">
      <w:pPr>
        <w:rPr>
          <w:b/>
        </w:rPr>
      </w:pPr>
      <w:r w:rsidRPr="0034367D">
        <w:t>Förbättra kondition och styrka generellt.</w:t>
      </w:r>
    </w:p>
    <w:p w:rsidRPr="0034367D" w:rsidR="0034367D" w:rsidP="00274C82" w:rsidRDefault="0034367D" w14:paraId="61F62332" w14:textId="2A889F6B">
      <w:r>
        <w:t xml:space="preserve">Påbörja </w:t>
      </w:r>
      <w:r w:rsidR="7EA3A818">
        <w:t>jogging/löpträning</w:t>
      </w:r>
      <w:r>
        <w:t xml:space="preserve"> initialt inomhus. Löpning utomhus vid bra väderlek, mjukt underlag och ej i terräng. </w:t>
      </w:r>
    </w:p>
    <w:p w:rsidRPr="0034367D" w:rsidR="0034367D" w:rsidP="00274C82" w:rsidRDefault="0034367D" w14:paraId="3AB11260" w14:textId="77777777">
      <w:r w:rsidRPr="0034367D">
        <w:t>Rehabövningar utökas successivt till att bli alltmer belastande, koordinationskrävande och med inslag av plyometrisk träning.</w:t>
      </w:r>
    </w:p>
    <w:p w:rsidRPr="0034367D" w:rsidR="0034367D" w:rsidP="00274C82" w:rsidRDefault="0034367D" w14:paraId="361AC537" w14:textId="0427EA9C">
      <w:r>
        <w:t xml:space="preserve">Hemträningsprogram övergår till löpprogram, </w:t>
      </w:r>
      <w:r w:rsidR="30FF92A4">
        <w:t>träning på gym och i bassäng.</w:t>
      </w:r>
    </w:p>
    <w:p w:rsidRPr="0034367D" w:rsidR="0034367D" w:rsidP="00274C82" w:rsidRDefault="0034367D" w14:paraId="3C0CAEBD" w14:textId="77777777">
      <w:r w:rsidRPr="0034367D">
        <w:t>Förslag på rehabövningar:</w:t>
      </w:r>
    </w:p>
    <w:p w:rsidRPr="0034367D" w:rsidR="0034367D" w:rsidP="00274C82" w:rsidRDefault="0034367D" w14:paraId="4D9867BE" w14:textId="77777777">
      <w:pPr>
        <w:pStyle w:val="Liststycke"/>
        <w:numPr>
          <w:ilvl w:val="0"/>
          <w:numId w:val="43"/>
        </w:numPr>
      </w:pPr>
      <w:r w:rsidRPr="0034367D">
        <w:t>Slideboard</w:t>
      </w:r>
    </w:p>
    <w:p w:rsidRPr="0034367D" w:rsidR="0034367D" w:rsidP="00274C82" w:rsidRDefault="0034367D" w14:paraId="6AD0D11E" w14:textId="77777777">
      <w:pPr>
        <w:pStyle w:val="Liststycke"/>
        <w:numPr>
          <w:ilvl w:val="0"/>
          <w:numId w:val="43"/>
        </w:numPr>
      </w:pPr>
      <w:r w:rsidRPr="0034367D">
        <w:t>Hopp ner från box/stepbräda med ett direktföljande upphopp (plyometri)</w:t>
      </w:r>
    </w:p>
    <w:p w:rsidRPr="0034367D" w:rsidR="0034367D" w:rsidP="00274C82" w:rsidRDefault="0034367D" w14:paraId="67F357B8" w14:textId="77777777">
      <w:pPr>
        <w:pStyle w:val="Liststycke"/>
        <w:numPr>
          <w:ilvl w:val="0"/>
          <w:numId w:val="43"/>
        </w:numPr>
      </w:pPr>
      <w:r w:rsidRPr="0034367D">
        <w:t>I bassäng; påbörja bröstsim</w:t>
      </w:r>
    </w:p>
    <w:p w:rsidRPr="0034367D" w:rsidR="0034367D" w:rsidP="00274C82" w:rsidRDefault="0034367D" w14:paraId="7D79165E" w14:textId="77777777">
      <w:pPr>
        <w:pStyle w:val="Liststycke"/>
        <w:numPr>
          <w:ilvl w:val="0"/>
          <w:numId w:val="43"/>
        </w:numPr>
      </w:pPr>
      <w:r w:rsidRPr="0034367D">
        <w:t>Knäböj med skivstång eller i Smith-maskin</w:t>
      </w:r>
    </w:p>
    <w:p w:rsidRPr="0034367D" w:rsidR="0034367D" w:rsidP="0034367D" w:rsidRDefault="0034367D" w14:paraId="295BFCE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00673ADB" w:rsidP="00673ADB" w:rsidRDefault="0034367D" w14:paraId="3ED28DED" w14:textId="2A6250B2">
      <w:pPr>
        <w:pStyle w:val="MellanrubrikVGR"/>
      </w:pPr>
      <w:r>
        <w:t>Från 5 månader</w:t>
      </w:r>
      <w:r w:rsidR="00673ADB">
        <w:t xml:space="preserve"> postop</w:t>
      </w:r>
      <w:r w:rsidR="00257C9B">
        <w:t>erativt</w:t>
      </w:r>
      <w:r>
        <w:tab/>
      </w:r>
    </w:p>
    <w:p w:rsidR="00673ADB" w:rsidP="0034367D" w:rsidRDefault="00673ADB" w14:paraId="02465304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6712CD" w:rsidR="0034367D" w:rsidP="006712CD" w:rsidRDefault="0034367D" w14:paraId="673B4180" w14:textId="684720EF">
      <w:r w:rsidRPr="0034367D">
        <w:t>Ökad löpträning med idrottspecifik inriktning, intervall, backträning.</w:t>
      </w:r>
    </w:p>
    <w:p w:rsidRPr="0034367D" w:rsidR="0034367D" w:rsidP="00673ADB" w:rsidRDefault="0034367D" w14:paraId="674CB5AC" w14:textId="77777777">
      <w:r w:rsidRPr="0034367D">
        <w:t>Förslag på rehabövningar:</w:t>
      </w:r>
    </w:p>
    <w:p w:rsidRPr="0034367D" w:rsidR="0034367D" w:rsidP="00673ADB" w:rsidRDefault="0034367D" w14:paraId="04E27017" w14:textId="19B884E6">
      <w:pPr>
        <w:pStyle w:val="Liststycke"/>
        <w:numPr>
          <w:ilvl w:val="0"/>
          <w:numId w:val="45"/>
        </w:numPr>
      </w:pPr>
      <w:r>
        <w:t>Bollträning, börja att ensam dribbla-trixa</w:t>
      </w:r>
      <w:r w:rsidR="4E72B84C">
        <w:t>,</w:t>
      </w:r>
      <w:r>
        <w:t xml:space="preserve"> </w:t>
      </w:r>
      <w:r>
        <w:br/>
      </w:r>
      <w:r w:rsidR="22A05EE3">
        <w:t>s</w:t>
      </w:r>
      <w:r>
        <w:t>topp-vändningar, sidled, banor osv</w:t>
      </w:r>
      <w:r w:rsidR="083B78DE">
        <w:t>.</w:t>
      </w:r>
      <w:r>
        <w:t xml:space="preserve"> </w:t>
      </w:r>
    </w:p>
    <w:p w:rsidRPr="0034367D" w:rsidR="0034367D" w:rsidP="00673ADB" w:rsidRDefault="0034367D" w14:paraId="7DF2C558" w14:textId="77777777">
      <w:pPr>
        <w:pStyle w:val="Liststycke"/>
        <w:numPr>
          <w:ilvl w:val="0"/>
          <w:numId w:val="45"/>
        </w:numPr>
      </w:pPr>
      <w:r w:rsidRPr="0034367D">
        <w:t>Spänst och svikthopp</w:t>
      </w:r>
    </w:p>
    <w:p w:rsidRPr="0034367D" w:rsidR="0034367D" w:rsidP="00673ADB" w:rsidRDefault="0034367D" w14:paraId="6589BA80" w14:textId="77777777">
      <w:pPr>
        <w:pStyle w:val="Liststycke"/>
        <w:numPr>
          <w:ilvl w:val="0"/>
          <w:numId w:val="45"/>
        </w:numPr>
      </w:pPr>
      <w:r w:rsidRPr="0034367D">
        <w:t>Enbenshopp</w:t>
      </w:r>
    </w:p>
    <w:p w:rsidRPr="0034367D" w:rsidR="0034367D" w:rsidP="00673ADB" w:rsidRDefault="0034367D" w14:paraId="6FC4B250" w14:textId="77777777">
      <w:r w:rsidRPr="0034367D">
        <w:t>Rehabilitering sker individuellt fram till slutstatus med tester.</w:t>
      </w:r>
    </w:p>
    <w:p w:rsidRPr="0034367D" w:rsidR="0034367D" w:rsidP="00673ADB" w:rsidRDefault="0034367D" w14:paraId="67F9A3E4" w14:textId="5F7DE940">
      <w:r>
        <w:t>Åter till aktuella idrottsaktiviteter om styrkan i det opererade benet uppgår till 90 % av styrkan i det friska benet</w:t>
      </w:r>
      <w:r w:rsidR="37D4F1B2">
        <w:t>.</w:t>
      </w:r>
    </w:p>
    <w:p w:rsidRPr="0034367D" w:rsidR="0034367D" w:rsidP="0034367D" w:rsidRDefault="0034367D" w14:paraId="6F115358" w14:textId="77777777">
      <w:pPr>
        <w:spacing w:after="0" w:line="240" w:lineRule="auto"/>
        <w:ind w:left="0" w:right="0"/>
      </w:pPr>
    </w:p>
    <w:p w:rsidRPr="0034367D" w:rsidR="0034367D" w:rsidP="0034367D" w:rsidRDefault="0034367D" w14:paraId="06B737EE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4367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E16F3" w:rsidRDefault="009E16F3" w14:paraId="4070A80E" w14:textId="77777777">
      <w:r>
        <w:separator/>
      </w:r>
    </w:p>
  </w:endnote>
  <w:endnote w:type="continuationSeparator" w:id="0">
    <w:p w:rsidR="009E16F3" w:rsidRDefault="009E16F3" w14:paraId="45761737" w14:textId="77777777">
      <w:r>
        <w:continuationSeparator/>
      </w:r>
    </w:p>
  </w:endnote>
  <w:endnote w:type="continuationNotice" w:id="1">
    <w:p w:rsidR="009E16F3" w:rsidRDefault="009E16F3" w14:paraId="7651642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E16F3" w:rsidRDefault="009E16F3" w14:paraId="1DE3AE5B" w14:textId="77777777"/>
  </w:footnote>
  <w:footnote w:type="continuationSeparator" w:id="0">
    <w:p w:rsidR="009E16F3" w:rsidRDefault="009E16F3" w14:paraId="4161EAE5" w14:textId="77777777">
      <w:r>
        <w:continuationSeparator/>
      </w:r>
    </w:p>
  </w:footnote>
  <w:footnote w:type="continuationNotice" w:id="1">
    <w:p w:rsidR="009E16F3" w:rsidRDefault="009E16F3" w14:paraId="2F2D14F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3E79A0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E8D46B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21215E8"/>
    <w:multiLevelType w:val="hybridMultilevel"/>
    <w:tmpl w:val="BF70DEB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" w15:restartNumberingAfterBreak="0">
    <w:nsid w:val="051055E8"/>
    <w:multiLevelType w:val="hybridMultilevel"/>
    <w:tmpl w:val="E3501C5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89567C8"/>
    <w:multiLevelType w:val="hybridMultilevel"/>
    <w:tmpl w:val="E6A282D4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7" w15:restartNumberingAfterBreak="0">
    <w:nsid w:val="09E42C56"/>
    <w:multiLevelType w:val="hybridMultilevel"/>
    <w:tmpl w:val="1F5A0274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8" w15:restartNumberingAfterBreak="0">
    <w:nsid w:val="0ADC439E"/>
    <w:multiLevelType w:val="hybridMultilevel"/>
    <w:tmpl w:val="91889108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9" w15:restartNumberingAfterBreak="0">
    <w:nsid w:val="0C9E2E10"/>
    <w:multiLevelType w:val="hybridMultilevel"/>
    <w:tmpl w:val="A12C9A2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16C3761E"/>
    <w:multiLevelType w:val="hybridMultilevel"/>
    <w:tmpl w:val="7FFA125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1FC15877"/>
    <w:multiLevelType w:val="hybridMultilevel"/>
    <w:tmpl w:val="DE8EB050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24BB639C"/>
    <w:multiLevelType w:val="hybridMultilevel"/>
    <w:tmpl w:val="44A84662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7" w15:restartNumberingAfterBreak="0">
    <w:nsid w:val="2E84285C"/>
    <w:multiLevelType w:val="hybridMultilevel"/>
    <w:tmpl w:val="0A9C5DD4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8" w15:restartNumberingAfterBreak="0">
    <w:nsid w:val="345F5BA4"/>
    <w:multiLevelType w:val="hybridMultilevel"/>
    <w:tmpl w:val="D150AA82"/>
    <w:lvl w:ilvl="0" w:tplc="041D0001">
      <w:start w:val="1"/>
      <w:numFmt w:val="bullet"/>
      <w:lvlText w:val=""/>
      <w:lvlJc w:val="left"/>
      <w:pPr>
        <w:ind w:left="166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19" w15:restartNumberingAfterBreak="0">
    <w:nsid w:val="34C10DBB"/>
    <w:multiLevelType w:val="hybridMultilevel"/>
    <w:tmpl w:val="59DEF302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20" w15:restartNumberingAfterBreak="0">
    <w:nsid w:val="38097239"/>
    <w:multiLevelType w:val="hybridMultilevel"/>
    <w:tmpl w:val="D6007E3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2DB1F4F"/>
    <w:multiLevelType w:val="hybridMultilevel"/>
    <w:tmpl w:val="B450CF62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6" w15:restartNumberingAfterBreak="0">
    <w:nsid w:val="47927F78"/>
    <w:multiLevelType w:val="hybridMultilevel"/>
    <w:tmpl w:val="E86AA88A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7" w15:restartNumberingAfterBreak="0">
    <w:nsid w:val="4EF37AD6"/>
    <w:multiLevelType w:val="hybridMultilevel"/>
    <w:tmpl w:val="7454492C"/>
    <w:lvl w:ilvl="0" w:tplc="DCDCA62C">
      <w:start w:val="90"/>
      <w:numFmt w:val="bullet"/>
      <w:lvlText w:val="-"/>
      <w:lvlJc w:val="left"/>
      <w:pPr>
        <w:ind w:left="717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hint="default" w:ascii="Wingdings" w:hAnsi="Wingdings"/>
      </w:rPr>
    </w:lvl>
  </w:abstractNum>
  <w:abstractNum w:abstractNumId="2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1" w15:restartNumberingAfterBreak="0">
    <w:nsid w:val="6021113A"/>
    <w:multiLevelType w:val="hybridMultilevel"/>
    <w:tmpl w:val="284A23BA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32" w15:restartNumberingAfterBreak="0">
    <w:nsid w:val="65401E0F"/>
    <w:multiLevelType w:val="hybridMultilevel"/>
    <w:tmpl w:val="BDAC1E86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33" w15:restartNumberingAfterBreak="0">
    <w:nsid w:val="66034D47"/>
    <w:multiLevelType w:val="hybridMultilevel"/>
    <w:tmpl w:val="4BEAC792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075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795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515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235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955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75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95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115" w:hanging="360"/>
      </w:pPr>
      <w:rPr>
        <w:rFonts w:hint="default" w:ascii="Wingdings" w:hAnsi="Wingdings"/>
      </w:rPr>
    </w:lvl>
  </w:abstractNum>
  <w:abstractNum w:abstractNumId="34" w15:restartNumberingAfterBreak="0">
    <w:nsid w:val="6627414E"/>
    <w:multiLevelType w:val="hybridMultilevel"/>
    <w:tmpl w:val="B5BA3D44"/>
    <w:lvl w:ilvl="0" w:tplc="FFFFFFFF">
      <w:start w:val="80"/>
      <w:numFmt w:val="bullet"/>
      <w:lvlText w:val="-"/>
      <w:lvlJc w:val="left"/>
      <w:pPr>
        <w:tabs>
          <w:tab w:val="num" w:pos="2970"/>
        </w:tabs>
        <w:ind w:left="2970" w:hanging="360"/>
      </w:pPr>
      <w:rPr>
        <w:rFonts w:hint="default" w:ascii="Times New Roman" w:hAnsi="Times New Roman" w:eastAsia="Times New Roman" w:cs="Times New Roman"/>
      </w:rPr>
    </w:lvl>
    <w:lvl w:ilvl="1" w:tplc="FFFFFFFF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7290"/>
        </w:tabs>
        <w:ind w:left="729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8010"/>
        </w:tabs>
        <w:ind w:left="801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8730"/>
        </w:tabs>
        <w:ind w:left="8730" w:hanging="360"/>
      </w:pPr>
      <w:rPr>
        <w:rFonts w:hint="default" w:ascii="Wingdings" w:hAnsi="Wingdings"/>
      </w:rPr>
    </w:lvl>
  </w:abstractNum>
  <w:abstractNum w:abstractNumId="35" w15:restartNumberingAfterBreak="0">
    <w:nsid w:val="70677EBE"/>
    <w:multiLevelType w:val="hybridMultilevel"/>
    <w:tmpl w:val="17547906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3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7" w15:restartNumberingAfterBreak="0">
    <w:nsid w:val="70BA5304"/>
    <w:multiLevelType w:val="hybridMultilevel"/>
    <w:tmpl w:val="EC3A34CE"/>
    <w:lvl w:ilvl="0" w:tplc="DCDCA62C">
      <w:start w:val="90"/>
      <w:numFmt w:val="bullet"/>
      <w:lvlText w:val="-"/>
      <w:lvlJc w:val="left"/>
      <w:pPr>
        <w:ind w:left="1074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8" w15:restartNumberingAfterBreak="0">
    <w:nsid w:val="767F26C9"/>
    <w:multiLevelType w:val="hybridMultilevel"/>
    <w:tmpl w:val="A414469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9" w15:restartNumberingAfterBreak="0">
    <w:nsid w:val="781922DD"/>
    <w:multiLevelType w:val="hybridMultilevel"/>
    <w:tmpl w:val="27FC311E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0" w15:restartNumberingAfterBreak="0">
    <w:nsid w:val="7A2D5EE3"/>
    <w:multiLevelType w:val="hybridMultilevel"/>
    <w:tmpl w:val="21B6B9E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3" w15:restartNumberingAfterBreak="0">
    <w:nsid w:val="7F205167"/>
    <w:multiLevelType w:val="hybridMultilevel"/>
    <w:tmpl w:val="5C9C6618"/>
    <w:lvl w:ilvl="0" w:tplc="DCDCA62C">
      <w:start w:val="90"/>
      <w:numFmt w:val="bullet"/>
      <w:lvlText w:val="-"/>
      <w:lvlJc w:val="left"/>
      <w:pPr>
        <w:ind w:left="1074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num w:numId="1" w16cid:durableId="1950313299">
    <w:abstractNumId w:val="42"/>
  </w:num>
  <w:num w:numId="2" w16cid:durableId="160509219">
    <w:abstractNumId w:val="30"/>
  </w:num>
  <w:num w:numId="3" w16cid:durableId="1744329183">
    <w:abstractNumId w:val="0"/>
  </w:num>
  <w:num w:numId="4" w16cid:durableId="757556920">
    <w:abstractNumId w:val="13"/>
  </w:num>
  <w:num w:numId="5" w16cid:durableId="1037120726">
    <w:abstractNumId w:val="36"/>
  </w:num>
  <w:num w:numId="6" w16cid:durableId="430780602">
    <w:abstractNumId w:val="4"/>
  </w:num>
  <w:num w:numId="7" w16cid:durableId="313997253">
    <w:abstractNumId w:val="24"/>
  </w:num>
  <w:num w:numId="8" w16cid:durableId="608316174">
    <w:abstractNumId w:val="21"/>
  </w:num>
  <w:num w:numId="9" w16cid:durableId="223954814">
    <w:abstractNumId w:val="1"/>
  </w:num>
  <w:num w:numId="10" w16cid:durableId="1991666032">
    <w:abstractNumId w:val="1"/>
  </w:num>
  <w:num w:numId="11" w16cid:durableId="269356619">
    <w:abstractNumId w:val="5"/>
  </w:num>
  <w:num w:numId="12" w16cid:durableId="1466005645">
    <w:abstractNumId w:val="10"/>
  </w:num>
  <w:num w:numId="13" w16cid:durableId="573903250">
    <w:abstractNumId w:val="29"/>
  </w:num>
  <w:num w:numId="14" w16cid:durableId="305166405">
    <w:abstractNumId w:val="22"/>
  </w:num>
  <w:num w:numId="15" w16cid:durableId="1635984330">
    <w:abstractNumId w:val="14"/>
  </w:num>
  <w:num w:numId="16" w16cid:durableId="88356548">
    <w:abstractNumId w:val="28"/>
  </w:num>
  <w:num w:numId="17" w16cid:durableId="1167668186">
    <w:abstractNumId w:val="11"/>
  </w:num>
  <w:num w:numId="18" w16cid:durableId="1881287288">
    <w:abstractNumId w:val="23"/>
  </w:num>
  <w:num w:numId="19" w16cid:durableId="785581005">
    <w:abstractNumId w:val="41"/>
  </w:num>
  <w:num w:numId="20" w16cid:durableId="1572154631">
    <w:abstractNumId w:val="9"/>
  </w:num>
  <w:num w:numId="21" w16cid:durableId="859902147">
    <w:abstractNumId w:val="3"/>
  </w:num>
  <w:num w:numId="22" w16cid:durableId="904993731">
    <w:abstractNumId w:val="12"/>
  </w:num>
  <w:num w:numId="23" w16cid:durableId="908151159">
    <w:abstractNumId w:val="34"/>
  </w:num>
  <w:num w:numId="24" w16cid:durableId="281691493">
    <w:abstractNumId w:val="15"/>
  </w:num>
  <w:num w:numId="25" w16cid:durableId="81608660">
    <w:abstractNumId w:val="31"/>
  </w:num>
  <w:num w:numId="26" w16cid:durableId="703211887">
    <w:abstractNumId w:val="38"/>
  </w:num>
  <w:num w:numId="27" w16cid:durableId="524289132">
    <w:abstractNumId w:val="32"/>
  </w:num>
  <w:num w:numId="28" w16cid:durableId="1922909949">
    <w:abstractNumId w:val="17"/>
  </w:num>
  <w:num w:numId="29" w16cid:durableId="1106851375">
    <w:abstractNumId w:val="20"/>
  </w:num>
  <w:num w:numId="30" w16cid:durableId="770004568">
    <w:abstractNumId w:val="25"/>
  </w:num>
  <w:num w:numId="31" w16cid:durableId="178852951">
    <w:abstractNumId w:val="7"/>
  </w:num>
  <w:num w:numId="32" w16cid:durableId="139230420">
    <w:abstractNumId w:val="18"/>
  </w:num>
  <w:num w:numId="33" w16cid:durableId="1724982355">
    <w:abstractNumId w:val="19"/>
  </w:num>
  <w:num w:numId="34" w16cid:durableId="1781949530">
    <w:abstractNumId w:val="40"/>
  </w:num>
  <w:num w:numId="35" w16cid:durableId="963081173">
    <w:abstractNumId w:val="8"/>
  </w:num>
  <w:num w:numId="36" w16cid:durableId="264506904">
    <w:abstractNumId w:val="27"/>
  </w:num>
  <w:num w:numId="37" w16cid:durableId="1784685205">
    <w:abstractNumId w:val="37"/>
  </w:num>
  <w:num w:numId="38" w16cid:durableId="1504206340">
    <w:abstractNumId w:val="43"/>
  </w:num>
  <w:num w:numId="39" w16cid:durableId="1952936030">
    <w:abstractNumId w:val="33"/>
  </w:num>
  <w:num w:numId="40" w16cid:durableId="691607470">
    <w:abstractNumId w:val="39"/>
  </w:num>
  <w:num w:numId="41" w16cid:durableId="2065256432">
    <w:abstractNumId w:val="35"/>
  </w:num>
  <w:num w:numId="42" w16cid:durableId="895898128">
    <w:abstractNumId w:val="6"/>
  </w:num>
  <w:num w:numId="43" w16cid:durableId="1415932793">
    <w:abstractNumId w:val="26"/>
  </w:num>
  <w:num w:numId="44" w16cid:durableId="670570669">
    <w:abstractNumId w:val="2"/>
  </w:num>
  <w:num w:numId="45" w16cid:durableId="33353367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48C9"/>
    <w:rsid w:val="0025703A"/>
    <w:rsid w:val="00257C9B"/>
    <w:rsid w:val="00262F3D"/>
    <w:rsid w:val="00263281"/>
    <w:rsid w:val="002651D6"/>
    <w:rsid w:val="0026551F"/>
    <w:rsid w:val="00274C82"/>
    <w:rsid w:val="00280A85"/>
    <w:rsid w:val="00284119"/>
    <w:rsid w:val="00290B5C"/>
    <w:rsid w:val="00294791"/>
    <w:rsid w:val="002B0B30"/>
    <w:rsid w:val="002B0C78"/>
    <w:rsid w:val="002B71AB"/>
    <w:rsid w:val="002C0C02"/>
    <w:rsid w:val="002C1277"/>
    <w:rsid w:val="002C60AD"/>
    <w:rsid w:val="002D0E0E"/>
    <w:rsid w:val="002D2AC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67D"/>
    <w:rsid w:val="00345EB1"/>
    <w:rsid w:val="00350CC4"/>
    <w:rsid w:val="00360E0D"/>
    <w:rsid w:val="0036357D"/>
    <w:rsid w:val="00363B23"/>
    <w:rsid w:val="0036594C"/>
    <w:rsid w:val="00367D19"/>
    <w:rsid w:val="00371BED"/>
    <w:rsid w:val="00376C74"/>
    <w:rsid w:val="00384019"/>
    <w:rsid w:val="003854F1"/>
    <w:rsid w:val="0039118E"/>
    <w:rsid w:val="00397F54"/>
    <w:rsid w:val="003A03E5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414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4D1"/>
    <w:rsid w:val="004B718A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12CD"/>
    <w:rsid w:val="00673ADB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439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4EE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F32"/>
    <w:rsid w:val="009347A5"/>
    <w:rsid w:val="00942257"/>
    <w:rsid w:val="009471BF"/>
    <w:rsid w:val="00950E4E"/>
    <w:rsid w:val="009529BD"/>
    <w:rsid w:val="009533B4"/>
    <w:rsid w:val="00971D93"/>
    <w:rsid w:val="00994781"/>
    <w:rsid w:val="009B1F6B"/>
    <w:rsid w:val="009C0D12"/>
    <w:rsid w:val="009C192E"/>
    <w:rsid w:val="009D6819"/>
    <w:rsid w:val="009D6D1C"/>
    <w:rsid w:val="009E0CF9"/>
    <w:rsid w:val="009E16F3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EB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E89"/>
    <w:rsid w:val="00C07DDB"/>
    <w:rsid w:val="00C37F2E"/>
    <w:rsid w:val="00C4115D"/>
    <w:rsid w:val="00C43BDD"/>
    <w:rsid w:val="00C46CB2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66A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3B8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61B"/>
    <w:rsid w:val="00ED6CE8"/>
    <w:rsid w:val="00ED7AA6"/>
    <w:rsid w:val="00EE2A56"/>
    <w:rsid w:val="00EE3818"/>
    <w:rsid w:val="00F04F4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FC85"/>
    <w:rsid w:val="00FF7C02"/>
    <w:rsid w:val="024801E3"/>
    <w:rsid w:val="074FB8D7"/>
    <w:rsid w:val="083B78DE"/>
    <w:rsid w:val="0AA92C0B"/>
    <w:rsid w:val="0ABDF4CC"/>
    <w:rsid w:val="0C79B089"/>
    <w:rsid w:val="0F099BFC"/>
    <w:rsid w:val="10DB96A8"/>
    <w:rsid w:val="120C8CA9"/>
    <w:rsid w:val="123B3D99"/>
    <w:rsid w:val="12D3FE38"/>
    <w:rsid w:val="13083ADA"/>
    <w:rsid w:val="13D70DFA"/>
    <w:rsid w:val="148A0F5C"/>
    <w:rsid w:val="16C3FC8B"/>
    <w:rsid w:val="184178DF"/>
    <w:rsid w:val="19584F96"/>
    <w:rsid w:val="199E4210"/>
    <w:rsid w:val="20775668"/>
    <w:rsid w:val="22A05EE3"/>
    <w:rsid w:val="27C90BD0"/>
    <w:rsid w:val="2810015C"/>
    <w:rsid w:val="2AE7015B"/>
    <w:rsid w:val="2B93FE3A"/>
    <w:rsid w:val="2D60EF6A"/>
    <w:rsid w:val="30C9659D"/>
    <w:rsid w:val="30FF92A4"/>
    <w:rsid w:val="31D3D941"/>
    <w:rsid w:val="351016F4"/>
    <w:rsid w:val="35EADB74"/>
    <w:rsid w:val="362E3DD1"/>
    <w:rsid w:val="3679C085"/>
    <w:rsid w:val="37D4F1B2"/>
    <w:rsid w:val="3B551F2E"/>
    <w:rsid w:val="3BCAD245"/>
    <w:rsid w:val="3DBC2253"/>
    <w:rsid w:val="3E535957"/>
    <w:rsid w:val="3F4E3847"/>
    <w:rsid w:val="3F59CD36"/>
    <w:rsid w:val="3FF60ED6"/>
    <w:rsid w:val="402BFDA0"/>
    <w:rsid w:val="40E20B67"/>
    <w:rsid w:val="410A9E61"/>
    <w:rsid w:val="41FD992D"/>
    <w:rsid w:val="4486FC63"/>
    <w:rsid w:val="44A8913A"/>
    <w:rsid w:val="459C542D"/>
    <w:rsid w:val="468DDFAB"/>
    <w:rsid w:val="4697D1D5"/>
    <w:rsid w:val="477134C5"/>
    <w:rsid w:val="4783A742"/>
    <w:rsid w:val="4A6FC550"/>
    <w:rsid w:val="4BB13606"/>
    <w:rsid w:val="4E72B84C"/>
    <w:rsid w:val="54AD7A2D"/>
    <w:rsid w:val="54EE4337"/>
    <w:rsid w:val="5611FA0D"/>
    <w:rsid w:val="566272EB"/>
    <w:rsid w:val="56F1BD9E"/>
    <w:rsid w:val="58C99B49"/>
    <w:rsid w:val="59872A35"/>
    <w:rsid w:val="5AD19E9F"/>
    <w:rsid w:val="5CF9551C"/>
    <w:rsid w:val="5F4BCE9F"/>
    <w:rsid w:val="60494D96"/>
    <w:rsid w:val="61164A1E"/>
    <w:rsid w:val="61B39DE2"/>
    <w:rsid w:val="61BB5897"/>
    <w:rsid w:val="61D5782C"/>
    <w:rsid w:val="62D64BC9"/>
    <w:rsid w:val="63D0E8B0"/>
    <w:rsid w:val="647B2B65"/>
    <w:rsid w:val="66870F05"/>
    <w:rsid w:val="66E3EA09"/>
    <w:rsid w:val="68B7FF4F"/>
    <w:rsid w:val="69AB7316"/>
    <w:rsid w:val="6A70809C"/>
    <w:rsid w:val="6B2CF8ED"/>
    <w:rsid w:val="6FEB4C92"/>
    <w:rsid w:val="6FF27CF0"/>
    <w:rsid w:val="7071B94A"/>
    <w:rsid w:val="709D88D7"/>
    <w:rsid w:val="71D67B50"/>
    <w:rsid w:val="7227803D"/>
    <w:rsid w:val="72FE6D4F"/>
    <w:rsid w:val="73E6087A"/>
    <w:rsid w:val="7557D19D"/>
    <w:rsid w:val="78FDD063"/>
    <w:rsid w:val="7A4E51A0"/>
    <w:rsid w:val="7C4B3E88"/>
    <w:rsid w:val="7D68169F"/>
    <w:rsid w:val="7EA3A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e963e786d0654d23" /><Relationship Type="http://schemas.openxmlformats.org/officeDocument/2006/relationships/hyperlink" Target="https://mellanarkiv-offentlig.vgregion.se/alfresco/s/archive/stream/public/v1/source/available/sofia/su3187-637809942-600/surrogate/Korsband%20-%20Fr%c3%a4mre-1.pdf" TargetMode="External" Id="R643d1bea7d17444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9861ec-fa66-4981-8bb2-455770ae57d4}"/>
      </w:docPartPr>
      <w:docPartBody>
        <w:p w14:paraId="28056C41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- Korsbandsrekonstruktion främre - FYS</dc:title>
  <dc:subject/>
  <dc:creator>patrik.jens.johansson@vgregion.se</dc:creator>
  <keywords/>
  <lastModifiedBy>Ulrika Cederberg</lastModifiedBy>
  <revision>25</revision>
  <lastPrinted>2016-03-31T10:56:00.0000000Z</lastPrinted>
  <dcterms:created xsi:type="dcterms:W3CDTF">2022-05-03T06:52:00.0000000Z</dcterms:created>
  <dcterms:modified xsi:type="dcterms:W3CDTF">2024-01-10T12:41:10.0000000Z</dcterms:modified>
</coreProperties>
</file>