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7F1D71" w14:textId="77777777" w:rsidR="00272664" w:rsidRDefault="00272664" w:rsidP="008C3FC0">
      <w:pPr>
        <w:pStyle w:val="Rubrik1"/>
        <w:sectPr w:rsidR="00272664" w:rsidSect="0027266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797A73A" w14:textId="1121C410" w:rsidR="008C3FC0" w:rsidRDefault="008C3FC0" w:rsidP="008C3FC0">
      <w:pPr>
        <w:pStyle w:val="Rubrik1"/>
      </w:pPr>
      <w:bookmarkStart w:id="1" w:name="_Toc118730602"/>
      <w:r>
        <w:t>Höft – Höftledsprotes - FYS</w:t>
      </w:r>
      <w:bookmarkEnd w:id="1"/>
    </w:p>
    <w:p w14:paraId="50B9DBAB" w14:textId="1F806BE3" w:rsidR="00F9218D" w:rsidRDefault="00152704" w:rsidP="008C3FC0">
      <w:pPr>
        <w:pStyle w:val="Rubrik2"/>
      </w:pPr>
      <w:bookmarkStart w:id="2" w:name="_Toc118730603"/>
      <w:r>
        <w:t>Förändringar</w:t>
      </w:r>
      <w:r w:rsidR="0042743C">
        <w:t xml:space="preserve"> sedan föregående version</w:t>
      </w:r>
      <w:bookmarkEnd w:id="2"/>
    </w:p>
    <w:p w14:paraId="4FB044B9" w14:textId="32E4C465" w:rsidR="66B0E456" w:rsidRDefault="66B0E456" w:rsidP="67A89B8F">
      <w:r>
        <w:t>Inga förändringar sedan föregående version.</w:t>
      </w:r>
    </w:p>
    <w:p w14:paraId="4F9949CC" w14:textId="5A0E2906" w:rsidR="00272664" w:rsidRPr="00272664" w:rsidRDefault="001D51E3" w:rsidP="00F86DFA">
      <w:pPr>
        <w:pStyle w:val="Rubrik2"/>
      </w:pPr>
      <w:bookmarkStart w:id="3" w:name="_Toc118730604"/>
      <w:r>
        <w:t>Avgränsning</w:t>
      </w:r>
      <w:r w:rsidR="00F86DFA">
        <w:t>ar</w:t>
      </w:r>
      <w:bookmarkEnd w:id="3"/>
    </w:p>
    <w:p w14:paraId="0E1280B4" w14:textId="45699FB5" w:rsidR="00272664" w:rsidRDefault="00272664" w:rsidP="00F47346">
      <w:r w:rsidRPr="00272664">
        <w:t>Samtliga fysioterapeuter och läkare inom Sahlgrenska Universitetssjukhuset som ansvarar för rehabilitering av patienter som är kirurgiskt behandlade med höftledsprotes inom Verksamhet Ortopedi, Sahlgrenska Universitetssjukhuset.</w:t>
      </w:r>
    </w:p>
    <w:p w14:paraId="353C071A" w14:textId="017750D6" w:rsidR="0098194B" w:rsidRPr="0082769B" w:rsidRDefault="00B22C07" w:rsidP="0082769B">
      <w:pPr>
        <w:pStyle w:val="Rubrik1"/>
        <w:rPr>
          <w:noProof/>
        </w:rPr>
      </w:pPr>
      <w:r>
        <w:t>Innehållsförteckning</w:t>
      </w:r>
      <w:r w:rsidR="0098194B">
        <w:fldChar w:fldCharType="begin"/>
      </w:r>
      <w:r w:rsidR="0098194B">
        <w:instrText xml:space="preserve"> TOC \o "1-3" \h \z \u </w:instrText>
      </w:r>
      <w:r w:rsidR="0098194B">
        <w:fldChar w:fldCharType="separate"/>
      </w:r>
    </w:p>
    <w:p w14:paraId="5AE93A9F" w14:textId="0D1551AE" w:rsidR="0098194B" w:rsidRDefault="0098194B" w:rsidP="0082769B">
      <w:pPr>
        <w:pStyle w:val="Innehll2"/>
        <w:rPr>
          <w:rFonts w:asciiTheme="minorHAnsi" w:eastAsiaTheme="minorEastAsia" w:hAnsiTheme="minorHAnsi" w:cstheme="minorBidi"/>
          <w:noProof/>
          <w:sz w:val="22"/>
          <w:szCs w:val="22"/>
        </w:rPr>
      </w:pPr>
      <w:hyperlink w:anchor="_Toc118730603" w:history="1">
        <w:r w:rsidRPr="000A234F">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_Toc118730603 \h </w:instrText>
        </w:r>
        <w:r>
          <w:rPr>
            <w:noProof/>
            <w:webHidden/>
          </w:rPr>
        </w:r>
        <w:r>
          <w:rPr>
            <w:noProof/>
            <w:webHidden/>
          </w:rPr>
          <w:fldChar w:fldCharType="separate"/>
        </w:r>
        <w:r>
          <w:rPr>
            <w:noProof/>
            <w:webHidden/>
          </w:rPr>
          <w:t>1</w:t>
        </w:r>
        <w:r>
          <w:rPr>
            <w:noProof/>
            <w:webHidden/>
          </w:rPr>
          <w:fldChar w:fldCharType="end"/>
        </w:r>
      </w:hyperlink>
    </w:p>
    <w:p w14:paraId="407ADF39" w14:textId="6F756554" w:rsidR="0098194B" w:rsidRDefault="0098194B" w:rsidP="0082769B">
      <w:pPr>
        <w:pStyle w:val="Innehll2"/>
        <w:rPr>
          <w:rFonts w:asciiTheme="minorHAnsi" w:eastAsiaTheme="minorEastAsia" w:hAnsiTheme="minorHAnsi" w:cstheme="minorBidi"/>
          <w:noProof/>
          <w:sz w:val="22"/>
          <w:szCs w:val="22"/>
        </w:rPr>
      </w:pPr>
      <w:hyperlink w:anchor="_Toc118730604" w:history="1">
        <w:r w:rsidRPr="000A234F">
          <w:rPr>
            <w:rStyle w:val="Hyperlnk"/>
            <w:rFonts w:eastAsia="MS Gothic"/>
            <w:noProof/>
          </w:rPr>
          <w:t>Avgränsningar</w:t>
        </w:r>
        <w:r>
          <w:rPr>
            <w:noProof/>
            <w:webHidden/>
          </w:rPr>
          <w:tab/>
        </w:r>
        <w:r>
          <w:rPr>
            <w:noProof/>
            <w:webHidden/>
          </w:rPr>
          <w:fldChar w:fldCharType="begin"/>
        </w:r>
        <w:r>
          <w:rPr>
            <w:noProof/>
            <w:webHidden/>
          </w:rPr>
          <w:instrText xml:space="preserve"> PAGEREF _Toc118730604 \h </w:instrText>
        </w:r>
        <w:r>
          <w:rPr>
            <w:noProof/>
            <w:webHidden/>
          </w:rPr>
        </w:r>
        <w:r>
          <w:rPr>
            <w:noProof/>
            <w:webHidden/>
          </w:rPr>
          <w:fldChar w:fldCharType="separate"/>
        </w:r>
        <w:r>
          <w:rPr>
            <w:noProof/>
            <w:webHidden/>
          </w:rPr>
          <w:t>1</w:t>
        </w:r>
        <w:r>
          <w:rPr>
            <w:noProof/>
            <w:webHidden/>
          </w:rPr>
          <w:fldChar w:fldCharType="end"/>
        </w:r>
      </w:hyperlink>
    </w:p>
    <w:p w14:paraId="44D2520B" w14:textId="19F280A8" w:rsidR="0098194B" w:rsidRDefault="0098194B" w:rsidP="0082769B">
      <w:pPr>
        <w:pStyle w:val="Innehll2"/>
        <w:rPr>
          <w:rFonts w:asciiTheme="minorHAnsi" w:eastAsiaTheme="minorEastAsia" w:hAnsiTheme="minorHAnsi" w:cstheme="minorBidi"/>
          <w:noProof/>
          <w:sz w:val="22"/>
          <w:szCs w:val="22"/>
        </w:rPr>
      </w:pPr>
      <w:hyperlink w:anchor="_Toc118730605" w:history="1">
        <w:r w:rsidRPr="000A234F">
          <w:rPr>
            <w:rStyle w:val="Hyperlnk"/>
            <w:rFonts w:eastAsia="MS Gothic"/>
            <w:noProof/>
          </w:rPr>
          <w:t>Syfte</w:t>
        </w:r>
        <w:r>
          <w:rPr>
            <w:noProof/>
            <w:webHidden/>
          </w:rPr>
          <w:tab/>
        </w:r>
        <w:r>
          <w:rPr>
            <w:noProof/>
            <w:webHidden/>
          </w:rPr>
          <w:fldChar w:fldCharType="begin"/>
        </w:r>
        <w:r>
          <w:rPr>
            <w:noProof/>
            <w:webHidden/>
          </w:rPr>
          <w:instrText xml:space="preserve"> PAGEREF _Toc118730605 \h </w:instrText>
        </w:r>
        <w:r>
          <w:rPr>
            <w:noProof/>
            <w:webHidden/>
          </w:rPr>
        </w:r>
        <w:r>
          <w:rPr>
            <w:noProof/>
            <w:webHidden/>
          </w:rPr>
          <w:fldChar w:fldCharType="separate"/>
        </w:r>
        <w:r>
          <w:rPr>
            <w:noProof/>
            <w:webHidden/>
          </w:rPr>
          <w:t>2</w:t>
        </w:r>
        <w:r>
          <w:rPr>
            <w:noProof/>
            <w:webHidden/>
          </w:rPr>
          <w:fldChar w:fldCharType="end"/>
        </w:r>
      </w:hyperlink>
    </w:p>
    <w:p w14:paraId="53A23CA6" w14:textId="35B9FD6B" w:rsidR="0098194B" w:rsidRDefault="0098194B" w:rsidP="0082769B">
      <w:pPr>
        <w:pStyle w:val="Innehll2"/>
        <w:rPr>
          <w:rFonts w:asciiTheme="minorHAnsi" w:eastAsiaTheme="minorEastAsia" w:hAnsiTheme="minorHAnsi" w:cstheme="minorBidi"/>
          <w:noProof/>
          <w:sz w:val="22"/>
          <w:szCs w:val="22"/>
        </w:rPr>
      </w:pPr>
      <w:hyperlink w:anchor="_Toc118730606" w:history="1">
        <w:r w:rsidRPr="000A234F">
          <w:rPr>
            <w:rStyle w:val="Hyperlnk"/>
            <w:rFonts w:eastAsia="MS Gothic"/>
            <w:noProof/>
          </w:rPr>
          <w:t>Bakgrund</w:t>
        </w:r>
        <w:r>
          <w:rPr>
            <w:noProof/>
            <w:webHidden/>
          </w:rPr>
          <w:tab/>
        </w:r>
        <w:r>
          <w:rPr>
            <w:noProof/>
            <w:webHidden/>
          </w:rPr>
          <w:fldChar w:fldCharType="begin"/>
        </w:r>
        <w:r>
          <w:rPr>
            <w:noProof/>
            <w:webHidden/>
          </w:rPr>
          <w:instrText xml:space="preserve"> PAGEREF _Toc118730606 \h </w:instrText>
        </w:r>
        <w:r>
          <w:rPr>
            <w:noProof/>
            <w:webHidden/>
          </w:rPr>
        </w:r>
        <w:r>
          <w:rPr>
            <w:noProof/>
            <w:webHidden/>
          </w:rPr>
          <w:fldChar w:fldCharType="separate"/>
        </w:r>
        <w:r>
          <w:rPr>
            <w:noProof/>
            <w:webHidden/>
          </w:rPr>
          <w:t>2</w:t>
        </w:r>
        <w:r>
          <w:rPr>
            <w:noProof/>
            <w:webHidden/>
          </w:rPr>
          <w:fldChar w:fldCharType="end"/>
        </w:r>
      </w:hyperlink>
    </w:p>
    <w:p w14:paraId="11FD7F2E" w14:textId="2A258310" w:rsidR="0098194B" w:rsidRDefault="0098194B" w:rsidP="0082769B">
      <w:pPr>
        <w:pStyle w:val="Innehll2"/>
        <w:rPr>
          <w:rFonts w:asciiTheme="minorHAnsi" w:eastAsiaTheme="minorEastAsia" w:hAnsiTheme="minorHAnsi" w:cstheme="minorBidi"/>
          <w:noProof/>
          <w:sz w:val="22"/>
          <w:szCs w:val="22"/>
        </w:rPr>
      </w:pPr>
      <w:hyperlink w:anchor="_Toc118730607" w:history="1">
        <w:r w:rsidRPr="000A234F">
          <w:rPr>
            <w:rStyle w:val="Hyperlnk"/>
            <w:rFonts w:eastAsia="MS Gothic"/>
            <w:noProof/>
          </w:rPr>
          <w:t>Målsättning</w:t>
        </w:r>
        <w:r>
          <w:rPr>
            <w:noProof/>
            <w:webHidden/>
          </w:rPr>
          <w:tab/>
        </w:r>
        <w:r>
          <w:rPr>
            <w:noProof/>
            <w:webHidden/>
          </w:rPr>
          <w:fldChar w:fldCharType="begin"/>
        </w:r>
        <w:r>
          <w:rPr>
            <w:noProof/>
            <w:webHidden/>
          </w:rPr>
          <w:instrText xml:space="preserve"> PAGEREF _Toc118730607 \h </w:instrText>
        </w:r>
        <w:r>
          <w:rPr>
            <w:noProof/>
            <w:webHidden/>
          </w:rPr>
        </w:r>
        <w:r>
          <w:rPr>
            <w:noProof/>
            <w:webHidden/>
          </w:rPr>
          <w:fldChar w:fldCharType="separate"/>
        </w:r>
        <w:r>
          <w:rPr>
            <w:noProof/>
            <w:webHidden/>
          </w:rPr>
          <w:t>2</w:t>
        </w:r>
        <w:r>
          <w:rPr>
            <w:noProof/>
            <w:webHidden/>
          </w:rPr>
          <w:fldChar w:fldCharType="end"/>
        </w:r>
      </w:hyperlink>
    </w:p>
    <w:p w14:paraId="4504B724" w14:textId="7BD62026" w:rsidR="0098194B" w:rsidRDefault="0098194B" w:rsidP="0082769B">
      <w:pPr>
        <w:pStyle w:val="Innehll2"/>
        <w:rPr>
          <w:rFonts w:asciiTheme="minorHAnsi" w:eastAsiaTheme="minorEastAsia" w:hAnsiTheme="minorHAnsi" w:cstheme="minorBidi"/>
          <w:noProof/>
          <w:sz w:val="22"/>
          <w:szCs w:val="22"/>
        </w:rPr>
      </w:pPr>
      <w:hyperlink w:anchor="_Toc118730608" w:history="1">
        <w:r w:rsidRPr="000A234F">
          <w:rPr>
            <w:rStyle w:val="Hyperlnk"/>
            <w:rFonts w:eastAsia="MS Gothic"/>
            <w:noProof/>
          </w:rPr>
          <w:t>Restriktioner</w:t>
        </w:r>
        <w:r>
          <w:rPr>
            <w:noProof/>
            <w:webHidden/>
          </w:rPr>
          <w:tab/>
        </w:r>
        <w:r>
          <w:rPr>
            <w:noProof/>
            <w:webHidden/>
          </w:rPr>
          <w:fldChar w:fldCharType="begin"/>
        </w:r>
        <w:r>
          <w:rPr>
            <w:noProof/>
            <w:webHidden/>
          </w:rPr>
          <w:instrText xml:space="preserve"> PAGEREF _Toc118730608 \h </w:instrText>
        </w:r>
        <w:r>
          <w:rPr>
            <w:noProof/>
            <w:webHidden/>
          </w:rPr>
        </w:r>
        <w:r>
          <w:rPr>
            <w:noProof/>
            <w:webHidden/>
          </w:rPr>
          <w:fldChar w:fldCharType="separate"/>
        </w:r>
        <w:r>
          <w:rPr>
            <w:noProof/>
            <w:webHidden/>
          </w:rPr>
          <w:t>2</w:t>
        </w:r>
        <w:r>
          <w:rPr>
            <w:noProof/>
            <w:webHidden/>
          </w:rPr>
          <w:fldChar w:fldCharType="end"/>
        </w:r>
      </w:hyperlink>
    </w:p>
    <w:p w14:paraId="60F2B917" w14:textId="49AE0360" w:rsidR="0098194B" w:rsidRDefault="0098194B" w:rsidP="0082769B">
      <w:pPr>
        <w:pStyle w:val="Innehll2"/>
        <w:rPr>
          <w:rFonts w:asciiTheme="minorHAnsi" w:eastAsiaTheme="minorEastAsia" w:hAnsiTheme="minorHAnsi" w:cstheme="minorBidi"/>
          <w:noProof/>
          <w:sz w:val="22"/>
          <w:szCs w:val="22"/>
        </w:rPr>
      </w:pPr>
      <w:hyperlink w:anchor="_Toc118730609" w:history="1">
        <w:r w:rsidRPr="000A234F">
          <w:rPr>
            <w:rStyle w:val="Hyperlnk"/>
            <w:rFonts w:eastAsia="MS Gothic"/>
            <w:noProof/>
          </w:rPr>
          <w:t>Viktigt att tänka på</w:t>
        </w:r>
        <w:r>
          <w:rPr>
            <w:noProof/>
            <w:webHidden/>
          </w:rPr>
          <w:tab/>
        </w:r>
        <w:r>
          <w:rPr>
            <w:noProof/>
            <w:webHidden/>
          </w:rPr>
          <w:fldChar w:fldCharType="begin"/>
        </w:r>
        <w:r>
          <w:rPr>
            <w:noProof/>
            <w:webHidden/>
          </w:rPr>
          <w:instrText xml:space="preserve"> PAGEREF _Toc118730609 \h </w:instrText>
        </w:r>
        <w:r>
          <w:rPr>
            <w:noProof/>
            <w:webHidden/>
          </w:rPr>
        </w:r>
        <w:r>
          <w:rPr>
            <w:noProof/>
            <w:webHidden/>
          </w:rPr>
          <w:fldChar w:fldCharType="separate"/>
        </w:r>
        <w:r>
          <w:rPr>
            <w:noProof/>
            <w:webHidden/>
          </w:rPr>
          <w:t>3</w:t>
        </w:r>
        <w:r>
          <w:rPr>
            <w:noProof/>
            <w:webHidden/>
          </w:rPr>
          <w:fldChar w:fldCharType="end"/>
        </w:r>
      </w:hyperlink>
    </w:p>
    <w:p w14:paraId="5AB39F77" w14:textId="544CCEF2" w:rsidR="0098194B" w:rsidRDefault="0098194B" w:rsidP="0082769B">
      <w:pPr>
        <w:pStyle w:val="Innehll2"/>
        <w:rPr>
          <w:rFonts w:asciiTheme="minorHAnsi" w:eastAsiaTheme="minorEastAsia" w:hAnsiTheme="minorHAnsi" w:cstheme="minorBidi"/>
          <w:noProof/>
          <w:sz w:val="22"/>
          <w:szCs w:val="22"/>
        </w:rPr>
      </w:pPr>
      <w:hyperlink w:anchor="_Toc118730610" w:history="1">
        <w:r w:rsidRPr="000A234F">
          <w:rPr>
            <w:rStyle w:val="Hyperlnk"/>
            <w:rFonts w:eastAsia="MS Gothic"/>
            <w:noProof/>
          </w:rPr>
          <w:t>Bedömning</w:t>
        </w:r>
        <w:r>
          <w:rPr>
            <w:noProof/>
            <w:webHidden/>
          </w:rPr>
          <w:tab/>
        </w:r>
        <w:r>
          <w:rPr>
            <w:noProof/>
            <w:webHidden/>
          </w:rPr>
          <w:fldChar w:fldCharType="begin"/>
        </w:r>
        <w:r>
          <w:rPr>
            <w:noProof/>
            <w:webHidden/>
          </w:rPr>
          <w:instrText xml:space="preserve"> PAGEREF _Toc118730610 \h </w:instrText>
        </w:r>
        <w:r>
          <w:rPr>
            <w:noProof/>
            <w:webHidden/>
          </w:rPr>
        </w:r>
        <w:r>
          <w:rPr>
            <w:noProof/>
            <w:webHidden/>
          </w:rPr>
          <w:fldChar w:fldCharType="separate"/>
        </w:r>
        <w:r>
          <w:rPr>
            <w:noProof/>
            <w:webHidden/>
          </w:rPr>
          <w:t>4</w:t>
        </w:r>
        <w:r>
          <w:rPr>
            <w:noProof/>
            <w:webHidden/>
          </w:rPr>
          <w:fldChar w:fldCharType="end"/>
        </w:r>
      </w:hyperlink>
    </w:p>
    <w:p w14:paraId="37F97897" w14:textId="0CA63850" w:rsidR="0098194B" w:rsidRDefault="0098194B" w:rsidP="0082769B">
      <w:pPr>
        <w:pStyle w:val="Innehll2"/>
        <w:rPr>
          <w:rFonts w:asciiTheme="minorHAnsi" w:eastAsiaTheme="minorEastAsia" w:hAnsiTheme="minorHAnsi" w:cstheme="minorBidi"/>
          <w:noProof/>
          <w:sz w:val="22"/>
          <w:szCs w:val="22"/>
        </w:rPr>
      </w:pPr>
      <w:hyperlink w:anchor="_Toc118730611" w:history="1">
        <w:r w:rsidRPr="000A234F">
          <w:rPr>
            <w:rStyle w:val="Hyperlnk"/>
            <w:rFonts w:eastAsia="MS Gothic"/>
            <w:noProof/>
          </w:rPr>
          <w:t>Utförande/Fysioterapeutisk åtgärd</w:t>
        </w:r>
        <w:r>
          <w:rPr>
            <w:noProof/>
            <w:webHidden/>
          </w:rPr>
          <w:tab/>
        </w:r>
        <w:r>
          <w:rPr>
            <w:noProof/>
            <w:webHidden/>
          </w:rPr>
          <w:fldChar w:fldCharType="begin"/>
        </w:r>
        <w:r>
          <w:rPr>
            <w:noProof/>
            <w:webHidden/>
          </w:rPr>
          <w:instrText xml:space="preserve"> PAGEREF _Toc118730611 \h </w:instrText>
        </w:r>
        <w:r>
          <w:rPr>
            <w:noProof/>
            <w:webHidden/>
          </w:rPr>
        </w:r>
        <w:r>
          <w:rPr>
            <w:noProof/>
            <w:webHidden/>
          </w:rPr>
          <w:fldChar w:fldCharType="separate"/>
        </w:r>
        <w:r>
          <w:rPr>
            <w:noProof/>
            <w:webHidden/>
          </w:rPr>
          <w:t>4</w:t>
        </w:r>
        <w:r>
          <w:rPr>
            <w:noProof/>
            <w:webHidden/>
          </w:rPr>
          <w:fldChar w:fldCharType="end"/>
        </w:r>
      </w:hyperlink>
    </w:p>
    <w:p w14:paraId="789402F5" w14:textId="51A902F2" w:rsidR="0098194B" w:rsidRDefault="0098194B" w:rsidP="0082769B">
      <w:pPr>
        <w:pStyle w:val="Innehll2"/>
        <w:rPr>
          <w:rFonts w:asciiTheme="minorHAnsi" w:eastAsiaTheme="minorEastAsia" w:hAnsiTheme="minorHAnsi" w:cstheme="minorBidi"/>
          <w:noProof/>
          <w:sz w:val="22"/>
          <w:szCs w:val="22"/>
        </w:rPr>
      </w:pPr>
      <w:hyperlink w:anchor="_Toc118730612" w:history="1">
        <w:r w:rsidRPr="000A234F">
          <w:rPr>
            <w:rStyle w:val="Hyperlnk"/>
            <w:rFonts w:eastAsia="MS Gothic"/>
            <w:noProof/>
          </w:rPr>
          <w:t>Relaterad information</w:t>
        </w:r>
        <w:r>
          <w:rPr>
            <w:noProof/>
            <w:webHidden/>
          </w:rPr>
          <w:tab/>
        </w:r>
        <w:r>
          <w:rPr>
            <w:noProof/>
            <w:webHidden/>
          </w:rPr>
          <w:fldChar w:fldCharType="begin"/>
        </w:r>
        <w:r>
          <w:rPr>
            <w:noProof/>
            <w:webHidden/>
          </w:rPr>
          <w:instrText xml:space="preserve"> PAGEREF _Toc118730612 \h </w:instrText>
        </w:r>
        <w:r>
          <w:rPr>
            <w:noProof/>
            <w:webHidden/>
          </w:rPr>
        </w:r>
        <w:r>
          <w:rPr>
            <w:noProof/>
            <w:webHidden/>
          </w:rPr>
          <w:fldChar w:fldCharType="separate"/>
        </w:r>
        <w:r>
          <w:rPr>
            <w:noProof/>
            <w:webHidden/>
          </w:rPr>
          <w:t>5</w:t>
        </w:r>
        <w:r>
          <w:rPr>
            <w:noProof/>
            <w:webHidden/>
          </w:rPr>
          <w:fldChar w:fldCharType="end"/>
        </w:r>
      </w:hyperlink>
    </w:p>
    <w:p w14:paraId="6142637E" w14:textId="2D52644A" w:rsidR="0098194B" w:rsidRDefault="0098194B" w:rsidP="0082769B">
      <w:pPr>
        <w:pStyle w:val="Innehll2"/>
        <w:rPr>
          <w:rFonts w:asciiTheme="minorHAnsi" w:eastAsiaTheme="minorEastAsia" w:hAnsiTheme="minorHAnsi" w:cstheme="minorBidi"/>
          <w:noProof/>
          <w:sz w:val="22"/>
          <w:szCs w:val="22"/>
        </w:rPr>
      </w:pPr>
      <w:hyperlink w:anchor="_Toc118730613" w:history="1">
        <w:r w:rsidRPr="000A234F">
          <w:rPr>
            <w:rStyle w:val="Hyperlnk"/>
            <w:rFonts w:eastAsia="MS Gothic"/>
            <w:noProof/>
          </w:rPr>
          <w:t>Arbetsgrupp</w:t>
        </w:r>
        <w:r>
          <w:rPr>
            <w:noProof/>
            <w:webHidden/>
          </w:rPr>
          <w:tab/>
        </w:r>
        <w:r>
          <w:rPr>
            <w:noProof/>
            <w:webHidden/>
          </w:rPr>
          <w:fldChar w:fldCharType="begin"/>
        </w:r>
        <w:r>
          <w:rPr>
            <w:noProof/>
            <w:webHidden/>
          </w:rPr>
          <w:instrText xml:space="preserve"> PAGEREF _Toc118730613 \h </w:instrText>
        </w:r>
        <w:r>
          <w:rPr>
            <w:noProof/>
            <w:webHidden/>
          </w:rPr>
        </w:r>
        <w:r>
          <w:rPr>
            <w:noProof/>
            <w:webHidden/>
          </w:rPr>
          <w:fldChar w:fldCharType="separate"/>
        </w:r>
        <w:r>
          <w:rPr>
            <w:noProof/>
            <w:webHidden/>
          </w:rPr>
          <w:t>5</w:t>
        </w:r>
        <w:r>
          <w:rPr>
            <w:noProof/>
            <w:webHidden/>
          </w:rPr>
          <w:fldChar w:fldCharType="end"/>
        </w:r>
      </w:hyperlink>
    </w:p>
    <w:p w14:paraId="4AEFC798" w14:textId="4F35FCE1" w:rsidR="0098194B" w:rsidRDefault="0098194B" w:rsidP="0082769B">
      <w:pPr>
        <w:pStyle w:val="Innehll2"/>
        <w:rPr>
          <w:rFonts w:asciiTheme="minorHAnsi" w:eastAsiaTheme="minorEastAsia" w:hAnsiTheme="minorHAnsi" w:cstheme="minorBidi"/>
          <w:noProof/>
          <w:sz w:val="22"/>
          <w:szCs w:val="22"/>
        </w:rPr>
      </w:pPr>
      <w:hyperlink w:anchor="_Toc118730614" w:history="1">
        <w:r w:rsidRPr="000A234F">
          <w:rPr>
            <w:rStyle w:val="Hyperlnk"/>
            <w:rFonts w:eastAsia="MS Gothic"/>
            <w:noProof/>
          </w:rPr>
          <w:t>Källförteckning</w:t>
        </w:r>
        <w:r>
          <w:rPr>
            <w:noProof/>
            <w:webHidden/>
          </w:rPr>
          <w:tab/>
        </w:r>
        <w:r>
          <w:rPr>
            <w:noProof/>
            <w:webHidden/>
          </w:rPr>
          <w:fldChar w:fldCharType="begin"/>
        </w:r>
        <w:r>
          <w:rPr>
            <w:noProof/>
            <w:webHidden/>
          </w:rPr>
          <w:instrText xml:space="preserve"> PAGEREF _Toc118730614 \h </w:instrText>
        </w:r>
        <w:r>
          <w:rPr>
            <w:noProof/>
            <w:webHidden/>
          </w:rPr>
        </w:r>
        <w:r>
          <w:rPr>
            <w:noProof/>
            <w:webHidden/>
          </w:rPr>
          <w:fldChar w:fldCharType="separate"/>
        </w:r>
        <w:r>
          <w:rPr>
            <w:noProof/>
            <w:webHidden/>
          </w:rPr>
          <w:t>5</w:t>
        </w:r>
        <w:r>
          <w:rPr>
            <w:noProof/>
            <w:webHidden/>
          </w:rPr>
          <w:fldChar w:fldCharType="end"/>
        </w:r>
      </w:hyperlink>
    </w:p>
    <w:p w14:paraId="6BC8DE7E" w14:textId="3E6C77AA" w:rsidR="0098194B" w:rsidRDefault="0098194B" w:rsidP="0082769B">
      <w:pPr>
        <w:pStyle w:val="Innehll2"/>
        <w:rPr>
          <w:rFonts w:asciiTheme="minorHAnsi" w:eastAsiaTheme="minorEastAsia" w:hAnsiTheme="minorHAnsi" w:cstheme="minorBidi"/>
          <w:noProof/>
          <w:sz w:val="22"/>
          <w:szCs w:val="22"/>
        </w:rPr>
      </w:pPr>
      <w:hyperlink w:anchor="_Toc118730615" w:history="1">
        <w:r w:rsidRPr="000A234F">
          <w:rPr>
            <w:rStyle w:val="Hyperlnk"/>
            <w:rFonts w:eastAsia="MS Gothic"/>
            <w:noProof/>
          </w:rPr>
          <w:t>Fysioterapeutisk behandlingsplan efter operation med höftledsprotes</w:t>
        </w:r>
        <w:r>
          <w:rPr>
            <w:noProof/>
            <w:webHidden/>
          </w:rPr>
          <w:tab/>
        </w:r>
        <w:r>
          <w:rPr>
            <w:noProof/>
            <w:webHidden/>
          </w:rPr>
          <w:fldChar w:fldCharType="begin"/>
        </w:r>
        <w:r>
          <w:rPr>
            <w:noProof/>
            <w:webHidden/>
          </w:rPr>
          <w:instrText xml:space="preserve"> PAGEREF _Toc118730615 \h </w:instrText>
        </w:r>
        <w:r>
          <w:rPr>
            <w:noProof/>
            <w:webHidden/>
          </w:rPr>
        </w:r>
        <w:r>
          <w:rPr>
            <w:noProof/>
            <w:webHidden/>
          </w:rPr>
          <w:fldChar w:fldCharType="separate"/>
        </w:r>
        <w:r>
          <w:rPr>
            <w:noProof/>
            <w:webHidden/>
          </w:rPr>
          <w:t>7</w:t>
        </w:r>
        <w:r>
          <w:rPr>
            <w:noProof/>
            <w:webHidden/>
          </w:rPr>
          <w:fldChar w:fldCharType="end"/>
        </w:r>
      </w:hyperlink>
    </w:p>
    <w:p w14:paraId="10AFA15C" w14:textId="577A6679" w:rsidR="00B22C07" w:rsidRPr="00F47346" w:rsidRDefault="0098194B" w:rsidP="00F47346">
      <w:r>
        <w:fldChar w:fldCharType="end"/>
      </w:r>
    </w:p>
    <w:p w14:paraId="76E01F27" w14:textId="77777777" w:rsidR="00272664" w:rsidRPr="00272664" w:rsidRDefault="00272664" w:rsidP="001A3CEB">
      <w:pPr>
        <w:pStyle w:val="Rubrik2"/>
      </w:pPr>
      <w:bookmarkStart w:id="4" w:name="_Toc118730605"/>
      <w:r w:rsidRPr="00272664">
        <w:lastRenderedPageBreak/>
        <w:t>Syfte</w:t>
      </w:r>
      <w:bookmarkEnd w:id="4"/>
    </w:p>
    <w:p w14:paraId="0F1809FD" w14:textId="77777777" w:rsidR="00272664" w:rsidRPr="00272664" w:rsidRDefault="00272664" w:rsidP="001A3CEB">
      <w:r w:rsidRPr="00272664">
        <w:t>Erbjuda likvärdigt fysioterapeutiskt omhändertagande för patienter som är kirurgiskt behandlade med höftledsprotes inom Verksamhet Ortopedi, Sahlgrenska Universitetssjukhuset.</w:t>
      </w:r>
    </w:p>
    <w:p w14:paraId="6B72B74D" w14:textId="77777777" w:rsidR="00272664" w:rsidRPr="00272664" w:rsidRDefault="00272664" w:rsidP="00307666">
      <w:pPr>
        <w:pStyle w:val="Rubrik2"/>
      </w:pPr>
      <w:bookmarkStart w:id="5" w:name="_Toc118730606"/>
      <w:r w:rsidRPr="00272664">
        <w:t>Bakgrund</w:t>
      </w:r>
      <w:bookmarkEnd w:id="5"/>
    </w:p>
    <w:p w14:paraId="2E4D4508" w14:textId="0777A068" w:rsidR="00272664" w:rsidRPr="00272664" w:rsidRDefault="00272664" w:rsidP="00F47346">
      <w:r w:rsidRPr="00272664">
        <w:t xml:space="preserve">Denna rutin gäller för patienter som har opererats med primär höftledsprotes, halvprotes eller helprotes. Rutinen gäller även för patienter som har genomgått revisionsplastik. Indikationer på operation kan vara primär artros, sekundär artros, fraktur eller </w:t>
      </w:r>
      <w:proofErr w:type="spellStart"/>
      <w:r w:rsidRPr="00272664">
        <w:t>Reumatoid</w:t>
      </w:r>
      <w:proofErr w:type="spellEnd"/>
      <w:r w:rsidRPr="00272664">
        <w:t xml:space="preserve"> artrit. </w:t>
      </w:r>
    </w:p>
    <w:p w14:paraId="62BCC731" w14:textId="1436C4E2" w:rsidR="00272664" w:rsidRPr="00272664" w:rsidRDefault="00272664" w:rsidP="00F47346">
      <w:r w:rsidRPr="00272664">
        <w:t xml:space="preserve">En höftledsprotes ersätter ledytorna i höftleden. Vid halvprotes, vilket är något vanligare efter en höftfraktur, ersätter man ledhuvudet, </w:t>
      </w:r>
      <w:proofErr w:type="spellStart"/>
      <w:r w:rsidRPr="00272664">
        <w:t>caput</w:t>
      </w:r>
      <w:proofErr w:type="spellEnd"/>
      <w:r w:rsidRPr="00272664">
        <w:t xml:space="preserve"> </w:t>
      </w:r>
      <w:proofErr w:type="spellStart"/>
      <w:r w:rsidRPr="00272664">
        <w:t>femoris</w:t>
      </w:r>
      <w:proofErr w:type="spellEnd"/>
      <w:r w:rsidRPr="00272664">
        <w:t>. Vid helprotes, vilket är vanligare vid artros, ersätter man både ledhuvud och ledpanna. Protesdelarna, som är gjorda av metall och plast, kan fixeras i benet med eller utan bencement. Operationen är en smärtbehandling i första hand men målsättningen är även god rörlighet och stabilitet.</w:t>
      </w:r>
    </w:p>
    <w:p w14:paraId="7F328EFE" w14:textId="75196D28" w:rsidR="00272664" w:rsidRPr="00272664" w:rsidRDefault="00272664" w:rsidP="00F47346">
      <w:r w:rsidRPr="00272664">
        <w:t xml:space="preserve">Operationen kan utföras med olika operationstekniker, där bakre snitt och </w:t>
      </w:r>
      <w:r w:rsidR="006D7CD8">
        <w:t>direkt lateralt</w:t>
      </w:r>
      <w:r w:rsidRPr="00272664">
        <w:t xml:space="preserve"> snitt är de vanligaste teknikerna.</w:t>
      </w:r>
      <w:r w:rsidRPr="00272664">
        <w:br/>
        <w:t xml:space="preserve">Vid bakre snitt går man in i leden bakom m. </w:t>
      </w:r>
      <w:proofErr w:type="spellStart"/>
      <w:r w:rsidRPr="00272664">
        <w:t>gluteus</w:t>
      </w:r>
      <w:proofErr w:type="spellEnd"/>
      <w:r w:rsidRPr="00272664">
        <w:t xml:space="preserve"> </w:t>
      </w:r>
      <w:proofErr w:type="spellStart"/>
      <w:r w:rsidRPr="00272664">
        <w:t>medius</w:t>
      </w:r>
      <w:proofErr w:type="spellEnd"/>
      <w:r w:rsidRPr="00272664">
        <w:t xml:space="preserve">, avlöser höftens </w:t>
      </w:r>
      <w:proofErr w:type="spellStart"/>
      <w:r w:rsidRPr="00272664">
        <w:t>utåtrotatorer</w:t>
      </w:r>
      <w:proofErr w:type="spellEnd"/>
      <w:r w:rsidRPr="00272664">
        <w:t xml:space="preserve"> och går in i leden genom bakre ledkapseln. </w:t>
      </w:r>
      <w:proofErr w:type="spellStart"/>
      <w:r w:rsidRPr="00272664">
        <w:t>Utåtrotatorerna</w:t>
      </w:r>
      <w:proofErr w:type="spellEnd"/>
      <w:r w:rsidRPr="00272664">
        <w:t xml:space="preserve"> sys tillbaka. </w:t>
      </w:r>
      <w:r w:rsidRPr="00272664">
        <w:br/>
        <w:t xml:space="preserve">Vid </w:t>
      </w:r>
      <w:r w:rsidR="006D7CD8">
        <w:t>direkt lateralt</w:t>
      </w:r>
      <w:r w:rsidRPr="00272664">
        <w:t xml:space="preserve"> snitt går man in i leden över </w:t>
      </w:r>
      <w:proofErr w:type="spellStart"/>
      <w:r w:rsidRPr="00272664">
        <w:t>trochantern</w:t>
      </w:r>
      <w:proofErr w:type="spellEnd"/>
      <w:r w:rsidRPr="00272664">
        <w:t xml:space="preserve">, m. </w:t>
      </w:r>
      <w:proofErr w:type="spellStart"/>
      <w:r w:rsidRPr="00272664">
        <w:t>gluteus</w:t>
      </w:r>
      <w:proofErr w:type="spellEnd"/>
      <w:r w:rsidRPr="00272664">
        <w:t xml:space="preserve"> </w:t>
      </w:r>
      <w:proofErr w:type="spellStart"/>
      <w:r w:rsidRPr="00272664">
        <w:t>medius</w:t>
      </w:r>
      <w:proofErr w:type="spellEnd"/>
      <w:r w:rsidRPr="00272664">
        <w:t xml:space="preserve"> avlöses och går in i leden genom främre ledkapseln. M. </w:t>
      </w:r>
      <w:proofErr w:type="spellStart"/>
      <w:r w:rsidRPr="00272664">
        <w:t>gluteus</w:t>
      </w:r>
      <w:proofErr w:type="spellEnd"/>
      <w:r w:rsidRPr="00272664">
        <w:t xml:space="preserve"> </w:t>
      </w:r>
      <w:proofErr w:type="spellStart"/>
      <w:r w:rsidRPr="00272664">
        <w:t>medius</w:t>
      </w:r>
      <w:proofErr w:type="spellEnd"/>
      <w:r w:rsidRPr="00272664">
        <w:t xml:space="preserve"> </w:t>
      </w:r>
      <w:proofErr w:type="spellStart"/>
      <w:r w:rsidRPr="00272664">
        <w:t>återsys</w:t>
      </w:r>
      <w:proofErr w:type="spellEnd"/>
      <w:r w:rsidRPr="00272664">
        <w:t xml:space="preserve"> mot </w:t>
      </w:r>
      <w:proofErr w:type="spellStart"/>
      <w:r w:rsidRPr="00272664">
        <w:t>trochantern</w:t>
      </w:r>
      <w:proofErr w:type="spellEnd"/>
      <w:r w:rsidRPr="00272664">
        <w:t xml:space="preserve"> med </w:t>
      </w:r>
      <w:proofErr w:type="spellStart"/>
      <w:r w:rsidRPr="00272664">
        <w:t>osteosuturer</w:t>
      </w:r>
      <w:proofErr w:type="spellEnd"/>
      <w:r w:rsidRPr="00272664">
        <w:t>.</w:t>
      </w:r>
    </w:p>
    <w:p w14:paraId="556693E2" w14:textId="6A49338C" w:rsidR="00272664" w:rsidRPr="00F64DEA" w:rsidRDefault="00272664" w:rsidP="00F64DEA">
      <w:r w:rsidRPr="00272664">
        <w:t xml:space="preserve">Fysioterapeutisk behandling är lika oavsett snitt. Vid bakre snitt får hänsyn tas till något ökad luxationsrisk första tiden och vid </w:t>
      </w:r>
      <w:r w:rsidR="00D74460">
        <w:t>direkt lateralt</w:t>
      </w:r>
      <w:r w:rsidRPr="00272664">
        <w:t xml:space="preserve"> snitt får hänsyn tas till </w:t>
      </w:r>
      <w:proofErr w:type="spellStart"/>
      <w:r w:rsidRPr="00272664">
        <w:t>höftabduktorernas</w:t>
      </w:r>
      <w:proofErr w:type="spellEnd"/>
      <w:r w:rsidRPr="00272664">
        <w:t xml:space="preserve"> läkning.</w:t>
      </w:r>
    </w:p>
    <w:p w14:paraId="5B44211D" w14:textId="77777777" w:rsidR="00272664" w:rsidRPr="00272664" w:rsidRDefault="00272664" w:rsidP="00F64DEA">
      <w:pPr>
        <w:pStyle w:val="Rubrik2"/>
      </w:pPr>
      <w:bookmarkStart w:id="6" w:name="_Toc118730607"/>
      <w:r w:rsidRPr="00272664">
        <w:t>Målsättning</w:t>
      </w:r>
      <w:bookmarkEnd w:id="6"/>
    </w:p>
    <w:p w14:paraId="3A3CEE27" w14:textId="621BF758" w:rsidR="00272664" w:rsidRPr="00EC0CD7" w:rsidRDefault="00272664" w:rsidP="00EC0CD7">
      <w:r w:rsidRPr="00272664">
        <w:t>Fri från smärta och värk</w:t>
      </w:r>
      <w:r w:rsidR="00EC0CD7">
        <w:br/>
      </w:r>
      <w:r w:rsidRPr="00272664">
        <w:t>Funktionell rörlighet och styrka i vardagsaktiviteter</w:t>
      </w:r>
      <w:r w:rsidR="00EC0CD7">
        <w:br/>
      </w:r>
      <w:r w:rsidRPr="00272664">
        <w:t>Ostörd söm</w:t>
      </w:r>
      <w:r w:rsidR="00EC0CD7">
        <w:t>n</w:t>
      </w:r>
    </w:p>
    <w:p w14:paraId="4E892A68" w14:textId="77777777" w:rsidR="00272664" w:rsidRPr="00272664" w:rsidRDefault="00272664" w:rsidP="00F64DEA">
      <w:pPr>
        <w:pStyle w:val="Rubrik2"/>
      </w:pPr>
      <w:bookmarkStart w:id="7" w:name="_Toc118730608"/>
      <w:r w:rsidRPr="00272664">
        <w:t>Restriktioner</w:t>
      </w:r>
      <w:bookmarkEnd w:id="7"/>
    </w:p>
    <w:p w14:paraId="6745E076" w14:textId="39C62317" w:rsidR="00272664" w:rsidRPr="00272664" w:rsidRDefault="00272664" w:rsidP="00EC0CD7">
      <w:r w:rsidRPr="00272664">
        <w:t xml:space="preserve">Det finns normalt inga restriktioner vad gäller belastning vid gång. Kryckor (eller annat gånghjälpmedel) bör användas bilateralt under minst 4 veckor. Gånghjälpmedel kan därefter avvecklas successivt tills god gångkvalité utan hälta uppnås. Gång utan hjälpmedel brukar vanligtvis uppnås efter tidigast 6 veckor och avvecklas i samråd med behandlande </w:t>
      </w:r>
      <w:r w:rsidRPr="00272664">
        <w:lastRenderedPageBreak/>
        <w:t xml:space="preserve">fysioterapeut. </w:t>
      </w:r>
      <w:r w:rsidR="00EC0CD7">
        <w:br/>
      </w:r>
      <w:r w:rsidRPr="00272664">
        <w:t xml:space="preserve">Vid dålig kvalité av m. </w:t>
      </w:r>
      <w:proofErr w:type="spellStart"/>
      <w:r w:rsidRPr="00272664">
        <w:t>gluteus</w:t>
      </w:r>
      <w:proofErr w:type="spellEnd"/>
      <w:r w:rsidRPr="00272664">
        <w:t xml:space="preserve"> </w:t>
      </w:r>
      <w:proofErr w:type="spellStart"/>
      <w:r w:rsidRPr="00272664">
        <w:t>medius</w:t>
      </w:r>
      <w:proofErr w:type="spellEnd"/>
      <w:r w:rsidRPr="00272664">
        <w:t xml:space="preserve"> rekommenderas längre tid med gånghjälpmedel. Belastande övningar kan påbörjas först när god inläkning uppnåtts.</w:t>
      </w:r>
    </w:p>
    <w:p w14:paraId="4C443B8D" w14:textId="5936A16E" w:rsidR="00272664" w:rsidRPr="00272664" w:rsidRDefault="00272664" w:rsidP="00F64DEA">
      <w:r w:rsidRPr="00272664">
        <w:t xml:space="preserve">Under tre månader ska ingen överdriven töjning eller rörelseträning i ledens </w:t>
      </w:r>
      <w:proofErr w:type="spellStart"/>
      <w:r w:rsidRPr="00272664">
        <w:t>ytterlägen</w:t>
      </w:r>
      <w:proofErr w:type="spellEnd"/>
      <w:r w:rsidRPr="00272664">
        <w:t xml:space="preserve"> utföras. </w:t>
      </w:r>
    </w:p>
    <w:p w14:paraId="325C22F9" w14:textId="20A75891" w:rsidR="00D1042B" w:rsidRPr="00F26A65" w:rsidRDefault="00272664" w:rsidP="00F26A65">
      <w:r w:rsidRPr="00272664">
        <w:t>Eventuella ytterligare restriktioner anges av operatören.</w:t>
      </w:r>
    </w:p>
    <w:p w14:paraId="0BFBDD99" w14:textId="44ACC05A" w:rsidR="00272664" w:rsidRDefault="00272664" w:rsidP="00F64DEA">
      <w:pPr>
        <w:pStyle w:val="Rubrik2"/>
      </w:pPr>
      <w:bookmarkStart w:id="8" w:name="_Toc118730609"/>
      <w:r w:rsidRPr="00272664">
        <w:t>Viktigt att tänka på</w:t>
      </w:r>
      <w:bookmarkEnd w:id="8"/>
      <w:r w:rsidRPr="00272664">
        <w:t xml:space="preserve"> </w:t>
      </w:r>
    </w:p>
    <w:p w14:paraId="00FE6947" w14:textId="77777777" w:rsidR="00D54438" w:rsidRPr="002D13FD" w:rsidRDefault="00D54438" w:rsidP="002D13FD">
      <w:pPr>
        <w:spacing w:after="0" w:line="240" w:lineRule="auto"/>
        <w:ind w:left="0" w:right="0"/>
        <w:rPr>
          <w:rFonts w:ascii="Arial" w:hAnsi="Arial" w:cs="Arial"/>
          <w:sz w:val="20"/>
        </w:rPr>
      </w:pPr>
    </w:p>
    <w:p w14:paraId="58710029" w14:textId="77777777" w:rsidR="00272664" w:rsidRPr="00272664" w:rsidRDefault="00272664" w:rsidP="000336DA">
      <w:pPr>
        <w:pStyle w:val="Liststycke"/>
        <w:numPr>
          <w:ilvl w:val="0"/>
          <w:numId w:val="28"/>
        </w:numPr>
      </w:pPr>
      <w:r w:rsidRPr="00272664">
        <w:t>Smärta från såret är mycket vanligt postoperativt.</w:t>
      </w:r>
    </w:p>
    <w:p w14:paraId="02200CF9" w14:textId="77777777" w:rsidR="00272664" w:rsidRPr="00272664" w:rsidRDefault="00272664" w:rsidP="000336DA">
      <w:pPr>
        <w:pStyle w:val="Liststycke"/>
        <w:numPr>
          <w:ilvl w:val="0"/>
          <w:numId w:val="28"/>
        </w:numPr>
      </w:pPr>
      <w:r w:rsidRPr="00272664">
        <w:t xml:space="preserve">Informera och diskutera med patienten om lämplig </w:t>
      </w:r>
      <w:r w:rsidRPr="000336DA">
        <w:rPr>
          <w:bCs/>
          <w:szCs w:val="20"/>
        </w:rPr>
        <w:t>mängd/belastning i vardagliga aktiviteter och träning</w:t>
      </w:r>
      <w:r w:rsidRPr="00272664">
        <w:t xml:space="preserve">. Patienten ska vara uppmärksam på svullnad, ökad </w:t>
      </w:r>
      <w:proofErr w:type="spellStart"/>
      <w:r w:rsidRPr="00272664">
        <w:t>vilovärk</w:t>
      </w:r>
      <w:proofErr w:type="spellEnd"/>
      <w:r w:rsidRPr="00272664">
        <w:t xml:space="preserve"> eller ökad smärta som oftast är tecken på för mycket stående eller gående i vardagen. För att motverka svullnaden kan det initialt efter operationen vara bra att vila med benet i högläge ca 20 min minst 5 ggr/dag. Kraftiga fottramp kan minska på svullnad i benen.</w:t>
      </w:r>
    </w:p>
    <w:p w14:paraId="229E6B66" w14:textId="77777777" w:rsidR="00272664" w:rsidRPr="00272664" w:rsidRDefault="00272664" w:rsidP="000336DA">
      <w:pPr>
        <w:pStyle w:val="Liststycke"/>
        <w:numPr>
          <w:ilvl w:val="0"/>
          <w:numId w:val="28"/>
        </w:numPr>
      </w:pPr>
      <w:r w:rsidRPr="00272664">
        <w:t>Efter operationen kan en del patienter uppleva en benlängdsskillnad. Detta beror oftast på att artrosen har gjort benet kortare och efter operationen känns benet något längre. Ingen åtgärd bör vidtas de första tre månaderna, utan kroppen ska anpassa sig till protesen. Hos de flesta syns ingen skillnad efter tre månader. Om det vid tre månader finns en uppmätbar och besvärande benlängdsskillnad får patienten ta kontakt med sin operatör, via kontaktpunkten, för ytterligare utredning. Om det är aktuellt med en skoförhöjning sker det via Ortopedteknik, remiss krävs från operatör.</w:t>
      </w:r>
    </w:p>
    <w:p w14:paraId="328AF1B6" w14:textId="77777777" w:rsidR="00272664" w:rsidRPr="00272664" w:rsidRDefault="00272664" w:rsidP="000336DA">
      <w:pPr>
        <w:pStyle w:val="Liststycke"/>
        <w:numPr>
          <w:ilvl w:val="0"/>
          <w:numId w:val="28"/>
        </w:numPr>
      </w:pPr>
      <w:r w:rsidRPr="00272664">
        <w:t>Det är tillåtet att ligga på både den opererade och icke-opererade sidan direkt efter operationen.</w:t>
      </w:r>
    </w:p>
    <w:p w14:paraId="1767B2CE" w14:textId="77777777" w:rsidR="00272664" w:rsidRPr="00272664" w:rsidRDefault="00272664" w:rsidP="000336DA">
      <w:pPr>
        <w:pStyle w:val="Liststycke"/>
        <w:numPr>
          <w:ilvl w:val="0"/>
          <w:numId w:val="28"/>
        </w:numPr>
      </w:pPr>
      <w:r w:rsidRPr="00272664">
        <w:t>Rehabilitering efter höftledsprotes sker inom primärvården, första återbesöket till fysioterapeut ca 2-3v efter operationen. Patienten ska själv boka tid till fysioterapeut, gärna redan innan operationen. Vid nedsatt rörelseomfång och/eller nedsatt muskelfunktion eller vid hemgång samma dag som operationen är det viktigt med tidigt återbesök, inom 1 vecka, till fysioterapeut.</w:t>
      </w:r>
    </w:p>
    <w:p w14:paraId="00433A98" w14:textId="77777777" w:rsidR="00272664" w:rsidRPr="00272664" w:rsidRDefault="00272664" w:rsidP="000336DA">
      <w:pPr>
        <w:pStyle w:val="Liststycke"/>
        <w:numPr>
          <w:ilvl w:val="0"/>
          <w:numId w:val="28"/>
        </w:numPr>
      </w:pPr>
      <w:r w:rsidRPr="00272664">
        <w:t>Cykling på motionscykel kan påbörjas tidigast efter 3v, stygnen bör vara tagna och såret vara läkt. Cykel utomhus är lämpligt tidigast efter ca 8v.</w:t>
      </w:r>
    </w:p>
    <w:p w14:paraId="2E2B7DB6" w14:textId="77777777" w:rsidR="00272664" w:rsidRPr="00272664" w:rsidRDefault="00272664" w:rsidP="000336DA">
      <w:pPr>
        <w:pStyle w:val="Liststycke"/>
        <w:numPr>
          <w:ilvl w:val="0"/>
          <w:numId w:val="28"/>
        </w:numPr>
      </w:pPr>
      <w:r w:rsidRPr="00272664">
        <w:t>Abduktionsträning mot motstånd är ej lämpligt första 6 veckorna.</w:t>
      </w:r>
    </w:p>
    <w:p w14:paraId="08463120" w14:textId="77777777" w:rsidR="0049734C" w:rsidRDefault="00272664" w:rsidP="000336DA">
      <w:pPr>
        <w:pStyle w:val="Liststycke"/>
        <w:numPr>
          <w:ilvl w:val="0"/>
          <w:numId w:val="28"/>
        </w:numPr>
      </w:pPr>
      <w:r w:rsidRPr="00272664">
        <w:t xml:space="preserve">Sidliggande abduktionsträning är lämpligt först när god funktion återfåtts i muskulaturen. Träningen kan påbörjas </w:t>
      </w:r>
      <w:r w:rsidR="00996A49">
        <w:t>tidigast</w:t>
      </w:r>
      <w:r w:rsidRPr="00272664">
        <w:t xml:space="preserve"> 6v efter operation och fortsättas regelbundet under lång tid postoperativt. Vid </w:t>
      </w:r>
      <w:r w:rsidRPr="00272664">
        <w:lastRenderedPageBreak/>
        <w:t xml:space="preserve">nedsatt kvalitét och funktion av m. </w:t>
      </w:r>
      <w:proofErr w:type="spellStart"/>
      <w:r w:rsidRPr="00272664">
        <w:t>gluteus</w:t>
      </w:r>
      <w:proofErr w:type="spellEnd"/>
      <w:r w:rsidRPr="00272664">
        <w:t xml:space="preserve"> </w:t>
      </w:r>
      <w:proofErr w:type="spellStart"/>
      <w:r w:rsidRPr="00272664">
        <w:t>medius</w:t>
      </w:r>
      <w:proofErr w:type="spellEnd"/>
      <w:r w:rsidRPr="00272664">
        <w:t xml:space="preserve"> påbörjas övningen senare.</w:t>
      </w:r>
      <w:r w:rsidR="0044556E">
        <w:t xml:space="preserve"> </w:t>
      </w:r>
    </w:p>
    <w:p w14:paraId="55827434" w14:textId="0B686534" w:rsidR="00272664" w:rsidRPr="00272664" w:rsidRDefault="0044556E" w:rsidP="000336DA">
      <w:pPr>
        <w:pStyle w:val="Liststycke"/>
        <w:numPr>
          <w:ilvl w:val="0"/>
          <w:numId w:val="28"/>
        </w:numPr>
      </w:pPr>
      <w:r>
        <w:t>Kvarstående svaghet</w:t>
      </w:r>
      <w:r w:rsidR="00533C09">
        <w:t xml:space="preserve"> i m. </w:t>
      </w:r>
      <w:proofErr w:type="spellStart"/>
      <w:r w:rsidR="00533C09">
        <w:t>gluteus</w:t>
      </w:r>
      <w:proofErr w:type="spellEnd"/>
      <w:r w:rsidR="00533C09">
        <w:t xml:space="preserve"> </w:t>
      </w:r>
      <w:proofErr w:type="spellStart"/>
      <w:r w:rsidR="00533C09">
        <w:t>medius</w:t>
      </w:r>
      <w:proofErr w:type="spellEnd"/>
      <w:r w:rsidR="00533C09">
        <w:t xml:space="preserve"> </w:t>
      </w:r>
      <w:r w:rsidR="00A6707A">
        <w:t>kan förekomma</w:t>
      </w:r>
      <w:r w:rsidR="00A6707A" w:rsidRPr="00A6707A">
        <w:t xml:space="preserve"> </w:t>
      </w:r>
      <w:r w:rsidR="00A6707A">
        <w:t>efter en protesoperation</w:t>
      </w:r>
      <w:r w:rsidR="007C03A3">
        <w:t>, särskilt vid nedsatt preoperativ funktion,</w:t>
      </w:r>
      <w:r w:rsidR="0049734C">
        <w:t xml:space="preserve"> </w:t>
      </w:r>
      <w:r w:rsidR="007C03A3">
        <w:t>och kan ge hälta vid gång.</w:t>
      </w:r>
    </w:p>
    <w:p w14:paraId="08B0C2E4" w14:textId="77777777" w:rsidR="00272664" w:rsidRPr="00272664" w:rsidRDefault="00272664" w:rsidP="000336DA">
      <w:pPr>
        <w:pStyle w:val="Liststycke"/>
        <w:numPr>
          <w:ilvl w:val="0"/>
          <w:numId w:val="28"/>
        </w:numPr>
      </w:pPr>
      <w:r w:rsidRPr="00272664">
        <w:t xml:space="preserve">Förväntad läkning av muskulatur är ca 3 månader, eller längre vid dålig kvalité av muskulaturen preoperativt. Under den tiden ska ej överdriven töjning och rörelseträning i ledens </w:t>
      </w:r>
      <w:proofErr w:type="spellStart"/>
      <w:r w:rsidRPr="00272664">
        <w:t>ytterlägen</w:t>
      </w:r>
      <w:proofErr w:type="spellEnd"/>
      <w:r w:rsidRPr="00272664">
        <w:t xml:space="preserve"> utföras. Ej heller muskelträning över smärtnivå.</w:t>
      </w:r>
    </w:p>
    <w:p w14:paraId="003149B2" w14:textId="77777777" w:rsidR="00272664" w:rsidRPr="00272664" w:rsidRDefault="00272664" w:rsidP="000336DA">
      <w:pPr>
        <w:pStyle w:val="Liststycke"/>
        <w:numPr>
          <w:ilvl w:val="0"/>
          <w:numId w:val="28"/>
        </w:numPr>
      </w:pPr>
      <w:r w:rsidRPr="00272664">
        <w:t xml:space="preserve">Fritids – och idrottsaktiviteter. Efter en protesoperation bör man undvika extrema belastningar på protesen. Det finns en ökad risk för luxation eller fraktur vid protesen vid fallolyckor och vid högrisksporter/kontaktidrott. Aktiviteter som simning, cykling, golf, tennis, längdskidåkning, ridning, dans mm går bra, det gäller att använda sitt sunda förnuft. Dessa aktiviteter kan påbörjas tidigast 3 månader efter operationen. Utförsåkning kan fungera bra om man är van skidåkare. </w:t>
      </w:r>
    </w:p>
    <w:p w14:paraId="7DE4F339" w14:textId="0794B801" w:rsidR="00272664" w:rsidRPr="00272664" w:rsidRDefault="00272664" w:rsidP="000336DA">
      <w:pPr>
        <w:pStyle w:val="Liststycke"/>
        <w:numPr>
          <w:ilvl w:val="0"/>
          <w:numId w:val="28"/>
        </w:numPr>
      </w:pPr>
      <w:r w:rsidRPr="00272664">
        <w:t xml:space="preserve">Löpning, hopp och liknande ger hög belastning på protesen och rekommenderas inte, försök hitta alternativ träning av konditionen. </w:t>
      </w:r>
    </w:p>
    <w:p w14:paraId="5353CF70" w14:textId="77777777" w:rsidR="00272664" w:rsidRPr="00272664" w:rsidRDefault="00272664" w:rsidP="000336DA">
      <w:pPr>
        <w:pStyle w:val="Liststycke"/>
        <w:numPr>
          <w:ilvl w:val="0"/>
          <w:numId w:val="28"/>
        </w:numPr>
      </w:pPr>
      <w:r w:rsidRPr="00272664">
        <w:t xml:space="preserve">Träning i vatten kan påbörjas först när såret är helt läkt. </w:t>
      </w:r>
    </w:p>
    <w:p w14:paraId="26F3A99C" w14:textId="77777777" w:rsidR="003D6964" w:rsidRDefault="00272664" w:rsidP="000336DA">
      <w:pPr>
        <w:pStyle w:val="Liststycke"/>
        <w:numPr>
          <w:ilvl w:val="0"/>
          <w:numId w:val="28"/>
        </w:numPr>
      </w:pPr>
      <w:r w:rsidRPr="00272664">
        <w:t>Bilkörning ska till en början undvikas och kan återupptas när god kontroll och styrka uppnåtts i benet, oftast ca 4–6 veckor efter operationen beroende på biltyp och vilket ben som opererats. Starka mediciner påverkar också förmågan att framföra fordon trafiksäkert. Åka bil går bra direkt efter operationen, att sitta i framsätet är oftast bäst.</w:t>
      </w:r>
    </w:p>
    <w:p w14:paraId="1988A298" w14:textId="35E03029" w:rsidR="00272664" w:rsidRPr="003D6964" w:rsidRDefault="00272664" w:rsidP="000336DA">
      <w:pPr>
        <w:pStyle w:val="Liststycke"/>
        <w:numPr>
          <w:ilvl w:val="0"/>
          <w:numId w:val="28"/>
        </w:numPr>
      </w:pPr>
      <w:r w:rsidRPr="003D6964">
        <w:t xml:space="preserve">Förväntad rehabiliteringstid kan variera mellan </w:t>
      </w:r>
      <w:r w:rsidR="004E63C5">
        <w:t>3–6</w:t>
      </w:r>
      <w:r w:rsidRPr="003D6964">
        <w:t xml:space="preserve"> månader, beroende på funktionsnivå före operationen</w:t>
      </w:r>
      <w:r w:rsidR="00A00640">
        <w:t xml:space="preserve"> samt läkning</w:t>
      </w:r>
      <w:r w:rsidR="00B441E9">
        <w:t>,</w:t>
      </w:r>
      <w:r w:rsidR="00A00640">
        <w:t xml:space="preserve"> rehabilitering </w:t>
      </w:r>
      <w:r w:rsidR="00B441E9">
        <w:t xml:space="preserve">och målsättning </w:t>
      </w:r>
      <w:r w:rsidR="00A00640">
        <w:t>efter operationen</w:t>
      </w:r>
      <w:r w:rsidRPr="003D6964">
        <w:t>.</w:t>
      </w:r>
      <w:r w:rsidR="009218E7">
        <w:t xml:space="preserve"> </w:t>
      </w:r>
      <w:r w:rsidR="008B3540">
        <w:t>Förbättring kan ses under hela första året och för en del krävs träning livet ut.</w:t>
      </w:r>
    </w:p>
    <w:p w14:paraId="08ED4CA6" w14:textId="77777777" w:rsidR="00272664" w:rsidRPr="00272664" w:rsidRDefault="00272664" w:rsidP="000336DA">
      <w:pPr>
        <w:pStyle w:val="Rubrik2"/>
      </w:pPr>
      <w:bookmarkStart w:id="9" w:name="_Toc118730610"/>
      <w:r w:rsidRPr="00272664">
        <w:t>Bedömning</w:t>
      </w:r>
      <w:bookmarkEnd w:id="9"/>
    </w:p>
    <w:p w14:paraId="75A21FB6" w14:textId="27DDA60A" w:rsidR="00272664" w:rsidRPr="00F26A65" w:rsidRDefault="00272664" w:rsidP="00F26A65">
      <w:r w:rsidRPr="00272664">
        <w:t>Utveckling av höftrörlighet mäts med goniometer och följs kontinuerligt.</w:t>
      </w:r>
    </w:p>
    <w:p w14:paraId="67A771DD" w14:textId="2467457D" w:rsidR="00272664" w:rsidRPr="00272664" w:rsidRDefault="000336DA" w:rsidP="000336DA">
      <w:pPr>
        <w:pStyle w:val="Rubrik2"/>
      </w:pPr>
      <w:bookmarkStart w:id="10" w:name="_Toc118730611"/>
      <w:r>
        <w:t>Utförande/</w:t>
      </w:r>
      <w:r w:rsidR="00272664" w:rsidRPr="00272664">
        <w:t>Fysioterapeutisk åtgärd</w:t>
      </w:r>
      <w:bookmarkEnd w:id="10"/>
    </w:p>
    <w:p w14:paraId="7251B41E" w14:textId="31BEBA26" w:rsidR="00272664" w:rsidRPr="00F26A65" w:rsidRDefault="00272664" w:rsidP="00F26A65">
      <w:r w:rsidRPr="00272664">
        <w:t>De fysioterapeutiska åtgärderna finns preciserade i: ”Fysioterapeutisk behandlingsplan efter operation med höftledsprotes”.</w:t>
      </w:r>
      <w:r w:rsidR="00294755" w:rsidRPr="00294755">
        <w:rPr>
          <w:color w:val="000000"/>
          <w:shd w:val="clear" w:color="auto" w:fill="FFFFFF"/>
        </w:rPr>
        <w:t xml:space="preserve"> </w:t>
      </w:r>
      <w:r w:rsidR="00294755">
        <w:rPr>
          <w:color w:val="000000"/>
          <w:shd w:val="clear" w:color="auto" w:fill="FFFFFF"/>
        </w:rPr>
        <w:br/>
      </w:r>
      <w:r w:rsidR="00294755">
        <w:rPr>
          <w:rStyle w:val="normaltextrun"/>
          <w:color w:val="000000"/>
          <w:shd w:val="clear" w:color="auto" w:fill="FFFFFF"/>
        </w:rPr>
        <w:t xml:space="preserve">Medvetet avsteg från rutinen dokumenteras i journalsystemet om rutinen är kopplad till patient. Övriga orsaker till avsteg från rutinen rapporteras i </w:t>
      </w:r>
      <w:proofErr w:type="spellStart"/>
      <w:r w:rsidR="00294755">
        <w:rPr>
          <w:rStyle w:val="spellingerror"/>
          <w:color w:val="000000"/>
          <w:shd w:val="clear" w:color="auto" w:fill="FFFFFF"/>
        </w:rPr>
        <w:t>Medcontrol</w:t>
      </w:r>
      <w:proofErr w:type="spellEnd"/>
      <w:r w:rsidR="00294755">
        <w:rPr>
          <w:rStyle w:val="normaltextrun"/>
          <w:color w:val="000000"/>
          <w:shd w:val="clear" w:color="auto" w:fill="FFFFFF"/>
        </w:rPr>
        <w:t xml:space="preserve"> Pro.</w:t>
      </w:r>
      <w:r w:rsidR="00294755">
        <w:rPr>
          <w:rStyle w:val="eop"/>
          <w:color w:val="000000"/>
          <w:shd w:val="clear" w:color="auto" w:fill="FFFFFF"/>
        </w:rPr>
        <w:t> </w:t>
      </w:r>
    </w:p>
    <w:p w14:paraId="4377DC82" w14:textId="77777777" w:rsidR="00272664" w:rsidRPr="00272664" w:rsidRDefault="00272664" w:rsidP="00294755">
      <w:pPr>
        <w:pStyle w:val="Rubrik2"/>
      </w:pPr>
      <w:bookmarkStart w:id="11" w:name="_Toc118730612"/>
      <w:r w:rsidRPr="00272664">
        <w:lastRenderedPageBreak/>
        <w:t>Relaterad information</w:t>
      </w:r>
      <w:bookmarkEnd w:id="11"/>
    </w:p>
    <w:p w14:paraId="0DD674A9" w14:textId="151E3C1E" w:rsidR="00272664" w:rsidRPr="00094181" w:rsidRDefault="00272664" w:rsidP="00094181">
      <w:r>
        <w:t xml:space="preserve">Hemträningsprogram – </w:t>
      </w:r>
      <w:hyperlink r:id="rId17">
        <w:r w:rsidRPr="00DA3D37">
          <w:rPr>
            <w:color w:val="2B5F71" w:themeColor="accent6" w:themeShade="80"/>
            <w:u w:val="single"/>
          </w:rPr>
          <w:t>Höftpr</w:t>
        </w:r>
        <w:r w:rsidRPr="00DA3D37">
          <w:rPr>
            <w:color w:val="2B5F71" w:themeColor="accent6" w:themeShade="80"/>
            <w:u w:val="single"/>
          </w:rPr>
          <w:t>o</w:t>
        </w:r>
        <w:r w:rsidRPr="00DA3D37">
          <w:rPr>
            <w:color w:val="2B5F71" w:themeColor="accent6" w:themeShade="80"/>
            <w:u w:val="single"/>
          </w:rPr>
          <w:t>tes</w:t>
        </w:r>
        <w:r w:rsidR="00DA3D37" w:rsidRPr="00DA3D37">
          <w:rPr>
            <w:color w:val="2B5F71" w:themeColor="accent6" w:themeShade="80"/>
            <w:u w:val="single"/>
          </w:rPr>
          <w:t xml:space="preserve"> </w:t>
        </w:r>
        <w:r>
          <w:br/>
        </w:r>
      </w:hyperlink>
      <w:r>
        <w:t xml:space="preserve">Patientinformation – </w:t>
      </w:r>
      <w:hyperlink r:id="rId18">
        <w:r w:rsidRPr="009E38C2">
          <w:rPr>
            <w:rStyle w:val="Hyperlnk"/>
            <w:color w:val="2B5F71" w:themeColor="accent6" w:themeShade="80"/>
          </w:rPr>
          <w:t>Ny höftled, Information till dig s</w:t>
        </w:r>
        <w:r w:rsidRPr="009E38C2">
          <w:rPr>
            <w:rStyle w:val="Hyperlnk"/>
            <w:color w:val="2B5F71" w:themeColor="accent6" w:themeShade="80"/>
          </w:rPr>
          <w:t>o</w:t>
        </w:r>
        <w:r w:rsidRPr="009E38C2">
          <w:rPr>
            <w:rStyle w:val="Hyperlnk"/>
            <w:color w:val="2B5F71" w:themeColor="accent6" w:themeShade="80"/>
          </w:rPr>
          <w:t>m ska opereras</w:t>
        </w:r>
        <w:r>
          <w:br/>
        </w:r>
      </w:hyperlink>
      <w:r>
        <w:t xml:space="preserve">Patientinformation film - </w:t>
      </w:r>
      <w:hyperlink r:id="rId19" w:history="1">
        <w:r w:rsidRPr="00DA3D37">
          <w:rPr>
            <w:rStyle w:val="Hyperlnk"/>
          </w:rPr>
          <w:t xml:space="preserve">www.medfilm.se/molndalssjukhus </w:t>
        </w:r>
      </w:hyperlink>
    </w:p>
    <w:p w14:paraId="391AAF85" w14:textId="7D941263" w:rsidR="00AC15A4" w:rsidRPr="00272664" w:rsidRDefault="00AC15A4" w:rsidP="00AC15A4">
      <w:pPr>
        <w:pStyle w:val="Rubrik2"/>
      </w:pPr>
      <w:bookmarkStart w:id="12" w:name="_Toc118730613"/>
      <w:r>
        <w:t>A</w:t>
      </w:r>
      <w:r w:rsidRPr="00272664">
        <w:t>rbetsgrupp</w:t>
      </w:r>
      <w:bookmarkEnd w:id="12"/>
    </w:p>
    <w:p w14:paraId="23CFB0F6" w14:textId="708AE4C5" w:rsidR="00AC15A4" w:rsidRPr="00272664" w:rsidRDefault="00AC15A4" w:rsidP="67A89B8F">
      <w:r>
        <w:t>Inger Björkenlid, fysioterapeut, Fysioterapi Mölndal</w:t>
      </w:r>
      <w:r>
        <w:br/>
        <w:t xml:space="preserve">Karin Josefsson, </w:t>
      </w:r>
      <w:r w:rsidR="7FB55C65">
        <w:t>specialist</w:t>
      </w:r>
      <w:r>
        <w:t>fysioterapeut, Fysioterapi Mölndal</w:t>
      </w:r>
      <w:r>
        <w:br/>
        <w:t>Magnus Eri</w:t>
      </w:r>
      <w:r w:rsidR="58D20F34">
        <w:t>k</w:t>
      </w:r>
      <w:r>
        <w:t>sson, fysioterapeut, Fysioterapi Mölndal</w:t>
      </w:r>
      <w:r>
        <w:br/>
      </w:r>
      <w:r w:rsidR="2A37711C">
        <w:t>Luana Aroucha Carmo, fysioterapeut, Fysioterapi Mölndal</w:t>
      </w:r>
      <w:r>
        <w:br/>
        <w:t>Matilda Söderlund, fysioterapeut, Fysioterapi Mölndal</w:t>
      </w:r>
    </w:p>
    <w:p w14:paraId="468C239C" w14:textId="366E8F34" w:rsidR="00272664" w:rsidRPr="004E63C5" w:rsidRDefault="00AC15A4" w:rsidP="004E63C5">
      <w:r w:rsidRPr="00272664">
        <w:t>I samråd med:</w:t>
      </w:r>
      <w:r>
        <w:t xml:space="preserve"> </w:t>
      </w:r>
      <w:r w:rsidRPr="00272664">
        <w:t xml:space="preserve">Karin </w:t>
      </w:r>
      <w:proofErr w:type="spellStart"/>
      <w:r w:rsidRPr="00272664">
        <w:t>Rilby</w:t>
      </w:r>
      <w:proofErr w:type="spellEnd"/>
      <w:r w:rsidRPr="00272664">
        <w:t>, specialistläkare Ortopedi, SU/Mölndal</w:t>
      </w:r>
    </w:p>
    <w:p w14:paraId="093EF63C" w14:textId="1C39DDB7" w:rsidR="00272664" w:rsidRPr="00222FCA" w:rsidRDefault="00272664" w:rsidP="00AC15A4">
      <w:pPr>
        <w:pStyle w:val="Rubrik2"/>
        <w:rPr>
          <w:lang w:val="en-GB"/>
        </w:rPr>
      </w:pPr>
      <w:bookmarkStart w:id="13" w:name="_Toc118730614"/>
      <w:proofErr w:type="spellStart"/>
      <w:r w:rsidRPr="00222FCA">
        <w:rPr>
          <w:lang w:val="en-GB"/>
        </w:rPr>
        <w:t>K</w:t>
      </w:r>
      <w:r w:rsidR="00AC15A4" w:rsidRPr="00222FCA">
        <w:rPr>
          <w:lang w:val="en-GB"/>
        </w:rPr>
        <w:t>ällf</w:t>
      </w:r>
      <w:r w:rsidR="00B967B7" w:rsidRPr="00222FCA">
        <w:rPr>
          <w:lang w:val="en-GB"/>
        </w:rPr>
        <w:t>örteckning</w:t>
      </w:r>
      <w:bookmarkEnd w:id="13"/>
      <w:proofErr w:type="spellEnd"/>
    </w:p>
    <w:p w14:paraId="4F79181D" w14:textId="77777777" w:rsidR="00272664" w:rsidRPr="00222FCA" w:rsidRDefault="00272664" w:rsidP="00B967B7">
      <w:pPr>
        <w:rPr>
          <w:lang w:val="en-GB"/>
        </w:rPr>
      </w:pPr>
      <w:r w:rsidRPr="00222FCA">
        <w:rPr>
          <w:lang w:val="en-GB"/>
        </w:rPr>
        <w:t xml:space="preserve">Berg U, Berg M, Rolfson O and Erichsen-Andersson A. Fast-track program of elective joint replacement in hip and knee—patients’ experiences of the clinical pathway and care process. Journal of Orthopaedic Surgery and Research (2019) 14:186. </w:t>
      </w:r>
      <w:hyperlink r:id="rId20" w:history="1">
        <w:r w:rsidRPr="00222FCA">
          <w:rPr>
            <w:color w:val="0000FF"/>
            <w:u w:val="single"/>
            <w:lang w:val="en-GB"/>
          </w:rPr>
          <w:t>https://doi.org/10.1186/s13018-019-1232-</w:t>
        </w:r>
      </w:hyperlink>
      <w:r w:rsidRPr="00222FCA">
        <w:rPr>
          <w:lang w:val="en-GB"/>
        </w:rPr>
        <w:t>8</w:t>
      </w:r>
    </w:p>
    <w:p w14:paraId="739EF2D7" w14:textId="77777777" w:rsidR="00272664" w:rsidRPr="00222FCA" w:rsidRDefault="00272664" w:rsidP="00B967B7">
      <w:pPr>
        <w:rPr>
          <w:lang w:val="en-GB"/>
        </w:rPr>
      </w:pPr>
      <w:proofErr w:type="spellStart"/>
      <w:r w:rsidRPr="00222FCA">
        <w:rPr>
          <w:lang w:val="en-GB"/>
        </w:rPr>
        <w:t>Masaracchio</w:t>
      </w:r>
      <w:proofErr w:type="spellEnd"/>
      <w:r w:rsidRPr="00222FCA">
        <w:rPr>
          <w:lang w:val="en-GB"/>
        </w:rPr>
        <w:t xml:space="preserve"> M, Hanney WJ, Liu X, Kolber M, Kirker K. Timing of rehabilitation on length of stay and cost in patients with hip or knee joint arthroplasty: A systematic review with meta-analysis. </w:t>
      </w:r>
      <w:proofErr w:type="spellStart"/>
      <w:r w:rsidRPr="00222FCA">
        <w:rPr>
          <w:lang w:val="en-GB"/>
        </w:rPr>
        <w:t>PLoS</w:t>
      </w:r>
      <w:proofErr w:type="spellEnd"/>
      <w:r w:rsidRPr="00222FCA">
        <w:rPr>
          <w:lang w:val="en-GB"/>
        </w:rPr>
        <w:t xml:space="preserve"> ONE 2017;12(6): e0178295. </w:t>
      </w:r>
      <w:hyperlink r:id="rId21" w:history="1">
        <w:r w:rsidRPr="00222FCA">
          <w:rPr>
            <w:lang w:val="en-GB"/>
          </w:rPr>
          <w:t>https://doi.org/10.1371/journal.pone.0178295</w:t>
        </w:r>
      </w:hyperlink>
    </w:p>
    <w:p w14:paraId="33D707EF" w14:textId="77777777" w:rsidR="00272664" w:rsidRDefault="00272664" w:rsidP="00B967B7">
      <w:r w:rsidRPr="00222FCA">
        <w:rPr>
          <w:lang w:val="en-GB"/>
        </w:rPr>
        <w:t xml:space="preserve">Moyer R, PT, PhD, </w:t>
      </w:r>
      <w:proofErr w:type="spellStart"/>
      <w:r w:rsidRPr="00222FCA">
        <w:rPr>
          <w:lang w:val="en-GB"/>
        </w:rPr>
        <w:t>Ikert</w:t>
      </w:r>
      <w:proofErr w:type="spellEnd"/>
      <w:r w:rsidRPr="00222FCA">
        <w:rPr>
          <w:lang w:val="en-GB"/>
        </w:rPr>
        <w:t xml:space="preserve"> K, PT, Long K, PT, Marsh J, PhD. The Value of Preoperative Exercise and Education for Patients Undergoing Total Hip and Knee Arthroplasty, A Systematic Review and Meta-Analysis. </w:t>
      </w:r>
      <w:r w:rsidRPr="00272664">
        <w:t>JBJS REVIEWS 2017;5(</w:t>
      </w:r>
      <w:proofErr w:type="gramStart"/>
      <w:r w:rsidRPr="00272664">
        <w:t>12):e</w:t>
      </w:r>
      <w:proofErr w:type="gramEnd"/>
      <w:r w:rsidRPr="00272664">
        <w:t xml:space="preserve">2. </w:t>
      </w:r>
      <w:hyperlink r:id="rId22" w:history="1">
        <w:r w:rsidRPr="007E0B66">
          <w:t>http://dx.doi.org/10.2106/JBJS.RVW.17.00015</w:t>
        </w:r>
      </w:hyperlink>
    </w:p>
    <w:p w14:paraId="7482FD0F" w14:textId="60332C3F" w:rsidR="008522CA" w:rsidRPr="00222FCA" w:rsidRDefault="008522CA" w:rsidP="00B967B7">
      <w:pPr>
        <w:rPr>
          <w:lang w:val="en-GB"/>
        </w:rPr>
      </w:pPr>
      <w:r w:rsidRPr="00222FCA">
        <w:rPr>
          <w:lang w:val="en-GB"/>
        </w:rPr>
        <w:t>National Institute for Health and Care Excellence (NICE). Joint replacement (primary): hip, knee and shoulder: National Institute for Health and Care Excellence; 2020 [updated 04 June. guideline NG157. Available from: www.nice.org.uk/guidance/ng157.</w:t>
      </w:r>
    </w:p>
    <w:p w14:paraId="09A6B6F6" w14:textId="5BC5AFBE" w:rsidR="00A1356C" w:rsidRPr="00222FCA" w:rsidRDefault="00A1356C" w:rsidP="00B967B7">
      <w:pPr>
        <w:rPr>
          <w:lang w:val="en-GB"/>
        </w:rPr>
      </w:pPr>
      <w:r w:rsidRPr="00222FCA">
        <w:rPr>
          <w:lang w:val="en-GB"/>
        </w:rPr>
        <w:t xml:space="preserve">van </w:t>
      </w:r>
      <w:proofErr w:type="spellStart"/>
      <w:r w:rsidRPr="00222FCA">
        <w:rPr>
          <w:lang w:val="en-GB"/>
        </w:rPr>
        <w:t>Doormaal</w:t>
      </w:r>
      <w:proofErr w:type="spellEnd"/>
      <w:r w:rsidRPr="00222FCA">
        <w:rPr>
          <w:lang w:val="en-GB"/>
        </w:rPr>
        <w:t xml:space="preserve"> MC, </w:t>
      </w:r>
      <w:proofErr w:type="spellStart"/>
      <w:r w:rsidRPr="00222FCA">
        <w:rPr>
          <w:lang w:val="en-GB"/>
        </w:rPr>
        <w:t>Meerhoff</w:t>
      </w:r>
      <w:proofErr w:type="spellEnd"/>
      <w:r w:rsidRPr="00222FCA">
        <w:rPr>
          <w:lang w:val="en-GB"/>
        </w:rPr>
        <w:t xml:space="preserve"> GA, Vliet </w:t>
      </w:r>
      <w:proofErr w:type="spellStart"/>
      <w:r w:rsidRPr="00222FCA">
        <w:rPr>
          <w:lang w:val="en-GB"/>
        </w:rPr>
        <w:t>Vlieland</w:t>
      </w:r>
      <w:proofErr w:type="spellEnd"/>
      <w:r w:rsidRPr="00222FCA">
        <w:rPr>
          <w:lang w:val="en-GB"/>
        </w:rPr>
        <w:t xml:space="preserve"> TP, Peter WF. A clinical practice guideline for physical therapy in patients with hip or knee osteoarthritis. Musculoskeletal Care. 2020;18(4):575-95.</w:t>
      </w:r>
    </w:p>
    <w:p w14:paraId="5C30DA97" w14:textId="5D5464AA" w:rsidR="004B0CC6" w:rsidRPr="004B0CC6" w:rsidRDefault="004B0CC6" w:rsidP="00B967B7">
      <w:r w:rsidRPr="00222FCA">
        <w:rPr>
          <w:lang w:val="en-GB"/>
        </w:rPr>
        <w:t xml:space="preserve">Wainwright TW, Gill M, McDonald DA, Middleton RG, Reed M, Sahota O, et al. Consensus statement for perioperative care in total hip replacement and total knee replacement surgery: Enhanced Recovery </w:t>
      </w:r>
      <w:r w:rsidRPr="00222FCA">
        <w:rPr>
          <w:lang w:val="en-GB"/>
        </w:rPr>
        <w:lastRenderedPageBreak/>
        <w:t xml:space="preserve">After Surgery (ERAS®) Society recommendations. </w:t>
      </w:r>
      <w:r w:rsidRPr="004B0CC6">
        <w:t xml:space="preserve">Acta </w:t>
      </w:r>
      <w:proofErr w:type="spellStart"/>
      <w:r w:rsidRPr="004B0CC6">
        <w:t>orthopaedica</w:t>
      </w:r>
      <w:proofErr w:type="spellEnd"/>
      <w:r w:rsidRPr="004B0CC6">
        <w:t>. 2020;91(1):</w:t>
      </w:r>
      <w:proofErr w:type="gramStart"/>
      <w:r w:rsidRPr="004B0CC6">
        <w:t>3-19</w:t>
      </w:r>
      <w:proofErr w:type="gramEnd"/>
      <w:r w:rsidRPr="004B0CC6">
        <w:t>.</w:t>
      </w:r>
    </w:p>
    <w:p w14:paraId="5B582FF8" w14:textId="128039AA" w:rsidR="00272664" w:rsidRPr="00272664" w:rsidRDefault="00272664" w:rsidP="00B967B7">
      <w:hyperlink r:id="rId23" w:history="1">
        <w:r w:rsidRPr="00272664">
          <w:t>Wu</w:t>
        </w:r>
      </w:hyperlink>
      <w:r w:rsidRPr="00272664">
        <w:t xml:space="preserve"> J-Q, </w:t>
      </w:r>
      <w:proofErr w:type="spellStart"/>
      <w:r w:rsidRPr="00272664">
        <w:t>MDa</w:t>
      </w:r>
      <w:proofErr w:type="spellEnd"/>
      <w:r w:rsidRPr="00272664">
        <w:t>,</w:t>
      </w:r>
      <w:hyperlink r:id="rId24" w:history="1">
        <w:r w:rsidRPr="00272664">
          <w:t xml:space="preserve"> Mao</w:t>
        </w:r>
      </w:hyperlink>
      <w:r w:rsidRPr="00272664">
        <w:t xml:space="preserve"> L-B, </w:t>
      </w:r>
      <w:proofErr w:type="spellStart"/>
      <w:r w:rsidRPr="00272664">
        <w:t>MDa</w:t>
      </w:r>
      <w:proofErr w:type="spellEnd"/>
      <w:r w:rsidRPr="00272664">
        <w:t xml:space="preserve">, and </w:t>
      </w:r>
      <w:hyperlink r:id="rId25" w:history="1">
        <w:r w:rsidRPr="00272664">
          <w:t>Wu</w:t>
        </w:r>
      </w:hyperlink>
      <w:r w:rsidRPr="00272664">
        <w:t xml:space="preserve"> J, </w:t>
      </w:r>
      <w:proofErr w:type="spellStart"/>
      <w:r w:rsidRPr="00272664">
        <w:t>MDb</w:t>
      </w:r>
      <w:proofErr w:type="spellEnd"/>
      <w:r w:rsidRPr="00272664">
        <w:t xml:space="preserve">. </w:t>
      </w:r>
      <w:r w:rsidRPr="00222FCA">
        <w:rPr>
          <w:lang w:val="en-GB"/>
        </w:rPr>
        <w:t xml:space="preserve">Efficacy of exercise for improving functional outcomes for patients undergoing total hip arthroplasty. </w:t>
      </w:r>
      <w:r w:rsidRPr="00272664">
        <w:t>A meta-</w:t>
      </w:r>
      <w:proofErr w:type="spellStart"/>
      <w:r w:rsidRPr="00272664">
        <w:t>analysis</w:t>
      </w:r>
      <w:proofErr w:type="spellEnd"/>
      <w:r w:rsidRPr="00272664">
        <w:t xml:space="preserve">. </w:t>
      </w:r>
      <w:hyperlink r:id="rId26" w:history="1">
        <w:r w:rsidRPr="00272664">
          <w:t>Medicine (Baltimore)</w:t>
        </w:r>
      </w:hyperlink>
      <w:r w:rsidRPr="00272664">
        <w:t>. 2019 Mar; 98(10): e14591.</w:t>
      </w:r>
    </w:p>
    <w:p w14:paraId="61351642" w14:textId="77777777" w:rsidR="00272664" w:rsidRPr="00272664" w:rsidRDefault="00272664" w:rsidP="00272664">
      <w:pPr>
        <w:keepNext/>
        <w:spacing w:after="60" w:line="240" w:lineRule="auto"/>
        <w:ind w:left="0" w:right="0"/>
        <w:outlineLvl w:val="0"/>
        <w:rPr>
          <w:rFonts w:ascii="Arial" w:hAnsi="Arial" w:cs="Arial"/>
          <w:sz w:val="20"/>
          <w:szCs w:val="20"/>
        </w:rPr>
      </w:pPr>
    </w:p>
    <w:p w14:paraId="272CB24E" w14:textId="798FA7AB" w:rsidR="00272664" w:rsidRPr="00272664" w:rsidRDefault="00272664" w:rsidP="004E63C5">
      <w:pPr>
        <w:pStyle w:val="Rubrik2"/>
      </w:pPr>
      <w:r w:rsidRPr="00272664">
        <w:br w:type="page"/>
      </w:r>
      <w:bookmarkStart w:id="14" w:name="_Toc118730615"/>
      <w:r w:rsidRPr="00272664">
        <w:lastRenderedPageBreak/>
        <w:t>Fysioterapeutisk behandlingsplan efter operation med höftledsprotes</w:t>
      </w:r>
      <w:bookmarkEnd w:id="14"/>
    </w:p>
    <w:p w14:paraId="78C133B9" w14:textId="77777777" w:rsidR="00272664" w:rsidRPr="00272664" w:rsidRDefault="00272664" w:rsidP="00EA444D">
      <w:pPr>
        <w:pStyle w:val="MellanrubrikVGR"/>
      </w:pPr>
      <w:r w:rsidRPr="00272664">
        <w:t>Före operationen</w:t>
      </w:r>
    </w:p>
    <w:p w14:paraId="0CB91A97" w14:textId="46DCAC2D" w:rsidR="00672803" w:rsidRPr="003C3B8D" w:rsidRDefault="00272664" w:rsidP="000C52F3">
      <w:pPr>
        <w:pStyle w:val="Liststycke"/>
        <w:ind w:left="1134"/>
      </w:pPr>
      <w:r>
        <w:t>Patienten bör inför operation ha genomgått artrosskola.</w:t>
      </w:r>
      <w:r w:rsidR="00A60413">
        <w:t xml:space="preserve"> </w:t>
      </w:r>
      <w:r w:rsidRPr="003C3B8D">
        <w:t>Patientinformation ”Ny höftled, Information till dig som ska opereras” lämnas ut till patienten i samband med kallelse till operation.</w:t>
      </w:r>
    </w:p>
    <w:p w14:paraId="691E7C59" w14:textId="365AF33D" w:rsidR="003C3B8D" w:rsidRPr="003C3B8D" w:rsidRDefault="00672803" w:rsidP="00222FCA">
      <w:pPr>
        <w:pStyle w:val="Liststycke"/>
        <w:ind w:left="1134"/>
        <w:rPr>
          <w:rFonts w:ascii="Arial" w:hAnsi="Arial" w:cs="Arial"/>
          <w:b/>
          <w:bCs/>
        </w:rPr>
      </w:pPr>
      <w:r>
        <w:t>I samband med kallelse till operation får patienten ett informationsblad innehållande</w:t>
      </w:r>
      <w:r w:rsidR="00EF6BF7">
        <w:t>:</w:t>
      </w:r>
      <w:r>
        <w:t xml:space="preserve"> </w:t>
      </w:r>
      <w:r w:rsidR="00017891">
        <w:t>I</w:t>
      </w:r>
      <w:r>
        <w:t>nformation om att prova ut hjälpmedel på sin rehabili</w:t>
      </w:r>
      <w:r w:rsidR="00EF6BF7">
        <w:t>t</w:t>
      </w:r>
      <w:r>
        <w:t>eringsmottagning inför operation, läsa</w:t>
      </w:r>
      <w:r w:rsidR="00767424">
        <w:t xml:space="preserve"> </w:t>
      </w:r>
      <w:r w:rsidR="00B37880">
        <w:t xml:space="preserve">höftprotesbroschyren, se på film om operation och rehabilitering samt boka tid </w:t>
      </w:r>
      <w:r w:rsidR="003C3B8D">
        <w:t>t</w:t>
      </w:r>
      <w:r w:rsidR="00B37880">
        <w:t>ill</w:t>
      </w:r>
      <w:r w:rsidR="5CF6C921">
        <w:t xml:space="preserve"> </w:t>
      </w:r>
      <w:r w:rsidR="00A90961">
        <w:t>e</w:t>
      </w:r>
      <w:r w:rsidR="00B37880">
        <w:t>fterföljande rehabilitering.</w:t>
      </w:r>
    </w:p>
    <w:p w14:paraId="3BBAD43B" w14:textId="62D38EE9" w:rsidR="00272664" w:rsidRPr="003C3B8D" w:rsidRDefault="00897F12" w:rsidP="00A73063">
      <w:pPr>
        <w:pStyle w:val="MellanrubrikVGR"/>
      </w:pPr>
      <w:r w:rsidRPr="003C3B8D">
        <w:rPr>
          <w:sz w:val="20"/>
        </w:rPr>
        <w:br/>
      </w:r>
      <w:r w:rsidR="00272664" w:rsidRPr="003C3B8D">
        <w:t>Efter operationen, på sjukhuset</w:t>
      </w:r>
    </w:p>
    <w:p w14:paraId="287646FE" w14:textId="39C642AC" w:rsidR="00272664" w:rsidRPr="004E63C5" w:rsidRDefault="00272664" w:rsidP="004E63C5">
      <w:r w:rsidRPr="00272664">
        <w:t>Patienten kan behandlas med dagkirurgisk operation och går då hem samma dag. De patienter som inte är dagkirurgiska förväntas gå hem dagen efter operation. Vid revisionsplastik kan vårdtiden bli något längre.</w:t>
      </w:r>
    </w:p>
    <w:p w14:paraId="5C8E5830" w14:textId="77777777" w:rsidR="00272664" w:rsidRPr="00272664" w:rsidRDefault="00272664" w:rsidP="00A73063">
      <w:r w:rsidRPr="00272664">
        <w:t>Följande moment ingår i den fysioterapeutiska bedömningen och behandlingen på vårdavdelning.</w:t>
      </w:r>
    </w:p>
    <w:p w14:paraId="5AC9C455" w14:textId="77777777" w:rsidR="00BD799A" w:rsidRPr="00272664" w:rsidRDefault="00BD799A" w:rsidP="00A73063">
      <w:pPr>
        <w:pStyle w:val="Liststycke"/>
        <w:numPr>
          <w:ilvl w:val="0"/>
          <w:numId w:val="36"/>
        </w:numPr>
      </w:pPr>
      <w:r w:rsidRPr="00272664">
        <w:t>Förflyttningar i/ur säng och uppresning till stående.</w:t>
      </w:r>
    </w:p>
    <w:p w14:paraId="5BDA0214" w14:textId="77777777" w:rsidR="00272664" w:rsidRPr="00272664" w:rsidRDefault="00272664" w:rsidP="00A73063">
      <w:pPr>
        <w:pStyle w:val="Liststycke"/>
        <w:numPr>
          <w:ilvl w:val="0"/>
          <w:numId w:val="36"/>
        </w:numPr>
      </w:pPr>
      <w:r w:rsidRPr="00272664">
        <w:t>Gångteknik, träning med gånghjälpmedel samt trappgång vid behov.</w:t>
      </w:r>
    </w:p>
    <w:p w14:paraId="58FEEC5E" w14:textId="77777777" w:rsidR="00272664" w:rsidRPr="00272664" w:rsidRDefault="00272664" w:rsidP="00A73063">
      <w:pPr>
        <w:pStyle w:val="Liststycke"/>
        <w:numPr>
          <w:ilvl w:val="0"/>
          <w:numId w:val="36"/>
        </w:numPr>
      </w:pPr>
      <w:r w:rsidRPr="00272664">
        <w:t>Muskel- och rörlighetsbedömning.</w:t>
      </w:r>
    </w:p>
    <w:p w14:paraId="46BEC0BE" w14:textId="77777777" w:rsidR="00272664" w:rsidRPr="00272664" w:rsidRDefault="00272664" w:rsidP="00A73063">
      <w:pPr>
        <w:pStyle w:val="Liststycke"/>
        <w:numPr>
          <w:ilvl w:val="0"/>
          <w:numId w:val="36"/>
        </w:numPr>
      </w:pPr>
      <w:r w:rsidRPr="00272664">
        <w:t xml:space="preserve">Genomgång av hemträningsprogram </w:t>
      </w:r>
      <w:r w:rsidRPr="00A73063">
        <w:rPr>
          <w:b/>
        </w:rPr>
        <w:t>”Höftprotes”</w:t>
      </w:r>
    </w:p>
    <w:p w14:paraId="1EF516C3" w14:textId="77777777" w:rsidR="00272664" w:rsidRPr="00272664" w:rsidRDefault="00272664" w:rsidP="00A73063">
      <w:pPr>
        <w:pStyle w:val="Liststycke"/>
        <w:numPr>
          <w:ilvl w:val="0"/>
          <w:numId w:val="36"/>
        </w:numPr>
      </w:pPr>
      <w:r w:rsidRPr="00272664">
        <w:t>Information om lämplig mängd/belastning i vardagliga aktiviteter och träning.</w:t>
      </w:r>
    </w:p>
    <w:p w14:paraId="3B76F33C" w14:textId="77777777" w:rsidR="00272664" w:rsidRPr="00272664" w:rsidRDefault="00272664" w:rsidP="00A73063">
      <w:pPr>
        <w:pStyle w:val="Liststycke"/>
        <w:numPr>
          <w:ilvl w:val="0"/>
          <w:numId w:val="36"/>
        </w:numPr>
      </w:pPr>
      <w:r w:rsidRPr="00272664">
        <w:t>Bedömning om hemgångsklar.</w:t>
      </w:r>
    </w:p>
    <w:p w14:paraId="7B5A8C75" w14:textId="3042ED3F" w:rsidR="00272664" w:rsidRPr="004E63C5" w:rsidRDefault="00272664" w:rsidP="004E63C5">
      <w:pPr>
        <w:pStyle w:val="Liststycke"/>
        <w:numPr>
          <w:ilvl w:val="0"/>
          <w:numId w:val="36"/>
        </w:numPr>
      </w:pPr>
      <w:r w:rsidRPr="00272664">
        <w:t>Säkerställa att plan för fortsatt rehabilitering efter sjukhusvistelsen är gjord.</w:t>
      </w:r>
    </w:p>
    <w:p w14:paraId="5BCB5F4F" w14:textId="77777777" w:rsidR="00272664" w:rsidRPr="00272664" w:rsidRDefault="00272664" w:rsidP="00A73063">
      <w:pPr>
        <w:pStyle w:val="MellanrubrikVGR"/>
      </w:pPr>
      <w:r w:rsidRPr="00272664">
        <w:t>2–3 veckor efter operationen, inom primärvården</w:t>
      </w:r>
    </w:p>
    <w:p w14:paraId="24144ED0" w14:textId="77777777" w:rsidR="00272664" w:rsidRDefault="00272664" w:rsidP="00A73063">
      <w:pPr>
        <w:pStyle w:val="Liststycke"/>
        <w:numPr>
          <w:ilvl w:val="0"/>
          <w:numId w:val="38"/>
        </w:numPr>
      </w:pPr>
      <w:r w:rsidRPr="00272664">
        <w:t>Fysioterapeutisk behandling inom primärvården påbörjas.</w:t>
      </w:r>
    </w:p>
    <w:p w14:paraId="6302BB6F" w14:textId="4058173F" w:rsidR="007E4E51" w:rsidRPr="00272664" w:rsidRDefault="000412D3" w:rsidP="00A73063">
      <w:pPr>
        <w:pStyle w:val="Liststycke"/>
        <w:numPr>
          <w:ilvl w:val="0"/>
          <w:numId w:val="38"/>
        </w:numPr>
      </w:pPr>
      <w:r>
        <w:t>R</w:t>
      </w:r>
      <w:r w:rsidR="002F36B4" w:rsidRPr="002F36B4">
        <w:t xml:space="preserve">ehabiliteringsplan </w:t>
      </w:r>
      <w:r w:rsidR="002F36B4">
        <w:t xml:space="preserve">upprättas </w:t>
      </w:r>
      <w:r w:rsidR="002F36B4" w:rsidRPr="002F36B4">
        <w:t>tillsammans med patienten</w:t>
      </w:r>
      <w:r w:rsidR="0065646F">
        <w:t>,</w:t>
      </w:r>
      <w:r w:rsidR="002F36B4" w:rsidRPr="002F36B4">
        <w:t xml:space="preserve"> och vid behov närstående</w:t>
      </w:r>
      <w:r w:rsidR="0065646F">
        <w:t>,</w:t>
      </w:r>
      <w:r w:rsidR="00876D88">
        <w:t xml:space="preserve"> och </w:t>
      </w:r>
      <w:r w:rsidR="002F36B4" w:rsidRPr="002F36B4">
        <w:t>ska utgå från patientens individuella behov och förutsättningar.</w:t>
      </w:r>
    </w:p>
    <w:p w14:paraId="3A2057BB" w14:textId="77777777" w:rsidR="00272664" w:rsidRPr="00272664" w:rsidRDefault="00272664" w:rsidP="00A73063">
      <w:pPr>
        <w:pStyle w:val="Liststycke"/>
        <w:numPr>
          <w:ilvl w:val="0"/>
          <w:numId w:val="38"/>
        </w:numPr>
      </w:pPr>
      <w:r w:rsidRPr="00272664">
        <w:t xml:space="preserve">Genomgång av gångförmåga och träning av gångmönster. Påminn patienten om att fortsätta använda kryckor till normal gång utan hälta uppnås. </w:t>
      </w:r>
    </w:p>
    <w:p w14:paraId="05D2766E" w14:textId="77777777" w:rsidR="00272664" w:rsidRPr="00272664" w:rsidRDefault="00272664" w:rsidP="00A73063">
      <w:pPr>
        <w:pStyle w:val="Liststycke"/>
        <w:numPr>
          <w:ilvl w:val="0"/>
          <w:numId w:val="38"/>
        </w:numPr>
      </w:pPr>
      <w:r w:rsidRPr="00272664">
        <w:t xml:space="preserve">Bedömning av funktions-, muskel- och rörlighetsförmåga. </w:t>
      </w:r>
    </w:p>
    <w:p w14:paraId="76161719" w14:textId="77777777" w:rsidR="00272664" w:rsidRPr="00272664" w:rsidRDefault="00272664" w:rsidP="00A73063">
      <w:pPr>
        <w:pStyle w:val="Liststycke"/>
        <w:numPr>
          <w:ilvl w:val="0"/>
          <w:numId w:val="38"/>
        </w:numPr>
      </w:pPr>
      <w:r w:rsidRPr="00272664">
        <w:lastRenderedPageBreak/>
        <w:t xml:space="preserve">Repetition och anpassning av träningsprogram </w:t>
      </w:r>
      <w:r w:rsidRPr="00A73063">
        <w:rPr>
          <w:b/>
        </w:rPr>
        <w:t>”Höftprotes”</w:t>
      </w:r>
      <w:r w:rsidRPr="00272664">
        <w:t>.</w:t>
      </w:r>
    </w:p>
    <w:p w14:paraId="488122AD" w14:textId="77777777" w:rsidR="00272664" w:rsidRPr="00272664" w:rsidRDefault="00272664" w:rsidP="00A73063">
      <w:pPr>
        <w:pStyle w:val="Liststycke"/>
        <w:numPr>
          <w:ilvl w:val="0"/>
          <w:numId w:val="38"/>
        </w:numPr>
      </w:pPr>
      <w:r w:rsidRPr="00272664">
        <w:t>Vid god höftrörlighet kan cykling på motionscykel påbörjas, med ingen eller lätt belastning.</w:t>
      </w:r>
    </w:p>
    <w:p w14:paraId="1D1C25C9" w14:textId="77777777" w:rsidR="00272664" w:rsidRPr="00272664" w:rsidRDefault="00272664" w:rsidP="00A73063">
      <w:pPr>
        <w:pStyle w:val="Liststycke"/>
        <w:numPr>
          <w:ilvl w:val="0"/>
          <w:numId w:val="38"/>
        </w:numPr>
      </w:pPr>
      <w:r w:rsidRPr="00272664">
        <w:t>Fortsatt information och diskussion kring lämplig mängd/belastning i vardagliga aktiviteter och träning.</w:t>
      </w:r>
    </w:p>
    <w:p w14:paraId="131047A1" w14:textId="20E7F2E5" w:rsidR="00272664" w:rsidRPr="004E63C5" w:rsidRDefault="00272664" w:rsidP="004E63C5">
      <w:pPr>
        <w:pStyle w:val="Liststycke"/>
        <w:numPr>
          <w:ilvl w:val="0"/>
          <w:numId w:val="38"/>
        </w:numPr>
      </w:pPr>
      <w:r w:rsidRPr="00272664">
        <w:t>Nästa återbesök till fysioterapeut om 3 veckor, eller tidigare vid behov.</w:t>
      </w:r>
    </w:p>
    <w:p w14:paraId="7298ACD3" w14:textId="77777777" w:rsidR="00272664" w:rsidRPr="00272664" w:rsidRDefault="00272664" w:rsidP="00A73063">
      <w:pPr>
        <w:pStyle w:val="MellanrubrikVGR"/>
      </w:pPr>
      <w:r w:rsidRPr="00272664">
        <w:t>Från 6 veckor efter operationen</w:t>
      </w:r>
    </w:p>
    <w:p w14:paraId="1B313DA8" w14:textId="2521F707" w:rsidR="00272664" w:rsidRPr="00A73063" w:rsidRDefault="00272664" w:rsidP="00CC5911">
      <w:pPr>
        <w:pStyle w:val="Liststycke"/>
        <w:numPr>
          <w:ilvl w:val="0"/>
          <w:numId w:val="43"/>
        </w:numPr>
        <w:ind w:left="1134"/>
      </w:pPr>
      <w:r>
        <w:t>Fortsatt träning av gångförmåga och gångmönster. Bedöm om avveckling av</w:t>
      </w:r>
      <w:r w:rsidR="10AAFD8B">
        <w:t xml:space="preserve"> </w:t>
      </w:r>
      <w:r>
        <w:t>kryckorna/gånghjälpmedel kan påbörjas.</w:t>
      </w:r>
    </w:p>
    <w:p w14:paraId="51C58481" w14:textId="008F0428" w:rsidR="00272664" w:rsidRPr="00A73063" w:rsidRDefault="00272664" w:rsidP="00A73063">
      <w:pPr>
        <w:pStyle w:val="Liststycke"/>
        <w:numPr>
          <w:ilvl w:val="0"/>
          <w:numId w:val="40"/>
        </w:numPr>
        <w:rPr>
          <w:bCs/>
          <w:szCs w:val="20"/>
        </w:rPr>
      </w:pPr>
      <w:r w:rsidRPr="00A73063">
        <w:rPr>
          <w:bCs/>
          <w:szCs w:val="20"/>
        </w:rPr>
        <w:t xml:space="preserve">Muskel- och koordinationsträning höft med successivt ökad belastning, träning ska ske med god höftkontroll och </w:t>
      </w:r>
      <w:r w:rsidRPr="00BD799A">
        <w:t>med hänsyn till smärta</w:t>
      </w:r>
      <w:r w:rsidRPr="00A73063">
        <w:rPr>
          <w:bCs/>
          <w:szCs w:val="20"/>
        </w:rPr>
        <w:t xml:space="preserve">. </w:t>
      </w:r>
    </w:p>
    <w:p w14:paraId="21792D92" w14:textId="77777777" w:rsidR="00272664" w:rsidRPr="00A73063" w:rsidRDefault="00272664" w:rsidP="00A73063">
      <w:pPr>
        <w:pStyle w:val="Liststycke"/>
        <w:numPr>
          <w:ilvl w:val="0"/>
          <w:numId w:val="40"/>
        </w:numPr>
        <w:rPr>
          <w:bCs/>
          <w:szCs w:val="20"/>
        </w:rPr>
      </w:pPr>
      <w:r w:rsidRPr="00A73063">
        <w:rPr>
          <w:bCs/>
          <w:szCs w:val="20"/>
        </w:rPr>
        <w:t>Höftabduktion mot motstånd kan påbörjas med successivt ökande belastning. Maximal belastning kan påbörjas tidigast tre månader efter operationen.</w:t>
      </w:r>
    </w:p>
    <w:p w14:paraId="40D5F24F" w14:textId="77777777" w:rsidR="00272664" w:rsidRPr="00A73063" w:rsidRDefault="00272664" w:rsidP="00A73063">
      <w:pPr>
        <w:pStyle w:val="Liststycke"/>
        <w:numPr>
          <w:ilvl w:val="0"/>
          <w:numId w:val="40"/>
        </w:numPr>
        <w:rPr>
          <w:bCs/>
          <w:szCs w:val="20"/>
        </w:rPr>
      </w:pPr>
      <w:r w:rsidRPr="00A73063">
        <w:rPr>
          <w:bCs/>
          <w:szCs w:val="20"/>
        </w:rPr>
        <w:t>Underhållande av allmän muskelstyrka, bålstabilitet, balans och kondition.</w:t>
      </w:r>
      <w:r w:rsidRPr="00272664">
        <w:t xml:space="preserve"> </w:t>
      </w:r>
    </w:p>
    <w:p w14:paraId="6ABDAA59" w14:textId="77777777" w:rsidR="00272664" w:rsidRPr="00A73063" w:rsidRDefault="00272664" w:rsidP="00A73063">
      <w:pPr>
        <w:pStyle w:val="Liststycke"/>
        <w:numPr>
          <w:ilvl w:val="0"/>
          <w:numId w:val="40"/>
        </w:numPr>
        <w:rPr>
          <w:bCs/>
          <w:szCs w:val="20"/>
        </w:rPr>
      </w:pPr>
      <w:r w:rsidRPr="00A73063">
        <w:rPr>
          <w:bCs/>
          <w:szCs w:val="20"/>
        </w:rPr>
        <w:t>Prova ut nytt hemträningsprogram med individuellt anpassade övningar.</w:t>
      </w:r>
    </w:p>
    <w:p w14:paraId="093CF685" w14:textId="77777777" w:rsidR="00272664" w:rsidRPr="00A73063" w:rsidRDefault="00272664" w:rsidP="00A73063">
      <w:pPr>
        <w:pStyle w:val="Liststycke"/>
        <w:numPr>
          <w:ilvl w:val="0"/>
          <w:numId w:val="40"/>
        </w:numPr>
        <w:rPr>
          <w:bCs/>
          <w:szCs w:val="20"/>
        </w:rPr>
      </w:pPr>
      <w:r w:rsidRPr="00A73063">
        <w:rPr>
          <w:bCs/>
          <w:szCs w:val="20"/>
        </w:rPr>
        <w:t>Träning upp/ner golv om behov/önskemål finns.</w:t>
      </w:r>
    </w:p>
    <w:p w14:paraId="38FD29F6" w14:textId="77777777" w:rsidR="003F390D" w:rsidRPr="003F390D" w:rsidRDefault="00272664" w:rsidP="00A73063">
      <w:pPr>
        <w:pStyle w:val="Liststycke"/>
        <w:numPr>
          <w:ilvl w:val="0"/>
          <w:numId w:val="40"/>
        </w:numPr>
      </w:pPr>
      <w:r w:rsidRPr="00272664">
        <w:t>Träning i vatten kan påbörjas först när såret är helt läkt.</w:t>
      </w:r>
    </w:p>
    <w:p w14:paraId="060EA98D" w14:textId="6B894269" w:rsidR="00F75E68" w:rsidRPr="004E63C5" w:rsidRDefault="00272664" w:rsidP="004E63C5">
      <w:pPr>
        <w:pStyle w:val="Liststycke"/>
        <w:numPr>
          <w:ilvl w:val="0"/>
          <w:numId w:val="40"/>
        </w:numPr>
      </w:pPr>
      <w:r w:rsidRPr="003F390D">
        <w:t>Rehabilitering fortsätter med individuellt anpassad träning efter varje individs målsättning</w:t>
      </w:r>
      <w:r w:rsidR="00F75E68">
        <w:t>.</w:t>
      </w:r>
    </w:p>
    <w:p w14:paraId="1D8D2EEB" w14:textId="1F86FCF5" w:rsidR="005F4979" w:rsidRDefault="005F4979" w:rsidP="00A73063">
      <w:pPr>
        <w:pStyle w:val="MellanrubrikVGR"/>
        <w:rPr>
          <w:sz w:val="20"/>
        </w:rPr>
      </w:pPr>
      <w:r w:rsidRPr="005F4979">
        <w:t>Utvärdering av rehabiliteringsplan samt avslut</w:t>
      </w:r>
    </w:p>
    <w:p w14:paraId="15DD13F1" w14:textId="0F57CC15" w:rsidR="005F4979" w:rsidRPr="00A73063" w:rsidRDefault="00D659C2" w:rsidP="00A73063">
      <w:pPr>
        <w:pStyle w:val="Liststycke"/>
        <w:numPr>
          <w:ilvl w:val="0"/>
          <w:numId w:val="42"/>
        </w:numPr>
      </w:pPr>
      <w:r w:rsidRPr="00A73063">
        <w:t>Utvärdera</w:t>
      </w:r>
      <w:r w:rsidR="005D2FDC" w:rsidRPr="00A73063">
        <w:t xml:space="preserve"> </w:t>
      </w:r>
      <w:r w:rsidRPr="00A73063">
        <w:t xml:space="preserve">målen i </w:t>
      </w:r>
      <w:r w:rsidR="005D2FDC" w:rsidRPr="00A73063">
        <w:t>rehabiliteringsplanen</w:t>
      </w:r>
      <w:r w:rsidR="00BC09C1" w:rsidRPr="00A73063">
        <w:t xml:space="preserve">. </w:t>
      </w:r>
      <w:r w:rsidR="005D2FDC" w:rsidRPr="00A73063">
        <w:t>Ta</w:t>
      </w:r>
      <w:r w:rsidR="00AC2D0D" w:rsidRPr="00A73063">
        <w:t xml:space="preserve"> hänsyn till</w:t>
      </w:r>
      <w:r w:rsidR="001D0426" w:rsidRPr="00A73063">
        <w:t xml:space="preserve"> </w:t>
      </w:r>
      <w:r w:rsidR="00AC2D0D" w:rsidRPr="00A73063">
        <w:t>måluppfyllelse, funktion och patienttillfredsställelse.</w:t>
      </w:r>
    </w:p>
    <w:p w14:paraId="53B8DB6D" w14:textId="27788B89" w:rsidR="00DA4EDB" w:rsidRPr="00A73063" w:rsidRDefault="003C58F5" w:rsidP="00A73063">
      <w:pPr>
        <w:pStyle w:val="Liststycke"/>
        <w:numPr>
          <w:ilvl w:val="0"/>
          <w:numId w:val="42"/>
        </w:numPr>
      </w:pPr>
      <w:r w:rsidRPr="00A73063">
        <w:t>Förvänta</w:t>
      </w:r>
      <w:r w:rsidR="00BC09C1" w:rsidRPr="00A73063">
        <w:t>t</w:t>
      </w:r>
      <w:r w:rsidRPr="00A73063">
        <w:t xml:space="preserve"> </w:t>
      </w:r>
      <w:r w:rsidR="00D12AF8" w:rsidRPr="00A73063">
        <w:t>avslut från</w:t>
      </w:r>
      <w:r w:rsidR="00AE7B5B" w:rsidRPr="00A73063">
        <w:t xml:space="preserve"> rehabiliteringsmottagning </w:t>
      </w:r>
      <w:r w:rsidR="008A23B8" w:rsidRPr="00A73063">
        <w:t xml:space="preserve">är </w:t>
      </w:r>
      <w:r w:rsidR="00AE7B5B" w:rsidRPr="00A73063">
        <w:t xml:space="preserve">cirka tre till sex månader efter proteskirurgi, men kan ibland ta längre tid beroende på hur rehabiliteringen gått och vilken målsättning patienten har. </w:t>
      </w:r>
    </w:p>
    <w:p w14:paraId="76B9F95B" w14:textId="76055A17" w:rsidR="00536A5A" w:rsidRPr="00A73063" w:rsidRDefault="00FE17BD" w:rsidP="00A73063">
      <w:pPr>
        <w:pStyle w:val="Liststycke"/>
        <w:numPr>
          <w:ilvl w:val="0"/>
          <w:numId w:val="42"/>
        </w:numPr>
      </w:pPr>
      <w:r w:rsidRPr="00A73063">
        <w:t xml:space="preserve">Vid avslut från rehabiliteringsmottagning: </w:t>
      </w:r>
      <w:r w:rsidR="00AE7B5B" w:rsidRPr="00A73063">
        <w:t xml:space="preserve">Sammanfatta rehabiliteringsperioden </w:t>
      </w:r>
      <w:r w:rsidR="00107389" w:rsidRPr="00A73063">
        <w:t>tillsammans med patienten och s</w:t>
      </w:r>
      <w:r w:rsidR="00AE7B5B" w:rsidRPr="00A73063">
        <w:t>kapa i samråd en långsiktig plan för egenvård. Egenvård fortsätter en lång tid efter avslut hos fysioterapeut och för många krävs träning livet ut.</w:t>
      </w:r>
      <w:bookmarkEnd w:id="0"/>
    </w:p>
    <w:sectPr w:rsidR="00536A5A" w:rsidRPr="00A73063" w:rsidSect="0027266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44A059" w14:textId="77777777" w:rsidR="002E06B5" w:rsidRDefault="002E06B5">
      <w:r>
        <w:separator/>
      </w:r>
    </w:p>
  </w:endnote>
  <w:endnote w:type="continuationSeparator" w:id="0">
    <w:p w14:paraId="7BD3320A" w14:textId="77777777" w:rsidR="002E06B5" w:rsidRDefault="002E06B5">
      <w:r>
        <w:continuationSeparator/>
      </w:r>
    </w:p>
  </w:endnote>
  <w:endnote w:type="continuationNotice" w:id="1">
    <w:p w14:paraId="08049422" w14:textId="77777777" w:rsidR="002E06B5" w:rsidRDefault="002E06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82D21A" w14:textId="77777777" w:rsidR="002E06B5" w:rsidRDefault="002E06B5"/>
  </w:footnote>
  <w:footnote w:type="continuationSeparator" w:id="0">
    <w:p w14:paraId="2D4784D0" w14:textId="77777777" w:rsidR="002E06B5" w:rsidRDefault="002E06B5">
      <w:r>
        <w:continuationSeparator/>
      </w:r>
    </w:p>
  </w:footnote>
  <w:footnote w:type="continuationNotice" w:id="1">
    <w:p w14:paraId="568CEBF2" w14:textId="77777777" w:rsidR="002E06B5" w:rsidRDefault="002E06B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921265"/>
    <w:multiLevelType w:val="hybridMultilevel"/>
    <w:tmpl w:val="ADF05200"/>
    <w:lvl w:ilvl="0" w:tplc="FFFFFFFF">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B817BCE"/>
    <w:multiLevelType w:val="hybridMultilevel"/>
    <w:tmpl w:val="9E22ECE0"/>
    <w:lvl w:ilvl="0" w:tplc="FFFFFFFF">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6" w15:restartNumberingAfterBreak="0">
    <w:nsid w:val="0E713937"/>
    <w:multiLevelType w:val="hybridMultilevel"/>
    <w:tmpl w:val="4B6007E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21A22AE"/>
    <w:multiLevelType w:val="hybridMultilevel"/>
    <w:tmpl w:val="6BDEB394"/>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4E01413"/>
    <w:multiLevelType w:val="hybridMultilevel"/>
    <w:tmpl w:val="96E2CFC8"/>
    <w:lvl w:ilvl="0" w:tplc="FFFFFFFF">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163A57B1"/>
    <w:multiLevelType w:val="hybridMultilevel"/>
    <w:tmpl w:val="D36C5FE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17472BB3"/>
    <w:multiLevelType w:val="hybridMultilevel"/>
    <w:tmpl w:val="6B5875EE"/>
    <w:lvl w:ilvl="0" w:tplc="FFFFFFFF">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3" w15:restartNumberingAfterBreak="0">
    <w:nsid w:val="1A38046F"/>
    <w:multiLevelType w:val="hybridMultilevel"/>
    <w:tmpl w:val="9BEE8580"/>
    <w:lvl w:ilvl="0" w:tplc="FFFFFFFF">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4" w15:restartNumberingAfterBreak="0">
    <w:nsid w:val="1A4D23C3"/>
    <w:multiLevelType w:val="hybridMultilevel"/>
    <w:tmpl w:val="4EF80B04"/>
    <w:lvl w:ilvl="0" w:tplc="FFFFFFFF">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5" w15:restartNumberingAfterBreak="0">
    <w:nsid w:val="1C9A6EDA"/>
    <w:multiLevelType w:val="hybridMultilevel"/>
    <w:tmpl w:val="BE20593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1EC47DA8"/>
    <w:multiLevelType w:val="hybridMultilevel"/>
    <w:tmpl w:val="EB244430"/>
    <w:lvl w:ilvl="0" w:tplc="FFFFFFFF">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24771CFE"/>
    <w:multiLevelType w:val="hybridMultilevel"/>
    <w:tmpl w:val="F7B6CD82"/>
    <w:lvl w:ilvl="0" w:tplc="FFFFFFFF">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2C526F38"/>
    <w:multiLevelType w:val="hybridMultilevel"/>
    <w:tmpl w:val="5BF8B77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30DA480D"/>
    <w:multiLevelType w:val="hybridMultilevel"/>
    <w:tmpl w:val="978A052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32C2786A"/>
    <w:multiLevelType w:val="hybridMultilevel"/>
    <w:tmpl w:val="AF68B81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B2F33A4"/>
    <w:multiLevelType w:val="hybridMultilevel"/>
    <w:tmpl w:val="CD34B80E"/>
    <w:lvl w:ilvl="0" w:tplc="FFFFFFFF">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6" w15:restartNumberingAfterBreak="0">
    <w:nsid w:val="3B86316C"/>
    <w:multiLevelType w:val="hybridMultilevel"/>
    <w:tmpl w:val="8700798E"/>
    <w:lvl w:ilvl="0" w:tplc="FFFFFFFF">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7" w15:restartNumberingAfterBreak="0">
    <w:nsid w:val="3C30466C"/>
    <w:multiLevelType w:val="hybridMultilevel"/>
    <w:tmpl w:val="9B9E78B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48317FC"/>
    <w:multiLevelType w:val="hybridMultilevel"/>
    <w:tmpl w:val="7194DAA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44BE6349"/>
    <w:multiLevelType w:val="hybridMultilevel"/>
    <w:tmpl w:val="6D5A7104"/>
    <w:lvl w:ilvl="0" w:tplc="FFFFFFFF">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54340635"/>
    <w:multiLevelType w:val="hybridMultilevel"/>
    <w:tmpl w:val="4184B838"/>
    <w:lvl w:ilvl="0" w:tplc="C58AD370">
      <w:start w:val="1"/>
      <w:numFmt w:val="decimal"/>
      <w:pStyle w:val="Liststycke"/>
      <w:lvlText w:val="%1."/>
      <w:lvlJc w:val="left"/>
      <w:pPr>
        <w:ind w:left="717" w:hanging="360"/>
      </w:pPr>
      <w:rPr>
        <w:rFonts w:ascii="Times New Roman" w:hAnsi="Times New Roman" w:cs="Times New Roman" w:hint="default"/>
        <w:b w:val="0"/>
        <w:bCs w:val="0"/>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4" w15:restartNumberingAfterBreak="0">
    <w:nsid w:val="559D2EB3"/>
    <w:multiLevelType w:val="hybridMultilevel"/>
    <w:tmpl w:val="97B0B12C"/>
    <w:lvl w:ilvl="0" w:tplc="FFFFFFFF">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6" w15:restartNumberingAfterBreak="0">
    <w:nsid w:val="5D734C83"/>
    <w:multiLevelType w:val="hybridMultilevel"/>
    <w:tmpl w:val="052A5760"/>
    <w:lvl w:ilvl="0" w:tplc="FFFFFFFF">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7" w15:restartNumberingAfterBreak="0">
    <w:nsid w:val="675328C3"/>
    <w:multiLevelType w:val="hybridMultilevel"/>
    <w:tmpl w:val="012C7078"/>
    <w:lvl w:ilvl="0" w:tplc="FFFFFFFF">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8" w15:restartNumberingAfterBreak="0">
    <w:nsid w:val="6E9F23C2"/>
    <w:multiLevelType w:val="hybridMultilevel"/>
    <w:tmpl w:val="1B922BCA"/>
    <w:lvl w:ilvl="0" w:tplc="FFFFFFFF">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947718">
    <w:abstractNumId w:val="41"/>
  </w:num>
  <w:num w:numId="2" w16cid:durableId="608202215">
    <w:abstractNumId w:val="35"/>
  </w:num>
  <w:num w:numId="3" w16cid:durableId="823818191">
    <w:abstractNumId w:val="0"/>
  </w:num>
  <w:num w:numId="4" w16cid:durableId="23135172">
    <w:abstractNumId w:val="16"/>
  </w:num>
  <w:num w:numId="5" w16cid:durableId="507789007">
    <w:abstractNumId w:val="39"/>
  </w:num>
  <w:num w:numId="6" w16cid:durableId="707339795">
    <w:abstractNumId w:val="3"/>
  </w:num>
  <w:num w:numId="7" w16cid:durableId="1011177213">
    <w:abstractNumId w:val="29"/>
  </w:num>
  <w:num w:numId="8" w16cid:durableId="1247420316">
    <w:abstractNumId w:val="23"/>
  </w:num>
  <w:num w:numId="9" w16cid:durableId="1247688921">
    <w:abstractNumId w:val="1"/>
  </w:num>
  <w:num w:numId="10" w16cid:durableId="1212376732">
    <w:abstractNumId w:val="1"/>
  </w:num>
  <w:num w:numId="11" w16cid:durableId="953172804">
    <w:abstractNumId w:val="4"/>
  </w:num>
  <w:num w:numId="12" w16cid:durableId="72944551">
    <w:abstractNumId w:val="8"/>
  </w:num>
  <w:num w:numId="13" w16cid:durableId="194345846">
    <w:abstractNumId w:val="33"/>
  </w:num>
  <w:num w:numId="14" w16cid:durableId="1589465716">
    <w:abstractNumId w:val="25"/>
  </w:num>
  <w:num w:numId="15" w16cid:durableId="1140266664">
    <w:abstractNumId w:val="17"/>
  </w:num>
  <w:num w:numId="16" w16cid:durableId="1930700444">
    <w:abstractNumId w:val="32"/>
  </w:num>
  <w:num w:numId="17" w16cid:durableId="650982991">
    <w:abstractNumId w:val="9"/>
  </w:num>
  <w:num w:numId="18" w16cid:durableId="233124220">
    <w:abstractNumId w:val="28"/>
  </w:num>
  <w:num w:numId="19" w16cid:durableId="1314943474">
    <w:abstractNumId w:val="40"/>
  </w:num>
  <w:num w:numId="20" w16cid:durableId="511722658">
    <w:abstractNumId w:val="30"/>
  </w:num>
  <w:num w:numId="21" w16cid:durableId="986934806">
    <w:abstractNumId w:val="20"/>
  </w:num>
  <w:num w:numId="22" w16cid:durableId="1267422764">
    <w:abstractNumId w:val="27"/>
  </w:num>
  <w:num w:numId="23" w16cid:durableId="1670281869">
    <w:abstractNumId w:val="22"/>
  </w:num>
  <w:num w:numId="24" w16cid:durableId="1744138275">
    <w:abstractNumId w:val="11"/>
  </w:num>
  <w:num w:numId="25" w16cid:durableId="2099982542">
    <w:abstractNumId w:val="21"/>
  </w:num>
  <w:num w:numId="26" w16cid:durableId="122508233">
    <w:abstractNumId w:val="6"/>
  </w:num>
  <w:num w:numId="27" w16cid:durableId="1785075834">
    <w:abstractNumId w:val="7"/>
  </w:num>
  <w:num w:numId="28" w16cid:durableId="1364163595">
    <w:abstractNumId w:val="19"/>
  </w:num>
  <w:num w:numId="29" w16cid:durableId="1341153269">
    <w:abstractNumId w:val="13"/>
  </w:num>
  <w:num w:numId="30" w16cid:durableId="696347018">
    <w:abstractNumId w:val="2"/>
  </w:num>
  <w:num w:numId="31" w16cid:durableId="393554321">
    <w:abstractNumId w:val="5"/>
  </w:num>
  <w:num w:numId="32" w16cid:durableId="1343389232">
    <w:abstractNumId w:val="34"/>
  </w:num>
  <w:num w:numId="33" w16cid:durableId="622732901">
    <w:abstractNumId w:val="12"/>
  </w:num>
  <w:num w:numId="34" w16cid:durableId="1047101400">
    <w:abstractNumId w:val="31"/>
  </w:num>
  <w:num w:numId="35" w16cid:durableId="1943294569">
    <w:abstractNumId w:val="37"/>
  </w:num>
  <w:num w:numId="36" w16cid:durableId="802772331">
    <w:abstractNumId w:val="24"/>
  </w:num>
  <w:num w:numId="37" w16cid:durableId="1563559837">
    <w:abstractNumId w:val="14"/>
  </w:num>
  <w:num w:numId="38" w16cid:durableId="279074647">
    <w:abstractNumId w:val="38"/>
  </w:num>
  <w:num w:numId="39" w16cid:durableId="466625915">
    <w:abstractNumId w:val="26"/>
  </w:num>
  <w:num w:numId="40" w16cid:durableId="610473317">
    <w:abstractNumId w:val="10"/>
  </w:num>
  <w:num w:numId="41" w16cid:durableId="2049916184">
    <w:abstractNumId w:val="36"/>
  </w:num>
  <w:num w:numId="42" w16cid:durableId="604114662">
    <w:abstractNumId w:val="18"/>
  </w:num>
  <w:num w:numId="43" w16cid:durableId="146526857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891"/>
    <w:rsid w:val="0002435C"/>
    <w:rsid w:val="00030DDD"/>
    <w:rsid w:val="000313BB"/>
    <w:rsid w:val="000336DA"/>
    <w:rsid w:val="00033ED5"/>
    <w:rsid w:val="000412D3"/>
    <w:rsid w:val="00050500"/>
    <w:rsid w:val="0005691C"/>
    <w:rsid w:val="00056ECB"/>
    <w:rsid w:val="00056ED5"/>
    <w:rsid w:val="000655CC"/>
    <w:rsid w:val="000667AE"/>
    <w:rsid w:val="000700AE"/>
    <w:rsid w:val="00080E95"/>
    <w:rsid w:val="00084024"/>
    <w:rsid w:val="0009062C"/>
    <w:rsid w:val="00094181"/>
    <w:rsid w:val="00095368"/>
    <w:rsid w:val="000954C4"/>
    <w:rsid w:val="000A4716"/>
    <w:rsid w:val="000A4C35"/>
    <w:rsid w:val="000A611A"/>
    <w:rsid w:val="000B12D9"/>
    <w:rsid w:val="000B4536"/>
    <w:rsid w:val="000B7715"/>
    <w:rsid w:val="000C52F3"/>
    <w:rsid w:val="000E463B"/>
    <w:rsid w:val="000E5A7E"/>
    <w:rsid w:val="000F43A3"/>
    <w:rsid w:val="000F7681"/>
    <w:rsid w:val="00103031"/>
    <w:rsid w:val="001044FE"/>
    <w:rsid w:val="00107389"/>
    <w:rsid w:val="001139D4"/>
    <w:rsid w:val="0013041B"/>
    <w:rsid w:val="00131B08"/>
    <w:rsid w:val="00132A59"/>
    <w:rsid w:val="00133337"/>
    <w:rsid w:val="00133A0F"/>
    <w:rsid w:val="00133A39"/>
    <w:rsid w:val="0013580F"/>
    <w:rsid w:val="00137B6D"/>
    <w:rsid w:val="0014070B"/>
    <w:rsid w:val="001422C1"/>
    <w:rsid w:val="00142B32"/>
    <w:rsid w:val="00147F71"/>
    <w:rsid w:val="001522AE"/>
    <w:rsid w:val="00152704"/>
    <w:rsid w:val="00157D5B"/>
    <w:rsid w:val="00161FE6"/>
    <w:rsid w:val="001647EA"/>
    <w:rsid w:val="00164C3D"/>
    <w:rsid w:val="00166D3A"/>
    <w:rsid w:val="00181FDC"/>
    <w:rsid w:val="001860B9"/>
    <w:rsid w:val="00186F2B"/>
    <w:rsid w:val="001874D6"/>
    <w:rsid w:val="0019632A"/>
    <w:rsid w:val="001A3CEB"/>
    <w:rsid w:val="001A4E7C"/>
    <w:rsid w:val="001B762C"/>
    <w:rsid w:val="001C01C3"/>
    <w:rsid w:val="001C4D0A"/>
    <w:rsid w:val="001C5FEF"/>
    <w:rsid w:val="001D0426"/>
    <w:rsid w:val="001D51E3"/>
    <w:rsid w:val="001F426C"/>
    <w:rsid w:val="001F6D1B"/>
    <w:rsid w:val="002063B7"/>
    <w:rsid w:val="00211487"/>
    <w:rsid w:val="00211D91"/>
    <w:rsid w:val="00217DEC"/>
    <w:rsid w:val="00222FCA"/>
    <w:rsid w:val="00235B57"/>
    <w:rsid w:val="00250F24"/>
    <w:rsid w:val="002523C5"/>
    <w:rsid w:val="0025380B"/>
    <w:rsid w:val="0025703A"/>
    <w:rsid w:val="00262F3D"/>
    <w:rsid w:val="00263281"/>
    <w:rsid w:val="002651D6"/>
    <w:rsid w:val="0026551F"/>
    <w:rsid w:val="00272664"/>
    <w:rsid w:val="00280A85"/>
    <w:rsid w:val="00284119"/>
    <w:rsid w:val="00286CC2"/>
    <w:rsid w:val="00290B5C"/>
    <w:rsid w:val="00294755"/>
    <w:rsid w:val="00294791"/>
    <w:rsid w:val="002B0B30"/>
    <w:rsid w:val="002B0C78"/>
    <w:rsid w:val="002C0C02"/>
    <w:rsid w:val="002C1277"/>
    <w:rsid w:val="002C60AD"/>
    <w:rsid w:val="002D0E0E"/>
    <w:rsid w:val="002D13FD"/>
    <w:rsid w:val="002D6023"/>
    <w:rsid w:val="002E06B5"/>
    <w:rsid w:val="002E263F"/>
    <w:rsid w:val="002E6F81"/>
    <w:rsid w:val="002F08BA"/>
    <w:rsid w:val="002F2CFF"/>
    <w:rsid w:val="002F36B4"/>
    <w:rsid w:val="002F568B"/>
    <w:rsid w:val="002F7818"/>
    <w:rsid w:val="003066D0"/>
    <w:rsid w:val="00307666"/>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3B8D"/>
    <w:rsid w:val="003C58F5"/>
    <w:rsid w:val="003D099E"/>
    <w:rsid w:val="003D21A2"/>
    <w:rsid w:val="003D29D2"/>
    <w:rsid w:val="003D6964"/>
    <w:rsid w:val="003E0705"/>
    <w:rsid w:val="003E2FF7"/>
    <w:rsid w:val="003F1013"/>
    <w:rsid w:val="003F1ACF"/>
    <w:rsid w:val="003F390D"/>
    <w:rsid w:val="00404948"/>
    <w:rsid w:val="00406BEA"/>
    <w:rsid w:val="00413A60"/>
    <w:rsid w:val="004230F7"/>
    <w:rsid w:val="0042743C"/>
    <w:rsid w:val="0043167E"/>
    <w:rsid w:val="0043409A"/>
    <w:rsid w:val="00443C1E"/>
    <w:rsid w:val="0044556E"/>
    <w:rsid w:val="00446255"/>
    <w:rsid w:val="00451935"/>
    <w:rsid w:val="00460ED0"/>
    <w:rsid w:val="00465651"/>
    <w:rsid w:val="00470CE7"/>
    <w:rsid w:val="00470F4F"/>
    <w:rsid w:val="00472482"/>
    <w:rsid w:val="00480DC7"/>
    <w:rsid w:val="004876F6"/>
    <w:rsid w:val="0049236A"/>
    <w:rsid w:val="00492718"/>
    <w:rsid w:val="0049734C"/>
    <w:rsid w:val="004A355D"/>
    <w:rsid w:val="004A4970"/>
    <w:rsid w:val="004B0CC6"/>
    <w:rsid w:val="004B2183"/>
    <w:rsid w:val="004B2A01"/>
    <w:rsid w:val="004C2559"/>
    <w:rsid w:val="004D7BA3"/>
    <w:rsid w:val="004E63C5"/>
    <w:rsid w:val="004F4518"/>
    <w:rsid w:val="004F4C62"/>
    <w:rsid w:val="00501433"/>
    <w:rsid w:val="0050701D"/>
    <w:rsid w:val="00511CC4"/>
    <w:rsid w:val="00513511"/>
    <w:rsid w:val="00531E60"/>
    <w:rsid w:val="00533C09"/>
    <w:rsid w:val="00536A5A"/>
    <w:rsid w:val="00541D07"/>
    <w:rsid w:val="00544BAB"/>
    <w:rsid w:val="00545F31"/>
    <w:rsid w:val="005554AA"/>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2FDC"/>
    <w:rsid w:val="005E02B3"/>
    <w:rsid w:val="005E1E24"/>
    <w:rsid w:val="005E557C"/>
    <w:rsid w:val="005F4979"/>
    <w:rsid w:val="0060596B"/>
    <w:rsid w:val="00606D97"/>
    <w:rsid w:val="00614E64"/>
    <w:rsid w:val="00617710"/>
    <w:rsid w:val="00617EE6"/>
    <w:rsid w:val="0062184C"/>
    <w:rsid w:val="00623724"/>
    <w:rsid w:val="00627BEA"/>
    <w:rsid w:val="006319DB"/>
    <w:rsid w:val="0065595B"/>
    <w:rsid w:val="0065646F"/>
    <w:rsid w:val="00660269"/>
    <w:rsid w:val="00665F89"/>
    <w:rsid w:val="00672803"/>
    <w:rsid w:val="00673C92"/>
    <w:rsid w:val="006753EC"/>
    <w:rsid w:val="006840D6"/>
    <w:rsid w:val="006A2789"/>
    <w:rsid w:val="006A4978"/>
    <w:rsid w:val="006A7022"/>
    <w:rsid w:val="006A7261"/>
    <w:rsid w:val="006B0D29"/>
    <w:rsid w:val="006B1819"/>
    <w:rsid w:val="006B5DE7"/>
    <w:rsid w:val="006C5048"/>
    <w:rsid w:val="006C6A4B"/>
    <w:rsid w:val="006C779F"/>
    <w:rsid w:val="006D01F5"/>
    <w:rsid w:val="006D0CFB"/>
    <w:rsid w:val="006D30C0"/>
    <w:rsid w:val="006D7535"/>
    <w:rsid w:val="006D7CD8"/>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67424"/>
    <w:rsid w:val="00771100"/>
    <w:rsid w:val="007759DD"/>
    <w:rsid w:val="0078609F"/>
    <w:rsid w:val="007917BA"/>
    <w:rsid w:val="007A5C6F"/>
    <w:rsid w:val="007B28FA"/>
    <w:rsid w:val="007B3F9E"/>
    <w:rsid w:val="007C03A3"/>
    <w:rsid w:val="007D4241"/>
    <w:rsid w:val="007D4317"/>
    <w:rsid w:val="007D4EA3"/>
    <w:rsid w:val="007E0B66"/>
    <w:rsid w:val="007E4E51"/>
    <w:rsid w:val="007F051D"/>
    <w:rsid w:val="007F1CFF"/>
    <w:rsid w:val="007F5DD5"/>
    <w:rsid w:val="00821A1B"/>
    <w:rsid w:val="008262E9"/>
    <w:rsid w:val="0082769B"/>
    <w:rsid w:val="00827E69"/>
    <w:rsid w:val="00835C4D"/>
    <w:rsid w:val="00843F48"/>
    <w:rsid w:val="00845B8A"/>
    <w:rsid w:val="00845CFF"/>
    <w:rsid w:val="00847651"/>
    <w:rsid w:val="00851423"/>
    <w:rsid w:val="008522CA"/>
    <w:rsid w:val="00857848"/>
    <w:rsid w:val="008654B6"/>
    <w:rsid w:val="0087139C"/>
    <w:rsid w:val="00876D88"/>
    <w:rsid w:val="00880E83"/>
    <w:rsid w:val="00892F28"/>
    <w:rsid w:val="00897F12"/>
    <w:rsid w:val="008A0C5F"/>
    <w:rsid w:val="008A23B8"/>
    <w:rsid w:val="008A3DEA"/>
    <w:rsid w:val="008A4EB9"/>
    <w:rsid w:val="008A74C0"/>
    <w:rsid w:val="008B1694"/>
    <w:rsid w:val="008B3540"/>
    <w:rsid w:val="008C3FC0"/>
    <w:rsid w:val="008C4B27"/>
    <w:rsid w:val="008C7F2A"/>
    <w:rsid w:val="008E36F8"/>
    <w:rsid w:val="008E46B2"/>
    <w:rsid w:val="008E682C"/>
    <w:rsid w:val="008E78A1"/>
    <w:rsid w:val="008F589F"/>
    <w:rsid w:val="00906238"/>
    <w:rsid w:val="00907EF9"/>
    <w:rsid w:val="0091295C"/>
    <w:rsid w:val="00914D58"/>
    <w:rsid w:val="009218E7"/>
    <w:rsid w:val="00921F47"/>
    <w:rsid w:val="009228AB"/>
    <w:rsid w:val="0093085B"/>
    <w:rsid w:val="00931C57"/>
    <w:rsid w:val="009332F1"/>
    <w:rsid w:val="009347A5"/>
    <w:rsid w:val="009369E7"/>
    <w:rsid w:val="00942257"/>
    <w:rsid w:val="009471BF"/>
    <w:rsid w:val="00950E4E"/>
    <w:rsid w:val="009529BD"/>
    <w:rsid w:val="009533B4"/>
    <w:rsid w:val="009622C3"/>
    <w:rsid w:val="00971D93"/>
    <w:rsid w:val="00981577"/>
    <w:rsid w:val="0098194B"/>
    <w:rsid w:val="00996A49"/>
    <w:rsid w:val="009B1F6B"/>
    <w:rsid w:val="009C0D12"/>
    <w:rsid w:val="009C192E"/>
    <w:rsid w:val="009D6819"/>
    <w:rsid w:val="009D6D1C"/>
    <w:rsid w:val="009E0CF9"/>
    <w:rsid w:val="009E38C2"/>
    <w:rsid w:val="009E531B"/>
    <w:rsid w:val="009E6C56"/>
    <w:rsid w:val="009E7DCF"/>
    <w:rsid w:val="009F4A56"/>
    <w:rsid w:val="009F4E65"/>
    <w:rsid w:val="00A00640"/>
    <w:rsid w:val="00A006A5"/>
    <w:rsid w:val="00A05942"/>
    <w:rsid w:val="00A07BEC"/>
    <w:rsid w:val="00A1356C"/>
    <w:rsid w:val="00A264BE"/>
    <w:rsid w:val="00A272CA"/>
    <w:rsid w:val="00A33051"/>
    <w:rsid w:val="00A407AD"/>
    <w:rsid w:val="00A40923"/>
    <w:rsid w:val="00A41C05"/>
    <w:rsid w:val="00A42426"/>
    <w:rsid w:val="00A514B7"/>
    <w:rsid w:val="00A54A0B"/>
    <w:rsid w:val="00A60413"/>
    <w:rsid w:val="00A65FD4"/>
    <w:rsid w:val="00A6707A"/>
    <w:rsid w:val="00A73063"/>
    <w:rsid w:val="00A75B8B"/>
    <w:rsid w:val="00A81198"/>
    <w:rsid w:val="00A81E48"/>
    <w:rsid w:val="00A82035"/>
    <w:rsid w:val="00A90961"/>
    <w:rsid w:val="00A90D77"/>
    <w:rsid w:val="00A92E07"/>
    <w:rsid w:val="00AA0B3A"/>
    <w:rsid w:val="00AA5599"/>
    <w:rsid w:val="00AA6EB4"/>
    <w:rsid w:val="00AA767D"/>
    <w:rsid w:val="00AB0CC9"/>
    <w:rsid w:val="00AC068F"/>
    <w:rsid w:val="00AC15A4"/>
    <w:rsid w:val="00AC2D0D"/>
    <w:rsid w:val="00AC3FF6"/>
    <w:rsid w:val="00AD73EC"/>
    <w:rsid w:val="00AE5BC7"/>
    <w:rsid w:val="00AE7B5B"/>
    <w:rsid w:val="00AF5AAF"/>
    <w:rsid w:val="00B046D8"/>
    <w:rsid w:val="00B13F4C"/>
    <w:rsid w:val="00B16219"/>
    <w:rsid w:val="00B16C59"/>
    <w:rsid w:val="00B22C07"/>
    <w:rsid w:val="00B33FDD"/>
    <w:rsid w:val="00B359CC"/>
    <w:rsid w:val="00B36107"/>
    <w:rsid w:val="00B37880"/>
    <w:rsid w:val="00B41789"/>
    <w:rsid w:val="00B441E9"/>
    <w:rsid w:val="00B46C03"/>
    <w:rsid w:val="00B60C6C"/>
    <w:rsid w:val="00B619A9"/>
    <w:rsid w:val="00B65A9D"/>
    <w:rsid w:val="00B66D60"/>
    <w:rsid w:val="00B75EDE"/>
    <w:rsid w:val="00B77D88"/>
    <w:rsid w:val="00B77FAF"/>
    <w:rsid w:val="00B84336"/>
    <w:rsid w:val="00B8494E"/>
    <w:rsid w:val="00B851B9"/>
    <w:rsid w:val="00B86453"/>
    <w:rsid w:val="00B90054"/>
    <w:rsid w:val="00B92C14"/>
    <w:rsid w:val="00B967B7"/>
    <w:rsid w:val="00BA0066"/>
    <w:rsid w:val="00BA396F"/>
    <w:rsid w:val="00BB69DB"/>
    <w:rsid w:val="00BC09C1"/>
    <w:rsid w:val="00BC322E"/>
    <w:rsid w:val="00BC44CD"/>
    <w:rsid w:val="00BC48A6"/>
    <w:rsid w:val="00BD1833"/>
    <w:rsid w:val="00BD799A"/>
    <w:rsid w:val="00BE7978"/>
    <w:rsid w:val="00C07DDB"/>
    <w:rsid w:val="00C3311C"/>
    <w:rsid w:val="00C4115D"/>
    <w:rsid w:val="00C43BDD"/>
    <w:rsid w:val="00C476CD"/>
    <w:rsid w:val="00C47778"/>
    <w:rsid w:val="00C5011E"/>
    <w:rsid w:val="00C50EE5"/>
    <w:rsid w:val="00C5240A"/>
    <w:rsid w:val="00C5398F"/>
    <w:rsid w:val="00C556F5"/>
    <w:rsid w:val="00C66CF2"/>
    <w:rsid w:val="00C70E19"/>
    <w:rsid w:val="00C72574"/>
    <w:rsid w:val="00C7430C"/>
    <w:rsid w:val="00C77CFB"/>
    <w:rsid w:val="00C85DA1"/>
    <w:rsid w:val="00C9071C"/>
    <w:rsid w:val="00C908FF"/>
    <w:rsid w:val="00C92A8B"/>
    <w:rsid w:val="00C97BD3"/>
    <w:rsid w:val="00CA39EF"/>
    <w:rsid w:val="00CA521F"/>
    <w:rsid w:val="00CB0493"/>
    <w:rsid w:val="00CB17FF"/>
    <w:rsid w:val="00CB1ED7"/>
    <w:rsid w:val="00CC167C"/>
    <w:rsid w:val="00CC52D9"/>
    <w:rsid w:val="00CC5911"/>
    <w:rsid w:val="00CD6647"/>
    <w:rsid w:val="00CE4B73"/>
    <w:rsid w:val="00CF70BB"/>
    <w:rsid w:val="00CF79A0"/>
    <w:rsid w:val="00D046FC"/>
    <w:rsid w:val="00D074DB"/>
    <w:rsid w:val="00D1042B"/>
    <w:rsid w:val="00D12AF8"/>
    <w:rsid w:val="00D139CF"/>
    <w:rsid w:val="00D37E7F"/>
    <w:rsid w:val="00D47AD7"/>
    <w:rsid w:val="00D51529"/>
    <w:rsid w:val="00D54438"/>
    <w:rsid w:val="00D659C2"/>
    <w:rsid w:val="00D74460"/>
    <w:rsid w:val="00D85218"/>
    <w:rsid w:val="00D915B1"/>
    <w:rsid w:val="00DA299D"/>
    <w:rsid w:val="00DA29E9"/>
    <w:rsid w:val="00DA3D37"/>
    <w:rsid w:val="00DA4EDB"/>
    <w:rsid w:val="00DA65C4"/>
    <w:rsid w:val="00DD08A0"/>
    <w:rsid w:val="00DD2BE0"/>
    <w:rsid w:val="00DE4447"/>
    <w:rsid w:val="00DE5DA2"/>
    <w:rsid w:val="00DF0033"/>
    <w:rsid w:val="00E026BF"/>
    <w:rsid w:val="00E07B1B"/>
    <w:rsid w:val="00E11853"/>
    <w:rsid w:val="00E142DC"/>
    <w:rsid w:val="00E15D5A"/>
    <w:rsid w:val="00E52A86"/>
    <w:rsid w:val="00E54B47"/>
    <w:rsid w:val="00E553BF"/>
    <w:rsid w:val="00E55D93"/>
    <w:rsid w:val="00E61294"/>
    <w:rsid w:val="00E7237C"/>
    <w:rsid w:val="00E77C46"/>
    <w:rsid w:val="00E86CE8"/>
    <w:rsid w:val="00E90CFE"/>
    <w:rsid w:val="00E90E82"/>
    <w:rsid w:val="00EA00CB"/>
    <w:rsid w:val="00EA1BAA"/>
    <w:rsid w:val="00EA3FCD"/>
    <w:rsid w:val="00EA42A0"/>
    <w:rsid w:val="00EA444D"/>
    <w:rsid w:val="00EB2827"/>
    <w:rsid w:val="00EB6714"/>
    <w:rsid w:val="00EC0A68"/>
    <w:rsid w:val="00EC0CD7"/>
    <w:rsid w:val="00EC5006"/>
    <w:rsid w:val="00ED49C3"/>
    <w:rsid w:val="00ED6CE8"/>
    <w:rsid w:val="00ED7AA6"/>
    <w:rsid w:val="00EE2A56"/>
    <w:rsid w:val="00EE3818"/>
    <w:rsid w:val="00EF424B"/>
    <w:rsid w:val="00EF474C"/>
    <w:rsid w:val="00EF6BF7"/>
    <w:rsid w:val="00F11235"/>
    <w:rsid w:val="00F170A4"/>
    <w:rsid w:val="00F22264"/>
    <w:rsid w:val="00F2564D"/>
    <w:rsid w:val="00F26A65"/>
    <w:rsid w:val="00F35B05"/>
    <w:rsid w:val="00F413D9"/>
    <w:rsid w:val="00F47346"/>
    <w:rsid w:val="00F5135F"/>
    <w:rsid w:val="00F51F78"/>
    <w:rsid w:val="00F64DEA"/>
    <w:rsid w:val="00F75E68"/>
    <w:rsid w:val="00F86DFA"/>
    <w:rsid w:val="00F86F47"/>
    <w:rsid w:val="00F906BE"/>
    <w:rsid w:val="00F90B64"/>
    <w:rsid w:val="00F9218D"/>
    <w:rsid w:val="00FB2F0F"/>
    <w:rsid w:val="00FB5086"/>
    <w:rsid w:val="00FB5411"/>
    <w:rsid w:val="00FB6392"/>
    <w:rsid w:val="00FC1D9D"/>
    <w:rsid w:val="00FD3C70"/>
    <w:rsid w:val="00FD6820"/>
    <w:rsid w:val="00FE12D8"/>
    <w:rsid w:val="00FE17BD"/>
    <w:rsid w:val="00FF7C02"/>
    <w:rsid w:val="01BD6D54"/>
    <w:rsid w:val="024801E3"/>
    <w:rsid w:val="02C33BE4"/>
    <w:rsid w:val="10AAFD8B"/>
    <w:rsid w:val="2A37711C"/>
    <w:rsid w:val="370E0A91"/>
    <w:rsid w:val="4C83AED5"/>
    <w:rsid w:val="4FFEF1F6"/>
    <w:rsid w:val="58D20F34"/>
    <w:rsid w:val="5CF6C921"/>
    <w:rsid w:val="6425D153"/>
    <w:rsid w:val="647B2B65"/>
    <w:rsid w:val="664D00CB"/>
    <w:rsid w:val="66B0E456"/>
    <w:rsid w:val="67A89B8F"/>
    <w:rsid w:val="6B2CF8ED"/>
    <w:rsid w:val="6F1C69D8"/>
    <w:rsid w:val="7FB55C6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82769B"/>
    <w:pPr>
      <w:tabs>
        <w:tab w:val="right" w:leader="dot" w:pos="8919"/>
      </w:tabs>
      <w:ind w:left="993"/>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normaltextrun">
    <w:name w:val="normaltextrun"/>
    <w:basedOn w:val="Standardstycketeckensnitt"/>
    <w:rsid w:val="00294755"/>
  </w:style>
  <w:style w:type="character" w:customStyle="1" w:styleId="spellingerror">
    <w:name w:val="spellingerror"/>
    <w:basedOn w:val="Standardstycketeckensnitt"/>
    <w:rsid w:val="00294755"/>
  </w:style>
  <w:style w:type="character" w:customStyle="1" w:styleId="eop">
    <w:name w:val="eop"/>
    <w:basedOn w:val="Standardstycketeckensnitt"/>
    <w:rsid w:val="00294755"/>
  </w:style>
  <w:style w:type="character" w:styleId="AnvndHyperlnk">
    <w:name w:val="FollowedHyperlink"/>
    <w:basedOn w:val="Standardstycketeckensnitt"/>
    <w:uiPriority w:val="99"/>
    <w:semiHidden/>
    <w:unhideWhenUsed/>
    <w:rsid w:val="001C01C3"/>
    <w:rPr>
      <w:color w:val="9EA2A2" w:themeColor="followedHyperlink"/>
      <w:u w:val="single"/>
    </w:rPr>
  </w:style>
  <w:style w:type="character" w:styleId="Olstomnmnande">
    <w:name w:val="Unresolved Mention"/>
    <w:basedOn w:val="Standardstycketeckensnitt"/>
    <w:uiPriority w:val="99"/>
    <w:semiHidden/>
    <w:unhideWhenUsed/>
    <w:rsid w:val="00DA3D3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95031167">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3765-740891490-54/surrogate/VGR6142%20Rev%202024%20Ny%20h%C3%B6ftled.pdf" TargetMode="External" Id="rId18" /><Relationship Type="http://schemas.openxmlformats.org/officeDocument/2006/relationships/hyperlink" Target="https://www.ncbi.nlm.nih.gov/pmc/articles/PMC6417520/" TargetMode="External" Id="rId26" /><Relationship Type="http://schemas.openxmlformats.org/officeDocument/2006/relationships/hyperlink" Target="https://doi.org/10.1371/journal.pone.0178295"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3187-637809942-465/surrogate/H%c3%b6ftprotes-2.pdf" TargetMode="External" Id="rId17" /><Relationship Type="http://schemas.openxmlformats.org/officeDocument/2006/relationships/hyperlink" Target="https://www.ncbi.nlm.nih.gov/pubmed/?term=Wu%20J%5BAuthor%5D&amp;cauthor=true&amp;cauthor_uid=30855443" TargetMode="External" Id="rId25" /><Relationship Type="http://schemas.openxmlformats.org/officeDocument/2006/relationships/footer" Target="footer3.xml" Id="rId16" /><Relationship Type="http://schemas.openxmlformats.org/officeDocument/2006/relationships/hyperlink" Target="https://doi.org/10.1186/s13018-019-1232-"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ncbi.nlm.nih.gov/pubmed/?term=Mao%20LB%5BAuthor%5D&amp;cauthor=true&amp;cauthor_uid=30855443" TargetMode="External" Id="rId24" /><Relationship Type="http://schemas.openxmlformats.org/officeDocument/2006/relationships/header" Target="header2.xml" Id="rId15" /><Relationship Type="http://schemas.openxmlformats.org/officeDocument/2006/relationships/hyperlink" Target="https://www.ncbi.nlm.nih.gov/pubmed/?term=Wu%20JQ%5BAuthor%5D&amp;cauthor=true&amp;cauthor_uid=30855443" TargetMode="Externa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www.medfilm.se/molndalssjukhus"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dx.doi.org/10.2106/JBJS.RVW.17.00015" TargetMode="Externa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14</TotalTime>
  <Pages>8</Pages>
  <Words>2349</Words>
  <Characters>12454</Characters>
  <Application>Microsoft Office Word</Application>
  <DocSecurity>0</DocSecurity>
  <Lines>103</Lines>
  <Paragraphs>29</Paragraphs>
  <ScaleCrop>false</ScaleCrop>
  <Manager/>
  <Company/>
  <LinksUpToDate>false</LinksUpToDate>
  <CharactersWithSpaces>14774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Höft - Höftledprotes - FYS</dc:title>
  <dc:subject/>
  <dc:creator>patrik.jens.johansson@vgregion.se</dc:creator>
  <keywords/>
  <lastModifiedBy>Alice Andersson</lastModifiedBy>
  <revision>115</revision>
  <lastPrinted>2016-03-31T10:56:00.0000000Z</lastPrinted>
  <dcterms:created xsi:type="dcterms:W3CDTF">2022-05-03T06:52:00.0000000Z</dcterms:created>
  <dcterms:modified xsi:type="dcterms:W3CDTF">2026-02-25T13:29:00.0000000Z</dcterms:modified>
</coreProperties>
</file>