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2.xml" ContentType="application/vnd.openxmlformats-officedocument.wordprocessingml.header+xml"/>
  <Override PartName="/word/footer1.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4.xml" ContentType="application/vnd.openxmlformats-officedocument.customXmlProperties+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Override PartName="/word/glossary/document.xml" ContentType="application/vnd.openxmlformats-officedocument.wordprocessingml.document.glossary+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800AB3" w:rsidP="7A09665A" w:rsidRDefault="00800AB3" w14:paraId="7B132D2A" w14:textId="4D51EAEE">
      <w:pPr>
        <w:pStyle w:val="Heading1"/>
      </w:pPr>
      <w:bookmarkStart w:name="_Toc321146591" w:id="0"/>
      <w:r w:rsidR="47987B51">
        <w:rPr/>
        <w:t>Kris</w:t>
      </w:r>
      <w:r w:rsidR="641566D7">
        <w:rPr/>
        <w:t>-</w:t>
      </w:r>
      <w:r w:rsidR="47987B51">
        <w:rPr/>
        <w:t xml:space="preserve"> och handlingsplan (säkerhetsplan)</w:t>
      </w:r>
    </w:p>
    <w:p w:rsidR="47987B51" w:rsidP="7A09665A" w:rsidRDefault="47987B51" w14:paraId="6B3EA23B" w14:textId="1DBD6D0F">
      <w:pPr>
        <w:pStyle w:val="Heading2"/>
      </w:pPr>
      <w:r w:rsidR="47987B51">
        <w:rPr/>
        <w:t>Ändringar sedan föregående version</w:t>
      </w:r>
    </w:p>
    <w:p w:rsidR="47987B51" w:rsidP="7A09665A" w:rsidRDefault="47987B51" w14:paraId="57D87A3C" w14:textId="0E43DF4C">
      <w:pPr>
        <w:pStyle w:val="Normal"/>
        <w:sectPr w:rsidR="00800AB3" w:rsidSect="00800AB3">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r w:rsidR="47987B51">
        <w:rPr/>
        <w:t>Formatering till mall enligt Sofia/STY.</w:t>
      </w:r>
    </w:p>
    <w:p w:rsidRPr="00800AB3" w:rsidR="00800AB3" w:rsidP="7A09665A" w:rsidRDefault="00800AB3" w14:paraId="29B89447" w14:textId="77777777">
      <w:pPr>
        <w:pStyle w:val="Heading2"/>
        <w:keepNext w:val="1"/>
        <w:rPr>
          <w:rFonts w:ascii="Arial" w:hAnsi="Arial" w:cs="Arial"/>
          <w:b w:val="1"/>
          <w:bCs w:val="1"/>
        </w:rPr>
      </w:pPr>
      <w:r w:rsidR="00800AB3">
        <w:rPr/>
        <w:t>Bakgrund</w:t>
      </w:r>
    </w:p>
    <w:p w:rsidRPr="00800AB3" w:rsidR="00800AB3" w:rsidP="7A09665A" w:rsidRDefault="00800AB3" w14:paraId="291D308D" w14:textId="16237350">
      <w:pPr>
        <w:pStyle w:val="Normal"/>
        <w:rPr>
          <w:rFonts w:ascii="Arial" w:hAnsi="Arial" w:cs="Arial"/>
        </w:rPr>
      </w:pPr>
      <w:r w:rsidR="00800AB3">
        <w:rPr/>
        <w:t>Rutinen för Kris- och handlingsplan gäller inom Psykiatri Affektiva och</w:t>
      </w:r>
      <w:r w:rsidR="66317E9C">
        <w:rPr/>
        <w:t xml:space="preserve"> </w:t>
      </w:r>
      <w:r w:rsidR="121E4111">
        <w:rPr/>
        <w:t xml:space="preserve">inom </w:t>
      </w:r>
      <w:r w:rsidR="66317E9C">
        <w:rPr/>
        <w:t>Verksamhet Beroende och</w:t>
      </w:r>
      <w:r w:rsidR="00800AB3">
        <w:rPr/>
        <w:t xml:space="preserve"> beskriver indikationer, genomförande och journaldokumentation. Kris- och handlingsplan är till för patienter som saknar egna strategier i ett snabbt försämrat mående, förhöjd suicidrisk eller självskadebeteende.</w:t>
      </w:r>
    </w:p>
    <w:p w:rsidRPr="00800AB3" w:rsidR="00800AB3" w:rsidP="00800AB3" w:rsidRDefault="00800AB3" w14:paraId="5FDC5302" w14:textId="77777777">
      <w:pPr>
        <w:spacing w:after="0" w:line="240" w:lineRule="auto"/>
        <w:ind w:left="0" w:right="0"/>
        <w:rPr>
          <w:rFonts w:ascii="Arial" w:hAnsi="Arial" w:cs="Arial"/>
          <w:sz w:val="20"/>
        </w:rPr>
      </w:pPr>
    </w:p>
    <w:p w:rsidRPr="00800AB3" w:rsidR="00800AB3" w:rsidP="7A09665A" w:rsidRDefault="00800AB3" w14:paraId="22696000" w14:textId="77777777">
      <w:pPr>
        <w:pStyle w:val="Heading2"/>
        <w:keepNext w:val="1"/>
        <w:rPr>
          <w:rFonts w:ascii="Arial" w:hAnsi="Arial" w:cs="Arial"/>
          <w:b w:val="1"/>
          <w:bCs w:val="1"/>
        </w:rPr>
      </w:pPr>
      <w:r w:rsidR="00800AB3">
        <w:rPr/>
        <w:t>Syfte</w:t>
      </w:r>
    </w:p>
    <w:p w:rsidRPr="00800AB3" w:rsidR="00800AB3" w:rsidP="7A09665A" w:rsidRDefault="00800AB3" w14:paraId="3F94A589" w14:textId="77777777">
      <w:pPr>
        <w:pStyle w:val="Normal"/>
        <w:rPr>
          <w:rFonts w:ascii="Arial" w:hAnsi="Arial" w:cs="Arial"/>
        </w:rPr>
      </w:pPr>
      <w:r w:rsidR="00800AB3">
        <w:rPr/>
        <w:t>Syftet med rutinen är att skapa en tydlig instruktion för genomförande och dokumentation av kris- och handlingsplanen.</w:t>
      </w:r>
    </w:p>
    <w:p w:rsidRPr="00800AB3" w:rsidR="00800AB3" w:rsidP="00800AB3" w:rsidRDefault="00800AB3" w14:paraId="449F41D3" w14:textId="77777777">
      <w:pPr>
        <w:spacing w:after="0" w:line="240" w:lineRule="auto"/>
        <w:ind w:left="0" w:right="0"/>
        <w:rPr>
          <w:rFonts w:ascii="Arial" w:hAnsi="Arial" w:cs="Arial"/>
          <w:sz w:val="20"/>
        </w:rPr>
      </w:pPr>
    </w:p>
    <w:p w:rsidRPr="00800AB3" w:rsidR="00800AB3" w:rsidP="7A09665A" w:rsidRDefault="00800AB3" w14:paraId="2CAD1950" w14:textId="77777777">
      <w:pPr>
        <w:pStyle w:val="Heading2"/>
        <w:keepNext w:val="1"/>
        <w:rPr>
          <w:rFonts w:ascii="Arial" w:hAnsi="Arial" w:cs="Arial"/>
          <w:b w:val="1"/>
          <w:bCs w:val="1"/>
        </w:rPr>
      </w:pPr>
      <w:r w:rsidR="00800AB3">
        <w:rPr/>
        <w:t>Arbetsbeskrivning</w:t>
      </w:r>
    </w:p>
    <w:p w:rsidRPr="00800AB3" w:rsidR="00800AB3" w:rsidP="7A09665A" w:rsidRDefault="00800AB3" w14:paraId="07B0EDDA" w14:textId="77777777">
      <w:pPr>
        <w:pStyle w:val="Normal"/>
        <w:rPr>
          <w:rFonts w:ascii="Arial" w:hAnsi="Arial" w:cs="Arial"/>
        </w:rPr>
      </w:pPr>
      <w:r w:rsidR="00800AB3">
        <w:rPr/>
        <w:t>Kris- och handlingsplanen skall utformas tillsammans med patienten och hens närstående eller andra resurspersoner. Den skall innehålla identifierade risksituationer, tidiga tecken, egenvårdsstrategier, åtgärder om patienten uteblir från inplanerade besök, samt en handlingsplan för akuta situationer då patienten behöver uppsöka vård. Kontaktuppgifter till nyckelpersoner i vårdplanen, samt till den psykiatriska akutmottagningen, skall finnas med. Det är viktigt att alla som omnämns i dokumentet har tillgång till en kopia. Kris- och handlingsplanen skall uppdateras minst en gång om året.</w:t>
      </w:r>
    </w:p>
    <w:p w:rsidRPr="00800AB3" w:rsidR="00800AB3" w:rsidP="00800AB3" w:rsidRDefault="00800AB3" w14:paraId="29A18B3B" w14:textId="77777777">
      <w:pPr>
        <w:spacing w:after="0" w:line="240" w:lineRule="auto"/>
        <w:ind w:left="0" w:right="0"/>
        <w:rPr>
          <w:rFonts w:ascii="Arial" w:hAnsi="Arial" w:cs="Arial"/>
        </w:rPr>
      </w:pPr>
    </w:p>
    <w:p w:rsidR="42F1B6E2" w:rsidP="42F1B6E2" w:rsidRDefault="42F1B6E2" w14:paraId="56687E45" w14:textId="2ADB9EDC">
      <w:pPr>
        <w:pStyle w:val="Heading2"/>
      </w:pPr>
    </w:p>
    <w:p w:rsidRPr="00800AB3" w:rsidR="00800AB3" w:rsidP="7A09665A" w:rsidRDefault="00800AB3" w14:paraId="35671167" w14:textId="77777777">
      <w:pPr>
        <w:pStyle w:val="Heading2"/>
        <w:rPr>
          <w:rFonts w:ascii="Arial" w:hAnsi="Arial" w:cs="Arial"/>
          <w:b w:val="1"/>
          <w:bCs w:val="1"/>
        </w:rPr>
      </w:pPr>
      <w:r w:rsidR="00800AB3">
        <w:rPr/>
        <w:t>Dokumentation</w:t>
      </w:r>
    </w:p>
    <w:p w:rsidRPr="00800AB3" w:rsidR="00800AB3" w:rsidP="00800AB3" w:rsidRDefault="00800AB3" w14:paraId="4E137462" w14:textId="77777777">
      <w:pPr>
        <w:spacing w:after="0" w:line="240" w:lineRule="auto"/>
        <w:ind w:left="0" w:right="0"/>
        <w:rPr>
          <w:rFonts w:ascii="Arial" w:hAnsi="Arial" w:cs="Arial"/>
          <w:b/>
        </w:rPr>
      </w:pPr>
    </w:p>
    <w:p w:rsidRPr="00800AB3" w:rsidR="00800AB3" w:rsidP="7E937976" w:rsidRDefault="00800AB3" w14:paraId="5B64B6E1" w14:textId="373128EA">
      <w:pPr>
        <w:pStyle w:val="Normal"/>
        <w:rPr>
          <w:rFonts w:ascii="Arial" w:hAnsi="Arial" w:cs="Arial"/>
          <w:i w:val="1"/>
          <w:iCs w:val="1"/>
        </w:rPr>
      </w:pPr>
      <w:r w:rsidR="6AAE4ADB">
        <w:rPr/>
        <w:t>Vid tillskapande av Kris- och handlingsplan för första gången</w:t>
      </w:r>
      <w:r w:rsidR="3A5BBA92">
        <w:rPr/>
        <w:t xml:space="preserve"> gör enligt nedan.</w:t>
      </w:r>
    </w:p>
    <w:p w:rsidRPr="00800AB3" w:rsidR="00800AB3" w:rsidP="00800AB3" w:rsidRDefault="00800AB3" w14:paraId="41C8C96E" w14:textId="77777777">
      <w:pPr>
        <w:tabs>
          <w:tab w:val="left" w:pos="6072"/>
        </w:tabs>
        <w:spacing w:after="0" w:line="240" w:lineRule="auto"/>
        <w:ind w:left="0" w:right="0"/>
        <w:rPr>
          <w:rFonts w:ascii="Arial" w:hAnsi="Arial" w:cs="Arial"/>
        </w:rPr>
      </w:pPr>
      <w:r w:rsidRPr="00800AB3">
        <w:rPr>
          <w:rFonts w:ascii="Arial" w:hAnsi="Arial" w:cs="Arial"/>
        </w:rPr>
        <w:tab/>
      </w:r>
    </w:p>
    <w:p w:rsidRPr="00800AB3" w:rsidR="00800AB3" w:rsidP="7E937976" w:rsidRDefault="00800AB3" w14:paraId="4EE445D2" w14:textId="77777777">
      <w:pPr>
        <w:pStyle w:val="ListBullet"/>
        <w:spacing/>
        <w:contextualSpacing/>
        <w:rPr>
          <w:rFonts w:ascii="Arial" w:hAnsi="Arial" w:cs="Arial"/>
        </w:rPr>
      </w:pPr>
      <w:r w:rsidR="6AAE4ADB">
        <w:rPr/>
        <w:t>Skapa Kris- och handlingsplan genom att:</w:t>
      </w:r>
    </w:p>
    <w:p w:rsidRPr="00800AB3" w:rsidR="00800AB3" w:rsidP="00800AB3" w:rsidRDefault="00800AB3" w14:paraId="2657605C" w14:textId="77777777">
      <w:pPr>
        <w:spacing w:after="0" w:line="240" w:lineRule="auto"/>
        <w:ind w:left="915" w:right="0"/>
        <w:contextualSpacing/>
        <w:rPr>
          <w:rFonts w:ascii="Arial" w:hAnsi="Arial" w:cs="Arial"/>
        </w:rPr>
      </w:pPr>
    </w:p>
    <w:p w:rsidRPr="00800AB3" w:rsidR="00800AB3" w:rsidP="7E937976" w:rsidRDefault="00800AB3" w14:paraId="01185F73" w14:textId="77777777">
      <w:pPr>
        <w:pStyle w:val="ListBullet"/>
        <w:numPr>
          <w:ilvl w:val="0"/>
          <w:numId w:val="25"/>
        </w:numPr>
        <w:spacing/>
        <w:contextualSpacing/>
        <w:jc w:val="left"/>
        <w:rPr>
          <w:rFonts w:ascii="Arial" w:hAnsi="Arial" w:cs="Arial"/>
        </w:rPr>
      </w:pPr>
      <w:r w:rsidR="6AAE4ADB">
        <w:rPr/>
        <w:t xml:space="preserve">Starta Korr/Intyg i </w:t>
      </w:r>
      <w:r w:rsidR="6AAE4ADB">
        <w:rPr/>
        <w:t>Melior</w:t>
      </w:r>
    </w:p>
    <w:p w:rsidRPr="00800AB3" w:rsidR="00800AB3" w:rsidP="7E937976" w:rsidRDefault="00800AB3" w14:paraId="1F1270D5" w14:textId="77777777">
      <w:pPr>
        <w:pStyle w:val="ListBullet"/>
        <w:numPr>
          <w:numId w:val="0"/>
        </w:numPr>
        <w:ind w:left="5216"/>
        <w:jc w:val="left"/>
      </w:pPr>
    </w:p>
    <w:p w:rsidRPr="00800AB3" w:rsidR="00800AB3" w:rsidP="7E937976" w:rsidRDefault="00800AB3" w14:paraId="217F5BBF" w14:textId="77777777">
      <w:pPr>
        <w:pStyle w:val="ListBullet"/>
        <w:numPr>
          <w:ilvl w:val="0"/>
          <w:numId w:val="25"/>
        </w:numPr>
        <w:spacing/>
        <w:contextualSpacing/>
        <w:jc w:val="left"/>
        <w:rPr>
          <w:rFonts w:ascii="Arial" w:hAnsi="Arial" w:cs="Arial"/>
        </w:rPr>
      </w:pPr>
      <w:r w:rsidR="6AAE4ADB">
        <w:rPr/>
        <w:t>Skapa nytt dokument genom att trycka på ”Ny”.</w:t>
      </w:r>
    </w:p>
    <w:p w:rsidRPr="00800AB3" w:rsidR="00800AB3" w:rsidP="7E937976" w:rsidRDefault="00800AB3" w14:paraId="2DEF6E7D" w14:textId="77777777">
      <w:pPr>
        <w:pStyle w:val="ListBullet"/>
        <w:numPr>
          <w:numId w:val="0"/>
        </w:numPr>
        <w:spacing/>
        <w:ind w:left="5216"/>
        <w:contextualSpacing/>
        <w:jc w:val="left"/>
      </w:pPr>
    </w:p>
    <w:p w:rsidRPr="00800AB3" w:rsidR="00800AB3" w:rsidP="7E937976" w:rsidRDefault="00800AB3" w14:paraId="556E872A" w14:textId="77777777">
      <w:pPr>
        <w:pStyle w:val="ListBullet"/>
        <w:numPr>
          <w:ilvl w:val="0"/>
          <w:numId w:val="25"/>
        </w:numPr>
        <w:spacing/>
        <w:contextualSpacing/>
        <w:jc w:val="left"/>
        <w:rPr>
          <w:rFonts w:ascii="Arial" w:hAnsi="Arial" w:cs="Arial"/>
        </w:rPr>
      </w:pPr>
      <w:r w:rsidR="6AAE4ADB">
        <w:rPr/>
        <w:t>Ange dig själv som skapare av dokumentet. Välj typ av dokument: ”Kris-/handlingsplan psykiatri”</w:t>
      </w:r>
    </w:p>
    <w:p w:rsidRPr="00800AB3" w:rsidR="00800AB3" w:rsidP="7E937976" w:rsidRDefault="00800AB3" w14:paraId="0C443EF9" w14:textId="77777777">
      <w:pPr>
        <w:pStyle w:val="ListBullet"/>
        <w:numPr>
          <w:numId w:val="0"/>
        </w:numPr>
        <w:ind w:left="5216"/>
        <w:jc w:val="left"/>
      </w:pPr>
    </w:p>
    <w:p w:rsidRPr="00800AB3" w:rsidR="00800AB3" w:rsidP="7E937976" w:rsidRDefault="00800AB3" w14:paraId="3130970C" w14:textId="77777777">
      <w:pPr>
        <w:pStyle w:val="ListBullet"/>
        <w:numPr>
          <w:ilvl w:val="0"/>
          <w:numId w:val="25"/>
        </w:numPr>
        <w:spacing/>
        <w:contextualSpacing/>
        <w:jc w:val="left"/>
        <w:rPr>
          <w:rFonts w:ascii="Arial" w:hAnsi="Arial" w:cs="Arial"/>
        </w:rPr>
      </w:pPr>
      <w:r w:rsidR="6AAE4ADB">
        <w:rPr/>
        <w:t>Se till att rutan ”Använd mall” är markerad för att använda befintlig mall. Om patientgruppen har en helt annan typ av handlingsplan, avmarkera ”Använd mall” för att skriva i fritext istället. Ändra datum till ursprungligt datum om Kris- och handlingsplanen förs in i journal i efterhand från en tidigare upprättad papperskopia. Klicka på ”Skriv”.</w:t>
      </w:r>
    </w:p>
    <w:p w:rsidRPr="00800AB3" w:rsidR="00800AB3" w:rsidP="7E937976" w:rsidRDefault="00800AB3" w14:paraId="301F70DE" w14:textId="77777777">
      <w:pPr>
        <w:pStyle w:val="ListBullet"/>
        <w:numPr>
          <w:numId w:val="0"/>
        </w:numPr>
        <w:ind w:left="5216"/>
        <w:jc w:val="left"/>
      </w:pPr>
    </w:p>
    <w:p w:rsidRPr="00800AB3" w:rsidR="00800AB3" w:rsidP="7E937976" w:rsidRDefault="00800AB3" w14:paraId="4139AF64" w14:textId="77777777">
      <w:pPr>
        <w:pStyle w:val="ListBullet"/>
        <w:numPr>
          <w:ilvl w:val="0"/>
          <w:numId w:val="25"/>
        </w:numPr>
        <w:spacing/>
        <w:contextualSpacing/>
        <w:jc w:val="left"/>
        <w:rPr>
          <w:rFonts w:ascii="Arial" w:hAnsi="Arial" w:cs="Arial"/>
        </w:rPr>
      </w:pPr>
      <w:r w:rsidR="6AAE4ADB">
        <w:rPr/>
        <w:t xml:space="preserve">Fyll i lämplig information. Skriv inte i adresser till närstående om patienten inte samtycker till att involvera dem. </w:t>
      </w:r>
    </w:p>
    <w:p w:rsidRPr="00800AB3" w:rsidR="00800AB3" w:rsidP="7E937976" w:rsidRDefault="00800AB3" w14:paraId="5D0A78C0" w14:textId="77777777">
      <w:pPr>
        <w:pStyle w:val="ListBullet"/>
        <w:numPr>
          <w:numId w:val="0"/>
        </w:numPr>
        <w:ind w:left="5216"/>
        <w:jc w:val="left"/>
      </w:pPr>
    </w:p>
    <w:p w:rsidRPr="00800AB3" w:rsidR="00800AB3" w:rsidP="7E937976" w:rsidRDefault="00800AB3" w14:paraId="75C74D64" w14:textId="77777777">
      <w:pPr>
        <w:pStyle w:val="ListBullet"/>
        <w:numPr>
          <w:ilvl w:val="0"/>
          <w:numId w:val="25"/>
        </w:numPr>
        <w:spacing/>
        <w:contextualSpacing/>
        <w:jc w:val="left"/>
        <w:rPr>
          <w:rFonts w:ascii="Arial" w:hAnsi="Arial" w:cs="Arial"/>
        </w:rPr>
      </w:pPr>
      <w:r w:rsidR="6AAE4ADB">
        <w:rPr/>
        <w:t>Spara och signera. Avsluta genom att trycka på ”Avbryt”. Kris- och handlingsplan återfinns under överrubrik ”Automatlänkar” i folderstrukturen (om ”Visa aktivitetsmappar” är markerad).</w:t>
      </w:r>
    </w:p>
    <w:p w:rsidRPr="00800AB3" w:rsidR="00800AB3" w:rsidP="7E937976" w:rsidRDefault="00800AB3" w14:paraId="79F0E7E4" w14:textId="77777777">
      <w:pPr>
        <w:pStyle w:val="ListBullet"/>
        <w:numPr>
          <w:numId w:val="0"/>
        </w:numPr>
        <w:spacing/>
        <w:ind w:left="5216"/>
        <w:contextualSpacing/>
        <w:jc w:val="left"/>
      </w:pPr>
    </w:p>
    <w:p w:rsidRPr="00800AB3" w:rsidR="00800AB3" w:rsidP="7E937976" w:rsidRDefault="00800AB3" w14:paraId="29FD0BB1" w14:textId="77777777">
      <w:pPr>
        <w:pStyle w:val="ListBullet"/>
        <w:numPr>
          <w:ilvl w:val="0"/>
          <w:numId w:val="25"/>
        </w:numPr>
        <w:spacing/>
        <w:contextualSpacing/>
        <w:jc w:val="left"/>
        <w:rPr>
          <w:rFonts w:ascii="Arial" w:hAnsi="Arial" w:cs="Arial"/>
        </w:rPr>
      </w:pPr>
      <w:r w:rsidR="6AAE4ADB">
        <w:rPr/>
        <w:t xml:space="preserve">Skriv ut ett exemplar av Kris- och handlingsplanen och ge till patienten, om patienten inte redan har ett eget handskrivet exemplar. </w:t>
      </w:r>
    </w:p>
    <w:p w:rsidRPr="00800AB3" w:rsidR="00800AB3" w:rsidP="7E937976" w:rsidRDefault="00800AB3" w14:paraId="6BB6547F" w14:textId="77777777">
      <w:pPr>
        <w:pStyle w:val="ListBullet"/>
        <w:numPr>
          <w:numId w:val="0"/>
        </w:numPr>
        <w:ind w:left="5216"/>
        <w:jc w:val="left"/>
      </w:pPr>
    </w:p>
    <w:p w:rsidRPr="00800AB3" w:rsidR="00800AB3" w:rsidP="7E937976" w:rsidRDefault="00800AB3" w14:paraId="4CD48C1D" w14:textId="77777777">
      <w:pPr>
        <w:pStyle w:val="ListBullet"/>
        <w:spacing/>
        <w:contextualSpacing/>
        <w:rPr>
          <w:rFonts w:ascii="Arial" w:hAnsi="Arial" w:cs="Arial"/>
        </w:rPr>
      </w:pPr>
      <w:r w:rsidR="6AAE4ADB">
        <w:rPr/>
        <w:t>Gå in i Vårdplan ÖV och lägg till sökordet ”Kris och handlingsplan” (om det inte redan finns). Välj datum då Kris och handlingsplan skapades.</w:t>
      </w:r>
    </w:p>
    <w:p w:rsidRPr="00800AB3" w:rsidR="00800AB3" w:rsidP="7E937976" w:rsidRDefault="00800AB3" w14:paraId="111017AB" w14:textId="77777777">
      <w:pPr>
        <w:pStyle w:val="ListBullet"/>
        <w:numPr>
          <w:numId w:val="0"/>
        </w:numPr>
        <w:ind w:left="995"/>
      </w:pPr>
    </w:p>
    <w:p w:rsidRPr="00800AB3" w:rsidR="00800AB3" w:rsidP="7E937976" w:rsidRDefault="00800AB3" w14:paraId="3168BA83" w14:textId="37D8329D">
      <w:pPr>
        <w:pStyle w:val="ListBullet"/>
        <w:spacing/>
        <w:contextualSpacing/>
        <w:rPr>
          <w:rFonts w:ascii="Arial" w:hAnsi="Arial" w:cs="Arial"/>
        </w:rPr>
      </w:pPr>
      <w:r w:rsidR="6AAE4ADB">
        <w:rPr/>
        <w:t xml:space="preserve">Uppdatera befintlig fri aktivitet Uppmärksamhetsinformation. Om det inte finns någon sedan tidigare, skapa en ny anteckning. Gå till sökordet ”Tillstånd”. Välj alternativ ”Annat allvarligt tillstånd:” och skriv i fritext ”Kris- och handlingsplan upprättad, se </w:t>
      </w:r>
      <w:r w:rsidR="6AAE4ADB">
        <w:rPr/>
        <w:t>journal vårdtillfälle</w:t>
      </w:r>
      <w:r w:rsidR="6AAE4ADB">
        <w:rPr/>
        <w:t xml:space="preserve"> med start </w:t>
      </w:r>
      <w:r w:rsidR="6AAE4ADB">
        <w:rPr/>
        <w:t>ÅÅ-MM-DD</w:t>
      </w:r>
      <w:r w:rsidR="6AAE4ADB">
        <w:rPr/>
        <w:t>” och hänvisa till rätt vårdtillfälle i öppenvårdsjournalen.</w:t>
      </w:r>
      <w:r w:rsidR="3AC6A391">
        <w:rPr/>
        <w:t xml:space="preserve"> Om någon ”annan” skrivit på sökordet Tillstånd, så skapa en dubblett och välj ”Annat allvarligt tillstånd:”. I fritextfältet skriv ”Kris- och handlingsplan upprättad, se journal vårdtillfälle med start ÅÅ-MM-DD.”</w:t>
      </w:r>
    </w:p>
    <w:p w:rsidRPr="00800AB3" w:rsidR="00800AB3" w:rsidP="00800AB3" w:rsidRDefault="00800AB3" w14:paraId="19C800B2" w14:textId="77777777">
      <w:pPr>
        <w:spacing w:after="0" w:line="240" w:lineRule="auto"/>
        <w:ind w:left="0" w:right="0"/>
        <w:rPr>
          <w:rFonts w:ascii="Arial" w:hAnsi="Arial" w:cs="Arial"/>
        </w:rPr>
      </w:pPr>
    </w:p>
    <w:p w:rsidRPr="00800AB3" w:rsidR="00800AB3" w:rsidP="7E937976" w:rsidRDefault="00800AB3" w14:paraId="28CF5C9F" w14:textId="05B49670">
      <w:pPr>
        <w:pStyle w:val="ListBullet"/>
        <w:numPr>
          <w:numId w:val="0"/>
        </w:numPr>
        <w:spacing/>
        <w:ind w:left="0"/>
        <w:contextualSpacing/>
        <w:rPr>
          <w:rFonts w:ascii="Arial" w:hAnsi="Arial" w:cs="Arial"/>
        </w:rPr>
      </w:pPr>
      <w:r w:rsidR="6AAE4ADB">
        <w:rPr/>
        <w:t xml:space="preserve"> </w:t>
      </w:r>
    </w:p>
    <w:p w:rsidRPr="00800AB3" w:rsidR="00800AB3" w:rsidP="00800AB3" w:rsidRDefault="00800AB3" w14:paraId="3620FCD4" w14:textId="77777777">
      <w:pPr>
        <w:spacing w:after="0" w:line="240" w:lineRule="auto"/>
        <w:ind w:left="0" w:right="0"/>
        <w:rPr>
          <w:rFonts w:ascii="Arial" w:hAnsi="Arial" w:cs="Arial"/>
        </w:rPr>
      </w:pPr>
    </w:p>
    <w:p w:rsidRPr="00800AB3" w:rsidR="00800AB3" w:rsidP="7E937976" w:rsidRDefault="00800AB3" w14:paraId="2A902C48" w14:textId="77777777">
      <w:pPr>
        <w:pStyle w:val="Heading2"/>
        <w:rPr>
          <w:rFonts w:ascii="Arial" w:hAnsi="Arial" w:cs="Arial"/>
          <w:b w:val="1"/>
          <w:bCs w:val="1"/>
        </w:rPr>
      </w:pPr>
      <w:r w:rsidR="6AAE4ADB">
        <w:rPr/>
        <w:t>Att uppdatera en Kris- och handlingsplan:</w:t>
      </w:r>
    </w:p>
    <w:p w:rsidRPr="00800AB3" w:rsidR="00800AB3" w:rsidP="00800AB3" w:rsidRDefault="00800AB3" w14:paraId="77FF82C5" w14:textId="77777777">
      <w:pPr>
        <w:spacing w:after="0" w:line="240" w:lineRule="auto"/>
        <w:ind w:left="0" w:right="0"/>
        <w:rPr>
          <w:rFonts w:ascii="Arial" w:hAnsi="Arial" w:cs="Arial"/>
        </w:rPr>
      </w:pPr>
    </w:p>
    <w:p w:rsidRPr="00800AB3" w:rsidR="00800AB3" w:rsidP="7E937976" w:rsidRDefault="00800AB3" w14:paraId="2048BDBF" w14:textId="747DA182">
      <w:pPr>
        <w:pStyle w:val="ListBullet"/>
        <w:numPr>
          <w:ilvl w:val="1"/>
          <w:numId w:val="27"/>
        </w:numPr>
        <w:spacing/>
        <w:contextualSpacing/>
        <w:rPr>
          <w:rFonts w:ascii="Arial" w:hAnsi="Arial" w:cs="Arial"/>
        </w:rPr>
      </w:pPr>
      <w:r w:rsidR="6AAE4ADB">
        <w:rPr/>
        <w:t>Sök fram aktuell krisplan i journalen. Redigera/Spara/Signera.</w:t>
      </w:r>
    </w:p>
    <w:p w:rsidRPr="00800AB3" w:rsidR="00800AB3" w:rsidP="00800AB3" w:rsidRDefault="00800AB3" w14:paraId="21A41DBB" w14:textId="77777777">
      <w:pPr>
        <w:spacing w:after="0" w:line="240" w:lineRule="auto"/>
        <w:ind w:left="0" w:right="0"/>
        <w:rPr>
          <w:rFonts w:ascii="Arial" w:hAnsi="Arial" w:cs="Arial"/>
        </w:rPr>
      </w:pPr>
    </w:p>
    <w:p w:rsidRPr="00800AB3" w:rsidR="00800AB3" w:rsidP="7E937976" w:rsidRDefault="00800AB3" w14:paraId="30156481" w14:textId="4DCE3252">
      <w:pPr>
        <w:pStyle w:val="ListBullet"/>
        <w:numPr>
          <w:ilvl w:val="1"/>
          <w:numId w:val="27"/>
        </w:numPr>
        <w:spacing/>
        <w:contextualSpacing/>
        <w:rPr>
          <w:rFonts w:ascii="Arial" w:hAnsi="Arial" w:cs="Arial"/>
        </w:rPr>
      </w:pPr>
      <w:r w:rsidR="6AAE4ADB">
        <w:rPr/>
        <w:t>Gå till vårdplanen och sökord Kris- och handlingsplan. Skriv en kommentar att Kris- och handlingsplan är reviderad och ange datum. Om man gör flera revisioner, ta bort tidigare revisionsdatum och ange endast datum för den senaste revisionen.</w:t>
      </w:r>
    </w:p>
    <w:p w:rsidRPr="00800AB3" w:rsidR="00800AB3" w:rsidP="00800AB3" w:rsidRDefault="00800AB3" w14:paraId="3FBD6CF9" w14:textId="77777777">
      <w:pPr>
        <w:spacing w:after="0" w:line="240" w:lineRule="auto"/>
        <w:ind w:left="0" w:right="0"/>
        <w:rPr>
          <w:rFonts w:ascii="Arial" w:hAnsi="Arial" w:cs="Arial"/>
        </w:rPr>
      </w:pPr>
    </w:p>
    <w:p w:rsidRPr="00800AB3" w:rsidR="00800AB3" w:rsidP="7E937976" w:rsidRDefault="00800AB3" w14:paraId="610A6A91" w14:textId="77777777">
      <w:pPr>
        <w:pStyle w:val="Heading2"/>
        <w:keepNext w:val="1"/>
        <w:rPr>
          <w:rFonts w:ascii="Arial" w:hAnsi="Arial" w:cs="Arial"/>
          <w:b w:val="1"/>
          <w:bCs w:val="1"/>
        </w:rPr>
      </w:pPr>
      <w:r w:rsidR="6AAE4ADB">
        <w:rPr/>
        <w:t>Registrering</w:t>
      </w:r>
    </w:p>
    <w:p w:rsidRPr="00800AB3" w:rsidR="00800AB3" w:rsidP="7E937976" w:rsidRDefault="00800AB3" w14:paraId="67A71BE8" w14:textId="77777777">
      <w:pPr>
        <w:pStyle w:val="Normal"/>
      </w:pPr>
      <w:r w:rsidR="6AAE4ADB">
        <w:rPr/>
        <w:t>Kris- och handlingsplanen skall dokumenteras med KVÅ-kod AU123.</w:t>
      </w:r>
    </w:p>
    <w:p w:rsidRPr="00800AB3" w:rsidR="00800AB3" w:rsidP="00800AB3" w:rsidRDefault="00800AB3" w14:paraId="10E68E51" w14:textId="77777777">
      <w:pPr>
        <w:spacing w:after="0" w:line="240" w:lineRule="auto"/>
        <w:ind w:left="0" w:right="0"/>
        <w:rPr>
          <w:rFonts w:ascii="Arial" w:hAnsi="Arial" w:cs="Arial"/>
          <w:sz w:val="20"/>
        </w:rPr>
      </w:pPr>
    </w:p>
    <w:p w:rsidRPr="00800AB3" w:rsidR="00800AB3" w:rsidP="7E937976" w:rsidRDefault="00800AB3" w14:paraId="77EE76A4" w14:textId="77777777">
      <w:pPr>
        <w:pStyle w:val="Heading2"/>
        <w:keepNext w:val="1"/>
        <w:rPr>
          <w:rFonts w:ascii="Arial" w:hAnsi="Arial" w:cs="Arial"/>
          <w:b w:val="1"/>
          <w:bCs w:val="1"/>
        </w:rPr>
      </w:pPr>
      <w:r w:rsidR="6AAE4ADB">
        <w:rPr/>
        <w:t>Ansvar</w:t>
      </w:r>
    </w:p>
    <w:p w:rsidRPr="00800AB3" w:rsidR="00800AB3" w:rsidP="7E937976" w:rsidRDefault="00800AB3" w14:paraId="124A5AC8" w14:textId="38D22A3B">
      <w:pPr>
        <w:pStyle w:val="Normal"/>
        <w:rPr>
          <w:rFonts w:ascii="Arial" w:hAnsi="Arial" w:cs="Arial"/>
        </w:rPr>
      </w:pPr>
      <w:r w:rsidR="6AAE4ADB">
        <w:rPr/>
        <w:t>Vårdenhetschef/enhetschef har ansvar för att rutinen är känd bland medarbetare på enheter inom Psykiatri Affektiva</w:t>
      </w:r>
      <w:r w:rsidR="6F57459E">
        <w:rPr/>
        <w:t xml:space="preserve"> respektive</w:t>
      </w:r>
      <w:r w:rsidR="384C7DEA">
        <w:rPr/>
        <w:t xml:space="preserve"> Verksamhet Beroende</w:t>
      </w:r>
      <w:r w:rsidR="6AAE4ADB">
        <w:rPr/>
        <w:t xml:space="preserve"> och att den efterföljs.</w:t>
      </w:r>
    </w:p>
    <w:p w:rsidRPr="00800AB3" w:rsidR="00800AB3" w:rsidP="00800AB3" w:rsidRDefault="00800AB3" w14:paraId="49895F08" w14:textId="77777777">
      <w:pPr>
        <w:spacing w:after="0" w:line="240" w:lineRule="auto"/>
        <w:ind w:left="0" w:right="0"/>
        <w:rPr>
          <w:rFonts w:ascii="Arial" w:hAnsi="Arial" w:cs="Arial"/>
          <w:sz w:val="20"/>
        </w:rPr>
      </w:pPr>
    </w:p>
    <w:p w:rsidRPr="00800AB3" w:rsidR="00800AB3" w:rsidP="7E937976" w:rsidRDefault="00800AB3" w14:paraId="360F8E79" w14:textId="77777777">
      <w:pPr>
        <w:pStyle w:val="Heading2"/>
        <w:keepNext w:val="1"/>
        <w:rPr>
          <w:rFonts w:ascii="Arial" w:hAnsi="Arial" w:cs="Arial"/>
          <w:b w:val="1"/>
          <w:bCs w:val="1"/>
        </w:rPr>
      </w:pPr>
      <w:r w:rsidR="6AAE4ADB">
        <w:rPr/>
        <w:t>Uppföljning, utvärdering och revision</w:t>
      </w:r>
    </w:p>
    <w:p w:rsidRPr="00800AB3" w:rsidR="00800AB3" w:rsidP="7E937976" w:rsidRDefault="00800AB3" w14:paraId="0DD98643" w14:textId="3EDD4C2E">
      <w:pPr>
        <w:pStyle w:val="Normal"/>
        <w:rPr>
          <w:rFonts w:ascii="Arial" w:hAnsi="Arial" w:cs="Arial"/>
          <w:color w:val="000000" w:themeColor="text2" w:themeTint="FF" w:themeShade="FF"/>
          <w:lang w:eastAsia="en-US"/>
        </w:rPr>
      </w:pPr>
      <w:r w:rsidR="6AAE4ADB">
        <w:rPr/>
        <w:t>Verksamhetssamordnare och verksamhetsutvecklare inom Psykiatri Affektiva</w:t>
      </w:r>
      <w:r w:rsidR="1A2997DD">
        <w:rPr/>
        <w:t xml:space="preserve">, </w:t>
      </w:r>
      <w:r w:rsidR="1A2997DD">
        <w:rPr/>
        <w:t>respektive</w:t>
      </w:r>
      <w:r w:rsidR="1A2997DD">
        <w:rPr/>
        <w:t xml:space="preserve"> Verksamhet Beroende,</w:t>
      </w:r>
      <w:r w:rsidR="6AAE4ADB">
        <w:rPr/>
        <w:t xml:space="preserve"> ansvarar för uppföljning, utvärdering och revision av rutinen. Avvikelse från rutinen hanteras enligt SU:s riktlinjer för avvikelsehantering i </w:t>
      </w:r>
      <w:r w:rsidR="6AAE4ADB">
        <w:rPr/>
        <w:t>MedControlPRO</w:t>
      </w:r>
      <w:r w:rsidR="6AAE4ADB">
        <w:rPr/>
        <w:t>.</w:t>
      </w:r>
    </w:p>
    <w:p w:rsidRPr="00800AB3" w:rsidR="00800AB3" w:rsidP="00800AB3" w:rsidRDefault="00800AB3" w14:paraId="6D0064B2" w14:textId="77777777">
      <w:pPr>
        <w:spacing w:after="0" w:line="240" w:lineRule="auto"/>
        <w:ind w:left="0" w:right="0"/>
        <w:rPr>
          <w:rFonts w:ascii="Arial" w:hAnsi="Arial" w:cs="Arial"/>
        </w:rPr>
      </w:pPr>
    </w:p>
    <w:p w:rsidRPr="00800AB3" w:rsidR="00800AB3" w:rsidP="00800AB3" w:rsidRDefault="00800AB3" w14:paraId="4323EEE2" w14:textId="77777777">
      <w:pPr>
        <w:spacing w:after="0" w:line="240" w:lineRule="auto"/>
        <w:ind w:left="0" w:right="0"/>
        <w:rPr>
          <w:rFonts w:ascii="Arial" w:hAnsi="Arial" w:cs="Arial"/>
          <w:sz w:val="20"/>
        </w:rPr>
      </w:pPr>
    </w:p>
    <w:p w:rsidRPr="00800AB3" w:rsidR="00800AB3" w:rsidP="00800AB3" w:rsidRDefault="00800AB3" w14:paraId="1454BD96" w14:textId="77777777">
      <w:pPr>
        <w:spacing w:after="0" w:line="240" w:lineRule="auto"/>
        <w:ind w:left="0" w:right="0"/>
        <w:rPr>
          <w:rFonts w:ascii="Arial" w:hAnsi="Arial" w:cs="Arial"/>
          <w:sz w:val="20"/>
        </w:rPr>
      </w:pPr>
    </w:p>
    <w:p w:rsidRPr="00800AB3" w:rsidR="00800AB3" w:rsidP="00800AB3" w:rsidRDefault="00800AB3" w14:paraId="11F9E85B" w14:textId="77777777">
      <w:pPr>
        <w:spacing w:after="0" w:line="240" w:lineRule="auto"/>
        <w:ind w:left="0" w:right="0"/>
        <w:rPr>
          <w:rFonts w:ascii="Arial" w:hAnsi="Arial" w:cs="Arial"/>
          <w:sz w:val="20"/>
        </w:rPr>
      </w:pPr>
    </w:p>
    <w:p w:rsidRPr="00800AB3" w:rsidR="00800AB3" w:rsidP="00800AB3" w:rsidRDefault="00800AB3" w14:paraId="3B539BC3" w14:textId="77777777">
      <w:pPr>
        <w:spacing w:after="0" w:line="240" w:lineRule="auto"/>
        <w:ind w:left="0" w:right="0"/>
      </w:pPr>
    </w:p>
    <w:bookmarkEnd w:id="0"/>
    <w:p w:rsidRPr="00536A5A" w:rsidR="00536A5A" w:rsidP="7E937976" w:rsidRDefault="00536A5A" w14:paraId="76B9F95B" w14:textId="24513497">
      <w:pPr>
        <w:pStyle w:val="Normal"/>
        <w:spacing w:after="0" w:line="240" w:lineRule="auto"/>
        <w:ind w:left="0" w:right="0"/>
      </w:pPr>
    </w:p>
    <w:sectPr w:rsidRPr="00536A5A" w:rsidR="00536A5A" w:rsidSect="00800AB3">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3B23" w:rsidRDefault="00363B23" w14:paraId="496D9698" w14:textId="77777777">
      <w:r>
        <w:separator/>
      </w:r>
    </w:p>
  </w:endnote>
  <w:endnote w:type="continuationSeparator" w:id="0">
    <w:p w:rsidR="00363B23" w:rsidRDefault="00363B23" w14:paraId="38030764" w14:textId="77777777">
      <w:r>
        <w:continuationSeparator/>
      </w:r>
    </w:p>
  </w:endnote>
  <w:endnote w:type="continuationNotice" w:id="1">
    <w:p w:rsidR="00363B23" w:rsidRDefault="00363B23" w14:paraId="0576E0A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MS Mincho"/>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Footer"/>
      <w:framePr w:wrap="around" w:hAnchor="margin" w:v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60269" w:rsidP="00C43BDD" w:rsidRDefault="00660269" w14:paraId="1FE2B821" w14:textId="77777777">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Footer"/>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3B23" w:rsidRDefault="00363B23" w14:paraId="6E5526E6" w14:textId="77777777"/>
  </w:footnote>
  <w:footnote w:type="continuationSeparator" w:id="0">
    <w:p w:rsidR="00363B23" w:rsidRDefault="00363B23" w14:paraId="5C57738A" w14:textId="77777777">
      <w:r>
        <w:continuationSeparator/>
      </w:r>
    </w:p>
  </w:footnote>
  <w:footnote w:type="continuationNotice" w:id="1">
    <w:p w:rsidR="00363B23" w:rsidRDefault="00363B23" w14:paraId="4F5088B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Header"/>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3E4E6755">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Header"/>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4674374B">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xmlns:w="http://schemas.openxmlformats.org/wordprocessingml/2006/main" w:abstractNumId="25">
    <w:nsid w:val="83b7b19"/>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decimal"/>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24">
    <w:nsid w:val="43ead4cd"/>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upperLetter"/>
      <w:lvlText w:val="%1)"/>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23">
    <w:nsid w:val="72b268a"/>
    <w:multiLevelType xmlns:w="http://schemas.openxmlformats.org/wordprocessingml/2006/main" w:val="hybridMultilevel"/>
    <w:lvl xmlns:w="http://schemas.openxmlformats.org/wordprocessingml/2006/main" w:ilvl="0">
      <w:start w:val="1"/>
      <w:numFmt w:val="lowerLetter"/>
      <w:lvlText w:val="(%1)"/>
      <w:lvlJc w:val="left"/>
      <w:pPr>
        <w:ind w:left="2384" w:hanging="360"/>
      </w:pPr>
    </w:lvl>
    <w:lvl xmlns:w="http://schemas.openxmlformats.org/wordprocessingml/2006/main" w:ilvl="1">
      <w:start w:val="1"/>
      <w:numFmt w:val="lowerLetter"/>
      <w:lvlText w:val="%2."/>
      <w:lvlJc w:val="left"/>
      <w:pPr>
        <w:ind w:left="3104" w:hanging="360"/>
      </w:pPr>
    </w:lvl>
    <w:lvl xmlns:w="http://schemas.openxmlformats.org/wordprocessingml/2006/main" w:ilvl="2">
      <w:start w:val="1"/>
      <w:numFmt w:val="lowerRoman"/>
      <w:lvlText w:val="%3."/>
      <w:lvlJc w:val="right"/>
      <w:pPr>
        <w:ind w:left="3824" w:hanging="180"/>
      </w:pPr>
    </w:lvl>
    <w:lvl xmlns:w="http://schemas.openxmlformats.org/wordprocessingml/2006/main" w:ilvl="3">
      <w:start w:val="1"/>
      <w:numFmt w:val="decimal"/>
      <w:lvlText w:val="%4."/>
      <w:lvlJc w:val="left"/>
      <w:pPr>
        <w:ind w:left="4544" w:hanging="360"/>
      </w:pPr>
    </w:lvl>
    <w:lvl xmlns:w="http://schemas.openxmlformats.org/wordprocessingml/2006/main" w:ilvl="4">
      <w:start w:val="1"/>
      <w:numFmt w:val="lowerLetter"/>
      <w:lvlText w:val="%5."/>
      <w:lvlJc w:val="left"/>
      <w:pPr>
        <w:ind w:left="5264" w:hanging="360"/>
      </w:pPr>
    </w:lvl>
    <w:lvl xmlns:w="http://schemas.openxmlformats.org/wordprocessingml/2006/main" w:ilvl="5">
      <w:start w:val="1"/>
      <w:numFmt w:val="lowerRoman"/>
      <w:lvlText w:val="%6."/>
      <w:lvlJc w:val="right"/>
      <w:pPr>
        <w:ind w:left="5984" w:hanging="180"/>
      </w:pPr>
    </w:lvl>
    <w:lvl xmlns:w="http://schemas.openxmlformats.org/wordprocessingml/2006/main" w:ilvl="6">
      <w:start w:val="1"/>
      <w:numFmt w:val="decimal"/>
      <w:lvlText w:val="%7."/>
      <w:lvlJc w:val="left"/>
      <w:pPr>
        <w:ind w:left="6704" w:hanging="360"/>
      </w:pPr>
    </w:lvl>
    <w:lvl xmlns:w="http://schemas.openxmlformats.org/wordprocessingml/2006/main" w:ilvl="7">
      <w:start w:val="1"/>
      <w:numFmt w:val="lowerLetter"/>
      <w:lvlText w:val="%8."/>
      <w:lvlJc w:val="left"/>
      <w:pPr>
        <w:ind w:left="7424" w:hanging="360"/>
      </w:pPr>
    </w:lvl>
    <w:lvl xmlns:w="http://schemas.openxmlformats.org/wordprocessingml/2006/main" w:ilvl="8">
      <w:start w:val="1"/>
      <w:numFmt w:val="lowerRoman"/>
      <w:lvlText w:val="%9."/>
      <w:lvlJc w:val="right"/>
      <w:pPr>
        <w:ind w:left="8144" w:hanging="180"/>
      </w:pPr>
    </w:lvl>
  </w:abstractNum>
  <w:abstractNum xmlns:w="http://schemas.openxmlformats.org/wordprocessingml/2006/main" w:abstractNumId="22">
    <w:nsid w:val="72e2f06a"/>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0FA03042"/>
    <w:multiLevelType w:val="hybridMultilevel"/>
    <w:tmpl w:val="EEC22730"/>
    <w:lvl w:ilvl="0" w:tplc="FFFFFFFF">
      <w:start w:val="1"/>
      <w:numFmt w:val="decimal"/>
      <w:lvlText w:val="%1)"/>
      <w:lvlJc w:val="left"/>
      <w:pPr>
        <w:ind w:left="915" w:hanging="555"/>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119703E7"/>
    <w:multiLevelType w:val="hybridMultilevel"/>
    <w:tmpl w:val="3FC6F484"/>
    <w:lvl w:ilvl="0" w:tplc="FFFFFFFF">
      <w:start w:val="1"/>
      <w:numFmt w:val="lowerLetter"/>
      <w:lvlText w:val="%1."/>
      <w:lvlJc w:val="left"/>
      <w:pPr>
        <w:ind w:left="885" w:hanging="525"/>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0" w15:restartNumberingAfterBreak="0">
    <w:nsid w:val="265C63DC"/>
    <w:multiLevelType w:val="hybridMultilevel"/>
    <w:tmpl w:val="4A6C9D5A"/>
    <w:lvl w:ilvl="0" w:tplc="FFFFFFFF">
      <w:start w:val="1"/>
      <w:numFmt w:val="decimal"/>
      <w:lvlText w:val="%1)"/>
      <w:lvlJc w:val="left"/>
      <w:pPr>
        <w:ind w:left="915" w:hanging="555"/>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3B474E09"/>
    <w:multiLevelType w:val="hybridMultilevel"/>
    <w:tmpl w:val="DDF0BC38"/>
    <w:lvl w:ilvl="0">
      <w:start w:val="1"/>
      <w:numFmt w:val="decimal"/>
      <w:pStyle w:val="ListBullet"/>
      <w:lvlText w:val="%1)"/>
      <w:lvlJc w:val="left"/>
      <w:pPr>
        <w:ind w:left="1077" w:hanging="360"/>
      </w:pPr>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5" w15:restartNumberingAfterBreak="0">
    <w:nsid w:val="4E4D193F"/>
    <w:multiLevelType w:val="hybridMultilevel"/>
    <w:tmpl w:val="8E2A8470"/>
    <w:lvl w:ilvl="0" w:tplc="FFFFFFFF">
      <w:start w:val="1"/>
      <w:numFmt w:val="lowerLetter"/>
      <w:lvlText w:val="%1."/>
      <w:lvlJc w:val="left"/>
      <w:pPr>
        <w:ind w:left="885" w:hanging="525"/>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27">
    <w:abstractNumId w:val="25"/>
  </w:num>
  <w:num w:numId="26">
    <w:abstractNumId w:val="24"/>
  </w:num>
  <w:num w:numId="25">
    <w:abstractNumId w:val="23"/>
  </w:num>
  <w:num w:numId="24">
    <w:abstractNumId w:val="22"/>
  </w:num>
  <w:num w:numId="1" w16cid:durableId="1306664442">
    <w:abstractNumId w:val="21"/>
  </w:num>
  <w:num w:numId="2" w16cid:durableId="1414090299">
    <w:abstractNumId w:val="18"/>
  </w:num>
  <w:num w:numId="3" w16cid:durableId="1505243729">
    <w:abstractNumId w:val="0"/>
  </w:num>
  <w:num w:numId="4" w16cid:durableId="1545285623">
    <w:abstractNumId w:val="8"/>
  </w:num>
  <w:num w:numId="5" w16cid:durableId="1557353953">
    <w:abstractNumId w:val="19"/>
  </w:num>
  <w:num w:numId="6" w16cid:durableId="2094424365">
    <w:abstractNumId w:val="2"/>
  </w:num>
  <w:num w:numId="7" w16cid:durableId="100925825">
    <w:abstractNumId w:val="14"/>
  </w:num>
  <w:num w:numId="8" w16cid:durableId="619337180">
    <w:abstractNumId w:val="11"/>
  </w:num>
  <w:num w:numId="9" w16cid:durableId="556626613">
    <w:abstractNumId w:val="1"/>
  </w:num>
  <w:num w:numId="10" w16cid:durableId="213662090">
    <w:abstractNumId w:val="1"/>
  </w:num>
  <w:num w:numId="11" w16cid:durableId="223370685">
    <w:abstractNumId w:val="3"/>
  </w:num>
  <w:num w:numId="12" w16cid:durableId="1879587238">
    <w:abstractNumId w:val="6"/>
  </w:num>
  <w:num w:numId="13" w16cid:durableId="2028407546">
    <w:abstractNumId w:val="17"/>
  </w:num>
  <w:num w:numId="14" w16cid:durableId="315576314">
    <w:abstractNumId w:val="12"/>
  </w:num>
  <w:num w:numId="15" w16cid:durableId="1153526430">
    <w:abstractNumId w:val="9"/>
  </w:num>
  <w:num w:numId="16" w16cid:durableId="661663536">
    <w:abstractNumId w:val="16"/>
  </w:num>
  <w:num w:numId="17" w16cid:durableId="877739780">
    <w:abstractNumId w:val="7"/>
  </w:num>
  <w:num w:numId="18" w16cid:durableId="1017266768">
    <w:abstractNumId w:val="13"/>
  </w:num>
  <w:num w:numId="19" w16cid:durableId="1076514685">
    <w:abstractNumId w:val="20"/>
  </w:num>
  <w:num w:numId="20" w16cid:durableId="550531325">
    <w:abstractNumId w:val="10"/>
  </w:num>
  <w:num w:numId="21" w16cid:durableId="1622035875">
    <w:abstractNumId w:val="15"/>
  </w:num>
  <w:num w:numId="22" w16cid:durableId="855848153">
    <w:abstractNumId w:val="4"/>
  </w:num>
  <w:num w:numId="23" w16cid:durableId="876552485">
    <w:abstractNumId w:val="5"/>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6145"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00AB3"/>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040EB595"/>
    <w:rsid w:val="07D57ED6"/>
    <w:rsid w:val="121E4111"/>
    <w:rsid w:val="1A2997DD"/>
    <w:rsid w:val="1D92C44F"/>
    <w:rsid w:val="2408EFDD"/>
    <w:rsid w:val="29928974"/>
    <w:rsid w:val="29D023F3"/>
    <w:rsid w:val="2C1401C2"/>
    <w:rsid w:val="2CCA2A36"/>
    <w:rsid w:val="319D9B59"/>
    <w:rsid w:val="324520FA"/>
    <w:rsid w:val="384C7DEA"/>
    <w:rsid w:val="387E8657"/>
    <w:rsid w:val="387E8657"/>
    <w:rsid w:val="392BEF02"/>
    <w:rsid w:val="3A5BBA92"/>
    <w:rsid w:val="3AC6A391"/>
    <w:rsid w:val="3B15E529"/>
    <w:rsid w:val="42F1B6E2"/>
    <w:rsid w:val="442A2A1A"/>
    <w:rsid w:val="47987B51"/>
    <w:rsid w:val="4839CC0D"/>
    <w:rsid w:val="48487645"/>
    <w:rsid w:val="49E446A6"/>
    <w:rsid w:val="4BE7D18C"/>
    <w:rsid w:val="4D1BE768"/>
    <w:rsid w:val="4D22D172"/>
    <w:rsid w:val="4D9A927E"/>
    <w:rsid w:val="539212F6"/>
    <w:rsid w:val="54E783A6"/>
    <w:rsid w:val="5760864F"/>
    <w:rsid w:val="5C534D4F"/>
    <w:rsid w:val="5DEF1DB0"/>
    <w:rsid w:val="62B00102"/>
    <w:rsid w:val="62C28ED3"/>
    <w:rsid w:val="641566D7"/>
    <w:rsid w:val="647B2B65"/>
    <w:rsid w:val="66317E9C"/>
    <w:rsid w:val="6AAE4ADB"/>
    <w:rsid w:val="6B2CF8ED"/>
    <w:rsid w:val="6F57459E"/>
    <w:rsid w:val="6FAC5BA0"/>
    <w:rsid w:val="70A5A797"/>
    <w:rsid w:val="727C831D"/>
    <w:rsid w:val="747FCCC3"/>
    <w:rsid w:val="7A09665A"/>
    <w:rsid w:val="7A228EB7"/>
    <w:rsid w:val="7BF2CD0D"/>
    <w:rsid w:val="7E937976"/>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Heading1Char" w:customStyle="1">
    <w:name w:val="Heading 1 Char"/>
    <w:aliases w:val="Rubrik VGR Char"/>
    <w:link w:val="Heading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FooterChar" w:customStyle="1">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TitleChar" w:customStyle="1">
    <w:name w:val="Title Char"/>
    <w:link w:val="Title"/>
    <w:uiPriority w:val="10"/>
    <w:semiHidden/>
    <w:rsid w:val="00F86F47"/>
    <w:rPr>
      <w:rFonts w:ascii="Calibri" w:hAnsi="Calibri" w:eastAsia="MS Gothic"/>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styleId="Faktarutarubrik" w:customStyle="1">
    <w:name w:val="Faktaruta rubrik"/>
    <w:basedOn w:val="Heading2"/>
    <w:next w:val="FaktarutaLista"/>
    <w:uiPriority w:val="3"/>
    <w:semiHidden/>
    <w:qFormat/>
    <w:locked/>
    <w:rsid w:val="0009062C"/>
    <w:pPr>
      <w:spacing w:before="0"/>
      <w:outlineLvl w:val="2"/>
    </w:pPr>
    <w:rPr>
      <w:bCs w:val="0"/>
    </w:rPr>
  </w:style>
  <w:style w:type="character" w:styleId="Heading2Char" w:customStyle="1">
    <w:name w:val="Heading 2 Char"/>
    <w:aliases w:val="Rubrik 2 VGR Char"/>
    <w:basedOn w:val="DefaultParagraphFont"/>
    <w:link w:val="Heading2"/>
    <w:uiPriority w:val="3"/>
    <w:rsid w:val="00627BEA"/>
    <w:rPr>
      <w:rFonts w:asciiTheme="majorHAnsi" w:hAnsiTheme="majorHAnsi" w:eastAsiaTheme="majorEastAsia" w:cstheme="majorBidi"/>
      <w:bCs/>
      <w:color w:val="000000" w:themeColor="text1"/>
      <w:sz w:val="40"/>
      <w:szCs w:val="26"/>
    </w:rPr>
  </w:style>
  <w:style w:type="character" w:styleId="Heading3Char" w:customStyle="1">
    <w:name w:val="Heading 3 Char"/>
    <w:aliases w:val="Rubrik 3 VGR Char"/>
    <w:basedOn w:val="DefaultParagraphFont"/>
    <w:link w:val="Heading3"/>
    <w:uiPriority w:val="3"/>
    <w:rsid w:val="00627BEA"/>
    <w:rPr>
      <w:rFonts w:asciiTheme="majorHAnsi" w:hAnsiTheme="majorHAnsi" w:eastAsiaTheme="majorEastAsia" w:cstheme="majorBidi"/>
      <w:bCs/>
      <w:color w:val="000000" w:themeColor="text1"/>
      <w:sz w:val="36"/>
      <w:szCs w:val="24"/>
    </w:rPr>
  </w:style>
  <w:style w:type="character" w:styleId="Heading4Char" w:customStyle="1">
    <w:name w:val="Heading 4 Char"/>
    <w:aliases w:val="mellanrubrik Char"/>
    <w:basedOn w:val="DefaultParagraphFont"/>
    <w:link w:val="Heading4"/>
    <w:uiPriority w:val="3"/>
    <w:semiHidden/>
    <w:rsid w:val="00A272CA"/>
    <w:rPr>
      <w:rFonts w:asciiTheme="majorHAnsi" w:hAnsiTheme="majorHAnsi" w:eastAsiaTheme="majorEastAsia" w:cstheme="majorBidi"/>
      <w:b/>
      <w:bCs/>
      <w:iCs/>
      <w:color w:val="000000" w:themeColor="text1"/>
      <w:sz w:val="26"/>
      <w:szCs w:val="24"/>
    </w:rPr>
  </w:style>
  <w:style w:type="character" w:styleId="Heading5Char" w:customStyle="1">
    <w:name w:val="Heading 5 Char"/>
    <w:basedOn w:val="DefaultParagraphFont"/>
    <w:link w:val="Heading5"/>
    <w:uiPriority w:val="9"/>
    <w:semiHidden/>
    <w:rsid w:val="002F568B"/>
    <w:rPr>
      <w:rFonts w:asciiTheme="majorHAnsi" w:hAnsiTheme="majorHAnsi" w:eastAsiaTheme="majorEastAsia"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DefaultParagraphFon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DefaultParagraphFon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ightGrid-Accent6">
    <w:name w:val="Light Grid Accent 6"/>
    <w:basedOn w:val="TableNorma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ightGrid-Accent1">
    <w:name w:val="Light Grid Accent 1"/>
    <w:basedOn w:val="TableNorma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diumShading1-Accent1">
    <w:name w:val="Medium Shading 1 Accent 1"/>
    <w:basedOn w:val="TableNorma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TableNorma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TableNorma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HeaderChar" w:customStyle="1">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oter" Target="footer2.xml" Id="rId14" /><Relationship Type="http://schemas.openxmlformats.org/officeDocument/2006/relationships/webSettings" Target="webSettings.xml" Id="rId9" /><Relationship Type="http://schemas.openxmlformats.org/officeDocument/2006/relationships/glossaryDocument" Target="glossary/document.xml" Id="Rd8e708b50d0142c8"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document.xml><?xml version="1.0" encoding="utf-8"?>
<w:glossaryDocument xmlns:wp14="http://schemas.microsoft.com/office/word/2010/wordprocessingDrawing" xmlns:w14="http://schemas.microsoft.com/office/word/2010/wordml" xmlns:w="http://schemas.openxmlformats.org/wordprocessingml/2006/main" xmlns:mc="http://schemas.openxmlformats.org/markup-compatibility/2006" mc:Ignorable="wp14">
  <w:docParts>
    <w:docPart>
      <w:docPartPr>
        <w:name w:val="DefaultPlaceholder_1081868574"/>
        <w:category>
          <w:name w:val="General"/>
          <w:gallery w:val="placeholder"/>
        </w:category>
        <w:types>
          <w:type w:val="bbPlcHdr"/>
        </w:types>
        <w:behaviors>
          <w:behavior w:val="content"/>
        </w:behaviors>
        <w:guid w:val="{bbaf8d0e-214d-4a38-89cd-6f4655996442}"/>
      </w:docPartPr>
      <w:docPartBody>
        <w:p xmlns:wp14="http://schemas.microsoft.com/office/word/2010/wordml" w14:paraId="34036F49" wp14:textId="77777777">
          <w:r>
            <w:rPr>
              <w:rStyle w:val="PlaceholderText"/>
            </w:rPr>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4.xml><?xml version="1.0" encoding="utf-8"?>
<p:properties xmlns:p="http://schemas.microsoft.com/office/2006/metadata/properties" xmlns:xsi="http://www.w3.org/2001/XMLSchema-instance" xmlns:pc="http://schemas.microsoft.com/office/infopath/2007/PartnerControls">
  <documentManagement>
    <_dlc_DocId xmlns="dba27119-5f51-4c06-a4fd-2a3d4b9bdf89">RS3327-1180507643-372</_dlc_DocId>
    <_dlc_DocIdUrl xmlns="dba27119-5f51-4c06-a4fd-2a3d4b9bdf89">
      <Url>https://vgregion.sharepoint.com/sites/sy-rs-systemstod-for-styrande-dokument/_layouts/15/DocIdRedir.aspx?ID=RS3327-1180507643-372</Url>
      <Description>RS3327-1180507643-372</Description>
    </_dlc_DocIdUrl>
    <TaxCatchAll xmlns="dba27119-5f51-4c06-a4fd-2a3d4b9bdf89"/>
    <ec6953a5eee3424faece5c2353cf0721 xmlns="597d7713-8a3d-4bd2-ae30-edced55b2c1b">
      <Terms xmlns="http://schemas.microsoft.com/office/infopath/2007/PartnerControls"/>
    </ec6953a5eee3424faece5c2353cf0721>
    <VGR_DokBeskrivning xmlns="597d7713-8a3d-4bd2-ae30-edced55b2c1b" xsi:nil="true"/>
    <Kategori xmlns="b0413806-f9be-46b6-b428-930a1ac0a938" xsi:nil="true"/>
    <VGR_EgenAmnesindelning xmlns="597d7713-8a3d-4bd2-ae30-edced55b2c1b" xsi:nil="true"/>
    <iff0133ac3934f858b1ec890ab98b185 xmlns="4552c23f-a756-462f-8287-3ff35245ed68">
      <Terms xmlns="http://schemas.microsoft.com/office/infopath/2007/PartnerControls"/>
    </iff0133ac3934f858b1ec890ab98b185>
    <a7144f27c6ef407e8fb4465121afbe2b xmlns="597d7713-8a3d-4bd2-ae30-edced55b2c1b">
      <Terms xmlns="http://schemas.microsoft.com/office/infopath/2007/PartnerControls"/>
    </a7144f27c6ef407e8fb4465121afbe2b>
    <TaxKeywordTaxHTField xmlns="dba27119-5f51-4c06-a4fd-2a3d4b9bdf89">
      <Terms xmlns="http://schemas.microsoft.com/office/infopath/2007/PartnerControls"/>
    </TaxKeywordTaxHTField>
    <i1597c54c9084fe5ae9163fac681e86b xmlns="597d7713-8a3d-4bd2-ae30-edced55b2c1b">
      <Terms xmlns="http://schemas.microsoft.com/office/infopath/2007/PartnerControls"/>
    </i1597c54c9084fe5ae9163fac681e86b>
    <m534ae9efef34a1ab5a1291502fec5e5 xmlns="597d7713-8a3d-4bd2-ae30-edced55b2c1b">
      <Terms xmlns="http://schemas.microsoft.com/office/infopath/2007/PartnerControls"/>
    </m534ae9efef34a1ab5a1291502fec5e5>
    <M_x00f6_testyp xmlns="b0413806-f9be-46b6-b428-930a1ac0a938" xsi:nil="true"/>
    <M_x00f6_tesdatum xmlns="b0413806-f9be-46b6-b428-930a1ac0a938" xsi:nil="true"/>
    <Projektfas xmlns="b0413806-f9be-46b6-b428-930a1ac0a938" xsi:nil="true"/>
    <Inneh_x00e5_ll xmlns="b0413806-f9be-46b6-b428-930a1ac0a938" xsi:nil="true"/>
    <SharedWithUsers xmlns="4552c23f-a756-462f-8287-3ff35245ed68">
      <UserInfo>
        <DisplayName>Mikael Svahn</DisplayName>
        <AccountId>20</AccountId>
        <AccountType/>
      </UserInfo>
      <UserInfo>
        <DisplayName>Nina Brandström</DisplayName>
        <AccountId>32</AccountId>
        <AccountType/>
      </UserInfo>
    </SharedWithUsers>
    <VGR_Sekretess xmlns="597d7713-8a3d-4bd2-ae30-edced55b2c1b">Allmän handling - Offentlig</VGR_Sekretess>
    <VGR_AtkomstRatt xmlns="597d7713-8a3d-4bd2-ae30-edced55b2c1b">0</VGR_AtkomstRatt>
    <VGR_DokStatus xmlns="597d7713-8a3d-4bd2-ae30-edced55b2c1b">Arbetsmaterial</VGR_DokStatus>
  </documentManagement>
</p:properties>
</file>

<file path=customXml/itemProps4.xml><?xml version="1.0" encoding="utf-8"?>
<ds:datastoreItem xmlns:ds="http://schemas.openxmlformats.org/officeDocument/2006/customXml" ds:itemID="{B9BCBBAA-C15A-4E1E-BB81-335C529DEA04}">
  <ds:schemaRefs>
    <ds:schemaRef ds:uri="http://schemas.microsoft.com/office/2006/metadata/properties"/>
    <ds:schemaRef ds:uri="http://schemas.microsoft.com/office/infopath/2007/PartnerControls"/>
    <ds:schemaRef ds:uri="95eec3e8-8c51-412a-a35f-8702dc640d3f"/>
    <ds:schemaRef ds:uri="597d7713-8a3d-4bd2-ae30-edced55b2c1b"/>
    <ds:schemaRef ds:uri="3f0875cd-62ae-4aee-a214-da3e9ecc9dde"/>
    <ds:schemaRef ds:uri="dba27119-5f51-4c06-a4fd-2a3d4b9bdf89"/>
    <ds:schemaRef ds:uri="b0413806-f9be-46b6-b428-930a1ac0a938"/>
    <ds:schemaRef ds:uri="4552c23f-a756-462f-8287-3ff35245ed68"/>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Kris- och handlingsplan</dc:title>
  <dc:subject/>
  <dc:creator>patrik.jens.johansson@vgregion.se</dc:creator>
  <keywords/>
  <lastModifiedBy>Linda Schulz</lastModifiedBy>
  <revision>5</revision>
  <lastPrinted>2016-03-31T10:56:00.0000000Z</lastPrinted>
  <dcterms:created xsi:type="dcterms:W3CDTF">2022-06-02T08:07:00.0000000Z</dcterms:created>
  <dcterms:modified xsi:type="dcterms:W3CDTF">2025-04-25T10:44:14.0000000Z</dcterms:modified>
</coreProperties>
</file>