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25E448" w14:textId="77777777" w:rsidR="00F6076D" w:rsidRDefault="00604BEB" w:rsidP="00226541">
      <w:pPr>
        <w:pStyle w:val="Rubrik1"/>
      </w:pPr>
      <w:bookmarkStart w:id="0" w:name="_Toc321146591"/>
      <w:r w:rsidRPr="00226541">
        <w:t>Fastspänning</w:t>
      </w:r>
      <w:r>
        <w:t xml:space="preserve"> med bälte inom somatiken Mölndal</w:t>
      </w:r>
    </w:p>
    <w:p w14:paraId="50A3C984" w14:textId="15A8630C" w:rsidR="00B1553A" w:rsidRDefault="00B1553A" w:rsidP="002149AC">
      <w:pPr>
        <w:pStyle w:val="Rubrik2"/>
      </w:pPr>
      <w:r>
        <w:t>Förändringar sedan föregående version</w:t>
      </w:r>
    </w:p>
    <w:p w14:paraId="5F14009B" w14:textId="73298EDA" w:rsidR="643A69AB" w:rsidRDefault="643A69AB" w:rsidP="29DF1467">
      <w:r>
        <w:t xml:space="preserve">Förtydligande av texten. </w:t>
      </w:r>
      <w:r w:rsidR="338DA968">
        <w:t>Tillägg och u</w:t>
      </w:r>
      <w:r w:rsidR="6E558237">
        <w:t xml:space="preserve">ppdatering av länkar. </w:t>
      </w:r>
      <w:r w:rsidR="1BA04CAE">
        <w:t>Utbyte av ordet “</w:t>
      </w:r>
      <w:proofErr w:type="spellStart"/>
      <w:r w:rsidR="1BA04CAE">
        <w:t>bältning</w:t>
      </w:r>
      <w:proofErr w:type="spellEnd"/>
      <w:r w:rsidR="1BA04CAE">
        <w:t>” till “fastspänning”. Utbyte</w:t>
      </w:r>
      <w:r w:rsidR="426BF6E4">
        <w:t xml:space="preserve"> av ordet “bakjour” </w:t>
      </w:r>
      <w:r w:rsidR="0C0FD867">
        <w:t>till</w:t>
      </w:r>
      <w:r w:rsidR="426BF6E4">
        <w:t xml:space="preserve"> “beredskapsjour”. </w:t>
      </w:r>
      <w:r w:rsidR="1BA04CAE">
        <w:t>Uppdatering att såväl konsultläkare som beredskapsjour nås via växeln.</w:t>
      </w:r>
      <w:r w:rsidR="4CFBF29E">
        <w:t xml:space="preserve"> Hänvisning till akutvaktmästare borttaget</w:t>
      </w:r>
      <w:r w:rsidR="422D1A69">
        <w:t xml:space="preserve"> då de inte längre har säkerhetsuppdrag</w:t>
      </w:r>
      <w:r w:rsidR="4CFBF29E">
        <w:t>.</w:t>
      </w:r>
    </w:p>
    <w:p w14:paraId="00C2EAD4" w14:textId="6AEAE6C3" w:rsidR="002149AC" w:rsidRPr="002149AC" w:rsidRDefault="002149AC" w:rsidP="002149AC">
      <w:pPr>
        <w:pStyle w:val="Rubrik2"/>
      </w:pPr>
      <w:r>
        <w:t>Bakgrund och syfte</w:t>
      </w:r>
    </w:p>
    <w:p w14:paraId="31FCAFFE" w14:textId="77777777" w:rsidR="00604BEB" w:rsidRPr="00604BEB" w:rsidRDefault="00604BEB" w:rsidP="00604BEB">
      <w:pPr>
        <w:sectPr w:rsidR="00604BEB" w:rsidRPr="00604BEB" w:rsidSect="00F6076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4CDEF5FD" w14:textId="2B20436E" w:rsidR="00F6076D" w:rsidRPr="0007637E" w:rsidRDefault="00F6076D" w:rsidP="0007637E">
      <w:r w:rsidRPr="00F6076D">
        <w:t xml:space="preserve">Fastspänning med bälte </w:t>
      </w:r>
      <w:r w:rsidR="5CC57110">
        <w:t>förekommer</w:t>
      </w:r>
      <w:r w:rsidRPr="00F6076D">
        <w:t xml:space="preserve"> inom </w:t>
      </w:r>
      <w:r w:rsidR="70F499C5">
        <w:t xml:space="preserve">ibland </w:t>
      </w:r>
      <w:proofErr w:type="spellStart"/>
      <w:r w:rsidRPr="00F6076D">
        <w:t>somatiken</w:t>
      </w:r>
      <w:proofErr w:type="spellEnd"/>
      <w:r>
        <w:t xml:space="preserve">. </w:t>
      </w:r>
      <w:r w:rsidR="65FEDE1C">
        <w:t>Denna r</w:t>
      </w:r>
      <w:r>
        <w:t>utin</w:t>
      </w:r>
      <w:r w:rsidRPr="00F6076D">
        <w:t xml:space="preserve"> är framtagen för att reglera ansvarsfördelningen mellan psykiatri och somatik vid tvångsåtgärder. </w:t>
      </w:r>
    </w:p>
    <w:p w14:paraId="208FCEDE" w14:textId="43DFDCDB" w:rsidR="00F6076D" w:rsidRPr="00F6076D" w:rsidRDefault="1B8DC62E" w:rsidP="002149AC">
      <w:r>
        <w:t>R</w:t>
      </w:r>
      <w:r w:rsidR="00F6076D">
        <w:t>utin</w:t>
      </w:r>
      <w:r w:rsidR="63D47EC9">
        <w:t>en</w:t>
      </w:r>
      <w:r w:rsidR="00F6076D">
        <w:t xml:space="preserve"> syftar till att förtydliga vikten av att psykiatrin finns med vid fastspänning med bälte inom somatisk vård samt att det sker på ett korrekt och patientsäkert sätt i enlighet med lagstiftning på området: </w:t>
      </w:r>
      <w:hyperlink r:id="rId17">
        <w:r w:rsidR="58C899FC" w:rsidRPr="29DF1467">
          <w:rPr>
            <w:rStyle w:val="Hyperlnk"/>
          </w:rPr>
          <w:t>Lag (1991:1128) om psykiatrisk tvångsvård | Sveriges riksdag</w:t>
        </w:r>
      </w:hyperlink>
      <w:r w:rsidR="00F6076D">
        <w:t xml:space="preserve"> eller </w:t>
      </w:r>
      <w:hyperlink r:id="rId18">
        <w:r w:rsidR="53B6439A" w:rsidRPr="29DF1467">
          <w:rPr>
            <w:rStyle w:val="Hyperlnk"/>
          </w:rPr>
          <w:t>Lag (1991:1129) om rättspsykiatrisk vård | Sveriges riksdag</w:t>
        </w:r>
      </w:hyperlink>
      <w:r w:rsidR="00F6076D">
        <w:t xml:space="preserve">. </w:t>
      </w:r>
    </w:p>
    <w:p w14:paraId="3D599EDD" w14:textId="46B021ED" w:rsidR="00F6076D" w:rsidRPr="00F6076D" w:rsidRDefault="002149AC" w:rsidP="002149AC">
      <w:pPr>
        <w:pStyle w:val="Rubrik2"/>
      </w:pPr>
      <w:r>
        <w:t>Utförande</w:t>
      </w:r>
    </w:p>
    <w:p w14:paraId="04AEC244" w14:textId="77777777" w:rsidR="00F6076D" w:rsidRPr="00F6076D" w:rsidRDefault="00F6076D" w:rsidP="005A6358">
      <w:r w:rsidRPr="00F6076D">
        <w:t xml:space="preserve">OBS. Ring alltid 112 i akuta situationer med risk för allvarligt hot och våld, oavsett vilken vårdform patienten har. </w:t>
      </w:r>
    </w:p>
    <w:p w14:paraId="496A93D9" w14:textId="77777777" w:rsidR="00F6076D" w:rsidRPr="00F6076D" w:rsidRDefault="00F6076D" w:rsidP="002149AC">
      <w:pPr>
        <w:pStyle w:val="MellanrubrikVGR"/>
      </w:pPr>
      <w:r w:rsidRPr="00F6076D">
        <w:t xml:space="preserve">Fastspänning med bälte inom somatiken </w:t>
      </w:r>
    </w:p>
    <w:p w14:paraId="3634AFE2" w14:textId="0E73025C" w:rsidR="00F6076D" w:rsidRPr="00F6076D" w:rsidRDefault="00F6076D" w:rsidP="29DF1467">
      <w:pPr>
        <w:autoSpaceDE w:val="0"/>
        <w:autoSpaceDN w:val="0"/>
        <w:adjustRightInd w:val="0"/>
        <w:spacing w:after="0" w:line="240" w:lineRule="auto"/>
      </w:pPr>
      <w:r w:rsidRPr="29DF1467">
        <w:rPr>
          <w:color w:val="000000" w:themeColor="text2"/>
        </w:rPr>
        <w:t>Fastspänning med bälte är den yttersta formen av tvångsåtgärd och kan enbart företas med stöd av lagen om psykiatrisk tvångsvård (LPT). Således är åtgärden en specialistpsykiatrisk angelägenhet</w:t>
      </w:r>
      <w:r w:rsidR="7BECCAC3" w:rsidRPr="29DF1467">
        <w:rPr>
          <w:color w:val="000000" w:themeColor="text2"/>
        </w:rPr>
        <w:t>.</w:t>
      </w:r>
      <w:r w:rsidRPr="29DF1467">
        <w:rPr>
          <w:color w:val="000000" w:themeColor="text2"/>
        </w:rPr>
        <w:t xml:space="preserve"> </w:t>
      </w:r>
      <w:r w:rsidR="210C942F" w:rsidRPr="29DF1467">
        <w:rPr>
          <w:color w:val="000000" w:themeColor="text2"/>
        </w:rPr>
        <w:t>M</w:t>
      </w:r>
      <w:r w:rsidRPr="29DF1467">
        <w:rPr>
          <w:color w:val="000000" w:themeColor="text2"/>
        </w:rPr>
        <w:t xml:space="preserve">inst en medarbetare från psykiatrin behöver vara med vid fastspänning och finnas hos patienten hela tiden denne är fastspänd. </w:t>
      </w:r>
      <w:r w:rsidR="544F20F5">
        <w:t>Ordningsvakt får inte delta aktivt i fastspänning, men har som uppgift att säkerställa medarbetarnas arbetsmiljö o</w:t>
      </w:r>
      <w:r w:rsidR="5F47ADA9">
        <w:t>ch kan inkallas med detta syfte</w:t>
      </w:r>
      <w:r w:rsidR="544F20F5">
        <w:t>.</w:t>
      </w:r>
    </w:p>
    <w:p w14:paraId="2F7748A3" w14:textId="43F6D870" w:rsidR="29DF1467" w:rsidRDefault="29DF1467" w:rsidP="29DF1467"/>
    <w:p w14:paraId="7E6221D9" w14:textId="476FDFED" w:rsidR="5423912E" w:rsidRDefault="5423912E" w:rsidP="29DF1467">
      <w:r>
        <w:t xml:space="preserve">När somatisk avdelning bedömer att det finns behov av fastspänning </w:t>
      </w:r>
      <w:r w:rsidR="5B6A80C8">
        <w:t xml:space="preserve">och patienten </w:t>
      </w:r>
      <w:r w:rsidR="5B6A80C8" w:rsidRPr="29DF1467">
        <w:rPr>
          <w:i/>
          <w:iCs/>
        </w:rPr>
        <w:t>inte</w:t>
      </w:r>
      <w:r w:rsidR="5B6A80C8">
        <w:t xml:space="preserve"> vårdas enligt Lagen om psykiatrisk tvångsvård</w:t>
      </w:r>
      <w:r w:rsidR="0D89150A">
        <w:t>:</w:t>
      </w:r>
    </w:p>
    <w:p w14:paraId="6D712D6A" w14:textId="7129D8DC" w:rsidR="00F6076D" w:rsidRPr="00F6076D" w:rsidRDefault="00F6076D" w:rsidP="29DF1467">
      <w:pPr>
        <w:pStyle w:val="Liststycke"/>
      </w:pPr>
      <w:r w:rsidRPr="00F6076D">
        <w:t>Ansvarig sjuksköterska eller läkare på somatisk avdelning kontaktar psykiatrikonsult för Mölndal (</w:t>
      </w:r>
      <w:r w:rsidR="68607DE6">
        <w:t xml:space="preserve">vardagar </w:t>
      </w:r>
      <w:proofErr w:type="gramStart"/>
      <w:r w:rsidRPr="00F6076D">
        <w:t>9-16</w:t>
      </w:r>
      <w:proofErr w:type="gramEnd"/>
      <w:r w:rsidR="099F41F8">
        <w:t>)</w:t>
      </w:r>
      <w:r>
        <w:t>,</w:t>
      </w:r>
      <w:r w:rsidRPr="00F6076D">
        <w:t xml:space="preserve"> eller </w:t>
      </w:r>
      <w:r w:rsidR="24E7AE34">
        <w:t>beredskapsjour Psykiatri Mölndal</w:t>
      </w:r>
      <w:r w:rsidRPr="00F6076D">
        <w:t xml:space="preserve"> (övrig tid</w:t>
      </w:r>
      <w:r w:rsidR="7BCEFDE8">
        <w:t>)</w:t>
      </w:r>
      <w:r w:rsidRPr="00F6076D">
        <w:t xml:space="preserve"> via växeln</w:t>
      </w:r>
      <w:r w:rsidR="00231EAE">
        <w:t>.</w:t>
      </w:r>
      <w:r>
        <w:t xml:space="preserve"> Leg</w:t>
      </w:r>
      <w:r w:rsidR="33E01D0D">
        <w:t>itimerad</w:t>
      </w:r>
      <w:r w:rsidRPr="00F6076D">
        <w:t xml:space="preserve"> läkare </w:t>
      </w:r>
      <w:r w:rsidR="7333693C">
        <w:t xml:space="preserve">på den somatiska avdelningen </w:t>
      </w:r>
      <w:r w:rsidRPr="00F6076D">
        <w:t>utfärdar vårdintyg enligt 4 § LPT</w:t>
      </w:r>
      <w:r w:rsidR="7EBDF98A">
        <w:t>.</w:t>
      </w:r>
    </w:p>
    <w:p w14:paraId="29E824EF" w14:textId="651F34EC" w:rsidR="00F6076D" w:rsidRPr="00F6076D" w:rsidRDefault="00F6076D" w:rsidP="29DF1467">
      <w:pPr>
        <w:pStyle w:val="Liststycke"/>
      </w:pPr>
      <w:r>
        <w:t>S</w:t>
      </w:r>
      <w:r w:rsidR="5C2CBE7F">
        <w:t xml:space="preserve">om regel ska </w:t>
      </w:r>
      <w:r>
        <w:t>beslut om kvarhållning enligt 6 § LPT</w:t>
      </w:r>
      <w:r w:rsidR="3C660E9E">
        <w:t xml:space="preserve"> fattas av läkare verksam inom psykiatrin</w:t>
      </w:r>
      <w:r>
        <w:t xml:space="preserve">. </w:t>
      </w:r>
      <w:r w:rsidR="46953C04">
        <w:t>D</w:t>
      </w:r>
      <w:r w:rsidR="6EE8476D">
        <w:t xml:space="preserve">å det finns </w:t>
      </w:r>
      <w:r w:rsidR="6EE8476D" w:rsidRPr="29DF1467">
        <w:rPr>
          <w:i/>
          <w:iCs/>
        </w:rPr>
        <w:t>överhängande</w:t>
      </w:r>
      <w:r w:rsidR="6EE8476D">
        <w:t xml:space="preserve"> risk att patienten skadar sig själ</w:t>
      </w:r>
      <w:r w:rsidR="34EAC5C6">
        <w:t>v</w:t>
      </w:r>
      <w:r w:rsidR="6EE8476D">
        <w:t xml:space="preserve"> eller andra kan läkare inom </w:t>
      </w:r>
      <w:proofErr w:type="spellStart"/>
      <w:r w:rsidR="6EE8476D">
        <w:t>somatiken</w:t>
      </w:r>
      <w:proofErr w:type="spellEnd"/>
      <w:r w:rsidR="6EE8476D">
        <w:t xml:space="preserve"> fatta ett tillfälligt kvarhållningsbeslut, men detta</w:t>
      </w:r>
      <w:r>
        <w:t xml:space="preserve"> </w:t>
      </w:r>
      <w:r w:rsidR="66C92117">
        <w:t>måste</w:t>
      </w:r>
      <w:r>
        <w:t xml:space="preserve"> skyndsamt stämmas av med specialistläkare i psykiatri med </w:t>
      </w:r>
      <w:r w:rsidR="565C8B8D">
        <w:t>uppdrag</w:t>
      </w:r>
      <w:r>
        <w:t xml:space="preserve"> från chefsöverläkare. Dagtid </w:t>
      </w:r>
      <w:proofErr w:type="gramStart"/>
      <w:r w:rsidR="3CE04602">
        <w:t>9-16</w:t>
      </w:r>
      <w:proofErr w:type="gramEnd"/>
      <w:r w:rsidR="3CE04602">
        <w:t xml:space="preserve"> kontaktas</w:t>
      </w:r>
      <w:r>
        <w:t xml:space="preserve"> psykiatrikonsulten och övrig tid </w:t>
      </w:r>
      <w:r w:rsidR="17CD1704">
        <w:t xml:space="preserve">kontaktas </w:t>
      </w:r>
      <w:r w:rsidR="48A1431B">
        <w:t>beredskapsjour Psykiatri Mölndal</w:t>
      </w:r>
      <w:r>
        <w:t xml:space="preserve">. </w:t>
      </w:r>
      <w:r w:rsidR="0F6013B1">
        <w:t>Ställningstagande till intagningsbeslut ska därefter skyndsamt fattas på plats av specialistläkare inom psykiatri med uppdrag från chefsöverläkare.</w:t>
      </w:r>
    </w:p>
    <w:p w14:paraId="28C30B04" w14:textId="60FDA5E9" w:rsidR="00F6076D" w:rsidRDefault="00F6076D" w:rsidP="29DF1467">
      <w:pPr>
        <w:pStyle w:val="Liststycke"/>
        <w:ind w:hanging="360"/>
      </w:pPr>
      <w:r>
        <w:t xml:space="preserve">Beslut om </w:t>
      </w:r>
      <w:r w:rsidR="399D2626">
        <w:t>fastspänning</w:t>
      </w:r>
      <w:r>
        <w:t xml:space="preserve"> </w:t>
      </w:r>
      <w:r w:rsidR="14DC995D">
        <w:t xml:space="preserve">ska </w:t>
      </w:r>
      <w:r w:rsidR="690BACF7">
        <w:t>som regel</w:t>
      </w:r>
      <w:r w:rsidR="690BACF7" w:rsidRPr="29DF1467">
        <w:rPr>
          <w:i/>
          <w:iCs/>
        </w:rPr>
        <w:t xml:space="preserve"> </w:t>
      </w:r>
      <w:r w:rsidR="14DC995D" w:rsidRPr="29DF1467">
        <w:rPr>
          <w:i/>
          <w:iCs/>
        </w:rPr>
        <w:t>inte</w:t>
      </w:r>
      <w:r w:rsidR="14DC995D">
        <w:t xml:space="preserve"> fattas innan intagningsbeslut </w:t>
      </w:r>
      <w:r>
        <w:t>fatta</w:t>
      </w:r>
      <w:r w:rsidR="63B2FABD">
        <w:t>ts</w:t>
      </w:r>
      <w:r w:rsidR="16F5BFEB">
        <w:t>. O</w:t>
      </w:r>
      <w:r w:rsidR="63B2FABD">
        <w:t xml:space="preserve">m det finns en </w:t>
      </w:r>
      <w:r w:rsidR="63B2FABD" w:rsidRPr="29DF1467">
        <w:rPr>
          <w:i/>
          <w:iCs/>
        </w:rPr>
        <w:t>överhängande</w:t>
      </w:r>
      <w:r w:rsidR="63B2FABD">
        <w:t xml:space="preserve"> fara för att patienten allvarligt skadar sig själv eller andra kan</w:t>
      </w:r>
      <w:r>
        <w:t xml:space="preserve"> </w:t>
      </w:r>
      <w:r w:rsidR="24D1C9C6">
        <w:t>beslut om kortvarig fastspänning fattas efter att vårdintyg är utfärdat och kvarhållningsbeslut</w:t>
      </w:r>
      <w:r w:rsidR="6DBD7EEC">
        <w:t xml:space="preserve"> är</w:t>
      </w:r>
      <w:r w:rsidR="24D1C9C6">
        <w:t xml:space="preserve"> fattat. </w:t>
      </w:r>
      <w:r w:rsidR="2888B515">
        <w:t>B</w:t>
      </w:r>
      <w:r w:rsidR="24D1C9C6">
        <w:t>eslut</w:t>
      </w:r>
      <w:r w:rsidR="51D0A584">
        <w:t xml:space="preserve"> om kortvarig fastspänning</w:t>
      </w:r>
      <w:r w:rsidR="24D1C9C6">
        <w:t xml:space="preserve"> kan enbart fattas av </w:t>
      </w:r>
      <w:r>
        <w:t>legitimerad läkare med stöd av 6a § LP</w:t>
      </w:r>
      <w:r w:rsidR="5212A484">
        <w:t>T</w:t>
      </w:r>
      <w:r>
        <w:t xml:space="preserve">. </w:t>
      </w:r>
    </w:p>
    <w:p w14:paraId="586FEDE1" w14:textId="24743D82" w:rsidR="00F6076D" w:rsidRPr="00F6076D" w:rsidRDefault="00F6076D" w:rsidP="29DF1467">
      <w:pPr>
        <w:pStyle w:val="Liststycke"/>
      </w:pPr>
      <w:r w:rsidRPr="00F6076D">
        <w:t xml:space="preserve">Specialistläkare i psykiatri med </w:t>
      </w:r>
      <w:r w:rsidR="18231684">
        <w:t>uppdrag</w:t>
      </w:r>
      <w:r w:rsidRPr="00F6076D">
        <w:t xml:space="preserve"> från chefsöverläkare kontaktas omedelbart och ska skyndsamt inställa sig för att </w:t>
      </w:r>
      <w:r w:rsidR="1E3503A0">
        <w:t>ta ställning till</w:t>
      </w:r>
      <w:r w:rsidRPr="00F6076D">
        <w:t xml:space="preserve"> om patienten ska </w:t>
      </w:r>
      <w:r w:rsidR="1E3503A0">
        <w:t>vårdas</w:t>
      </w:r>
      <w:r>
        <w:t xml:space="preserve"> </w:t>
      </w:r>
      <w:r w:rsidR="7DB74664">
        <w:t>enligt</w:t>
      </w:r>
      <w:r w:rsidRPr="00F6076D">
        <w:t xml:space="preserve"> sluten psykiatrisk tvångsvård (LPT, 6 b §). </w:t>
      </w:r>
      <w:r w:rsidR="7473B713">
        <w:t xml:space="preserve">Vardagar </w:t>
      </w:r>
      <w:proofErr w:type="gramStart"/>
      <w:r w:rsidR="7473B713">
        <w:t>9-16</w:t>
      </w:r>
      <w:proofErr w:type="gramEnd"/>
      <w:r w:rsidRPr="00F6076D">
        <w:t xml:space="preserve"> görs detta av psykiatrikonsulten och övrig tid av </w:t>
      </w:r>
      <w:r w:rsidR="28752663">
        <w:t>beredskapsjour Psykiatri Mölndal</w:t>
      </w:r>
      <w:r w:rsidRPr="00F6076D">
        <w:t xml:space="preserve">. </w:t>
      </w:r>
    </w:p>
    <w:p w14:paraId="5905C267" w14:textId="39D09DF7" w:rsidR="00F6076D" w:rsidRPr="00F6076D" w:rsidRDefault="00F6076D" w:rsidP="29DF1467">
      <w:pPr>
        <w:pStyle w:val="Liststycke"/>
        <w:ind w:hanging="360"/>
      </w:pPr>
      <w:r>
        <w:t>Minst en personal från psykiatrin kommer till avdelningen med en bältessäng. I första hand ombesörjs detta av avdelning 24</w:t>
      </w:r>
      <w:r w:rsidR="3D8C4826">
        <w:t>2</w:t>
      </w:r>
      <w:r>
        <w:t>. Finns synnerliga skäl att inte kunna avvara en personal kontaktas i ordning avd 24</w:t>
      </w:r>
      <w:r w:rsidR="271C4461">
        <w:t>1 eller</w:t>
      </w:r>
      <w:r>
        <w:t xml:space="preserve"> 24</w:t>
      </w:r>
      <w:r w:rsidR="750CC957">
        <w:t>0</w:t>
      </w:r>
      <w:r>
        <w:t xml:space="preserve"> med samma förfrågan. Vid behov av prioriteringsbeslut mellan avdelningarna görs det av </w:t>
      </w:r>
      <w:r w:rsidR="3A1AAFBA">
        <w:t>beredskapsjour Psykiatri Mölndal</w:t>
      </w:r>
      <w:r>
        <w:t>.</w:t>
      </w:r>
    </w:p>
    <w:p w14:paraId="4CFFD850" w14:textId="77777777" w:rsidR="00B67FF4" w:rsidRPr="00B67FF4" w:rsidRDefault="00F6076D" w:rsidP="000B3F54">
      <w:pPr>
        <w:pStyle w:val="Liststycke"/>
        <w:numPr>
          <w:ilvl w:val="0"/>
          <w:numId w:val="21"/>
        </w:numPr>
      </w:pPr>
      <w:r w:rsidRPr="00B67FF4">
        <w:t xml:space="preserve">Personal från psykiatriavdelning (ovan) medverkar vid fastspänning och kvarstannar så länge patienten är </w:t>
      </w:r>
      <w:r w:rsidRPr="00B67FF4">
        <w:lastRenderedPageBreak/>
        <w:t>fastspänd. En fastspänd patient får aldrig lämnas ensam utan ska ha ständig tillsyn.</w:t>
      </w:r>
    </w:p>
    <w:p w14:paraId="0E1A4850" w14:textId="1A0E3739" w:rsidR="00F6076D" w:rsidRPr="000B3F54" w:rsidRDefault="00F6076D" w:rsidP="29DF1467">
      <w:pPr>
        <w:pStyle w:val="Liststycke"/>
        <w:rPr>
          <w:color w:val="000000"/>
        </w:rPr>
      </w:pPr>
      <w:r w:rsidRPr="29DF1467">
        <w:rPr>
          <w:color w:val="000000" w:themeColor="text2"/>
        </w:rPr>
        <w:t xml:space="preserve">I </w:t>
      </w:r>
      <w:r w:rsidR="24871416" w:rsidRPr="29DF1467">
        <w:rPr>
          <w:color w:val="000000" w:themeColor="text2"/>
        </w:rPr>
        <w:t>extraordinära situationer</w:t>
      </w:r>
      <w:r w:rsidRPr="29DF1467">
        <w:rPr>
          <w:color w:val="000000" w:themeColor="text2"/>
        </w:rPr>
        <w:t xml:space="preserve"> kan bältesläggning överstiga 4 timmar. </w:t>
      </w:r>
      <w:r w:rsidR="5C2E3E48" w:rsidRPr="29DF1467">
        <w:rPr>
          <w:color w:val="000000" w:themeColor="text2"/>
        </w:rPr>
        <w:t xml:space="preserve">En förutsättning är att patienten vårdas med stöd av Lagen om psykiatrisk tvångsvård, dvs att ett intagningsbeslut är fattat. </w:t>
      </w:r>
      <w:r w:rsidR="79130573" w:rsidRPr="29DF1467">
        <w:rPr>
          <w:color w:val="000000" w:themeColor="text2"/>
        </w:rPr>
        <w:t>Be</w:t>
      </w:r>
      <w:r w:rsidRPr="29DF1467">
        <w:rPr>
          <w:color w:val="000000" w:themeColor="text2"/>
        </w:rPr>
        <w:t xml:space="preserve">slut </w:t>
      </w:r>
      <w:r w:rsidR="130B0413" w:rsidRPr="29DF1467">
        <w:rPr>
          <w:color w:val="000000" w:themeColor="text2"/>
        </w:rPr>
        <w:t>om en sådan förlängning</w:t>
      </w:r>
      <w:r w:rsidRPr="29DF1467">
        <w:rPr>
          <w:color w:val="000000" w:themeColor="text2"/>
        </w:rPr>
        <w:t xml:space="preserve"> kan endast fattas av specialistläkare i psykiatri </w:t>
      </w:r>
      <w:r w:rsidR="74FAAF39" w:rsidRPr="29DF1467">
        <w:rPr>
          <w:color w:val="000000" w:themeColor="text2"/>
        </w:rPr>
        <w:t xml:space="preserve">med uppdrag från chefsöverläkaren och kräver </w:t>
      </w:r>
      <w:r w:rsidRPr="29DF1467">
        <w:rPr>
          <w:color w:val="000000" w:themeColor="text2"/>
        </w:rPr>
        <w:t>personlig undersökning</w:t>
      </w:r>
      <w:r w:rsidR="72B6AC4C" w:rsidRPr="29DF1467">
        <w:rPr>
          <w:color w:val="000000" w:themeColor="text2"/>
        </w:rPr>
        <w:t xml:space="preserve">, Detta </w:t>
      </w:r>
      <w:r w:rsidRPr="29DF1467">
        <w:rPr>
          <w:color w:val="000000" w:themeColor="text2"/>
        </w:rPr>
        <w:t xml:space="preserve">upprepas var fjärde timma </w:t>
      </w:r>
      <w:r w:rsidR="21F1D210" w:rsidRPr="29DF1467">
        <w:rPr>
          <w:color w:val="000000" w:themeColor="text2"/>
        </w:rPr>
        <w:t>tills</w:t>
      </w:r>
      <w:r w:rsidRPr="29DF1467">
        <w:rPr>
          <w:color w:val="000000" w:themeColor="text2"/>
        </w:rPr>
        <w:t xml:space="preserve"> fastspänningen </w:t>
      </w:r>
      <w:r w:rsidR="192148CC" w:rsidRPr="29DF1467">
        <w:rPr>
          <w:color w:val="000000" w:themeColor="text2"/>
        </w:rPr>
        <w:t>kan</w:t>
      </w:r>
      <w:r w:rsidRPr="29DF1467">
        <w:rPr>
          <w:color w:val="000000" w:themeColor="text2"/>
        </w:rPr>
        <w:t xml:space="preserve"> avslutas. I </w:t>
      </w:r>
      <w:r w:rsidR="1A32C371" w:rsidRPr="29DF1467">
        <w:rPr>
          <w:color w:val="000000" w:themeColor="text2"/>
        </w:rPr>
        <w:t>dessa</w:t>
      </w:r>
      <w:r w:rsidRPr="29DF1467">
        <w:rPr>
          <w:color w:val="000000" w:themeColor="text2"/>
        </w:rPr>
        <w:t xml:space="preserve"> fall underrättar psykiatrin IVO enligt gällande rutin. </w:t>
      </w:r>
    </w:p>
    <w:p w14:paraId="455B8394" w14:textId="3471006B" w:rsidR="00F6076D" w:rsidRPr="0007637E" w:rsidRDefault="0D839D0C" w:rsidP="29DF1467">
      <w:pPr>
        <w:pStyle w:val="Liststycke"/>
      </w:pPr>
      <w:r>
        <w:t>Tvångså</w:t>
      </w:r>
      <w:r w:rsidR="00F6076D">
        <w:t xml:space="preserve">tgärderna ska dokumenteras i beslutsöversikten av läkare </w:t>
      </w:r>
      <w:r w:rsidR="11D96B3F">
        <w:t>genom dikt</w:t>
      </w:r>
      <w:r w:rsidR="6D911421">
        <w:t>at under PSY</w:t>
      </w:r>
      <w:r w:rsidR="372FCE21">
        <w:t>K4</w:t>
      </w:r>
      <w:r w:rsidR="67072065">
        <w:t>2</w:t>
      </w:r>
      <w:r w:rsidR="372FCE21">
        <w:t>. Läkare</w:t>
      </w:r>
      <w:r w:rsidR="11D96B3F">
        <w:t>n</w:t>
      </w:r>
      <w:r w:rsidR="667A46B7">
        <w:t xml:space="preserve"> ska inte</w:t>
      </w:r>
      <w:r w:rsidR="11D96B3F">
        <w:t xml:space="preserve"> använda Taligenkänning eller skriva själv</w:t>
      </w:r>
      <w:r w:rsidR="09A3911E">
        <w:t xml:space="preserve"> i beslutsöversikten</w:t>
      </w:r>
      <w:r w:rsidR="11D96B3F">
        <w:t>. Om</w:t>
      </w:r>
      <w:r w:rsidR="00F6076D">
        <w:t xml:space="preserve">vårdnadspersonal ska i </w:t>
      </w:r>
      <w:proofErr w:type="spellStart"/>
      <w:r w:rsidR="00F6076D">
        <w:t>Melior</w:t>
      </w:r>
      <w:proofErr w:type="spellEnd"/>
      <w:r w:rsidR="00F6076D">
        <w:t xml:space="preserve"> </w:t>
      </w:r>
      <w:r w:rsidR="08E83413">
        <w:t xml:space="preserve">noga </w:t>
      </w:r>
      <w:r w:rsidR="00F6076D">
        <w:t xml:space="preserve">dokumentera </w:t>
      </w:r>
      <w:r w:rsidR="333CC981">
        <w:t xml:space="preserve">situationen som föranledde kontakt med psykiatrin och eventuella tvångsåtgärder. Man ska också dokumentera </w:t>
      </w:r>
      <w:r w:rsidR="00F6076D">
        <w:t xml:space="preserve">vilka frivilliga insatser som prövats </w:t>
      </w:r>
      <w:r w:rsidR="588D309D">
        <w:t>för att undvika tvångsåtgärder</w:t>
      </w:r>
      <w:r w:rsidR="00F6076D">
        <w:t xml:space="preserve">. </w:t>
      </w:r>
    </w:p>
    <w:p w14:paraId="2F615F37" w14:textId="4ACBD484" w:rsidR="00F6076D" w:rsidRPr="0007637E" w:rsidRDefault="00F6076D" w:rsidP="29DF1467">
      <w:pPr>
        <w:pStyle w:val="Liststycke"/>
      </w:pPr>
      <w:r w:rsidRPr="29DF1467">
        <w:rPr>
          <w:sz w:val="22"/>
          <w:szCs w:val="22"/>
        </w:rPr>
        <w:t>Beslut o</w:t>
      </w:r>
      <w:r>
        <w:t xml:space="preserve">m att </w:t>
      </w:r>
      <w:r w:rsidR="790CF312">
        <w:t>avbryta en fastspänning kräver beslut från specialistläkare med uppdrag från chefsöverläkaren</w:t>
      </w:r>
      <w:r w:rsidR="26A34220">
        <w:t>;</w:t>
      </w:r>
      <w:r w:rsidR="790CF312">
        <w:t xml:space="preserve"> </w:t>
      </w:r>
      <w:r w:rsidR="7A6BDE92">
        <w:t>p</w:t>
      </w:r>
      <w:r w:rsidR="30006F4E">
        <w:t>sykiatrikonsu</w:t>
      </w:r>
      <w:r w:rsidR="3CB7A871">
        <w:t>l</w:t>
      </w:r>
      <w:r w:rsidR="30006F4E">
        <w:t xml:space="preserve">t vardagar </w:t>
      </w:r>
      <w:proofErr w:type="gramStart"/>
      <w:r w:rsidR="30006F4E">
        <w:t>9-16</w:t>
      </w:r>
      <w:proofErr w:type="gramEnd"/>
      <w:r w:rsidR="30006F4E">
        <w:t xml:space="preserve"> och beredskapsjour </w:t>
      </w:r>
      <w:r w:rsidR="35084C6A">
        <w:t xml:space="preserve">Psykiatri Mölndal </w:t>
      </w:r>
      <w:r w:rsidR="30006F4E">
        <w:t xml:space="preserve">övrig tid. </w:t>
      </w:r>
      <w:r w:rsidR="3728BF5B">
        <w:t>Beslut om att avbryta fastspänning</w:t>
      </w:r>
      <w:r w:rsidR="790CF312">
        <w:t xml:space="preserve"> kan ske via telefon utifrån information av ansvarig sjuksk</w:t>
      </w:r>
      <w:r w:rsidR="71004560">
        <w:t>öte</w:t>
      </w:r>
      <w:r w:rsidR="790CF312">
        <w:t>rska</w:t>
      </w:r>
      <w:r w:rsidR="49966D7B">
        <w:t xml:space="preserve"> och dokumenteras i beslutsöversikten av läkaren.</w:t>
      </w:r>
    </w:p>
    <w:p w14:paraId="7F913B7A" w14:textId="76EEA215" w:rsidR="146CBFB7" w:rsidRPr="002C2BD9" w:rsidRDefault="146CBFB7" w:rsidP="29DF1467">
      <w:pPr>
        <w:pStyle w:val="Liststycke"/>
      </w:pPr>
      <w:r w:rsidRPr="29DF1467">
        <w:rPr>
          <w:color w:val="000000" w:themeColor="text2"/>
        </w:rPr>
        <w:t>Psykiatrikonsult erbjuder uppföljande samtal med patienten efter tvångsåtgärd vid lämpligt tillfälle, helst inom ett dygn.</w:t>
      </w:r>
    </w:p>
    <w:p w14:paraId="3CC8ED94" w14:textId="77777777" w:rsidR="002C2BD9" w:rsidRDefault="002C2BD9" w:rsidP="002C2BD9">
      <w:pPr>
        <w:pStyle w:val="Liststycke"/>
        <w:numPr>
          <w:ilvl w:val="0"/>
          <w:numId w:val="0"/>
        </w:numPr>
        <w:ind w:left="1712"/>
      </w:pPr>
    </w:p>
    <w:p w14:paraId="1648DD15" w14:textId="01141D01" w:rsidR="00F6076D" w:rsidRDefault="00F6076D" w:rsidP="005A6358">
      <w:r>
        <w:t xml:space="preserve">Om patient </w:t>
      </w:r>
      <w:r w:rsidRPr="29DF1467">
        <w:rPr>
          <w:i/>
          <w:iCs/>
        </w:rPr>
        <w:t>har</w:t>
      </w:r>
      <w:r>
        <w:t xml:space="preserve"> pågående vård enligt LPT där 6b § är fattat eller patienten av domstol är överlämnad till vård enligt LRV</w:t>
      </w:r>
      <w:r w:rsidR="2EE1B9BD">
        <w:t>:</w:t>
      </w:r>
    </w:p>
    <w:p w14:paraId="0F185B2C" w14:textId="77777777" w:rsidR="002C2BD9" w:rsidRDefault="002C2BD9" w:rsidP="005A6358"/>
    <w:p w14:paraId="64853422" w14:textId="578D1F9F" w:rsidR="00F6076D" w:rsidRPr="00F6076D" w:rsidRDefault="5A1DDF13" w:rsidP="29DF1467">
      <w:pPr>
        <w:pStyle w:val="Liststycke"/>
        <w:ind w:left="1352" w:hanging="360"/>
      </w:pPr>
      <w:r>
        <w:t xml:space="preserve">Huvudregeln är att kontakta psykiatrikonsult/beredskapsjour Psykiatri Mölndal för att beskriva situationen varpå </w:t>
      </w:r>
      <w:r w:rsidR="681212B8">
        <w:t>hen</w:t>
      </w:r>
      <w:r>
        <w:t xml:space="preserve"> kan ordinera fastspänning via telefon. </w:t>
      </w:r>
      <w:r w:rsidR="69540062">
        <w:t>Det är viktigt att i journal dokumentera situationen och vilka försök som gjorts för att hantera situationen med frivilliga insatser.</w:t>
      </w:r>
    </w:p>
    <w:p w14:paraId="5807871A" w14:textId="0D8AB326" w:rsidR="00F6076D" w:rsidRPr="00F6076D" w:rsidRDefault="5A1DDF13" w:rsidP="29DF1467">
      <w:pPr>
        <w:pStyle w:val="Liststycke"/>
        <w:ind w:left="1352" w:hanging="360"/>
      </w:pPr>
      <w:r>
        <w:t xml:space="preserve">I extrema fall då det finns överhängande fara för </w:t>
      </w:r>
      <w:r w:rsidR="4DA8F75C">
        <w:t xml:space="preserve">patientens eller andras liv kan </w:t>
      </w:r>
      <w:r w:rsidR="00F6076D">
        <w:t xml:space="preserve">legitimerad läkare </w:t>
      </w:r>
      <w:r w:rsidR="56E47C71">
        <w:t xml:space="preserve">på </w:t>
      </w:r>
      <w:proofErr w:type="spellStart"/>
      <w:r w:rsidR="56E47C71">
        <w:t>somatiken</w:t>
      </w:r>
      <w:proofErr w:type="spellEnd"/>
      <w:r w:rsidR="00F6076D">
        <w:t xml:space="preserve"> besluta om kortvarig fastspänning. </w:t>
      </w:r>
      <w:r w:rsidR="24C61E39">
        <w:t>Psykiatrikonsult/beredskapsjour Psykiatri Mölndal ska då omedelbart kontaktas.</w:t>
      </w:r>
      <w:r w:rsidR="6D41FE11">
        <w:t xml:space="preserve"> </w:t>
      </w:r>
    </w:p>
    <w:p w14:paraId="47248903" w14:textId="08F2F297" w:rsidR="00F6076D" w:rsidRPr="00F6076D" w:rsidRDefault="6D41FE11" w:rsidP="29DF1467">
      <w:pPr>
        <w:pStyle w:val="Liststycke"/>
        <w:ind w:left="1352" w:hanging="360"/>
      </w:pPr>
      <w:r>
        <w:lastRenderedPageBreak/>
        <w:t xml:space="preserve">Omvårdnadspersonal ska i </w:t>
      </w:r>
      <w:proofErr w:type="spellStart"/>
      <w:r>
        <w:t>Melior</w:t>
      </w:r>
      <w:proofErr w:type="spellEnd"/>
      <w:r>
        <w:t xml:space="preserve"> dokumentera vilka frivilliga insatser som prövats och vilka överväganden man gjort innan </w:t>
      </w:r>
      <w:r w:rsidR="519FADB9">
        <w:t>fastspänning.</w:t>
      </w:r>
      <w:r>
        <w:t xml:space="preserve"> </w:t>
      </w:r>
      <w:r w:rsidR="6FEDEFDF">
        <w:t xml:space="preserve">Tvångsåtgärder </w:t>
      </w:r>
      <w:r w:rsidR="00F6076D">
        <w:t>ska dokumenteras i beslutsöversikten av läkare</w:t>
      </w:r>
      <w:r w:rsidR="41FF66E0">
        <w:t xml:space="preserve"> genom diktat</w:t>
      </w:r>
      <w:r w:rsidR="3909852B">
        <w:t xml:space="preserve"> (PSYK42)</w:t>
      </w:r>
      <w:r w:rsidR="41FF66E0">
        <w:t>, inte genom att skriva själv i beslutsöversikten eller använda Taligenkänning</w:t>
      </w:r>
      <w:r w:rsidR="00F6076D">
        <w:t xml:space="preserve">. </w:t>
      </w:r>
    </w:p>
    <w:p w14:paraId="427DE912" w14:textId="7D77FD8D" w:rsidR="00F6076D" w:rsidRPr="00F6076D" w:rsidRDefault="041F9C22" w:rsidP="29DF1467">
      <w:pPr>
        <w:pStyle w:val="Liststycke"/>
        <w:ind w:left="1352" w:hanging="360"/>
      </w:pPr>
      <w:r>
        <w:t>Beslut om att avsluta fastspänning måste tas av specialistläkare inom psykiatrin med chefs</w:t>
      </w:r>
      <w:r w:rsidR="78BD33FA">
        <w:t>över</w:t>
      </w:r>
      <w:r>
        <w:t xml:space="preserve">läkaruppdrag. Detta kan ske via telefon och dokumenteras av läkaren. </w:t>
      </w:r>
      <w:r w:rsidR="00F6076D">
        <w:t xml:space="preserve">Om </w:t>
      </w:r>
      <w:r w:rsidR="1DE262DB">
        <w:t>avdelningspersonal</w:t>
      </w:r>
      <w:r w:rsidR="00F6076D">
        <w:t xml:space="preserve"> </w:t>
      </w:r>
      <w:r w:rsidR="67E96C73">
        <w:t>bedömer att fastspänningen kan avslutas</w:t>
      </w:r>
      <w:r w:rsidR="5C626C98">
        <w:t xml:space="preserve"> kon</w:t>
      </w:r>
      <w:r w:rsidR="7BC5764A">
        <w:t>takta</w:t>
      </w:r>
      <w:r w:rsidR="5C626C98">
        <w:t>s</w:t>
      </w:r>
      <w:r w:rsidR="00F6076D">
        <w:t xml:space="preserve"> psykiatrikonsult (dagtid</w:t>
      </w:r>
      <w:r w:rsidR="7B180DE4">
        <w:t xml:space="preserve"> 9-</w:t>
      </w:r>
      <w:proofErr w:type="gramStart"/>
      <w:r w:rsidR="7B180DE4">
        <w:t>16</w:t>
      </w:r>
      <w:r w:rsidR="00F6076D">
        <w:t>)/</w:t>
      </w:r>
      <w:proofErr w:type="gramEnd"/>
      <w:r w:rsidR="724E366D">
        <w:t>beredskapsjour Psykiatri Mölndal</w:t>
      </w:r>
      <w:r w:rsidR="00F6076D">
        <w:t xml:space="preserve"> (övrig tid). </w:t>
      </w:r>
    </w:p>
    <w:p w14:paraId="315E9301" w14:textId="55412E40" w:rsidR="00F6076D" w:rsidRPr="00F6076D" w:rsidRDefault="00F6076D" w:rsidP="29DF1467">
      <w:pPr>
        <w:pStyle w:val="Liststycke"/>
        <w:ind w:left="1352" w:hanging="360"/>
      </w:pPr>
      <w:r>
        <w:t xml:space="preserve">Om </w:t>
      </w:r>
      <w:r w:rsidR="661AA79A">
        <w:t>fastspänning bedöms nödvändig i</w:t>
      </w:r>
      <w:r w:rsidRPr="00F6076D">
        <w:t xml:space="preserve"> mer än fyra timmar </w:t>
      </w:r>
      <w:r w:rsidR="70F8438E">
        <w:t>måste</w:t>
      </w:r>
      <w:r w:rsidRPr="00F6076D">
        <w:t xml:space="preserve"> psykiatrikonsult/</w:t>
      </w:r>
      <w:r w:rsidR="06DB415E">
        <w:t>beredskapsjour Psykiatri Mölndal</w:t>
      </w:r>
      <w:r w:rsidRPr="00F6076D">
        <w:t xml:space="preserve"> bedöma patienten personligen på plats innan dessa fyra timmar har </w:t>
      </w:r>
      <w:r w:rsidR="61353D80">
        <w:t>löpt ut</w:t>
      </w:r>
      <w:r>
        <w:t>.</w:t>
      </w:r>
      <w:r w:rsidRPr="00F6076D">
        <w:t xml:space="preserve"> Fastspänningen får endast om synnerliga skäl föreligger förlängas utöver fyra timmar och ska omedelbart meddelas IVO (psykiatrin gör detta enligt gällande </w:t>
      </w:r>
      <w:hyperlink r:id="rId19">
        <w:r w:rsidRPr="29DF1467">
          <w:rPr>
            <w:rStyle w:val="Hyperlnk"/>
          </w:rPr>
          <w:t>LPT-rutin</w:t>
        </w:r>
      </w:hyperlink>
      <w:r>
        <w:t xml:space="preserve">) </w:t>
      </w:r>
    </w:p>
    <w:p w14:paraId="1CC58904" w14:textId="77777777" w:rsidR="00F6076D" w:rsidRPr="00F6076D" w:rsidRDefault="00F6076D" w:rsidP="00B67FF4">
      <w:pPr>
        <w:pStyle w:val="MellanrubrikVGR"/>
      </w:pPr>
      <w:r w:rsidRPr="00F6076D">
        <w:t xml:space="preserve">Våldsam patient inom </w:t>
      </w:r>
      <w:proofErr w:type="spellStart"/>
      <w:r w:rsidRPr="00F6076D">
        <w:t>somatiken</w:t>
      </w:r>
      <w:proofErr w:type="spellEnd"/>
      <w:r w:rsidRPr="00F6076D">
        <w:t xml:space="preserve"> </w:t>
      </w:r>
    </w:p>
    <w:p w14:paraId="0C488C1C" w14:textId="55A67EA3" w:rsidR="00F6076D" w:rsidRPr="00F6076D" w:rsidRDefault="00F6076D" w:rsidP="0007637E">
      <w:r w:rsidRPr="00F6076D">
        <w:t xml:space="preserve">Personal ska genast tillkalla </w:t>
      </w:r>
      <w:r>
        <w:t>ordningsvakt</w:t>
      </w:r>
      <w:r w:rsidRPr="00F6076D">
        <w:t xml:space="preserve"> eller polis (112) för att få hjälp att hantera </w:t>
      </w:r>
      <w:r w:rsidR="4A95737A">
        <w:t>situationen</w:t>
      </w:r>
      <w:r>
        <w:t xml:space="preserve">. Psykiatrin </w:t>
      </w:r>
      <w:r w:rsidR="2DA22B69">
        <w:t>kontaktas</w:t>
      </w:r>
      <w:r w:rsidR="689874BA">
        <w:t xml:space="preserve"> om det finns misstanke att det föreligger en psykiatrisk orsak till beteendet</w:t>
      </w:r>
      <w:r w:rsidR="2DA22B69">
        <w:t>.</w:t>
      </w:r>
    </w:p>
    <w:p w14:paraId="5633D341" w14:textId="1F67337C" w:rsidR="00F6076D" w:rsidRPr="00F6076D" w:rsidRDefault="00F6076D" w:rsidP="00B67FF4">
      <w:r>
        <w:t xml:space="preserve">En våldsam eller utagerande patient uppfyller inte per </w:t>
      </w:r>
      <w:proofErr w:type="gramStart"/>
      <w:r>
        <w:t>automatik</w:t>
      </w:r>
      <w:r w:rsidR="17B64176">
        <w:t xml:space="preserve"> </w:t>
      </w:r>
      <w:r>
        <w:t>kriterier</w:t>
      </w:r>
      <w:proofErr w:type="gramEnd"/>
      <w:r>
        <w:t xml:space="preserve"> för vårdintyg</w:t>
      </w:r>
      <w:r w:rsidR="04EFC221">
        <w:t>.</w:t>
      </w:r>
      <w:r>
        <w:t xml:space="preserve"> </w:t>
      </w:r>
      <w:r w:rsidR="5A0B7599">
        <w:t>D</w:t>
      </w:r>
      <w:r>
        <w:t xml:space="preserve">et är i så fall ordningsvakternas uppgift att avhysa personen alternativt polisens uppgift om ett behov av omhändertagande föreligger. </w:t>
      </w:r>
    </w:p>
    <w:p w14:paraId="2DEC5A84" w14:textId="77777777" w:rsidR="00F6076D" w:rsidRPr="00F6076D" w:rsidRDefault="00F6076D" w:rsidP="00B67FF4">
      <w:pPr>
        <w:pStyle w:val="MellanrubrikVGR"/>
      </w:pPr>
      <w:r w:rsidRPr="00F6076D">
        <w:t xml:space="preserve">Nödvärn och nödrätt </w:t>
      </w:r>
    </w:p>
    <w:p w14:paraId="038235C2" w14:textId="47CBF7F0" w:rsidR="00F6076D" w:rsidRPr="00B67FF4" w:rsidRDefault="00F6076D" w:rsidP="00B67FF4">
      <w:r w:rsidRPr="00F6076D">
        <w:t xml:space="preserve">Alla insatser enligt nödvärn eller nödrätt ska noggrant dokumenteras i Melior av berörd personal, där det tydligt framgår med vilket lagstöd tvånget utförts. </w:t>
      </w:r>
      <w:r>
        <w:t xml:space="preserve">För information se: </w:t>
      </w:r>
      <w:hyperlink r:id="rId20">
        <w:r w:rsidR="6391F607" w:rsidRPr="29DF1467">
          <w:rPr>
            <w:rStyle w:val="Hyperlnk"/>
            <w:rFonts w:eastAsia="Georgia" w:cs="Georgia"/>
          </w:rPr>
          <w:t>Säkerhetshandboken</w:t>
        </w:r>
      </w:hyperlink>
      <w:r w:rsidR="082015B5" w:rsidRPr="29DF1467">
        <w:rPr>
          <w:rFonts w:eastAsia="Georgia" w:cs="Georgia"/>
        </w:rPr>
        <w:t xml:space="preserve"> </w:t>
      </w:r>
      <w:r>
        <w:t>(s</w:t>
      </w:r>
      <w:r w:rsidR="0CC7ADB8">
        <w:t>ida 24</w:t>
      </w:r>
      <w:r>
        <w:t xml:space="preserve">). </w:t>
      </w:r>
    </w:p>
    <w:p w14:paraId="3555126B" w14:textId="77777777" w:rsidR="00F6076D" w:rsidRPr="00F6076D" w:rsidRDefault="00F6076D" w:rsidP="00B67FF4">
      <w:pPr>
        <w:pStyle w:val="MellanrubrikVGR"/>
      </w:pPr>
      <w:r w:rsidRPr="00F6076D">
        <w:t xml:space="preserve">Ansvar </w:t>
      </w:r>
    </w:p>
    <w:p w14:paraId="1BB05C87" w14:textId="77777777" w:rsidR="00F6076D" w:rsidRPr="00F6076D" w:rsidRDefault="00F6076D" w:rsidP="00B67FF4">
      <w:r w:rsidRPr="00F6076D">
        <w:t xml:space="preserve">Verksamhetschef eller annan utsedd person informerar om att rutinen finns samt informerar om när rutinen revideras. Via linjecheferna på respektive enhet ansvarar verksamhetschefen för att rutinen är känd. Varje medarbetare ansvarar för att följa rutinen. </w:t>
      </w:r>
    </w:p>
    <w:p w14:paraId="71FCED63" w14:textId="632EA6AE" w:rsidR="00F6076D" w:rsidRPr="00F6076D" w:rsidRDefault="00F6076D" w:rsidP="00792496">
      <w:pPr>
        <w:pStyle w:val="MellanrubrikVGR"/>
      </w:pPr>
      <w:r w:rsidRPr="00F6076D">
        <w:lastRenderedPageBreak/>
        <w:t>U</w:t>
      </w:r>
      <w:r w:rsidR="0007637E">
        <w:t>p</w:t>
      </w:r>
      <w:r w:rsidRPr="00F6076D">
        <w:t>pföljning</w:t>
      </w:r>
    </w:p>
    <w:p w14:paraId="0F2BDF5C" w14:textId="77777777" w:rsidR="00F6076D" w:rsidRPr="00F6076D" w:rsidRDefault="00F6076D" w:rsidP="00792496">
      <w:r w:rsidRPr="00F6076D">
        <w:t xml:space="preserve">Biträdande verksamhetschef, Psykiatri Psykos ansvarar för uppföljning, utvärdering och revision av rutinen. </w:t>
      </w:r>
    </w:p>
    <w:p w14:paraId="12F1CDB5" w14:textId="77777777" w:rsidR="00F6076D" w:rsidRPr="00F6076D" w:rsidRDefault="00F6076D" w:rsidP="00792496">
      <w:pPr>
        <w:pStyle w:val="Rubrik2"/>
      </w:pPr>
      <w:r w:rsidRPr="00F6076D">
        <w:t xml:space="preserve">Relaterad information </w:t>
      </w:r>
    </w:p>
    <w:p w14:paraId="7C739082" w14:textId="46578A38" w:rsidR="00F6076D" w:rsidRDefault="00F6076D" w:rsidP="29DF1467">
      <w:pPr>
        <w:rPr>
          <w:rFonts w:eastAsia="Georgia" w:cs="Georgia"/>
        </w:rPr>
      </w:pPr>
      <w:r>
        <w:t>Rutin:</w:t>
      </w:r>
      <w:r w:rsidR="21603D2A">
        <w:t xml:space="preserve"> </w:t>
      </w:r>
      <w:hyperlink r:id="rId21">
        <w:r w:rsidR="21603D2A" w:rsidRPr="29DF1467">
          <w:rPr>
            <w:rStyle w:val="Hyperlnk"/>
            <w:rFonts w:eastAsia="Georgia" w:cs="Georgia"/>
          </w:rPr>
          <w:t>Fastspänning med bälte - vad säger lagen</w:t>
        </w:r>
      </w:hyperlink>
      <w:r w:rsidR="21603D2A" w:rsidRPr="29DF1467">
        <w:rPr>
          <w:rFonts w:eastAsia="Georgia" w:cs="Georgia"/>
        </w:rPr>
        <w:t xml:space="preserve"> </w:t>
      </w:r>
    </w:p>
    <w:p w14:paraId="6D5B67F1" w14:textId="1E90A68E" w:rsidR="00792496" w:rsidRDefault="00792496" w:rsidP="00792496">
      <w:pPr>
        <w:rPr>
          <w:rFonts w:eastAsia="Georgia" w:cs="Georgia"/>
        </w:rPr>
      </w:pPr>
      <w:r>
        <w:t xml:space="preserve">Rutin: </w:t>
      </w:r>
      <w:hyperlink r:id="rId22">
        <w:r w:rsidR="5E2E65DE" w:rsidRPr="29DF1467">
          <w:rPr>
            <w:rStyle w:val="Hyperlnk"/>
            <w:rFonts w:eastAsia="Georgia" w:cs="Georgia"/>
          </w:rPr>
          <w:t>LPT- lagen om psykiatrisk tvångsvård</w:t>
        </w:r>
      </w:hyperlink>
    </w:p>
    <w:p w14:paraId="7A9CCE8D" w14:textId="77777777" w:rsidR="00F6076D" w:rsidRPr="00F6076D" w:rsidRDefault="00F6076D" w:rsidP="00F6076D">
      <w:pPr>
        <w:autoSpaceDE w:val="0"/>
        <w:autoSpaceDN w:val="0"/>
        <w:adjustRightInd w:val="0"/>
        <w:spacing w:after="0" w:line="240" w:lineRule="auto"/>
        <w:ind w:left="0" w:right="0"/>
        <w:rPr>
          <w:rFonts w:ascii="Arial" w:hAnsi="Arial" w:cs="Arial"/>
          <w:sz w:val="22"/>
          <w:szCs w:val="22"/>
        </w:rPr>
      </w:pPr>
    </w:p>
    <w:p w14:paraId="6CACF2DA" w14:textId="77777777" w:rsidR="00F6076D" w:rsidRPr="00F6076D" w:rsidRDefault="00F6076D" w:rsidP="00F6076D">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F6076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392D21" w14:textId="77777777" w:rsidR="00636729" w:rsidRDefault="00636729">
      <w:r>
        <w:separator/>
      </w:r>
    </w:p>
  </w:endnote>
  <w:endnote w:type="continuationSeparator" w:id="0">
    <w:p w14:paraId="4C3FAB9C" w14:textId="77777777" w:rsidR="00636729" w:rsidRDefault="00636729">
      <w:r>
        <w:continuationSeparator/>
      </w:r>
    </w:p>
  </w:endnote>
  <w:endnote w:type="continuationNotice" w:id="1">
    <w:p w14:paraId="4BA34DF4" w14:textId="77777777" w:rsidR="00636729" w:rsidRDefault="0063672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425C35" w14:textId="77777777" w:rsidR="00636729" w:rsidRDefault="00636729"/>
  </w:footnote>
  <w:footnote w:type="continuationSeparator" w:id="0">
    <w:p w14:paraId="5258D349" w14:textId="77777777" w:rsidR="00636729" w:rsidRDefault="00636729">
      <w:r>
        <w:continuationSeparator/>
      </w:r>
    </w:p>
  </w:footnote>
  <w:footnote w:type="continuationNotice" w:id="1">
    <w:p w14:paraId="22F4EB75" w14:textId="77777777" w:rsidR="00636729" w:rsidRDefault="0063672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C72EB5" w14:textId="77777777" w:rsidR="00C96735" w:rsidRPr="00843883" w:rsidRDefault="00C96735" w:rsidP="002532C7">
    <w:pPr>
      <w:rPr>
        <w:sz w:val="20"/>
        <w:szCs w:val="20"/>
      </w:rPr>
    </w:pPr>
    <w:r w:rsidRPr="00843883">
      <w:rPr>
        <w:sz w:val="20"/>
        <w:szCs w:val="20"/>
      </w:rPr>
      <w:t>OBS! Utskriven version kan vara ogiltig. Verifiera innehållet.</w:t>
    </w:r>
  </w:p>
  <w:p w14:paraId="058CDD4D" w14:textId="0F2BCD07" w:rsidR="008A4EB9" w:rsidRDefault="008A4EB9" w:rsidP="00413A60">
    <w:pPr>
      <w:pStyle w:val="Sidhuvud"/>
      <w:ind w:left="0" w:right="56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025084"/>
    <w:multiLevelType w:val="hybridMultilevel"/>
    <w:tmpl w:val="7AD235C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6320E3C"/>
    <w:multiLevelType w:val="hybridMultilevel"/>
    <w:tmpl w:val="986E1C16"/>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A2E0335"/>
    <w:multiLevelType w:val="hybridMultilevel"/>
    <w:tmpl w:val="B0262562"/>
    <w:lvl w:ilvl="0" w:tplc="78CE185A">
      <w:start w:val="1"/>
      <w:numFmt w:val="decimal"/>
      <w:lvlText w:val="%1."/>
      <w:lvlJc w:val="left"/>
      <w:pPr>
        <w:ind w:left="1352" w:hanging="360"/>
      </w:pPr>
    </w:lvl>
    <w:lvl w:ilvl="1" w:tplc="729E854A">
      <w:start w:val="1"/>
      <w:numFmt w:val="lowerLetter"/>
      <w:lvlText w:val="%2."/>
      <w:lvlJc w:val="left"/>
      <w:pPr>
        <w:ind w:left="2072" w:hanging="360"/>
      </w:pPr>
    </w:lvl>
    <w:lvl w:ilvl="2" w:tplc="FEC0D008">
      <w:start w:val="1"/>
      <w:numFmt w:val="lowerRoman"/>
      <w:lvlText w:val="%3."/>
      <w:lvlJc w:val="right"/>
      <w:pPr>
        <w:ind w:left="2792" w:hanging="180"/>
      </w:pPr>
    </w:lvl>
    <w:lvl w:ilvl="3" w:tplc="74A09C9A">
      <w:start w:val="1"/>
      <w:numFmt w:val="decimal"/>
      <w:lvlText w:val="%4."/>
      <w:lvlJc w:val="left"/>
      <w:pPr>
        <w:ind w:left="3512" w:hanging="360"/>
      </w:pPr>
    </w:lvl>
    <w:lvl w:ilvl="4" w:tplc="6DC80EA0">
      <w:start w:val="1"/>
      <w:numFmt w:val="lowerLetter"/>
      <w:lvlText w:val="%5."/>
      <w:lvlJc w:val="left"/>
      <w:pPr>
        <w:ind w:left="4232" w:hanging="360"/>
      </w:pPr>
    </w:lvl>
    <w:lvl w:ilvl="5" w:tplc="52D66DF2">
      <w:start w:val="1"/>
      <w:numFmt w:val="lowerRoman"/>
      <w:lvlText w:val="%6."/>
      <w:lvlJc w:val="right"/>
      <w:pPr>
        <w:ind w:left="4952" w:hanging="180"/>
      </w:pPr>
    </w:lvl>
    <w:lvl w:ilvl="6" w:tplc="758E392C">
      <w:start w:val="1"/>
      <w:numFmt w:val="decimal"/>
      <w:lvlText w:val="%7."/>
      <w:lvlJc w:val="left"/>
      <w:pPr>
        <w:ind w:left="5672" w:hanging="360"/>
      </w:pPr>
    </w:lvl>
    <w:lvl w:ilvl="7" w:tplc="AEAEB57C">
      <w:start w:val="1"/>
      <w:numFmt w:val="lowerLetter"/>
      <w:lvlText w:val="%8."/>
      <w:lvlJc w:val="left"/>
      <w:pPr>
        <w:ind w:left="6392" w:hanging="360"/>
      </w:pPr>
    </w:lvl>
    <w:lvl w:ilvl="8" w:tplc="F2F68D30">
      <w:start w:val="1"/>
      <w:numFmt w:val="lowerRoman"/>
      <w:lvlText w:val="%9."/>
      <w:lvlJc w:val="right"/>
      <w:pPr>
        <w:ind w:left="7112" w:hanging="180"/>
      </w:p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64253441">
    <w:abstractNumId w:val="20"/>
  </w:num>
  <w:num w:numId="2" w16cid:durableId="1785466496">
    <w:abstractNumId w:val="16"/>
  </w:num>
  <w:num w:numId="3" w16cid:durableId="2093971161">
    <w:abstractNumId w:val="0"/>
  </w:num>
  <w:num w:numId="4" w16cid:durableId="1198081473">
    <w:abstractNumId w:val="7"/>
  </w:num>
  <w:num w:numId="5" w16cid:durableId="192890660">
    <w:abstractNumId w:val="18"/>
  </w:num>
  <w:num w:numId="6" w16cid:durableId="1475247079">
    <w:abstractNumId w:val="3"/>
  </w:num>
  <w:num w:numId="7" w16cid:durableId="1455756253">
    <w:abstractNumId w:val="13"/>
  </w:num>
  <w:num w:numId="8" w16cid:durableId="1912345044">
    <w:abstractNumId w:val="10"/>
  </w:num>
  <w:num w:numId="9" w16cid:durableId="640043371">
    <w:abstractNumId w:val="1"/>
  </w:num>
  <w:num w:numId="10" w16cid:durableId="595140429">
    <w:abstractNumId w:val="1"/>
  </w:num>
  <w:num w:numId="11" w16cid:durableId="981497161">
    <w:abstractNumId w:val="4"/>
  </w:num>
  <w:num w:numId="12" w16cid:durableId="663171817">
    <w:abstractNumId w:val="5"/>
  </w:num>
  <w:num w:numId="13" w16cid:durableId="740450661">
    <w:abstractNumId w:val="15"/>
  </w:num>
  <w:num w:numId="14" w16cid:durableId="1218123334">
    <w:abstractNumId w:val="11"/>
  </w:num>
  <w:num w:numId="15" w16cid:durableId="465196228">
    <w:abstractNumId w:val="8"/>
  </w:num>
  <w:num w:numId="16" w16cid:durableId="1560356453">
    <w:abstractNumId w:val="14"/>
  </w:num>
  <w:num w:numId="17" w16cid:durableId="1031103739">
    <w:abstractNumId w:val="6"/>
  </w:num>
  <w:num w:numId="18" w16cid:durableId="1887175602">
    <w:abstractNumId w:val="12"/>
  </w:num>
  <w:num w:numId="19" w16cid:durableId="1232538606">
    <w:abstractNumId w:val="19"/>
  </w:num>
  <w:num w:numId="20" w16cid:durableId="2035686720">
    <w:abstractNumId w:val="2"/>
  </w:num>
  <w:num w:numId="21" w16cid:durableId="515461467">
    <w:abstractNumId w:val="9"/>
  </w:num>
  <w:num w:numId="22" w16cid:durableId="86817818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7637E"/>
    <w:rsid w:val="00084024"/>
    <w:rsid w:val="0009062C"/>
    <w:rsid w:val="00095368"/>
    <w:rsid w:val="000954C4"/>
    <w:rsid w:val="000A4C35"/>
    <w:rsid w:val="000A611A"/>
    <w:rsid w:val="000B12D9"/>
    <w:rsid w:val="000B3F54"/>
    <w:rsid w:val="000B4536"/>
    <w:rsid w:val="000B7715"/>
    <w:rsid w:val="000E463B"/>
    <w:rsid w:val="000E5A7E"/>
    <w:rsid w:val="000F1067"/>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49AC"/>
    <w:rsid w:val="00217DEC"/>
    <w:rsid w:val="00226541"/>
    <w:rsid w:val="00231EAE"/>
    <w:rsid w:val="00235B57"/>
    <w:rsid w:val="00250F24"/>
    <w:rsid w:val="002523C5"/>
    <w:rsid w:val="002532C7"/>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2BD9"/>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58C4"/>
    <w:rsid w:val="00531E60"/>
    <w:rsid w:val="00536A5A"/>
    <w:rsid w:val="00541D07"/>
    <w:rsid w:val="00544BAB"/>
    <w:rsid w:val="00545F31"/>
    <w:rsid w:val="005578FA"/>
    <w:rsid w:val="00557AF3"/>
    <w:rsid w:val="00565129"/>
    <w:rsid w:val="00565CD0"/>
    <w:rsid w:val="00567820"/>
    <w:rsid w:val="005770AD"/>
    <w:rsid w:val="00581414"/>
    <w:rsid w:val="00582490"/>
    <w:rsid w:val="005826FA"/>
    <w:rsid w:val="00597E28"/>
    <w:rsid w:val="005A2E3B"/>
    <w:rsid w:val="005A54ED"/>
    <w:rsid w:val="005A5D5B"/>
    <w:rsid w:val="005A6081"/>
    <w:rsid w:val="005A627D"/>
    <w:rsid w:val="005A6358"/>
    <w:rsid w:val="005C0045"/>
    <w:rsid w:val="005C084E"/>
    <w:rsid w:val="005C4606"/>
    <w:rsid w:val="005D0B0C"/>
    <w:rsid w:val="005E02B3"/>
    <w:rsid w:val="005E1E24"/>
    <w:rsid w:val="00604BEB"/>
    <w:rsid w:val="0060596B"/>
    <w:rsid w:val="00606D97"/>
    <w:rsid w:val="00614E64"/>
    <w:rsid w:val="00617710"/>
    <w:rsid w:val="00617EE6"/>
    <w:rsid w:val="0062184C"/>
    <w:rsid w:val="00623724"/>
    <w:rsid w:val="00627BEA"/>
    <w:rsid w:val="006319DB"/>
    <w:rsid w:val="0063245A"/>
    <w:rsid w:val="00636729"/>
    <w:rsid w:val="0065595B"/>
    <w:rsid w:val="00660269"/>
    <w:rsid w:val="00665F89"/>
    <w:rsid w:val="00673C92"/>
    <w:rsid w:val="006753EC"/>
    <w:rsid w:val="00678C8D"/>
    <w:rsid w:val="00690A6A"/>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11E9"/>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87E03"/>
    <w:rsid w:val="007917BA"/>
    <w:rsid w:val="00792496"/>
    <w:rsid w:val="007A5C6F"/>
    <w:rsid w:val="007C0839"/>
    <w:rsid w:val="007D4241"/>
    <w:rsid w:val="007D4317"/>
    <w:rsid w:val="007D4EA3"/>
    <w:rsid w:val="007E5591"/>
    <w:rsid w:val="007F1CFF"/>
    <w:rsid w:val="007F5ACE"/>
    <w:rsid w:val="007F5DD5"/>
    <w:rsid w:val="00821A1B"/>
    <w:rsid w:val="008262E9"/>
    <w:rsid w:val="00827E69"/>
    <w:rsid w:val="00835C4D"/>
    <w:rsid w:val="0083CDD5"/>
    <w:rsid w:val="00843883"/>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28A4"/>
    <w:rsid w:val="009A6F09"/>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66E"/>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1DDC"/>
    <w:rsid w:val="00AE5BC7"/>
    <w:rsid w:val="00AF5AAF"/>
    <w:rsid w:val="00B046D8"/>
    <w:rsid w:val="00B13F4C"/>
    <w:rsid w:val="00B1553A"/>
    <w:rsid w:val="00B16219"/>
    <w:rsid w:val="00B16C59"/>
    <w:rsid w:val="00B33FDD"/>
    <w:rsid w:val="00B359CC"/>
    <w:rsid w:val="00B36107"/>
    <w:rsid w:val="00B41789"/>
    <w:rsid w:val="00B46C03"/>
    <w:rsid w:val="00B60C6C"/>
    <w:rsid w:val="00B619A9"/>
    <w:rsid w:val="00B634DD"/>
    <w:rsid w:val="00B65A9D"/>
    <w:rsid w:val="00B66D60"/>
    <w:rsid w:val="00B67FF4"/>
    <w:rsid w:val="00B75EDE"/>
    <w:rsid w:val="00B77D88"/>
    <w:rsid w:val="00B77FAF"/>
    <w:rsid w:val="00B83495"/>
    <w:rsid w:val="00B84336"/>
    <w:rsid w:val="00B851B9"/>
    <w:rsid w:val="00B86453"/>
    <w:rsid w:val="00B90054"/>
    <w:rsid w:val="00B92C14"/>
    <w:rsid w:val="00BA0066"/>
    <w:rsid w:val="00BA1EEC"/>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4515"/>
    <w:rsid w:val="00C96735"/>
    <w:rsid w:val="00C97BD3"/>
    <w:rsid w:val="00CA39EF"/>
    <w:rsid w:val="00CA521F"/>
    <w:rsid w:val="00CB0493"/>
    <w:rsid w:val="00CB17FF"/>
    <w:rsid w:val="00CB1ED7"/>
    <w:rsid w:val="00CC167C"/>
    <w:rsid w:val="00CC52D9"/>
    <w:rsid w:val="00CD6647"/>
    <w:rsid w:val="00CE1DC2"/>
    <w:rsid w:val="00CE4B73"/>
    <w:rsid w:val="00CF70BB"/>
    <w:rsid w:val="00D074DB"/>
    <w:rsid w:val="00D139CF"/>
    <w:rsid w:val="00D37E7F"/>
    <w:rsid w:val="00D47AD7"/>
    <w:rsid w:val="00D51529"/>
    <w:rsid w:val="00D85218"/>
    <w:rsid w:val="00D915B1"/>
    <w:rsid w:val="00DA299D"/>
    <w:rsid w:val="00DA65C4"/>
    <w:rsid w:val="00DB776E"/>
    <w:rsid w:val="00DD2BE0"/>
    <w:rsid w:val="00DD3453"/>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36C"/>
    <w:rsid w:val="00F35B05"/>
    <w:rsid w:val="00F413D9"/>
    <w:rsid w:val="00F5135F"/>
    <w:rsid w:val="00F51F78"/>
    <w:rsid w:val="00F6076D"/>
    <w:rsid w:val="00F86F47"/>
    <w:rsid w:val="00F90B64"/>
    <w:rsid w:val="00FA570D"/>
    <w:rsid w:val="00FB2F0F"/>
    <w:rsid w:val="00FB5086"/>
    <w:rsid w:val="00FB5411"/>
    <w:rsid w:val="00FB6392"/>
    <w:rsid w:val="00FC597C"/>
    <w:rsid w:val="00FD3C70"/>
    <w:rsid w:val="00FD6820"/>
    <w:rsid w:val="00FE12D8"/>
    <w:rsid w:val="00FF7C02"/>
    <w:rsid w:val="011EA549"/>
    <w:rsid w:val="01977296"/>
    <w:rsid w:val="01C85BF0"/>
    <w:rsid w:val="024801E3"/>
    <w:rsid w:val="02E4BEB9"/>
    <w:rsid w:val="03F21047"/>
    <w:rsid w:val="041F9C22"/>
    <w:rsid w:val="04EFC221"/>
    <w:rsid w:val="0671385B"/>
    <w:rsid w:val="06DB415E"/>
    <w:rsid w:val="0716F393"/>
    <w:rsid w:val="07D92D2C"/>
    <w:rsid w:val="082015B5"/>
    <w:rsid w:val="08E83413"/>
    <w:rsid w:val="099F41F8"/>
    <w:rsid w:val="09A3911E"/>
    <w:rsid w:val="0B069B75"/>
    <w:rsid w:val="0C0FD867"/>
    <w:rsid w:val="0C34FF45"/>
    <w:rsid w:val="0CC7ADB8"/>
    <w:rsid w:val="0D839D0C"/>
    <w:rsid w:val="0D89150A"/>
    <w:rsid w:val="0E8559F9"/>
    <w:rsid w:val="0ED14EC4"/>
    <w:rsid w:val="0F1779E6"/>
    <w:rsid w:val="0F6013B1"/>
    <w:rsid w:val="0FAF3262"/>
    <w:rsid w:val="0FE1AD00"/>
    <w:rsid w:val="0FF23877"/>
    <w:rsid w:val="104CA441"/>
    <w:rsid w:val="109B37E8"/>
    <w:rsid w:val="10A58C77"/>
    <w:rsid w:val="11D96B3F"/>
    <w:rsid w:val="12D6A76D"/>
    <w:rsid w:val="130B0413"/>
    <w:rsid w:val="135FCDCF"/>
    <w:rsid w:val="13ED21DE"/>
    <w:rsid w:val="1465FF71"/>
    <w:rsid w:val="146CBFB7"/>
    <w:rsid w:val="14DC995D"/>
    <w:rsid w:val="15AB3E2A"/>
    <w:rsid w:val="167D1CDC"/>
    <w:rsid w:val="16F5BFEB"/>
    <w:rsid w:val="17B64176"/>
    <w:rsid w:val="17CD1704"/>
    <w:rsid w:val="18231684"/>
    <w:rsid w:val="188776BB"/>
    <w:rsid w:val="192148CC"/>
    <w:rsid w:val="19283447"/>
    <w:rsid w:val="19EE0553"/>
    <w:rsid w:val="1A096061"/>
    <w:rsid w:val="1A32C371"/>
    <w:rsid w:val="1B8DC62E"/>
    <w:rsid w:val="1BA04CAE"/>
    <w:rsid w:val="1CB6E7DA"/>
    <w:rsid w:val="1CEA8798"/>
    <w:rsid w:val="1DCE0855"/>
    <w:rsid w:val="1DE262DB"/>
    <w:rsid w:val="1E3503A0"/>
    <w:rsid w:val="1E414DCD"/>
    <w:rsid w:val="1F0B8462"/>
    <w:rsid w:val="1F331172"/>
    <w:rsid w:val="204FBF6C"/>
    <w:rsid w:val="210C942F"/>
    <w:rsid w:val="21603D2A"/>
    <w:rsid w:val="21F1D210"/>
    <w:rsid w:val="24871416"/>
    <w:rsid w:val="24C61E39"/>
    <w:rsid w:val="24D1C9C6"/>
    <w:rsid w:val="24E7AE34"/>
    <w:rsid w:val="25775F01"/>
    <w:rsid w:val="259D1648"/>
    <w:rsid w:val="266E94DB"/>
    <w:rsid w:val="26A34220"/>
    <w:rsid w:val="271C4461"/>
    <w:rsid w:val="28752663"/>
    <w:rsid w:val="2888B515"/>
    <w:rsid w:val="29064380"/>
    <w:rsid w:val="2940CC38"/>
    <w:rsid w:val="29DF1467"/>
    <w:rsid w:val="2AC687C2"/>
    <w:rsid w:val="2C3EDC86"/>
    <w:rsid w:val="2CB4CF6C"/>
    <w:rsid w:val="2CBAE7B1"/>
    <w:rsid w:val="2D3EB337"/>
    <w:rsid w:val="2DA22B69"/>
    <w:rsid w:val="2E2F23CD"/>
    <w:rsid w:val="2E34FED8"/>
    <w:rsid w:val="2E5A0EEA"/>
    <w:rsid w:val="2EE1B9BD"/>
    <w:rsid w:val="2F94BAF9"/>
    <w:rsid w:val="30006F4E"/>
    <w:rsid w:val="321CCEF5"/>
    <w:rsid w:val="3325EF39"/>
    <w:rsid w:val="3333A3D5"/>
    <w:rsid w:val="333CC981"/>
    <w:rsid w:val="338DA968"/>
    <w:rsid w:val="33E01D0D"/>
    <w:rsid w:val="34EAC5C6"/>
    <w:rsid w:val="35084C6A"/>
    <w:rsid w:val="350C8ED1"/>
    <w:rsid w:val="35361FFB"/>
    <w:rsid w:val="36DE70F4"/>
    <w:rsid w:val="3728BF5B"/>
    <w:rsid w:val="372FCE21"/>
    <w:rsid w:val="376FDC4E"/>
    <w:rsid w:val="3833625F"/>
    <w:rsid w:val="3909852B"/>
    <w:rsid w:val="399D2626"/>
    <w:rsid w:val="3A1AAFBA"/>
    <w:rsid w:val="3A1D3F7A"/>
    <w:rsid w:val="3AAEDFEC"/>
    <w:rsid w:val="3B52C6C1"/>
    <w:rsid w:val="3BA81D95"/>
    <w:rsid w:val="3C660E9E"/>
    <w:rsid w:val="3CB7A871"/>
    <w:rsid w:val="3CE04602"/>
    <w:rsid w:val="3D8C4826"/>
    <w:rsid w:val="3EAA0FF8"/>
    <w:rsid w:val="3EE5ACBE"/>
    <w:rsid w:val="405C8001"/>
    <w:rsid w:val="4069C1C7"/>
    <w:rsid w:val="406A91E9"/>
    <w:rsid w:val="413F3F4E"/>
    <w:rsid w:val="416D39CC"/>
    <w:rsid w:val="41FC1E8E"/>
    <w:rsid w:val="41FF66E0"/>
    <w:rsid w:val="422D1A69"/>
    <w:rsid w:val="426BF6E4"/>
    <w:rsid w:val="42C7A270"/>
    <w:rsid w:val="4445668C"/>
    <w:rsid w:val="447C4474"/>
    <w:rsid w:val="46953C04"/>
    <w:rsid w:val="475989BE"/>
    <w:rsid w:val="4771E5E8"/>
    <w:rsid w:val="484C0C75"/>
    <w:rsid w:val="48840741"/>
    <w:rsid w:val="48A1431B"/>
    <w:rsid w:val="49966D7B"/>
    <w:rsid w:val="4A415385"/>
    <w:rsid w:val="4A95737A"/>
    <w:rsid w:val="4BB77708"/>
    <w:rsid w:val="4C1A947B"/>
    <w:rsid w:val="4CA6A4E6"/>
    <w:rsid w:val="4CFBF29E"/>
    <w:rsid w:val="4DA8F75C"/>
    <w:rsid w:val="4E94C071"/>
    <w:rsid w:val="50507CFA"/>
    <w:rsid w:val="511CB8A8"/>
    <w:rsid w:val="519FADB9"/>
    <w:rsid w:val="51D0A584"/>
    <w:rsid w:val="51D91D2E"/>
    <w:rsid w:val="5212A484"/>
    <w:rsid w:val="52F5B8CA"/>
    <w:rsid w:val="53B6439A"/>
    <w:rsid w:val="5423912E"/>
    <w:rsid w:val="544F20F5"/>
    <w:rsid w:val="545BEA88"/>
    <w:rsid w:val="55A2CBD3"/>
    <w:rsid w:val="565C8B8D"/>
    <w:rsid w:val="56E47C71"/>
    <w:rsid w:val="588D309D"/>
    <w:rsid w:val="58C899FC"/>
    <w:rsid w:val="5A0B7599"/>
    <w:rsid w:val="5A1DDF13"/>
    <w:rsid w:val="5B4D69AC"/>
    <w:rsid w:val="5B6A80C8"/>
    <w:rsid w:val="5BD83F2E"/>
    <w:rsid w:val="5BF58DBA"/>
    <w:rsid w:val="5C2CBE7F"/>
    <w:rsid w:val="5C2E3E48"/>
    <w:rsid w:val="5C626C98"/>
    <w:rsid w:val="5CC57110"/>
    <w:rsid w:val="5CED41D6"/>
    <w:rsid w:val="5DF9B562"/>
    <w:rsid w:val="5E2E65DE"/>
    <w:rsid w:val="5EC3334A"/>
    <w:rsid w:val="5EF1156B"/>
    <w:rsid w:val="5F47ADA9"/>
    <w:rsid w:val="60DE8E7D"/>
    <w:rsid w:val="6130DA49"/>
    <w:rsid w:val="61353D80"/>
    <w:rsid w:val="61882ED2"/>
    <w:rsid w:val="6391F607"/>
    <w:rsid w:val="63B2FABD"/>
    <w:rsid w:val="63D47EC9"/>
    <w:rsid w:val="643A69AB"/>
    <w:rsid w:val="647B2B65"/>
    <w:rsid w:val="653129EF"/>
    <w:rsid w:val="65FEDE1C"/>
    <w:rsid w:val="6604F67D"/>
    <w:rsid w:val="661AA79A"/>
    <w:rsid w:val="667A46B7"/>
    <w:rsid w:val="66C92117"/>
    <w:rsid w:val="67072065"/>
    <w:rsid w:val="675E0C5A"/>
    <w:rsid w:val="677241EB"/>
    <w:rsid w:val="67E96C73"/>
    <w:rsid w:val="681212B8"/>
    <w:rsid w:val="6842B53D"/>
    <w:rsid w:val="685B2371"/>
    <w:rsid w:val="68607DE6"/>
    <w:rsid w:val="689874BA"/>
    <w:rsid w:val="69083580"/>
    <w:rsid w:val="690BACF7"/>
    <w:rsid w:val="69540062"/>
    <w:rsid w:val="6AE4636F"/>
    <w:rsid w:val="6B2CF8ED"/>
    <w:rsid w:val="6CEFCDB3"/>
    <w:rsid w:val="6D41FE11"/>
    <w:rsid w:val="6D911421"/>
    <w:rsid w:val="6DBD7EEC"/>
    <w:rsid w:val="6E558237"/>
    <w:rsid w:val="6EAC6D5D"/>
    <w:rsid w:val="6EE8476D"/>
    <w:rsid w:val="6EF429F6"/>
    <w:rsid w:val="6FEDEFDF"/>
    <w:rsid w:val="7023D7B9"/>
    <w:rsid w:val="70F499C5"/>
    <w:rsid w:val="70F8438E"/>
    <w:rsid w:val="71004560"/>
    <w:rsid w:val="7121F485"/>
    <w:rsid w:val="7161C203"/>
    <w:rsid w:val="72420D1D"/>
    <w:rsid w:val="724E366D"/>
    <w:rsid w:val="729C5BED"/>
    <w:rsid w:val="72B6AC4C"/>
    <w:rsid w:val="72CEFB4D"/>
    <w:rsid w:val="7333693C"/>
    <w:rsid w:val="7473B713"/>
    <w:rsid w:val="74FAAF39"/>
    <w:rsid w:val="750CC957"/>
    <w:rsid w:val="78BD33FA"/>
    <w:rsid w:val="790CF312"/>
    <w:rsid w:val="79130573"/>
    <w:rsid w:val="7A25B728"/>
    <w:rsid w:val="7A5AA74D"/>
    <w:rsid w:val="7A6BDE92"/>
    <w:rsid w:val="7A81C4F8"/>
    <w:rsid w:val="7AD1342E"/>
    <w:rsid w:val="7B180DE4"/>
    <w:rsid w:val="7BC5764A"/>
    <w:rsid w:val="7BCEFDE8"/>
    <w:rsid w:val="7BECCAC3"/>
    <w:rsid w:val="7D312B1C"/>
    <w:rsid w:val="7DB74664"/>
    <w:rsid w:val="7EBDF98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3883"/>
    <w:pPr>
      <w:spacing w:after="120" w:line="288" w:lineRule="auto"/>
      <w:ind w:left="992" w:right="868"/>
    </w:pPr>
    <w:rPr>
      <w:rFonts w:ascii="Georgia" w:hAnsi="Georgia"/>
      <w:sz w:val="24"/>
      <w:szCs w:val="24"/>
    </w:rPr>
  </w:style>
  <w:style w:type="paragraph" w:styleId="Rubrik1">
    <w:name w:val="heading 1"/>
    <w:aliases w:val="Rubrik VGR"/>
    <w:next w:val="Normal"/>
    <w:link w:val="Rubrik1Char"/>
    <w:autoRedefine/>
    <w:qFormat/>
    <w:rsid w:val="007F5ACE"/>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autoRedefine/>
    <w:uiPriority w:val="3"/>
    <w:unhideWhenUsed/>
    <w:qFormat/>
    <w:rsid w:val="00C94515"/>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7F5ACE"/>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C94515"/>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autoRedefine/>
    <w:uiPriority w:val="2"/>
    <w:qFormat/>
    <w:rsid w:val="00690A6A"/>
    <w:pPr>
      <w:keepNext/>
      <w:keepLines/>
      <w:widowControl w:val="0"/>
      <w:autoSpaceDE w:val="0"/>
      <w:autoSpaceDN w:val="0"/>
      <w:adjustRightInd w:val="0"/>
      <w:spacing w:before="24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B67F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riksdagen.se/sv/dokument-och-lagar/dokument/svensk-forfattningssamling/lag-19911129-om-rattspsykiatrisk-vard_sfs-1991-1129/" TargetMode="External" Id="rId18" /><Relationship Type="http://schemas.openxmlformats.org/officeDocument/2006/relationships/hyperlink" Target="https://mellanarkiv-offentlig.vgregion.se/alfresco/s/archive/stream/public/v1/source/available/sofia/su9806-1988473940-166/surrogate/Fastsp%c3%a4nning%20med%20b%c3%a4lte%20-%20vad%20s%c3%a4ger%20lagen.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riksdagen.se/sv/dokument-och-lagar/dokument/svensk-forfattningssamling/lag-19911128-om-psykiatrisk-tvangsvard_sfs-1991-1128/" TargetMode="External" Id="rId17"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u5269-681329697-49/surrogate/S%c3%a4kerhetshandboken.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eader" Target="header2.xm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u9806-1988473940-177/surrogate/LPT-%20lagen%20om%20psykiatrisk%20tv%c3%a5ngsv%c3%a5rd.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u9806-1988473940-177/surrogate/LPT-%20lagen%20om%20psykiatrisk%20tv%c3%a5ngsv%c3%a5rd.pdf"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5</Pages>
  <Words>1433</Words>
  <Characters>7599</Characters>
  <Application>Microsoft Office Word</Application>
  <DocSecurity>0</DocSecurity>
  <Lines>63</Lines>
  <Paragraphs>18</Paragraphs>
  <ScaleCrop>false</ScaleCrop>
  <Manager/>
  <Company/>
  <LinksUpToDate>false</LinksUpToDate>
  <CharactersWithSpaces>9014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Fastspänning med bälte inom somatiken Mölndal</dc:title>
  <dc:subject/>
  <dc:creator>patrik.jens.johansson@vgregion.se</dc:creator>
  <keywords/>
  <lastModifiedBy>Erika Lundquist</lastModifiedBy>
  <revision>25</revision>
  <lastPrinted>2016-03-31T10:56:00.0000000Z</lastPrinted>
  <dcterms:created xsi:type="dcterms:W3CDTF">2022-06-01T15:01:00.0000000Z</dcterms:created>
  <dcterms:modified xsi:type="dcterms:W3CDTF">2025-07-16T13:09:00.0000000Z</dcterms:modified>
</coreProperties>
</file>