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A6BEC" w14:textId="77777777" w:rsidR="00FC73FE" w:rsidRDefault="00FC73FE" w:rsidP="00BB4356">
      <w:pPr>
        <w:pStyle w:val="Rubrik2"/>
        <w:ind w:right="-2"/>
        <w:sectPr w:rsidR="00FC73FE" w:rsidSect="00FC73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4C7945" w14:textId="65339C3E" w:rsidR="00C97BAE" w:rsidRDefault="00C97BAE" w:rsidP="00BB4356">
      <w:pPr>
        <w:pStyle w:val="Rubrik1"/>
        <w:ind w:left="567" w:right="-2"/>
      </w:pPr>
      <w:r>
        <w:t>Artärn</w:t>
      </w:r>
      <w:r w:rsidR="00EB5C63">
        <w:t>å</w:t>
      </w:r>
      <w:r>
        <w:t>lslåda</w:t>
      </w:r>
      <w:r w:rsidR="00EB5C63">
        <w:t xml:space="preserve"> innehåll</w:t>
      </w:r>
    </w:p>
    <w:p w14:paraId="6A7AEBB6" w14:textId="01D5107B" w:rsidR="00FC73FE" w:rsidRPr="00FC73FE" w:rsidRDefault="00FC73FE" w:rsidP="00BB4356">
      <w:pPr>
        <w:pStyle w:val="Rubrik2"/>
        <w:ind w:left="567" w:right="-2"/>
      </w:pPr>
      <w:r w:rsidRPr="00FC73FE">
        <w:t xml:space="preserve">Revideringar i denna version </w:t>
      </w:r>
    </w:p>
    <w:p w14:paraId="25082790" w14:textId="070535FD" w:rsidR="00FC73FE" w:rsidRDefault="001519A8" w:rsidP="00BB4356">
      <w:pPr>
        <w:ind w:left="567" w:right="-2"/>
      </w:pPr>
      <w:r>
        <w:t>2311</w:t>
      </w:r>
      <w:r w:rsidR="00C148A6">
        <w:t>1</w:t>
      </w:r>
      <w:r w:rsidR="00755EEC">
        <w:t>3</w:t>
      </w:r>
      <w:r>
        <w:tab/>
      </w:r>
      <w:r>
        <w:tab/>
      </w:r>
      <w:r w:rsidR="00C148A6">
        <w:t>Tillägg av blodgasspruta</w:t>
      </w:r>
    </w:p>
    <w:p w14:paraId="7B02056E" w14:textId="77777777" w:rsidR="001519A8" w:rsidRPr="00FC73FE" w:rsidRDefault="001519A8" w:rsidP="00BB4356">
      <w:pPr>
        <w:ind w:left="567" w:right="-2"/>
      </w:pPr>
    </w:p>
    <w:p w14:paraId="44E28944" w14:textId="77777777" w:rsidR="00FC73FE" w:rsidRPr="00FC73FE" w:rsidRDefault="00FC73FE" w:rsidP="00BB4356">
      <w:pPr>
        <w:pStyle w:val="Rubrik2"/>
        <w:ind w:left="567" w:right="-2"/>
      </w:pPr>
      <w:r w:rsidRPr="00FC73FE">
        <w:t>Syfte</w:t>
      </w:r>
    </w:p>
    <w:p w14:paraId="41B8DA42" w14:textId="77777777" w:rsidR="00FC73FE" w:rsidRPr="00FC73FE" w:rsidRDefault="00FC73FE" w:rsidP="00BB4356">
      <w:pPr>
        <w:tabs>
          <w:tab w:val="left" w:pos="8061"/>
        </w:tabs>
        <w:ind w:left="567" w:right="-2"/>
        <w:rPr>
          <w:b/>
          <w:bCs/>
        </w:rPr>
      </w:pPr>
      <w:r w:rsidRPr="00FC73FE">
        <w:t>Patientsäkert och komplikationsfritt handhavande vid inläggning av artärkateter.</w:t>
      </w:r>
    </w:p>
    <w:p w14:paraId="6B99E6AC" w14:textId="77777777" w:rsidR="00FC73FE" w:rsidRPr="00FC73FE" w:rsidRDefault="00FC73FE" w:rsidP="00BB4356">
      <w:pPr>
        <w:keepNext/>
        <w:spacing w:after="60" w:line="240" w:lineRule="auto"/>
        <w:ind w:left="567" w:right="-2"/>
        <w:outlineLvl w:val="2"/>
        <w:rPr>
          <w:rFonts w:ascii="Arial" w:hAnsi="Arial" w:cs="Arial"/>
          <w:b/>
          <w:bCs/>
          <w:sz w:val="20"/>
          <w:szCs w:val="20"/>
        </w:rPr>
      </w:pPr>
    </w:p>
    <w:p w14:paraId="0A334661" w14:textId="77777777" w:rsidR="00FC73FE" w:rsidRPr="00FC73FE" w:rsidRDefault="00FC73FE" w:rsidP="00BB4356">
      <w:pPr>
        <w:pStyle w:val="Rubrik3"/>
        <w:ind w:left="567" w:right="-2"/>
      </w:pPr>
      <w:r w:rsidRPr="00FC73FE">
        <w:t>Arbetsbeskrivning</w:t>
      </w:r>
    </w:p>
    <w:p w14:paraId="6C1FAE4F" w14:textId="77777777" w:rsidR="00FC73FE" w:rsidRPr="00FC73FE" w:rsidRDefault="00FC73FE" w:rsidP="00BB4356">
      <w:pPr>
        <w:spacing w:after="0" w:line="240" w:lineRule="auto"/>
        <w:ind w:left="567" w:right="-2"/>
        <w:rPr>
          <w:rFonts w:ascii="Arial" w:hAnsi="Arial" w:cs="Arial"/>
          <w:b/>
          <w:sz w:val="20"/>
          <w:szCs w:val="20"/>
        </w:rPr>
      </w:pPr>
    </w:p>
    <w:p w14:paraId="166EF9F3" w14:textId="77777777" w:rsidR="00FC73FE" w:rsidRPr="007D5A0F" w:rsidRDefault="00FC73FE" w:rsidP="00BB4356">
      <w:pPr>
        <w:ind w:left="567" w:right="-2"/>
        <w:rPr>
          <w:b/>
          <w:bCs/>
        </w:rPr>
      </w:pPr>
      <w:r w:rsidRPr="007D5A0F">
        <w:rPr>
          <w:b/>
          <w:bCs/>
        </w:rPr>
        <w:t>Innehåll artärnålslåda</w:t>
      </w:r>
    </w:p>
    <w:p w14:paraId="3A778C76" w14:textId="70192EB3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 </w:t>
      </w:r>
      <w:r w:rsidR="00FC73FE" w:rsidRPr="00FC73FE">
        <w:rPr>
          <w:rFonts w:ascii="Arial" w:hAnsi="Arial" w:cs="Arial"/>
          <w:sz w:val="20"/>
          <w:szCs w:val="20"/>
        </w:rPr>
        <w:t xml:space="preserve">Hålduk </w:t>
      </w:r>
      <w:r w:rsidR="00FC73FE" w:rsidRPr="00FC73FE">
        <w:rPr>
          <w:rFonts w:ascii="Arial" w:hAnsi="Arial" w:cs="Arial"/>
          <w:sz w:val="20"/>
          <w:szCs w:val="20"/>
        </w:rPr>
        <w:tab/>
      </w:r>
      <w:r w:rsidR="00FC73FE" w:rsidRPr="00FC73FE">
        <w:rPr>
          <w:rFonts w:ascii="Arial" w:hAnsi="Arial" w:cs="Arial"/>
          <w:sz w:val="20"/>
          <w:szCs w:val="20"/>
        </w:rPr>
        <w:tab/>
      </w:r>
    </w:p>
    <w:p w14:paraId="175452A7" w14:textId="11216C9C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 </w:t>
      </w:r>
      <w:r w:rsidR="00FC73FE" w:rsidRPr="00FC73FE">
        <w:rPr>
          <w:rFonts w:ascii="Arial" w:hAnsi="Arial" w:cs="Arial"/>
          <w:sz w:val="20"/>
          <w:szCs w:val="20"/>
        </w:rPr>
        <w:t>Tvättset</w:t>
      </w:r>
      <w:r w:rsidR="00FC73FE" w:rsidRPr="00FC73FE">
        <w:rPr>
          <w:rFonts w:ascii="Arial" w:hAnsi="Arial" w:cs="Arial"/>
          <w:sz w:val="20"/>
          <w:szCs w:val="20"/>
        </w:rPr>
        <w:tab/>
      </w:r>
      <w:r w:rsidR="00FC73FE" w:rsidRPr="00FC73FE">
        <w:rPr>
          <w:rFonts w:ascii="Arial" w:hAnsi="Arial" w:cs="Arial"/>
          <w:sz w:val="20"/>
          <w:szCs w:val="20"/>
        </w:rPr>
        <w:tab/>
      </w:r>
    </w:p>
    <w:p w14:paraId="18F38499" w14:textId="4112BE30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 </w:t>
      </w:r>
      <w:r w:rsidR="00FC73FE" w:rsidRPr="00FC73FE">
        <w:rPr>
          <w:rFonts w:ascii="Arial" w:hAnsi="Arial" w:cs="Arial"/>
          <w:sz w:val="20"/>
          <w:szCs w:val="20"/>
        </w:rPr>
        <w:t>Artärnål</w:t>
      </w:r>
      <w:r>
        <w:rPr>
          <w:rFonts w:ascii="Arial" w:hAnsi="Arial" w:cs="Arial"/>
          <w:sz w:val="20"/>
          <w:szCs w:val="20"/>
        </w:rPr>
        <w:t>ar</w:t>
      </w:r>
      <w:r w:rsidR="00FC73FE" w:rsidRPr="00FC73FE">
        <w:rPr>
          <w:rFonts w:ascii="Arial" w:hAnsi="Arial" w:cs="Arial"/>
          <w:sz w:val="20"/>
          <w:szCs w:val="20"/>
        </w:rPr>
        <w:tab/>
      </w:r>
      <w:r w:rsidR="00FC73FE" w:rsidRPr="00FC73FE">
        <w:rPr>
          <w:rFonts w:ascii="Arial" w:hAnsi="Arial" w:cs="Arial"/>
          <w:sz w:val="20"/>
          <w:szCs w:val="20"/>
        </w:rPr>
        <w:tab/>
      </w:r>
    </w:p>
    <w:p w14:paraId="51329056" w14:textId="253A5BC7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 pkt </w:t>
      </w:r>
      <w:r w:rsidR="00FC73FE" w:rsidRPr="00FC73FE">
        <w:rPr>
          <w:rFonts w:ascii="Arial" w:hAnsi="Arial" w:cs="Arial"/>
          <w:sz w:val="20"/>
          <w:szCs w:val="20"/>
        </w:rPr>
        <w:t xml:space="preserve">Kompresser sterila 5 x 5cm </w:t>
      </w:r>
      <w:r w:rsidR="00FC73FE" w:rsidRPr="00FC73FE">
        <w:rPr>
          <w:rFonts w:ascii="Arial" w:hAnsi="Arial" w:cs="Arial"/>
          <w:sz w:val="20"/>
          <w:szCs w:val="20"/>
        </w:rPr>
        <w:tab/>
      </w:r>
    </w:p>
    <w:p w14:paraId="1BD81A45" w14:textId="05EC912B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1 </w:t>
      </w:r>
      <w:r w:rsidR="00FC73FE" w:rsidRPr="00FC73FE">
        <w:rPr>
          <w:rFonts w:ascii="Arial" w:hAnsi="Arial" w:cs="Arial"/>
          <w:sz w:val="20"/>
          <w:szCs w:val="20"/>
          <w:lang w:val="en-GB"/>
        </w:rPr>
        <w:t>NaCl 20ml</w:t>
      </w:r>
      <w:r w:rsidR="00FC73FE" w:rsidRPr="00FC73FE">
        <w:rPr>
          <w:rFonts w:ascii="Arial" w:hAnsi="Arial" w:cs="Arial"/>
          <w:sz w:val="20"/>
          <w:szCs w:val="20"/>
          <w:lang w:val="en-GB"/>
        </w:rPr>
        <w:tab/>
      </w:r>
      <w:r w:rsidR="00FC73FE" w:rsidRPr="00FC73FE">
        <w:rPr>
          <w:rFonts w:ascii="Arial" w:hAnsi="Arial" w:cs="Arial"/>
          <w:sz w:val="20"/>
          <w:szCs w:val="20"/>
          <w:lang w:val="en-GB"/>
        </w:rPr>
        <w:tab/>
      </w:r>
    </w:p>
    <w:p w14:paraId="4C74998A" w14:textId="7C2A46BB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1 </w:t>
      </w:r>
      <w:r w:rsidR="00FC73FE" w:rsidRPr="00FC73FE">
        <w:rPr>
          <w:rFonts w:ascii="Arial" w:hAnsi="Arial" w:cs="Arial"/>
          <w:sz w:val="20"/>
          <w:szCs w:val="20"/>
          <w:lang w:val="en-GB"/>
        </w:rPr>
        <w:t>Spruta 5ml</w:t>
      </w:r>
      <w:r w:rsidR="00FC73FE" w:rsidRPr="00FC73FE">
        <w:rPr>
          <w:rFonts w:ascii="Arial" w:hAnsi="Arial" w:cs="Arial"/>
          <w:sz w:val="20"/>
          <w:szCs w:val="20"/>
          <w:lang w:val="en-GB"/>
        </w:rPr>
        <w:tab/>
      </w:r>
      <w:r w:rsidR="00FC73FE" w:rsidRPr="00FC73FE">
        <w:rPr>
          <w:rFonts w:ascii="Arial" w:hAnsi="Arial" w:cs="Arial"/>
          <w:sz w:val="20"/>
          <w:szCs w:val="20"/>
          <w:lang w:val="en-GB"/>
        </w:rPr>
        <w:tab/>
      </w:r>
    </w:p>
    <w:p w14:paraId="3033201F" w14:textId="2034E7AD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 </w:t>
      </w:r>
      <w:r w:rsidR="00FC73FE" w:rsidRPr="00FC73FE">
        <w:rPr>
          <w:rFonts w:ascii="Arial" w:hAnsi="Arial" w:cs="Arial"/>
          <w:sz w:val="20"/>
          <w:szCs w:val="20"/>
        </w:rPr>
        <w:t>Spruta 3ml</w:t>
      </w:r>
      <w:r w:rsidR="00FC73FE" w:rsidRPr="00FC73FE">
        <w:rPr>
          <w:rFonts w:ascii="Arial" w:hAnsi="Arial" w:cs="Arial"/>
          <w:sz w:val="20"/>
          <w:szCs w:val="20"/>
        </w:rPr>
        <w:tab/>
      </w:r>
      <w:r w:rsidR="00FC73FE" w:rsidRPr="00FC73FE">
        <w:rPr>
          <w:rFonts w:ascii="Arial" w:hAnsi="Arial" w:cs="Arial"/>
          <w:sz w:val="20"/>
          <w:szCs w:val="20"/>
        </w:rPr>
        <w:tab/>
      </w:r>
    </w:p>
    <w:p w14:paraId="346408B3" w14:textId="30DC4A9D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 </w:t>
      </w:r>
      <w:r w:rsidR="00FC73FE" w:rsidRPr="00FC73FE">
        <w:rPr>
          <w:rFonts w:ascii="Arial" w:hAnsi="Arial" w:cs="Arial"/>
          <w:sz w:val="20"/>
          <w:szCs w:val="20"/>
        </w:rPr>
        <w:t>Kanyl blå</w:t>
      </w:r>
      <w:r w:rsidR="00FC73FE" w:rsidRPr="00FC73FE">
        <w:rPr>
          <w:rFonts w:ascii="Arial" w:hAnsi="Arial" w:cs="Arial"/>
          <w:sz w:val="20"/>
          <w:szCs w:val="20"/>
        </w:rPr>
        <w:tab/>
      </w:r>
      <w:r w:rsidR="00FC73FE" w:rsidRPr="00FC73FE">
        <w:rPr>
          <w:rFonts w:ascii="Arial" w:hAnsi="Arial" w:cs="Arial"/>
          <w:sz w:val="20"/>
          <w:szCs w:val="20"/>
        </w:rPr>
        <w:tab/>
      </w:r>
    </w:p>
    <w:p w14:paraId="7CAE80C8" w14:textId="577E31A0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 </w:t>
      </w:r>
      <w:r w:rsidR="00FC73FE" w:rsidRPr="00FC73FE">
        <w:rPr>
          <w:rFonts w:ascii="Arial" w:hAnsi="Arial" w:cs="Arial"/>
          <w:sz w:val="20"/>
          <w:szCs w:val="20"/>
        </w:rPr>
        <w:t>Hudskyddsbarriär</w:t>
      </w:r>
      <w:r w:rsidR="00FC73FE" w:rsidRPr="00FC73FE">
        <w:rPr>
          <w:rFonts w:ascii="Arial" w:hAnsi="Arial" w:cs="Arial"/>
          <w:sz w:val="20"/>
          <w:szCs w:val="20"/>
        </w:rPr>
        <w:tab/>
      </w:r>
      <w:r w:rsidR="00FC73FE" w:rsidRPr="00FC73FE">
        <w:rPr>
          <w:rFonts w:ascii="Arial" w:hAnsi="Arial" w:cs="Arial"/>
          <w:sz w:val="20"/>
          <w:szCs w:val="20"/>
        </w:rPr>
        <w:tab/>
      </w:r>
    </w:p>
    <w:p w14:paraId="4D8F7CFB" w14:textId="73839B45" w:rsidR="00FC73FE" w:rsidRPr="00FC73FE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 </w:t>
      </w:r>
      <w:r w:rsidR="00FC73FE" w:rsidRPr="00FC73FE">
        <w:rPr>
          <w:rFonts w:ascii="Arial" w:hAnsi="Arial" w:cs="Arial"/>
          <w:sz w:val="20"/>
          <w:szCs w:val="20"/>
        </w:rPr>
        <w:t>Steril</w:t>
      </w:r>
      <w:r>
        <w:rPr>
          <w:rFonts w:ascii="Arial" w:hAnsi="Arial" w:cs="Arial"/>
          <w:sz w:val="20"/>
          <w:szCs w:val="20"/>
        </w:rPr>
        <w:t>a</w:t>
      </w:r>
      <w:r w:rsidR="00FC73FE" w:rsidRPr="00FC73FE">
        <w:rPr>
          <w:rFonts w:ascii="Arial" w:hAnsi="Arial" w:cs="Arial"/>
          <w:sz w:val="20"/>
          <w:szCs w:val="20"/>
        </w:rPr>
        <w:t xml:space="preserve"> Tegaderm  </w:t>
      </w:r>
      <w:r w:rsidR="00FC73FE" w:rsidRPr="00FC73FE">
        <w:rPr>
          <w:rFonts w:ascii="Arial" w:hAnsi="Arial" w:cs="Arial"/>
          <w:sz w:val="20"/>
          <w:szCs w:val="20"/>
        </w:rPr>
        <w:tab/>
      </w:r>
      <w:r w:rsidR="00FC73FE" w:rsidRPr="00FC73FE">
        <w:rPr>
          <w:rFonts w:ascii="Arial" w:hAnsi="Arial" w:cs="Arial"/>
          <w:sz w:val="20"/>
          <w:szCs w:val="20"/>
        </w:rPr>
        <w:tab/>
      </w:r>
    </w:p>
    <w:p w14:paraId="470BB935" w14:textId="74219F35" w:rsidR="00613058" w:rsidRDefault="00F1571B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 </w:t>
      </w:r>
      <w:r w:rsidR="00FC73FE" w:rsidRPr="00FC73FE">
        <w:rPr>
          <w:rFonts w:ascii="Arial" w:hAnsi="Arial" w:cs="Arial"/>
          <w:sz w:val="20"/>
          <w:szCs w:val="20"/>
        </w:rPr>
        <w:t xml:space="preserve">Steril u-ljudsstrumpa bred, lång </w:t>
      </w:r>
    </w:p>
    <w:p w14:paraId="48A82362" w14:textId="0EA477AE" w:rsidR="00C148A6" w:rsidRDefault="00C148A6" w:rsidP="00BB4356">
      <w:pPr>
        <w:numPr>
          <w:ilvl w:val="0"/>
          <w:numId w:val="20"/>
        </w:num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 Blodgasspruta</w:t>
      </w:r>
    </w:p>
    <w:p w14:paraId="2B99E8AC" w14:textId="77777777" w:rsidR="00613058" w:rsidRPr="00613058" w:rsidRDefault="00613058" w:rsidP="00BB4356">
      <w:pPr>
        <w:spacing w:after="0" w:line="240" w:lineRule="auto"/>
        <w:ind w:left="1134" w:right="-2"/>
        <w:rPr>
          <w:rFonts w:ascii="Arial" w:hAnsi="Arial" w:cs="Arial"/>
          <w:sz w:val="20"/>
          <w:szCs w:val="20"/>
        </w:rPr>
      </w:pPr>
    </w:p>
    <w:p w14:paraId="50FF5D56" w14:textId="77777777" w:rsidR="00FC73FE" w:rsidRPr="00FC73FE" w:rsidRDefault="00FC73FE" w:rsidP="00BB4356">
      <w:pPr>
        <w:spacing w:after="0" w:line="240" w:lineRule="auto"/>
        <w:ind w:left="0" w:right="-2"/>
        <w:rPr>
          <w:rFonts w:ascii="Arial" w:hAnsi="Arial" w:cs="Arial"/>
          <w:sz w:val="20"/>
          <w:szCs w:val="20"/>
        </w:rPr>
      </w:pPr>
    </w:p>
    <w:p w14:paraId="6FAC86D4" w14:textId="77777777" w:rsidR="00FC73FE" w:rsidRPr="00FC73FE" w:rsidRDefault="00FC73FE" w:rsidP="00BB4356">
      <w:pPr>
        <w:spacing w:after="0" w:line="240" w:lineRule="auto"/>
        <w:ind w:left="567" w:right="-2"/>
        <w:rPr>
          <w:rFonts w:ascii="Arial" w:hAnsi="Arial" w:cs="Arial"/>
          <w:sz w:val="20"/>
          <w:szCs w:val="20"/>
        </w:rPr>
      </w:pPr>
      <w:r w:rsidRPr="00FC73FE">
        <w:rPr>
          <w:rFonts w:ascii="Arial" w:hAnsi="Arial" w:cs="Arial"/>
          <w:b/>
          <w:bCs/>
          <w:sz w:val="20"/>
          <w:szCs w:val="20"/>
        </w:rPr>
        <w:t>Vid sidan av</w:t>
      </w:r>
    </w:p>
    <w:p w14:paraId="48BD6402" w14:textId="77777777" w:rsidR="00FC73FE" w:rsidRPr="00FC73FE" w:rsidRDefault="00FC73FE" w:rsidP="00BB4356">
      <w:pPr>
        <w:numPr>
          <w:ilvl w:val="0"/>
          <w:numId w:val="20"/>
        </w:numPr>
        <w:spacing w:after="0" w:line="240" w:lineRule="auto"/>
        <w:ind w:right="-2" w:hanging="11"/>
        <w:rPr>
          <w:rFonts w:ascii="Arial" w:hAnsi="Arial" w:cs="Arial"/>
          <w:sz w:val="20"/>
          <w:szCs w:val="20"/>
        </w:rPr>
      </w:pPr>
      <w:r w:rsidRPr="00FC73FE">
        <w:rPr>
          <w:rFonts w:ascii="Arial" w:hAnsi="Arial" w:cs="Arial"/>
          <w:sz w:val="20"/>
          <w:szCs w:val="20"/>
        </w:rPr>
        <w:t xml:space="preserve">Sterila handskar </w:t>
      </w:r>
    </w:p>
    <w:p w14:paraId="24B27745" w14:textId="77777777" w:rsidR="00FC73FE" w:rsidRPr="00FC73FE" w:rsidRDefault="00FC73FE" w:rsidP="00BB4356">
      <w:pPr>
        <w:numPr>
          <w:ilvl w:val="0"/>
          <w:numId w:val="20"/>
        </w:numPr>
        <w:spacing w:after="0" w:line="240" w:lineRule="auto"/>
        <w:ind w:right="-2" w:hanging="11"/>
        <w:rPr>
          <w:rFonts w:ascii="Arial" w:hAnsi="Arial" w:cs="Arial"/>
          <w:sz w:val="20"/>
          <w:szCs w:val="20"/>
        </w:rPr>
      </w:pPr>
      <w:r w:rsidRPr="00FC73FE">
        <w:rPr>
          <w:rFonts w:ascii="Arial" w:hAnsi="Arial" w:cs="Arial"/>
          <w:sz w:val="20"/>
          <w:szCs w:val="20"/>
        </w:rPr>
        <w:t>Klorhexidinsprit 5 mg/ml</w:t>
      </w:r>
    </w:p>
    <w:p w14:paraId="6D966409" w14:textId="77777777" w:rsidR="00FC73FE" w:rsidRDefault="00FC73FE" w:rsidP="00BB4356">
      <w:pPr>
        <w:spacing w:after="0" w:line="240" w:lineRule="auto"/>
        <w:ind w:left="0" w:right="-2"/>
        <w:rPr>
          <w:rFonts w:ascii="Arial" w:hAnsi="Arial" w:cs="Arial"/>
          <w:sz w:val="20"/>
        </w:rPr>
      </w:pPr>
    </w:p>
    <w:p w14:paraId="6B821DE7" w14:textId="77777777" w:rsidR="00C97BAE" w:rsidRPr="00FC73FE" w:rsidRDefault="00C97BAE" w:rsidP="00BB4356">
      <w:pPr>
        <w:spacing w:after="0" w:line="240" w:lineRule="auto"/>
        <w:ind w:left="0" w:right="-2"/>
        <w:rPr>
          <w:rFonts w:ascii="Arial" w:hAnsi="Arial" w:cs="Arial"/>
          <w:sz w:val="20"/>
        </w:rPr>
      </w:pPr>
    </w:p>
    <w:p w14:paraId="4BD25F4F" w14:textId="77777777" w:rsidR="00FC73FE" w:rsidRPr="00FC73FE" w:rsidRDefault="00FC73FE" w:rsidP="00BB4356">
      <w:pPr>
        <w:pStyle w:val="Rubrik3"/>
        <w:ind w:left="567" w:right="-2"/>
      </w:pPr>
      <w:r w:rsidRPr="00FC73FE">
        <w:t>Granskare/arbetsgrupp</w:t>
      </w:r>
    </w:p>
    <w:p w14:paraId="609F30EA" w14:textId="42B28E2A" w:rsidR="00FC73FE" w:rsidRPr="00FC73FE" w:rsidRDefault="00FC73FE" w:rsidP="00BB4356">
      <w:pPr>
        <w:spacing w:after="0"/>
        <w:ind w:left="567" w:right="-2"/>
      </w:pPr>
      <w:r w:rsidRPr="00FC73FE">
        <w:t xml:space="preserve">Ann-Sofie Brandén, </w:t>
      </w:r>
      <w:r w:rsidR="00CB3546">
        <w:t>Instruktör</w:t>
      </w:r>
      <w:r w:rsidRPr="00FC73FE">
        <w:t xml:space="preserve"> CIVA, AnOpIva Omr 5, S</w:t>
      </w:r>
      <w:r w:rsidR="00CB3546">
        <w:t>U/S</w:t>
      </w:r>
    </w:p>
    <w:p w14:paraId="56246B54" w14:textId="27F0A944" w:rsidR="00FC73FE" w:rsidRPr="00FC73FE" w:rsidRDefault="00FC73FE" w:rsidP="00BB4356">
      <w:pPr>
        <w:spacing w:after="0"/>
        <w:ind w:left="567" w:right="-2"/>
      </w:pPr>
      <w:r w:rsidRPr="00FC73FE">
        <w:t xml:space="preserve">Lotta Börjesson, </w:t>
      </w:r>
      <w:r w:rsidR="00CB3546">
        <w:t>Instruktör</w:t>
      </w:r>
      <w:r w:rsidRPr="00FC73FE">
        <w:t xml:space="preserve"> CIVA, AnOpIva Omr 5, S</w:t>
      </w:r>
      <w:r w:rsidR="00CB3546">
        <w:t>U/S</w:t>
      </w:r>
    </w:p>
    <w:bookmarkEnd w:id="0"/>
    <w:p w14:paraId="76B9F95B" w14:textId="24513497" w:rsidR="00536A5A" w:rsidRPr="00536A5A" w:rsidRDefault="00536A5A" w:rsidP="00BB4356">
      <w:pPr>
        <w:spacing w:after="0" w:line="240" w:lineRule="auto"/>
        <w:ind w:left="0" w:right="-2"/>
      </w:pPr>
    </w:p>
    <w:sectPr w:rsidR="00536A5A" w:rsidRPr="00536A5A" w:rsidSect="00FC73F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174D13" w14:textId="77777777" w:rsidR="00856146" w:rsidRDefault="00856146">
      <w:r>
        <w:separator/>
      </w:r>
    </w:p>
  </w:endnote>
  <w:endnote w:type="continuationSeparator" w:id="0">
    <w:p w14:paraId="04204FB9" w14:textId="77777777" w:rsidR="00856146" w:rsidRDefault="00856146">
      <w:r>
        <w:continuationSeparator/>
      </w:r>
    </w:p>
  </w:endnote>
  <w:endnote w:type="continuationNotice" w:id="1">
    <w:p w14:paraId="7F16EAB2" w14:textId="77777777" w:rsidR="00856146" w:rsidRDefault="008561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6AAE9" w14:textId="77777777" w:rsidR="00856146" w:rsidRDefault="00856146"/>
  </w:footnote>
  <w:footnote w:type="continuationSeparator" w:id="0">
    <w:p w14:paraId="4937DB97" w14:textId="77777777" w:rsidR="00856146" w:rsidRDefault="00856146">
      <w:r>
        <w:continuationSeparator/>
      </w:r>
    </w:p>
  </w:footnote>
  <w:footnote w:type="continuationNotice" w:id="1">
    <w:p w14:paraId="58DC0CE8" w14:textId="77777777" w:rsidR="00856146" w:rsidRDefault="008561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DB61FB"/>
    <w:multiLevelType w:val="hybridMultilevel"/>
    <w:tmpl w:val="50BE06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2421470">
    <w:abstractNumId w:val="18"/>
  </w:num>
  <w:num w:numId="2" w16cid:durableId="1607542624">
    <w:abstractNumId w:val="15"/>
  </w:num>
  <w:num w:numId="3" w16cid:durableId="1508523886">
    <w:abstractNumId w:val="0"/>
  </w:num>
  <w:num w:numId="4" w16cid:durableId="412239796">
    <w:abstractNumId w:val="7"/>
  </w:num>
  <w:num w:numId="5" w16cid:durableId="1790316741">
    <w:abstractNumId w:val="16"/>
  </w:num>
  <w:num w:numId="6" w16cid:durableId="1614244107">
    <w:abstractNumId w:val="3"/>
  </w:num>
  <w:num w:numId="7" w16cid:durableId="1492024847">
    <w:abstractNumId w:val="12"/>
  </w:num>
  <w:num w:numId="8" w16cid:durableId="1232739383">
    <w:abstractNumId w:val="9"/>
  </w:num>
  <w:num w:numId="9" w16cid:durableId="779765264">
    <w:abstractNumId w:val="1"/>
  </w:num>
  <w:num w:numId="10" w16cid:durableId="1530603961">
    <w:abstractNumId w:val="1"/>
  </w:num>
  <w:num w:numId="11" w16cid:durableId="1203520169">
    <w:abstractNumId w:val="4"/>
  </w:num>
  <w:num w:numId="12" w16cid:durableId="1409964674">
    <w:abstractNumId w:val="5"/>
  </w:num>
  <w:num w:numId="13" w16cid:durableId="1347290201">
    <w:abstractNumId w:val="14"/>
  </w:num>
  <w:num w:numId="14" w16cid:durableId="361126196">
    <w:abstractNumId w:val="10"/>
  </w:num>
  <w:num w:numId="15" w16cid:durableId="915431627">
    <w:abstractNumId w:val="8"/>
  </w:num>
  <w:num w:numId="16" w16cid:durableId="1085146671">
    <w:abstractNumId w:val="13"/>
  </w:num>
  <w:num w:numId="17" w16cid:durableId="1509175712">
    <w:abstractNumId w:val="6"/>
  </w:num>
  <w:num w:numId="18" w16cid:durableId="1845582910">
    <w:abstractNumId w:val="11"/>
  </w:num>
  <w:num w:numId="19" w16cid:durableId="346561289">
    <w:abstractNumId w:val="17"/>
  </w:num>
  <w:num w:numId="20" w16cid:durableId="10280954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9A8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8B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058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5DE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766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5EEC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A0F"/>
    <w:rsid w:val="007F1CFF"/>
    <w:rsid w:val="007F5DD5"/>
    <w:rsid w:val="00821A1B"/>
    <w:rsid w:val="008262E9"/>
    <w:rsid w:val="00827E69"/>
    <w:rsid w:val="00835C4D"/>
    <w:rsid w:val="00843F48"/>
    <w:rsid w:val="00851423"/>
    <w:rsid w:val="0085614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84D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356"/>
    <w:rsid w:val="00BB69DB"/>
    <w:rsid w:val="00BC322E"/>
    <w:rsid w:val="00BC44CD"/>
    <w:rsid w:val="00BC48A6"/>
    <w:rsid w:val="00BE7978"/>
    <w:rsid w:val="00C07DDB"/>
    <w:rsid w:val="00C148A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AE"/>
    <w:rsid w:val="00C97BD3"/>
    <w:rsid w:val="00CA39EF"/>
    <w:rsid w:val="00CA521F"/>
    <w:rsid w:val="00CB0493"/>
    <w:rsid w:val="00CB17FF"/>
    <w:rsid w:val="00CB1ED7"/>
    <w:rsid w:val="00CB3546"/>
    <w:rsid w:val="00CB3E59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43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C63"/>
    <w:rsid w:val="00EB6714"/>
    <w:rsid w:val="00EC0A68"/>
    <w:rsid w:val="00EC5006"/>
    <w:rsid w:val="00ED49C3"/>
    <w:rsid w:val="00ED6CE8"/>
    <w:rsid w:val="00ED7AA6"/>
    <w:rsid w:val="00EE2A56"/>
    <w:rsid w:val="00EE3818"/>
    <w:rsid w:val="00F1571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73FE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101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Övrigt - Artärnålslåda innehåll</dc:title>
  <dc:subject/>
  <dc:creator>patrik.jens.johansson@vgregion.se</dc:creator>
  <keywords/>
  <lastModifiedBy>Ann-Sofie Brandén</lastModifiedBy>
  <revision>15</revision>
  <lastPrinted>2016-03-31T10:56:00.0000000Z</lastPrinted>
  <dcterms:created xsi:type="dcterms:W3CDTF">2022-06-06T12:17:00.0000000Z</dcterms:created>
  <dcterms:modified xsi:type="dcterms:W3CDTF">2023-11-13T07:46:00.0000000Z</dcterms:modified>
</coreProperties>
</file>