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2AF76" w14:textId="77777777" w:rsidR="009F7418" w:rsidRDefault="009F7418" w:rsidP="00F35B05">
      <w:pPr>
        <w:pStyle w:val="Rubrik2"/>
        <w:sectPr w:rsidR="009F7418" w:rsidSect="009F74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0AB32A1E" w14:textId="26313F1D" w:rsidR="00F96116" w:rsidRPr="00AC517B" w:rsidRDefault="7DF3AAD8" w:rsidP="00AC517B">
      <w:pPr>
        <w:pStyle w:val="Rubrik1"/>
      </w:pPr>
      <w:r>
        <w:t>Remisshantering, i</w:t>
      </w:r>
      <w:r w:rsidR="00F96116">
        <w:t>nkom</w:t>
      </w:r>
      <w:r w:rsidR="7B74BB38">
        <w:t>na</w:t>
      </w:r>
      <w:r w:rsidR="00F96116">
        <w:t xml:space="preserve"> remisser </w:t>
      </w:r>
      <w:proofErr w:type="spellStart"/>
      <w:r w:rsidR="00F96116">
        <w:t>AnOpI</w:t>
      </w:r>
      <w:r w:rsidR="00B4607C">
        <w:t>VA</w:t>
      </w:r>
      <w:proofErr w:type="spellEnd"/>
      <w:r w:rsidR="00F96116">
        <w:t xml:space="preserve"> Mölndal</w:t>
      </w:r>
    </w:p>
    <w:p w14:paraId="2E738946" w14:textId="77777777" w:rsidR="00BF6BC0" w:rsidRDefault="00BF6BC0" w:rsidP="00BF6BC0">
      <w:pPr>
        <w:pStyle w:val="Rubrik2"/>
        <w:ind w:right="-143"/>
      </w:pPr>
      <w:bookmarkStart w:id="1" w:name="_Toc107998749"/>
      <w:r>
        <w:t>Förändringar sedan föregående version</w:t>
      </w:r>
      <w:bookmarkEnd w:id="1"/>
    </w:p>
    <w:p w14:paraId="216602DF" w14:textId="7BF3F2C5" w:rsidR="00BF6BC0" w:rsidRPr="00201062" w:rsidRDefault="005A6994" w:rsidP="00BF6BC0">
      <w:pPr>
        <w:ind w:right="-143"/>
      </w:pPr>
      <w:r>
        <w:t xml:space="preserve">Inga ändringar sedan föregående version. </w:t>
      </w:r>
    </w:p>
    <w:p w14:paraId="06767083" w14:textId="77777777" w:rsidR="007560E7" w:rsidRDefault="007560E7" w:rsidP="00852948">
      <w:pPr>
        <w:pStyle w:val="Rubrik2"/>
      </w:pPr>
      <w:r>
        <w:t xml:space="preserve">Bakgrund och syfte </w:t>
      </w:r>
    </w:p>
    <w:p w14:paraId="4C994186" w14:textId="35384589" w:rsidR="00BF6BC0" w:rsidRPr="001352C0" w:rsidRDefault="001352C0" w:rsidP="008E5C27">
      <w:pPr>
        <w:tabs>
          <w:tab w:val="left" w:pos="3548"/>
        </w:tabs>
        <w:rPr>
          <w:color w:val="FF0000"/>
        </w:rPr>
      </w:pPr>
      <w:r>
        <w:t>Syftet är att få ett bra flöde kring rutiner</w:t>
      </w:r>
      <w:r w:rsidR="22928453">
        <w:t>.</w:t>
      </w:r>
    </w:p>
    <w:p w14:paraId="6214F95D" w14:textId="675A9D32" w:rsidR="00753EA6" w:rsidRPr="00852948" w:rsidRDefault="00753EA6" w:rsidP="00753EA6">
      <w:pPr>
        <w:pStyle w:val="Rubrik2"/>
      </w:pPr>
      <w:r>
        <w:t>Utförande</w:t>
      </w:r>
    </w:p>
    <w:p w14:paraId="117C36A2" w14:textId="7830AD3F" w:rsidR="0046782B" w:rsidRDefault="0046782B" w:rsidP="4B418219">
      <w:pPr>
        <w:pStyle w:val="MellanrubrikVGR"/>
      </w:pPr>
      <w:r>
        <w:t>Anestesimottagningen Mölndal</w:t>
      </w:r>
    </w:p>
    <w:p w14:paraId="4AB7D90E" w14:textId="4F509C7A" w:rsidR="00C47313" w:rsidRDefault="008C4BD0" w:rsidP="00F50E36">
      <w:r>
        <w:t xml:space="preserve">Remisser från </w:t>
      </w:r>
      <w:r w:rsidR="00053035">
        <w:t>Ortopedi, ÖNH, Tand och Käk</w:t>
      </w:r>
      <w:r w:rsidR="009173D3">
        <w:t xml:space="preserve"> hanteras av Anestesimottagningen</w:t>
      </w:r>
      <w:r w:rsidR="00BA6727">
        <w:t xml:space="preserve"> Mölndal</w:t>
      </w:r>
      <w:r w:rsidR="009173D3">
        <w:t xml:space="preserve">. </w:t>
      </w:r>
      <w:r w:rsidR="0061597A">
        <w:t xml:space="preserve">Remissvar skrivs av </w:t>
      </w:r>
      <w:r w:rsidR="00B11082">
        <w:t>a</w:t>
      </w:r>
      <w:r w:rsidR="0061597A">
        <w:t>nestesimottagningens anestesiläkare och konsultera</w:t>
      </w:r>
      <w:r w:rsidR="00B11082">
        <w:t>r</w:t>
      </w:r>
      <w:r w:rsidR="0061597A">
        <w:t xml:space="preserve"> VÖL</w:t>
      </w:r>
      <w:r w:rsidR="00B11082">
        <w:t xml:space="preserve"> vid behov. </w:t>
      </w:r>
    </w:p>
    <w:p w14:paraId="128E7917" w14:textId="10F2CDD2" w:rsidR="007C6B8D" w:rsidRDefault="007C6B8D" w:rsidP="007C6B8D">
      <w:r>
        <w:t xml:space="preserve">Remissen skickas till: </w:t>
      </w:r>
      <w:r>
        <w:br/>
        <w:t>Anestesiläkare</w:t>
      </w:r>
      <w:r>
        <w:br/>
        <w:t>Anestesimottagning Mölndal</w:t>
      </w:r>
    </w:p>
    <w:p w14:paraId="60E1EAB5" w14:textId="05BBDA19" w:rsidR="007C6B8D" w:rsidRDefault="007C6B8D" w:rsidP="007C6B8D">
      <w:r>
        <w:t>Då</w:t>
      </w:r>
      <w:r w:rsidRPr="00435566">
        <w:t xml:space="preserve"> remisser </w:t>
      </w:r>
      <w:r>
        <w:t xml:space="preserve">har kommit </w:t>
      </w:r>
      <w:r w:rsidRPr="00435566">
        <w:t xml:space="preserve">direkt till Operation 1, </w:t>
      </w:r>
      <w:r>
        <w:t xml:space="preserve">ring Anestesimottagning Mölndal på </w:t>
      </w:r>
      <w:proofErr w:type="spellStart"/>
      <w:r>
        <w:t>tel</w:t>
      </w:r>
      <w:proofErr w:type="spellEnd"/>
      <w:r>
        <w:t xml:space="preserve">: 301 88 för vidare hantering. </w:t>
      </w:r>
    </w:p>
    <w:p w14:paraId="269EA180" w14:textId="5FFC840D" w:rsidR="0046782B" w:rsidRDefault="0046782B" w:rsidP="0046782B">
      <w:pPr>
        <w:pStyle w:val="MellanrubrikVGR"/>
      </w:pPr>
      <w:r>
        <w:t>Protesmottagningen Mölndal</w:t>
      </w:r>
    </w:p>
    <w:p w14:paraId="2C584ED3" w14:textId="3E7A290E" w:rsidR="008F7824" w:rsidRDefault="008F7824" w:rsidP="00F50E36">
      <w:r>
        <w:t xml:space="preserve">Remisser för höft- och knäproteskirurgi bedöms av </w:t>
      </w:r>
      <w:r w:rsidR="00643EE3">
        <w:t xml:space="preserve">anestesiläkare på Protesmottagningen som konsulterar VÖL vid behov. </w:t>
      </w:r>
    </w:p>
    <w:p w14:paraId="69979550" w14:textId="1E338E2B" w:rsidR="00606860" w:rsidRDefault="00606860" w:rsidP="00606860">
      <w:pPr>
        <w:pStyle w:val="MellanrubrikVGR"/>
      </w:pPr>
      <w:r>
        <w:t>Ögo</w:t>
      </w:r>
      <w:r w:rsidR="002A631C">
        <w:t>n</w:t>
      </w:r>
    </w:p>
    <w:p w14:paraId="499AD1DD" w14:textId="7EE123F5" w:rsidR="00606860" w:rsidRDefault="00606860" w:rsidP="00606860">
      <w:r>
        <w:t xml:space="preserve">Remisser från </w:t>
      </w:r>
      <w:r w:rsidR="00B86040">
        <w:t>Ö</w:t>
      </w:r>
      <w:r>
        <w:t>gonmottagningen skickar vi tillbaka</w:t>
      </w:r>
      <w:r w:rsidR="00FA4CE0">
        <w:t>. O</w:t>
      </w:r>
      <w:r>
        <w:t>perationskoordinator på ögon hanterar bokningsförfarandet kring anestesibedömningar på Anestesimottagning Mölndal enligt rutin i samband med inskrivningsbesök.</w:t>
      </w:r>
    </w:p>
    <w:p w14:paraId="29A2120A" w14:textId="77777777" w:rsidR="00606860" w:rsidRPr="00F50E36" w:rsidRDefault="00606860" w:rsidP="00F50E36"/>
    <w:p w14:paraId="0746BCE2" w14:textId="77777777" w:rsidR="00F96116" w:rsidRPr="009F7418" w:rsidRDefault="00F96116" w:rsidP="00540439">
      <w:pPr>
        <w:pStyle w:val="MellanrubrikVGR"/>
      </w:pPr>
      <w:r w:rsidRPr="009F7418">
        <w:t>IVA</w:t>
      </w:r>
    </w:p>
    <w:p w14:paraId="3FC8D842" w14:textId="1F649666" w:rsidR="00F96116" w:rsidRPr="009F7418" w:rsidRDefault="008D4B9F" w:rsidP="00540439">
      <w:pPr>
        <w:pStyle w:val="Punktlista"/>
      </w:pPr>
      <w:r>
        <w:t>I</w:t>
      </w:r>
      <w:r w:rsidR="00F96116" w:rsidRPr="009F7418">
        <w:t>nkommande remiss</w:t>
      </w:r>
      <w:r>
        <w:t xml:space="preserve"> </w:t>
      </w:r>
      <w:proofErr w:type="spellStart"/>
      <w:r w:rsidR="00F96116" w:rsidRPr="009F7418">
        <w:t>ankomststämpla</w:t>
      </w:r>
      <w:r>
        <w:t>s</w:t>
      </w:r>
      <w:proofErr w:type="spellEnd"/>
      <w:r>
        <w:t>.</w:t>
      </w:r>
    </w:p>
    <w:p w14:paraId="171D319F" w14:textId="77777777" w:rsidR="00F96116" w:rsidRDefault="00F96116" w:rsidP="00540439">
      <w:pPr>
        <w:pStyle w:val="Punktlista"/>
      </w:pPr>
      <w:r w:rsidRPr="009F7418">
        <w:t xml:space="preserve">Remissen placeras i postfack i IVA-buren ”Nyinkomna remisser”. </w:t>
      </w:r>
      <w:r>
        <w:t>Remisserna fördelas enligt följande:</w:t>
      </w:r>
    </w:p>
    <w:p w14:paraId="56056BD7" w14:textId="6C23A48C" w:rsidR="00F96116" w:rsidRDefault="00F96116" w:rsidP="00540439">
      <w:pPr>
        <w:pStyle w:val="Punktlista"/>
        <w:numPr>
          <w:ilvl w:val="2"/>
          <w:numId w:val="28"/>
        </w:numPr>
      </w:pPr>
      <w:r>
        <w:t xml:space="preserve">Smärtkonsulter samt anestesibedömning inför ECT hanteras av </w:t>
      </w:r>
      <w:proofErr w:type="spellStart"/>
      <w:r>
        <w:t>postopläkaren</w:t>
      </w:r>
      <w:proofErr w:type="spellEnd"/>
      <w:r w:rsidR="006476A8">
        <w:t>.</w:t>
      </w:r>
    </w:p>
    <w:p w14:paraId="2906F119" w14:textId="0219C21C" w:rsidR="00F96116" w:rsidRDefault="00F96116" w:rsidP="00540439">
      <w:pPr>
        <w:pStyle w:val="Punktlista"/>
        <w:numPr>
          <w:ilvl w:val="2"/>
          <w:numId w:val="28"/>
        </w:numPr>
      </w:pPr>
      <w:r>
        <w:t>Övriga remisser såsom t</w:t>
      </w:r>
      <w:r w:rsidR="004279EC">
        <w:t>.</w:t>
      </w:r>
      <w:r>
        <w:t>ex</w:t>
      </w:r>
      <w:r w:rsidR="001B51D1">
        <w:t>.</w:t>
      </w:r>
      <w:r>
        <w:t xml:space="preserve"> CVK, </w:t>
      </w:r>
      <w:proofErr w:type="spellStart"/>
      <w:r>
        <w:t>pleuradrän</w:t>
      </w:r>
      <w:proofErr w:type="spellEnd"/>
      <w:r>
        <w:t xml:space="preserve">, TEE i </w:t>
      </w:r>
      <w:proofErr w:type="spellStart"/>
      <w:r>
        <w:t>sedering</w:t>
      </w:r>
      <w:proofErr w:type="spellEnd"/>
      <w:r>
        <w:t>/narkos mm hanteras i första hand av IVA 1.</w:t>
      </w:r>
    </w:p>
    <w:p w14:paraId="0A5C0555" w14:textId="139CC2E0" w:rsidR="00F96116" w:rsidRDefault="00F96116" w:rsidP="00540439">
      <w:pPr>
        <w:pStyle w:val="Punktlista"/>
        <w:numPr>
          <w:ilvl w:val="2"/>
          <w:numId w:val="28"/>
        </w:numPr>
      </w:pPr>
      <w:r>
        <w:t xml:space="preserve">På helger och jourtid samt om det saknas </w:t>
      </w:r>
      <w:proofErr w:type="spellStart"/>
      <w:r>
        <w:t>postopläkare</w:t>
      </w:r>
      <w:proofErr w:type="spellEnd"/>
      <w:r>
        <w:t xml:space="preserve"> ska antingen IVA 1 eller narkosjouren hantera samtliga remisser.</w:t>
      </w:r>
    </w:p>
    <w:p w14:paraId="63C21CB0" w14:textId="49D9FBE3" w:rsidR="0012051C" w:rsidRDefault="0012051C" w:rsidP="0012051C">
      <w:pPr>
        <w:pStyle w:val="MellanrubrikVGR"/>
      </w:pPr>
      <w:r>
        <w:t>Klin</w:t>
      </w:r>
      <w:r w:rsidR="00644063">
        <w:t>isk neurofysiologi</w:t>
      </w:r>
    </w:p>
    <w:p w14:paraId="229BD793" w14:textId="76CE483B" w:rsidR="00644063" w:rsidRPr="00644063" w:rsidRDefault="009176A4" w:rsidP="00644063">
      <w:r>
        <w:t>Remisshantering enligt rutin:</w:t>
      </w:r>
      <w:r w:rsidR="00F85ADD">
        <w:t xml:space="preserve"> </w:t>
      </w:r>
      <w:hyperlink r:id="rId17" w:history="1">
        <w:r w:rsidR="0060724D">
          <w:rPr>
            <w:rStyle w:val="Hyperlnk"/>
          </w:rPr>
          <w:t>Postoperativ neurologisk påverkan (Behandlingsbeskrivning)</w:t>
        </w:r>
      </w:hyperlink>
      <w:r w:rsidR="0060724D" w:rsidRPr="00644063">
        <w:t xml:space="preserve"> </w:t>
      </w:r>
    </w:p>
    <w:p w14:paraId="2CFBF91B" w14:textId="5DD21039" w:rsidR="00F96116" w:rsidRDefault="00507952" w:rsidP="00507952">
      <w:pPr>
        <w:pStyle w:val="MellanrubrikVGR"/>
      </w:pPr>
      <w:r w:rsidRPr="00507952">
        <w:t>Slutenvård</w:t>
      </w:r>
    </w:p>
    <w:p w14:paraId="646C72B1" w14:textId="5EECC030" w:rsidR="00567E44" w:rsidRPr="00567E44" w:rsidRDefault="00567E44" w:rsidP="00567E44">
      <w:r>
        <w:t xml:space="preserve">Om du bedömer patient på vårdavdelning görs anteckning i </w:t>
      </w:r>
      <w:proofErr w:type="spellStart"/>
      <w:r>
        <w:t>Melior</w:t>
      </w:r>
      <w:proofErr w:type="spellEnd"/>
      <w:r>
        <w:t>, se stöd</w:t>
      </w:r>
      <w:r w:rsidR="00313B1F">
        <w:t xml:space="preserve"> för utförandet</w:t>
      </w:r>
      <w:r>
        <w:t xml:space="preserve"> nedan. </w:t>
      </w:r>
    </w:p>
    <w:p w14:paraId="59904837" w14:textId="2013256B" w:rsidR="00F96116" w:rsidRPr="009F7418" w:rsidRDefault="008B25C1" w:rsidP="00540439">
      <w:pPr>
        <w:pStyle w:val="Rubrik3"/>
      </w:pPr>
      <w:r>
        <w:t>Stöd vid utförande av remissvar</w:t>
      </w:r>
    </w:p>
    <w:p w14:paraId="0F2F43CB" w14:textId="77777777" w:rsidR="00F96116" w:rsidRPr="009F7418" w:rsidRDefault="00F96116" w:rsidP="0000485E">
      <w:pPr>
        <w:pStyle w:val="MellanrubrikVGR"/>
      </w:pPr>
      <w:r w:rsidRPr="009F7418">
        <w:t>Remissvar öppenvård</w:t>
      </w:r>
    </w:p>
    <w:p w14:paraId="2348861C" w14:textId="77777777" w:rsidR="00F96116" w:rsidRPr="009F7418" w:rsidRDefault="00F96116" w:rsidP="0000485E">
      <w:pPr>
        <w:pStyle w:val="Punktlista"/>
      </w:pPr>
      <w:r w:rsidRPr="009F7418">
        <w:t xml:space="preserve">Skrivs i Korr/intyg-modulen i aktiviteten Remissvar, se film: </w:t>
      </w:r>
      <w:hyperlink r:id="rId18" w:history="1">
        <w:r w:rsidRPr="009F7418">
          <w:rPr>
            <w:color w:val="0000FF"/>
            <w:u w:val="single"/>
          </w:rPr>
          <w:t xml:space="preserve">Remissvar öppenvård </w:t>
        </w:r>
      </w:hyperlink>
    </w:p>
    <w:p w14:paraId="304D9EF7" w14:textId="77777777" w:rsidR="00F96116" w:rsidRPr="009F7418" w:rsidRDefault="00F96116" w:rsidP="0000485E">
      <w:pPr>
        <w:pStyle w:val="Punktlista"/>
      </w:pPr>
      <w:r w:rsidRPr="009F7418">
        <w:t>Skrivs under aktuell öppenvårdskontakt.</w:t>
      </w:r>
    </w:p>
    <w:p w14:paraId="7B217DB2" w14:textId="23325654" w:rsidR="00F96116" w:rsidRPr="0000485E" w:rsidRDefault="00F96116" w:rsidP="0000485E">
      <w:pPr>
        <w:pStyle w:val="Punktlista"/>
      </w:pPr>
      <w:r w:rsidRPr="009F7418">
        <w:t xml:space="preserve">Skrivs ut och skickas per post till </w:t>
      </w:r>
      <w:proofErr w:type="spellStart"/>
      <w:r w:rsidRPr="009F7418">
        <w:t>inremitterande</w:t>
      </w:r>
      <w:proofErr w:type="spellEnd"/>
      <w:r w:rsidRPr="009F7418">
        <w:t xml:space="preserve"> (görs av sekreterare).</w:t>
      </w:r>
    </w:p>
    <w:p w14:paraId="4EE01C76" w14:textId="77777777" w:rsidR="00F96116" w:rsidRPr="009F7418" w:rsidRDefault="00F96116" w:rsidP="0084137B">
      <w:pPr>
        <w:pStyle w:val="MellanrubrikVGR"/>
      </w:pPr>
      <w:r w:rsidRPr="009F7418">
        <w:t>Remissvar slutenvård</w:t>
      </w:r>
    </w:p>
    <w:p w14:paraId="06B0AC05" w14:textId="77777777" w:rsidR="00F96116" w:rsidRPr="009F7418" w:rsidRDefault="00F96116" w:rsidP="0084137B">
      <w:pPr>
        <w:pStyle w:val="Punktlista"/>
      </w:pPr>
      <w:r w:rsidRPr="009F7418">
        <w:t xml:space="preserve">Skrivs i aktivitet Konsultation, läkare, se film: </w:t>
      </w:r>
      <w:hyperlink r:id="rId19" w:history="1">
        <w:r w:rsidRPr="009F7418">
          <w:rPr>
            <w:color w:val="0000FF"/>
            <w:u w:val="single"/>
          </w:rPr>
          <w:t xml:space="preserve">Konsultation läkare </w:t>
        </w:r>
      </w:hyperlink>
    </w:p>
    <w:p w14:paraId="701F14AB" w14:textId="54C6B424" w:rsidR="00F96116" w:rsidRPr="001352C0" w:rsidRDefault="00F96116" w:rsidP="001352C0">
      <w:pPr>
        <w:pStyle w:val="Punktlista"/>
      </w:pPr>
      <w:r w:rsidRPr="009F7418">
        <w:t>Skrivs under aktuell slutenvårdskontakt.</w:t>
      </w:r>
    </w:p>
    <w:p w14:paraId="3996B47B" w14:textId="77777777" w:rsidR="002B46BD" w:rsidRDefault="002B46BD" w:rsidP="002B46BD">
      <w:pPr>
        <w:pStyle w:val="Rubrik2"/>
      </w:pPr>
      <w:bookmarkStart w:id="2" w:name="_Toc124421019"/>
      <w:r w:rsidRPr="00A74A35">
        <w:t>Relaterad information</w:t>
      </w:r>
      <w:bookmarkEnd w:id="2"/>
    </w:p>
    <w:p w14:paraId="7DBDCD08" w14:textId="607EC926" w:rsidR="007A3599" w:rsidRPr="007A3599" w:rsidRDefault="007A3599" w:rsidP="007A3599">
      <w:r>
        <w:t xml:space="preserve">Se även övergripande rutin </w:t>
      </w:r>
      <w:hyperlink r:id="rId20" w:history="1">
        <w:r>
          <w:rPr>
            <w:rStyle w:val="Hyperlnk"/>
          </w:rPr>
          <w:t xml:space="preserve">Remiss - </w:t>
        </w:r>
        <w:proofErr w:type="spellStart"/>
        <w:r>
          <w:rPr>
            <w:rStyle w:val="Hyperlnk"/>
          </w:rPr>
          <w:t>Melior</w:t>
        </w:r>
        <w:proofErr w:type="spellEnd"/>
        <w:r>
          <w:rPr>
            <w:rStyle w:val="Hyperlnk"/>
          </w:rPr>
          <w:t xml:space="preserve"> (vgregion.se)</w:t>
        </w:r>
      </w:hyperlink>
    </w:p>
    <w:p w14:paraId="33AED7BC" w14:textId="22D90131" w:rsidR="00F96116" w:rsidRPr="009F7418" w:rsidRDefault="00411F0A" w:rsidP="00D8205C">
      <w:pPr>
        <w:pStyle w:val="Rubrik2"/>
      </w:pPr>
      <w:r>
        <w:lastRenderedPageBreak/>
        <w:t>A</w:t>
      </w:r>
      <w:r w:rsidR="00F96116" w:rsidRPr="009F7418">
        <w:t>rbetsgrupp</w:t>
      </w:r>
    </w:p>
    <w:p w14:paraId="55971200" w14:textId="5A835555" w:rsidR="00F96116" w:rsidRPr="009F7418" w:rsidRDefault="00F96116" w:rsidP="00D8205C">
      <w:r w:rsidRPr="009F7418">
        <w:t>Teresia Andersson, systemadministratö</w:t>
      </w:r>
      <w:r w:rsidR="00941EFF">
        <w:t xml:space="preserve">r, </w:t>
      </w:r>
      <w:proofErr w:type="spellStart"/>
      <w:r w:rsidRPr="009F7418">
        <w:t>AnOpIVA</w:t>
      </w:r>
      <w:proofErr w:type="spellEnd"/>
      <w:r w:rsidRPr="009F7418">
        <w:t xml:space="preserve">, </w:t>
      </w:r>
      <w:r w:rsidR="00941EFF">
        <w:t>O</w:t>
      </w:r>
      <w:r w:rsidRPr="009F7418">
        <w:t xml:space="preserve">mråde </w:t>
      </w:r>
      <w:r w:rsidR="00941EFF">
        <w:t>3</w:t>
      </w:r>
    </w:p>
    <w:p w14:paraId="1F9A6783" w14:textId="6AFBAB31" w:rsidR="00F96116" w:rsidRDefault="00941EFF" w:rsidP="00D8205C">
      <w:r>
        <w:t xml:space="preserve">Hanna Jagenäs, medicinsk sekreterare, </w:t>
      </w:r>
      <w:proofErr w:type="spellStart"/>
      <w:r>
        <w:t>AnOpIVA</w:t>
      </w:r>
      <w:proofErr w:type="spellEnd"/>
      <w:r>
        <w:t>, Område 3</w:t>
      </w:r>
    </w:p>
    <w:p w14:paraId="31490302" w14:textId="170AF319" w:rsidR="00941EFF" w:rsidRDefault="00941EFF" w:rsidP="00D8205C">
      <w:r>
        <w:t xml:space="preserve">Kristina Höjer, </w:t>
      </w:r>
      <w:r w:rsidR="00314DF3">
        <w:t>assistent vårdadministratör</w:t>
      </w:r>
      <w:r w:rsidR="00B4607C">
        <w:t xml:space="preserve">, </w:t>
      </w:r>
      <w:proofErr w:type="spellStart"/>
      <w:r w:rsidR="00B4607C">
        <w:t>AnOpIVA</w:t>
      </w:r>
      <w:proofErr w:type="spellEnd"/>
      <w:r w:rsidR="00B4607C">
        <w:t>, Område 3</w:t>
      </w:r>
    </w:p>
    <w:p w14:paraId="11F9EF0D" w14:textId="06D037A8" w:rsidR="00B35525" w:rsidRDefault="00B35525" w:rsidP="00D8205C">
      <w:r>
        <w:t xml:space="preserve">Liza Jonemark, anestesisjuksköterska, </w:t>
      </w:r>
      <w:proofErr w:type="spellStart"/>
      <w:r>
        <w:t>AnOpIVA</w:t>
      </w:r>
      <w:proofErr w:type="spellEnd"/>
      <w:r>
        <w:t>, Område 3</w:t>
      </w:r>
    </w:p>
    <w:p w14:paraId="76B9F95B" w14:textId="72650619" w:rsidR="00536A5A" w:rsidRPr="00536A5A" w:rsidRDefault="00B35525" w:rsidP="0084137B">
      <w:r>
        <w:t xml:space="preserve">Eva-Lena Johansson, </w:t>
      </w:r>
      <w:r w:rsidR="005973AA">
        <w:t xml:space="preserve">verksamhetsutvecklare, </w:t>
      </w:r>
      <w:proofErr w:type="spellStart"/>
      <w:r w:rsidR="005973AA">
        <w:t>AnOpIVA</w:t>
      </w:r>
      <w:proofErr w:type="spellEnd"/>
      <w:r w:rsidR="005973AA">
        <w:t>, Område 3</w:t>
      </w:r>
    </w:p>
    <w:sectPr w:rsidR="00536A5A" w:rsidRPr="00536A5A" w:rsidSect="009F74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9A6EB" w14:textId="77777777" w:rsidR="002129F6" w:rsidRDefault="002129F6">
      <w:r>
        <w:separator/>
      </w:r>
    </w:p>
  </w:endnote>
  <w:endnote w:type="continuationSeparator" w:id="0">
    <w:p w14:paraId="6FAA21DF" w14:textId="77777777" w:rsidR="002129F6" w:rsidRDefault="002129F6">
      <w:r>
        <w:continuationSeparator/>
      </w:r>
    </w:p>
  </w:endnote>
  <w:endnote w:type="continuationNotice" w:id="1">
    <w:p w14:paraId="40B7267D" w14:textId="77777777" w:rsidR="002129F6" w:rsidRDefault="002129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B9EDBD" w14:textId="77777777" w:rsidR="002129F6" w:rsidRDefault="002129F6"/>
  </w:footnote>
  <w:footnote w:type="continuationSeparator" w:id="0">
    <w:p w14:paraId="574908E5" w14:textId="77777777" w:rsidR="002129F6" w:rsidRDefault="002129F6">
      <w:r>
        <w:continuationSeparator/>
      </w:r>
    </w:p>
  </w:footnote>
  <w:footnote w:type="continuationNotice" w:id="1">
    <w:p w14:paraId="677E63D1" w14:textId="77777777" w:rsidR="002129F6" w:rsidRDefault="002129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D52740"/>
    <w:multiLevelType w:val="hybridMultilevel"/>
    <w:tmpl w:val="AC385F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67730F"/>
    <w:multiLevelType w:val="hybridMultilevel"/>
    <w:tmpl w:val="BB5A16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EA3713"/>
    <w:multiLevelType w:val="hybridMultilevel"/>
    <w:tmpl w:val="2CC4DD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B8180D"/>
    <w:multiLevelType w:val="hybridMultilevel"/>
    <w:tmpl w:val="B86A37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51323F"/>
    <w:multiLevelType w:val="hybridMultilevel"/>
    <w:tmpl w:val="CBF2B3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D61F64"/>
    <w:multiLevelType w:val="hybridMultilevel"/>
    <w:tmpl w:val="E16EBA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A410CF"/>
    <w:multiLevelType w:val="hybridMultilevel"/>
    <w:tmpl w:val="D1E49C4A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61EB4A22"/>
    <w:multiLevelType w:val="hybridMultilevel"/>
    <w:tmpl w:val="5D3AD7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2061EBB"/>
    <w:multiLevelType w:val="hybridMultilevel"/>
    <w:tmpl w:val="E86C38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9758922">
    <w:abstractNumId w:val="26"/>
  </w:num>
  <w:num w:numId="2" w16cid:durableId="1917864117">
    <w:abstractNumId w:val="19"/>
  </w:num>
  <w:num w:numId="3" w16cid:durableId="1700398492">
    <w:abstractNumId w:val="0"/>
  </w:num>
  <w:num w:numId="4" w16cid:durableId="3866883">
    <w:abstractNumId w:val="8"/>
  </w:num>
  <w:num w:numId="5" w16cid:durableId="1257984283">
    <w:abstractNumId w:val="23"/>
  </w:num>
  <w:num w:numId="6" w16cid:durableId="789056946">
    <w:abstractNumId w:val="3"/>
  </w:num>
  <w:num w:numId="7" w16cid:durableId="899898410">
    <w:abstractNumId w:val="16"/>
  </w:num>
  <w:num w:numId="8" w16cid:durableId="2143308555">
    <w:abstractNumId w:val="11"/>
  </w:num>
  <w:num w:numId="9" w16cid:durableId="209268071">
    <w:abstractNumId w:val="1"/>
  </w:num>
  <w:num w:numId="10" w16cid:durableId="188032494">
    <w:abstractNumId w:val="1"/>
  </w:num>
  <w:num w:numId="11" w16cid:durableId="1438596561">
    <w:abstractNumId w:val="4"/>
  </w:num>
  <w:num w:numId="12" w16cid:durableId="1518813668">
    <w:abstractNumId w:val="6"/>
  </w:num>
  <w:num w:numId="13" w16cid:durableId="1804077970">
    <w:abstractNumId w:val="18"/>
  </w:num>
  <w:num w:numId="14" w16cid:durableId="1383939693">
    <w:abstractNumId w:val="13"/>
  </w:num>
  <w:num w:numId="15" w16cid:durableId="1184978573">
    <w:abstractNumId w:val="9"/>
  </w:num>
  <w:num w:numId="16" w16cid:durableId="1447776289">
    <w:abstractNumId w:val="17"/>
  </w:num>
  <w:num w:numId="17" w16cid:durableId="695892142">
    <w:abstractNumId w:val="7"/>
  </w:num>
  <w:num w:numId="18" w16cid:durableId="432743908">
    <w:abstractNumId w:val="15"/>
  </w:num>
  <w:num w:numId="19" w16cid:durableId="1898276856">
    <w:abstractNumId w:val="25"/>
  </w:num>
  <w:num w:numId="20" w16cid:durableId="61369368">
    <w:abstractNumId w:val="10"/>
  </w:num>
  <w:num w:numId="21" w16cid:durableId="424495983">
    <w:abstractNumId w:val="2"/>
  </w:num>
  <w:num w:numId="22" w16cid:durableId="372265418">
    <w:abstractNumId w:val="24"/>
  </w:num>
  <w:num w:numId="23" w16cid:durableId="1963415162">
    <w:abstractNumId w:val="20"/>
  </w:num>
  <w:num w:numId="24" w16cid:durableId="1032877873">
    <w:abstractNumId w:val="14"/>
  </w:num>
  <w:num w:numId="25" w16cid:durableId="1552840735">
    <w:abstractNumId w:val="22"/>
  </w:num>
  <w:num w:numId="26" w16cid:durableId="2122992514">
    <w:abstractNumId w:val="5"/>
  </w:num>
  <w:num w:numId="27" w16cid:durableId="1870605163">
    <w:abstractNumId w:val="12"/>
  </w:num>
  <w:num w:numId="28" w16cid:durableId="323840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5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03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51C"/>
    <w:rsid w:val="00123B36"/>
    <w:rsid w:val="00131B08"/>
    <w:rsid w:val="00132A59"/>
    <w:rsid w:val="00133337"/>
    <w:rsid w:val="00133A0F"/>
    <w:rsid w:val="001352C0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1D1"/>
    <w:rsid w:val="001B762C"/>
    <w:rsid w:val="001C4D0A"/>
    <w:rsid w:val="001C5FEF"/>
    <w:rsid w:val="00201062"/>
    <w:rsid w:val="00211487"/>
    <w:rsid w:val="00211D91"/>
    <w:rsid w:val="002129F6"/>
    <w:rsid w:val="00217DEC"/>
    <w:rsid w:val="00221606"/>
    <w:rsid w:val="00230D73"/>
    <w:rsid w:val="00235B57"/>
    <w:rsid w:val="002369A5"/>
    <w:rsid w:val="00237EF9"/>
    <w:rsid w:val="00250F24"/>
    <w:rsid w:val="002523C5"/>
    <w:rsid w:val="0025380B"/>
    <w:rsid w:val="0025703A"/>
    <w:rsid w:val="00257B1C"/>
    <w:rsid w:val="00262F3D"/>
    <w:rsid w:val="00263281"/>
    <w:rsid w:val="002651D6"/>
    <w:rsid w:val="0026551F"/>
    <w:rsid w:val="00280A85"/>
    <w:rsid w:val="00284119"/>
    <w:rsid w:val="00290B5C"/>
    <w:rsid w:val="00294791"/>
    <w:rsid w:val="002A631C"/>
    <w:rsid w:val="002B0B30"/>
    <w:rsid w:val="002B0C78"/>
    <w:rsid w:val="002B46BD"/>
    <w:rsid w:val="002C0C02"/>
    <w:rsid w:val="002C1277"/>
    <w:rsid w:val="002C60AD"/>
    <w:rsid w:val="002D0E0E"/>
    <w:rsid w:val="002D6023"/>
    <w:rsid w:val="002E263F"/>
    <w:rsid w:val="002E6F81"/>
    <w:rsid w:val="002E7878"/>
    <w:rsid w:val="002F08BA"/>
    <w:rsid w:val="002F2CFF"/>
    <w:rsid w:val="002F568B"/>
    <w:rsid w:val="002F7818"/>
    <w:rsid w:val="003066D0"/>
    <w:rsid w:val="00311401"/>
    <w:rsid w:val="00313B1F"/>
    <w:rsid w:val="00314DF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F0A"/>
    <w:rsid w:val="00413A60"/>
    <w:rsid w:val="004230F7"/>
    <w:rsid w:val="004279EC"/>
    <w:rsid w:val="0043167E"/>
    <w:rsid w:val="0043409A"/>
    <w:rsid w:val="00435566"/>
    <w:rsid w:val="00443C1E"/>
    <w:rsid w:val="00446255"/>
    <w:rsid w:val="00451935"/>
    <w:rsid w:val="00460ED0"/>
    <w:rsid w:val="00465651"/>
    <w:rsid w:val="0046782B"/>
    <w:rsid w:val="00467E64"/>
    <w:rsid w:val="00470CE7"/>
    <w:rsid w:val="00470F4F"/>
    <w:rsid w:val="00472482"/>
    <w:rsid w:val="00480DC7"/>
    <w:rsid w:val="004876F6"/>
    <w:rsid w:val="0049236A"/>
    <w:rsid w:val="00492718"/>
    <w:rsid w:val="004937A3"/>
    <w:rsid w:val="004A355D"/>
    <w:rsid w:val="004A4970"/>
    <w:rsid w:val="004A52AE"/>
    <w:rsid w:val="004B2183"/>
    <w:rsid w:val="004B2A01"/>
    <w:rsid w:val="004C2559"/>
    <w:rsid w:val="004D7BA3"/>
    <w:rsid w:val="004F4518"/>
    <w:rsid w:val="004F4C62"/>
    <w:rsid w:val="00501433"/>
    <w:rsid w:val="00502D6C"/>
    <w:rsid w:val="00507952"/>
    <w:rsid w:val="00511CC4"/>
    <w:rsid w:val="0051434E"/>
    <w:rsid w:val="00531E60"/>
    <w:rsid w:val="005328A0"/>
    <w:rsid w:val="00534010"/>
    <w:rsid w:val="00536A5A"/>
    <w:rsid w:val="00540439"/>
    <w:rsid w:val="00541D07"/>
    <w:rsid w:val="00544BAB"/>
    <w:rsid w:val="00545F31"/>
    <w:rsid w:val="0055750A"/>
    <w:rsid w:val="005578FA"/>
    <w:rsid w:val="00565129"/>
    <w:rsid w:val="00565CD0"/>
    <w:rsid w:val="00567820"/>
    <w:rsid w:val="00567E44"/>
    <w:rsid w:val="005770AD"/>
    <w:rsid w:val="00581414"/>
    <w:rsid w:val="00582490"/>
    <w:rsid w:val="005826FA"/>
    <w:rsid w:val="005973AA"/>
    <w:rsid w:val="00597E28"/>
    <w:rsid w:val="005A2E3B"/>
    <w:rsid w:val="005A54ED"/>
    <w:rsid w:val="005A5D5B"/>
    <w:rsid w:val="005A6081"/>
    <w:rsid w:val="005A627D"/>
    <w:rsid w:val="005A6994"/>
    <w:rsid w:val="005BCF56"/>
    <w:rsid w:val="005C0045"/>
    <w:rsid w:val="005C084E"/>
    <w:rsid w:val="005C4606"/>
    <w:rsid w:val="005D0B0C"/>
    <w:rsid w:val="005E02B3"/>
    <w:rsid w:val="005E1E24"/>
    <w:rsid w:val="005E36EA"/>
    <w:rsid w:val="0060596B"/>
    <w:rsid w:val="00606860"/>
    <w:rsid w:val="00606D97"/>
    <w:rsid w:val="0060724D"/>
    <w:rsid w:val="00614E64"/>
    <w:rsid w:val="0061597A"/>
    <w:rsid w:val="00617710"/>
    <w:rsid w:val="00617EE6"/>
    <w:rsid w:val="0062184C"/>
    <w:rsid w:val="00623724"/>
    <w:rsid w:val="00627BEA"/>
    <w:rsid w:val="006319DB"/>
    <w:rsid w:val="00643EE3"/>
    <w:rsid w:val="00644063"/>
    <w:rsid w:val="006476A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23D"/>
    <w:rsid w:val="006B710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F3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EA6"/>
    <w:rsid w:val="00754905"/>
    <w:rsid w:val="007560E7"/>
    <w:rsid w:val="00760038"/>
    <w:rsid w:val="00762EE0"/>
    <w:rsid w:val="00765C41"/>
    <w:rsid w:val="00771100"/>
    <w:rsid w:val="007759DD"/>
    <w:rsid w:val="0078609F"/>
    <w:rsid w:val="007917BA"/>
    <w:rsid w:val="007A3599"/>
    <w:rsid w:val="007A5C6F"/>
    <w:rsid w:val="007C6B8D"/>
    <w:rsid w:val="007C73B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37B"/>
    <w:rsid w:val="00843F48"/>
    <w:rsid w:val="00851423"/>
    <w:rsid w:val="0085294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5C1"/>
    <w:rsid w:val="008C4B27"/>
    <w:rsid w:val="008C4BD0"/>
    <w:rsid w:val="008C7F2A"/>
    <w:rsid w:val="008D4B9F"/>
    <w:rsid w:val="008E36F8"/>
    <w:rsid w:val="008E46B2"/>
    <w:rsid w:val="008E5C27"/>
    <w:rsid w:val="008E682C"/>
    <w:rsid w:val="008E78A1"/>
    <w:rsid w:val="008F589F"/>
    <w:rsid w:val="008F7655"/>
    <w:rsid w:val="008F7824"/>
    <w:rsid w:val="00906238"/>
    <w:rsid w:val="00907EF9"/>
    <w:rsid w:val="0091295C"/>
    <w:rsid w:val="00914D58"/>
    <w:rsid w:val="009173D3"/>
    <w:rsid w:val="009176A4"/>
    <w:rsid w:val="00921F47"/>
    <w:rsid w:val="009228AB"/>
    <w:rsid w:val="0093085B"/>
    <w:rsid w:val="00931C57"/>
    <w:rsid w:val="009347A5"/>
    <w:rsid w:val="00941EFF"/>
    <w:rsid w:val="00942257"/>
    <w:rsid w:val="009471BF"/>
    <w:rsid w:val="00950E4E"/>
    <w:rsid w:val="009529BD"/>
    <w:rsid w:val="009533B4"/>
    <w:rsid w:val="00971D93"/>
    <w:rsid w:val="009746A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3DE"/>
    <w:rsid w:val="009F7418"/>
    <w:rsid w:val="00A006A5"/>
    <w:rsid w:val="00A05942"/>
    <w:rsid w:val="00A060BF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6B4"/>
    <w:rsid w:val="00A7778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17B"/>
    <w:rsid w:val="00AD73EC"/>
    <w:rsid w:val="00AE5BC7"/>
    <w:rsid w:val="00AF5AAF"/>
    <w:rsid w:val="00B046D8"/>
    <w:rsid w:val="00B11082"/>
    <w:rsid w:val="00B13F4C"/>
    <w:rsid w:val="00B16219"/>
    <w:rsid w:val="00B16C59"/>
    <w:rsid w:val="00B2395A"/>
    <w:rsid w:val="00B33FDD"/>
    <w:rsid w:val="00B35525"/>
    <w:rsid w:val="00B359CC"/>
    <w:rsid w:val="00B36107"/>
    <w:rsid w:val="00B41789"/>
    <w:rsid w:val="00B4607C"/>
    <w:rsid w:val="00B46C03"/>
    <w:rsid w:val="00B60C6C"/>
    <w:rsid w:val="00B619A9"/>
    <w:rsid w:val="00B65909"/>
    <w:rsid w:val="00B65A9D"/>
    <w:rsid w:val="00B66D60"/>
    <w:rsid w:val="00B71326"/>
    <w:rsid w:val="00B75EDE"/>
    <w:rsid w:val="00B77D88"/>
    <w:rsid w:val="00B77FAF"/>
    <w:rsid w:val="00B84336"/>
    <w:rsid w:val="00B851B9"/>
    <w:rsid w:val="00B86040"/>
    <w:rsid w:val="00B86453"/>
    <w:rsid w:val="00B90054"/>
    <w:rsid w:val="00B92C14"/>
    <w:rsid w:val="00BA0066"/>
    <w:rsid w:val="00BA6727"/>
    <w:rsid w:val="00BB69DB"/>
    <w:rsid w:val="00BC322E"/>
    <w:rsid w:val="00BC44CD"/>
    <w:rsid w:val="00BC48A6"/>
    <w:rsid w:val="00BD1881"/>
    <w:rsid w:val="00BE7978"/>
    <w:rsid w:val="00BF6BC0"/>
    <w:rsid w:val="00C07DDB"/>
    <w:rsid w:val="00C211F7"/>
    <w:rsid w:val="00C4115D"/>
    <w:rsid w:val="00C43BDD"/>
    <w:rsid w:val="00C47313"/>
    <w:rsid w:val="00C47778"/>
    <w:rsid w:val="00C5011E"/>
    <w:rsid w:val="00C50EE5"/>
    <w:rsid w:val="00C5240A"/>
    <w:rsid w:val="00C5398F"/>
    <w:rsid w:val="00C556F5"/>
    <w:rsid w:val="00C70E19"/>
    <w:rsid w:val="00C72574"/>
    <w:rsid w:val="00C72605"/>
    <w:rsid w:val="00C7430C"/>
    <w:rsid w:val="00C84E64"/>
    <w:rsid w:val="00C85DA1"/>
    <w:rsid w:val="00C9071C"/>
    <w:rsid w:val="00C908FF"/>
    <w:rsid w:val="00C97BD3"/>
    <w:rsid w:val="00CA34B6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B28"/>
    <w:rsid w:val="00D37E7F"/>
    <w:rsid w:val="00D47AD7"/>
    <w:rsid w:val="00D51529"/>
    <w:rsid w:val="00D81E55"/>
    <w:rsid w:val="00D8205C"/>
    <w:rsid w:val="00D85218"/>
    <w:rsid w:val="00D915B1"/>
    <w:rsid w:val="00DA299D"/>
    <w:rsid w:val="00DA65C4"/>
    <w:rsid w:val="00DC7EC8"/>
    <w:rsid w:val="00DD035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549E"/>
    <w:rsid w:val="00E7004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FFA"/>
    <w:rsid w:val="00F22264"/>
    <w:rsid w:val="00F2564D"/>
    <w:rsid w:val="00F35B05"/>
    <w:rsid w:val="00F413D9"/>
    <w:rsid w:val="00F50E36"/>
    <w:rsid w:val="00F5135F"/>
    <w:rsid w:val="00F51F78"/>
    <w:rsid w:val="00F72766"/>
    <w:rsid w:val="00F83C01"/>
    <w:rsid w:val="00F85ADD"/>
    <w:rsid w:val="00F86F47"/>
    <w:rsid w:val="00F90B64"/>
    <w:rsid w:val="00F96116"/>
    <w:rsid w:val="00FA4CE0"/>
    <w:rsid w:val="00FB2F0F"/>
    <w:rsid w:val="00FB5086"/>
    <w:rsid w:val="00FB5411"/>
    <w:rsid w:val="00FB6392"/>
    <w:rsid w:val="00FD3C70"/>
    <w:rsid w:val="00FD6820"/>
    <w:rsid w:val="00FD7F12"/>
    <w:rsid w:val="00FE12D8"/>
    <w:rsid w:val="00FF7C02"/>
    <w:rsid w:val="024801E3"/>
    <w:rsid w:val="151C3F10"/>
    <w:rsid w:val="22928453"/>
    <w:rsid w:val="2610AC66"/>
    <w:rsid w:val="4B418219"/>
    <w:rsid w:val="647B2B65"/>
    <w:rsid w:val="6B2CF8ED"/>
    <w:rsid w:val="7B74BB38"/>
    <w:rsid w:val="7DF3A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7276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7276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7276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7276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7276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tguiden.vgregion.se/smartass/3626.guid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3765-653174984-58/surrogate/Postoperativ%20neurologisk%20p%c3%a5verkan%20(Behandlingsbeskrivning)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771-677637494-164/surrogate/Remiss%20-%20Melio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itguiden.vgregion.se/smartass/3627.guid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98</TotalTime>
  <Pages>3</Pages>
  <Words>291</Words>
  <Characters>2607</Characters>
  <Application>Microsoft Office Word</Application>
  <DocSecurity>0</DocSecurity>
  <Lines>21</Lines>
  <Paragraphs>5</Paragraphs>
  <ScaleCrop>false</ScaleCrop>
  <Manager/>
  <Company/>
  <LinksUpToDate>false</LinksUpToDate>
  <CharactersWithSpaces>2893</CharactersWithSpaces>
  <SharedDoc>false</SharedDoc>
  <HyperlinkBase/>
  <HLinks>
    <vt:vector size="24" baseType="variant">
      <vt:variant>
        <vt:i4>8060990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https://mellanarkiv-offentlig.vgregion.se/alfresco/s/archive/stream/public/v1/source/available/sofia/su9771-677637494-164/surrogate/Remiss - Melior.pdf</vt:lpwstr>
      </vt:variant>
      <vt:variant>
        <vt:lpwstr/>
      </vt:variant>
      <vt:variant>
        <vt:i4>7143536</vt:i4>
      </vt:variant>
      <vt:variant>
        <vt:i4>6</vt:i4>
      </vt:variant>
      <vt:variant>
        <vt:i4>0</vt:i4>
      </vt:variant>
      <vt:variant>
        <vt:i4>5</vt:i4>
      </vt:variant>
      <vt:variant>
        <vt:lpwstr>http://itguiden.vgregion.se/smartass/3627.guide</vt:lpwstr>
      </vt:variant>
      <vt:variant>
        <vt:lpwstr/>
      </vt:variant>
      <vt:variant>
        <vt:i4>7143537</vt:i4>
      </vt:variant>
      <vt:variant>
        <vt:i4>3</vt:i4>
      </vt:variant>
      <vt:variant>
        <vt:i4>0</vt:i4>
      </vt:variant>
      <vt:variant>
        <vt:i4>5</vt:i4>
      </vt:variant>
      <vt:variant>
        <vt:lpwstr>http://itguiden.vgregion.se/smartass/3626.guide</vt:lpwstr>
      </vt:variant>
      <vt:variant>
        <vt:lpwstr/>
      </vt:variant>
      <vt:variant>
        <vt:i4>6291565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https://mellanarkiv-offentlig.vgregion.se/alfresco/s/archive/stream/public/v1/source/available/sofia/su3765-653174984-58/surrogate/Postoperativ neurologisk p%c3%a5verkan (Behandlingsbeskrivning).pdf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Remisshantering -  inkomna remisser AnOpIVA Mölndal</dc:title>
  <dc:subject/>
  <dc:creator>patrik.jens.johansson@vgregion.se</dc:creator>
  <keywords/>
  <lastModifiedBy>Teresia Andersson</lastModifiedBy>
  <revision>89</revision>
  <lastPrinted>2016-03-31T10:56:00.0000000Z</lastPrinted>
  <dcterms:created xsi:type="dcterms:W3CDTF">2022-05-04T13:57:00.0000000Z</dcterms:created>
  <dcterms:modified xsi:type="dcterms:W3CDTF">2024-09-06T06:58:00.0000000Z</dcterms:modified>
</coreProperties>
</file>