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B19A5" w14:textId="77777777" w:rsidR="007140F2" w:rsidRDefault="007140F2" w:rsidP="00F35B05">
      <w:pPr>
        <w:pStyle w:val="Rubrik2"/>
        <w:sectPr w:rsidR="007140F2" w:rsidSect="007140F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0376BA" w14:textId="69ACEBB9" w:rsidR="007140F2" w:rsidRPr="007140F2" w:rsidRDefault="00A461C6" w:rsidP="00A461C6">
      <w:pPr>
        <w:pStyle w:val="Rubrik1"/>
      </w:pPr>
      <w:r>
        <w:t xml:space="preserve">ACB med ECC – Operation </w:t>
      </w:r>
    </w:p>
    <w:p w14:paraId="3BCB6AF1" w14:textId="77777777" w:rsidR="007140F2" w:rsidRPr="007140F2" w:rsidRDefault="007140F2" w:rsidP="00A461C6">
      <w:pPr>
        <w:pStyle w:val="Rubrik2"/>
      </w:pPr>
      <w:r w:rsidRPr="007140F2">
        <w:t>Sammanfattning</w:t>
      </w:r>
    </w:p>
    <w:p w14:paraId="05D28011" w14:textId="77777777" w:rsidR="007140F2" w:rsidRPr="007140F2" w:rsidRDefault="007140F2" w:rsidP="00A461C6">
      <w:r w:rsidRPr="007140F2">
        <w:rPr>
          <w:b/>
        </w:rPr>
        <w:t xml:space="preserve">ACB </w:t>
      </w:r>
      <w:r w:rsidRPr="007140F2">
        <w:t xml:space="preserve">= </w:t>
      </w:r>
      <w:proofErr w:type="spellStart"/>
      <w:r w:rsidRPr="007140F2">
        <w:rPr>
          <w:u w:val="single"/>
        </w:rPr>
        <w:t>A</w:t>
      </w:r>
      <w:r w:rsidRPr="007140F2">
        <w:t>orto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C</w:t>
      </w:r>
      <w:r w:rsidRPr="007140F2">
        <w:t>oronary</w:t>
      </w:r>
      <w:proofErr w:type="spellEnd"/>
      <w:r w:rsidRPr="007140F2">
        <w:t xml:space="preserve"> </w:t>
      </w:r>
      <w:r w:rsidRPr="007140F2">
        <w:rPr>
          <w:u w:val="single"/>
        </w:rPr>
        <w:t>B</w:t>
      </w:r>
      <w:r w:rsidRPr="007140F2">
        <w:t xml:space="preserve">ypass är </w:t>
      </w:r>
      <w:proofErr w:type="spellStart"/>
      <w:r w:rsidRPr="007140F2">
        <w:t>kärlgraft</w:t>
      </w:r>
      <w:proofErr w:type="spellEnd"/>
      <w:r w:rsidRPr="007140F2">
        <w:t xml:space="preserve"> (</w:t>
      </w:r>
      <w:proofErr w:type="spellStart"/>
      <w:r w:rsidRPr="007140F2">
        <w:t>vengraft</w:t>
      </w:r>
      <w:proofErr w:type="spellEnd"/>
      <w:r w:rsidRPr="007140F2">
        <w:t xml:space="preserve"> från ben, </w:t>
      </w:r>
      <w:proofErr w:type="spellStart"/>
      <w:r w:rsidRPr="007140F2">
        <w:t>artärgraft</w:t>
      </w:r>
      <w:proofErr w:type="spellEnd"/>
      <w:r w:rsidRPr="007140F2">
        <w:t xml:space="preserve">, </w:t>
      </w:r>
      <w:proofErr w:type="spellStart"/>
      <w:r w:rsidRPr="007140F2">
        <w:t>a.radialis</w:t>
      </w:r>
      <w:proofErr w:type="spellEnd"/>
      <w:r w:rsidRPr="007140F2">
        <w:t xml:space="preserve"> från underarm) mellan aorta och </w:t>
      </w:r>
      <w:proofErr w:type="spellStart"/>
      <w:r w:rsidRPr="007140F2">
        <w:t>coronarkärl</w:t>
      </w:r>
      <w:proofErr w:type="spellEnd"/>
      <w:r w:rsidRPr="007140F2">
        <w:t xml:space="preserve">. </w:t>
      </w:r>
    </w:p>
    <w:p w14:paraId="7787AE7D" w14:textId="77777777" w:rsidR="007140F2" w:rsidRPr="007140F2" w:rsidRDefault="007140F2" w:rsidP="00A461C6">
      <w:r w:rsidRPr="007140F2">
        <w:t xml:space="preserve">Vänster </w:t>
      </w:r>
      <w:proofErr w:type="spellStart"/>
      <w:r w:rsidRPr="007140F2">
        <w:t>a.mammaria</w:t>
      </w:r>
      <w:proofErr w:type="spellEnd"/>
      <w:r w:rsidRPr="007140F2">
        <w:t xml:space="preserve">, LIMA används oftast också som </w:t>
      </w:r>
      <w:proofErr w:type="spellStart"/>
      <w:r w:rsidRPr="007140F2">
        <w:t>kärlgraft</w:t>
      </w:r>
      <w:proofErr w:type="spellEnd"/>
      <w:r w:rsidRPr="007140F2">
        <w:t xml:space="preserve">, denna används som stjälkat </w:t>
      </w:r>
      <w:proofErr w:type="spellStart"/>
      <w:r w:rsidRPr="007140F2">
        <w:t>graft</w:t>
      </w:r>
      <w:proofErr w:type="spellEnd"/>
      <w:r w:rsidRPr="007140F2">
        <w:t xml:space="preserve">. Även den högra </w:t>
      </w:r>
      <w:proofErr w:type="spellStart"/>
      <w:r w:rsidRPr="007140F2">
        <w:t>mammarartären</w:t>
      </w:r>
      <w:proofErr w:type="spellEnd"/>
      <w:r w:rsidRPr="007140F2">
        <w:t xml:space="preserve">, RIMA används som </w:t>
      </w:r>
      <w:proofErr w:type="spellStart"/>
      <w:r w:rsidRPr="007140F2">
        <w:t>graft</w:t>
      </w:r>
      <w:proofErr w:type="spellEnd"/>
      <w:r w:rsidRPr="007140F2">
        <w:t xml:space="preserve">, men mer sällan då de anatomiska förhållandena gör att den blir för kort. Den kan även användas som fritt </w:t>
      </w:r>
      <w:proofErr w:type="spellStart"/>
      <w:r w:rsidRPr="007140F2">
        <w:t>graft</w:t>
      </w:r>
      <w:proofErr w:type="spellEnd"/>
      <w:r w:rsidRPr="007140F2">
        <w:t>.</w:t>
      </w:r>
    </w:p>
    <w:p w14:paraId="0384991D" w14:textId="32463AD4" w:rsidR="007140F2" w:rsidRPr="0069214C" w:rsidRDefault="007140F2" w:rsidP="0069214C">
      <w:r w:rsidRPr="007140F2">
        <w:t xml:space="preserve">Ett mer generellt uttryck är för ingreppet är </w:t>
      </w:r>
      <w:r w:rsidRPr="007140F2">
        <w:rPr>
          <w:b/>
          <w:bCs/>
        </w:rPr>
        <w:t>CABG</w:t>
      </w:r>
      <w:r w:rsidRPr="007140F2">
        <w:t xml:space="preserve"> (uttalas ”</w:t>
      </w:r>
      <w:proofErr w:type="spellStart"/>
      <w:r w:rsidRPr="007140F2">
        <w:t>Kabbitch</w:t>
      </w:r>
      <w:proofErr w:type="spellEnd"/>
      <w:r w:rsidRPr="007140F2">
        <w:t xml:space="preserve">"): </w:t>
      </w:r>
      <w:proofErr w:type="spellStart"/>
      <w:r w:rsidRPr="007140F2">
        <w:rPr>
          <w:u w:val="single"/>
        </w:rPr>
        <w:t>C</w:t>
      </w:r>
      <w:r w:rsidRPr="007140F2">
        <w:t>oronary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A</w:t>
      </w:r>
      <w:r w:rsidRPr="007140F2">
        <w:t>rtery</w:t>
      </w:r>
      <w:proofErr w:type="spellEnd"/>
      <w:r w:rsidRPr="007140F2">
        <w:t xml:space="preserve"> </w:t>
      </w:r>
      <w:r w:rsidRPr="007140F2">
        <w:rPr>
          <w:u w:val="single"/>
        </w:rPr>
        <w:t>B</w:t>
      </w:r>
      <w:r w:rsidRPr="007140F2">
        <w:t xml:space="preserve">ypass </w:t>
      </w:r>
      <w:r w:rsidRPr="007140F2">
        <w:rPr>
          <w:u w:val="single"/>
        </w:rPr>
        <w:t>G</w:t>
      </w:r>
      <w:r w:rsidRPr="007140F2">
        <w:t>rafting.</w:t>
      </w:r>
    </w:p>
    <w:p w14:paraId="10F2934D" w14:textId="77777777" w:rsidR="007140F2" w:rsidRPr="007140F2" w:rsidRDefault="007140F2" w:rsidP="0069214C">
      <w:pPr>
        <w:pStyle w:val="Rubrik2"/>
      </w:pPr>
      <w:r w:rsidRPr="007140F2">
        <w:t>Indikation</w:t>
      </w:r>
    </w:p>
    <w:p w14:paraId="4509B96E" w14:textId="77777777" w:rsidR="007140F2" w:rsidRPr="007140F2" w:rsidRDefault="007140F2" w:rsidP="0069214C">
      <w:r w:rsidRPr="007140F2">
        <w:t>Symptomatisk och eller prognostisk indikation som ej är tillgänglig för PCI (</w:t>
      </w:r>
      <w:proofErr w:type="spellStart"/>
      <w:r w:rsidRPr="007140F2">
        <w:rPr>
          <w:u w:val="single"/>
        </w:rPr>
        <w:t>P</w:t>
      </w:r>
      <w:r w:rsidRPr="007140F2">
        <w:t>ercutan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C</w:t>
      </w:r>
      <w:r w:rsidRPr="007140F2">
        <w:t>oronar</w:t>
      </w:r>
      <w:proofErr w:type="spellEnd"/>
      <w:r w:rsidRPr="007140F2">
        <w:t xml:space="preserve"> </w:t>
      </w:r>
      <w:r w:rsidRPr="007140F2">
        <w:rPr>
          <w:u w:val="single"/>
        </w:rPr>
        <w:t>I</w:t>
      </w:r>
      <w:r w:rsidRPr="007140F2">
        <w:t>ntervention).</w:t>
      </w:r>
    </w:p>
    <w:p w14:paraId="211B7D3D" w14:textId="7821A1F6" w:rsidR="007140F2" w:rsidRPr="007140F2" w:rsidRDefault="0069214C" w:rsidP="0069214C">
      <w:pPr>
        <w:pStyle w:val="Rubrik2"/>
      </w:pPr>
      <w:r>
        <w:t>Arbetsbeskrivning</w:t>
      </w:r>
    </w:p>
    <w:p w14:paraId="36A0638E" w14:textId="77777777" w:rsidR="007140F2" w:rsidRPr="007140F2" w:rsidRDefault="007140F2" w:rsidP="0069214C">
      <w:pPr>
        <w:pStyle w:val="Rubrik3"/>
      </w:pPr>
      <w:r w:rsidRPr="007140F2">
        <w:t>Material</w:t>
      </w:r>
    </w:p>
    <w:p w14:paraId="4218029F" w14:textId="77777777" w:rsidR="007140F2" w:rsidRPr="007140F2" w:rsidRDefault="007140F2" w:rsidP="0069214C">
      <w:pPr>
        <w:pStyle w:val="MellanrubrikVGR"/>
      </w:pPr>
      <w:r w:rsidRPr="007140F2">
        <w:t>Galler/hakar:</w:t>
      </w:r>
    </w:p>
    <w:p w14:paraId="2E2964E8" w14:textId="77777777" w:rsidR="007140F2" w:rsidRPr="007140F2" w:rsidRDefault="007140F2" w:rsidP="0069214C">
      <w:pPr>
        <w:pStyle w:val="Liststycke"/>
        <w:numPr>
          <w:ilvl w:val="0"/>
          <w:numId w:val="26"/>
        </w:numPr>
      </w:pPr>
      <w:r w:rsidRPr="007140F2">
        <w:t>Hjärt-</w:t>
      </w:r>
      <w:proofErr w:type="spellStart"/>
      <w:r w:rsidRPr="007140F2">
        <w:t>coronar</w:t>
      </w:r>
      <w:proofErr w:type="spellEnd"/>
      <w:r w:rsidRPr="007140F2">
        <w:t xml:space="preserve"> galler</w:t>
      </w:r>
    </w:p>
    <w:p w14:paraId="0510D547" w14:textId="77777777" w:rsidR="007140F2" w:rsidRPr="007140F2" w:rsidRDefault="007140F2" w:rsidP="0069214C">
      <w:pPr>
        <w:pStyle w:val="Liststycke"/>
        <w:numPr>
          <w:ilvl w:val="0"/>
          <w:numId w:val="26"/>
        </w:numPr>
      </w:pPr>
      <w:r w:rsidRPr="007140F2">
        <w:t>Sticksåg batteridriven</w:t>
      </w:r>
    </w:p>
    <w:p w14:paraId="71D2B2B9" w14:textId="77777777" w:rsidR="007140F2" w:rsidRPr="007140F2" w:rsidRDefault="007140F2" w:rsidP="0069214C">
      <w:pPr>
        <w:pStyle w:val="Liststycke"/>
        <w:numPr>
          <w:ilvl w:val="0"/>
          <w:numId w:val="26"/>
        </w:numPr>
      </w:pPr>
      <w:proofErr w:type="spellStart"/>
      <w:r w:rsidRPr="007140F2">
        <w:t>Sternum</w:t>
      </w:r>
      <w:proofErr w:type="spellEnd"/>
      <w:r w:rsidRPr="007140F2">
        <w:t xml:space="preserve"> komplettering</w:t>
      </w:r>
    </w:p>
    <w:p w14:paraId="3B1F4A4F" w14:textId="77777777" w:rsidR="007140F2" w:rsidRPr="007140F2" w:rsidRDefault="007140F2" w:rsidP="0069214C">
      <w:pPr>
        <w:pStyle w:val="Liststycke"/>
        <w:numPr>
          <w:ilvl w:val="0"/>
          <w:numId w:val="26"/>
        </w:numPr>
      </w:pPr>
      <w:r w:rsidRPr="007140F2">
        <w:t xml:space="preserve">Hake </w:t>
      </w:r>
      <w:proofErr w:type="spellStart"/>
      <w:r w:rsidRPr="007140F2">
        <w:t>Bugge</w:t>
      </w:r>
      <w:proofErr w:type="spellEnd"/>
      <w:r w:rsidRPr="007140F2">
        <w:t xml:space="preserve"> IMA stor</w:t>
      </w:r>
    </w:p>
    <w:p w14:paraId="3A729024" w14:textId="77777777" w:rsidR="007140F2" w:rsidRPr="007140F2" w:rsidRDefault="007140F2" w:rsidP="0069214C">
      <w:pPr>
        <w:pStyle w:val="Liststycke"/>
        <w:numPr>
          <w:ilvl w:val="0"/>
          <w:numId w:val="26"/>
        </w:numPr>
      </w:pPr>
      <w:r w:rsidRPr="007140F2">
        <w:t xml:space="preserve">Vid reoperationer: </w:t>
      </w:r>
      <w:proofErr w:type="spellStart"/>
      <w:r w:rsidRPr="007140F2">
        <w:t>sagitalsåg</w:t>
      </w:r>
      <w:proofErr w:type="spellEnd"/>
      <w:r w:rsidRPr="007140F2">
        <w:t xml:space="preserve"> </w:t>
      </w:r>
    </w:p>
    <w:p w14:paraId="0E2240BA" w14:textId="6E402432" w:rsidR="007140F2" w:rsidRPr="00E35975" w:rsidRDefault="00E35975" w:rsidP="00E35975">
      <w:pPr>
        <w:ind w:left="1352"/>
      </w:pPr>
      <w:r>
        <w:t>S</w:t>
      </w:r>
      <w:r w:rsidR="007140F2" w:rsidRPr="007140F2">
        <w:t>e ”Kirurglistor” i datorn för respektive kirurgs önskemål.</w:t>
      </w:r>
    </w:p>
    <w:p w14:paraId="5319E1CE" w14:textId="77777777" w:rsidR="007140F2" w:rsidRPr="007140F2" w:rsidRDefault="007140F2" w:rsidP="00E35975">
      <w:pPr>
        <w:pStyle w:val="MellanrubrikVGR"/>
      </w:pPr>
      <w:r w:rsidRPr="007140F2">
        <w:t>Kanyler/katetrar:</w:t>
      </w:r>
    </w:p>
    <w:p w14:paraId="22F88B8E" w14:textId="5858D7DA" w:rsidR="007140F2" w:rsidRPr="007140F2" w:rsidRDefault="007140F2" w:rsidP="00E35975">
      <w:pPr>
        <w:pStyle w:val="Liststycke"/>
        <w:numPr>
          <w:ilvl w:val="0"/>
          <w:numId w:val="27"/>
        </w:numPr>
      </w:pPr>
      <w:r w:rsidRPr="007140F2">
        <w:t xml:space="preserve">Standard för CABG är aortakanyl 22 fr. och tvåstegs </w:t>
      </w:r>
      <w:proofErr w:type="spellStart"/>
      <w:r w:rsidRPr="007140F2">
        <w:t>venkanyl</w:t>
      </w:r>
      <w:proofErr w:type="spellEnd"/>
      <w:r w:rsidRPr="007140F2">
        <w:t xml:space="preserve"> 32/40 fr. Men fråga kirurg/</w:t>
      </w:r>
      <w:proofErr w:type="spellStart"/>
      <w:r w:rsidRPr="007140F2">
        <w:t>perfusionist</w:t>
      </w:r>
      <w:proofErr w:type="spellEnd"/>
      <w:r w:rsidRPr="007140F2">
        <w:t xml:space="preserve"> om storlek då det finns olika storlekar. </w:t>
      </w:r>
    </w:p>
    <w:p w14:paraId="2F2D72C8" w14:textId="4F4FD38B" w:rsidR="007140F2" w:rsidRPr="008A1DCF" w:rsidRDefault="007140F2" w:rsidP="008A1DCF">
      <w:pPr>
        <w:pStyle w:val="Liststycke"/>
        <w:numPr>
          <w:ilvl w:val="0"/>
          <w:numId w:val="27"/>
        </w:numPr>
      </w:pPr>
      <w:r w:rsidRPr="007140F2">
        <w:t xml:space="preserve">Nål för antegrad </w:t>
      </w:r>
      <w:proofErr w:type="spellStart"/>
      <w:r w:rsidRPr="007140F2">
        <w:t>cardioplegi</w:t>
      </w:r>
      <w:proofErr w:type="spellEnd"/>
      <w:r w:rsidRPr="007140F2">
        <w:t>.</w:t>
      </w:r>
    </w:p>
    <w:p w14:paraId="7D992B2F" w14:textId="77777777" w:rsidR="007140F2" w:rsidRPr="007140F2" w:rsidRDefault="007140F2" w:rsidP="008A1DCF">
      <w:pPr>
        <w:pStyle w:val="MellanrubrikVGR"/>
      </w:pPr>
      <w:r w:rsidRPr="007140F2">
        <w:lastRenderedPageBreak/>
        <w:t>Suturer:</w:t>
      </w:r>
    </w:p>
    <w:p w14:paraId="781AA3AE" w14:textId="77777777" w:rsidR="007140F2" w:rsidRPr="007140F2" w:rsidRDefault="007140F2" w:rsidP="008A1DCF">
      <w:pPr>
        <w:pStyle w:val="Liststycke"/>
        <w:numPr>
          <w:ilvl w:val="0"/>
          <w:numId w:val="28"/>
        </w:numPr>
      </w:pPr>
      <w:r w:rsidRPr="007140F2">
        <w:t>1 fp 4/0 Ti-</w:t>
      </w:r>
      <w:proofErr w:type="spellStart"/>
      <w:r w:rsidRPr="007140F2">
        <w:t>Cron</w:t>
      </w:r>
      <w:proofErr w:type="spellEnd"/>
      <w:r w:rsidRPr="007140F2">
        <w:t xml:space="preserve"> ligatur, till </w:t>
      </w:r>
      <w:proofErr w:type="spellStart"/>
      <w:r w:rsidRPr="007140F2">
        <w:t>ventagning</w:t>
      </w:r>
      <w:proofErr w:type="spellEnd"/>
    </w:p>
    <w:p w14:paraId="310642EC" w14:textId="77777777" w:rsidR="007140F2" w:rsidRPr="007140F2" w:rsidRDefault="007140F2" w:rsidP="008A1DCF">
      <w:pPr>
        <w:pStyle w:val="Liststycke"/>
        <w:numPr>
          <w:ilvl w:val="0"/>
          <w:numId w:val="28"/>
        </w:numPr>
      </w:pPr>
      <w:r w:rsidRPr="007140F2">
        <w:t xml:space="preserve">1 fp 2/0 flätad resorberbar ligatur, </w:t>
      </w:r>
      <w:proofErr w:type="spellStart"/>
      <w:r w:rsidRPr="007140F2">
        <w:t>ligera</w:t>
      </w:r>
      <w:proofErr w:type="spellEnd"/>
      <w:r w:rsidRPr="007140F2">
        <w:t xml:space="preserve"> av LIMA distalt, knyta fast </w:t>
      </w:r>
      <w:proofErr w:type="spellStart"/>
      <w:r w:rsidRPr="007140F2">
        <w:t>Thackray</w:t>
      </w:r>
      <w:proofErr w:type="spellEnd"/>
      <w:r w:rsidRPr="007140F2">
        <w:t xml:space="preserve">-kanyl och </w:t>
      </w:r>
      <w:proofErr w:type="spellStart"/>
      <w:r w:rsidRPr="007140F2">
        <w:t>ligera</w:t>
      </w:r>
      <w:proofErr w:type="spellEnd"/>
      <w:r w:rsidRPr="007140F2">
        <w:t xml:space="preserve"> v. </w:t>
      </w:r>
      <w:proofErr w:type="spellStart"/>
      <w:r w:rsidRPr="007140F2">
        <w:t>saphena</w:t>
      </w:r>
      <w:proofErr w:type="spellEnd"/>
      <w:r w:rsidRPr="007140F2">
        <w:t xml:space="preserve"> </w:t>
      </w:r>
      <w:proofErr w:type="spellStart"/>
      <w:r w:rsidRPr="007140F2">
        <w:t>magna</w:t>
      </w:r>
      <w:proofErr w:type="spellEnd"/>
      <w:r w:rsidRPr="007140F2">
        <w:t xml:space="preserve"> distalt och proximalt</w:t>
      </w:r>
    </w:p>
    <w:p w14:paraId="58422330" w14:textId="77777777" w:rsidR="007140F2" w:rsidRPr="007140F2" w:rsidRDefault="007140F2" w:rsidP="008A1DCF">
      <w:pPr>
        <w:pStyle w:val="Liststycke"/>
        <w:numPr>
          <w:ilvl w:val="0"/>
          <w:numId w:val="28"/>
        </w:numPr>
      </w:pPr>
      <w:r w:rsidRPr="007140F2">
        <w:t xml:space="preserve">2 </w:t>
      </w:r>
      <w:proofErr w:type="spellStart"/>
      <w:r w:rsidRPr="007140F2">
        <w:t>st</w:t>
      </w:r>
      <w:proofErr w:type="spellEnd"/>
      <w:r w:rsidRPr="007140F2">
        <w:t xml:space="preserve"> 1:ans flätad resorberbar sutur, muskelsutur</w:t>
      </w:r>
    </w:p>
    <w:p w14:paraId="7C4CBEE7" w14:textId="77777777" w:rsidR="007140F2" w:rsidRPr="007140F2" w:rsidRDefault="007140F2" w:rsidP="008A1DCF">
      <w:pPr>
        <w:pStyle w:val="Liststycke"/>
        <w:numPr>
          <w:ilvl w:val="0"/>
          <w:numId w:val="28"/>
        </w:numPr>
      </w:pPr>
      <w:r w:rsidRPr="007140F2">
        <w:t xml:space="preserve">1 </w:t>
      </w:r>
      <w:proofErr w:type="spellStart"/>
      <w:r w:rsidRPr="007140F2">
        <w:t>st</w:t>
      </w:r>
      <w:proofErr w:type="spellEnd"/>
      <w:r w:rsidRPr="007140F2">
        <w:t xml:space="preserve"> 3/0 flätad resorberbar sutur, </w:t>
      </w:r>
      <w:proofErr w:type="spellStart"/>
      <w:r w:rsidRPr="007140F2">
        <w:t>subcutant</w:t>
      </w:r>
      <w:proofErr w:type="spellEnd"/>
    </w:p>
    <w:p w14:paraId="27449549" w14:textId="77777777" w:rsidR="007140F2" w:rsidRPr="007140F2" w:rsidRDefault="007140F2" w:rsidP="008A1DCF">
      <w:pPr>
        <w:pStyle w:val="Liststycke"/>
        <w:numPr>
          <w:ilvl w:val="0"/>
          <w:numId w:val="28"/>
        </w:numPr>
      </w:pPr>
      <w:r w:rsidRPr="007140F2">
        <w:t xml:space="preserve">2 </w:t>
      </w:r>
      <w:proofErr w:type="spellStart"/>
      <w:r w:rsidRPr="007140F2">
        <w:t>st</w:t>
      </w:r>
      <w:proofErr w:type="spellEnd"/>
      <w:r w:rsidRPr="007140F2">
        <w:t xml:space="preserve"> 3/0 </w:t>
      </w:r>
      <w:proofErr w:type="spellStart"/>
      <w:r w:rsidRPr="007140F2">
        <w:t>Monofil</w:t>
      </w:r>
      <w:proofErr w:type="spellEnd"/>
      <w:r w:rsidRPr="007140F2">
        <w:t xml:space="preserve"> resorberbar sutur, </w:t>
      </w:r>
      <w:proofErr w:type="spellStart"/>
      <w:r w:rsidRPr="007140F2">
        <w:t>intracutant</w:t>
      </w:r>
      <w:proofErr w:type="spellEnd"/>
    </w:p>
    <w:p w14:paraId="1B9245BC" w14:textId="03121078" w:rsidR="007140F2" w:rsidRPr="008A1DCF" w:rsidRDefault="007140F2" w:rsidP="008A1DCF">
      <w:pPr>
        <w:ind w:left="1352"/>
      </w:pPr>
      <w:r w:rsidRPr="007140F2">
        <w:t>Övriga suturer se ”Kirurglistor” i datorn för respektive kirurg</w:t>
      </w:r>
    </w:p>
    <w:p w14:paraId="558A09F3" w14:textId="77777777" w:rsidR="007140F2" w:rsidRPr="007140F2" w:rsidRDefault="007140F2" w:rsidP="008A1DCF">
      <w:pPr>
        <w:pStyle w:val="MellanrubrikVGR"/>
      </w:pPr>
      <w:r w:rsidRPr="007140F2">
        <w:t>Övrigt:</w:t>
      </w:r>
    </w:p>
    <w:p w14:paraId="2BAC8226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proofErr w:type="spellStart"/>
      <w:r w:rsidRPr="007140F2">
        <w:t>Thoraxset</w:t>
      </w:r>
      <w:proofErr w:type="spellEnd"/>
      <w:r w:rsidRPr="007140F2">
        <w:t xml:space="preserve"> </w:t>
      </w:r>
    </w:p>
    <w:p w14:paraId="1409C19A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r w:rsidRPr="007140F2">
        <w:t xml:space="preserve">3M </w:t>
      </w:r>
      <w:proofErr w:type="spellStart"/>
      <w:r w:rsidRPr="007140F2">
        <w:t>Hjärtlakan</w:t>
      </w:r>
      <w:proofErr w:type="spellEnd"/>
      <w:r w:rsidRPr="007140F2">
        <w:t xml:space="preserve"> </w:t>
      </w:r>
    </w:p>
    <w:p w14:paraId="34AC3654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r w:rsidRPr="007140F2">
        <w:t>Lamphandtag</w:t>
      </w:r>
    </w:p>
    <w:p w14:paraId="4DAD14DF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proofErr w:type="spellStart"/>
      <w:r w:rsidRPr="007140F2">
        <w:t>Ev.Rondskål</w:t>
      </w:r>
      <w:proofErr w:type="spellEnd"/>
      <w:r w:rsidRPr="007140F2">
        <w:t xml:space="preserve"> (till våta röda dukar)</w:t>
      </w:r>
    </w:p>
    <w:p w14:paraId="04069F7C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r w:rsidRPr="007140F2">
        <w:t>Operationsrockar</w:t>
      </w:r>
    </w:p>
    <w:p w14:paraId="0D20FDD0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r w:rsidRPr="007140F2">
        <w:t>Handskar</w:t>
      </w:r>
    </w:p>
    <w:p w14:paraId="45B5DD05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r w:rsidRPr="007140F2">
        <w:t xml:space="preserve">Sugmunstycke vuxen </w:t>
      </w:r>
    </w:p>
    <w:p w14:paraId="6CECD517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r w:rsidRPr="007140F2">
        <w:t>Sugmunstycke barn</w:t>
      </w:r>
    </w:p>
    <w:p w14:paraId="54B7D01C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r w:rsidRPr="007140F2">
        <w:t xml:space="preserve">2 </w:t>
      </w:r>
      <w:proofErr w:type="spellStart"/>
      <w:r w:rsidRPr="007140F2">
        <w:t>st</w:t>
      </w:r>
      <w:proofErr w:type="spellEnd"/>
      <w:r w:rsidRPr="007140F2">
        <w:t xml:space="preserve"> engångsdiatermi med rökutsug</w:t>
      </w:r>
    </w:p>
    <w:p w14:paraId="2AB7ACA6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r w:rsidRPr="007140F2">
        <w:t>Röda kompresser</w:t>
      </w:r>
    </w:p>
    <w:p w14:paraId="6367140D" w14:textId="77777777" w:rsidR="007140F2" w:rsidRPr="008A1DCF" w:rsidRDefault="007140F2" w:rsidP="008A1DCF">
      <w:pPr>
        <w:pStyle w:val="Liststycke"/>
        <w:numPr>
          <w:ilvl w:val="0"/>
          <w:numId w:val="29"/>
        </w:numPr>
        <w:rPr>
          <w:b/>
        </w:rPr>
      </w:pPr>
      <w:r w:rsidRPr="007140F2">
        <w:t>Knivblad nr: 11, 20, 15, 10</w:t>
      </w:r>
    </w:p>
    <w:p w14:paraId="047915F6" w14:textId="77777777" w:rsidR="007140F2" w:rsidRPr="008A1DCF" w:rsidRDefault="007140F2" w:rsidP="008A1DCF">
      <w:pPr>
        <w:pStyle w:val="Liststycke"/>
        <w:numPr>
          <w:ilvl w:val="0"/>
          <w:numId w:val="29"/>
        </w:numPr>
        <w:rPr>
          <w:b/>
        </w:rPr>
      </w:pPr>
      <w:proofErr w:type="spellStart"/>
      <w:r w:rsidRPr="007140F2">
        <w:t>Hemoclips</w:t>
      </w:r>
      <w:proofErr w:type="spellEnd"/>
      <w:r w:rsidRPr="007140F2">
        <w:t xml:space="preserve"> medium</w:t>
      </w:r>
    </w:p>
    <w:p w14:paraId="344C2CAD" w14:textId="77777777" w:rsidR="007140F2" w:rsidRPr="007140F2" w:rsidRDefault="007140F2" w:rsidP="008A1DCF">
      <w:pPr>
        <w:pStyle w:val="Liststycke"/>
        <w:numPr>
          <w:ilvl w:val="0"/>
          <w:numId w:val="29"/>
        </w:numPr>
      </w:pPr>
      <w:proofErr w:type="spellStart"/>
      <w:r w:rsidRPr="007140F2">
        <w:t>Hemoclips</w:t>
      </w:r>
      <w:proofErr w:type="spellEnd"/>
      <w:r w:rsidRPr="007140F2">
        <w:t xml:space="preserve"> small</w:t>
      </w:r>
    </w:p>
    <w:p w14:paraId="695AA610" w14:textId="77777777" w:rsidR="007140F2" w:rsidRPr="008A1DCF" w:rsidRDefault="007140F2" w:rsidP="008A1DCF">
      <w:pPr>
        <w:pStyle w:val="Liststycke"/>
        <w:numPr>
          <w:ilvl w:val="0"/>
          <w:numId w:val="29"/>
        </w:numPr>
        <w:rPr>
          <w:b/>
        </w:rPr>
      </w:pPr>
      <w:r w:rsidRPr="007140F2">
        <w:t xml:space="preserve">Elastisk linda </w:t>
      </w:r>
    </w:p>
    <w:p w14:paraId="55A19D03" w14:textId="77777777" w:rsidR="007140F2" w:rsidRPr="008A1DCF" w:rsidRDefault="007140F2" w:rsidP="008A1DCF">
      <w:pPr>
        <w:pStyle w:val="Liststycke"/>
        <w:numPr>
          <w:ilvl w:val="0"/>
          <w:numId w:val="29"/>
        </w:numPr>
        <w:rPr>
          <w:b/>
        </w:rPr>
      </w:pPr>
      <w:r w:rsidRPr="007140F2">
        <w:t xml:space="preserve">Ev. </w:t>
      </w:r>
      <w:proofErr w:type="spellStart"/>
      <w:r w:rsidRPr="007140F2">
        <w:t>benvax</w:t>
      </w:r>
      <w:proofErr w:type="spellEnd"/>
      <w:r w:rsidRPr="007140F2">
        <w:t xml:space="preserve"> </w:t>
      </w:r>
    </w:p>
    <w:p w14:paraId="341156D4" w14:textId="0B0E7514" w:rsidR="007140F2" w:rsidRPr="008A1DCF" w:rsidRDefault="008A1DCF" w:rsidP="008A1DCF">
      <w:pPr>
        <w:pStyle w:val="Liststycke"/>
        <w:numPr>
          <w:ilvl w:val="0"/>
          <w:numId w:val="29"/>
        </w:numPr>
        <w:rPr>
          <w:b/>
        </w:rPr>
      </w:pPr>
      <w:r>
        <w:t>M</w:t>
      </w:r>
      <w:r w:rsidR="007140F2" w:rsidRPr="007140F2">
        <w:t>ellanlång isolerad diatermikniv</w:t>
      </w:r>
    </w:p>
    <w:p w14:paraId="183CDB95" w14:textId="77777777" w:rsidR="007140F2" w:rsidRPr="008A1DCF" w:rsidRDefault="007140F2" w:rsidP="008A1DCF">
      <w:pPr>
        <w:pStyle w:val="Liststycke"/>
        <w:numPr>
          <w:ilvl w:val="0"/>
          <w:numId w:val="29"/>
        </w:numPr>
        <w:rPr>
          <w:b/>
        </w:rPr>
      </w:pPr>
      <w:r w:rsidRPr="007140F2">
        <w:t>Dubbelslitslakan (om båda benen skall tvättas)</w:t>
      </w:r>
    </w:p>
    <w:p w14:paraId="08639BAF" w14:textId="1B4A0828" w:rsidR="007140F2" w:rsidRPr="008A1DCF" w:rsidRDefault="007140F2" w:rsidP="008A1DCF">
      <w:pPr>
        <w:pStyle w:val="Liststycke"/>
        <w:numPr>
          <w:ilvl w:val="0"/>
          <w:numId w:val="29"/>
        </w:numPr>
        <w:rPr>
          <w:b/>
        </w:rPr>
      </w:pPr>
      <w:r w:rsidRPr="007140F2">
        <w:t>Defibrillatorspatlar (skall finnas på sal)</w:t>
      </w:r>
    </w:p>
    <w:p w14:paraId="7058506E" w14:textId="77777777" w:rsidR="007140F2" w:rsidRPr="007140F2" w:rsidRDefault="007140F2" w:rsidP="008A1DCF">
      <w:pPr>
        <w:pStyle w:val="MellanrubrikVGR"/>
      </w:pPr>
      <w:r w:rsidRPr="007140F2">
        <w:t>Läkemedel:</w:t>
      </w:r>
    </w:p>
    <w:p w14:paraId="07126D39" w14:textId="77777777" w:rsidR="007140F2" w:rsidRPr="007140F2" w:rsidRDefault="007140F2" w:rsidP="008A1DCF">
      <w:pPr>
        <w:pStyle w:val="Liststycke"/>
        <w:numPr>
          <w:ilvl w:val="0"/>
          <w:numId w:val="30"/>
        </w:numPr>
      </w:pPr>
      <w:r w:rsidRPr="007140F2">
        <w:t xml:space="preserve">1 </w:t>
      </w:r>
      <w:proofErr w:type="spellStart"/>
      <w:r w:rsidRPr="007140F2">
        <w:t>st</w:t>
      </w:r>
      <w:proofErr w:type="spellEnd"/>
      <w:r w:rsidRPr="007140F2">
        <w:t xml:space="preserve"> Natriumklorid 500 ml påsar läggs in i frysfacket före uppdukning på morgonen så de är ”</w:t>
      </w:r>
      <w:proofErr w:type="spellStart"/>
      <w:r w:rsidRPr="007140F2">
        <w:t>slusch</w:t>
      </w:r>
      <w:proofErr w:type="spellEnd"/>
      <w:r w:rsidRPr="007140F2">
        <w:t>” vid operationsstart.</w:t>
      </w:r>
    </w:p>
    <w:p w14:paraId="12A286C0" w14:textId="31EE7FE9" w:rsidR="007140F2" w:rsidRPr="004F2049" w:rsidRDefault="007140F2" w:rsidP="004F2049">
      <w:pPr>
        <w:pStyle w:val="Liststycke"/>
        <w:numPr>
          <w:ilvl w:val="0"/>
          <w:numId w:val="30"/>
        </w:numPr>
      </w:pPr>
      <w:r w:rsidRPr="007140F2">
        <w:t xml:space="preserve">1 </w:t>
      </w:r>
      <w:proofErr w:type="spellStart"/>
      <w:r w:rsidRPr="007140F2">
        <w:t>st</w:t>
      </w:r>
      <w:proofErr w:type="spellEnd"/>
      <w:r w:rsidRPr="007140F2">
        <w:t xml:space="preserve"> Natriumklorid rumstempererad tas upp vid uppdukningen.</w:t>
      </w:r>
    </w:p>
    <w:p w14:paraId="00183877" w14:textId="77777777" w:rsidR="007140F2" w:rsidRPr="004F2049" w:rsidRDefault="007140F2" w:rsidP="004F2049">
      <w:pPr>
        <w:pStyle w:val="Liststycke"/>
        <w:numPr>
          <w:ilvl w:val="0"/>
          <w:numId w:val="30"/>
        </w:numPr>
        <w:spacing w:after="0" w:line="240" w:lineRule="auto"/>
        <w:ind w:right="0"/>
        <w:jc w:val="both"/>
        <w:rPr>
          <w:rFonts w:cs="Arial"/>
          <w:b/>
          <w:szCs w:val="20"/>
        </w:rPr>
      </w:pPr>
      <w:proofErr w:type="spellStart"/>
      <w:r w:rsidRPr="004F2049">
        <w:rPr>
          <w:rFonts w:cs="Arial"/>
          <w:b/>
          <w:szCs w:val="20"/>
        </w:rPr>
        <w:t>Paveron</w:t>
      </w:r>
      <w:proofErr w:type="spellEnd"/>
      <w:r w:rsidRPr="004F2049">
        <w:rPr>
          <w:rFonts w:cs="Arial"/>
          <w:b/>
          <w:szCs w:val="20"/>
        </w:rPr>
        <w:t xml:space="preserve"> N 25mg/1ml, </w:t>
      </w:r>
      <w:r w:rsidRPr="004F2049">
        <w:rPr>
          <w:rFonts w:cs="Arial"/>
          <w:szCs w:val="20"/>
        </w:rPr>
        <w:t xml:space="preserve">injektionsvätska </w:t>
      </w:r>
    </w:p>
    <w:p w14:paraId="3C3ACFFF" w14:textId="77777777" w:rsidR="007140F2" w:rsidRPr="004F2049" w:rsidRDefault="007140F2" w:rsidP="004F2049">
      <w:pPr>
        <w:pStyle w:val="Liststycke"/>
        <w:numPr>
          <w:ilvl w:val="0"/>
          <w:numId w:val="0"/>
        </w:numPr>
        <w:spacing w:after="0" w:line="240" w:lineRule="auto"/>
        <w:ind w:left="1712" w:right="0"/>
        <w:jc w:val="both"/>
        <w:rPr>
          <w:rFonts w:cs="Arial"/>
          <w:szCs w:val="20"/>
        </w:rPr>
      </w:pPr>
      <w:r w:rsidRPr="004F2049">
        <w:rPr>
          <w:rFonts w:cs="Arial"/>
          <w:szCs w:val="20"/>
        </w:rPr>
        <w:t>Används vid kramptillstånd i glatt muskulatur (kärlspasm).</w:t>
      </w:r>
    </w:p>
    <w:p w14:paraId="374A4E45" w14:textId="77777777" w:rsidR="007140F2" w:rsidRPr="004F2049" w:rsidRDefault="007140F2" w:rsidP="004F2049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rFonts w:cs="Arial"/>
          <w:szCs w:val="20"/>
        </w:rPr>
      </w:pPr>
      <w:r w:rsidRPr="004F2049">
        <w:rPr>
          <w:rFonts w:cs="Arial"/>
          <w:szCs w:val="20"/>
        </w:rPr>
        <w:t xml:space="preserve">Några av kirurgerna använder </w:t>
      </w:r>
      <w:proofErr w:type="spellStart"/>
      <w:r w:rsidRPr="004F2049">
        <w:rPr>
          <w:rFonts w:cs="Arial"/>
          <w:szCs w:val="20"/>
        </w:rPr>
        <w:t>Paveron</w:t>
      </w:r>
      <w:proofErr w:type="spellEnd"/>
      <w:r w:rsidRPr="004F2049">
        <w:rPr>
          <w:rFonts w:cs="Arial"/>
          <w:szCs w:val="20"/>
        </w:rPr>
        <w:t xml:space="preserve"> till LIMA eller </w:t>
      </w:r>
      <w:proofErr w:type="spellStart"/>
      <w:r w:rsidRPr="004F2049">
        <w:rPr>
          <w:rFonts w:cs="Arial"/>
          <w:szCs w:val="20"/>
        </w:rPr>
        <w:t>Radialisgraft</w:t>
      </w:r>
      <w:proofErr w:type="spellEnd"/>
      <w:r w:rsidRPr="004F2049">
        <w:rPr>
          <w:rFonts w:cs="Arial"/>
          <w:szCs w:val="20"/>
        </w:rPr>
        <w:t>, se ”Kirurglistan” i datorn.</w:t>
      </w:r>
    </w:p>
    <w:p w14:paraId="05E24249" w14:textId="5E2926EA" w:rsidR="007140F2" w:rsidRPr="007140F2" w:rsidRDefault="007140F2" w:rsidP="0006423B">
      <w:pPr>
        <w:pStyle w:val="Liststycke"/>
        <w:numPr>
          <w:ilvl w:val="0"/>
          <w:numId w:val="0"/>
        </w:numPr>
        <w:spacing w:after="0" w:line="240" w:lineRule="auto"/>
        <w:ind w:left="1712" w:right="0"/>
        <w:jc w:val="both"/>
        <w:rPr>
          <w:rFonts w:cs="Arial"/>
          <w:szCs w:val="20"/>
        </w:rPr>
      </w:pPr>
      <w:r w:rsidRPr="004F2049">
        <w:rPr>
          <w:rFonts w:cs="Arial"/>
          <w:szCs w:val="20"/>
        </w:rPr>
        <w:t xml:space="preserve">Spädning ordineras av kirurg intraoperativt. </w:t>
      </w:r>
    </w:p>
    <w:p w14:paraId="5415A556" w14:textId="36566135" w:rsidR="007140F2" w:rsidRPr="007140F2" w:rsidRDefault="007140F2" w:rsidP="00A92AA0">
      <w:pPr>
        <w:pStyle w:val="Rubrik3"/>
      </w:pPr>
      <w:r w:rsidRPr="007140F2">
        <w:t>Uppdukning av material</w:t>
      </w:r>
    </w:p>
    <w:p w14:paraId="5D74C4A2" w14:textId="05CD3B1B" w:rsidR="007140F2" w:rsidRPr="007140F2" w:rsidRDefault="007140F2" w:rsidP="0006423B">
      <w:r w:rsidRPr="007140F2">
        <w:t xml:space="preserve">Se PM </w:t>
      </w:r>
      <w:r w:rsidR="0006423B">
        <w:t>”</w:t>
      </w:r>
      <w:r w:rsidRPr="007140F2">
        <w:t>Mall Hjärtkirurgi</w:t>
      </w:r>
      <w:r w:rsidR="0006423B">
        <w:t>”</w:t>
      </w:r>
      <w:r w:rsidRPr="007140F2">
        <w:t xml:space="preserve">. </w:t>
      </w:r>
    </w:p>
    <w:p w14:paraId="4E6C3D73" w14:textId="3442D7DA" w:rsidR="007140F2" w:rsidRPr="0006423B" w:rsidRDefault="007140F2" w:rsidP="0006423B">
      <w:r w:rsidRPr="007140F2">
        <w:t xml:space="preserve">Extra för </w:t>
      </w:r>
      <w:proofErr w:type="spellStart"/>
      <w:r w:rsidRPr="007140F2">
        <w:t>coronarkirurgi</w:t>
      </w:r>
      <w:proofErr w:type="spellEnd"/>
      <w:r w:rsidRPr="007140F2">
        <w:t xml:space="preserve"> är att det behövs ett litet rullbord för </w:t>
      </w:r>
      <w:proofErr w:type="spellStart"/>
      <w:r w:rsidRPr="007140F2">
        <w:t>ventagningen</w:t>
      </w:r>
      <w:proofErr w:type="spellEnd"/>
      <w:r w:rsidRPr="007140F2">
        <w:t xml:space="preserve"> och eller a. </w:t>
      </w:r>
      <w:proofErr w:type="spellStart"/>
      <w:r w:rsidRPr="007140F2">
        <w:t>radialistagning</w:t>
      </w:r>
      <w:proofErr w:type="spellEnd"/>
      <w:r w:rsidRPr="007140F2">
        <w:t xml:space="preserve">. </w:t>
      </w:r>
      <w:proofErr w:type="spellStart"/>
      <w:r w:rsidRPr="007140F2">
        <w:t>Radialis</w:t>
      </w:r>
      <w:proofErr w:type="spellEnd"/>
      <w:r w:rsidRPr="007140F2">
        <w:t xml:space="preserve"> tagning se PM ”</w:t>
      </w:r>
      <w:proofErr w:type="spellStart"/>
      <w:r w:rsidRPr="007140F2">
        <w:t>A.Radialis</w:t>
      </w:r>
      <w:proofErr w:type="spellEnd"/>
      <w:r w:rsidRPr="007140F2">
        <w:t xml:space="preserve"> uttagning –</w:t>
      </w:r>
      <w:r w:rsidR="0006423B">
        <w:t xml:space="preserve"> </w:t>
      </w:r>
      <w:r w:rsidRPr="007140F2">
        <w:t>Operation”.</w:t>
      </w:r>
    </w:p>
    <w:p w14:paraId="297E570B" w14:textId="456EDC42" w:rsidR="007140F2" w:rsidRDefault="007140F2" w:rsidP="00A92AA0">
      <w:pPr>
        <w:pStyle w:val="Rubrik3"/>
      </w:pPr>
      <w:r w:rsidRPr="007140F2">
        <w:lastRenderedPageBreak/>
        <w:t>Apparatur</w:t>
      </w:r>
    </w:p>
    <w:p w14:paraId="0C30E846" w14:textId="2C443AD0" w:rsidR="007140F2" w:rsidRPr="00D05133" w:rsidRDefault="00D05133" w:rsidP="00D05133">
      <w:r>
        <w:t xml:space="preserve">Se PM ”Mall Hjärtkirurgi”. </w:t>
      </w:r>
    </w:p>
    <w:p w14:paraId="4B4B7E00" w14:textId="77777777" w:rsidR="007140F2" w:rsidRPr="007140F2" w:rsidRDefault="007140F2" w:rsidP="00A92AA0">
      <w:pPr>
        <w:pStyle w:val="Rubrik3"/>
      </w:pPr>
      <w:r w:rsidRPr="007140F2">
        <w:t>Förberedelser intraoperativt av patient:</w:t>
      </w:r>
    </w:p>
    <w:p w14:paraId="2A2DA529" w14:textId="77777777" w:rsidR="007140F2" w:rsidRPr="007140F2" w:rsidRDefault="007140F2" w:rsidP="00782C42">
      <w:r w:rsidRPr="007140F2">
        <w:t xml:space="preserve">Vid </w:t>
      </w:r>
      <w:proofErr w:type="spellStart"/>
      <w:r w:rsidRPr="007140F2">
        <w:t>coronarkirurgi</w:t>
      </w:r>
      <w:proofErr w:type="spellEnd"/>
      <w:r w:rsidRPr="007140F2">
        <w:t xml:space="preserve"> se efter vilket ben och/eller arm som är markerat för </w:t>
      </w:r>
      <w:proofErr w:type="spellStart"/>
      <w:r w:rsidRPr="007140F2">
        <w:t>grafttagning</w:t>
      </w:r>
      <w:proofErr w:type="spellEnd"/>
      <w:r w:rsidRPr="007140F2">
        <w:t>. Båda benen kan vara markerade - då tvättas båda benen. Om markering saknas kontakta ansvarig kirurg.</w:t>
      </w:r>
    </w:p>
    <w:p w14:paraId="3425E399" w14:textId="77777777" w:rsidR="007140F2" w:rsidRPr="007140F2" w:rsidRDefault="007140F2" w:rsidP="00782C42">
      <w:r w:rsidRPr="007140F2">
        <w:t xml:space="preserve">Skall </w:t>
      </w:r>
      <w:proofErr w:type="spellStart"/>
      <w:r w:rsidRPr="007140F2">
        <w:t>a.radialis</w:t>
      </w:r>
      <w:proofErr w:type="spellEnd"/>
      <w:r w:rsidRPr="007140F2">
        <w:t xml:space="preserve"> skördas se PM ”</w:t>
      </w:r>
      <w:proofErr w:type="spellStart"/>
      <w:r w:rsidRPr="007140F2">
        <w:t>A.Radialis</w:t>
      </w:r>
      <w:proofErr w:type="spellEnd"/>
      <w:r w:rsidRPr="007140F2">
        <w:t xml:space="preserve"> uttagning - Operation”.</w:t>
      </w:r>
    </w:p>
    <w:p w14:paraId="0A509133" w14:textId="1567A637" w:rsidR="007140F2" w:rsidRPr="00782C42" w:rsidRDefault="007140F2" w:rsidP="00782C42">
      <w:proofErr w:type="spellStart"/>
      <w:r w:rsidRPr="007140F2">
        <w:t>Benhållare</w:t>
      </w:r>
      <w:proofErr w:type="spellEnd"/>
      <w:r w:rsidRPr="007140F2">
        <w:t xml:space="preserve"> sätts på bordet för att lyfta ben/benen under preoperativa tvätten.</w:t>
      </w:r>
      <w:r w:rsidRPr="007140F2">
        <w:br/>
        <w:t xml:space="preserve">Övriga förberedelser se PM </w:t>
      </w:r>
      <w:r w:rsidR="00782C42">
        <w:t>”</w:t>
      </w:r>
      <w:r w:rsidRPr="007140F2">
        <w:t>Mall Hjärtkirurgi</w:t>
      </w:r>
      <w:r w:rsidR="00782C42">
        <w:t>”</w:t>
      </w:r>
      <w:r w:rsidRPr="007140F2">
        <w:t>.</w:t>
      </w:r>
    </w:p>
    <w:p w14:paraId="4FDF096C" w14:textId="6F9FDD08" w:rsidR="007140F2" w:rsidRPr="007140F2" w:rsidRDefault="007140F2" w:rsidP="00605589">
      <w:pPr>
        <w:pStyle w:val="Rubrik3"/>
      </w:pPr>
      <w:r w:rsidRPr="007140F2">
        <w:t>Desinfektion av huden</w:t>
      </w:r>
    </w:p>
    <w:p w14:paraId="3A796168" w14:textId="1BBB586D" w:rsidR="007140F2" w:rsidRPr="007140F2" w:rsidRDefault="007140F2" w:rsidP="00782C42">
      <w:r w:rsidRPr="007140F2">
        <w:t xml:space="preserve">Det märkta benet eller benen tvättas strax nedom </w:t>
      </w:r>
      <w:proofErr w:type="spellStart"/>
      <w:r w:rsidRPr="007140F2">
        <w:t>malleolen</w:t>
      </w:r>
      <w:proofErr w:type="spellEnd"/>
      <w:r w:rsidRPr="007140F2">
        <w:t xml:space="preserve"> och upp till ljumsken. Övrig information </w:t>
      </w:r>
      <w:proofErr w:type="spellStart"/>
      <w:r w:rsidRPr="007140F2">
        <w:t>ang</w:t>
      </w:r>
      <w:proofErr w:type="spellEnd"/>
      <w:r w:rsidRPr="007140F2">
        <w:t xml:space="preserve"> desinfektion av huden se PM </w:t>
      </w:r>
      <w:r w:rsidR="00782C42">
        <w:t>”</w:t>
      </w:r>
      <w:r w:rsidRPr="007140F2">
        <w:t>Mall Hjärtkirurgi</w:t>
      </w:r>
      <w:r w:rsidR="00782C42">
        <w:t>”</w:t>
      </w:r>
      <w:r w:rsidRPr="007140F2">
        <w:t>.</w:t>
      </w:r>
    </w:p>
    <w:p w14:paraId="0FDA9896" w14:textId="19510A14" w:rsidR="007140F2" w:rsidRPr="00605589" w:rsidRDefault="007140F2" w:rsidP="00605589">
      <w:r w:rsidRPr="007140F2">
        <w:t xml:space="preserve">Vid ev. uttagning av a. </w:t>
      </w:r>
      <w:proofErr w:type="spellStart"/>
      <w:r w:rsidRPr="007140F2">
        <w:t>radialis</w:t>
      </w:r>
      <w:proofErr w:type="spellEnd"/>
      <w:r w:rsidRPr="007140F2">
        <w:t xml:space="preserve"> se PM ”</w:t>
      </w:r>
      <w:proofErr w:type="spellStart"/>
      <w:r w:rsidRPr="007140F2">
        <w:t>A.Radialis</w:t>
      </w:r>
      <w:proofErr w:type="spellEnd"/>
      <w:r w:rsidRPr="007140F2">
        <w:t xml:space="preserve"> uttagning – Operation”.</w:t>
      </w:r>
    </w:p>
    <w:p w14:paraId="501C6E49" w14:textId="1D3D5B37" w:rsidR="007140F2" w:rsidRPr="007140F2" w:rsidRDefault="007140F2" w:rsidP="00605589">
      <w:pPr>
        <w:pStyle w:val="Rubrik3"/>
      </w:pPr>
      <w:r w:rsidRPr="007140F2">
        <w:t>Sterildrapering</w:t>
      </w:r>
    </w:p>
    <w:p w14:paraId="45DA1F31" w14:textId="77777777" w:rsidR="00F622DD" w:rsidRDefault="003F4429" w:rsidP="003F4429">
      <w:r>
        <w:t>Se PM ”Mall Hj</w:t>
      </w:r>
      <w:r w:rsidR="00F622DD">
        <w:t>ärtkirurgi”</w:t>
      </w:r>
    </w:p>
    <w:p w14:paraId="7790387F" w14:textId="07C8DE6E" w:rsidR="007140F2" w:rsidRPr="00F622DD" w:rsidRDefault="007140F2" w:rsidP="00F622DD">
      <w:r w:rsidRPr="007140F2">
        <w:t xml:space="preserve">Vid uttagning av a. </w:t>
      </w:r>
      <w:proofErr w:type="spellStart"/>
      <w:r w:rsidRPr="007140F2">
        <w:t>radialis</w:t>
      </w:r>
      <w:proofErr w:type="spellEnd"/>
      <w:r w:rsidRPr="007140F2">
        <w:t xml:space="preserve"> se PM uttagning av </w:t>
      </w:r>
      <w:proofErr w:type="spellStart"/>
      <w:r w:rsidRPr="007140F2">
        <w:t>a.radialis</w:t>
      </w:r>
      <w:proofErr w:type="spellEnd"/>
      <w:r w:rsidRPr="007140F2">
        <w:t>.</w:t>
      </w:r>
    </w:p>
    <w:p w14:paraId="72D45D6A" w14:textId="0FCE943B" w:rsidR="007140F2" w:rsidRPr="007140F2" w:rsidRDefault="007140F2" w:rsidP="00A56F14">
      <w:pPr>
        <w:pStyle w:val="Rubrik3"/>
      </w:pPr>
      <w:r w:rsidRPr="007140F2">
        <w:t>Operation</w:t>
      </w:r>
    </w:p>
    <w:p w14:paraId="10E34A86" w14:textId="4D840E35" w:rsidR="007140F2" w:rsidRPr="00A56F14" w:rsidRDefault="007140F2" w:rsidP="00A56F14">
      <w:proofErr w:type="spellStart"/>
      <w:r w:rsidRPr="007140F2">
        <w:rPr>
          <w:b/>
        </w:rPr>
        <w:t>Sternotomi</w:t>
      </w:r>
      <w:proofErr w:type="spellEnd"/>
      <w:r w:rsidRPr="007140F2">
        <w:rPr>
          <w:b/>
        </w:rPr>
        <w:t xml:space="preserve"> </w:t>
      </w:r>
      <w:r w:rsidRPr="007140F2">
        <w:t>med fripreparering av LIMA (</w:t>
      </w:r>
      <w:proofErr w:type="spellStart"/>
      <w:r w:rsidRPr="007140F2">
        <w:rPr>
          <w:u w:val="single"/>
        </w:rPr>
        <w:t>L</w:t>
      </w:r>
      <w:r w:rsidRPr="007140F2">
        <w:t>eft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I</w:t>
      </w:r>
      <w:r w:rsidRPr="007140F2">
        <w:t>nternal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M</w:t>
      </w:r>
      <w:r w:rsidRPr="007140F2">
        <w:t>ammary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A</w:t>
      </w:r>
      <w:r w:rsidRPr="007140F2">
        <w:t>rtery</w:t>
      </w:r>
      <w:proofErr w:type="spellEnd"/>
      <w:r w:rsidRPr="007140F2">
        <w:t xml:space="preserve">) och </w:t>
      </w:r>
      <w:proofErr w:type="spellStart"/>
      <w:r w:rsidRPr="007140F2">
        <w:t>radialis</w:t>
      </w:r>
      <w:proofErr w:type="spellEnd"/>
      <w:r w:rsidRPr="007140F2">
        <w:t>/</w:t>
      </w:r>
      <w:proofErr w:type="spellStart"/>
      <w:r w:rsidRPr="007140F2">
        <w:t>ventagning</w:t>
      </w:r>
      <w:proofErr w:type="spellEnd"/>
      <w:r w:rsidRPr="007140F2">
        <w:t xml:space="preserve"> startar samtidigt och pågår parallellt tills </w:t>
      </w:r>
      <w:proofErr w:type="spellStart"/>
      <w:r w:rsidRPr="007140F2">
        <w:t>radialis</w:t>
      </w:r>
      <w:proofErr w:type="spellEnd"/>
      <w:r w:rsidRPr="007140F2">
        <w:t>/</w:t>
      </w:r>
      <w:proofErr w:type="spellStart"/>
      <w:r w:rsidRPr="007140F2">
        <w:t>vengraftet</w:t>
      </w:r>
      <w:proofErr w:type="spellEnd"/>
      <w:r w:rsidRPr="007140F2">
        <w:t xml:space="preserve"> är uttaget, och armen/benet är suturerat. LIMA används vanligtvis till att </w:t>
      </w:r>
      <w:proofErr w:type="spellStart"/>
      <w:r w:rsidRPr="007140F2">
        <w:t>grafta</w:t>
      </w:r>
      <w:proofErr w:type="spellEnd"/>
      <w:r w:rsidRPr="007140F2">
        <w:t xml:space="preserve"> LAD (</w:t>
      </w:r>
      <w:proofErr w:type="spellStart"/>
      <w:r w:rsidRPr="007140F2">
        <w:rPr>
          <w:u w:val="single"/>
        </w:rPr>
        <w:t>L</w:t>
      </w:r>
      <w:r w:rsidRPr="007140F2">
        <w:t>eft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A</w:t>
      </w:r>
      <w:r w:rsidRPr="007140F2">
        <w:t>nterior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D</w:t>
      </w:r>
      <w:r w:rsidRPr="007140F2">
        <w:t>escending</w:t>
      </w:r>
      <w:proofErr w:type="spellEnd"/>
      <w:r w:rsidRPr="007140F2">
        <w:t xml:space="preserve">). </w:t>
      </w:r>
      <w:proofErr w:type="spellStart"/>
      <w:r w:rsidRPr="007140F2">
        <w:t>Radialis</w:t>
      </w:r>
      <w:proofErr w:type="spellEnd"/>
      <w:r w:rsidRPr="007140F2">
        <w:t>/</w:t>
      </w:r>
      <w:proofErr w:type="spellStart"/>
      <w:r w:rsidRPr="007140F2">
        <w:t>venmaterialet</w:t>
      </w:r>
      <w:proofErr w:type="spellEnd"/>
      <w:r w:rsidRPr="007140F2">
        <w:t xml:space="preserve"> används till att </w:t>
      </w:r>
      <w:proofErr w:type="spellStart"/>
      <w:r w:rsidRPr="007140F2">
        <w:t>anastomosera</w:t>
      </w:r>
      <w:proofErr w:type="spellEnd"/>
      <w:r w:rsidRPr="007140F2">
        <w:t xml:space="preserve"> övriga kranskärl som behöver </w:t>
      </w:r>
      <w:proofErr w:type="spellStart"/>
      <w:r w:rsidRPr="007140F2">
        <w:t>revasculariseras</w:t>
      </w:r>
      <w:proofErr w:type="spellEnd"/>
      <w:r w:rsidRPr="007140F2">
        <w:t xml:space="preserve">. När </w:t>
      </w:r>
      <w:proofErr w:type="spellStart"/>
      <w:r w:rsidRPr="007140F2">
        <w:t>sternum</w:t>
      </w:r>
      <w:proofErr w:type="spellEnd"/>
      <w:r w:rsidRPr="007140F2">
        <w:t xml:space="preserve"> är delat sätter man in antingen en </w:t>
      </w:r>
      <w:proofErr w:type="spellStart"/>
      <w:r w:rsidRPr="007140F2">
        <w:t>sternumhake</w:t>
      </w:r>
      <w:proofErr w:type="spellEnd"/>
      <w:r w:rsidRPr="007140F2">
        <w:t xml:space="preserve"> eller en ”</w:t>
      </w:r>
      <w:proofErr w:type="spellStart"/>
      <w:r w:rsidRPr="007140F2">
        <w:t>Buggehake</w:t>
      </w:r>
      <w:proofErr w:type="spellEnd"/>
      <w:r w:rsidRPr="007140F2">
        <w:t xml:space="preserve">”. Skall </w:t>
      </w:r>
      <w:proofErr w:type="spellStart"/>
      <w:r w:rsidRPr="007140F2">
        <w:t>a.mammaria</w:t>
      </w:r>
      <w:proofErr w:type="spellEnd"/>
      <w:r w:rsidRPr="007140F2">
        <w:t xml:space="preserve"> användas sätts </w:t>
      </w:r>
      <w:proofErr w:type="spellStart"/>
      <w:r w:rsidRPr="007140F2">
        <w:t>Buggehaken</w:t>
      </w:r>
      <w:proofErr w:type="spellEnd"/>
      <w:r w:rsidRPr="007140F2">
        <w:t xml:space="preserve"> i.</w:t>
      </w:r>
    </w:p>
    <w:p w14:paraId="1C9F913A" w14:textId="3754664A" w:rsidR="007140F2" w:rsidRPr="007140F2" w:rsidRDefault="00A56F14" w:rsidP="00A56F14">
      <w:proofErr w:type="spellStart"/>
      <w:r>
        <w:rPr>
          <w:b/>
        </w:rPr>
        <w:t>A</w:t>
      </w:r>
      <w:r w:rsidR="007140F2" w:rsidRPr="007140F2">
        <w:rPr>
          <w:b/>
        </w:rPr>
        <w:t>.mammaria</w:t>
      </w:r>
      <w:proofErr w:type="spellEnd"/>
      <w:r w:rsidR="007140F2" w:rsidRPr="007140F2">
        <w:t xml:space="preserve"> </w:t>
      </w:r>
      <w:proofErr w:type="spellStart"/>
      <w:r w:rsidR="007140F2" w:rsidRPr="007140F2">
        <w:t>friprepareras</w:t>
      </w:r>
      <w:proofErr w:type="spellEnd"/>
      <w:r w:rsidR="007140F2" w:rsidRPr="007140F2">
        <w:t xml:space="preserve"> med hjälp av diatermi, grenar </w:t>
      </w:r>
      <w:proofErr w:type="spellStart"/>
      <w:r w:rsidR="007140F2" w:rsidRPr="007140F2">
        <w:t>ligeras</w:t>
      </w:r>
      <w:proofErr w:type="spellEnd"/>
      <w:r w:rsidR="007140F2" w:rsidRPr="007140F2">
        <w:t xml:space="preserve"> med small </w:t>
      </w:r>
      <w:proofErr w:type="spellStart"/>
      <w:r w:rsidR="007140F2" w:rsidRPr="007140F2">
        <w:t>hemoclips</w:t>
      </w:r>
      <w:proofErr w:type="spellEnd"/>
      <w:r w:rsidR="007140F2" w:rsidRPr="007140F2">
        <w:t xml:space="preserve">. Efter heparinet givits delas den distala änden av </w:t>
      </w:r>
      <w:proofErr w:type="spellStart"/>
      <w:r w:rsidR="007140F2" w:rsidRPr="007140F2">
        <w:t>a.mammaria</w:t>
      </w:r>
      <w:proofErr w:type="spellEnd"/>
      <w:r w:rsidR="007140F2" w:rsidRPr="007140F2">
        <w:t xml:space="preserve">. </w:t>
      </w:r>
      <w:proofErr w:type="spellStart"/>
      <w:r w:rsidR="007140F2" w:rsidRPr="007140F2">
        <w:t>Craffordpeang</w:t>
      </w:r>
      <w:proofErr w:type="spellEnd"/>
      <w:r w:rsidR="007140F2" w:rsidRPr="007140F2">
        <w:t xml:space="preserve"> 18 cm sätts på. </w:t>
      </w:r>
      <w:proofErr w:type="spellStart"/>
      <w:r w:rsidR="007140F2" w:rsidRPr="007140F2">
        <w:t>a.mammaria</w:t>
      </w:r>
      <w:proofErr w:type="spellEnd"/>
      <w:r w:rsidR="007140F2" w:rsidRPr="007140F2">
        <w:t xml:space="preserve"> som klipps precis proximalt peangen. Stumpen </w:t>
      </w:r>
      <w:proofErr w:type="spellStart"/>
      <w:r w:rsidR="007140F2" w:rsidRPr="007140F2">
        <w:t>ligeras</w:t>
      </w:r>
      <w:proofErr w:type="spellEnd"/>
      <w:r w:rsidR="007140F2" w:rsidRPr="007140F2">
        <w:t xml:space="preserve"> med 2-0 resorberbar ligatur. Ibland sätts medium </w:t>
      </w:r>
      <w:proofErr w:type="spellStart"/>
      <w:r w:rsidR="007140F2" w:rsidRPr="007140F2">
        <w:t>hemoclips</w:t>
      </w:r>
      <w:proofErr w:type="spellEnd"/>
      <w:r w:rsidR="007140F2" w:rsidRPr="007140F2">
        <w:t xml:space="preserve"> som extra förstärkning på stumpen. Flödet i </w:t>
      </w:r>
      <w:proofErr w:type="spellStart"/>
      <w:r w:rsidR="007140F2" w:rsidRPr="007140F2">
        <w:t>a.mammaria</w:t>
      </w:r>
      <w:proofErr w:type="spellEnd"/>
      <w:r w:rsidR="007140F2" w:rsidRPr="007140F2">
        <w:t xml:space="preserve"> kontrolleras före den temporärt stängs, med antingen </w:t>
      </w:r>
      <w:proofErr w:type="spellStart"/>
      <w:r w:rsidR="007140F2" w:rsidRPr="007140F2">
        <w:t>mediumclips</w:t>
      </w:r>
      <w:proofErr w:type="spellEnd"/>
      <w:r w:rsidR="007140F2" w:rsidRPr="007140F2">
        <w:t xml:space="preserve"> distalt på kärlet, eller en </w:t>
      </w:r>
      <w:proofErr w:type="spellStart"/>
      <w:r w:rsidR="007140F2" w:rsidRPr="007140F2">
        <w:t>bulldog</w:t>
      </w:r>
      <w:proofErr w:type="spellEnd"/>
      <w:r w:rsidR="007140F2" w:rsidRPr="007140F2">
        <w:t xml:space="preserve"> någonstans på kärlet.</w:t>
      </w:r>
    </w:p>
    <w:p w14:paraId="188491F6" w14:textId="1913F2D7" w:rsidR="007140F2" w:rsidRPr="00A56F14" w:rsidRDefault="007140F2" w:rsidP="00A56F14">
      <w:proofErr w:type="spellStart"/>
      <w:r w:rsidRPr="007140F2">
        <w:rPr>
          <w:b/>
        </w:rPr>
        <w:t>Ventagning</w:t>
      </w:r>
      <w:proofErr w:type="spellEnd"/>
      <w:r w:rsidRPr="007140F2">
        <w:rPr>
          <w:b/>
        </w:rPr>
        <w:t xml:space="preserve">: </w:t>
      </w:r>
      <w:proofErr w:type="spellStart"/>
      <w:r w:rsidRPr="007140F2">
        <w:t>Hudincisionen</w:t>
      </w:r>
      <w:proofErr w:type="spellEnd"/>
      <w:r w:rsidRPr="007140F2">
        <w:t xml:space="preserve"> görs med kniv ovan </w:t>
      </w:r>
      <w:proofErr w:type="spellStart"/>
      <w:r w:rsidRPr="007140F2">
        <w:t>malleolen</w:t>
      </w:r>
      <w:proofErr w:type="spellEnd"/>
      <w:r w:rsidRPr="007140F2">
        <w:t xml:space="preserve"> och förlängs vart efter med kniv/sax uppåt. Grenar </w:t>
      </w:r>
      <w:proofErr w:type="spellStart"/>
      <w:r w:rsidRPr="007140F2">
        <w:t>ligeras</w:t>
      </w:r>
      <w:proofErr w:type="spellEnd"/>
      <w:r w:rsidRPr="007140F2">
        <w:t xml:space="preserve"> av med 4-0 flätad, icke resorberbar ligatur proximalt, mindre grenar kan stängas med röda </w:t>
      </w:r>
      <w:proofErr w:type="spellStart"/>
      <w:r w:rsidRPr="007140F2">
        <w:t>hemoclips</w:t>
      </w:r>
      <w:proofErr w:type="spellEnd"/>
      <w:r w:rsidRPr="007140F2">
        <w:t xml:space="preserve">. Grenarna </w:t>
      </w:r>
      <w:proofErr w:type="spellStart"/>
      <w:r w:rsidRPr="007140F2">
        <w:t>clipsas</w:t>
      </w:r>
      <w:proofErr w:type="spellEnd"/>
      <w:r w:rsidRPr="007140F2">
        <w:t xml:space="preserve"> med small eller medium </w:t>
      </w:r>
      <w:proofErr w:type="spellStart"/>
      <w:r w:rsidRPr="007140F2">
        <w:t>hemoclips</w:t>
      </w:r>
      <w:proofErr w:type="spellEnd"/>
      <w:r w:rsidRPr="007140F2">
        <w:t xml:space="preserve"> distalt (mycket små grenar kan brännas med diatermi distalt). Det är av stor vikt att </w:t>
      </w:r>
      <w:proofErr w:type="spellStart"/>
      <w:r w:rsidRPr="007140F2">
        <w:t>ligeringen</w:t>
      </w:r>
      <w:proofErr w:type="spellEnd"/>
      <w:r w:rsidRPr="007140F2">
        <w:t xml:space="preserve"> av grenarna proximalt görs på ett tillfredsställande sätt. Venen skall konverteras till artär, och kommer därför att utsättas för ett högt tryck. Det är också av vikt att handskas försiktigt med </w:t>
      </w:r>
      <w:proofErr w:type="spellStart"/>
      <w:r w:rsidRPr="007140F2">
        <w:t>venmaterialet</w:t>
      </w:r>
      <w:proofErr w:type="spellEnd"/>
      <w:r w:rsidRPr="007140F2">
        <w:t xml:space="preserve">. Trauma mot venen kan skada den så flödet genom kärlet efter op. påverkas. När alla grenar är </w:t>
      </w:r>
      <w:proofErr w:type="spellStart"/>
      <w:r w:rsidRPr="007140F2">
        <w:t>ligerade</w:t>
      </w:r>
      <w:proofErr w:type="spellEnd"/>
      <w:r w:rsidRPr="007140F2">
        <w:t xml:space="preserve">, sätts i den </w:t>
      </w:r>
      <w:r w:rsidRPr="007140F2">
        <w:lastRenderedPageBreak/>
        <w:t xml:space="preserve">distala änden in en </w:t>
      </w:r>
      <w:proofErr w:type="spellStart"/>
      <w:r w:rsidRPr="007140F2">
        <w:t>Thackraykanyl</w:t>
      </w:r>
      <w:proofErr w:type="spellEnd"/>
      <w:r w:rsidRPr="007140F2">
        <w:t xml:space="preserve"> som fixeras med en 2-0 resorberbar flätad ligatur. Venen fylls med hjälp av en 20 ml spruta med koksalt. Eventuella läckage lagas. Proximala änden delas med hjälp av peang och ligatur (2-0 flätad resorberbar) eller </w:t>
      </w:r>
      <w:proofErr w:type="spellStart"/>
      <w:r w:rsidRPr="007140F2">
        <w:t>mediumclips</w:t>
      </w:r>
      <w:proofErr w:type="spellEnd"/>
      <w:r w:rsidRPr="007140F2">
        <w:t xml:space="preserve">. Benet sutureras </w:t>
      </w:r>
      <w:proofErr w:type="spellStart"/>
      <w:r w:rsidRPr="007140F2">
        <w:t>subcutant</w:t>
      </w:r>
      <w:proofErr w:type="spellEnd"/>
      <w:r w:rsidRPr="007140F2">
        <w:t xml:space="preserve"> och </w:t>
      </w:r>
      <w:proofErr w:type="spellStart"/>
      <w:r w:rsidRPr="007140F2">
        <w:t>intracutant</w:t>
      </w:r>
      <w:proofErr w:type="spellEnd"/>
      <w:r w:rsidRPr="007140F2">
        <w:t xml:space="preserve">. Benet tvättas rent med </w:t>
      </w:r>
      <w:proofErr w:type="spellStart"/>
      <w:r w:rsidRPr="007140F2">
        <w:t>Klorhexidinlösning</w:t>
      </w:r>
      <w:proofErr w:type="spellEnd"/>
      <w:r w:rsidRPr="007140F2">
        <w:t xml:space="preserve"> 1mg/ml och lindas för blodstillning med en elastisk binda. Efter </w:t>
      </w:r>
      <w:proofErr w:type="spellStart"/>
      <w:r w:rsidRPr="007140F2">
        <w:t>op.slut</w:t>
      </w:r>
      <w:proofErr w:type="spellEnd"/>
      <w:r w:rsidRPr="007140F2">
        <w:t xml:space="preserve"> tvättas benet åter och förband appliceras och lindas med elastisk binda. Venen förvaras i en liten kopp med </w:t>
      </w:r>
      <w:proofErr w:type="spellStart"/>
      <w:r w:rsidRPr="007140F2">
        <w:t>Nacl</w:t>
      </w:r>
      <w:proofErr w:type="spellEnd"/>
      <w:r w:rsidRPr="007140F2">
        <w:t xml:space="preserve"> och täcks över med plastlocket ifrån thoraxsetet tills den ska användas</w:t>
      </w:r>
      <w:r w:rsidR="00E44A5B">
        <w:t>.</w:t>
      </w:r>
    </w:p>
    <w:p w14:paraId="265DD162" w14:textId="664B2F94" w:rsidR="007140F2" w:rsidRPr="007140F2" w:rsidRDefault="007140F2" w:rsidP="00E44A5B">
      <w:r w:rsidRPr="007140F2">
        <w:rPr>
          <w:b/>
        </w:rPr>
        <w:t>ACB</w:t>
      </w:r>
      <w:r w:rsidRPr="007140F2">
        <w:t xml:space="preserve"> (</w:t>
      </w:r>
      <w:proofErr w:type="spellStart"/>
      <w:r w:rsidRPr="007140F2">
        <w:rPr>
          <w:b/>
        </w:rPr>
        <w:t>Aorto</w:t>
      </w:r>
      <w:proofErr w:type="spellEnd"/>
      <w:r w:rsidRPr="007140F2">
        <w:rPr>
          <w:b/>
        </w:rPr>
        <w:t xml:space="preserve"> </w:t>
      </w:r>
      <w:proofErr w:type="spellStart"/>
      <w:r w:rsidRPr="007140F2">
        <w:rPr>
          <w:b/>
        </w:rPr>
        <w:t>Coronar</w:t>
      </w:r>
      <w:proofErr w:type="spellEnd"/>
      <w:r w:rsidRPr="007140F2">
        <w:rPr>
          <w:b/>
        </w:rPr>
        <w:t xml:space="preserve"> Bypass</w:t>
      </w:r>
      <w:r w:rsidRPr="007140F2">
        <w:t xml:space="preserve">): När </w:t>
      </w:r>
      <w:proofErr w:type="spellStart"/>
      <w:r w:rsidRPr="007140F2">
        <w:t>a.mammaria</w:t>
      </w:r>
      <w:proofErr w:type="spellEnd"/>
      <w:r w:rsidRPr="007140F2">
        <w:t xml:space="preserve"> är fripreparerad tas </w:t>
      </w:r>
      <w:proofErr w:type="spellStart"/>
      <w:r w:rsidRPr="007140F2">
        <w:t>Buggehaken</w:t>
      </w:r>
      <w:proofErr w:type="spellEnd"/>
      <w:r w:rsidRPr="007140F2">
        <w:t xml:space="preserve"> ur och </w:t>
      </w:r>
      <w:proofErr w:type="spellStart"/>
      <w:r w:rsidRPr="007140F2">
        <w:t>sternumhaken</w:t>
      </w:r>
      <w:proofErr w:type="spellEnd"/>
      <w:r w:rsidRPr="007140F2">
        <w:t xml:space="preserve"> sätts i. Med hjälp av pincett och diatermi delas </w:t>
      </w:r>
      <w:proofErr w:type="spellStart"/>
      <w:r w:rsidRPr="007140F2">
        <w:t>pericardiet</w:t>
      </w:r>
      <w:proofErr w:type="spellEnd"/>
      <w:r w:rsidRPr="007140F2">
        <w:t xml:space="preserve">. </w:t>
      </w:r>
      <w:proofErr w:type="spellStart"/>
      <w:r w:rsidRPr="007140F2">
        <w:t>Pericardiet</w:t>
      </w:r>
      <w:proofErr w:type="spellEnd"/>
      <w:r w:rsidRPr="007140F2">
        <w:t xml:space="preserve"> sys upp med 0:ans icke resorberbar sutur. </w:t>
      </w:r>
      <w:proofErr w:type="spellStart"/>
      <w:r w:rsidRPr="007140F2">
        <w:t>Aortakanylering</w:t>
      </w:r>
      <w:proofErr w:type="spellEnd"/>
      <w:r w:rsidRPr="007140F2">
        <w:t xml:space="preserve"> och </w:t>
      </w:r>
      <w:proofErr w:type="spellStart"/>
      <w:r w:rsidRPr="007140F2">
        <w:t>venkanylering</w:t>
      </w:r>
      <w:proofErr w:type="spellEnd"/>
      <w:r w:rsidRPr="007140F2">
        <w:t xml:space="preserve"> se PM Mall hjärta standard. Antegrad </w:t>
      </w:r>
      <w:proofErr w:type="spellStart"/>
      <w:r w:rsidRPr="007140F2">
        <w:t>cardioplegi</w:t>
      </w:r>
      <w:proofErr w:type="spellEnd"/>
      <w:r w:rsidRPr="007140F2">
        <w:t xml:space="preserve">, se PM Mall hjärta standard. När hjärtlungmaskinen är ansluten, och full bypass uppnåtts stängs Aorta med en kärlklämmare (Fogarty). </w:t>
      </w:r>
      <w:proofErr w:type="spellStart"/>
      <w:r w:rsidRPr="007140F2">
        <w:t>Cardioplegi</w:t>
      </w:r>
      <w:proofErr w:type="spellEnd"/>
      <w:r w:rsidRPr="007140F2">
        <w:t xml:space="preserve">-infusionen påbörjas. Efter ca 800-1000 ml </w:t>
      </w:r>
      <w:proofErr w:type="spellStart"/>
      <w:r w:rsidRPr="007140F2">
        <w:t>cardioplegilösning</w:t>
      </w:r>
      <w:proofErr w:type="spellEnd"/>
      <w:r w:rsidRPr="007140F2">
        <w:t xml:space="preserve"> (hjärtat skall stå still) stängs infusionen av. </w:t>
      </w:r>
      <w:proofErr w:type="spellStart"/>
      <w:r w:rsidRPr="007140F2">
        <w:t>Cardioplegilösningen</w:t>
      </w:r>
      <w:proofErr w:type="spellEnd"/>
      <w:r w:rsidRPr="007140F2">
        <w:t xml:space="preserve"> ges av </w:t>
      </w:r>
      <w:proofErr w:type="spellStart"/>
      <w:r w:rsidRPr="007140F2">
        <w:t>perfusionist</w:t>
      </w:r>
      <w:proofErr w:type="spellEnd"/>
      <w:r w:rsidRPr="007140F2">
        <w:t xml:space="preserve"> från hjärtlungmaskinen (</w:t>
      </w:r>
      <w:proofErr w:type="spellStart"/>
      <w:r w:rsidRPr="007140F2">
        <w:t>blodcardioplegi</w:t>
      </w:r>
      <w:proofErr w:type="spellEnd"/>
      <w:r w:rsidRPr="007140F2">
        <w:t xml:space="preserve">). </w:t>
      </w:r>
      <w:proofErr w:type="spellStart"/>
      <w:r w:rsidRPr="007140F2">
        <w:t>Perfusionisten</w:t>
      </w:r>
      <w:proofErr w:type="spellEnd"/>
      <w:r w:rsidRPr="007140F2">
        <w:t xml:space="preserve"> sänker kroppstemperaturen med hjälp av hypotermiapparat till den temperatur operatören önskar. Hjärtat kyls ibland dessutom med </w:t>
      </w:r>
      <w:proofErr w:type="spellStart"/>
      <w:r w:rsidRPr="007140F2">
        <w:t>NaCl</w:t>
      </w:r>
      <w:proofErr w:type="spellEnd"/>
      <w:r w:rsidRPr="007140F2">
        <w:t xml:space="preserve">, kyld från frysfack. För att lyfta fram hjärtat läggs ett par röda kompresser fuktade med kylskåpskall </w:t>
      </w:r>
      <w:proofErr w:type="spellStart"/>
      <w:r w:rsidRPr="007140F2">
        <w:t>NaCl</w:t>
      </w:r>
      <w:proofErr w:type="spellEnd"/>
      <w:r w:rsidRPr="007140F2">
        <w:t xml:space="preserve"> under hjärtat.</w:t>
      </w:r>
    </w:p>
    <w:p w14:paraId="59C9FCFC" w14:textId="3B373934" w:rsidR="007140F2" w:rsidRPr="007140F2" w:rsidRDefault="007140F2" w:rsidP="00E44A5B">
      <w:r w:rsidRPr="007140F2">
        <w:t xml:space="preserve">Coronarkärlet som skall </w:t>
      </w:r>
      <w:proofErr w:type="spellStart"/>
      <w:r w:rsidRPr="007140F2">
        <w:t>anastomoseras</w:t>
      </w:r>
      <w:proofErr w:type="spellEnd"/>
      <w:r w:rsidRPr="007140F2">
        <w:t xml:space="preserve"> friläggs med 15-bladig kniv. </w:t>
      </w:r>
      <w:proofErr w:type="spellStart"/>
      <w:r w:rsidRPr="007140F2">
        <w:t>Incideras</w:t>
      </w:r>
      <w:proofErr w:type="spellEnd"/>
      <w:r w:rsidRPr="007140F2">
        <w:t xml:space="preserve"> med Beaverkniv. </w:t>
      </w:r>
      <w:proofErr w:type="spellStart"/>
      <w:r w:rsidRPr="007140F2">
        <w:t>Incisionen</w:t>
      </w:r>
      <w:proofErr w:type="spellEnd"/>
      <w:r w:rsidRPr="007140F2">
        <w:t xml:space="preserve"> förlängs med </w:t>
      </w:r>
      <w:proofErr w:type="spellStart"/>
      <w:r w:rsidRPr="007140F2">
        <w:t>Hegerman</w:t>
      </w:r>
      <w:proofErr w:type="spellEnd"/>
      <w:r w:rsidRPr="007140F2">
        <w:t xml:space="preserve"> sax (mycket vinklad sax till </w:t>
      </w:r>
      <w:proofErr w:type="spellStart"/>
      <w:r w:rsidRPr="007140F2">
        <w:t>difragmala</w:t>
      </w:r>
      <w:proofErr w:type="spellEnd"/>
      <w:r w:rsidRPr="007140F2">
        <w:t xml:space="preserve"> ytan, lätt vinklad till övriga). Ibland sonderas kranskärlet med en sond vanligen 1 mm el.1, 5 mm. </w:t>
      </w:r>
      <w:proofErr w:type="spellStart"/>
      <w:r w:rsidRPr="007140F2">
        <w:t>Vengraftet</w:t>
      </w:r>
      <w:proofErr w:type="spellEnd"/>
      <w:r w:rsidRPr="007140F2">
        <w:t xml:space="preserve"> finklipps i änden. Sutureras därefter på plats med 7-0 </w:t>
      </w:r>
      <w:proofErr w:type="spellStart"/>
      <w:r w:rsidRPr="007140F2">
        <w:t>monofil</w:t>
      </w:r>
      <w:proofErr w:type="spellEnd"/>
      <w:r w:rsidRPr="007140F2">
        <w:t xml:space="preserve"> icke resorberbar sutur. När </w:t>
      </w:r>
      <w:proofErr w:type="spellStart"/>
      <w:r w:rsidRPr="007140F2">
        <w:t>suturraden</w:t>
      </w:r>
      <w:proofErr w:type="spellEnd"/>
      <w:r w:rsidRPr="007140F2">
        <w:t xml:space="preserve"> är färdig kontrolleras flöde genom anastomosen och suturradstäthet, med hjälp av en 20 ml spruta fylld med </w:t>
      </w:r>
      <w:proofErr w:type="spellStart"/>
      <w:r w:rsidRPr="007140F2">
        <w:t>blodcardioplegi</w:t>
      </w:r>
      <w:proofErr w:type="spellEnd"/>
      <w:r w:rsidRPr="007140F2">
        <w:t xml:space="preserve">/ </w:t>
      </w:r>
      <w:proofErr w:type="spellStart"/>
      <w:r w:rsidRPr="007140F2">
        <w:t>NaCl</w:t>
      </w:r>
      <w:proofErr w:type="spellEnd"/>
      <w:r w:rsidRPr="007140F2">
        <w:t>. Är dessa båda parametrar tillfredsställande, går man vidare till nästa anastomos.</w:t>
      </w:r>
    </w:p>
    <w:p w14:paraId="34FB2E2F" w14:textId="77777777" w:rsidR="007140F2" w:rsidRPr="007140F2" w:rsidRDefault="007140F2" w:rsidP="00A56F14">
      <w:r w:rsidRPr="007140F2">
        <w:t xml:space="preserve">När de kranskärl som skall ha </w:t>
      </w:r>
      <w:proofErr w:type="spellStart"/>
      <w:r w:rsidRPr="007140F2">
        <w:t>vengraft</w:t>
      </w:r>
      <w:proofErr w:type="spellEnd"/>
      <w:r w:rsidRPr="007140F2">
        <w:t xml:space="preserve"> är </w:t>
      </w:r>
      <w:proofErr w:type="spellStart"/>
      <w:r w:rsidRPr="007140F2">
        <w:t>anastomoserade</w:t>
      </w:r>
      <w:proofErr w:type="spellEnd"/>
      <w:r w:rsidRPr="007140F2">
        <w:t>, avslutas de ”perifera” anastomoserna med a. mammaria. Oftast sys den till LAD (</w:t>
      </w:r>
      <w:proofErr w:type="spellStart"/>
      <w:r w:rsidRPr="007140F2">
        <w:rPr>
          <w:u w:val="single"/>
        </w:rPr>
        <w:t>L</w:t>
      </w:r>
      <w:r w:rsidRPr="007140F2">
        <w:t>eft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A</w:t>
      </w:r>
      <w:r w:rsidRPr="007140F2">
        <w:t>nterior</w:t>
      </w:r>
      <w:proofErr w:type="spellEnd"/>
      <w:r w:rsidRPr="007140F2">
        <w:t xml:space="preserve"> </w:t>
      </w:r>
      <w:proofErr w:type="spellStart"/>
      <w:r w:rsidRPr="007140F2">
        <w:rPr>
          <w:u w:val="single"/>
        </w:rPr>
        <w:t>D</w:t>
      </w:r>
      <w:r w:rsidRPr="007140F2">
        <w:t>escending</w:t>
      </w:r>
      <w:proofErr w:type="spellEnd"/>
      <w:r w:rsidRPr="007140F2">
        <w:t xml:space="preserve"> </w:t>
      </w:r>
      <w:proofErr w:type="spellStart"/>
      <w:r w:rsidRPr="007140F2">
        <w:t>artery</w:t>
      </w:r>
      <w:proofErr w:type="spellEnd"/>
      <w:r w:rsidRPr="007140F2">
        <w:t xml:space="preserve">). Denna anastomos sys med 7-0 </w:t>
      </w:r>
      <w:proofErr w:type="spellStart"/>
      <w:r w:rsidRPr="007140F2">
        <w:t>monofil</w:t>
      </w:r>
      <w:proofErr w:type="spellEnd"/>
      <w:r w:rsidRPr="007140F2">
        <w:t xml:space="preserve"> icke resorberbar sutur. Om LAD är sjuk, väljer man företrädesvis </w:t>
      </w:r>
      <w:proofErr w:type="spellStart"/>
      <w:r w:rsidRPr="007140F2">
        <w:t>a.mammaria</w:t>
      </w:r>
      <w:proofErr w:type="spellEnd"/>
      <w:r w:rsidRPr="007140F2">
        <w:t xml:space="preserve"> som </w:t>
      </w:r>
      <w:proofErr w:type="spellStart"/>
      <w:r w:rsidRPr="007140F2">
        <w:t>graft</w:t>
      </w:r>
      <w:proofErr w:type="spellEnd"/>
      <w:r w:rsidRPr="007140F2">
        <w:t xml:space="preserve">. </w:t>
      </w:r>
      <w:proofErr w:type="spellStart"/>
      <w:r w:rsidRPr="007140F2">
        <w:t>Artärgraft</w:t>
      </w:r>
      <w:proofErr w:type="spellEnd"/>
      <w:r w:rsidRPr="007140F2">
        <w:t xml:space="preserve"> står öppet längre än </w:t>
      </w:r>
      <w:proofErr w:type="spellStart"/>
      <w:r w:rsidRPr="007140F2">
        <w:t>vengraft</w:t>
      </w:r>
      <w:proofErr w:type="spellEnd"/>
      <w:r w:rsidRPr="007140F2">
        <w:t xml:space="preserve">. </w:t>
      </w:r>
    </w:p>
    <w:p w14:paraId="2327845D" w14:textId="77777777" w:rsidR="007140F2" w:rsidRPr="007140F2" w:rsidRDefault="007140F2" w:rsidP="00A56F14">
      <w:r w:rsidRPr="007140F2">
        <w:t xml:space="preserve">Revaskularisering av LAD är av extra stor betydelse då kärlet försörjer en stor del av vänster kammare och </w:t>
      </w:r>
      <w:proofErr w:type="spellStart"/>
      <w:r w:rsidRPr="007140F2">
        <w:t>septum</w:t>
      </w:r>
      <w:proofErr w:type="spellEnd"/>
      <w:r w:rsidRPr="007140F2">
        <w:t xml:space="preserve">. När anastomosen är klar tas </w:t>
      </w:r>
      <w:proofErr w:type="spellStart"/>
      <w:r w:rsidRPr="007140F2">
        <w:t>bulldogen</w:t>
      </w:r>
      <w:proofErr w:type="spellEnd"/>
      <w:r w:rsidRPr="007140F2">
        <w:t xml:space="preserve"> som sitter på </w:t>
      </w:r>
      <w:proofErr w:type="spellStart"/>
      <w:r w:rsidRPr="007140F2">
        <w:t>a.mamaria</w:t>
      </w:r>
      <w:proofErr w:type="spellEnd"/>
      <w:r w:rsidRPr="007140F2">
        <w:t xml:space="preserve"> bort, operatören kan nu se om denna anastomos är tät och om kranskärlet fyller sig. Aortatången tas bort. Coronarcirkulationen till hjärtat kommer åter. Hjärtat börjar röra på sig. </w:t>
      </w:r>
    </w:p>
    <w:p w14:paraId="3E0D9B9B" w14:textId="77777777" w:rsidR="007140F2" w:rsidRPr="007140F2" w:rsidRDefault="007140F2" w:rsidP="00A56F14">
      <w:r w:rsidRPr="007140F2">
        <w:rPr>
          <w:b/>
          <w:bCs/>
        </w:rPr>
        <w:t>Kontrollera nu att dukarna under hjärtat avlägsnas</w:t>
      </w:r>
      <w:r w:rsidRPr="007140F2">
        <w:t xml:space="preserve">. </w:t>
      </w:r>
    </w:p>
    <w:p w14:paraId="2B176F83" w14:textId="77777777" w:rsidR="007140F2" w:rsidRPr="007140F2" w:rsidRDefault="007140F2" w:rsidP="00A56F14">
      <w:r w:rsidRPr="007140F2">
        <w:t xml:space="preserve">Många äldre patienter har plaque i aorta. Applicering av partiell tång för de centrala anastomoserna ökar då risken för </w:t>
      </w:r>
      <w:proofErr w:type="spellStart"/>
      <w:r w:rsidRPr="007140F2">
        <w:t>emboliseringar</w:t>
      </w:r>
      <w:proofErr w:type="spellEnd"/>
      <w:r w:rsidRPr="007140F2">
        <w:t xml:space="preserve"> av kalkflagor. Operatören kan då välja att de centrala anastomoserna med aortatången kvar på plats, </w:t>
      </w:r>
      <w:proofErr w:type="spellStart"/>
      <w:r w:rsidRPr="007140F2">
        <w:t>sk.</w:t>
      </w:r>
      <w:proofErr w:type="spellEnd"/>
      <w:r w:rsidRPr="007140F2">
        <w:t xml:space="preserve"> ”</w:t>
      </w:r>
      <w:proofErr w:type="spellStart"/>
      <w:r w:rsidRPr="007140F2">
        <w:t>single</w:t>
      </w:r>
      <w:proofErr w:type="spellEnd"/>
      <w:r w:rsidRPr="007140F2">
        <w:t xml:space="preserve"> </w:t>
      </w:r>
      <w:proofErr w:type="spellStart"/>
      <w:r w:rsidRPr="007140F2">
        <w:t>clamp</w:t>
      </w:r>
      <w:proofErr w:type="spellEnd"/>
      <w:r w:rsidRPr="007140F2">
        <w:t xml:space="preserve"> </w:t>
      </w:r>
      <w:proofErr w:type="spellStart"/>
      <w:r w:rsidRPr="007140F2">
        <w:t>technique</w:t>
      </w:r>
      <w:proofErr w:type="spellEnd"/>
      <w:r w:rsidRPr="007140F2">
        <w:t xml:space="preserve">”. Aortaklamptiden ökar men detta är idag inget problem med modern </w:t>
      </w:r>
      <w:proofErr w:type="spellStart"/>
      <w:r w:rsidRPr="007140F2">
        <w:t>preservationsteknik</w:t>
      </w:r>
      <w:proofErr w:type="spellEnd"/>
      <w:r w:rsidRPr="007140F2">
        <w:t xml:space="preserve">. </w:t>
      </w:r>
      <w:proofErr w:type="spellStart"/>
      <w:r w:rsidRPr="007140F2">
        <w:t>Single</w:t>
      </w:r>
      <w:proofErr w:type="spellEnd"/>
      <w:r w:rsidRPr="007140F2">
        <w:t xml:space="preserve"> </w:t>
      </w:r>
      <w:proofErr w:type="spellStart"/>
      <w:r w:rsidRPr="007140F2">
        <w:t>clamp</w:t>
      </w:r>
      <w:proofErr w:type="spellEnd"/>
      <w:r w:rsidRPr="007140F2">
        <w:t xml:space="preserve"> </w:t>
      </w:r>
      <w:proofErr w:type="spellStart"/>
      <w:r w:rsidRPr="007140F2">
        <w:t>technique</w:t>
      </w:r>
      <w:proofErr w:type="spellEnd"/>
      <w:r w:rsidRPr="007140F2">
        <w:t xml:space="preserve"> används ofta vid kombinations ingrepp klaff + CABG. </w:t>
      </w:r>
    </w:p>
    <w:p w14:paraId="228FC6C0" w14:textId="63FDF906" w:rsidR="007140F2" w:rsidRPr="00E44A5B" w:rsidRDefault="007140F2" w:rsidP="00E44A5B">
      <w:r w:rsidRPr="007140F2">
        <w:t xml:space="preserve">Sidoavklämningstång sätts på aorta. </w:t>
      </w:r>
      <w:proofErr w:type="spellStart"/>
      <w:r w:rsidRPr="007140F2">
        <w:t>Cardiopleginfusionen</w:t>
      </w:r>
      <w:proofErr w:type="spellEnd"/>
      <w:r w:rsidRPr="007140F2">
        <w:t xml:space="preserve"> avslutas och </w:t>
      </w:r>
      <w:proofErr w:type="spellStart"/>
      <w:r w:rsidRPr="007140F2">
        <w:t>cardioplegislang</w:t>
      </w:r>
      <w:proofErr w:type="spellEnd"/>
      <w:r w:rsidRPr="007140F2">
        <w:t xml:space="preserve"> avlägsnas. Med sax och pincett putsas aorta ner till </w:t>
      </w:r>
      <w:proofErr w:type="spellStart"/>
      <w:r w:rsidRPr="007140F2">
        <w:t>adventitian</w:t>
      </w:r>
      <w:proofErr w:type="spellEnd"/>
      <w:r w:rsidRPr="007140F2">
        <w:t xml:space="preserve">. </w:t>
      </w:r>
      <w:proofErr w:type="spellStart"/>
      <w:r w:rsidRPr="007140F2">
        <w:t>Incision</w:t>
      </w:r>
      <w:proofErr w:type="spellEnd"/>
      <w:r w:rsidRPr="007140F2">
        <w:t xml:space="preserve"> med 11-bladig kniv. Ett cirkulärt hål stansas genom </w:t>
      </w:r>
      <w:r w:rsidRPr="007140F2">
        <w:lastRenderedPageBreak/>
        <w:t xml:space="preserve">aortaväggen, med hjälp av stans. Anastomosen sys med 5-0 eller 6/0 </w:t>
      </w:r>
      <w:proofErr w:type="spellStart"/>
      <w:r w:rsidRPr="007140F2">
        <w:t>monofil</w:t>
      </w:r>
      <w:proofErr w:type="spellEnd"/>
      <w:r w:rsidRPr="007140F2">
        <w:t xml:space="preserve"> icke resorberbar sutur. När alla ”centrala” anastomoserna är färdiga sätts, om inte förr, </w:t>
      </w:r>
      <w:proofErr w:type="spellStart"/>
      <w:r w:rsidRPr="007140F2">
        <w:t>bulldogar</w:t>
      </w:r>
      <w:proofErr w:type="spellEnd"/>
      <w:r w:rsidRPr="007140F2">
        <w:t xml:space="preserve"> på alla </w:t>
      </w:r>
      <w:proofErr w:type="spellStart"/>
      <w:r w:rsidRPr="007140F2">
        <w:t>vengraften</w:t>
      </w:r>
      <w:proofErr w:type="spellEnd"/>
      <w:r w:rsidRPr="007140F2">
        <w:t xml:space="preserve">. </w:t>
      </w:r>
      <w:proofErr w:type="spellStart"/>
      <w:r w:rsidRPr="007140F2">
        <w:t>Sidoavklämmningstången</w:t>
      </w:r>
      <w:proofErr w:type="spellEnd"/>
      <w:r w:rsidRPr="007140F2">
        <w:t xml:space="preserve"> kan tas bort. </w:t>
      </w:r>
      <w:proofErr w:type="spellStart"/>
      <w:r w:rsidRPr="007140F2">
        <w:t>Graften</w:t>
      </w:r>
      <w:proofErr w:type="spellEnd"/>
      <w:r w:rsidRPr="007140F2">
        <w:t xml:space="preserve"> luftas ev. ur med en grå kanyl. </w:t>
      </w:r>
      <w:proofErr w:type="spellStart"/>
      <w:r w:rsidRPr="007140F2">
        <w:t>Bulldogarna</w:t>
      </w:r>
      <w:proofErr w:type="spellEnd"/>
      <w:r w:rsidRPr="007140F2">
        <w:t xml:space="preserve"> tas bort. Defibrillering kan behövas för att regularisera hjärtrytmen. Detta kan görs mellan någon av de centrala anastomoserna. </w:t>
      </w:r>
      <w:proofErr w:type="spellStart"/>
      <w:r w:rsidRPr="007140F2">
        <w:t>Bypasskirurgin</w:t>
      </w:r>
      <w:proofErr w:type="spellEnd"/>
      <w:r w:rsidRPr="007140F2">
        <w:t xml:space="preserve"> är nu slutförd. Nu kontrolleras ytterligare en gång att alla anastomoser är täta. Operatören gör detta bl.a. genom att spola </w:t>
      </w:r>
      <w:proofErr w:type="spellStart"/>
      <w:r w:rsidRPr="007140F2">
        <w:t>NaCl</w:t>
      </w:r>
      <w:proofErr w:type="spellEnd"/>
      <w:r w:rsidRPr="007140F2">
        <w:t xml:space="preserve"> med en 20 ml spruta över anastomoserna.</w:t>
      </w:r>
    </w:p>
    <w:p w14:paraId="00C87072" w14:textId="6D13FF65" w:rsidR="007140F2" w:rsidRPr="007140F2" w:rsidRDefault="007140F2" w:rsidP="00E44A5B">
      <w:pPr>
        <w:pStyle w:val="Rubrik3"/>
      </w:pPr>
      <w:r w:rsidRPr="007140F2">
        <w:t>Slutning av operationssåret</w:t>
      </w:r>
    </w:p>
    <w:p w14:paraId="097E4BF8" w14:textId="265CEFD3" w:rsidR="007140F2" w:rsidRPr="00E44A5B" w:rsidRDefault="007140F2" w:rsidP="00E44A5B">
      <w:r w:rsidRPr="007140F2">
        <w:t xml:space="preserve">Se PM </w:t>
      </w:r>
      <w:r w:rsidR="00E44A5B">
        <w:t>”</w:t>
      </w:r>
      <w:r w:rsidRPr="007140F2">
        <w:t>Mall Hjärtkirurgi</w:t>
      </w:r>
      <w:r w:rsidR="00E44A5B">
        <w:t>”</w:t>
      </w:r>
      <w:r w:rsidRPr="007140F2">
        <w:t>.</w:t>
      </w:r>
    </w:p>
    <w:p w14:paraId="4D35242D" w14:textId="56693C6E" w:rsidR="007140F2" w:rsidRPr="007140F2" w:rsidRDefault="007140F2" w:rsidP="00E44A5B">
      <w:pPr>
        <w:pStyle w:val="Rubrik3"/>
      </w:pPr>
      <w:r w:rsidRPr="007140F2">
        <w:t>Kontroll efter operationsslut</w:t>
      </w:r>
    </w:p>
    <w:p w14:paraId="0E78C160" w14:textId="5EA45C0D" w:rsidR="007140F2" w:rsidRPr="00E44A5B" w:rsidRDefault="007140F2" w:rsidP="00E44A5B">
      <w:r w:rsidRPr="007140F2">
        <w:t xml:space="preserve">Se PM </w:t>
      </w:r>
      <w:r w:rsidR="00E44A5B">
        <w:t>”</w:t>
      </w:r>
      <w:r w:rsidRPr="007140F2">
        <w:t>Mall Hjärtkirurgi</w:t>
      </w:r>
      <w:r w:rsidR="00E44A5B">
        <w:t>”</w:t>
      </w:r>
      <w:r w:rsidRPr="007140F2">
        <w:t>.</w:t>
      </w:r>
    </w:p>
    <w:p w14:paraId="499F3719" w14:textId="626C4C6A" w:rsidR="007140F2" w:rsidRPr="007140F2" w:rsidRDefault="007140F2" w:rsidP="00E44A5B">
      <w:pPr>
        <w:pStyle w:val="Rubrik3"/>
      </w:pPr>
      <w:r w:rsidRPr="007140F2">
        <w:t>Komplikationer/Risker</w:t>
      </w:r>
    </w:p>
    <w:p w14:paraId="7C118EE6" w14:textId="77777777" w:rsidR="007140F2" w:rsidRPr="007140F2" w:rsidRDefault="007140F2" w:rsidP="00E44A5B">
      <w:pPr>
        <w:pStyle w:val="Liststycke"/>
        <w:numPr>
          <w:ilvl w:val="0"/>
          <w:numId w:val="31"/>
        </w:numPr>
      </w:pPr>
      <w:r w:rsidRPr="007140F2">
        <w:t>Blödning, hjärttamponad</w:t>
      </w:r>
    </w:p>
    <w:p w14:paraId="48A3FF12" w14:textId="77777777" w:rsidR="007140F2" w:rsidRPr="007140F2" w:rsidRDefault="007140F2" w:rsidP="00E44A5B">
      <w:pPr>
        <w:pStyle w:val="Liststycke"/>
        <w:numPr>
          <w:ilvl w:val="0"/>
          <w:numId w:val="31"/>
        </w:numPr>
      </w:pPr>
      <w:r w:rsidRPr="007140F2">
        <w:t>Svikt</w:t>
      </w:r>
    </w:p>
    <w:p w14:paraId="567D3692" w14:textId="77777777" w:rsidR="007140F2" w:rsidRPr="007140F2" w:rsidRDefault="007140F2" w:rsidP="00E44A5B">
      <w:pPr>
        <w:pStyle w:val="Liststycke"/>
        <w:numPr>
          <w:ilvl w:val="0"/>
          <w:numId w:val="31"/>
        </w:numPr>
      </w:pPr>
      <w:r w:rsidRPr="007140F2">
        <w:t>Stroke</w:t>
      </w:r>
    </w:p>
    <w:p w14:paraId="1CA3617F" w14:textId="77777777" w:rsidR="007140F2" w:rsidRPr="007140F2" w:rsidRDefault="007140F2" w:rsidP="00E44A5B">
      <w:pPr>
        <w:pStyle w:val="Liststycke"/>
        <w:numPr>
          <w:ilvl w:val="0"/>
          <w:numId w:val="31"/>
        </w:numPr>
      </w:pPr>
      <w:r w:rsidRPr="007140F2">
        <w:t>Arytmier</w:t>
      </w:r>
    </w:p>
    <w:p w14:paraId="42E0128A" w14:textId="77777777" w:rsidR="007140F2" w:rsidRPr="007140F2" w:rsidRDefault="007140F2" w:rsidP="00E44A5B">
      <w:pPr>
        <w:pStyle w:val="Liststycke"/>
        <w:numPr>
          <w:ilvl w:val="0"/>
          <w:numId w:val="31"/>
        </w:numPr>
      </w:pPr>
      <w:r w:rsidRPr="007140F2">
        <w:t>Infektion</w:t>
      </w:r>
    </w:p>
    <w:p w14:paraId="293403F6" w14:textId="77777777" w:rsidR="007140F2" w:rsidRPr="007140F2" w:rsidRDefault="007140F2" w:rsidP="00E44A5B">
      <w:pPr>
        <w:pStyle w:val="Liststycke"/>
        <w:numPr>
          <w:ilvl w:val="0"/>
          <w:numId w:val="31"/>
        </w:numPr>
      </w:pPr>
      <w:proofErr w:type="spellStart"/>
      <w:r w:rsidRPr="007140F2">
        <w:t>Sternuminsufficiens</w:t>
      </w:r>
      <w:proofErr w:type="spellEnd"/>
    </w:p>
    <w:p w14:paraId="55D10D15" w14:textId="24A80FD0" w:rsidR="007140F2" w:rsidRDefault="00E44A5B" w:rsidP="00E44A5B">
      <w:pPr>
        <w:pStyle w:val="Rubrik2"/>
      </w:pPr>
      <w:r>
        <w:t>Arbetsgrupp</w:t>
      </w:r>
    </w:p>
    <w:p w14:paraId="7726276A" w14:textId="2828EAE3" w:rsidR="00E44A5B" w:rsidRDefault="00396FD0" w:rsidP="00E44A5B">
      <w:r>
        <w:t>Martin Westerberg, VÖL, Operation 2</w:t>
      </w:r>
    </w:p>
    <w:p w14:paraId="3DED1BF2" w14:textId="62F97517" w:rsidR="00396FD0" w:rsidRPr="00E44A5B" w:rsidRDefault="001A276E" w:rsidP="00E44A5B">
      <w:r>
        <w:t xml:space="preserve">Barbro Carlström, Operationssköterska, Operation 2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140F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8575E" w14:textId="77777777" w:rsidR="000E5624" w:rsidRDefault="000E5624">
      <w:r>
        <w:separator/>
      </w:r>
    </w:p>
  </w:endnote>
  <w:endnote w:type="continuationSeparator" w:id="0">
    <w:p w14:paraId="117BE4D4" w14:textId="77777777" w:rsidR="000E5624" w:rsidRDefault="000E5624">
      <w:r>
        <w:continuationSeparator/>
      </w:r>
    </w:p>
  </w:endnote>
  <w:endnote w:type="continuationNotice" w:id="1">
    <w:p w14:paraId="61B70F2F" w14:textId="77777777" w:rsidR="000E5624" w:rsidRDefault="000E562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75B63" w14:textId="77777777" w:rsidR="000E5624" w:rsidRDefault="000E5624"/>
  </w:footnote>
  <w:footnote w:type="continuationSeparator" w:id="0">
    <w:p w14:paraId="64D607A3" w14:textId="77777777" w:rsidR="000E5624" w:rsidRDefault="000E5624">
      <w:r>
        <w:continuationSeparator/>
      </w:r>
    </w:p>
  </w:footnote>
  <w:footnote w:type="continuationNotice" w:id="1">
    <w:p w14:paraId="6C79254B" w14:textId="77777777" w:rsidR="000E5624" w:rsidRDefault="000E562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EF2EC0"/>
    <w:multiLevelType w:val="hybridMultilevel"/>
    <w:tmpl w:val="6E4CCD8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006712D"/>
    <w:multiLevelType w:val="hybridMultilevel"/>
    <w:tmpl w:val="2F28615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173DC7"/>
    <w:multiLevelType w:val="hybridMultilevel"/>
    <w:tmpl w:val="987668A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78861F4"/>
    <w:multiLevelType w:val="hybridMultilevel"/>
    <w:tmpl w:val="3ED2798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FB476E3"/>
    <w:multiLevelType w:val="hybridMultilevel"/>
    <w:tmpl w:val="4732954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4C5403F"/>
    <w:multiLevelType w:val="hybridMultilevel"/>
    <w:tmpl w:val="DA581AD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280E5E5A"/>
    <w:multiLevelType w:val="hybridMultilevel"/>
    <w:tmpl w:val="F6026FC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157426"/>
    <w:multiLevelType w:val="singleLevel"/>
    <w:tmpl w:val="A058E11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5EE0716"/>
    <w:multiLevelType w:val="hybridMultilevel"/>
    <w:tmpl w:val="1C02CF8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760A81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CBE5D73"/>
    <w:multiLevelType w:val="hybridMultilevel"/>
    <w:tmpl w:val="C45806A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7625833">
    <w:abstractNumId w:val="29"/>
  </w:num>
  <w:num w:numId="2" w16cid:durableId="1246038224">
    <w:abstractNumId w:val="23"/>
  </w:num>
  <w:num w:numId="3" w16cid:durableId="776557233">
    <w:abstractNumId w:val="0"/>
  </w:num>
  <w:num w:numId="4" w16cid:durableId="1927957748">
    <w:abstractNumId w:val="11"/>
  </w:num>
  <w:num w:numId="5" w16cid:durableId="617297627">
    <w:abstractNumId w:val="24"/>
  </w:num>
  <w:num w:numId="6" w16cid:durableId="907494380">
    <w:abstractNumId w:val="3"/>
  </w:num>
  <w:num w:numId="7" w16cid:durableId="138812842">
    <w:abstractNumId w:val="19"/>
  </w:num>
  <w:num w:numId="8" w16cid:durableId="1987203188">
    <w:abstractNumId w:val="16"/>
  </w:num>
  <w:num w:numId="9" w16cid:durableId="778336084">
    <w:abstractNumId w:val="1"/>
  </w:num>
  <w:num w:numId="10" w16cid:durableId="1798259587">
    <w:abstractNumId w:val="1"/>
  </w:num>
  <w:num w:numId="11" w16cid:durableId="1466463732">
    <w:abstractNumId w:val="4"/>
  </w:num>
  <w:num w:numId="12" w16cid:durableId="1188299002">
    <w:abstractNumId w:val="8"/>
  </w:num>
  <w:num w:numId="13" w16cid:durableId="953750407">
    <w:abstractNumId w:val="22"/>
  </w:num>
  <w:num w:numId="14" w16cid:durableId="1081560272">
    <w:abstractNumId w:val="17"/>
  </w:num>
  <w:num w:numId="15" w16cid:durableId="761991264">
    <w:abstractNumId w:val="12"/>
  </w:num>
  <w:num w:numId="16" w16cid:durableId="65996439">
    <w:abstractNumId w:val="21"/>
  </w:num>
  <w:num w:numId="17" w16cid:durableId="1452433699">
    <w:abstractNumId w:val="9"/>
  </w:num>
  <w:num w:numId="18" w16cid:durableId="630095391">
    <w:abstractNumId w:val="18"/>
  </w:num>
  <w:num w:numId="19" w16cid:durableId="2113473562">
    <w:abstractNumId w:val="27"/>
  </w:num>
  <w:num w:numId="20" w16cid:durableId="1870292019">
    <w:abstractNumId w:val="26"/>
  </w:num>
  <w:num w:numId="21" w16cid:durableId="1068842855">
    <w:abstractNumId w:val="15"/>
  </w:num>
  <w:num w:numId="22" w16cid:durableId="2106342973">
    <w:abstractNumId w:val="2"/>
    <w:lvlOverride w:ilvl="0">
      <w:lvl w:ilvl="0">
        <w:start w:val="1"/>
        <w:numFmt w:val="bullet"/>
        <w:lvlText w:val=""/>
        <w:lvlJc w:val="left"/>
        <w:pPr>
          <w:tabs>
            <w:tab w:val="num" w:pos="360"/>
          </w:tabs>
          <w:ind w:left="360" w:hanging="360"/>
        </w:pPr>
        <w:rPr>
          <w:rFonts w:ascii="Symbol" w:hAnsi="Symbol" w:hint="default"/>
        </w:rPr>
      </w:lvl>
    </w:lvlOverride>
  </w:num>
  <w:num w:numId="23" w16cid:durableId="1448312054">
    <w:abstractNumId w:val="20"/>
  </w:num>
  <w:num w:numId="24" w16cid:durableId="1218543507">
    <w:abstractNumId w:val="25"/>
  </w:num>
  <w:num w:numId="25" w16cid:durableId="157811396">
    <w:abstractNumId w:val="6"/>
  </w:num>
  <w:num w:numId="26" w16cid:durableId="1220630747">
    <w:abstractNumId w:val="14"/>
  </w:num>
  <w:num w:numId="27" w16cid:durableId="566843201">
    <w:abstractNumId w:val="10"/>
  </w:num>
  <w:num w:numId="28" w16cid:durableId="1095248578">
    <w:abstractNumId w:val="7"/>
  </w:num>
  <w:num w:numId="29" w16cid:durableId="2069259570">
    <w:abstractNumId w:val="5"/>
  </w:num>
  <w:num w:numId="30" w16cid:durableId="537935843">
    <w:abstractNumId w:val="13"/>
  </w:num>
  <w:num w:numId="31" w16cid:durableId="95945708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23B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624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76E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FD0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429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049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58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214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9AA"/>
    <w:rsid w:val="007140F2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C42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1DC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2AB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1C6"/>
    <w:rsid w:val="00A514B7"/>
    <w:rsid w:val="00A54A0B"/>
    <w:rsid w:val="00A56F14"/>
    <w:rsid w:val="00A65FD4"/>
    <w:rsid w:val="00A81198"/>
    <w:rsid w:val="00A81E48"/>
    <w:rsid w:val="00A82035"/>
    <w:rsid w:val="00A90D77"/>
    <w:rsid w:val="00A92AA0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133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5975"/>
    <w:rsid w:val="00E44A5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22D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61C6"/>
    <w:pPr>
      <w:spacing w:after="120" w:line="288" w:lineRule="auto"/>
      <w:ind w:left="992" w:right="868"/>
    </w:pPr>
    <w:rPr>
      <w:rFonts w:ascii="Arial" w:hAnsi="Arial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5</Pages>
  <Words>1492</Words>
  <Characters>7908</Characters>
  <Application>Microsoft Office Word</Application>
  <DocSecurity>0</DocSecurity>
  <Lines>65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9382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ACB med ECC - Operation</dc:title>
  <dc:subject/>
  <dc:creator>patrik.jens.johansson@vgregion.se</dc:creator>
  <keywords/>
  <lastModifiedBy>Andrea Mujkanovic</lastModifiedBy>
  <revision>19</revision>
  <lastPrinted>2016-03-31T10:56:00.0000000Z</lastPrinted>
  <dcterms:created xsi:type="dcterms:W3CDTF">2022-06-08T13:55:00.0000000Z</dcterms:created>
  <dcterms:modified xsi:type="dcterms:W3CDTF">2024-11-19T14:30:00.0000000Z</dcterms:modified>
</coreProperties>
</file>