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7C045D" w14:textId="77777777" w:rsidR="002D5D06" w:rsidRDefault="002D5D06" w:rsidP="00543CC1">
      <w:pPr>
        <w:keepNext/>
        <w:spacing w:after="60" w:line="240" w:lineRule="auto"/>
        <w:ind w:left="0" w:right="0"/>
        <w:outlineLvl w:val="0"/>
        <w:rPr>
          <w:rFonts w:ascii="Arial" w:hAnsi="Arial" w:cs="Arial"/>
          <w:b/>
          <w:bCs/>
          <w:szCs w:val="26"/>
        </w:rPr>
      </w:pPr>
      <w:bookmarkStart w:id="0" w:name="_Toc321146591"/>
    </w:p>
    <w:p w14:paraId="4030245C" w14:textId="77777777" w:rsidR="00E6019D" w:rsidRDefault="00E6019D" w:rsidP="00C969DA">
      <w:pPr>
        <w:pStyle w:val="Rubrik1"/>
      </w:pPr>
    </w:p>
    <w:p w14:paraId="705665DE" w14:textId="45C8B763" w:rsidR="002D5D06" w:rsidRDefault="002D5D06" w:rsidP="00C969DA">
      <w:pPr>
        <w:pStyle w:val="Rubrik1"/>
      </w:pPr>
      <w:r>
        <w:t xml:space="preserve">HYBIOP5 Metod </w:t>
      </w:r>
      <w:proofErr w:type="spellStart"/>
      <w:r w:rsidR="00C969DA">
        <w:t>Tethered</w:t>
      </w:r>
      <w:proofErr w:type="spellEnd"/>
      <w:r w:rsidR="00C969DA">
        <w:t xml:space="preserve"> Cord – Fjättrad ryggmärg</w:t>
      </w:r>
    </w:p>
    <w:p w14:paraId="5267BEBA" w14:textId="3745A512" w:rsidR="00543CC1" w:rsidRPr="00543CC1" w:rsidRDefault="00543CC1" w:rsidP="00C969DA">
      <w:pPr>
        <w:pStyle w:val="Rubrik2"/>
      </w:pPr>
      <w:r w:rsidRPr="00543CC1">
        <w:t>Revideringar i denna version</w:t>
      </w:r>
    </w:p>
    <w:p w14:paraId="710CD6A2" w14:textId="2566DC0B" w:rsidR="00543CC1" w:rsidRPr="00543CC1" w:rsidRDefault="00543CC1" w:rsidP="00C969DA">
      <w:r w:rsidRPr="00543CC1">
        <w:t xml:space="preserve">Detta dokument ersätter: Rutin </w:t>
      </w:r>
      <w:proofErr w:type="spellStart"/>
      <w:r w:rsidRPr="00543CC1">
        <w:t>Tethered</w:t>
      </w:r>
      <w:proofErr w:type="spellEnd"/>
      <w:r w:rsidRPr="00543CC1">
        <w:t xml:space="preserve"> cord (fjättrad ryggmärg), version 1.</w:t>
      </w:r>
      <w:r w:rsidR="0046280B">
        <w:t xml:space="preserve"> Reviderat under </w:t>
      </w:r>
      <w:proofErr w:type="spellStart"/>
      <w:r w:rsidR="0046280B">
        <w:t>arbetsbeskivning</w:t>
      </w:r>
      <w:proofErr w:type="spellEnd"/>
      <w:r w:rsidR="0046280B">
        <w:t>.</w:t>
      </w:r>
    </w:p>
    <w:p w14:paraId="50ED4A35" w14:textId="77777777" w:rsidR="00543CC1" w:rsidRDefault="00543CC1" w:rsidP="00C969DA">
      <w:pPr>
        <w:pStyle w:val="Rubrik2"/>
      </w:pPr>
      <w:r w:rsidRPr="00543CC1">
        <w:t>Arbetsbeskrivning</w:t>
      </w:r>
    </w:p>
    <w:p w14:paraId="20D6E5DB" w14:textId="51168631" w:rsidR="008B272B" w:rsidRPr="00783E13" w:rsidRDefault="009E25CB" w:rsidP="00D71C42">
      <w:pPr>
        <w:spacing w:after="0" w:line="276" w:lineRule="auto"/>
      </w:pPr>
      <w:r w:rsidRPr="00416979">
        <w:rPr>
          <w:b/>
          <w:bCs/>
        </w:rPr>
        <w:t>Sterilcentralen:</w:t>
      </w:r>
      <w:r w:rsidR="00416979">
        <w:rPr>
          <w:b/>
          <w:bCs/>
        </w:rPr>
        <w:tab/>
      </w:r>
      <w:r w:rsidR="00416979">
        <w:rPr>
          <w:b/>
          <w:bCs/>
        </w:rPr>
        <w:tab/>
      </w:r>
      <w:proofErr w:type="spellStart"/>
      <w:r w:rsidR="00416979" w:rsidRPr="00783E13">
        <w:t>Ryggaller</w:t>
      </w:r>
      <w:proofErr w:type="spellEnd"/>
    </w:p>
    <w:p w14:paraId="0FB39EDB" w14:textId="1747839F" w:rsidR="00416979" w:rsidRPr="00783E13" w:rsidRDefault="00416979" w:rsidP="00D71C42">
      <w:pPr>
        <w:spacing w:after="0" w:line="276" w:lineRule="auto"/>
      </w:pPr>
      <w:r w:rsidRPr="00783E13">
        <w:tab/>
      </w:r>
      <w:r w:rsidRPr="00783E13">
        <w:tab/>
      </w:r>
      <w:r w:rsidRPr="00783E13">
        <w:tab/>
      </w:r>
      <w:proofErr w:type="spellStart"/>
      <w:r w:rsidR="00783E13" w:rsidRPr="00783E13">
        <w:t>Microset</w:t>
      </w:r>
      <w:proofErr w:type="spellEnd"/>
    </w:p>
    <w:p w14:paraId="34C8CA3F" w14:textId="1322756C" w:rsidR="00783E13" w:rsidRDefault="00783E13" w:rsidP="00D71C42">
      <w:pPr>
        <w:spacing w:after="0" w:line="276" w:lineRule="auto"/>
      </w:pPr>
      <w:r w:rsidRPr="00783E13">
        <w:tab/>
      </w:r>
      <w:r w:rsidRPr="00783E13">
        <w:tab/>
      </w:r>
      <w:r w:rsidRPr="00783E13">
        <w:tab/>
        <w:t>Midas Rex</w:t>
      </w:r>
    </w:p>
    <w:p w14:paraId="0E2B31AC" w14:textId="3DCDBAE2" w:rsidR="00A26177" w:rsidRDefault="00A26177" w:rsidP="00D71C42">
      <w:pPr>
        <w:spacing w:after="0" w:line="276" w:lineRule="auto"/>
      </w:pPr>
      <w:r>
        <w:tab/>
      </w:r>
      <w:r>
        <w:tab/>
      </w:r>
      <w:r>
        <w:tab/>
      </w:r>
      <w:proofErr w:type="spellStart"/>
      <w:r w:rsidR="00497CBD">
        <w:t>Kraniectomiset</w:t>
      </w:r>
      <w:proofErr w:type="spellEnd"/>
    </w:p>
    <w:p w14:paraId="674A8CD7" w14:textId="1C2F6481" w:rsidR="00791803" w:rsidRDefault="00791803" w:rsidP="00D71C42">
      <w:pPr>
        <w:spacing w:after="0" w:line="276" w:lineRule="auto"/>
      </w:pPr>
      <w:r>
        <w:tab/>
      </w:r>
      <w:r>
        <w:tab/>
      </w:r>
      <w:r>
        <w:tab/>
      </w:r>
      <w:r w:rsidR="009468AB">
        <w:t xml:space="preserve">1 </w:t>
      </w:r>
      <w:proofErr w:type="spellStart"/>
      <w:r w:rsidR="009468AB">
        <w:t>Omlottrock</w:t>
      </w:r>
      <w:proofErr w:type="spellEnd"/>
      <w:r w:rsidR="009468AB">
        <w:t xml:space="preserve"> </w:t>
      </w:r>
      <w:proofErr w:type="spellStart"/>
      <w:r w:rsidR="009468AB">
        <w:t>High</w:t>
      </w:r>
      <w:proofErr w:type="spellEnd"/>
      <w:r w:rsidR="009468AB">
        <w:t xml:space="preserve"> </w:t>
      </w:r>
      <w:proofErr w:type="spellStart"/>
      <w:r w:rsidR="009468AB">
        <w:t>perf</w:t>
      </w:r>
      <w:proofErr w:type="spellEnd"/>
      <w:r w:rsidR="009468AB">
        <w:t xml:space="preserve"> </w:t>
      </w:r>
      <w:proofErr w:type="gramStart"/>
      <w:r w:rsidR="009468AB">
        <w:t>50-80</w:t>
      </w:r>
      <w:proofErr w:type="gramEnd"/>
      <w:r w:rsidR="009468AB">
        <w:t xml:space="preserve"> kg</w:t>
      </w:r>
    </w:p>
    <w:p w14:paraId="15258EE7" w14:textId="3EEC692E" w:rsidR="009468AB" w:rsidRDefault="009468AB" w:rsidP="00D71C42">
      <w:pPr>
        <w:spacing w:after="0" w:line="276" w:lineRule="auto"/>
      </w:pPr>
      <w:r>
        <w:tab/>
      </w:r>
      <w:r>
        <w:tab/>
      </w:r>
      <w:r>
        <w:tab/>
      </w:r>
      <w:r w:rsidR="0043631F">
        <w:t>3</w:t>
      </w:r>
      <w:r>
        <w:t xml:space="preserve"> </w:t>
      </w:r>
      <w:proofErr w:type="spellStart"/>
      <w:r>
        <w:t>Omlott</w:t>
      </w:r>
      <w:r w:rsidR="00335A42">
        <w:t>rock</w:t>
      </w:r>
      <w:proofErr w:type="spellEnd"/>
      <w:r w:rsidR="00335A42">
        <w:t xml:space="preserve"> </w:t>
      </w:r>
      <w:proofErr w:type="spellStart"/>
      <w:r w:rsidR="00335A42">
        <w:t>High</w:t>
      </w:r>
      <w:proofErr w:type="spellEnd"/>
      <w:r w:rsidR="00335A42">
        <w:t xml:space="preserve"> </w:t>
      </w:r>
      <w:proofErr w:type="spellStart"/>
      <w:r w:rsidR="00335A42">
        <w:t>perf</w:t>
      </w:r>
      <w:proofErr w:type="spellEnd"/>
      <w:r w:rsidR="00335A42">
        <w:t xml:space="preserve"> </w:t>
      </w:r>
      <w:proofErr w:type="gramStart"/>
      <w:r w:rsidR="00335A42">
        <w:t>80-110</w:t>
      </w:r>
      <w:proofErr w:type="gramEnd"/>
      <w:r w:rsidR="00335A42">
        <w:t xml:space="preserve"> kg</w:t>
      </w:r>
    </w:p>
    <w:p w14:paraId="0698D9CA" w14:textId="7F587EB9" w:rsidR="00335A42" w:rsidRPr="00783E13" w:rsidRDefault="00335A42" w:rsidP="00D71C42">
      <w:pPr>
        <w:spacing w:after="0" w:line="276" w:lineRule="auto"/>
      </w:pPr>
      <w:r>
        <w:tab/>
      </w:r>
      <w:r>
        <w:tab/>
      </w:r>
      <w:r>
        <w:tab/>
      </w:r>
    </w:p>
    <w:p w14:paraId="4589A5C8" w14:textId="77777777" w:rsidR="0043631F" w:rsidRPr="005C129E" w:rsidRDefault="009E25CB" w:rsidP="00D71C42">
      <w:pPr>
        <w:spacing w:after="0" w:line="276" w:lineRule="auto"/>
      </w:pPr>
      <w:r w:rsidRPr="00416979">
        <w:rPr>
          <w:b/>
          <w:bCs/>
        </w:rPr>
        <w:t>Sterilförrådet:</w:t>
      </w:r>
      <w:r w:rsidR="00915547">
        <w:rPr>
          <w:b/>
          <w:bCs/>
        </w:rPr>
        <w:tab/>
      </w:r>
      <w:r w:rsidR="0043631F">
        <w:rPr>
          <w:b/>
          <w:bCs/>
        </w:rPr>
        <w:tab/>
      </w:r>
      <w:r w:rsidR="0043631F" w:rsidRPr="005C129E">
        <w:t>2 Kopp cylinder</w:t>
      </w:r>
    </w:p>
    <w:p w14:paraId="2BD30DC0" w14:textId="77777777" w:rsidR="0043631F" w:rsidRPr="005C129E" w:rsidRDefault="0043631F" w:rsidP="00D71C42">
      <w:pPr>
        <w:spacing w:after="0" w:line="276" w:lineRule="auto"/>
      </w:pPr>
      <w:r w:rsidRPr="005C129E">
        <w:tab/>
      </w:r>
      <w:r w:rsidRPr="005C129E">
        <w:tab/>
      </w:r>
      <w:r w:rsidRPr="005C129E">
        <w:tab/>
        <w:t>Lamphandtag</w:t>
      </w:r>
    </w:p>
    <w:p w14:paraId="34FB1868" w14:textId="5FB91ECA" w:rsidR="009E25CB" w:rsidRPr="00416979" w:rsidRDefault="0043631F" w:rsidP="00D71C42">
      <w:pPr>
        <w:spacing w:after="0" w:line="276" w:lineRule="auto"/>
        <w:rPr>
          <w:b/>
          <w:bCs/>
        </w:rPr>
      </w:pPr>
      <w:r w:rsidRPr="005C129E">
        <w:tab/>
      </w:r>
      <w:r w:rsidRPr="005C129E">
        <w:tab/>
      </w:r>
      <w:r w:rsidRPr="005C129E">
        <w:tab/>
        <w:t>Hand</w:t>
      </w:r>
      <w:r w:rsidR="005C129E" w:rsidRPr="005C129E">
        <w:t>dukar</w:t>
      </w:r>
      <w:r w:rsidRPr="005C129E">
        <w:tab/>
      </w:r>
      <w:r w:rsidR="00915547">
        <w:rPr>
          <w:b/>
          <w:bCs/>
        </w:rPr>
        <w:tab/>
      </w:r>
    </w:p>
    <w:p w14:paraId="158953B7" w14:textId="77777777" w:rsidR="00A156DD" w:rsidRDefault="00A156DD" w:rsidP="00D71C42">
      <w:pPr>
        <w:spacing w:after="0" w:line="276" w:lineRule="auto"/>
        <w:rPr>
          <w:b/>
          <w:bCs/>
        </w:rPr>
      </w:pPr>
    </w:p>
    <w:p w14:paraId="43FC9B2F" w14:textId="16EF7373" w:rsidR="009E25CB" w:rsidRPr="00714952" w:rsidRDefault="009E25CB" w:rsidP="00D71C42">
      <w:pPr>
        <w:spacing w:after="0" w:line="276" w:lineRule="auto"/>
      </w:pPr>
      <w:r w:rsidRPr="00416979">
        <w:rPr>
          <w:b/>
          <w:bCs/>
        </w:rPr>
        <w:t>Operationssal:</w:t>
      </w:r>
      <w:r w:rsidR="005C129E">
        <w:rPr>
          <w:b/>
          <w:bCs/>
        </w:rPr>
        <w:tab/>
      </w:r>
      <w:r w:rsidR="005C129E">
        <w:rPr>
          <w:b/>
          <w:bCs/>
        </w:rPr>
        <w:tab/>
      </w:r>
      <w:proofErr w:type="spellStart"/>
      <w:r w:rsidR="00537FA7" w:rsidRPr="00714952">
        <w:t>Benvax</w:t>
      </w:r>
      <w:proofErr w:type="spellEnd"/>
    </w:p>
    <w:p w14:paraId="67221D1F" w14:textId="172D688F" w:rsidR="00537FA7" w:rsidRPr="00714952" w:rsidRDefault="00537FA7" w:rsidP="00D71C42">
      <w:pPr>
        <w:spacing w:after="0" w:line="276" w:lineRule="auto"/>
      </w:pPr>
      <w:r w:rsidRPr="00714952">
        <w:tab/>
      </w:r>
      <w:r w:rsidRPr="00714952">
        <w:tab/>
      </w:r>
      <w:r w:rsidRPr="00714952">
        <w:tab/>
      </w:r>
      <w:proofErr w:type="spellStart"/>
      <w:r w:rsidR="00F37C31" w:rsidRPr="00714952">
        <w:t>Flo</w:t>
      </w:r>
      <w:r w:rsidR="009B084C" w:rsidRPr="00714952">
        <w:t>switch</w:t>
      </w:r>
      <w:proofErr w:type="spellEnd"/>
    </w:p>
    <w:p w14:paraId="5BEE1D32" w14:textId="37B41556" w:rsidR="009B084C" w:rsidRDefault="00714952" w:rsidP="00D71C42">
      <w:pPr>
        <w:spacing w:after="0" w:line="276" w:lineRule="auto"/>
        <w:ind w:left="3912"/>
      </w:pPr>
      <w:proofErr w:type="spellStart"/>
      <w:r>
        <w:t>s</w:t>
      </w:r>
      <w:r w:rsidR="009B084C" w:rsidRPr="00714952">
        <w:t>pongostan</w:t>
      </w:r>
      <w:proofErr w:type="spellEnd"/>
      <w:r w:rsidR="009B084C" w:rsidRPr="00714952">
        <w:t xml:space="preserve"> &amp; </w:t>
      </w:r>
      <w:proofErr w:type="spellStart"/>
      <w:r w:rsidR="009B084C" w:rsidRPr="00714952">
        <w:t>Sugicel</w:t>
      </w:r>
      <w:proofErr w:type="spellEnd"/>
      <w:r w:rsidR="009B084C" w:rsidRPr="00714952">
        <w:t xml:space="preserve"> </w:t>
      </w:r>
      <w:proofErr w:type="spellStart"/>
      <w:r w:rsidR="009B084C" w:rsidRPr="00714952">
        <w:t>Fibrillar</w:t>
      </w:r>
      <w:proofErr w:type="spellEnd"/>
      <w:r w:rsidRPr="00714952">
        <w:t xml:space="preserve"> </w:t>
      </w:r>
      <w:r w:rsidRPr="00714952">
        <w:rPr>
          <w:i/>
          <w:iCs/>
        </w:rPr>
        <w:t xml:space="preserve">plockas av </w:t>
      </w:r>
      <w:proofErr w:type="spellStart"/>
      <w:r w:rsidRPr="00714952">
        <w:rPr>
          <w:i/>
          <w:iCs/>
        </w:rPr>
        <w:t>Ssk</w:t>
      </w:r>
      <w:proofErr w:type="spellEnd"/>
    </w:p>
    <w:p w14:paraId="38F3C7B2" w14:textId="5B8E43AA" w:rsidR="009E5B4C" w:rsidRPr="009E5B4C" w:rsidRDefault="009E5B4C" w:rsidP="00D71C42">
      <w:pPr>
        <w:spacing w:after="0" w:line="276" w:lineRule="auto"/>
        <w:ind w:left="3912"/>
      </w:pPr>
      <w:r>
        <w:t>Mikroskopsskydd</w:t>
      </w:r>
    </w:p>
    <w:p w14:paraId="48D079C9" w14:textId="77777777" w:rsidR="009E5B4C" w:rsidRPr="00FD724B" w:rsidRDefault="009E5B4C" w:rsidP="00D71C42">
      <w:pPr>
        <w:spacing w:after="0" w:line="276" w:lineRule="auto"/>
        <w:ind w:left="3912"/>
      </w:pPr>
    </w:p>
    <w:p w14:paraId="02171FAE" w14:textId="2E1C68F4" w:rsidR="00543CC1" w:rsidRPr="00543CC1" w:rsidRDefault="00543CC1" w:rsidP="00980BFC">
      <w:pPr>
        <w:spacing w:after="0" w:line="276" w:lineRule="auto"/>
        <w:ind w:left="3912" w:hanging="2920"/>
      </w:pPr>
      <w:r w:rsidRPr="00543CC1">
        <w:rPr>
          <w:b/>
        </w:rPr>
        <w:t>Extra instrument:</w:t>
      </w:r>
      <w:r w:rsidRPr="00543CC1">
        <w:rPr>
          <w:b/>
        </w:rPr>
        <w:tab/>
      </w:r>
      <w:proofErr w:type="spellStart"/>
      <w:r w:rsidRPr="00543CC1">
        <w:t>Weitlander</w:t>
      </w:r>
      <w:proofErr w:type="spellEnd"/>
      <w:r w:rsidRPr="00543CC1">
        <w:t xml:space="preserve"> självhållande hake vass ledad till små barn</w:t>
      </w:r>
    </w:p>
    <w:p w14:paraId="4C271AC5" w14:textId="30CE4DF0" w:rsidR="00543CC1" w:rsidRPr="00543CC1" w:rsidRDefault="00543CC1" w:rsidP="00D71C42">
      <w:pPr>
        <w:spacing w:after="0" w:line="276" w:lineRule="auto"/>
      </w:pPr>
      <w:r w:rsidRPr="00543CC1">
        <w:tab/>
      </w:r>
      <w:r w:rsidRPr="00543CC1">
        <w:tab/>
      </w:r>
      <w:r w:rsidR="00C969DA">
        <w:tab/>
      </w:r>
      <w:proofErr w:type="spellStart"/>
      <w:r w:rsidRPr="00543CC1">
        <w:t>Stanskit</w:t>
      </w:r>
      <w:proofErr w:type="spellEnd"/>
    </w:p>
    <w:p w14:paraId="133AD921" w14:textId="7590C946" w:rsidR="00543CC1" w:rsidRPr="00543CC1" w:rsidRDefault="00543CC1" w:rsidP="00D71C42">
      <w:pPr>
        <w:spacing w:after="0" w:line="276" w:lineRule="auto"/>
      </w:pPr>
      <w:r w:rsidRPr="00543CC1">
        <w:tab/>
      </w:r>
      <w:r w:rsidRPr="00543CC1">
        <w:tab/>
      </w:r>
      <w:r w:rsidR="00C969DA">
        <w:tab/>
      </w:r>
      <w:proofErr w:type="spellStart"/>
      <w:r w:rsidRPr="00543CC1">
        <w:t>Metallsug</w:t>
      </w:r>
      <w:proofErr w:type="spellEnd"/>
      <w:r w:rsidRPr="00543CC1">
        <w:t xml:space="preserve"> 1,5 mm</w:t>
      </w:r>
      <w:r w:rsidRPr="00543CC1">
        <w:rPr>
          <w:b/>
        </w:rPr>
        <w:tab/>
      </w:r>
    </w:p>
    <w:p w14:paraId="01FBD292" w14:textId="4E868182" w:rsidR="00543CC1" w:rsidRPr="00543CC1" w:rsidRDefault="00543CC1" w:rsidP="00D71C42">
      <w:pPr>
        <w:spacing w:after="0" w:line="276" w:lineRule="auto"/>
      </w:pPr>
      <w:r w:rsidRPr="00543CC1">
        <w:tab/>
      </w:r>
      <w:r w:rsidRPr="00543CC1">
        <w:tab/>
      </w:r>
      <w:r w:rsidR="00C969DA">
        <w:tab/>
      </w:r>
      <w:r w:rsidRPr="00543CC1">
        <w:t>Nålförare Martin alt. Ryder</w:t>
      </w:r>
    </w:p>
    <w:p w14:paraId="34C9D3F3" w14:textId="77777777" w:rsidR="00543CC1" w:rsidRPr="00543CC1" w:rsidRDefault="00543CC1" w:rsidP="00D71C42">
      <w:pPr>
        <w:spacing w:after="0" w:line="276" w:lineRule="auto"/>
        <w:rPr>
          <w:b/>
        </w:rPr>
      </w:pPr>
    </w:p>
    <w:p w14:paraId="3DD4F1DD" w14:textId="77777777" w:rsidR="00543CC1" w:rsidRPr="00543CC1" w:rsidRDefault="00543CC1" w:rsidP="00D71C42">
      <w:pPr>
        <w:spacing w:after="0" w:line="276" w:lineRule="auto"/>
        <w:ind w:left="3912" w:hanging="2920"/>
        <w:rPr>
          <w:b/>
        </w:rPr>
      </w:pPr>
      <w:r w:rsidRPr="00543CC1">
        <w:rPr>
          <w:b/>
        </w:rPr>
        <w:t xml:space="preserve">Extra instrument </w:t>
      </w:r>
      <w:proofErr w:type="spellStart"/>
      <w:r w:rsidRPr="00543CC1">
        <w:rPr>
          <w:b/>
        </w:rPr>
        <w:t>ev</w:t>
      </w:r>
      <w:proofErr w:type="spellEnd"/>
      <w:r w:rsidRPr="00543CC1">
        <w:rPr>
          <w:b/>
        </w:rPr>
        <w:t>:</w:t>
      </w:r>
      <w:r w:rsidRPr="00543CC1">
        <w:rPr>
          <w:b/>
        </w:rPr>
        <w:tab/>
      </w:r>
      <w:proofErr w:type="spellStart"/>
      <w:r w:rsidRPr="00543CC1">
        <w:t>Sidecutter</w:t>
      </w:r>
      <w:proofErr w:type="spellEnd"/>
      <w:r w:rsidRPr="00543CC1">
        <w:t xml:space="preserve"> 10MH30 el. 10MH22 med lila munstycke</w:t>
      </w:r>
    </w:p>
    <w:p w14:paraId="2D4F7AEF" w14:textId="77777777" w:rsidR="00543CC1" w:rsidRPr="00543CC1" w:rsidRDefault="00543CC1" w:rsidP="00D71C42">
      <w:pPr>
        <w:spacing w:after="0" w:line="276" w:lineRule="auto"/>
        <w:ind w:left="3600" w:firstLine="312"/>
      </w:pPr>
      <w:r w:rsidRPr="00543CC1">
        <w:t xml:space="preserve">Beyer </w:t>
      </w:r>
      <w:proofErr w:type="spellStart"/>
      <w:r w:rsidRPr="00543CC1">
        <w:t>bentång</w:t>
      </w:r>
      <w:proofErr w:type="spellEnd"/>
    </w:p>
    <w:p w14:paraId="5D2BFFE2" w14:textId="77777777" w:rsidR="00543CC1" w:rsidRPr="00543CC1" w:rsidRDefault="00543CC1" w:rsidP="00D71C42">
      <w:pPr>
        <w:spacing w:after="0" w:line="276" w:lineRule="auto"/>
        <w:ind w:left="3288" w:firstLine="624"/>
      </w:pPr>
      <w:proofErr w:type="spellStart"/>
      <w:r w:rsidRPr="00543CC1">
        <w:t>Metallsug</w:t>
      </w:r>
      <w:proofErr w:type="spellEnd"/>
      <w:r w:rsidRPr="00543CC1">
        <w:t xml:space="preserve"> 1,0 mm </w:t>
      </w:r>
      <w:r w:rsidRPr="00543CC1">
        <w:tab/>
      </w:r>
      <w:r w:rsidRPr="00543CC1">
        <w:tab/>
      </w:r>
    </w:p>
    <w:p w14:paraId="7C0471DE" w14:textId="7EEAFAE0" w:rsidR="00543CC1" w:rsidRDefault="00543CC1" w:rsidP="00D71C42">
      <w:pPr>
        <w:spacing w:after="0" w:line="276" w:lineRule="auto"/>
        <w:ind w:left="3912"/>
      </w:pPr>
      <w:r w:rsidRPr="00543CC1">
        <w:t>NIM dissektor + kabel</w:t>
      </w:r>
      <w:r w:rsidR="00F809BC">
        <w:t>, flergångs, sektion P</w:t>
      </w:r>
      <w:r w:rsidR="0066356F">
        <w:t>, hylla 1</w:t>
      </w:r>
    </w:p>
    <w:p w14:paraId="437ABC52" w14:textId="77777777" w:rsidR="00A10A42" w:rsidRPr="00543CC1" w:rsidRDefault="00A10A42" w:rsidP="00D71C42">
      <w:pPr>
        <w:spacing w:after="0" w:line="276" w:lineRule="auto"/>
        <w:ind w:left="3912"/>
      </w:pPr>
    </w:p>
    <w:p w14:paraId="56976630" w14:textId="4A0D9C31" w:rsidR="00A10A42" w:rsidRPr="003A161D" w:rsidRDefault="00A10A42" w:rsidP="00A10A42">
      <w:pPr>
        <w:spacing w:after="0" w:line="276" w:lineRule="auto"/>
        <w:ind w:left="3912"/>
        <w:rPr>
          <w:bCs/>
        </w:rPr>
      </w:pPr>
      <w:proofErr w:type="spellStart"/>
      <w:r w:rsidRPr="003A161D">
        <w:rPr>
          <w:bCs/>
        </w:rPr>
        <w:lastRenderedPageBreak/>
        <w:t>Bipoär</w:t>
      </w:r>
      <w:proofErr w:type="spellEnd"/>
      <w:r w:rsidRPr="003A161D">
        <w:rPr>
          <w:bCs/>
        </w:rPr>
        <w:t xml:space="preserve"> </w:t>
      </w:r>
      <w:proofErr w:type="spellStart"/>
      <w:r w:rsidRPr="003A161D">
        <w:rPr>
          <w:bCs/>
        </w:rPr>
        <w:t>stimpinne</w:t>
      </w:r>
      <w:proofErr w:type="spellEnd"/>
      <w:r w:rsidRPr="003A161D">
        <w:rPr>
          <w:bCs/>
        </w:rPr>
        <w:t xml:space="preserve"> </w:t>
      </w:r>
      <w:proofErr w:type="spellStart"/>
      <w:r w:rsidRPr="003A161D">
        <w:rPr>
          <w:bCs/>
        </w:rPr>
        <w:t>Inomed</w:t>
      </w:r>
      <w:proofErr w:type="spellEnd"/>
      <w:r w:rsidRPr="003A161D">
        <w:rPr>
          <w:bCs/>
        </w:rPr>
        <w:t xml:space="preserve"> 04G, Sektion N</w:t>
      </w:r>
      <w:r w:rsidR="005D4596">
        <w:rPr>
          <w:bCs/>
        </w:rPr>
        <w:t>,</w:t>
      </w:r>
      <w:r w:rsidRPr="003A161D">
        <w:rPr>
          <w:bCs/>
        </w:rPr>
        <w:t xml:space="preserve"> </w:t>
      </w:r>
      <w:r w:rsidR="004F5519">
        <w:rPr>
          <w:bCs/>
        </w:rPr>
        <w:t>låda</w:t>
      </w:r>
      <w:r w:rsidRPr="003A161D">
        <w:rPr>
          <w:bCs/>
        </w:rPr>
        <w:t xml:space="preserve"> 2</w:t>
      </w:r>
      <w:r>
        <w:rPr>
          <w:bCs/>
        </w:rPr>
        <w:t xml:space="preserve"> (KNF)</w:t>
      </w:r>
    </w:p>
    <w:p w14:paraId="3A56CDE5" w14:textId="77777777" w:rsidR="00EB4F11" w:rsidRDefault="00EB4F11" w:rsidP="00D71C42">
      <w:pPr>
        <w:spacing w:after="0" w:line="276" w:lineRule="auto"/>
        <w:rPr>
          <w:b/>
        </w:rPr>
      </w:pPr>
    </w:p>
    <w:p w14:paraId="31B1CA7D" w14:textId="7CB802F8" w:rsidR="00CC7318" w:rsidRPr="00362E61" w:rsidRDefault="00543CC1" w:rsidP="00D71C42">
      <w:pPr>
        <w:spacing w:after="0" w:line="276" w:lineRule="auto"/>
        <w:rPr>
          <w:b/>
          <w:bCs/>
        </w:rPr>
      </w:pPr>
      <w:r w:rsidRPr="00543CC1">
        <w:rPr>
          <w:b/>
        </w:rPr>
        <w:t>Medicinteknisk</w:t>
      </w:r>
      <w:r w:rsidRPr="00543CC1">
        <w:t xml:space="preserve"> </w:t>
      </w:r>
      <w:r w:rsidRPr="00543CC1">
        <w:tab/>
      </w:r>
      <w:r w:rsidR="00CC7318" w:rsidRPr="00362E61">
        <w:rPr>
          <w:b/>
          <w:bCs/>
        </w:rPr>
        <w:t>Mi</w:t>
      </w:r>
      <w:r w:rsidR="001F1380">
        <w:rPr>
          <w:b/>
          <w:bCs/>
        </w:rPr>
        <w:t>k</w:t>
      </w:r>
      <w:r w:rsidR="00947470" w:rsidRPr="00362E61">
        <w:rPr>
          <w:b/>
          <w:bCs/>
        </w:rPr>
        <w:t>roskop med brygga</w:t>
      </w:r>
    </w:p>
    <w:p w14:paraId="4B5D73A4" w14:textId="3252E898" w:rsidR="00543CC1" w:rsidRPr="00543CC1" w:rsidRDefault="00543CC1" w:rsidP="00D71C42">
      <w:pPr>
        <w:spacing w:after="0" w:line="276" w:lineRule="auto"/>
        <w:ind w:left="3600" w:firstLine="312"/>
      </w:pPr>
      <w:r w:rsidRPr="00543CC1">
        <w:t xml:space="preserve">IPC </w:t>
      </w:r>
      <w:proofErr w:type="spellStart"/>
      <w:r w:rsidRPr="00543CC1">
        <w:t>borrkonsoll</w:t>
      </w:r>
      <w:proofErr w:type="spellEnd"/>
    </w:p>
    <w:p w14:paraId="5B2A285A" w14:textId="77777777" w:rsidR="00543CC1" w:rsidRDefault="00543CC1" w:rsidP="00D71C42">
      <w:pPr>
        <w:spacing w:after="0" w:line="276" w:lineRule="auto"/>
      </w:pPr>
      <w:r w:rsidRPr="00543CC1">
        <w:rPr>
          <w:b/>
        </w:rPr>
        <w:t>utrustning:</w:t>
      </w:r>
      <w:r w:rsidRPr="00543CC1">
        <w:rPr>
          <w:b/>
        </w:rPr>
        <w:tab/>
      </w:r>
      <w:r w:rsidRPr="00543CC1">
        <w:rPr>
          <w:b/>
        </w:rPr>
        <w:tab/>
      </w:r>
      <w:r w:rsidRPr="00543CC1">
        <w:t>Monopolär</w:t>
      </w:r>
    </w:p>
    <w:p w14:paraId="3B1D9A3C" w14:textId="0318010E" w:rsidR="00375CCA" w:rsidRPr="00375CCA" w:rsidRDefault="00375CCA" w:rsidP="00D71C42">
      <w:pPr>
        <w:spacing w:after="0" w:line="276" w:lineRule="auto"/>
        <w:ind w:left="3912"/>
        <w:rPr>
          <w:bCs/>
        </w:rPr>
      </w:pPr>
      <w:r w:rsidRPr="00375CCA">
        <w:rPr>
          <w:bCs/>
        </w:rPr>
        <w:t>C-båge</w:t>
      </w:r>
      <w:r w:rsidR="0035036D">
        <w:rPr>
          <w:bCs/>
        </w:rPr>
        <w:t xml:space="preserve"> för </w:t>
      </w:r>
      <w:r w:rsidR="00F55138">
        <w:rPr>
          <w:bCs/>
        </w:rPr>
        <w:t>att indikera</w:t>
      </w:r>
    </w:p>
    <w:p w14:paraId="6B371B7D" w14:textId="00AD16F5" w:rsidR="00543CC1" w:rsidRDefault="00543CC1" w:rsidP="00D71C42">
      <w:pPr>
        <w:spacing w:after="0" w:line="276" w:lineRule="auto"/>
        <w:ind w:left="3912"/>
      </w:pPr>
      <w:r w:rsidRPr="00543CC1">
        <w:t>Ev. NIM med intramuskulära elektroder</w:t>
      </w:r>
      <w:r w:rsidR="00651FFF">
        <w:t xml:space="preserve">, </w:t>
      </w:r>
      <w:proofErr w:type="spellStart"/>
      <w:r w:rsidR="00651FFF">
        <w:t>Tethered</w:t>
      </w:r>
      <w:proofErr w:type="spellEnd"/>
      <w:r w:rsidR="00651FFF">
        <w:t xml:space="preserve"> cord</w:t>
      </w:r>
      <w:r w:rsidR="00AC6059">
        <w:t>.</w:t>
      </w:r>
      <w:r w:rsidRPr="00543CC1">
        <w:t xml:space="preserve"> </w:t>
      </w:r>
      <w:proofErr w:type="spellStart"/>
      <w:r w:rsidR="00A63BD8">
        <w:t>R</w:t>
      </w:r>
      <w:r w:rsidRPr="00543CC1">
        <w:t>ef</w:t>
      </w:r>
      <w:r w:rsidR="00A63BD8">
        <w:t>nr</w:t>
      </w:r>
      <w:proofErr w:type="spellEnd"/>
      <w:r w:rsidRPr="00543CC1">
        <w:t xml:space="preserve">: </w:t>
      </w:r>
      <w:proofErr w:type="gramStart"/>
      <w:r w:rsidRPr="00543CC1">
        <w:t>8227422</w:t>
      </w:r>
      <w:proofErr w:type="gramEnd"/>
      <w:r w:rsidR="00534F78">
        <w:t>, vuxen</w:t>
      </w:r>
    </w:p>
    <w:p w14:paraId="13D8F1EB" w14:textId="17C988CB" w:rsidR="00A63BD8" w:rsidRDefault="00A63BD8" w:rsidP="00D71C42">
      <w:pPr>
        <w:spacing w:after="0" w:line="276" w:lineRule="auto"/>
        <w:ind w:left="3912"/>
      </w:pPr>
      <w:proofErr w:type="spellStart"/>
      <w:r>
        <w:t>Refnr</w:t>
      </w:r>
      <w:proofErr w:type="spellEnd"/>
      <w:r>
        <w:t>:</w:t>
      </w:r>
      <w:r w:rsidR="00651FFF">
        <w:t xml:space="preserve"> </w:t>
      </w:r>
      <w:proofErr w:type="gramStart"/>
      <w:r w:rsidR="00651FFF">
        <w:t>8227412</w:t>
      </w:r>
      <w:proofErr w:type="gramEnd"/>
      <w:r w:rsidR="00651FFF">
        <w:t>, barn</w:t>
      </w:r>
      <w:r w:rsidR="00AC6059">
        <w:t>. Sektion P, hylla 1</w:t>
      </w:r>
    </w:p>
    <w:p w14:paraId="3A004C72" w14:textId="5D17C54D" w:rsidR="000170D7" w:rsidRPr="0058214D" w:rsidRDefault="000170D7" w:rsidP="00D71C42">
      <w:pPr>
        <w:spacing w:after="0" w:line="276" w:lineRule="auto"/>
        <w:ind w:left="3912"/>
        <w:rPr>
          <w:b/>
          <w:bCs/>
        </w:rPr>
      </w:pPr>
      <w:r>
        <w:t xml:space="preserve">Ev. </w:t>
      </w:r>
      <w:r w:rsidR="00A413E8">
        <w:t xml:space="preserve">KNF </w:t>
      </w:r>
      <w:r w:rsidR="00CB7C5F">
        <w:t>–</w:t>
      </w:r>
      <w:r w:rsidR="008B7DDF">
        <w:t xml:space="preserve"> Bipolär</w:t>
      </w:r>
      <w:r w:rsidR="00A413E8">
        <w:t xml:space="preserve"> </w:t>
      </w:r>
      <w:proofErr w:type="spellStart"/>
      <w:r w:rsidR="008B7DDF">
        <w:t>s</w:t>
      </w:r>
      <w:r w:rsidR="000B7A49">
        <w:t>timpinne</w:t>
      </w:r>
      <w:proofErr w:type="spellEnd"/>
      <w:r w:rsidR="00AB2D5B">
        <w:t xml:space="preserve">, </w:t>
      </w:r>
      <w:proofErr w:type="spellStart"/>
      <w:proofErr w:type="gramStart"/>
      <w:r w:rsidR="00AB2D5B">
        <w:t>Inomed</w:t>
      </w:r>
      <w:proofErr w:type="spellEnd"/>
      <w:r w:rsidR="00AB2D5B">
        <w:t xml:space="preserve">  04</w:t>
      </w:r>
      <w:proofErr w:type="gramEnd"/>
      <w:r w:rsidR="00AB2D5B">
        <w:t xml:space="preserve">G. </w:t>
      </w:r>
    </w:p>
    <w:p w14:paraId="3C26690C" w14:textId="77777777" w:rsidR="00543CC1" w:rsidRPr="00543CC1" w:rsidRDefault="00543CC1" w:rsidP="00D71C42">
      <w:pPr>
        <w:spacing w:after="0" w:line="276" w:lineRule="auto"/>
      </w:pPr>
    </w:p>
    <w:p w14:paraId="2898B4B9" w14:textId="4B84CADC" w:rsidR="00543CC1" w:rsidRPr="00543CC1" w:rsidRDefault="00543CC1" w:rsidP="00D71C42">
      <w:pPr>
        <w:spacing w:after="0" w:line="276" w:lineRule="auto"/>
      </w:pPr>
      <w:r w:rsidRPr="00543CC1">
        <w:rPr>
          <w:b/>
        </w:rPr>
        <w:t>Salsplacering:</w:t>
      </w:r>
      <w:r w:rsidRPr="00543CC1">
        <w:rPr>
          <w:b/>
        </w:rPr>
        <w:tab/>
      </w:r>
      <w:r w:rsidR="008B272B">
        <w:rPr>
          <w:b/>
        </w:rPr>
        <w:tab/>
      </w:r>
      <w:r w:rsidRPr="00543CC1">
        <w:t>Huvudet mot dörren</w:t>
      </w:r>
    </w:p>
    <w:p w14:paraId="0559DC00" w14:textId="77777777" w:rsidR="00543CC1" w:rsidRPr="00543CC1" w:rsidRDefault="00543CC1" w:rsidP="00D71C42">
      <w:pPr>
        <w:spacing w:after="0" w:line="276" w:lineRule="auto"/>
        <w:rPr>
          <w:b/>
        </w:rPr>
      </w:pPr>
      <w:r w:rsidRPr="00543CC1">
        <w:t xml:space="preserve"> </w:t>
      </w:r>
      <w:r w:rsidRPr="00543CC1">
        <w:tab/>
      </w:r>
    </w:p>
    <w:p w14:paraId="6359A7B7" w14:textId="6E2CA4C0" w:rsidR="00543CC1" w:rsidRPr="00543CC1" w:rsidRDefault="000371B4" w:rsidP="00D924F5">
      <w:pPr>
        <w:spacing w:after="0" w:line="276" w:lineRule="auto"/>
        <w:ind w:left="3912" w:hanging="2920"/>
      </w:pPr>
      <w:r>
        <w:rPr>
          <w:b/>
        </w:rPr>
        <w:t>Positionering</w:t>
      </w:r>
      <w:r w:rsidR="00543CC1" w:rsidRPr="00543CC1">
        <w:rPr>
          <w:b/>
        </w:rPr>
        <w:t>:</w:t>
      </w:r>
      <w:r w:rsidR="00543CC1" w:rsidRPr="00543CC1">
        <w:rPr>
          <w:b/>
        </w:rPr>
        <w:tab/>
      </w:r>
      <w:proofErr w:type="spellStart"/>
      <w:r w:rsidR="00543CC1" w:rsidRPr="00543CC1">
        <w:t>Bukläge</w:t>
      </w:r>
      <w:proofErr w:type="spellEnd"/>
      <w:r w:rsidR="00362E61">
        <w:t xml:space="preserve"> med </w:t>
      </w:r>
      <w:proofErr w:type="spellStart"/>
      <w:r w:rsidR="007630FF">
        <w:t>O</w:t>
      </w:r>
      <w:r w:rsidR="00362E61">
        <w:t>ssano</w:t>
      </w:r>
      <w:r w:rsidR="00661613">
        <w:t>brygga</w:t>
      </w:r>
      <w:proofErr w:type="spellEnd"/>
      <w:r w:rsidR="00661613">
        <w:t xml:space="preserve">, </w:t>
      </w:r>
      <w:proofErr w:type="spellStart"/>
      <w:r w:rsidR="00661613">
        <w:t>Prone</w:t>
      </w:r>
      <w:proofErr w:type="spellEnd"/>
      <w:r w:rsidR="00661613">
        <w:t xml:space="preserve"> </w:t>
      </w:r>
      <w:proofErr w:type="spellStart"/>
      <w:r w:rsidR="00661613">
        <w:t>Helmet</w:t>
      </w:r>
      <w:proofErr w:type="spellEnd"/>
      <w:r w:rsidR="00661613">
        <w:t xml:space="preserve"> Plus</w:t>
      </w:r>
      <w:r w:rsidR="00D924F5">
        <w:t xml:space="preserve">. </w:t>
      </w:r>
      <w:r w:rsidR="00D924F5" w:rsidRPr="00D924F5">
        <w:rPr>
          <w:b/>
          <w:bCs/>
        </w:rPr>
        <w:t xml:space="preserve">Vid KNF ingen </w:t>
      </w:r>
      <w:proofErr w:type="spellStart"/>
      <w:r w:rsidR="00D924F5" w:rsidRPr="00D924F5">
        <w:rPr>
          <w:b/>
          <w:bCs/>
        </w:rPr>
        <w:t>halkmatta</w:t>
      </w:r>
      <w:proofErr w:type="spellEnd"/>
      <w:r w:rsidR="00D924F5" w:rsidRPr="00D924F5">
        <w:rPr>
          <w:b/>
          <w:bCs/>
        </w:rPr>
        <w:t xml:space="preserve"> under</w:t>
      </w:r>
      <w:r w:rsidR="008025D8">
        <w:rPr>
          <w:b/>
          <w:bCs/>
        </w:rPr>
        <w:t xml:space="preserve"> </w:t>
      </w:r>
      <w:proofErr w:type="spellStart"/>
      <w:r w:rsidR="008025D8">
        <w:rPr>
          <w:b/>
          <w:bCs/>
        </w:rPr>
        <w:t>Prone</w:t>
      </w:r>
      <w:proofErr w:type="spellEnd"/>
      <w:r w:rsidR="008025D8">
        <w:rPr>
          <w:b/>
          <w:bCs/>
        </w:rPr>
        <w:t xml:space="preserve"> </w:t>
      </w:r>
      <w:proofErr w:type="spellStart"/>
      <w:r w:rsidR="008025D8">
        <w:rPr>
          <w:b/>
          <w:bCs/>
        </w:rPr>
        <w:t>Helmet</w:t>
      </w:r>
      <w:proofErr w:type="spellEnd"/>
      <w:r w:rsidR="008025D8">
        <w:rPr>
          <w:b/>
          <w:bCs/>
        </w:rPr>
        <w:t>.</w:t>
      </w:r>
    </w:p>
    <w:p w14:paraId="01840EC5" w14:textId="77777777" w:rsidR="00543CC1" w:rsidRPr="00543CC1" w:rsidRDefault="00543CC1" w:rsidP="00D71C42">
      <w:pPr>
        <w:spacing w:after="0" w:line="276" w:lineRule="auto"/>
      </w:pPr>
    </w:p>
    <w:p w14:paraId="423755A3" w14:textId="77777777" w:rsidR="00543CC1" w:rsidRPr="00543CC1" w:rsidRDefault="00543CC1" w:rsidP="00D71C42">
      <w:pPr>
        <w:spacing w:after="0" w:line="276" w:lineRule="auto"/>
      </w:pPr>
      <w:r w:rsidRPr="00543CC1">
        <w:rPr>
          <w:b/>
        </w:rPr>
        <w:t>Anestesi:</w:t>
      </w:r>
      <w:r w:rsidRPr="00543CC1">
        <w:rPr>
          <w:b/>
        </w:rPr>
        <w:tab/>
      </w:r>
      <w:r w:rsidRPr="00543CC1">
        <w:rPr>
          <w:b/>
        </w:rPr>
        <w:tab/>
      </w:r>
      <w:r w:rsidRPr="00543CC1">
        <w:t>Allmän och lokal</w:t>
      </w:r>
    </w:p>
    <w:p w14:paraId="5FDD1F49" w14:textId="77777777" w:rsidR="00543CC1" w:rsidRPr="00543CC1" w:rsidRDefault="00543CC1" w:rsidP="00D71C42">
      <w:pPr>
        <w:spacing w:after="0" w:line="276" w:lineRule="auto"/>
        <w:rPr>
          <w:b/>
        </w:rPr>
      </w:pPr>
      <w:r w:rsidRPr="00543CC1">
        <w:tab/>
      </w:r>
      <w:r w:rsidRPr="00543CC1">
        <w:tab/>
      </w:r>
    </w:p>
    <w:p w14:paraId="41062D5A" w14:textId="77777777" w:rsidR="00543CC1" w:rsidRPr="00543CC1" w:rsidRDefault="00543CC1" w:rsidP="00D71C42">
      <w:pPr>
        <w:spacing w:after="0" w:line="276" w:lineRule="auto"/>
      </w:pPr>
      <w:r w:rsidRPr="00543CC1">
        <w:rPr>
          <w:b/>
        </w:rPr>
        <w:t>Läkemedel:</w:t>
      </w:r>
      <w:r w:rsidRPr="00543CC1">
        <w:rPr>
          <w:b/>
        </w:rPr>
        <w:tab/>
      </w:r>
      <w:r w:rsidRPr="00543CC1">
        <w:rPr>
          <w:b/>
        </w:rPr>
        <w:tab/>
      </w:r>
      <w:proofErr w:type="spellStart"/>
      <w:r w:rsidRPr="00543CC1">
        <w:t>Carbocain</w:t>
      </w:r>
      <w:proofErr w:type="spellEnd"/>
      <w:r w:rsidRPr="00543CC1">
        <w:t xml:space="preserve">-Adrenalin 5 mg/ml </w:t>
      </w:r>
    </w:p>
    <w:p w14:paraId="2506BCE0" w14:textId="406748AB" w:rsidR="00543CC1" w:rsidRPr="00543CC1" w:rsidRDefault="00543CC1" w:rsidP="00D71C42">
      <w:pPr>
        <w:spacing w:after="0" w:line="276" w:lineRule="auto"/>
      </w:pPr>
      <w:r w:rsidRPr="00543CC1">
        <w:tab/>
      </w:r>
      <w:r w:rsidRPr="00543CC1">
        <w:tab/>
      </w:r>
      <w:r w:rsidR="008B272B">
        <w:tab/>
      </w:r>
      <w:proofErr w:type="spellStart"/>
      <w:r w:rsidRPr="00543CC1">
        <w:t>Ev</w:t>
      </w:r>
      <w:proofErr w:type="spellEnd"/>
      <w:r w:rsidRPr="00543CC1">
        <w:t xml:space="preserve"> </w:t>
      </w:r>
      <w:proofErr w:type="spellStart"/>
      <w:r w:rsidRPr="00543CC1">
        <w:t>Tisseel</w:t>
      </w:r>
      <w:proofErr w:type="spellEnd"/>
      <w:r w:rsidRPr="00543CC1">
        <w:t xml:space="preserve"> enligt operationsanmälan</w:t>
      </w:r>
      <w:r w:rsidRPr="00543CC1">
        <w:tab/>
        <w:t xml:space="preserve"> </w:t>
      </w:r>
    </w:p>
    <w:p w14:paraId="0E88956D" w14:textId="77777777" w:rsidR="00543CC1" w:rsidRPr="00543CC1" w:rsidRDefault="00543CC1" w:rsidP="00D71C42">
      <w:pPr>
        <w:spacing w:line="276" w:lineRule="auto"/>
      </w:pPr>
    </w:p>
    <w:p w14:paraId="28D924FB" w14:textId="46D866FF" w:rsidR="00543CC1" w:rsidRPr="00543CC1" w:rsidRDefault="00543CC1" w:rsidP="00D71C42">
      <w:pPr>
        <w:spacing w:after="0" w:line="276" w:lineRule="auto"/>
      </w:pPr>
      <w:r w:rsidRPr="00543CC1">
        <w:rPr>
          <w:b/>
        </w:rPr>
        <w:t>Sterildrapering:</w:t>
      </w:r>
      <w:r w:rsidRPr="00543CC1">
        <w:rPr>
          <w:b/>
        </w:rPr>
        <w:tab/>
      </w:r>
      <w:proofErr w:type="spellStart"/>
      <w:r w:rsidR="00375CCA">
        <w:t>Kraniectomiset</w:t>
      </w:r>
      <w:proofErr w:type="spellEnd"/>
    </w:p>
    <w:p w14:paraId="2D6C755F" w14:textId="77777777" w:rsidR="00543CC1" w:rsidRPr="00543CC1" w:rsidRDefault="00543CC1" w:rsidP="00D71C42">
      <w:pPr>
        <w:spacing w:after="0" w:line="276" w:lineRule="auto"/>
        <w:rPr>
          <w:b/>
        </w:rPr>
      </w:pPr>
      <w:r w:rsidRPr="00543CC1">
        <w:tab/>
      </w:r>
      <w:r w:rsidRPr="00543CC1">
        <w:tab/>
      </w:r>
    </w:p>
    <w:p w14:paraId="34DF7C3A" w14:textId="77777777" w:rsidR="00543CC1" w:rsidRPr="00543CC1" w:rsidRDefault="00543CC1" w:rsidP="00D71C42">
      <w:pPr>
        <w:spacing w:after="0" w:line="276" w:lineRule="auto"/>
      </w:pPr>
      <w:r w:rsidRPr="00543CC1">
        <w:rPr>
          <w:b/>
        </w:rPr>
        <w:t>Huddesinfektion:</w:t>
      </w:r>
      <w:r w:rsidRPr="00543CC1">
        <w:rPr>
          <w:b/>
        </w:rPr>
        <w:tab/>
      </w:r>
      <w:proofErr w:type="spellStart"/>
      <w:r w:rsidRPr="00543CC1">
        <w:t>Descutansvamp</w:t>
      </w:r>
      <w:proofErr w:type="spellEnd"/>
    </w:p>
    <w:p w14:paraId="7CAD982E" w14:textId="555B8D6E" w:rsidR="00543CC1" w:rsidRPr="00543CC1" w:rsidRDefault="00543CC1" w:rsidP="00D71C42">
      <w:pPr>
        <w:spacing w:after="0" w:line="276" w:lineRule="auto"/>
      </w:pPr>
      <w:r w:rsidRPr="00543CC1">
        <w:tab/>
      </w:r>
      <w:r w:rsidRPr="00543CC1">
        <w:tab/>
      </w:r>
      <w:r w:rsidR="008B272B">
        <w:tab/>
      </w:r>
      <w:proofErr w:type="spellStart"/>
      <w:r w:rsidRPr="00543CC1">
        <w:t>Klorhexidinsprit</w:t>
      </w:r>
      <w:proofErr w:type="spellEnd"/>
      <w:r w:rsidRPr="00543CC1">
        <w:t xml:space="preserve"> färgad 5 mg/ml</w:t>
      </w:r>
      <w:r w:rsidRPr="00543CC1">
        <w:tab/>
      </w:r>
    </w:p>
    <w:p w14:paraId="2AB4181F" w14:textId="77777777" w:rsidR="00543CC1" w:rsidRPr="00543CC1" w:rsidRDefault="00543CC1" w:rsidP="00D71C42">
      <w:pPr>
        <w:spacing w:after="0" w:line="276" w:lineRule="auto"/>
      </w:pPr>
    </w:p>
    <w:p w14:paraId="5A0E1708" w14:textId="77777777" w:rsidR="00543CC1" w:rsidRPr="00543CC1" w:rsidRDefault="00543CC1" w:rsidP="00D71C42">
      <w:pPr>
        <w:spacing w:after="0" w:line="276" w:lineRule="auto"/>
      </w:pPr>
      <w:r w:rsidRPr="00543CC1">
        <w:rPr>
          <w:b/>
        </w:rPr>
        <w:t>Snitt:</w:t>
      </w:r>
      <w:r w:rsidRPr="00543CC1">
        <w:rPr>
          <w:b/>
        </w:rPr>
        <w:tab/>
      </w:r>
      <w:r w:rsidRPr="00543CC1">
        <w:rPr>
          <w:b/>
        </w:rPr>
        <w:tab/>
      </w:r>
      <w:r w:rsidRPr="00543CC1">
        <w:t>Medellinjen</w:t>
      </w:r>
      <w:r w:rsidRPr="00543CC1">
        <w:tab/>
      </w:r>
      <w:r w:rsidRPr="00543CC1">
        <w:rPr>
          <w:b/>
        </w:rPr>
        <w:tab/>
      </w:r>
    </w:p>
    <w:p w14:paraId="69966977" w14:textId="77777777" w:rsidR="00543CC1" w:rsidRPr="00543CC1" w:rsidRDefault="00543CC1" w:rsidP="00D71C42">
      <w:pPr>
        <w:spacing w:after="0" w:line="276" w:lineRule="auto"/>
      </w:pPr>
    </w:p>
    <w:p w14:paraId="4A58F915" w14:textId="66A3F561" w:rsidR="00543CC1" w:rsidRPr="00543CC1" w:rsidRDefault="00543CC1" w:rsidP="00D71C42">
      <w:pPr>
        <w:spacing w:after="0" w:line="276" w:lineRule="auto"/>
        <w:ind w:left="3912" w:hanging="2920"/>
      </w:pPr>
      <w:r w:rsidRPr="00543CC1">
        <w:rPr>
          <w:b/>
        </w:rPr>
        <w:t>Suturer:</w:t>
      </w:r>
      <w:r w:rsidRPr="00543CC1">
        <w:rPr>
          <w:b/>
        </w:rPr>
        <w:tab/>
      </w:r>
      <w:proofErr w:type="spellStart"/>
      <w:r w:rsidRPr="00543CC1">
        <w:t>Vicryl</w:t>
      </w:r>
      <w:proofErr w:type="spellEnd"/>
      <w:r w:rsidRPr="00543CC1">
        <w:t xml:space="preserve"> RB-1 4/0 eller 5/0 </w:t>
      </w:r>
      <w:r w:rsidR="002D2BCB">
        <w:t>T</w:t>
      </w:r>
      <w:r w:rsidR="001A7B9D">
        <w:t xml:space="preserve">F-1 plus </w:t>
      </w:r>
      <w:r w:rsidRPr="00543CC1">
        <w:t xml:space="preserve">till </w:t>
      </w:r>
      <w:proofErr w:type="spellStart"/>
      <w:r w:rsidRPr="00543CC1">
        <w:t>duran</w:t>
      </w:r>
      <w:proofErr w:type="spellEnd"/>
    </w:p>
    <w:p w14:paraId="52588853" w14:textId="1E85FEFC" w:rsidR="00543CC1" w:rsidRPr="00543CC1" w:rsidRDefault="00543CC1" w:rsidP="00D71C42">
      <w:pPr>
        <w:spacing w:after="0" w:line="276" w:lineRule="auto"/>
        <w:ind w:left="3912"/>
      </w:pPr>
      <w:proofErr w:type="spellStart"/>
      <w:r w:rsidRPr="00543CC1">
        <w:t>Surgilon</w:t>
      </w:r>
      <w:proofErr w:type="spellEnd"/>
      <w:r w:rsidRPr="00543CC1">
        <w:t xml:space="preserve"> 0 vid </w:t>
      </w:r>
      <w:proofErr w:type="spellStart"/>
      <w:r w:rsidRPr="00543CC1">
        <w:t>laminectomi</w:t>
      </w:r>
      <w:proofErr w:type="spellEnd"/>
      <w:r w:rsidRPr="00543CC1">
        <w:t xml:space="preserve"> till fixering av </w:t>
      </w:r>
      <w:proofErr w:type="spellStart"/>
      <w:r w:rsidRPr="00543CC1">
        <w:t>kotrad</w:t>
      </w:r>
      <w:proofErr w:type="spellEnd"/>
    </w:p>
    <w:p w14:paraId="2972AEFF" w14:textId="405A860E" w:rsidR="00543CC1" w:rsidRPr="00543CC1" w:rsidRDefault="00543CC1" w:rsidP="00D71C42">
      <w:pPr>
        <w:spacing w:after="0" w:line="276" w:lineRule="auto"/>
      </w:pPr>
      <w:r w:rsidRPr="00543CC1">
        <w:tab/>
      </w:r>
      <w:r w:rsidRPr="00543CC1">
        <w:tab/>
      </w:r>
      <w:r w:rsidR="008B272B">
        <w:tab/>
      </w:r>
      <w:proofErr w:type="spellStart"/>
      <w:r w:rsidRPr="00543CC1">
        <w:t>Vicryl</w:t>
      </w:r>
      <w:proofErr w:type="spellEnd"/>
      <w:r w:rsidRPr="00543CC1">
        <w:t xml:space="preserve"> 0/0</w:t>
      </w:r>
      <w:r w:rsidR="00AA3142">
        <w:t xml:space="preserve"> C</w:t>
      </w:r>
      <w:r w:rsidR="007C3DE7">
        <w:t>T-1 plus</w:t>
      </w:r>
      <w:r w:rsidRPr="00543CC1">
        <w:t>, 2/0</w:t>
      </w:r>
      <w:r w:rsidR="00A724BE">
        <w:t xml:space="preserve"> SH plus</w:t>
      </w:r>
    </w:p>
    <w:p w14:paraId="2FB0341F" w14:textId="5FE6FF6D" w:rsidR="00543CC1" w:rsidRPr="00543CC1" w:rsidRDefault="00543CC1" w:rsidP="00D71C42">
      <w:pPr>
        <w:spacing w:after="0" w:line="276" w:lineRule="auto"/>
      </w:pPr>
      <w:r w:rsidRPr="00543CC1">
        <w:tab/>
      </w:r>
      <w:r w:rsidRPr="00543CC1">
        <w:tab/>
      </w:r>
      <w:r w:rsidR="008B272B">
        <w:tab/>
      </w:r>
      <w:proofErr w:type="spellStart"/>
      <w:r w:rsidRPr="00543CC1">
        <w:t>Ethilon</w:t>
      </w:r>
      <w:proofErr w:type="spellEnd"/>
      <w:r w:rsidRPr="00543CC1">
        <w:t xml:space="preserve"> 4/0 till hud</w:t>
      </w:r>
    </w:p>
    <w:p w14:paraId="58E69D73" w14:textId="5E7C1F2D" w:rsidR="00543CC1" w:rsidRPr="00543CC1" w:rsidRDefault="00543CC1" w:rsidP="00D71C42">
      <w:pPr>
        <w:spacing w:after="0" w:line="276" w:lineRule="auto"/>
        <w:ind w:left="3912"/>
      </w:pPr>
      <w:proofErr w:type="spellStart"/>
      <w:r w:rsidRPr="00543CC1">
        <w:t>Vicryl</w:t>
      </w:r>
      <w:proofErr w:type="spellEnd"/>
      <w:r w:rsidRPr="00543CC1">
        <w:t xml:space="preserve"> RB-1 6/0 till </w:t>
      </w:r>
      <w:proofErr w:type="spellStart"/>
      <w:r w:rsidRPr="00543CC1">
        <w:t>duran</w:t>
      </w:r>
      <w:proofErr w:type="spellEnd"/>
      <w:r w:rsidRPr="00543CC1">
        <w:t xml:space="preserve"> på mycket små barn</w:t>
      </w:r>
    </w:p>
    <w:p w14:paraId="22332A4F" w14:textId="01880584" w:rsidR="00543CC1" w:rsidRPr="00543CC1" w:rsidRDefault="00543CC1" w:rsidP="00D71C42">
      <w:pPr>
        <w:spacing w:after="0" w:line="276" w:lineRule="auto"/>
      </w:pPr>
      <w:r w:rsidRPr="00543CC1">
        <w:tab/>
      </w:r>
      <w:r w:rsidRPr="00543CC1">
        <w:tab/>
      </w:r>
      <w:r w:rsidR="008B272B">
        <w:tab/>
      </w:r>
      <w:proofErr w:type="spellStart"/>
      <w:r w:rsidRPr="00543CC1">
        <w:t>Ethilon</w:t>
      </w:r>
      <w:proofErr w:type="spellEnd"/>
      <w:r w:rsidRPr="00543CC1">
        <w:t xml:space="preserve"> 5/0 </w:t>
      </w:r>
      <w:r w:rsidR="004D6FA4">
        <w:t xml:space="preserve">FS-2 </w:t>
      </w:r>
      <w:r w:rsidRPr="00543CC1">
        <w:t>till huden på små barn</w:t>
      </w:r>
      <w:r w:rsidRPr="00543CC1">
        <w:tab/>
      </w:r>
      <w:r w:rsidRPr="00543CC1">
        <w:rPr>
          <w:b/>
        </w:rPr>
        <w:tab/>
      </w:r>
    </w:p>
    <w:p w14:paraId="0E5CC3E0" w14:textId="6043108E" w:rsidR="00543CC1" w:rsidRPr="00543CC1" w:rsidRDefault="00543CC1" w:rsidP="00D71C42">
      <w:pPr>
        <w:spacing w:after="0" w:line="276" w:lineRule="auto"/>
      </w:pPr>
      <w:r w:rsidRPr="00543CC1">
        <w:rPr>
          <w:b/>
        </w:rPr>
        <w:t>Förband:</w:t>
      </w:r>
      <w:r w:rsidRPr="00543CC1">
        <w:rPr>
          <w:b/>
        </w:rPr>
        <w:tab/>
      </w:r>
      <w:r w:rsidRPr="00543CC1">
        <w:rPr>
          <w:b/>
        </w:rPr>
        <w:tab/>
      </w:r>
      <w:proofErr w:type="spellStart"/>
      <w:r w:rsidRPr="00543CC1">
        <w:t>Mepilex</w:t>
      </w:r>
      <w:proofErr w:type="spellEnd"/>
      <w:r w:rsidRPr="00543CC1">
        <w:t xml:space="preserve"> </w:t>
      </w:r>
      <w:proofErr w:type="spellStart"/>
      <w:r w:rsidR="0015478B">
        <w:t>P</w:t>
      </w:r>
      <w:r w:rsidRPr="00543CC1">
        <w:t>ostop</w:t>
      </w:r>
      <w:proofErr w:type="spellEnd"/>
      <w:r w:rsidRPr="00543CC1">
        <w:tab/>
      </w:r>
      <w:r w:rsidRPr="00543CC1">
        <w:tab/>
      </w:r>
    </w:p>
    <w:p w14:paraId="308B5BEE" w14:textId="77777777" w:rsidR="00AA3142" w:rsidRDefault="00AA3142" w:rsidP="00D71C42">
      <w:pPr>
        <w:spacing w:line="276" w:lineRule="auto"/>
        <w:rPr>
          <w:b/>
        </w:rPr>
      </w:pPr>
    </w:p>
    <w:p w14:paraId="1A251D42" w14:textId="00113E30" w:rsidR="00543CC1" w:rsidRPr="00543CC1" w:rsidRDefault="00543CC1" w:rsidP="00D71C42">
      <w:pPr>
        <w:spacing w:line="276" w:lineRule="auto"/>
      </w:pPr>
      <w:r w:rsidRPr="00543CC1">
        <w:rPr>
          <w:b/>
        </w:rPr>
        <w:lastRenderedPageBreak/>
        <w:t>Övrigt:</w:t>
      </w:r>
      <w:r w:rsidR="00C26AB0">
        <w:rPr>
          <w:b/>
        </w:rPr>
        <w:t xml:space="preserve"> </w:t>
      </w:r>
      <w:r w:rsidRPr="00543CC1">
        <w:t>Neurofysiologen deltar ofta under operationen med stimulering och fäster elektroder på patienten före huddesinfektion.</w:t>
      </w:r>
      <w:r w:rsidR="004B24B8">
        <w:t xml:space="preserve"> </w:t>
      </w:r>
      <w:proofErr w:type="spellStart"/>
      <w:r w:rsidR="004B24B8">
        <w:t>Laminectomi</w:t>
      </w:r>
      <w:proofErr w:type="spellEnd"/>
      <w:r w:rsidR="004B24B8">
        <w:t xml:space="preserve"> utförs </w:t>
      </w:r>
      <w:r w:rsidR="0015478B">
        <w:t>om flera nivåer skall friläggas.</w:t>
      </w:r>
    </w:p>
    <w:p w14:paraId="1CE01AAF" w14:textId="61F99669" w:rsidR="00543CC1" w:rsidRPr="00543CC1" w:rsidRDefault="00543CC1" w:rsidP="00C969DA">
      <w:r w:rsidRPr="00543CC1">
        <w:tab/>
      </w:r>
    </w:p>
    <w:p w14:paraId="4921D25F" w14:textId="2A6E61E3" w:rsidR="00543CC1" w:rsidRPr="00543CC1" w:rsidRDefault="00543CC1" w:rsidP="008B272B">
      <w:pPr>
        <w:pStyle w:val="Rubrik2"/>
      </w:pPr>
      <w:r w:rsidRPr="00543CC1">
        <w:t>Ansvar</w:t>
      </w:r>
    </w:p>
    <w:p w14:paraId="31905E41" w14:textId="77777777" w:rsidR="00543CC1" w:rsidRPr="00543CC1" w:rsidRDefault="00543CC1" w:rsidP="008B272B">
      <w:r w:rsidRPr="00543CC1">
        <w:t xml:space="preserve">Verksamhetschef, Hybrid och intervention, Sahlgrenska Universitetssjukhuset, ansvarar för att de rutiner och riktlinjer som verksamheten kräver finns tillgängliga och följer gällande författningar/lagar. Samtlig berörd personal på Operation 5, Hybrid och intervention, Sahlgrenska Universitetssjukhuset, ska delges direktivet via vårdenhetschef/avdelningschef. </w:t>
      </w:r>
    </w:p>
    <w:p w14:paraId="0A7CB1FE" w14:textId="77777777" w:rsidR="00543CC1" w:rsidRPr="00543CC1" w:rsidRDefault="00543CC1" w:rsidP="00543CC1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6CC51099" w14:textId="77777777" w:rsidR="00543CC1" w:rsidRPr="00543CC1" w:rsidRDefault="00543CC1" w:rsidP="008B272B">
      <w:pPr>
        <w:pStyle w:val="Rubrik2"/>
      </w:pPr>
      <w:r w:rsidRPr="00543CC1">
        <w:t>Uppföljning, utvärdering och revision</w:t>
      </w:r>
    </w:p>
    <w:p w14:paraId="5F1AA7AE" w14:textId="77777777" w:rsidR="00543CC1" w:rsidRPr="00543CC1" w:rsidRDefault="00543CC1" w:rsidP="008B272B">
      <w:r w:rsidRPr="00543CC1">
        <w:t xml:space="preserve">Ansvarig operationssjuksköterska för metodkort/rutiner på Operation 5, Hybrid och intervention, Sahlgrenska Universitetssjukhuset, ansvarar för att denna rutin uppdateras och revideras. Medvetet avsteg från rutinen dokumenteras i </w:t>
      </w:r>
      <w:proofErr w:type="spellStart"/>
      <w:r w:rsidRPr="00543CC1">
        <w:t>Melior</w:t>
      </w:r>
      <w:proofErr w:type="spellEnd"/>
      <w:r w:rsidRPr="00543CC1">
        <w:t xml:space="preserve"> om rutinen är kopplad till patient. Övriga orsaker till avsteg från rutinen rapporteras i </w:t>
      </w:r>
      <w:proofErr w:type="spellStart"/>
      <w:r w:rsidRPr="00543CC1">
        <w:t>MedControl</w:t>
      </w:r>
      <w:proofErr w:type="spellEnd"/>
      <w:r w:rsidRPr="00543CC1">
        <w:t xml:space="preserve"> PRO.</w:t>
      </w:r>
    </w:p>
    <w:p w14:paraId="1C9F9FD8" w14:textId="77777777" w:rsidR="00543CC1" w:rsidRPr="00543CC1" w:rsidRDefault="00543CC1" w:rsidP="00543CC1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32C3EEF2" w14:textId="77777777" w:rsidR="00543CC1" w:rsidRPr="00543CC1" w:rsidRDefault="00543CC1" w:rsidP="008B272B">
      <w:pPr>
        <w:pStyle w:val="Rubrik2"/>
      </w:pPr>
      <w:r w:rsidRPr="00543CC1">
        <w:t>Dokumentation</w:t>
      </w:r>
    </w:p>
    <w:p w14:paraId="21B28CB6" w14:textId="77777777" w:rsidR="00543CC1" w:rsidRPr="00543CC1" w:rsidRDefault="00543CC1" w:rsidP="008B272B">
      <w:r w:rsidRPr="00543CC1">
        <w:t>Styrande dokument arkiveras i Barium. Redovisande dokument skall hanteras enligt sjukhusets gällande rutiner för arkivering av allmänna handlingar.</w:t>
      </w:r>
    </w:p>
    <w:p w14:paraId="59CCF0F1" w14:textId="77777777" w:rsidR="00543CC1" w:rsidRPr="00543CC1" w:rsidRDefault="00543CC1" w:rsidP="00543CC1">
      <w:pPr>
        <w:spacing w:after="0" w:line="240" w:lineRule="auto"/>
        <w:ind w:left="0" w:right="0"/>
        <w:rPr>
          <w:rFonts w:ascii="Arial" w:hAnsi="Arial" w:cs="Arial"/>
          <w:iCs/>
          <w:sz w:val="20"/>
        </w:rPr>
      </w:pPr>
    </w:p>
    <w:p w14:paraId="26442AB0" w14:textId="77777777" w:rsidR="00543CC1" w:rsidRPr="00543CC1" w:rsidRDefault="00543CC1" w:rsidP="008B272B">
      <w:pPr>
        <w:pStyle w:val="Rubrik2"/>
      </w:pPr>
      <w:r w:rsidRPr="00543CC1">
        <w:t>Granskare/arbetsgrupp</w:t>
      </w:r>
    </w:p>
    <w:p w14:paraId="20267350" w14:textId="19DDC845" w:rsidR="00543CC1" w:rsidRDefault="00607548" w:rsidP="008B272B">
      <w:r>
        <w:t xml:space="preserve">Annika </w:t>
      </w:r>
      <w:proofErr w:type="spellStart"/>
      <w:r>
        <w:t>Stephensen</w:t>
      </w:r>
      <w:proofErr w:type="spellEnd"/>
      <w:r>
        <w:t xml:space="preserve"> Sektionsledare </w:t>
      </w:r>
      <w:r w:rsidR="00543CC1" w:rsidRPr="00543CC1">
        <w:t xml:space="preserve">Operation 5, Hybrid och intervention, </w:t>
      </w:r>
      <w:proofErr w:type="spellStart"/>
      <w:r w:rsidR="008F5AD2">
        <w:t>Omr</w:t>
      </w:r>
      <w:proofErr w:type="spellEnd"/>
      <w:r w:rsidR="008F5AD2">
        <w:t xml:space="preserve"> 5, </w:t>
      </w:r>
      <w:r w:rsidR="00543CC1" w:rsidRPr="00543CC1">
        <w:t>Sahlgrenska Universitetssjukhuset</w:t>
      </w:r>
    </w:p>
    <w:p w14:paraId="38C1302D" w14:textId="2A124495" w:rsidR="008F5AD2" w:rsidRPr="00543CC1" w:rsidRDefault="008F5AD2" w:rsidP="008B272B">
      <w:r>
        <w:t>Sofia Gustafsson Operationssjuksköterska</w:t>
      </w:r>
      <w:r w:rsidR="00BF76D8">
        <w:t xml:space="preserve"> Operation 5, Hybrid och Intervention, </w:t>
      </w:r>
      <w:proofErr w:type="spellStart"/>
      <w:r w:rsidR="00BF76D8">
        <w:t>Omr</w:t>
      </w:r>
      <w:proofErr w:type="spellEnd"/>
      <w:r w:rsidR="00BF76D8">
        <w:t xml:space="preserve"> 5, Sahlgrenska Universitet</w:t>
      </w:r>
      <w:r w:rsidR="005C5712">
        <w:t>ssjukhuset</w:t>
      </w:r>
    </w:p>
    <w:p w14:paraId="7E228193" w14:textId="77777777" w:rsidR="00543CC1" w:rsidRPr="00543CC1" w:rsidRDefault="00543CC1" w:rsidP="00543CC1">
      <w:pPr>
        <w:spacing w:after="0" w:line="240" w:lineRule="auto"/>
        <w:ind w:left="0" w:right="0"/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43CC1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96FE57" w14:textId="77777777" w:rsidR="001E73A4" w:rsidRDefault="001E73A4">
      <w:r>
        <w:separator/>
      </w:r>
    </w:p>
  </w:endnote>
  <w:endnote w:type="continuationSeparator" w:id="0">
    <w:p w14:paraId="4893D96D" w14:textId="77777777" w:rsidR="001E73A4" w:rsidRDefault="001E73A4">
      <w:r>
        <w:continuationSeparator/>
      </w:r>
    </w:p>
  </w:endnote>
  <w:endnote w:type="continuationNotice" w:id="1">
    <w:p w14:paraId="52FF19BD" w14:textId="77777777" w:rsidR="001E73A4" w:rsidRDefault="001E73A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E78B94" w14:textId="77777777" w:rsidR="001E73A4" w:rsidRDefault="001E73A4"/>
  </w:footnote>
  <w:footnote w:type="continuationSeparator" w:id="0">
    <w:p w14:paraId="0FF15567" w14:textId="77777777" w:rsidR="001E73A4" w:rsidRDefault="001E73A4">
      <w:r>
        <w:continuationSeparator/>
      </w:r>
    </w:p>
  </w:footnote>
  <w:footnote w:type="continuationNotice" w:id="1">
    <w:p w14:paraId="3B5189A4" w14:textId="77777777" w:rsidR="001E73A4" w:rsidRDefault="001E73A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64794733">
    <w:abstractNumId w:val="17"/>
  </w:num>
  <w:num w:numId="2" w16cid:durableId="1888030133">
    <w:abstractNumId w:val="14"/>
  </w:num>
  <w:num w:numId="3" w16cid:durableId="551888929">
    <w:abstractNumId w:val="0"/>
  </w:num>
  <w:num w:numId="4" w16cid:durableId="715548966">
    <w:abstractNumId w:val="6"/>
  </w:num>
  <w:num w:numId="5" w16cid:durableId="1577476555">
    <w:abstractNumId w:val="15"/>
  </w:num>
  <w:num w:numId="6" w16cid:durableId="1741436762">
    <w:abstractNumId w:val="2"/>
  </w:num>
  <w:num w:numId="7" w16cid:durableId="1747413604">
    <w:abstractNumId w:val="11"/>
  </w:num>
  <w:num w:numId="8" w16cid:durableId="1689674806">
    <w:abstractNumId w:val="8"/>
  </w:num>
  <w:num w:numId="9" w16cid:durableId="1632898305">
    <w:abstractNumId w:val="1"/>
  </w:num>
  <w:num w:numId="10" w16cid:durableId="101459581">
    <w:abstractNumId w:val="1"/>
  </w:num>
  <w:num w:numId="11" w16cid:durableId="1674143281">
    <w:abstractNumId w:val="3"/>
  </w:num>
  <w:num w:numId="12" w16cid:durableId="2116515379">
    <w:abstractNumId w:val="4"/>
  </w:num>
  <w:num w:numId="13" w16cid:durableId="1778214001">
    <w:abstractNumId w:val="13"/>
  </w:num>
  <w:num w:numId="14" w16cid:durableId="1141191782">
    <w:abstractNumId w:val="9"/>
  </w:num>
  <w:num w:numId="15" w16cid:durableId="309141710">
    <w:abstractNumId w:val="7"/>
  </w:num>
  <w:num w:numId="16" w16cid:durableId="1720474859">
    <w:abstractNumId w:val="12"/>
  </w:num>
  <w:num w:numId="17" w16cid:durableId="1318680680">
    <w:abstractNumId w:val="5"/>
  </w:num>
  <w:num w:numId="18" w16cid:durableId="1306544979">
    <w:abstractNumId w:val="10"/>
  </w:num>
  <w:num w:numId="19" w16cid:durableId="212214577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16E66"/>
    <w:rsid w:val="000170D7"/>
    <w:rsid w:val="0002435C"/>
    <w:rsid w:val="00030DDD"/>
    <w:rsid w:val="000313BB"/>
    <w:rsid w:val="00033ED5"/>
    <w:rsid w:val="000371B4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39D3"/>
    <w:rsid w:val="000A4C35"/>
    <w:rsid w:val="000A611A"/>
    <w:rsid w:val="000B12D9"/>
    <w:rsid w:val="000B4536"/>
    <w:rsid w:val="000B7715"/>
    <w:rsid w:val="000B7A49"/>
    <w:rsid w:val="000E463B"/>
    <w:rsid w:val="000E5A7E"/>
    <w:rsid w:val="000E6F8D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68A"/>
    <w:rsid w:val="0014070B"/>
    <w:rsid w:val="001422C1"/>
    <w:rsid w:val="001522AE"/>
    <w:rsid w:val="0015478B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A7B9D"/>
    <w:rsid w:val="001B762C"/>
    <w:rsid w:val="001C4D0A"/>
    <w:rsid w:val="001C5FEF"/>
    <w:rsid w:val="001D6601"/>
    <w:rsid w:val="001E73A4"/>
    <w:rsid w:val="001F1380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84AF6"/>
    <w:rsid w:val="00290B5C"/>
    <w:rsid w:val="00294791"/>
    <w:rsid w:val="002B0B30"/>
    <w:rsid w:val="002B0C78"/>
    <w:rsid w:val="002C0C02"/>
    <w:rsid w:val="002C1277"/>
    <w:rsid w:val="002C60AD"/>
    <w:rsid w:val="002D0E0E"/>
    <w:rsid w:val="002D2BCB"/>
    <w:rsid w:val="002D5D06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5A42"/>
    <w:rsid w:val="00337F99"/>
    <w:rsid w:val="0034307B"/>
    <w:rsid w:val="00345EB1"/>
    <w:rsid w:val="0035036D"/>
    <w:rsid w:val="00350CC4"/>
    <w:rsid w:val="00360E0D"/>
    <w:rsid w:val="00362E61"/>
    <w:rsid w:val="0036357D"/>
    <w:rsid w:val="00363B23"/>
    <w:rsid w:val="0036594C"/>
    <w:rsid w:val="00367D19"/>
    <w:rsid w:val="00371BED"/>
    <w:rsid w:val="00375CCA"/>
    <w:rsid w:val="00384019"/>
    <w:rsid w:val="003854F1"/>
    <w:rsid w:val="00385C22"/>
    <w:rsid w:val="0039118E"/>
    <w:rsid w:val="00397F54"/>
    <w:rsid w:val="003A0D43"/>
    <w:rsid w:val="003A161D"/>
    <w:rsid w:val="003B2A4B"/>
    <w:rsid w:val="003B4AD2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16979"/>
    <w:rsid w:val="004230F7"/>
    <w:rsid w:val="0043167E"/>
    <w:rsid w:val="0043409A"/>
    <w:rsid w:val="0043631F"/>
    <w:rsid w:val="00443C1E"/>
    <w:rsid w:val="00446255"/>
    <w:rsid w:val="00451935"/>
    <w:rsid w:val="00460ED0"/>
    <w:rsid w:val="0046280B"/>
    <w:rsid w:val="00465651"/>
    <w:rsid w:val="00470BC7"/>
    <w:rsid w:val="00470CE7"/>
    <w:rsid w:val="00470F4F"/>
    <w:rsid w:val="00472482"/>
    <w:rsid w:val="00480DC7"/>
    <w:rsid w:val="004876F6"/>
    <w:rsid w:val="0049236A"/>
    <w:rsid w:val="00492718"/>
    <w:rsid w:val="00497CBD"/>
    <w:rsid w:val="004A355D"/>
    <w:rsid w:val="004A4970"/>
    <w:rsid w:val="004B2183"/>
    <w:rsid w:val="004B24B8"/>
    <w:rsid w:val="004B2A01"/>
    <w:rsid w:val="004C2320"/>
    <w:rsid w:val="004C2559"/>
    <w:rsid w:val="004D6FA4"/>
    <w:rsid w:val="004D7BA3"/>
    <w:rsid w:val="004E0B19"/>
    <w:rsid w:val="004F4518"/>
    <w:rsid w:val="004F4C62"/>
    <w:rsid w:val="004F5519"/>
    <w:rsid w:val="00501433"/>
    <w:rsid w:val="00511CC4"/>
    <w:rsid w:val="00531E60"/>
    <w:rsid w:val="00534F78"/>
    <w:rsid w:val="00536A5A"/>
    <w:rsid w:val="00537FA7"/>
    <w:rsid w:val="00541D07"/>
    <w:rsid w:val="00542C7F"/>
    <w:rsid w:val="00543CC1"/>
    <w:rsid w:val="00544BAB"/>
    <w:rsid w:val="00545F31"/>
    <w:rsid w:val="00556DE8"/>
    <w:rsid w:val="005578FA"/>
    <w:rsid w:val="00565129"/>
    <w:rsid w:val="00565CD0"/>
    <w:rsid w:val="00567820"/>
    <w:rsid w:val="005770AD"/>
    <w:rsid w:val="00581414"/>
    <w:rsid w:val="0058214D"/>
    <w:rsid w:val="00582490"/>
    <w:rsid w:val="005826FA"/>
    <w:rsid w:val="00590FED"/>
    <w:rsid w:val="00597E28"/>
    <w:rsid w:val="005A2E3B"/>
    <w:rsid w:val="005A54ED"/>
    <w:rsid w:val="005A5D5B"/>
    <w:rsid w:val="005A6081"/>
    <w:rsid w:val="005A627D"/>
    <w:rsid w:val="005C0045"/>
    <w:rsid w:val="005C084E"/>
    <w:rsid w:val="005C129E"/>
    <w:rsid w:val="005C4606"/>
    <w:rsid w:val="005C5712"/>
    <w:rsid w:val="005D0B0C"/>
    <w:rsid w:val="005D4596"/>
    <w:rsid w:val="005E02B3"/>
    <w:rsid w:val="005E1E24"/>
    <w:rsid w:val="005F3C15"/>
    <w:rsid w:val="0060596B"/>
    <w:rsid w:val="00606D97"/>
    <w:rsid w:val="00607548"/>
    <w:rsid w:val="00614E64"/>
    <w:rsid w:val="00617710"/>
    <w:rsid w:val="00617EE6"/>
    <w:rsid w:val="0062184C"/>
    <w:rsid w:val="00623724"/>
    <w:rsid w:val="00627BEA"/>
    <w:rsid w:val="006319DB"/>
    <w:rsid w:val="00651FFF"/>
    <w:rsid w:val="0065595B"/>
    <w:rsid w:val="00660269"/>
    <w:rsid w:val="00661613"/>
    <w:rsid w:val="0066356F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E49BA"/>
    <w:rsid w:val="006F0D7E"/>
    <w:rsid w:val="00710B77"/>
    <w:rsid w:val="00714952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30FF"/>
    <w:rsid w:val="00765C41"/>
    <w:rsid w:val="00771100"/>
    <w:rsid w:val="007759DD"/>
    <w:rsid w:val="00783E13"/>
    <w:rsid w:val="0078609F"/>
    <w:rsid w:val="007917BA"/>
    <w:rsid w:val="00791803"/>
    <w:rsid w:val="007A21C2"/>
    <w:rsid w:val="007A5C6F"/>
    <w:rsid w:val="007C3DE7"/>
    <w:rsid w:val="007D4241"/>
    <w:rsid w:val="007D4317"/>
    <w:rsid w:val="007D4EA3"/>
    <w:rsid w:val="007F1CFF"/>
    <w:rsid w:val="007F5DD5"/>
    <w:rsid w:val="008025D8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4A3B"/>
    <w:rsid w:val="00892F28"/>
    <w:rsid w:val="008A0C5F"/>
    <w:rsid w:val="008A3DEA"/>
    <w:rsid w:val="008A4EB9"/>
    <w:rsid w:val="008A74C0"/>
    <w:rsid w:val="008B1694"/>
    <w:rsid w:val="008B272B"/>
    <w:rsid w:val="008B4E6B"/>
    <w:rsid w:val="008B7DDF"/>
    <w:rsid w:val="008C4B27"/>
    <w:rsid w:val="008C7F2A"/>
    <w:rsid w:val="008E36F8"/>
    <w:rsid w:val="008E46B2"/>
    <w:rsid w:val="008E682C"/>
    <w:rsid w:val="008E78A1"/>
    <w:rsid w:val="008F589F"/>
    <w:rsid w:val="008F5AD2"/>
    <w:rsid w:val="00906238"/>
    <w:rsid w:val="00907EF9"/>
    <w:rsid w:val="0091295C"/>
    <w:rsid w:val="00914D58"/>
    <w:rsid w:val="00915547"/>
    <w:rsid w:val="00921F47"/>
    <w:rsid w:val="009228AB"/>
    <w:rsid w:val="00925A33"/>
    <w:rsid w:val="0093085B"/>
    <w:rsid w:val="00931C57"/>
    <w:rsid w:val="009347A5"/>
    <w:rsid w:val="00942257"/>
    <w:rsid w:val="009468AB"/>
    <w:rsid w:val="009471BF"/>
    <w:rsid w:val="00947470"/>
    <w:rsid w:val="00950E4E"/>
    <w:rsid w:val="009529BD"/>
    <w:rsid w:val="009533B4"/>
    <w:rsid w:val="00971D93"/>
    <w:rsid w:val="00980BFC"/>
    <w:rsid w:val="009B084C"/>
    <w:rsid w:val="009B0F3B"/>
    <w:rsid w:val="009B1F6B"/>
    <w:rsid w:val="009C0D12"/>
    <w:rsid w:val="009C192E"/>
    <w:rsid w:val="009D1B02"/>
    <w:rsid w:val="009D6819"/>
    <w:rsid w:val="009D6D1C"/>
    <w:rsid w:val="009E0CF9"/>
    <w:rsid w:val="009E25CB"/>
    <w:rsid w:val="009E531B"/>
    <w:rsid w:val="009E5B4C"/>
    <w:rsid w:val="009E6C56"/>
    <w:rsid w:val="009E7DCF"/>
    <w:rsid w:val="009F4A56"/>
    <w:rsid w:val="009F4E65"/>
    <w:rsid w:val="00A006A5"/>
    <w:rsid w:val="00A05942"/>
    <w:rsid w:val="00A07BEC"/>
    <w:rsid w:val="00A10A42"/>
    <w:rsid w:val="00A156DD"/>
    <w:rsid w:val="00A26177"/>
    <w:rsid w:val="00A264BE"/>
    <w:rsid w:val="00A272CA"/>
    <w:rsid w:val="00A33051"/>
    <w:rsid w:val="00A407AD"/>
    <w:rsid w:val="00A40923"/>
    <w:rsid w:val="00A413E8"/>
    <w:rsid w:val="00A41C05"/>
    <w:rsid w:val="00A42426"/>
    <w:rsid w:val="00A514B7"/>
    <w:rsid w:val="00A54A0B"/>
    <w:rsid w:val="00A63BD8"/>
    <w:rsid w:val="00A65FD4"/>
    <w:rsid w:val="00A724BE"/>
    <w:rsid w:val="00A81198"/>
    <w:rsid w:val="00A81E48"/>
    <w:rsid w:val="00A82035"/>
    <w:rsid w:val="00A90D77"/>
    <w:rsid w:val="00A92E07"/>
    <w:rsid w:val="00AA0B3A"/>
    <w:rsid w:val="00AA3142"/>
    <w:rsid w:val="00AA6EB4"/>
    <w:rsid w:val="00AA767D"/>
    <w:rsid w:val="00AB0CC9"/>
    <w:rsid w:val="00AB2D5B"/>
    <w:rsid w:val="00AC3FF6"/>
    <w:rsid w:val="00AC6059"/>
    <w:rsid w:val="00AD73EC"/>
    <w:rsid w:val="00AE5BC7"/>
    <w:rsid w:val="00AF5AAF"/>
    <w:rsid w:val="00AF7BE4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0C27"/>
    <w:rsid w:val="00BB69DB"/>
    <w:rsid w:val="00BC322E"/>
    <w:rsid w:val="00BC44CD"/>
    <w:rsid w:val="00BC48A6"/>
    <w:rsid w:val="00BE7978"/>
    <w:rsid w:val="00BF76D8"/>
    <w:rsid w:val="00C07DDB"/>
    <w:rsid w:val="00C26AB0"/>
    <w:rsid w:val="00C4115D"/>
    <w:rsid w:val="00C43BDD"/>
    <w:rsid w:val="00C47778"/>
    <w:rsid w:val="00C5011E"/>
    <w:rsid w:val="00C50EE5"/>
    <w:rsid w:val="00C5240A"/>
    <w:rsid w:val="00C5398F"/>
    <w:rsid w:val="00C556F5"/>
    <w:rsid w:val="00C5579B"/>
    <w:rsid w:val="00C63486"/>
    <w:rsid w:val="00C70E19"/>
    <w:rsid w:val="00C72574"/>
    <w:rsid w:val="00C7430C"/>
    <w:rsid w:val="00C85DA1"/>
    <w:rsid w:val="00C9071C"/>
    <w:rsid w:val="00C908FF"/>
    <w:rsid w:val="00C969DA"/>
    <w:rsid w:val="00C97BD3"/>
    <w:rsid w:val="00CA39EF"/>
    <w:rsid w:val="00CA521F"/>
    <w:rsid w:val="00CB0493"/>
    <w:rsid w:val="00CB17FF"/>
    <w:rsid w:val="00CB1ED7"/>
    <w:rsid w:val="00CB7C5F"/>
    <w:rsid w:val="00CC167C"/>
    <w:rsid w:val="00CC52D9"/>
    <w:rsid w:val="00CC7318"/>
    <w:rsid w:val="00CD6647"/>
    <w:rsid w:val="00CE4B73"/>
    <w:rsid w:val="00CF70BB"/>
    <w:rsid w:val="00D074DB"/>
    <w:rsid w:val="00D139CF"/>
    <w:rsid w:val="00D1783C"/>
    <w:rsid w:val="00D17A02"/>
    <w:rsid w:val="00D316DC"/>
    <w:rsid w:val="00D37E7F"/>
    <w:rsid w:val="00D47AD7"/>
    <w:rsid w:val="00D5063C"/>
    <w:rsid w:val="00D51529"/>
    <w:rsid w:val="00D71C42"/>
    <w:rsid w:val="00D85218"/>
    <w:rsid w:val="00D86AF5"/>
    <w:rsid w:val="00D915B1"/>
    <w:rsid w:val="00D924F5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4362"/>
    <w:rsid w:val="00E52A86"/>
    <w:rsid w:val="00E54B47"/>
    <w:rsid w:val="00E553BF"/>
    <w:rsid w:val="00E55D93"/>
    <w:rsid w:val="00E6019D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4F11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2491"/>
    <w:rsid w:val="00F35B05"/>
    <w:rsid w:val="00F37C31"/>
    <w:rsid w:val="00F413D9"/>
    <w:rsid w:val="00F5135F"/>
    <w:rsid w:val="00F51F78"/>
    <w:rsid w:val="00F55138"/>
    <w:rsid w:val="00F809BC"/>
    <w:rsid w:val="00F86F47"/>
    <w:rsid w:val="00F90B64"/>
    <w:rsid w:val="00FB2F0F"/>
    <w:rsid w:val="00FB5086"/>
    <w:rsid w:val="00FB5411"/>
    <w:rsid w:val="00FB6392"/>
    <w:rsid w:val="00FD3C70"/>
    <w:rsid w:val="00FD6820"/>
    <w:rsid w:val="00FD724B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109</TotalTime>
  <Pages>3</Pages>
  <Words>386</Words>
  <Characters>2763</Characters>
  <Application>Microsoft Office Word</Application>
  <DocSecurity>0</DocSecurity>
  <Lines>23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3143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HYBIOP5 Metod – Tethered cord (fjättrad ryggmärg)</dc:title>
  <dc:subject/>
  <dc:creator>patrik.jens.johansson@vgregion.se</dc:creator>
  <keywords/>
  <lastModifiedBy>Sofia Gustafsson</lastModifiedBy>
  <revision>92</revision>
  <lastPrinted>2016-03-31T10:56:00.0000000Z</lastPrinted>
  <dcterms:created xsi:type="dcterms:W3CDTF">2022-06-07T20:30:00.0000000Z</dcterms:created>
  <dcterms:modified xsi:type="dcterms:W3CDTF">2025-04-15T11:34:00.0000000Z</dcterms:modified>
</coreProperties>
</file>