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38CEC4" w14:textId="77777777" w:rsidR="001875A9" w:rsidRDefault="001875A9" w:rsidP="00F35B05">
      <w:pPr>
        <w:pStyle w:val="Rubrik2"/>
      </w:pPr>
      <w:bookmarkStart w:id="0" w:name="_Toc321146591"/>
    </w:p>
    <w:p w14:paraId="1512301A" w14:textId="77777777" w:rsidR="001A4B45" w:rsidRDefault="001A4B45" w:rsidP="001A4B45"/>
    <w:p w14:paraId="3FAEC118" w14:textId="77777777" w:rsidR="00EC639F" w:rsidRDefault="00EC639F" w:rsidP="001A4B45">
      <w:pPr>
        <w:pStyle w:val="Rubrik1"/>
      </w:pPr>
    </w:p>
    <w:p w14:paraId="40FBBBDC" w14:textId="2E329913" w:rsidR="001A4B45" w:rsidRDefault="001A4B45" w:rsidP="001A4B45">
      <w:pPr>
        <w:pStyle w:val="Rubrik1"/>
      </w:pPr>
      <w:r>
        <w:t xml:space="preserve">HYBIOP5 Metod </w:t>
      </w:r>
      <w:proofErr w:type="spellStart"/>
      <w:r>
        <w:t>Kraniofaryng</w:t>
      </w:r>
      <w:r w:rsidR="009C0BF6">
        <w:t>i</w:t>
      </w:r>
      <w:r>
        <w:t>om</w:t>
      </w:r>
      <w:proofErr w:type="spellEnd"/>
    </w:p>
    <w:p w14:paraId="5150FFC8" w14:textId="77777777" w:rsidR="001875A9" w:rsidRPr="001875A9" w:rsidRDefault="001875A9" w:rsidP="001A4B45">
      <w:pPr>
        <w:pStyle w:val="Rubrik2"/>
      </w:pPr>
      <w:r w:rsidRPr="001875A9">
        <w:t>Revideringar i denna version</w:t>
      </w:r>
    </w:p>
    <w:p w14:paraId="2B717712" w14:textId="77777777" w:rsidR="001875A9" w:rsidRPr="001875A9" w:rsidRDefault="001875A9" w:rsidP="001A4B45">
      <w:r w:rsidRPr="001875A9">
        <w:t>Detta dokument ersätter: KRANIOFARYNGIOM, version 1.</w:t>
      </w:r>
    </w:p>
    <w:p w14:paraId="6630404A" w14:textId="77777777" w:rsidR="001875A9" w:rsidRPr="001875A9" w:rsidRDefault="001875A9" w:rsidP="001A4B45">
      <w:pPr>
        <w:pStyle w:val="Rubrik2"/>
      </w:pPr>
      <w:r w:rsidRPr="001875A9">
        <w:t>Syfte</w:t>
      </w:r>
    </w:p>
    <w:p w14:paraId="641F5356" w14:textId="77777777" w:rsidR="001875A9" w:rsidRPr="001875A9" w:rsidRDefault="001875A9" w:rsidP="001A4B45">
      <w:r w:rsidRPr="001875A9">
        <w:t xml:space="preserve">Rutinen är ett metodkort med plocklista som syftar till en säker, enhetlig och metodisk planering och framplockning inför ovan nämnda operation. </w:t>
      </w:r>
    </w:p>
    <w:p w14:paraId="73647C9C" w14:textId="77777777" w:rsidR="001875A9" w:rsidRDefault="001875A9" w:rsidP="00107793">
      <w:pPr>
        <w:pStyle w:val="Rubrik2"/>
      </w:pPr>
      <w:r w:rsidRPr="00107793">
        <w:t>Arbetsbeskrivning</w:t>
      </w:r>
    </w:p>
    <w:p w14:paraId="612974BE" w14:textId="77777777" w:rsidR="009C0BF6" w:rsidRDefault="009C0BF6" w:rsidP="009C0BF6"/>
    <w:p w14:paraId="0B8CCDF6" w14:textId="30D797DA" w:rsidR="009C0BF6" w:rsidRPr="007B4785" w:rsidRDefault="009C0BF6" w:rsidP="00B35F7B">
      <w:pPr>
        <w:spacing w:after="0" w:line="276" w:lineRule="auto"/>
      </w:pPr>
      <w:r w:rsidRPr="00CE274D">
        <w:rPr>
          <w:b/>
          <w:bCs/>
        </w:rPr>
        <w:t>Sterilcentralen:</w:t>
      </w:r>
      <w:r w:rsidR="00F13EF0">
        <w:rPr>
          <w:b/>
          <w:bCs/>
        </w:rPr>
        <w:t xml:space="preserve"> </w:t>
      </w:r>
      <w:r w:rsidR="00F13EF0">
        <w:rPr>
          <w:b/>
          <w:bCs/>
        </w:rPr>
        <w:tab/>
      </w:r>
      <w:r w:rsidR="00B342D2" w:rsidRPr="007B4785">
        <w:t>Hjärngaller</w:t>
      </w:r>
    </w:p>
    <w:p w14:paraId="6894B0C2" w14:textId="6F960D11" w:rsidR="00B342D2" w:rsidRPr="007B4785" w:rsidRDefault="00B342D2" w:rsidP="00B35F7B">
      <w:pPr>
        <w:spacing w:after="0" w:line="276" w:lineRule="auto"/>
      </w:pPr>
      <w:r w:rsidRPr="007B4785">
        <w:tab/>
      </w:r>
      <w:r w:rsidRPr="007B4785">
        <w:tab/>
      </w:r>
      <w:r w:rsidRPr="007B4785">
        <w:tab/>
      </w:r>
      <w:r w:rsidR="0098479F" w:rsidRPr="007B4785">
        <w:t>Midas Rex MR8</w:t>
      </w:r>
    </w:p>
    <w:p w14:paraId="54883C47" w14:textId="021C67E9" w:rsidR="0098479F" w:rsidRPr="007B4785" w:rsidRDefault="0098479F" w:rsidP="00B35F7B">
      <w:pPr>
        <w:spacing w:after="0" w:line="276" w:lineRule="auto"/>
      </w:pPr>
      <w:r w:rsidRPr="007B4785">
        <w:tab/>
      </w:r>
      <w:r w:rsidRPr="007B4785">
        <w:tab/>
      </w:r>
      <w:r w:rsidRPr="007B4785">
        <w:tab/>
      </w:r>
      <w:proofErr w:type="spellStart"/>
      <w:r w:rsidRPr="007B4785">
        <w:t>Mikroset</w:t>
      </w:r>
      <w:proofErr w:type="spellEnd"/>
    </w:p>
    <w:p w14:paraId="039A596D" w14:textId="7EF49A88" w:rsidR="0098479F" w:rsidRDefault="0098479F" w:rsidP="00B35F7B">
      <w:pPr>
        <w:spacing w:after="0" w:line="276" w:lineRule="auto"/>
      </w:pPr>
      <w:r w:rsidRPr="007B4785">
        <w:tab/>
      </w:r>
      <w:r w:rsidRPr="007B4785">
        <w:tab/>
      </w:r>
      <w:r w:rsidRPr="007B4785">
        <w:tab/>
        <w:t xml:space="preserve">Ev. </w:t>
      </w:r>
      <w:proofErr w:type="spellStart"/>
      <w:r w:rsidR="00EF6EAC" w:rsidRPr="007B4785">
        <w:t>Sugita</w:t>
      </w:r>
      <w:proofErr w:type="spellEnd"/>
      <w:r w:rsidR="00EF6EAC" w:rsidRPr="007B4785">
        <w:t xml:space="preserve"> huvudstöd</w:t>
      </w:r>
    </w:p>
    <w:p w14:paraId="5819E925" w14:textId="73B05A88" w:rsidR="00D12BD9" w:rsidRPr="007B4785" w:rsidRDefault="00D12BD9" w:rsidP="00B35F7B">
      <w:pPr>
        <w:spacing w:after="0" w:line="276" w:lineRule="auto"/>
      </w:pPr>
      <w:r>
        <w:tab/>
      </w:r>
      <w:r>
        <w:tab/>
      </w:r>
      <w:r>
        <w:tab/>
        <w:t>Ev. Doro Luna</w:t>
      </w:r>
    </w:p>
    <w:p w14:paraId="13C860AA" w14:textId="78AA69B3" w:rsidR="00EF6EAC" w:rsidRPr="007B4785" w:rsidRDefault="00EF6EAC" w:rsidP="00B35F7B">
      <w:pPr>
        <w:spacing w:after="0" w:line="276" w:lineRule="auto"/>
      </w:pPr>
      <w:r w:rsidRPr="007B4785">
        <w:tab/>
      </w:r>
      <w:r w:rsidRPr="007B4785">
        <w:tab/>
      </w:r>
      <w:r w:rsidRPr="007B4785">
        <w:tab/>
      </w:r>
      <w:proofErr w:type="spellStart"/>
      <w:r w:rsidRPr="007B4785">
        <w:t>Kranieset</w:t>
      </w:r>
      <w:proofErr w:type="spellEnd"/>
    </w:p>
    <w:p w14:paraId="448D1410" w14:textId="7C940A27" w:rsidR="00EF6EAC" w:rsidRPr="007B4785" w:rsidRDefault="00EF6EAC" w:rsidP="00B35F7B">
      <w:pPr>
        <w:spacing w:after="0" w:line="276" w:lineRule="auto"/>
      </w:pPr>
      <w:r w:rsidRPr="007B4785">
        <w:tab/>
      </w:r>
      <w:r w:rsidRPr="007B4785">
        <w:tab/>
      </w:r>
      <w:r w:rsidRPr="007B4785">
        <w:tab/>
        <w:t xml:space="preserve">1 Rock </w:t>
      </w:r>
      <w:r w:rsidR="00D74723" w:rsidRPr="007B4785">
        <w:t>Standard XL</w:t>
      </w:r>
    </w:p>
    <w:p w14:paraId="4F9E54E1" w14:textId="759602AF" w:rsidR="00D74723" w:rsidRPr="007B4785" w:rsidRDefault="00D74723" w:rsidP="00B35F7B">
      <w:pPr>
        <w:spacing w:after="0" w:line="276" w:lineRule="auto"/>
      </w:pPr>
      <w:r w:rsidRPr="007B4785">
        <w:tab/>
      </w:r>
      <w:r w:rsidRPr="007B4785">
        <w:tab/>
      </w:r>
      <w:r w:rsidRPr="007B4785">
        <w:tab/>
        <w:t xml:space="preserve">1 </w:t>
      </w:r>
      <w:proofErr w:type="spellStart"/>
      <w:r w:rsidRPr="007B4785">
        <w:t>Omlottrock</w:t>
      </w:r>
      <w:proofErr w:type="spellEnd"/>
      <w:r w:rsidR="007B4785" w:rsidRPr="007B4785">
        <w:t xml:space="preserve"> </w:t>
      </w:r>
      <w:proofErr w:type="spellStart"/>
      <w:r w:rsidR="007B4785" w:rsidRPr="007B4785">
        <w:t>High</w:t>
      </w:r>
      <w:proofErr w:type="spellEnd"/>
      <w:r w:rsidR="007B4785" w:rsidRPr="007B4785">
        <w:t xml:space="preserve"> </w:t>
      </w:r>
      <w:proofErr w:type="spellStart"/>
      <w:r w:rsidR="007B4785" w:rsidRPr="007B4785">
        <w:t>perf</w:t>
      </w:r>
      <w:proofErr w:type="spellEnd"/>
      <w:r w:rsidR="007B4785" w:rsidRPr="007B4785">
        <w:t xml:space="preserve"> 50-80 kg </w:t>
      </w:r>
    </w:p>
    <w:p w14:paraId="57BAF226" w14:textId="4EF97F55" w:rsidR="007B4785" w:rsidRPr="007B4785" w:rsidRDefault="007B4785" w:rsidP="00B35F7B">
      <w:pPr>
        <w:spacing w:after="0" w:line="276" w:lineRule="auto"/>
      </w:pPr>
      <w:r w:rsidRPr="007B4785">
        <w:tab/>
      </w:r>
      <w:r w:rsidRPr="007B4785">
        <w:tab/>
      </w:r>
      <w:r w:rsidRPr="007B4785">
        <w:tab/>
        <w:t xml:space="preserve">3 </w:t>
      </w:r>
      <w:proofErr w:type="spellStart"/>
      <w:r w:rsidRPr="007B4785">
        <w:t>Omlottrock</w:t>
      </w:r>
      <w:proofErr w:type="spellEnd"/>
      <w:r w:rsidRPr="007B4785">
        <w:t xml:space="preserve"> </w:t>
      </w:r>
      <w:proofErr w:type="spellStart"/>
      <w:r w:rsidRPr="007B4785">
        <w:t>High</w:t>
      </w:r>
      <w:proofErr w:type="spellEnd"/>
      <w:r w:rsidRPr="007B4785">
        <w:t xml:space="preserve"> </w:t>
      </w:r>
      <w:proofErr w:type="spellStart"/>
      <w:r w:rsidRPr="007B4785">
        <w:t>perf</w:t>
      </w:r>
      <w:proofErr w:type="spellEnd"/>
      <w:r w:rsidRPr="007B4785">
        <w:t xml:space="preserve"> 80-110 kg</w:t>
      </w:r>
    </w:p>
    <w:p w14:paraId="6BE0ECE0" w14:textId="2FCFDE44" w:rsidR="00D74723" w:rsidRPr="00CE274D" w:rsidRDefault="00D74723" w:rsidP="00B35F7B">
      <w:pPr>
        <w:spacing w:after="0" w:line="276" w:lineRule="auto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14:paraId="31F27AD8" w14:textId="0EBBC939" w:rsidR="00156498" w:rsidRPr="00177259" w:rsidRDefault="00156498" w:rsidP="00B35F7B">
      <w:pPr>
        <w:spacing w:after="0" w:line="276" w:lineRule="auto"/>
      </w:pPr>
      <w:r w:rsidRPr="00CE274D">
        <w:rPr>
          <w:b/>
          <w:bCs/>
        </w:rPr>
        <w:t>Sterilförrådet:</w:t>
      </w:r>
      <w:r w:rsidR="00E25CBF">
        <w:rPr>
          <w:b/>
          <w:bCs/>
        </w:rPr>
        <w:tab/>
      </w:r>
      <w:r w:rsidR="00E25CBF">
        <w:rPr>
          <w:b/>
          <w:bCs/>
        </w:rPr>
        <w:tab/>
      </w:r>
      <w:r w:rsidR="00E25CBF" w:rsidRPr="00177259">
        <w:t>2 kopp cylinder</w:t>
      </w:r>
    </w:p>
    <w:p w14:paraId="4564ED48" w14:textId="193B3C26" w:rsidR="00E25CBF" w:rsidRPr="00177259" w:rsidRDefault="00E25CBF" w:rsidP="00B35F7B">
      <w:pPr>
        <w:spacing w:after="0" w:line="276" w:lineRule="auto"/>
      </w:pPr>
      <w:r w:rsidRPr="00177259">
        <w:tab/>
      </w:r>
      <w:r w:rsidRPr="00177259">
        <w:tab/>
      </w:r>
      <w:r w:rsidRPr="00177259">
        <w:tab/>
      </w:r>
      <w:r w:rsidR="002E0C78" w:rsidRPr="00177259">
        <w:t xml:space="preserve">Diatermi </w:t>
      </w:r>
      <w:proofErr w:type="spellStart"/>
      <w:r w:rsidR="002E0C78" w:rsidRPr="00177259">
        <w:t>Safe</w:t>
      </w:r>
      <w:proofErr w:type="spellEnd"/>
      <w:r w:rsidR="002E0C78" w:rsidRPr="00177259">
        <w:t xml:space="preserve"> Air (monopolär)</w:t>
      </w:r>
    </w:p>
    <w:p w14:paraId="79B232EA" w14:textId="3743523D" w:rsidR="002E0C78" w:rsidRPr="00177259" w:rsidRDefault="002E0C78" w:rsidP="00B35F7B">
      <w:pPr>
        <w:spacing w:after="0" w:line="276" w:lineRule="auto"/>
      </w:pPr>
      <w:r w:rsidRPr="00177259">
        <w:tab/>
      </w:r>
      <w:r w:rsidRPr="00177259">
        <w:tab/>
      </w:r>
      <w:r w:rsidRPr="00177259">
        <w:tab/>
        <w:t>Handdukar</w:t>
      </w:r>
    </w:p>
    <w:p w14:paraId="799C8B42" w14:textId="2C8319D1" w:rsidR="002E0C78" w:rsidRPr="00177259" w:rsidRDefault="001A010E" w:rsidP="00B35F7B">
      <w:pPr>
        <w:spacing w:after="0" w:line="276" w:lineRule="auto"/>
        <w:ind w:left="3912"/>
      </w:pPr>
      <w:r>
        <w:t xml:space="preserve">Ev. </w:t>
      </w:r>
      <w:proofErr w:type="spellStart"/>
      <w:r>
        <w:t>Ormstång</w:t>
      </w:r>
      <w:proofErr w:type="spellEnd"/>
      <w:r>
        <w:t xml:space="preserve"> + kopplin</w:t>
      </w:r>
      <w:r w:rsidR="38487722">
        <w:t>g</w:t>
      </w:r>
      <w:r>
        <w:t>s</w:t>
      </w:r>
      <w:r w:rsidR="000E2A1E">
        <w:t>huvud om</w:t>
      </w:r>
      <w:r w:rsidR="00FF6ED2">
        <w:t xml:space="preserve"> ej Doro Luna eller </w:t>
      </w:r>
      <w:proofErr w:type="spellStart"/>
      <w:r w:rsidR="00FF6ED2">
        <w:t>Sugita</w:t>
      </w:r>
      <w:proofErr w:type="spellEnd"/>
      <w:r w:rsidR="00FF6ED2">
        <w:t xml:space="preserve"> huvudstöd</w:t>
      </w:r>
    </w:p>
    <w:p w14:paraId="66AF51B1" w14:textId="65D85DAC" w:rsidR="0091786B" w:rsidRPr="00177259" w:rsidRDefault="0091786B" w:rsidP="00B35F7B">
      <w:pPr>
        <w:spacing w:after="0" w:line="276" w:lineRule="auto"/>
        <w:ind w:left="3912"/>
      </w:pPr>
      <w:r w:rsidRPr="00177259">
        <w:t>Lamphandtag</w:t>
      </w:r>
    </w:p>
    <w:p w14:paraId="4B069FD7" w14:textId="61CC83B3" w:rsidR="0091786B" w:rsidRPr="00177259" w:rsidRDefault="0091786B" w:rsidP="00B35F7B">
      <w:pPr>
        <w:spacing w:after="0" w:line="276" w:lineRule="auto"/>
        <w:ind w:left="3912"/>
      </w:pPr>
      <w:proofErr w:type="spellStart"/>
      <w:r w:rsidRPr="00177259">
        <w:t>Acra</w:t>
      </w:r>
      <w:proofErr w:type="spellEnd"/>
      <w:r w:rsidRPr="00177259">
        <w:t xml:space="preserve"> </w:t>
      </w:r>
      <w:proofErr w:type="spellStart"/>
      <w:r w:rsidRPr="00177259">
        <w:t>cut</w:t>
      </w:r>
      <w:proofErr w:type="spellEnd"/>
      <w:r w:rsidRPr="00177259">
        <w:t xml:space="preserve"> 14/11 </w:t>
      </w:r>
      <w:proofErr w:type="spellStart"/>
      <w:r w:rsidRPr="00177259">
        <w:t>mmR</w:t>
      </w:r>
      <w:proofErr w:type="spellEnd"/>
      <w:r w:rsidR="001D22A4" w:rsidRPr="00177259">
        <w:t xml:space="preserve"> vuxen. 11/R barn</w:t>
      </w:r>
    </w:p>
    <w:p w14:paraId="626BCAA9" w14:textId="5A9C12A7" w:rsidR="001D22A4" w:rsidRPr="00177259" w:rsidRDefault="001D22A4" w:rsidP="00B35F7B">
      <w:pPr>
        <w:spacing w:after="0" w:line="276" w:lineRule="auto"/>
        <w:ind w:left="3912"/>
      </w:pPr>
      <w:proofErr w:type="spellStart"/>
      <w:r w:rsidRPr="00177259">
        <w:t>Craniotom</w:t>
      </w:r>
      <w:proofErr w:type="spellEnd"/>
      <w:r w:rsidRPr="00177259">
        <w:t xml:space="preserve"> MR8</w:t>
      </w:r>
      <w:r w:rsidR="00C12B92" w:rsidRPr="00177259">
        <w:t>-</w:t>
      </w:r>
      <w:r w:rsidR="00CB711B" w:rsidRPr="00177259">
        <w:t>F2/8TA23 Vuxen</w:t>
      </w:r>
    </w:p>
    <w:p w14:paraId="66946541" w14:textId="214150F8" w:rsidR="00CB711B" w:rsidRPr="00177259" w:rsidRDefault="00CB711B" w:rsidP="00B35F7B">
      <w:pPr>
        <w:spacing w:after="0" w:line="276" w:lineRule="auto"/>
        <w:ind w:left="3912"/>
      </w:pPr>
      <w:proofErr w:type="spellStart"/>
      <w:r w:rsidRPr="00177259">
        <w:t>Craniotom</w:t>
      </w:r>
      <w:proofErr w:type="spellEnd"/>
      <w:r w:rsidRPr="00177259">
        <w:t xml:space="preserve"> M</w:t>
      </w:r>
      <w:r w:rsidR="00187681" w:rsidRPr="00177259">
        <w:t>R8-F1/7TA15 barn</w:t>
      </w:r>
    </w:p>
    <w:p w14:paraId="7FFA34D0" w14:textId="0A65AD65" w:rsidR="0091786B" w:rsidRPr="00CE274D" w:rsidRDefault="0091786B" w:rsidP="00B35F7B">
      <w:pPr>
        <w:spacing w:after="0" w:line="276" w:lineRule="auto"/>
        <w:ind w:left="3912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</w:p>
    <w:p w14:paraId="654AEE04" w14:textId="08FB85E5" w:rsidR="00156498" w:rsidRPr="00401E5C" w:rsidRDefault="00156498" w:rsidP="54F7C25E">
      <w:pPr>
        <w:spacing w:after="0" w:line="276" w:lineRule="auto"/>
        <w:rPr>
          <w:b/>
          <w:bCs/>
        </w:rPr>
      </w:pPr>
    </w:p>
    <w:p w14:paraId="4F07AB7C" w14:textId="600C5328" w:rsidR="00156498" w:rsidRPr="00401E5C" w:rsidRDefault="00156498" w:rsidP="54F7C25E">
      <w:pPr>
        <w:spacing w:after="0" w:line="276" w:lineRule="auto"/>
      </w:pPr>
      <w:r w:rsidRPr="54F7C25E">
        <w:rPr>
          <w:b/>
          <w:bCs/>
        </w:rPr>
        <w:t>Operationssal</w:t>
      </w:r>
      <w:r w:rsidR="00F53662" w:rsidRPr="54F7C25E">
        <w:rPr>
          <w:b/>
          <w:bCs/>
        </w:rPr>
        <w:t>:</w:t>
      </w:r>
      <w:r>
        <w:tab/>
      </w:r>
      <w:r>
        <w:tab/>
      </w:r>
      <w:proofErr w:type="spellStart"/>
      <w:r w:rsidR="000666A0">
        <w:t>Benvax</w:t>
      </w:r>
      <w:proofErr w:type="spellEnd"/>
    </w:p>
    <w:p w14:paraId="0888E956" w14:textId="40774471" w:rsidR="000666A0" w:rsidRPr="00401E5C" w:rsidRDefault="000666A0" w:rsidP="00B35F7B">
      <w:pPr>
        <w:spacing w:after="0" w:line="276" w:lineRule="auto"/>
      </w:pPr>
      <w:r w:rsidRPr="00401E5C">
        <w:tab/>
      </w:r>
      <w:r w:rsidRPr="00401E5C">
        <w:tab/>
      </w:r>
      <w:r w:rsidRPr="00401E5C">
        <w:tab/>
      </w:r>
      <w:proofErr w:type="spellStart"/>
      <w:r w:rsidRPr="00401E5C">
        <w:t>Floswit</w:t>
      </w:r>
      <w:r w:rsidR="00FE271B" w:rsidRPr="00401E5C">
        <w:t>tch</w:t>
      </w:r>
      <w:proofErr w:type="spellEnd"/>
    </w:p>
    <w:p w14:paraId="46E80FBE" w14:textId="556E2C7A" w:rsidR="00FE271B" w:rsidRPr="00401E5C" w:rsidRDefault="00FE271B" w:rsidP="00B35F7B">
      <w:pPr>
        <w:spacing w:after="0" w:line="276" w:lineRule="auto"/>
      </w:pPr>
      <w:r w:rsidRPr="00401E5C">
        <w:tab/>
      </w:r>
      <w:r w:rsidRPr="00401E5C">
        <w:tab/>
      </w:r>
      <w:r w:rsidRPr="00401E5C">
        <w:tab/>
      </w:r>
      <w:proofErr w:type="spellStart"/>
      <w:r w:rsidRPr="00401E5C">
        <w:t>Spongostan</w:t>
      </w:r>
      <w:proofErr w:type="spellEnd"/>
      <w:r w:rsidR="34A5EC6F" w:rsidRPr="00401E5C">
        <w:t xml:space="preserve"> standard</w:t>
      </w:r>
    </w:p>
    <w:p w14:paraId="009D029A" w14:textId="6FB2A15D" w:rsidR="00FE271B" w:rsidRPr="00401E5C" w:rsidRDefault="00FE271B" w:rsidP="00B35F7B">
      <w:pPr>
        <w:spacing w:after="0" w:line="276" w:lineRule="auto"/>
      </w:pPr>
      <w:r w:rsidRPr="00401E5C">
        <w:lastRenderedPageBreak/>
        <w:tab/>
      </w:r>
      <w:r w:rsidRPr="00401E5C">
        <w:tab/>
      </w:r>
      <w:r w:rsidRPr="00401E5C">
        <w:tab/>
      </w:r>
      <w:proofErr w:type="spellStart"/>
      <w:r w:rsidRPr="00401E5C">
        <w:t>Surgicel</w:t>
      </w:r>
      <w:proofErr w:type="spellEnd"/>
      <w:r w:rsidRPr="00401E5C">
        <w:t xml:space="preserve"> plockas av </w:t>
      </w:r>
      <w:proofErr w:type="spellStart"/>
      <w:r w:rsidRPr="00401E5C">
        <w:t>Ssk</w:t>
      </w:r>
      <w:proofErr w:type="spellEnd"/>
    </w:p>
    <w:p w14:paraId="22518899" w14:textId="5931FC8B" w:rsidR="00FE271B" w:rsidRPr="00401E5C" w:rsidRDefault="00FE271B" w:rsidP="00B35F7B">
      <w:pPr>
        <w:spacing w:after="0" w:line="276" w:lineRule="auto"/>
      </w:pPr>
      <w:r w:rsidRPr="00401E5C">
        <w:tab/>
      </w:r>
      <w:r w:rsidRPr="00401E5C">
        <w:tab/>
      </w:r>
      <w:r w:rsidRPr="00401E5C">
        <w:tab/>
      </w:r>
      <w:r w:rsidR="00BF7227" w:rsidRPr="00401E5C">
        <w:t xml:space="preserve">Hjärntork plockas </w:t>
      </w:r>
      <w:r w:rsidR="73C9FB9F" w:rsidRPr="00401E5C">
        <w:t xml:space="preserve">av </w:t>
      </w:r>
      <w:proofErr w:type="spellStart"/>
      <w:r w:rsidR="00BF7227" w:rsidRPr="00401E5C">
        <w:t>Ssk</w:t>
      </w:r>
      <w:proofErr w:type="spellEnd"/>
    </w:p>
    <w:p w14:paraId="133DAA33" w14:textId="11B8D0E4" w:rsidR="00BF7227" w:rsidRPr="00401E5C" w:rsidRDefault="00BF7227" w:rsidP="00B35F7B">
      <w:pPr>
        <w:spacing w:after="0" w:line="276" w:lineRule="auto"/>
      </w:pPr>
      <w:r w:rsidRPr="00401E5C">
        <w:tab/>
      </w:r>
      <w:r w:rsidRPr="00401E5C">
        <w:tab/>
      </w:r>
      <w:r w:rsidRPr="00401E5C">
        <w:tab/>
        <w:t>Ringer</w:t>
      </w:r>
      <w:r w:rsidR="186B5D31" w:rsidRPr="00401E5C">
        <w:t>-</w:t>
      </w:r>
      <w:r w:rsidRPr="00401E5C">
        <w:t>Acetat</w:t>
      </w:r>
    </w:p>
    <w:p w14:paraId="65C4449D" w14:textId="0A1ACF98" w:rsidR="00BF7227" w:rsidRPr="00401E5C" w:rsidRDefault="00BF7227" w:rsidP="00B35F7B">
      <w:pPr>
        <w:spacing w:after="0" w:line="276" w:lineRule="auto"/>
      </w:pPr>
      <w:r w:rsidRPr="00401E5C">
        <w:tab/>
      </w:r>
      <w:r w:rsidRPr="00401E5C">
        <w:tab/>
      </w:r>
      <w:r w:rsidRPr="00401E5C">
        <w:tab/>
      </w:r>
      <w:r w:rsidR="003C27A4" w:rsidRPr="00401E5C">
        <w:t>Väteperoxid 30 mg/ml</w:t>
      </w:r>
    </w:p>
    <w:p w14:paraId="639F3303" w14:textId="28CB365F" w:rsidR="003C27A4" w:rsidRPr="00401E5C" w:rsidRDefault="003C27A4" w:rsidP="00B35F7B">
      <w:pPr>
        <w:spacing w:after="0" w:line="276" w:lineRule="auto"/>
      </w:pPr>
      <w:r w:rsidRPr="00401E5C">
        <w:tab/>
      </w:r>
      <w:r w:rsidRPr="00401E5C">
        <w:tab/>
      </w:r>
      <w:r w:rsidRPr="00401E5C">
        <w:tab/>
      </w:r>
      <w:proofErr w:type="spellStart"/>
      <w:r w:rsidRPr="00401E5C">
        <w:t>Klorhexidinsprit</w:t>
      </w:r>
      <w:proofErr w:type="spellEnd"/>
      <w:r w:rsidRPr="00401E5C">
        <w:t xml:space="preserve"> 5mg/ml</w:t>
      </w:r>
    </w:p>
    <w:p w14:paraId="2347F7EA" w14:textId="77777777" w:rsidR="00401E5C" w:rsidRDefault="001875A9" w:rsidP="00B35F7B">
      <w:pPr>
        <w:spacing w:after="0" w:line="276" w:lineRule="auto"/>
      </w:pPr>
      <w:r w:rsidRPr="00401E5C">
        <w:t xml:space="preserve"> </w:t>
      </w:r>
    </w:p>
    <w:p w14:paraId="164A3651" w14:textId="3CA1B921" w:rsidR="001875A9" w:rsidRPr="00107793" w:rsidRDefault="001875A9" w:rsidP="00B35F7B">
      <w:pPr>
        <w:spacing w:after="0" w:line="276" w:lineRule="auto"/>
      </w:pPr>
      <w:r w:rsidRPr="00107793">
        <w:rPr>
          <w:b/>
          <w:bCs/>
        </w:rPr>
        <w:t>Extra instrument:</w:t>
      </w:r>
      <w:r w:rsidRPr="00107793">
        <w:tab/>
        <w:t>Glassugar</w:t>
      </w:r>
    </w:p>
    <w:p w14:paraId="38126ED5" w14:textId="77777777" w:rsidR="001875A9" w:rsidRPr="00107793" w:rsidRDefault="001875A9" w:rsidP="00B35F7B">
      <w:pPr>
        <w:spacing w:after="0" w:line="276" w:lineRule="auto"/>
        <w:ind w:left="3600" w:firstLine="312"/>
      </w:pPr>
      <w:proofErr w:type="spellStart"/>
      <w:r w:rsidRPr="00107793">
        <w:t>Heifertz</w:t>
      </w:r>
      <w:proofErr w:type="spellEnd"/>
      <w:r w:rsidRPr="00107793">
        <w:t xml:space="preserve"> tumörpincett 215</w:t>
      </w:r>
    </w:p>
    <w:p w14:paraId="3632BE11" w14:textId="23646779" w:rsidR="001875A9" w:rsidRPr="00107793" w:rsidRDefault="001875A9" w:rsidP="00B35F7B">
      <w:pPr>
        <w:spacing w:after="0" w:line="276" w:lineRule="auto"/>
      </w:pPr>
      <w:r w:rsidRPr="00107793">
        <w:tab/>
      </w:r>
      <w:r w:rsidRPr="00107793">
        <w:tab/>
      </w:r>
      <w:r w:rsidR="00107793">
        <w:tab/>
      </w:r>
      <w:proofErr w:type="spellStart"/>
      <w:r w:rsidRPr="00107793">
        <w:t>Fehling</w:t>
      </w:r>
      <w:proofErr w:type="spellEnd"/>
      <w:r w:rsidRPr="00107793">
        <w:t xml:space="preserve"> </w:t>
      </w:r>
      <w:proofErr w:type="spellStart"/>
      <w:r w:rsidRPr="00107793">
        <w:t>bittång</w:t>
      </w:r>
      <w:proofErr w:type="spellEnd"/>
    </w:p>
    <w:p w14:paraId="53B2601A" w14:textId="5DE2551D" w:rsidR="001875A9" w:rsidRPr="00107793" w:rsidRDefault="001875A9" w:rsidP="00B35F7B">
      <w:pPr>
        <w:spacing w:after="0" w:line="276" w:lineRule="auto"/>
      </w:pPr>
      <w:r w:rsidRPr="00107793">
        <w:tab/>
      </w:r>
      <w:r w:rsidRPr="00107793">
        <w:tab/>
      </w:r>
      <w:r w:rsidR="00107793">
        <w:tab/>
      </w:r>
      <w:proofErr w:type="spellStart"/>
      <w:r w:rsidRPr="00107793">
        <w:t>Hypofyscuretter</w:t>
      </w:r>
      <w:proofErr w:type="spellEnd"/>
    </w:p>
    <w:p w14:paraId="7D1D9BAF" w14:textId="77777777" w:rsidR="001875A9" w:rsidRPr="00107793" w:rsidRDefault="001875A9" w:rsidP="00B35F7B">
      <w:pPr>
        <w:spacing w:after="0" w:line="276" w:lineRule="auto"/>
      </w:pPr>
    </w:p>
    <w:p w14:paraId="73EA8B65" w14:textId="618A57B7" w:rsidR="001875A9" w:rsidRPr="00107793" w:rsidRDefault="001875A9" w:rsidP="00B35F7B">
      <w:pPr>
        <w:spacing w:after="0" w:line="276" w:lineRule="auto"/>
      </w:pPr>
      <w:r w:rsidRPr="54F7C25E">
        <w:rPr>
          <w:b/>
          <w:bCs/>
        </w:rPr>
        <w:t xml:space="preserve">Extra instrument </w:t>
      </w:r>
      <w:proofErr w:type="spellStart"/>
      <w:r w:rsidRPr="54F7C25E">
        <w:rPr>
          <w:b/>
          <w:bCs/>
        </w:rPr>
        <w:t>ev</w:t>
      </w:r>
      <w:proofErr w:type="spellEnd"/>
      <w:r w:rsidRPr="54F7C25E">
        <w:rPr>
          <w:b/>
          <w:bCs/>
        </w:rPr>
        <w:t>:</w:t>
      </w:r>
      <w:r>
        <w:tab/>
        <w:t xml:space="preserve">Långt </w:t>
      </w:r>
      <w:proofErr w:type="spellStart"/>
      <w:r w:rsidR="64456918">
        <w:t>R</w:t>
      </w:r>
      <w:r>
        <w:t>hotonset</w:t>
      </w:r>
      <w:proofErr w:type="spellEnd"/>
      <w:r>
        <w:tab/>
      </w:r>
    </w:p>
    <w:p w14:paraId="38F76F2A" w14:textId="77777777" w:rsidR="007D4839" w:rsidRDefault="001875A9" w:rsidP="00B35F7B">
      <w:pPr>
        <w:spacing w:after="0" w:line="276" w:lineRule="auto"/>
      </w:pPr>
      <w:r w:rsidRPr="00107793">
        <w:tab/>
      </w:r>
      <w:r w:rsidRPr="00107793">
        <w:tab/>
      </w:r>
      <w:r w:rsidR="00107793">
        <w:tab/>
      </w:r>
      <w:r w:rsidRPr="00107793">
        <w:t>Lång bipolärpincett</w:t>
      </w:r>
    </w:p>
    <w:p w14:paraId="54773081" w14:textId="77777777" w:rsidR="00381ED7" w:rsidRDefault="007D4839" w:rsidP="00B35F7B">
      <w:pPr>
        <w:spacing w:after="0" w:line="276" w:lineRule="auto"/>
      </w:pPr>
      <w:r>
        <w:tab/>
      </w:r>
      <w:r>
        <w:tab/>
      </w:r>
      <w:r>
        <w:tab/>
      </w:r>
      <w:r w:rsidR="00924EA8">
        <w:t>Lång Microbittång</w:t>
      </w:r>
    </w:p>
    <w:p w14:paraId="07F2A798" w14:textId="0DC59B91" w:rsidR="001875A9" w:rsidRPr="00107793" w:rsidRDefault="007E3B1B" w:rsidP="002D1F69">
      <w:pPr>
        <w:spacing w:after="0" w:line="276" w:lineRule="auto"/>
        <w:ind w:left="3912"/>
      </w:pPr>
      <w:r>
        <w:t xml:space="preserve">Om </w:t>
      </w:r>
      <w:proofErr w:type="spellStart"/>
      <w:r w:rsidR="00BC4D9E">
        <w:t>ormstång</w:t>
      </w:r>
      <w:proofErr w:type="spellEnd"/>
      <w:r w:rsidR="00BC4D9E">
        <w:t xml:space="preserve"> + kopplingshuvud</w:t>
      </w:r>
      <w:r w:rsidR="002D1F69">
        <w:t xml:space="preserve">, hållare </w:t>
      </w:r>
      <w:proofErr w:type="spellStart"/>
      <w:r w:rsidR="002D1F69">
        <w:t>Fujita</w:t>
      </w:r>
      <w:proofErr w:type="spellEnd"/>
      <w:r w:rsidR="002D1F69">
        <w:t xml:space="preserve"> och Leyla flexibel arm</w:t>
      </w:r>
      <w:r w:rsidR="001875A9" w:rsidRPr="00107793">
        <w:tab/>
      </w:r>
    </w:p>
    <w:p w14:paraId="0314161D" w14:textId="77777777" w:rsidR="001875A9" w:rsidRPr="00107793" w:rsidRDefault="001875A9" w:rsidP="00B35F7B">
      <w:pPr>
        <w:spacing w:after="0" w:line="276" w:lineRule="auto"/>
        <w:rPr>
          <w:b/>
          <w:bCs/>
        </w:rPr>
      </w:pPr>
      <w:r w:rsidRPr="00107793">
        <w:rPr>
          <w:b/>
          <w:bCs/>
        </w:rPr>
        <w:t>Medicinteknisk</w:t>
      </w:r>
    </w:p>
    <w:p w14:paraId="34A10A3D" w14:textId="77777777" w:rsidR="001875A9" w:rsidRPr="00107793" w:rsidRDefault="001875A9" w:rsidP="00B35F7B">
      <w:pPr>
        <w:spacing w:after="0" w:line="276" w:lineRule="auto"/>
      </w:pPr>
      <w:r w:rsidRPr="00107793">
        <w:rPr>
          <w:b/>
          <w:bCs/>
        </w:rPr>
        <w:t>utrustning:</w:t>
      </w:r>
      <w:r w:rsidRPr="00107793">
        <w:tab/>
      </w:r>
      <w:r w:rsidRPr="00107793">
        <w:tab/>
        <w:t>Sug</w:t>
      </w:r>
    </w:p>
    <w:p w14:paraId="21128661" w14:textId="37C640DA" w:rsidR="001875A9" w:rsidRPr="00107793" w:rsidRDefault="001875A9" w:rsidP="00B35F7B">
      <w:pPr>
        <w:spacing w:after="0" w:line="276" w:lineRule="auto"/>
      </w:pPr>
      <w:r w:rsidRPr="00107793">
        <w:tab/>
      </w:r>
      <w:r w:rsidRPr="00107793">
        <w:tab/>
      </w:r>
      <w:r w:rsidR="00107793">
        <w:tab/>
      </w:r>
      <w:r w:rsidRPr="00107793">
        <w:t>Mikroskop</w:t>
      </w:r>
    </w:p>
    <w:p w14:paraId="5EB9F4E7" w14:textId="4BB2ADBB" w:rsidR="001875A9" w:rsidRPr="00107793" w:rsidRDefault="001875A9" w:rsidP="00B35F7B">
      <w:pPr>
        <w:spacing w:after="0" w:line="276" w:lineRule="auto"/>
      </w:pPr>
      <w:r w:rsidRPr="00107793">
        <w:tab/>
      </w:r>
      <w:r w:rsidRPr="00107793">
        <w:tab/>
      </w:r>
      <w:r w:rsidR="00107793">
        <w:tab/>
      </w:r>
      <w:r w:rsidRPr="00107793">
        <w:t>Bipolär diatermi</w:t>
      </w:r>
    </w:p>
    <w:p w14:paraId="1EF52E91" w14:textId="20BFC42A" w:rsidR="001875A9" w:rsidRPr="00107793" w:rsidRDefault="001875A9" w:rsidP="00B35F7B">
      <w:pPr>
        <w:spacing w:after="0" w:line="276" w:lineRule="auto"/>
      </w:pPr>
      <w:r w:rsidRPr="00107793">
        <w:tab/>
      </w:r>
      <w:r w:rsidRPr="00107793">
        <w:tab/>
      </w:r>
      <w:r w:rsidR="00107793">
        <w:tab/>
      </w:r>
      <w:r w:rsidRPr="00107793">
        <w:t>Monopolär diatermi</w:t>
      </w:r>
    </w:p>
    <w:p w14:paraId="3F0832B0" w14:textId="28979B56" w:rsidR="001875A9" w:rsidRPr="00107793" w:rsidRDefault="275C545A" w:rsidP="00B35F7B">
      <w:pPr>
        <w:spacing w:after="0" w:line="276" w:lineRule="auto"/>
        <w:ind w:left="3600" w:firstLine="312"/>
      </w:pPr>
      <w:r>
        <w:t xml:space="preserve">IPC </w:t>
      </w:r>
      <w:r w:rsidR="001875A9">
        <w:t xml:space="preserve">Midas Rex </w:t>
      </w:r>
      <w:r w:rsidR="004A5EB6">
        <w:t>MR8</w:t>
      </w:r>
    </w:p>
    <w:p w14:paraId="388D64C0" w14:textId="77777777" w:rsidR="001875A9" w:rsidRPr="00107793" w:rsidRDefault="001875A9" w:rsidP="00B35F7B">
      <w:pPr>
        <w:spacing w:after="0" w:line="276" w:lineRule="auto"/>
      </w:pPr>
    </w:p>
    <w:p w14:paraId="235EF949" w14:textId="77D541F1" w:rsidR="001875A9" w:rsidRPr="00107793" w:rsidRDefault="001875A9" w:rsidP="00B35F7B">
      <w:pPr>
        <w:spacing w:after="0" w:line="276" w:lineRule="auto"/>
      </w:pPr>
      <w:r w:rsidRPr="00107793">
        <w:rPr>
          <w:b/>
          <w:bCs/>
        </w:rPr>
        <w:t>Salsplacering:</w:t>
      </w:r>
      <w:r w:rsidRPr="00107793">
        <w:tab/>
      </w:r>
      <w:r w:rsidR="00107793">
        <w:tab/>
      </w:r>
      <w:r w:rsidRPr="00107793">
        <w:t>Hjärnläge</w:t>
      </w:r>
    </w:p>
    <w:p w14:paraId="0D8E2FB4" w14:textId="77777777" w:rsidR="001875A9" w:rsidRPr="00107793" w:rsidRDefault="001875A9" w:rsidP="00B35F7B">
      <w:pPr>
        <w:spacing w:after="0" w:line="276" w:lineRule="auto"/>
      </w:pPr>
      <w:r w:rsidRPr="00107793">
        <w:tab/>
      </w:r>
    </w:p>
    <w:p w14:paraId="22C8B920" w14:textId="70EB1566" w:rsidR="001875A9" w:rsidRPr="00107793" w:rsidRDefault="00FF0108" w:rsidP="00B35F7B">
      <w:pPr>
        <w:spacing w:after="0" w:line="276" w:lineRule="auto"/>
      </w:pPr>
      <w:r>
        <w:rPr>
          <w:b/>
          <w:bCs/>
        </w:rPr>
        <w:t>Positionering</w:t>
      </w:r>
      <w:r w:rsidR="001875A9" w:rsidRPr="00107793">
        <w:rPr>
          <w:b/>
          <w:bCs/>
        </w:rPr>
        <w:t>:</w:t>
      </w:r>
      <w:r w:rsidR="008878B4">
        <w:rPr>
          <w:b/>
          <w:bCs/>
        </w:rPr>
        <w:tab/>
      </w:r>
      <w:r w:rsidR="001875A9" w:rsidRPr="00107793">
        <w:rPr>
          <w:b/>
          <w:bCs/>
        </w:rPr>
        <w:tab/>
      </w:r>
      <w:r w:rsidR="001875A9" w:rsidRPr="00107793">
        <w:t>Ryggläge</w:t>
      </w:r>
      <w:r w:rsidR="001875A9" w:rsidRPr="00107793">
        <w:tab/>
      </w:r>
      <w:r w:rsidR="001875A9" w:rsidRPr="00107793">
        <w:tab/>
      </w:r>
    </w:p>
    <w:p w14:paraId="0972C4F7" w14:textId="77777777" w:rsidR="001875A9" w:rsidRPr="00107793" w:rsidRDefault="001875A9" w:rsidP="00B35F7B">
      <w:pPr>
        <w:spacing w:after="0" w:line="276" w:lineRule="auto"/>
        <w:rPr>
          <w:b/>
          <w:bCs/>
        </w:rPr>
      </w:pPr>
    </w:p>
    <w:p w14:paraId="12FADE06" w14:textId="77777777" w:rsidR="001875A9" w:rsidRPr="00107793" w:rsidRDefault="001875A9" w:rsidP="00B35F7B">
      <w:pPr>
        <w:spacing w:after="0" w:line="276" w:lineRule="auto"/>
      </w:pPr>
      <w:r w:rsidRPr="00107793">
        <w:rPr>
          <w:b/>
          <w:bCs/>
        </w:rPr>
        <w:t>Anestesi:</w:t>
      </w:r>
      <w:r w:rsidRPr="00107793">
        <w:tab/>
      </w:r>
      <w:r w:rsidRPr="00107793">
        <w:tab/>
        <w:t>Allmän och lokal</w:t>
      </w:r>
    </w:p>
    <w:p w14:paraId="3D2438B0" w14:textId="77777777" w:rsidR="001875A9" w:rsidRPr="00107793" w:rsidRDefault="001875A9" w:rsidP="00B35F7B">
      <w:pPr>
        <w:spacing w:after="0" w:line="276" w:lineRule="auto"/>
      </w:pPr>
      <w:r w:rsidRPr="00107793">
        <w:tab/>
      </w:r>
      <w:r w:rsidRPr="00107793">
        <w:tab/>
      </w:r>
      <w:r w:rsidRPr="00107793">
        <w:tab/>
      </w:r>
      <w:r w:rsidRPr="00107793">
        <w:tab/>
      </w:r>
    </w:p>
    <w:p w14:paraId="319F8DBB" w14:textId="4E5CE932" w:rsidR="001875A9" w:rsidRPr="00107793" w:rsidRDefault="001875A9" w:rsidP="00B35F7B">
      <w:pPr>
        <w:spacing w:after="0" w:line="276" w:lineRule="auto"/>
      </w:pPr>
      <w:r w:rsidRPr="00DC39E2">
        <w:rPr>
          <w:b/>
          <w:bCs/>
        </w:rPr>
        <w:t>Läkemedel:</w:t>
      </w:r>
      <w:r w:rsidRPr="00107793">
        <w:tab/>
      </w:r>
      <w:r w:rsidR="00DC39E2">
        <w:tab/>
      </w:r>
      <w:proofErr w:type="spellStart"/>
      <w:r w:rsidRPr="00107793">
        <w:t>Carbocain</w:t>
      </w:r>
      <w:proofErr w:type="spellEnd"/>
      <w:r w:rsidRPr="00107793">
        <w:t>-Adrenalin 5 mg/ml</w:t>
      </w:r>
      <w:r w:rsidRPr="00107793">
        <w:tab/>
      </w:r>
      <w:r w:rsidRPr="00107793">
        <w:tab/>
      </w:r>
      <w:r w:rsidRPr="00107793">
        <w:tab/>
        <w:t xml:space="preserve"> </w:t>
      </w:r>
    </w:p>
    <w:p w14:paraId="510D17F3" w14:textId="5950E6D9" w:rsidR="001875A9" w:rsidRPr="00107793" w:rsidRDefault="001875A9" w:rsidP="00B35F7B">
      <w:pPr>
        <w:spacing w:after="0" w:line="276" w:lineRule="auto"/>
      </w:pPr>
      <w:r w:rsidRPr="54F7C25E">
        <w:rPr>
          <w:b/>
          <w:bCs/>
        </w:rPr>
        <w:t>Sterildrapering:</w:t>
      </w:r>
      <w:r>
        <w:tab/>
      </w:r>
      <w:proofErr w:type="spellStart"/>
      <w:r w:rsidR="00D45734">
        <w:t>Krani</w:t>
      </w:r>
      <w:r w:rsidR="6E1E1D25">
        <w:t>e</w:t>
      </w:r>
      <w:r w:rsidR="00D45734">
        <w:t>set</w:t>
      </w:r>
      <w:proofErr w:type="spellEnd"/>
    </w:p>
    <w:p w14:paraId="7E5C9705" w14:textId="56221B89" w:rsidR="001875A9" w:rsidRPr="00107793" w:rsidRDefault="001875A9" w:rsidP="00B35F7B">
      <w:pPr>
        <w:spacing w:after="0" w:line="276" w:lineRule="auto"/>
      </w:pPr>
      <w:r w:rsidRPr="00107793">
        <w:tab/>
      </w:r>
      <w:r w:rsidRPr="00107793">
        <w:tab/>
      </w:r>
      <w:r w:rsidR="00DC39E2">
        <w:tab/>
      </w:r>
    </w:p>
    <w:p w14:paraId="35B3F563" w14:textId="77777777" w:rsidR="001875A9" w:rsidRPr="00107793" w:rsidRDefault="001875A9" w:rsidP="00B35F7B">
      <w:pPr>
        <w:spacing w:after="0" w:line="276" w:lineRule="auto"/>
      </w:pPr>
      <w:r w:rsidRPr="00DC39E2">
        <w:rPr>
          <w:b/>
          <w:bCs/>
        </w:rPr>
        <w:t>Huddesinfektion:</w:t>
      </w:r>
      <w:r w:rsidRPr="00107793">
        <w:tab/>
      </w:r>
      <w:proofErr w:type="spellStart"/>
      <w:r w:rsidRPr="00107793">
        <w:t>Descutansvamp</w:t>
      </w:r>
      <w:proofErr w:type="spellEnd"/>
    </w:p>
    <w:p w14:paraId="53D9B107" w14:textId="31A2B6AC" w:rsidR="001875A9" w:rsidRPr="00107793" w:rsidRDefault="001875A9" w:rsidP="00B35F7B">
      <w:pPr>
        <w:spacing w:after="0" w:line="276" w:lineRule="auto"/>
      </w:pPr>
      <w:r w:rsidRPr="00107793">
        <w:tab/>
      </w:r>
      <w:r w:rsidRPr="00107793">
        <w:tab/>
      </w:r>
      <w:r w:rsidR="00DC39E2">
        <w:tab/>
      </w:r>
      <w:proofErr w:type="spellStart"/>
      <w:r w:rsidRPr="00107793">
        <w:t>Klorhexidinsprit</w:t>
      </w:r>
      <w:proofErr w:type="spellEnd"/>
      <w:r w:rsidRPr="00107793">
        <w:t xml:space="preserve"> färgad 5 mg/ml</w:t>
      </w:r>
    </w:p>
    <w:p w14:paraId="6169401E" w14:textId="77777777" w:rsidR="001875A9" w:rsidRPr="00107793" w:rsidRDefault="001875A9" w:rsidP="00B35F7B">
      <w:pPr>
        <w:spacing w:after="0" w:line="276" w:lineRule="auto"/>
      </w:pPr>
      <w:r w:rsidRPr="00107793">
        <w:tab/>
      </w:r>
    </w:p>
    <w:p w14:paraId="1DCDB24A" w14:textId="77777777" w:rsidR="001875A9" w:rsidRPr="00107793" w:rsidRDefault="001875A9" w:rsidP="00B35F7B">
      <w:pPr>
        <w:spacing w:after="0" w:line="276" w:lineRule="auto"/>
      </w:pPr>
      <w:r w:rsidRPr="00DC39E2">
        <w:rPr>
          <w:b/>
          <w:bCs/>
        </w:rPr>
        <w:t>Snitt:</w:t>
      </w:r>
      <w:r w:rsidRPr="00107793">
        <w:tab/>
      </w:r>
      <w:r w:rsidRPr="00107793">
        <w:tab/>
      </w:r>
      <w:proofErr w:type="spellStart"/>
      <w:r w:rsidRPr="00107793">
        <w:t>Lambå</w:t>
      </w:r>
      <w:proofErr w:type="spellEnd"/>
      <w:r w:rsidRPr="00107793">
        <w:tab/>
      </w:r>
      <w:r w:rsidRPr="00107793">
        <w:tab/>
      </w:r>
      <w:r w:rsidRPr="00107793">
        <w:tab/>
      </w:r>
    </w:p>
    <w:p w14:paraId="773D903B" w14:textId="77777777" w:rsidR="001875A9" w:rsidRPr="00107793" w:rsidRDefault="001875A9" w:rsidP="00B35F7B">
      <w:pPr>
        <w:spacing w:after="0" w:line="276" w:lineRule="auto"/>
      </w:pPr>
    </w:p>
    <w:p w14:paraId="3006AC92" w14:textId="77777777" w:rsidR="001875A9" w:rsidRPr="00107793" w:rsidRDefault="001875A9" w:rsidP="00B35F7B">
      <w:pPr>
        <w:spacing w:after="0" w:line="276" w:lineRule="auto"/>
        <w:rPr>
          <w:lang w:val="en-US"/>
        </w:rPr>
      </w:pPr>
      <w:proofErr w:type="spellStart"/>
      <w:r w:rsidRPr="00DC39E2">
        <w:rPr>
          <w:b/>
          <w:bCs/>
          <w:lang w:val="en-US"/>
        </w:rPr>
        <w:t>Suturer</w:t>
      </w:r>
      <w:proofErr w:type="spellEnd"/>
      <w:r w:rsidRPr="00DC39E2">
        <w:rPr>
          <w:b/>
          <w:bCs/>
          <w:lang w:val="en-US"/>
        </w:rPr>
        <w:t>:</w:t>
      </w:r>
      <w:r w:rsidRPr="00107793">
        <w:rPr>
          <w:lang w:val="en-US"/>
        </w:rPr>
        <w:tab/>
      </w:r>
      <w:r w:rsidRPr="00107793">
        <w:rPr>
          <w:lang w:val="en-US"/>
        </w:rPr>
        <w:tab/>
      </w:r>
      <w:proofErr w:type="spellStart"/>
      <w:r w:rsidRPr="00107793">
        <w:rPr>
          <w:lang w:val="en-US"/>
        </w:rPr>
        <w:t>Vicryl</w:t>
      </w:r>
      <w:proofErr w:type="spellEnd"/>
      <w:r w:rsidRPr="00107793">
        <w:rPr>
          <w:lang w:val="en-US"/>
        </w:rPr>
        <w:t xml:space="preserve"> 4/0 RB-1</w:t>
      </w:r>
    </w:p>
    <w:p w14:paraId="0B171ADC" w14:textId="77777777" w:rsidR="001875A9" w:rsidRPr="00107793" w:rsidRDefault="001875A9" w:rsidP="00B35F7B">
      <w:pPr>
        <w:spacing w:after="0" w:line="276" w:lineRule="auto"/>
        <w:ind w:left="3600" w:firstLine="312"/>
        <w:rPr>
          <w:lang w:val="en-US"/>
        </w:rPr>
      </w:pPr>
      <w:proofErr w:type="spellStart"/>
      <w:r w:rsidRPr="00107793">
        <w:rPr>
          <w:lang w:val="en-US"/>
        </w:rPr>
        <w:t>Vicryl</w:t>
      </w:r>
      <w:proofErr w:type="spellEnd"/>
      <w:r w:rsidRPr="00107793">
        <w:rPr>
          <w:lang w:val="en-US"/>
        </w:rPr>
        <w:t xml:space="preserve"> 3/0 JB</w:t>
      </w:r>
    </w:p>
    <w:p w14:paraId="736F67CC" w14:textId="6677CD20" w:rsidR="00924EA8" w:rsidRDefault="001875A9" w:rsidP="00B35F7B">
      <w:pPr>
        <w:spacing w:after="0" w:line="276" w:lineRule="auto"/>
        <w:rPr>
          <w:lang w:val="en-US"/>
        </w:rPr>
      </w:pPr>
      <w:r w:rsidRPr="00107793">
        <w:rPr>
          <w:lang w:val="en-US"/>
        </w:rPr>
        <w:tab/>
      </w:r>
      <w:r w:rsidRPr="00107793">
        <w:rPr>
          <w:lang w:val="en-US"/>
        </w:rPr>
        <w:tab/>
      </w:r>
      <w:r w:rsidR="00DC39E2">
        <w:rPr>
          <w:lang w:val="en-US"/>
        </w:rPr>
        <w:tab/>
      </w:r>
      <w:r w:rsidRPr="00107793">
        <w:rPr>
          <w:lang w:val="en-US"/>
        </w:rPr>
        <w:t xml:space="preserve">Ev. </w:t>
      </w:r>
      <w:proofErr w:type="spellStart"/>
      <w:r w:rsidR="00C61DDA">
        <w:rPr>
          <w:lang w:val="en-US"/>
        </w:rPr>
        <w:t>Monosof</w:t>
      </w:r>
      <w:proofErr w:type="spellEnd"/>
      <w:r w:rsidRPr="00107793">
        <w:rPr>
          <w:lang w:val="en-US"/>
        </w:rPr>
        <w:t xml:space="preserve"> 3/0 </w:t>
      </w:r>
      <w:r w:rsidR="00AF36EA">
        <w:rPr>
          <w:lang w:val="en-US"/>
        </w:rPr>
        <w:t>C-14</w:t>
      </w:r>
    </w:p>
    <w:p w14:paraId="6A930D6C" w14:textId="24759FE4" w:rsidR="001875A9" w:rsidRDefault="00924EA8" w:rsidP="00B35F7B">
      <w:pPr>
        <w:spacing w:after="0" w:line="276" w:lineRule="auto"/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Ev. </w:t>
      </w:r>
      <w:r w:rsidR="00C41C7D">
        <w:rPr>
          <w:lang w:val="en-US"/>
        </w:rPr>
        <w:t>Monocryl</w:t>
      </w:r>
      <w:r w:rsidR="00416734">
        <w:rPr>
          <w:lang w:val="en-US"/>
        </w:rPr>
        <w:t xml:space="preserve"> </w:t>
      </w:r>
      <w:r w:rsidR="00116A2B">
        <w:rPr>
          <w:lang w:val="en-US"/>
        </w:rPr>
        <w:t>FS-2</w:t>
      </w:r>
      <w:r w:rsidR="001875A9" w:rsidRPr="00107793">
        <w:rPr>
          <w:lang w:val="en-US"/>
        </w:rPr>
        <w:tab/>
      </w:r>
      <w:r w:rsidR="001875A9" w:rsidRPr="00107793">
        <w:rPr>
          <w:lang w:val="en-US"/>
        </w:rPr>
        <w:tab/>
      </w:r>
      <w:r w:rsidR="001875A9" w:rsidRPr="00107793">
        <w:rPr>
          <w:lang w:val="en-US"/>
        </w:rPr>
        <w:tab/>
      </w:r>
      <w:r w:rsidR="001875A9" w:rsidRPr="00107793">
        <w:rPr>
          <w:lang w:val="en-US"/>
        </w:rPr>
        <w:tab/>
      </w:r>
      <w:r w:rsidR="00DC39E2">
        <w:rPr>
          <w:lang w:val="en-US"/>
        </w:rPr>
        <w:tab/>
      </w:r>
    </w:p>
    <w:p w14:paraId="6B4A952A" w14:textId="7835B0C4" w:rsidR="008878B4" w:rsidRPr="008878B4" w:rsidRDefault="008878B4" w:rsidP="00B35F7B">
      <w:pPr>
        <w:spacing w:after="0" w:line="276" w:lineRule="auto"/>
        <w:rPr>
          <w:b/>
          <w:bCs/>
        </w:rPr>
      </w:pPr>
      <w:proofErr w:type="spellStart"/>
      <w:r w:rsidRPr="008878B4">
        <w:rPr>
          <w:b/>
          <w:bCs/>
          <w:lang w:val="en-US"/>
        </w:rPr>
        <w:t>Förband</w:t>
      </w:r>
      <w:proofErr w:type="spellEnd"/>
      <w:r w:rsidRPr="008878B4">
        <w:rPr>
          <w:b/>
          <w:bCs/>
          <w:lang w:val="en-US"/>
        </w:rPr>
        <w:t>:</w:t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  <w:proofErr w:type="spellStart"/>
      <w:r w:rsidR="003A74E6" w:rsidRPr="003A74E6">
        <w:rPr>
          <w:lang w:val="en-US"/>
        </w:rPr>
        <w:t>Huvudförband</w:t>
      </w:r>
      <w:proofErr w:type="spellEnd"/>
    </w:p>
    <w:p w14:paraId="3B01FF63" w14:textId="2F041BE4" w:rsidR="001875A9" w:rsidRPr="00107793" w:rsidRDefault="001875A9" w:rsidP="54F7C25E">
      <w:pPr>
        <w:spacing w:after="0" w:line="276" w:lineRule="auto"/>
      </w:pPr>
    </w:p>
    <w:p w14:paraId="56AF404C" w14:textId="77777777" w:rsidR="001875A9" w:rsidRPr="001875A9" w:rsidRDefault="001875A9" w:rsidP="00B35F7B">
      <w:pPr>
        <w:spacing w:after="0" w:line="276" w:lineRule="auto"/>
      </w:pPr>
    </w:p>
    <w:p w14:paraId="66B97FB5" w14:textId="77777777" w:rsidR="008E7E14" w:rsidRDefault="008E7E14" w:rsidP="00B35F7B">
      <w:pPr>
        <w:pStyle w:val="Rubrik2"/>
        <w:spacing w:line="276" w:lineRule="auto"/>
      </w:pPr>
    </w:p>
    <w:p w14:paraId="1C427A74" w14:textId="76D1B92A" w:rsidR="001875A9" w:rsidRPr="001875A9" w:rsidRDefault="001875A9" w:rsidP="009C7C7C">
      <w:pPr>
        <w:pStyle w:val="Rubrik2"/>
      </w:pPr>
      <w:r w:rsidRPr="001875A9">
        <w:t>Ansvar</w:t>
      </w:r>
    </w:p>
    <w:p w14:paraId="3D607B9F" w14:textId="77777777" w:rsidR="001875A9" w:rsidRPr="001875A9" w:rsidRDefault="001875A9" w:rsidP="009C7C7C">
      <w:r w:rsidRPr="001875A9">
        <w:t xml:space="preserve">Verksamhetschef, Hybrid och intervention, Sahlgrenska Universitetssjukhuset, ansvarar för att de rutiner och riktlinjer som verksamheten kräver finns tillgängliga och följer gällande författningar/lagar. Samtlig berörd personal på Operation 5, Hybrid och intervention, Sahlgrenska Universitetssjukhuset, ska delges direktivet via vårdenhetschef/avdelningschef. </w:t>
      </w:r>
    </w:p>
    <w:p w14:paraId="3973678A" w14:textId="77777777" w:rsidR="001875A9" w:rsidRPr="001875A9" w:rsidRDefault="001875A9" w:rsidP="001875A9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1B57FEBD" w14:textId="77777777" w:rsidR="001875A9" w:rsidRPr="001875A9" w:rsidRDefault="001875A9" w:rsidP="00F52F9D">
      <w:pPr>
        <w:pStyle w:val="Rubrik2"/>
      </w:pPr>
      <w:r w:rsidRPr="001875A9">
        <w:t>Uppföljning, utvärdering och revision</w:t>
      </w:r>
    </w:p>
    <w:p w14:paraId="19D457D4" w14:textId="77777777" w:rsidR="001875A9" w:rsidRPr="001875A9" w:rsidRDefault="001875A9" w:rsidP="00F52F9D">
      <w:r w:rsidRPr="001875A9">
        <w:t xml:space="preserve">Ansvarig operationssjuksköterska för metodkort/rutiner på Operation 5, Hybrid och intervention, Sahlgrenska Universitetssjukhuset, ansvarar för att denna rutin uppdateras och revideras. Medvetet avsteg från rutinen dokumenteras i </w:t>
      </w:r>
      <w:proofErr w:type="spellStart"/>
      <w:r w:rsidRPr="001875A9">
        <w:t>Melior</w:t>
      </w:r>
      <w:proofErr w:type="spellEnd"/>
      <w:r w:rsidRPr="001875A9">
        <w:t xml:space="preserve"> om rutinen är kopplad till patient. Övriga orsaker till avsteg från rutinen rapporteras i </w:t>
      </w:r>
      <w:proofErr w:type="spellStart"/>
      <w:r w:rsidRPr="001875A9">
        <w:t>MedControl</w:t>
      </w:r>
      <w:proofErr w:type="spellEnd"/>
      <w:r w:rsidRPr="001875A9">
        <w:t xml:space="preserve"> PRO.</w:t>
      </w:r>
    </w:p>
    <w:p w14:paraId="023A1837" w14:textId="77777777" w:rsidR="001875A9" w:rsidRPr="001875A9" w:rsidRDefault="001875A9" w:rsidP="001875A9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09BFB24D" w14:textId="77777777" w:rsidR="001875A9" w:rsidRPr="001875A9" w:rsidRDefault="001875A9" w:rsidP="00F52F9D">
      <w:pPr>
        <w:pStyle w:val="Rubrik2"/>
      </w:pPr>
      <w:r w:rsidRPr="001875A9">
        <w:t>Dokumentation</w:t>
      </w:r>
    </w:p>
    <w:p w14:paraId="1A27EFEC" w14:textId="77777777" w:rsidR="001875A9" w:rsidRPr="001875A9" w:rsidRDefault="001875A9" w:rsidP="00F52F9D">
      <w:r w:rsidRPr="001875A9">
        <w:t>Styrande dokument arkiveras i Barium. Redovisande dokument skall hanteras enligt sjukhusets gällande rutiner för arkivering av allmänna handlingar.</w:t>
      </w:r>
    </w:p>
    <w:p w14:paraId="092BE0D5" w14:textId="77777777" w:rsidR="001875A9" w:rsidRPr="001875A9" w:rsidRDefault="001875A9" w:rsidP="001875A9">
      <w:pPr>
        <w:spacing w:after="0" w:line="240" w:lineRule="auto"/>
        <w:ind w:left="0" w:right="0"/>
        <w:rPr>
          <w:rFonts w:ascii="Arial" w:hAnsi="Arial" w:cs="Arial"/>
          <w:iCs/>
          <w:sz w:val="20"/>
        </w:rPr>
      </w:pPr>
    </w:p>
    <w:p w14:paraId="735D0722" w14:textId="77777777" w:rsidR="001875A9" w:rsidRPr="001875A9" w:rsidRDefault="001875A9" w:rsidP="00F52F9D">
      <w:pPr>
        <w:pStyle w:val="Rubrik2"/>
      </w:pPr>
      <w:r w:rsidRPr="001875A9">
        <w:t>Granskare/arbetsgrupp</w:t>
      </w:r>
    </w:p>
    <w:p w14:paraId="52E78AF0" w14:textId="4D50779B" w:rsidR="001875A9" w:rsidRDefault="002238F1" w:rsidP="00F52F9D">
      <w:r>
        <w:t xml:space="preserve">Annika </w:t>
      </w:r>
      <w:proofErr w:type="spellStart"/>
      <w:r>
        <w:t>Step</w:t>
      </w:r>
      <w:r w:rsidR="007C4592">
        <w:t>hensen</w:t>
      </w:r>
      <w:proofErr w:type="spellEnd"/>
      <w:r w:rsidR="007C4592">
        <w:t xml:space="preserve"> Sektionsledare </w:t>
      </w:r>
      <w:r w:rsidR="001875A9" w:rsidRPr="001875A9">
        <w:t xml:space="preserve">Operation 5, Hybrid och </w:t>
      </w:r>
      <w:r w:rsidR="007C4592">
        <w:t>I</w:t>
      </w:r>
      <w:r w:rsidR="001875A9" w:rsidRPr="001875A9">
        <w:t>ntervention, Sahlgrenska Universitetssjukhuset</w:t>
      </w:r>
    </w:p>
    <w:p w14:paraId="3759548A" w14:textId="5238ADCB" w:rsidR="007C4592" w:rsidRDefault="007A6C99" w:rsidP="00F52F9D">
      <w:r>
        <w:t xml:space="preserve">Sofia Gustafsson Operationssjuksköterska </w:t>
      </w:r>
      <w:proofErr w:type="spellStart"/>
      <w:r>
        <w:t>Operastion</w:t>
      </w:r>
      <w:proofErr w:type="spellEnd"/>
      <w:r>
        <w:t xml:space="preserve"> 5</w:t>
      </w:r>
      <w:r w:rsidR="00FD44AE">
        <w:t xml:space="preserve">, Hybrid och Intervention, </w:t>
      </w:r>
      <w:proofErr w:type="spellStart"/>
      <w:r w:rsidR="00FD44AE">
        <w:t>Omr</w:t>
      </w:r>
      <w:proofErr w:type="spellEnd"/>
      <w:r w:rsidR="00FD44AE">
        <w:t xml:space="preserve"> 5, Sahlgrenska Universitetssjukhuset</w:t>
      </w:r>
    </w:p>
    <w:p w14:paraId="6E79BB4C" w14:textId="74867685" w:rsidR="000C2F54" w:rsidRPr="001875A9" w:rsidRDefault="000C2F54" w:rsidP="00F52F9D">
      <w:r>
        <w:t xml:space="preserve">Johanna Eriksson Undersköterska Operation 5, Hybrid och Intervention, </w:t>
      </w:r>
      <w:proofErr w:type="spellStart"/>
      <w:r w:rsidR="0040713A">
        <w:t>Omr</w:t>
      </w:r>
      <w:proofErr w:type="spellEnd"/>
      <w:r w:rsidR="0040713A">
        <w:t xml:space="preserve"> 5, Sahlgrenska Universitetssjukhuset</w:t>
      </w:r>
    </w:p>
    <w:p w14:paraId="17CA0ADB" w14:textId="77777777" w:rsidR="001875A9" w:rsidRPr="001875A9" w:rsidRDefault="001875A9" w:rsidP="001875A9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875A9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D9A006" w14:textId="77777777" w:rsidR="00167A4F" w:rsidRDefault="00167A4F">
      <w:r>
        <w:separator/>
      </w:r>
    </w:p>
  </w:endnote>
  <w:endnote w:type="continuationSeparator" w:id="0">
    <w:p w14:paraId="7E0E7D92" w14:textId="77777777" w:rsidR="00167A4F" w:rsidRDefault="00167A4F">
      <w:r>
        <w:continuationSeparator/>
      </w:r>
    </w:p>
  </w:endnote>
  <w:endnote w:type="continuationNotice" w:id="1">
    <w:p w14:paraId="12BCDF1B" w14:textId="77777777" w:rsidR="00167A4F" w:rsidRDefault="00167A4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AB865C" w14:textId="77777777" w:rsidR="00167A4F" w:rsidRDefault="00167A4F"/>
  </w:footnote>
  <w:footnote w:type="continuationSeparator" w:id="0">
    <w:p w14:paraId="13E22179" w14:textId="77777777" w:rsidR="00167A4F" w:rsidRDefault="00167A4F">
      <w:r>
        <w:continuationSeparator/>
      </w:r>
    </w:p>
  </w:footnote>
  <w:footnote w:type="continuationNotice" w:id="1">
    <w:p w14:paraId="3983DF38" w14:textId="77777777" w:rsidR="00167A4F" w:rsidRDefault="00167A4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82347188">
    <w:abstractNumId w:val="17"/>
  </w:num>
  <w:num w:numId="2" w16cid:durableId="1799177572">
    <w:abstractNumId w:val="14"/>
  </w:num>
  <w:num w:numId="3" w16cid:durableId="1065026035">
    <w:abstractNumId w:val="0"/>
  </w:num>
  <w:num w:numId="4" w16cid:durableId="1844323120">
    <w:abstractNumId w:val="6"/>
  </w:num>
  <w:num w:numId="5" w16cid:durableId="111100569">
    <w:abstractNumId w:val="15"/>
  </w:num>
  <w:num w:numId="6" w16cid:durableId="607666633">
    <w:abstractNumId w:val="2"/>
  </w:num>
  <w:num w:numId="7" w16cid:durableId="2137866305">
    <w:abstractNumId w:val="11"/>
  </w:num>
  <w:num w:numId="8" w16cid:durableId="678579362">
    <w:abstractNumId w:val="8"/>
  </w:num>
  <w:num w:numId="9" w16cid:durableId="2026831909">
    <w:abstractNumId w:val="1"/>
  </w:num>
  <w:num w:numId="10" w16cid:durableId="1412695964">
    <w:abstractNumId w:val="1"/>
  </w:num>
  <w:num w:numId="11" w16cid:durableId="268700617">
    <w:abstractNumId w:val="3"/>
  </w:num>
  <w:num w:numId="12" w16cid:durableId="258224858">
    <w:abstractNumId w:val="4"/>
  </w:num>
  <w:num w:numId="13" w16cid:durableId="1943954719">
    <w:abstractNumId w:val="13"/>
  </w:num>
  <w:num w:numId="14" w16cid:durableId="1382246820">
    <w:abstractNumId w:val="9"/>
  </w:num>
  <w:num w:numId="15" w16cid:durableId="1934825774">
    <w:abstractNumId w:val="7"/>
  </w:num>
  <w:num w:numId="16" w16cid:durableId="2074967119">
    <w:abstractNumId w:val="12"/>
  </w:num>
  <w:num w:numId="17" w16cid:durableId="1130903841">
    <w:abstractNumId w:val="5"/>
  </w:num>
  <w:num w:numId="18" w16cid:durableId="999697081">
    <w:abstractNumId w:val="10"/>
  </w:num>
  <w:num w:numId="19" w16cid:durableId="125312143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66A0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2F54"/>
    <w:rsid w:val="000E2A1E"/>
    <w:rsid w:val="000E463B"/>
    <w:rsid w:val="000E5A7E"/>
    <w:rsid w:val="000F43A3"/>
    <w:rsid w:val="000F7681"/>
    <w:rsid w:val="00103031"/>
    <w:rsid w:val="001044FE"/>
    <w:rsid w:val="00107793"/>
    <w:rsid w:val="001139D4"/>
    <w:rsid w:val="00116A2B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6498"/>
    <w:rsid w:val="00157D5B"/>
    <w:rsid w:val="00161FE6"/>
    <w:rsid w:val="001647EA"/>
    <w:rsid w:val="00164C3D"/>
    <w:rsid w:val="00166D3A"/>
    <w:rsid w:val="00167A4F"/>
    <w:rsid w:val="00177259"/>
    <w:rsid w:val="00181FDC"/>
    <w:rsid w:val="001860B9"/>
    <w:rsid w:val="00186F2B"/>
    <w:rsid w:val="001874D6"/>
    <w:rsid w:val="001875A9"/>
    <w:rsid w:val="00187681"/>
    <w:rsid w:val="0019632A"/>
    <w:rsid w:val="001A010E"/>
    <w:rsid w:val="001A4B45"/>
    <w:rsid w:val="001A4E7C"/>
    <w:rsid w:val="001B762C"/>
    <w:rsid w:val="001C4D0A"/>
    <w:rsid w:val="001C5FEF"/>
    <w:rsid w:val="001D22A4"/>
    <w:rsid w:val="00211487"/>
    <w:rsid w:val="00211D91"/>
    <w:rsid w:val="00217DEC"/>
    <w:rsid w:val="002238F1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1F69"/>
    <w:rsid w:val="002D6023"/>
    <w:rsid w:val="002E0C78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1ED7"/>
    <w:rsid w:val="00384019"/>
    <w:rsid w:val="003854F1"/>
    <w:rsid w:val="0039118E"/>
    <w:rsid w:val="00397F54"/>
    <w:rsid w:val="003A0D43"/>
    <w:rsid w:val="003A74E6"/>
    <w:rsid w:val="003B2A4B"/>
    <w:rsid w:val="003C27A4"/>
    <w:rsid w:val="003D099E"/>
    <w:rsid w:val="003D21A2"/>
    <w:rsid w:val="003D29D2"/>
    <w:rsid w:val="003E0705"/>
    <w:rsid w:val="003E2FF7"/>
    <w:rsid w:val="003F1013"/>
    <w:rsid w:val="003F1ACF"/>
    <w:rsid w:val="00401E5C"/>
    <w:rsid w:val="00404948"/>
    <w:rsid w:val="00406BEA"/>
    <w:rsid w:val="0040713A"/>
    <w:rsid w:val="00413A60"/>
    <w:rsid w:val="00416734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3E86"/>
    <w:rsid w:val="004A4970"/>
    <w:rsid w:val="004A5EB6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A6C99"/>
    <w:rsid w:val="007B4785"/>
    <w:rsid w:val="007C4592"/>
    <w:rsid w:val="007D4241"/>
    <w:rsid w:val="007D4317"/>
    <w:rsid w:val="007D4839"/>
    <w:rsid w:val="007D4EA3"/>
    <w:rsid w:val="007E3B1B"/>
    <w:rsid w:val="007F1CFF"/>
    <w:rsid w:val="007F5DD5"/>
    <w:rsid w:val="008107B3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78B4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E7E14"/>
    <w:rsid w:val="008F589F"/>
    <w:rsid w:val="00906238"/>
    <w:rsid w:val="00907EF9"/>
    <w:rsid w:val="0091295C"/>
    <w:rsid w:val="00914D58"/>
    <w:rsid w:val="0091786B"/>
    <w:rsid w:val="00921F47"/>
    <w:rsid w:val="009228AB"/>
    <w:rsid w:val="00924EA8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479F"/>
    <w:rsid w:val="009B1F6B"/>
    <w:rsid w:val="009C0BF6"/>
    <w:rsid w:val="009C0D12"/>
    <w:rsid w:val="009C192E"/>
    <w:rsid w:val="009C5F29"/>
    <w:rsid w:val="009C7C7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1CD1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36EA"/>
    <w:rsid w:val="00AF5AAF"/>
    <w:rsid w:val="00B046D8"/>
    <w:rsid w:val="00B13F4C"/>
    <w:rsid w:val="00B16219"/>
    <w:rsid w:val="00B16C59"/>
    <w:rsid w:val="00B33FDD"/>
    <w:rsid w:val="00B342D2"/>
    <w:rsid w:val="00B359CC"/>
    <w:rsid w:val="00B35F7B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4D9E"/>
    <w:rsid w:val="00BE7978"/>
    <w:rsid w:val="00BF7227"/>
    <w:rsid w:val="00C07DDB"/>
    <w:rsid w:val="00C12B92"/>
    <w:rsid w:val="00C4115D"/>
    <w:rsid w:val="00C41C7D"/>
    <w:rsid w:val="00C43BDD"/>
    <w:rsid w:val="00C47778"/>
    <w:rsid w:val="00C5011E"/>
    <w:rsid w:val="00C50EE5"/>
    <w:rsid w:val="00C5240A"/>
    <w:rsid w:val="00C5398F"/>
    <w:rsid w:val="00C556F5"/>
    <w:rsid w:val="00C61DDA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5775"/>
    <w:rsid w:val="00CB711B"/>
    <w:rsid w:val="00CC167C"/>
    <w:rsid w:val="00CC52D9"/>
    <w:rsid w:val="00CD6647"/>
    <w:rsid w:val="00CD6A81"/>
    <w:rsid w:val="00CE274D"/>
    <w:rsid w:val="00CE4B73"/>
    <w:rsid w:val="00CF70BB"/>
    <w:rsid w:val="00D074DB"/>
    <w:rsid w:val="00D12BD9"/>
    <w:rsid w:val="00D139CF"/>
    <w:rsid w:val="00D37E7F"/>
    <w:rsid w:val="00D45734"/>
    <w:rsid w:val="00D47AD7"/>
    <w:rsid w:val="00D51529"/>
    <w:rsid w:val="00D67D5D"/>
    <w:rsid w:val="00D74723"/>
    <w:rsid w:val="00D85218"/>
    <w:rsid w:val="00D915B1"/>
    <w:rsid w:val="00DA299D"/>
    <w:rsid w:val="00DA65C4"/>
    <w:rsid w:val="00DC39E2"/>
    <w:rsid w:val="00DD2BE0"/>
    <w:rsid w:val="00DE4447"/>
    <w:rsid w:val="00DE5DA2"/>
    <w:rsid w:val="00DF0033"/>
    <w:rsid w:val="00E026BF"/>
    <w:rsid w:val="00E07B1B"/>
    <w:rsid w:val="00E11853"/>
    <w:rsid w:val="00E25CBF"/>
    <w:rsid w:val="00E3766F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639F"/>
    <w:rsid w:val="00ED49C3"/>
    <w:rsid w:val="00ED6CE8"/>
    <w:rsid w:val="00ED7AA6"/>
    <w:rsid w:val="00EE2A56"/>
    <w:rsid w:val="00EE3818"/>
    <w:rsid w:val="00EF6EAC"/>
    <w:rsid w:val="00F13EF0"/>
    <w:rsid w:val="00F22264"/>
    <w:rsid w:val="00F2564D"/>
    <w:rsid w:val="00F35B05"/>
    <w:rsid w:val="00F413D9"/>
    <w:rsid w:val="00F5135F"/>
    <w:rsid w:val="00F51F78"/>
    <w:rsid w:val="00F52F9D"/>
    <w:rsid w:val="00F53662"/>
    <w:rsid w:val="00F86F47"/>
    <w:rsid w:val="00F90B64"/>
    <w:rsid w:val="00FB2F0F"/>
    <w:rsid w:val="00FB5086"/>
    <w:rsid w:val="00FB5411"/>
    <w:rsid w:val="00FB6392"/>
    <w:rsid w:val="00FD3C70"/>
    <w:rsid w:val="00FD44AE"/>
    <w:rsid w:val="00FD6820"/>
    <w:rsid w:val="00FE12D8"/>
    <w:rsid w:val="00FE271B"/>
    <w:rsid w:val="00FF0108"/>
    <w:rsid w:val="00FF6ED2"/>
    <w:rsid w:val="00FF7C02"/>
    <w:rsid w:val="024801E3"/>
    <w:rsid w:val="186B5D31"/>
    <w:rsid w:val="275C545A"/>
    <w:rsid w:val="34A5EC6F"/>
    <w:rsid w:val="38487722"/>
    <w:rsid w:val="53E413BD"/>
    <w:rsid w:val="54F7C25E"/>
    <w:rsid w:val="5724A3DA"/>
    <w:rsid w:val="64456918"/>
    <w:rsid w:val="647B2B65"/>
    <w:rsid w:val="6B2CF8ED"/>
    <w:rsid w:val="6E1E1D25"/>
    <w:rsid w:val="73C9F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3</Pages>
  <Words>465</Words>
  <Characters>2466</Characters>
  <Application>Microsoft Office Word</Application>
  <DocSecurity>0</DocSecurity>
  <Lines>20</Lines>
  <Paragraphs>5</Paragraphs>
  <ScaleCrop>false</ScaleCrop>
  <Manager/>
  <Company/>
  <LinksUpToDate>false</LinksUpToDate>
  <CharactersWithSpaces>2926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HYBIOP5 Metod – Kraniofaryngiom</dc:title>
  <dc:subject/>
  <dc:creator>patrik.jens.johansson@vgregion.se</dc:creator>
  <keywords/>
  <lastModifiedBy>Sofia Gustafsson</lastModifiedBy>
  <revision>63</revision>
  <lastPrinted>2016-03-31T10:56:00.0000000Z</lastPrinted>
  <dcterms:created xsi:type="dcterms:W3CDTF">2022-06-07T20:28:00.0000000Z</dcterms:created>
  <dcterms:modified xsi:type="dcterms:W3CDTF">2026-01-15T14:12:00.0000000Z</dcterms:modified>
</coreProperties>
</file>