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FA43D6" w14:textId="791C39A8" w:rsidR="0031778C" w:rsidRDefault="001B2ABD" w:rsidP="00AE7D3D">
      <w:pPr>
        <w:pStyle w:val="Rubrik1"/>
      </w:pPr>
      <w:bookmarkStart w:id="0" w:name="_Toc321146591"/>
      <w:r>
        <w:t>HYBIOP5 Metod</w:t>
      </w:r>
      <w:r w:rsidR="006A0345">
        <w:t xml:space="preserve"> Akrylatplastik</w:t>
      </w:r>
      <w:r w:rsidR="00E51964">
        <w:t>/</w:t>
      </w:r>
      <w:r w:rsidR="00915009">
        <w:t>K</w:t>
      </w:r>
      <w:r w:rsidR="00E51964">
        <w:t>ranioplas</w:t>
      </w:r>
      <w:r w:rsidR="00EC61D9">
        <w:t>t</w:t>
      </w:r>
      <w:r w:rsidR="00915009">
        <w:t>ik</w:t>
      </w:r>
    </w:p>
    <w:p w14:paraId="492532EA" w14:textId="3F16F4FC" w:rsidR="001B2ABD" w:rsidRPr="001B2ABD" w:rsidRDefault="001B2ABD" w:rsidP="001B2ABD">
      <w:pPr>
        <w:tabs>
          <w:tab w:val="left" w:pos="2290"/>
        </w:tabs>
        <w:sectPr w:rsidR="001B2ABD" w:rsidRPr="001B2ABD" w:rsidSect="0031778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331F0A95" w14:textId="77777777" w:rsidR="0031778C" w:rsidRPr="0031778C" w:rsidRDefault="0031778C" w:rsidP="0099481B">
      <w:pPr>
        <w:pStyle w:val="Rubrik2"/>
      </w:pPr>
      <w:r w:rsidRPr="0031778C">
        <w:t>Revideringar i denna version</w:t>
      </w:r>
    </w:p>
    <w:p w14:paraId="48E5CC39" w14:textId="3906BDA4" w:rsidR="0031778C" w:rsidRPr="0031778C" w:rsidRDefault="0031778C" w:rsidP="0099481B">
      <w:r w:rsidRPr="0031778C">
        <w:t>Detta dokument ersätter: Rutin Akrylatplastik, version 1.</w:t>
      </w:r>
      <w:r w:rsidR="001718BD">
        <w:t xml:space="preserve"> Ändringar under arbetsbeskrivning</w:t>
      </w:r>
      <w:r w:rsidR="00291E17">
        <w:t>. Gemensam rutin för operationssjuksköterska och operationsundersköterska.</w:t>
      </w:r>
    </w:p>
    <w:p w14:paraId="3516400F" w14:textId="77777777" w:rsidR="0031778C" w:rsidRPr="0031778C" w:rsidRDefault="0031778C" w:rsidP="0099481B">
      <w:pPr>
        <w:pStyle w:val="Rubrik2"/>
      </w:pPr>
      <w:r w:rsidRPr="0031778C">
        <w:t>Syfte</w:t>
      </w:r>
    </w:p>
    <w:p w14:paraId="31A4614F" w14:textId="77777777" w:rsidR="0031778C" w:rsidRPr="0031778C" w:rsidRDefault="0031778C" w:rsidP="0099481B">
      <w:r w:rsidRPr="0031778C">
        <w:t xml:space="preserve">Rutinen är ett metodkort med plocklista som syftar till en säker, enhetlig och metodisk planering och framplockning inför ovan nämnda operation. </w:t>
      </w:r>
    </w:p>
    <w:p w14:paraId="0A35CFB8" w14:textId="77777777" w:rsidR="0031778C" w:rsidRPr="0031778C" w:rsidRDefault="0031778C" w:rsidP="0031778C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D6E8C47" w14:textId="77777777" w:rsidR="0031778C" w:rsidRDefault="0031778C" w:rsidP="00892B0A">
      <w:pPr>
        <w:pStyle w:val="Rubrik2"/>
      </w:pPr>
      <w:r w:rsidRPr="0031778C">
        <w:t>Arbetsbeskrivning</w:t>
      </w:r>
    </w:p>
    <w:p w14:paraId="67CAFA8F" w14:textId="77777777" w:rsidR="00B15783" w:rsidRDefault="00B15783" w:rsidP="00FA72EA">
      <w:pPr>
        <w:rPr>
          <w:b/>
          <w:bCs/>
        </w:rPr>
      </w:pPr>
    </w:p>
    <w:p w14:paraId="51D5B101" w14:textId="4115437D" w:rsidR="00FA72EA" w:rsidRDefault="00303766" w:rsidP="008F2A8F">
      <w:pPr>
        <w:spacing w:after="0"/>
      </w:pPr>
      <w:r w:rsidRPr="00B15783">
        <w:rPr>
          <w:b/>
          <w:bCs/>
        </w:rPr>
        <w:t>Sterilcentralen</w:t>
      </w:r>
      <w:r w:rsidR="00B15783">
        <w:rPr>
          <w:b/>
          <w:bCs/>
        </w:rPr>
        <w:t>:</w:t>
      </w:r>
      <w:r>
        <w:tab/>
      </w:r>
      <w:r>
        <w:tab/>
        <w:t>Hjärngaller</w:t>
      </w:r>
    </w:p>
    <w:p w14:paraId="5E2A9689" w14:textId="265351EC" w:rsidR="00303766" w:rsidRDefault="00303766" w:rsidP="008F2A8F">
      <w:pPr>
        <w:spacing w:after="0"/>
      </w:pPr>
      <w:r>
        <w:tab/>
      </w:r>
      <w:r>
        <w:tab/>
      </w:r>
      <w:r>
        <w:tab/>
        <w:t>Midas Rex M</w:t>
      </w:r>
      <w:r w:rsidR="00B15783">
        <w:t>R</w:t>
      </w:r>
      <w:r>
        <w:t>8</w:t>
      </w:r>
    </w:p>
    <w:p w14:paraId="28F21C27" w14:textId="577F3449" w:rsidR="00B15783" w:rsidRDefault="00B15783" w:rsidP="008F2A8F">
      <w:pPr>
        <w:spacing w:after="0"/>
      </w:pPr>
      <w:r>
        <w:tab/>
      </w:r>
      <w:r>
        <w:tab/>
      </w:r>
      <w:r>
        <w:tab/>
        <w:t>Ev. Matrix</w:t>
      </w:r>
    </w:p>
    <w:p w14:paraId="5E60B5B1" w14:textId="14E3F090" w:rsidR="00805D6E" w:rsidRDefault="00805D6E" w:rsidP="008F2A8F">
      <w:pPr>
        <w:spacing w:after="0"/>
      </w:pPr>
      <w:r>
        <w:tab/>
      </w:r>
      <w:r>
        <w:tab/>
      </w:r>
      <w:r>
        <w:tab/>
      </w:r>
      <w:r w:rsidR="007F2D67">
        <w:t>Cranieset</w:t>
      </w:r>
    </w:p>
    <w:p w14:paraId="148C082E" w14:textId="5D656AA4" w:rsidR="00EF0EEE" w:rsidRDefault="00EF0EEE" w:rsidP="008F2A8F">
      <w:pPr>
        <w:spacing w:after="0"/>
      </w:pPr>
      <w:r>
        <w:tab/>
      </w:r>
      <w:r>
        <w:tab/>
      </w:r>
      <w:r>
        <w:tab/>
      </w:r>
      <w:r w:rsidR="00537965">
        <w:t>1 Omlottroc</w:t>
      </w:r>
      <w:r w:rsidR="00666E0A">
        <w:t>k High perf 50-80 kg</w:t>
      </w:r>
    </w:p>
    <w:p w14:paraId="0468710E" w14:textId="2C8ECC92" w:rsidR="006C0052" w:rsidRDefault="006C0052" w:rsidP="008F2A8F">
      <w:pPr>
        <w:spacing w:after="0"/>
      </w:pPr>
      <w:r>
        <w:tab/>
      </w:r>
      <w:r>
        <w:tab/>
      </w:r>
      <w:r>
        <w:tab/>
      </w:r>
      <w:r w:rsidR="00350B84">
        <w:t>3 Omlottrock High perf 80-110</w:t>
      </w:r>
      <w:r w:rsidR="00E21743">
        <w:t xml:space="preserve"> </w:t>
      </w:r>
      <w:r w:rsidR="00350B84">
        <w:t>kg</w:t>
      </w:r>
    </w:p>
    <w:p w14:paraId="5F751F7C" w14:textId="33460B23" w:rsidR="00E51964" w:rsidRDefault="00E51964" w:rsidP="008F2A8F">
      <w:pPr>
        <w:spacing w:after="0"/>
      </w:pPr>
      <w:r>
        <w:tab/>
      </w:r>
      <w:r>
        <w:tab/>
      </w:r>
      <w:r>
        <w:tab/>
      </w:r>
    </w:p>
    <w:p w14:paraId="76554030" w14:textId="77777777" w:rsidR="00F913D9" w:rsidRPr="001A1AFB" w:rsidRDefault="00303766" w:rsidP="008F2A8F">
      <w:pPr>
        <w:spacing w:after="0"/>
      </w:pPr>
      <w:r w:rsidRPr="00B15783">
        <w:rPr>
          <w:b/>
          <w:bCs/>
        </w:rPr>
        <w:t>Sterilförrådet</w:t>
      </w:r>
      <w:r w:rsidR="00B15783">
        <w:rPr>
          <w:b/>
          <w:bCs/>
        </w:rPr>
        <w:t>:</w:t>
      </w:r>
      <w:r w:rsidR="00C6109C">
        <w:rPr>
          <w:b/>
          <w:bCs/>
        </w:rPr>
        <w:tab/>
      </w:r>
      <w:r w:rsidR="00F913D9">
        <w:rPr>
          <w:b/>
          <w:bCs/>
        </w:rPr>
        <w:tab/>
      </w:r>
      <w:r w:rsidR="00F913D9" w:rsidRPr="001A1AFB">
        <w:t>2 kopp cylinder</w:t>
      </w:r>
    </w:p>
    <w:p w14:paraId="3042D420" w14:textId="7EC46D97" w:rsidR="009837C5" w:rsidRPr="001A1AFB" w:rsidRDefault="00F913D9" w:rsidP="008F2A8F">
      <w:pPr>
        <w:spacing w:after="0"/>
      </w:pPr>
      <w:r w:rsidRPr="001A1AFB">
        <w:tab/>
      </w:r>
      <w:r w:rsidRPr="001A1AFB">
        <w:tab/>
      </w:r>
      <w:r w:rsidRPr="001A1AFB">
        <w:tab/>
        <w:t>Diatermi Safe AIR (</w:t>
      </w:r>
      <w:r w:rsidR="009837C5" w:rsidRPr="001A1AFB">
        <w:t>mo</w:t>
      </w:r>
      <w:r w:rsidR="00787EBE">
        <w:t>n</w:t>
      </w:r>
      <w:r w:rsidR="009837C5" w:rsidRPr="001A1AFB">
        <w:t>opolär)</w:t>
      </w:r>
    </w:p>
    <w:p w14:paraId="380BAE43" w14:textId="77777777" w:rsidR="009837C5" w:rsidRPr="001A1AFB" w:rsidRDefault="009837C5" w:rsidP="008F2A8F">
      <w:pPr>
        <w:spacing w:after="0"/>
      </w:pPr>
      <w:r w:rsidRPr="001A1AFB">
        <w:tab/>
      </w:r>
      <w:r w:rsidRPr="001A1AFB">
        <w:tab/>
      </w:r>
      <w:r w:rsidRPr="001A1AFB">
        <w:tab/>
        <w:t>Lamphandtag</w:t>
      </w:r>
    </w:p>
    <w:p w14:paraId="4521EAF8" w14:textId="77777777" w:rsidR="00866C05" w:rsidRPr="001A1AFB" w:rsidRDefault="009837C5" w:rsidP="008F2A8F">
      <w:pPr>
        <w:spacing w:after="0"/>
      </w:pPr>
      <w:r w:rsidRPr="001A1AFB">
        <w:tab/>
      </w:r>
      <w:r w:rsidRPr="001A1AFB">
        <w:tab/>
      </w:r>
      <w:r w:rsidRPr="001A1AFB">
        <w:tab/>
        <w:t>Handdukar</w:t>
      </w:r>
    </w:p>
    <w:p w14:paraId="4990B858" w14:textId="74A156CD" w:rsidR="006A00FC" w:rsidRPr="00105951" w:rsidRDefault="00E53FD0" w:rsidP="008F2A8F">
      <w:pPr>
        <w:spacing w:after="0"/>
        <w:ind w:left="3912"/>
      </w:pPr>
      <w:r w:rsidRPr="001A1AFB">
        <w:t xml:space="preserve">Ev. </w:t>
      </w:r>
      <w:r w:rsidR="006A00FC" w:rsidRPr="001A1AFB">
        <w:t xml:space="preserve">Cement pistol 2 delar </w:t>
      </w:r>
      <w:r w:rsidR="00105951">
        <w:t>(</w:t>
      </w:r>
      <w:r w:rsidR="006A00FC" w:rsidRPr="001A1AFB">
        <w:t xml:space="preserve">om </w:t>
      </w:r>
      <w:r w:rsidR="006A00FC" w:rsidRPr="001A1AFB">
        <w:rPr>
          <w:i/>
          <w:iCs/>
        </w:rPr>
        <w:t>Akrylatplastik</w:t>
      </w:r>
      <w:r w:rsidR="00105951" w:rsidRPr="00105951">
        <w:t>)</w:t>
      </w:r>
    </w:p>
    <w:p w14:paraId="3B9E20F7" w14:textId="668A3AAF" w:rsidR="009C5594" w:rsidRDefault="00212443" w:rsidP="006A00FC">
      <w:pPr>
        <w:ind w:left="3912"/>
      </w:pPr>
      <w:r w:rsidRPr="001A1AFB">
        <w:t xml:space="preserve">Ev. </w:t>
      </w:r>
      <w:r w:rsidR="00902AA6" w:rsidRPr="001A1AFB">
        <w:t>Cementblandningsset Palacos</w:t>
      </w:r>
      <w:r w:rsidR="00011B3C" w:rsidRPr="001A1AFB">
        <w:t xml:space="preserve"> R</w:t>
      </w:r>
      <w:r w:rsidR="00BD2D34" w:rsidRPr="001A1AFB">
        <w:t xml:space="preserve">+G pro </w:t>
      </w:r>
      <w:r w:rsidR="00105951">
        <w:t>(</w:t>
      </w:r>
      <w:r w:rsidR="00BD2D34" w:rsidRPr="001A1AFB">
        <w:t>om</w:t>
      </w:r>
      <w:r w:rsidR="00BD2D34" w:rsidRPr="001A1AFB">
        <w:rPr>
          <w:i/>
          <w:iCs/>
        </w:rPr>
        <w:t xml:space="preserve"> Akrylatplastik</w:t>
      </w:r>
      <w:r w:rsidR="00105951" w:rsidRPr="00105951">
        <w:t>)</w:t>
      </w:r>
    </w:p>
    <w:p w14:paraId="52F248A3" w14:textId="798A484F" w:rsidR="00A11C0F" w:rsidRPr="00105951" w:rsidRDefault="00B368DC" w:rsidP="006A00FC">
      <w:pPr>
        <w:ind w:left="3912"/>
      </w:pPr>
      <w:r>
        <w:t>Till små bendefekter</w:t>
      </w:r>
      <w:r w:rsidR="000879A3">
        <w:t xml:space="preserve">: </w:t>
      </w:r>
      <w:r w:rsidR="00A8051C">
        <w:t xml:space="preserve">Direkt </w:t>
      </w:r>
      <w:r w:rsidR="00A45F7F">
        <w:t xml:space="preserve">inject. </w:t>
      </w:r>
      <w:r w:rsidR="00AF0F99">
        <w:t xml:space="preserve">Sektion U. </w:t>
      </w:r>
      <w:r w:rsidR="000879A3">
        <w:t xml:space="preserve">Komponenterna blandar sig </w:t>
      </w:r>
      <w:r w:rsidR="000879A3">
        <w:lastRenderedPageBreak/>
        <w:t>självt</w:t>
      </w:r>
      <w:r w:rsidR="00A8051C">
        <w:t xml:space="preserve"> vid användning</w:t>
      </w:r>
      <w:r w:rsidR="006B14C8">
        <w:t>. Se opanmälan</w:t>
      </w:r>
      <w:r w:rsidR="00BA2D6E">
        <w:t>, kontakta</w:t>
      </w:r>
      <w:r w:rsidR="00533DE3">
        <w:t xml:space="preserve"> operatör.</w:t>
      </w:r>
    </w:p>
    <w:p w14:paraId="3AE3058F" w14:textId="0F71C80D" w:rsidR="00303766" w:rsidRPr="00CC001E" w:rsidRDefault="00303766" w:rsidP="008F2A8F">
      <w:pPr>
        <w:spacing w:after="0"/>
      </w:pPr>
      <w:r w:rsidRPr="00B15783">
        <w:rPr>
          <w:b/>
          <w:bCs/>
        </w:rPr>
        <w:t>Operationssal</w:t>
      </w:r>
      <w:r w:rsidR="00B15783">
        <w:rPr>
          <w:b/>
          <w:bCs/>
        </w:rPr>
        <w:t>:</w:t>
      </w:r>
      <w:r w:rsidR="005D18D1">
        <w:rPr>
          <w:b/>
          <w:bCs/>
        </w:rPr>
        <w:tab/>
      </w:r>
      <w:r w:rsidR="005D18D1">
        <w:rPr>
          <w:b/>
          <w:bCs/>
        </w:rPr>
        <w:tab/>
      </w:r>
      <w:r w:rsidR="005D18D1" w:rsidRPr="00CC001E">
        <w:t>Ben vax</w:t>
      </w:r>
    </w:p>
    <w:p w14:paraId="783C0757" w14:textId="28D9EA5D" w:rsidR="005D18D1" w:rsidRPr="00CC001E" w:rsidRDefault="005D18D1" w:rsidP="008F2A8F">
      <w:pPr>
        <w:spacing w:after="0"/>
      </w:pPr>
      <w:r w:rsidRPr="00CC001E">
        <w:tab/>
      </w:r>
      <w:r w:rsidRPr="00CC001E">
        <w:tab/>
      </w:r>
      <w:r w:rsidRPr="00CC001E">
        <w:tab/>
        <w:t>Floswitch</w:t>
      </w:r>
    </w:p>
    <w:p w14:paraId="469820AA" w14:textId="70434FBF" w:rsidR="009C58DC" w:rsidRPr="00CC001E" w:rsidRDefault="00D217FB" w:rsidP="008F2A8F">
      <w:pPr>
        <w:spacing w:after="0"/>
        <w:ind w:left="3912"/>
      </w:pPr>
      <w:r w:rsidRPr="00CC001E">
        <w:t>Ev</w:t>
      </w:r>
      <w:r w:rsidR="009C58DC" w:rsidRPr="00CC001E">
        <w:t>. Instrumentbordslakan</w:t>
      </w:r>
      <w:r w:rsidR="0098284C" w:rsidRPr="00CC001E">
        <w:t xml:space="preserve"> (till x-bord om </w:t>
      </w:r>
      <w:r w:rsidR="0098284C" w:rsidRPr="00CC001E">
        <w:rPr>
          <w:i/>
          <w:iCs/>
        </w:rPr>
        <w:t>Akrylatplastik</w:t>
      </w:r>
      <w:r w:rsidRPr="00CC001E">
        <w:t>)</w:t>
      </w:r>
    </w:p>
    <w:p w14:paraId="0E3AFB38" w14:textId="76047094" w:rsidR="00D217FB" w:rsidRDefault="00CC001E" w:rsidP="008F2A8F">
      <w:pPr>
        <w:spacing w:after="0"/>
        <w:ind w:left="3912"/>
      </w:pPr>
      <w:r w:rsidRPr="00CC001E">
        <w:t>Ev. Spongostan plockas av op. ssk</w:t>
      </w:r>
    </w:p>
    <w:p w14:paraId="0BF41416" w14:textId="020ADD22" w:rsidR="003F03CE" w:rsidRDefault="003F03CE" w:rsidP="008F2A8F">
      <w:pPr>
        <w:spacing w:after="0"/>
        <w:ind w:left="3912"/>
      </w:pPr>
      <w:r>
        <w:t>Nacl</w:t>
      </w:r>
    </w:p>
    <w:p w14:paraId="3D051E7F" w14:textId="041F6261" w:rsidR="00617F4A" w:rsidRDefault="0057092E" w:rsidP="008F2A8F">
      <w:pPr>
        <w:spacing w:after="0"/>
        <w:ind w:left="3912"/>
      </w:pPr>
      <w:r>
        <w:t>Vätepero</w:t>
      </w:r>
      <w:r w:rsidR="001D0688">
        <w:t>xid 30 mg/ml</w:t>
      </w:r>
    </w:p>
    <w:p w14:paraId="07AA9CDC" w14:textId="59856E19" w:rsidR="001D0688" w:rsidRPr="00CC001E" w:rsidRDefault="001D0688" w:rsidP="008F2A8F">
      <w:pPr>
        <w:spacing w:after="0"/>
        <w:ind w:left="3912"/>
      </w:pPr>
      <w:r>
        <w:t>Klorhexidinsprit 5 mg7ml</w:t>
      </w:r>
    </w:p>
    <w:p w14:paraId="014B6856" w14:textId="1586A7C8" w:rsidR="0031778C" w:rsidRDefault="0031778C" w:rsidP="008F2A8F">
      <w:pPr>
        <w:spacing w:after="0"/>
      </w:pPr>
      <w:r w:rsidRPr="00D07F7C">
        <w:rPr>
          <w:b/>
          <w:bCs/>
        </w:rPr>
        <w:t>Extra instrument</w:t>
      </w:r>
      <w:r w:rsidR="00BC1B7E" w:rsidRPr="00D07F7C">
        <w:rPr>
          <w:b/>
          <w:bCs/>
        </w:rPr>
        <w:t>:</w:t>
      </w:r>
      <w:r w:rsidRPr="0031778C">
        <w:tab/>
        <w:t>Dissektor skarp</w:t>
      </w:r>
    </w:p>
    <w:p w14:paraId="063372D9" w14:textId="433B0384" w:rsidR="0031778C" w:rsidRPr="0031778C" w:rsidRDefault="0031778C" w:rsidP="008F2A8F">
      <w:pPr>
        <w:spacing w:after="0"/>
      </w:pPr>
      <w:r w:rsidRPr="0031778C">
        <w:tab/>
      </w:r>
      <w:r w:rsidRPr="0031778C">
        <w:tab/>
      </w:r>
      <w:r w:rsidR="00B5290E">
        <w:tab/>
      </w:r>
      <w:r w:rsidRPr="0031778C">
        <w:t>Akrylatpistol</w:t>
      </w:r>
    </w:p>
    <w:p w14:paraId="7EC994D1" w14:textId="77777777" w:rsidR="0031778C" w:rsidRPr="0031778C" w:rsidRDefault="0031778C" w:rsidP="008F2A8F">
      <w:pPr>
        <w:spacing w:after="0"/>
      </w:pPr>
      <w:r w:rsidRPr="0031778C">
        <w:tab/>
      </w:r>
    </w:p>
    <w:p w14:paraId="165F19A7" w14:textId="17BCBE1E" w:rsidR="0031778C" w:rsidRPr="0031778C" w:rsidRDefault="0031778C" w:rsidP="008F2A8F">
      <w:pPr>
        <w:spacing w:after="0"/>
        <w:ind w:left="3912" w:hanging="2920"/>
      </w:pPr>
      <w:r w:rsidRPr="00600595">
        <w:rPr>
          <w:b/>
          <w:bCs/>
        </w:rPr>
        <w:t>Implantat:</w:t>
      </w:r>
      <w:r w:rsidRPr="0031778C">
        <w:tab/>
        <w:t>Bencement Palacos R+G, Med Genyamicin 0,5 g</w:t>
      </w:r>
      <w:r w:rsidRPr="0031778C">
        <w:tab/>
      </w:r>
    </w:p>
    <w:p w14:paraId="5967DBBB" w14:textId="77777777" w:rsidR="0031778C" w:rsidRPr="00600595" w:rsidRDefault="0031778C" w:rsidP="008F2A8F">
      <w:pPr>
        <w:spacing w:after="0"/>
        <w:rPr>
          <w:b/>
          <w:bCs/>
        </w:rPr>
      </w:pPr>
    </w:p>
    <w:p w14:paraId="00657A64" w14:textId="77777777" w:rsidR="0031778C" w:rsidRPr="0031778C" w:rsidRDefault="0031778C" w:rsidP="008F2A8F">
      <w:pPr>
        <w:spacing w:after="0"/>
      </w:pPr>
      <w:r w:rsidRPr="00600595">
        <w:rPr>
          <w:b/>
          <w:bCs/>
        </w:rPr>
        <w:t>Borrfräsar:</w:t>
      </w:r>
      <w:r w:rsidRPr="0031778C">
        <w:tab/>
      </w:r>
      <w:r w:rsidRPr="0031778C">
        <w:tab/>
        <w:t>Kulfräs 7BA50</w:t>
      </w:r>
    </w:p>
    <w:p w14:paraId="5014FF8E" w14:textId="5635D7BE" w:rsidR="0031778C" w:rsidRPr="0031778C" w:rsidRDefault="0031778C" w:rsidP="008F2A8F">
      <w:pPr>
        <w:spacing w:after="0"/>
      </w:pPr>
      <w:r w:rsidRPr="0031778C">
        <w:tab/>
      </w:r>
      <w:r w:rsidRPr="0031778C">
        <w:tab/>
      </w:r>
      <w:r w:rsidR="00600595">
        <w:tab/>
      </w:r>
      <w:r w:rsidRPr="0031778C">
        <w:t>Kulfräs 7BA70-MN</w:t>
      </w:r>
      <w:r w:rsidRPr="0031778C">
        <w:tab/>
      </w:r>
      <w:r w:rsidRPr="0031778C">
        <w:tab/>
      </w:r>
    </w:p>
    <w:p w14:paraId="5A4ECA9A" w14:textId="7E1F0216" w:rsidR="004F2105" w:rsidRDefault="004F2105" w:rsidP="008F2A8F">
      <w:pPr>
        <w:spacing w:after="0"/>
      </w:pPr>
      <w:r>
        <w:rPr>
          <w:b/>
          <w:bCs/>
        </w:rPr>
        <w:t xml:space="preserve">Medicinteknisk </w:t>
      </w:r>
      <w:r w:rsidR="0031778C" w:rsidRPr="00600595">
        <w:rPr>
          <w:b/>
          <w:bCs/>
        </w:rPr>
        <w:t>utrustning:</w:t>
      </w:r>
      <w:r w:rsidR="0031778C" w:rsidRPr="0031778C">
        <w:tab/>
      </w:r>
      <w:r w:rsidR="00FE5A69">
        <w:t>Sug</w:t>
      </w:r>
    </w:p>
    <w:p w14:paraId="13FFB5B7" w14:textId="46A24571" w:rsidR="0031778C" w:rsidRPr="0031778C" w:rsidRDefault="0031778C" w:rsidP="008F2A8F">
      <w:pPr>
        <w:spacing w:after="0"/>
        <w:ind w:left="3600" w:firstLine="312"/>
      </w:pPr>
      <w:r w:rsidRPr="0031778C">
        <w:t>Bipolär</w:t>
      </w:r>
    </w:p>
    <w:p w14:paraId="53EAD7D0" w14:textId="6AA28550" w:rsidR="0031778C" w:rsidRPr="0031778C" w:rsidRDefault="0031778C" w:rsidP="008F2A8F">
      <w:pPr>
        <w:spacing w:after="0"/>
      </w:pPr>
      <w:r w:rsidRPr="0031778C">
        <w:tab/>
      </w:r>
      <w:r w:rsidRPr="0031778C">
        <w:tab/>
      </w:r>
      <w:r w:rsidR="00600595">
        <w:tab/>
      </w:r>
      <w:r w:rsidRPr="0031778C">
        <w:t>Monopolär</w:t>
      </w:r>
    </w:p>
    <w:p w14:paraId="73663873" w14:textId="77E1407A" w:rsidR="0031778C" w:rsidRPr="0031778C" w:rsidRDefault="0031778C" w:rsidP="008F2A8F">
      <w:pPr>
        <w:spacing w:after="0"/>
      </w:pPr>
      <w:r w:rsidRPr="0031778C">
        <w:tab/>
      </w:r>
      <w:r w:rsidRPr="0031778C">
        <w:tab/>
      </w:r>
      <w:r w:rsidR="00600595">
        <w:tab/>
      </w:r>
      <w:r w:rsidRPr="0031778C">
        <w:t xml:space="preserve">Acrylatpump </w:t>
      </w:r>
      <w:r w:rsidRPr="0031778C">
        <w:tab/>
      </w:r>
      <w:r w:rsidRPr="0031778C">
        <w:tab/>
        <w:t xml:space="preserve"> </w:t>
      </w:r>
    </w:p>
    <w:p w14:paraId="33909794" w14:textId="77777777" w:rsidR="0031778C" w:rsidRPr="0031778C" w:rsidRDefault="0031778C" w:rsidP="008F2A8F">
      <w:pPr>
        <w:spacing w:after="0"/>
      </w:pPr>
    </w:p>
    <w:p w14:paraId="4D13CFB9" w14:textId="1773702C" w:rsidR="0031778C" w:rsidRPr="0031778C" w:rsidRDefault="0031778C" w:rsidP="008F2A8F">
      <w:pPr>
        <w:spacing w:after="0"/>
      </w:pPr>
      <w:r w:rsidRPr="00600595">
        <w:rPr>
          <w:b/>
          <w:bCs/>
        </w:rPr>
        <w:t>Salsplacering:</w:t>
      </w:r>
      <w:r w:rsidRPr="0031778C">
        <w:tab/>
      </w:r>
      <w:r w:rsidR="00600595">
        <w:tab/>
      </w:r>
      <w:r w:rsidRPr="0031778C">
        <w:t>Hjärnläge</w:t>
      </w:r>
    </w:p>
    <w:p w14:paraId="0C14C693" w14:textId="77777777" w:rsidR="0031778C" w:rsidRPr="0031778C" w:rsidRDefault="0031778C" w:rsidP="008F2A8F">
      <w:pPr>
        <w:spacing w:after="0"/>
      </w:pPr>
      <w:r w:rsidRPr="0031778C">
        <w:t xml:space="preserve">  </w:t>
      </w:r>
      <w:r w:rsidRPr="0031778C">
        <w:tab/>
      </w:r>
    </w:p>
    <w:p w14:paraId="1412AB21" w14:textId="2D1F75EF" w:rsidR="0031778C" w:rsidRPr="0031778C" w:rsidRDefault="005D6C93" w:rsidP="008F2A8F">
      <w:pPr>
        <w:spacing w:after="0"/>
      </w:pPr>
      <w:r w:rsidRPr="005D6C93">
        <w:rPr>
          <w:b/>
          <w:bCs/>
        </w:rPr>
        <w:t>Positionering</w:t>
      </w:r>
      <w:r w:rsidR="0031778C" w:rsidRPr="005D6C93">
        <w:rPr>
          <w:b/>
          <w:bCs/>
        </w:rPr>
        <w:t>:</w:t>
      </w:r>
      <w:r w:rsidR="0031778C" w:rsidRPr="005D6C93">
        <w:rPr>
          <w:b/>
          <w:bCs/>
        </w:rPr>
        <w:tab/>
      </w:r>
      <w:r>
        <w:tab/>
      </w:r>
      <w:r w:rsidR="0031778C" w:rsidRPr="0031778C">
        <w:t>Se operationsanmälan</w:t>
      </w:r>
      <w:r w:rsidR="0031778C" w:rsidRPr="0031778C">
        <w:tab/>
      </w:r>
    </w:p>
    <w:p w14:paraId="2B3BCD88" w14:textId="77777777" w:rsidR="0031778C" w:rsidRPr="0031778C" w:rsidRDefault="0031778C" w:rsidP="008F2A8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3048AB41" w14:textId="24BC216F" w:rsidR="0031778C" w:rsidRPr="0031778C" w:rsidRDefault="0031778C" w:rsidP="008F2A8F">
      <w:pPr>
        <w:spacing w:after="0"/>
      </w:pPr>
      <w:r w:rsidRPr="0031778C">
        <w:rPr>
          <w:b/>
        </w:rPr>
        <w:t>Anestesi:</w:t>
      </w:r>
      <w:r w:rsidRPr="0031778C">
        <w:rPr>
          <w:b/>
        </w:rPr>
        <w:tab/>
      </w:r>
      <w:r w:rsidRPr="0031778C">
        <w:rPr>
          <w:b/>
        </w:rPr>
        <w:tab/>
      </w:r>
      <w:r w:rsidRPr="0031778C">
        <w:t>Allmän och lokalanestesi</w:t>
      </w:r>
    </w:p>
    <w:p w14:paraId="6EDEB613" w14:textId="77777777" w:rsidR="0031778C" w:rsidRPr="0031778C" w:rsidRDefault="0031778C" w:rsidP="008F2A8F">
      <w:pPr>
        <w:spacing w:after="0"/>
        <w:rPr>
          <w:b/>
        </w:rPr>
      </w:pPr>
      <w:r w:rsidRPr="0031778C">
        <w:tab/>
      </w:r>
      <w:r w:rsidRPr="0031778C">
        <w:tab/>
      </w:r>
    </w:p>
    <w:p w14:paraId="70FBF275" w14:textId="3FD5AB7E" w:rsidR="0031778C" w:rsidRPr="0031778C" w:rsidRDefault="0031778C" w:rsidP="008F2A8F">
      <w:pPr>
        <w:spacing w:after="0"/>
      </w:pPr>
      <w:r w:rsidRPr="0031778C">
        <w:rPr>
          <w:b/>
        </w:rPr>
        <w:t>Läkemedel:</w:t>
      </w:r>
      <w:r w:rsidRPr="0031778C">
        <w:rPr>
          <w:b/>
        </w:rPr>
        <w:tab/>
      </w:r>
      <w:r w:rsidRPr="0031778C">
        <w:tab/>
        <w:t>Carbocain-adrenalin 5 mg/ml</w:t>
      </w:r>
      <w:r w:rsidRPr="0031778C">
        <w:tab/>
      </w:r>
      <w:r w:rsidRPr="0031778C">
        <w:tab/>
        <w:t xml:space="preserve"> </w:t>
      </w:r>
    </w:p>
    <w:p w14:paraId="4032BACC" w14:textId="0320DC0A" w:rsidR="0031778C" w:rsidRPr="0031778C" w:rsidRDefault="0031778C" w:rsidP="008F2A8F">
      <w:pPr>
        <w:spacing w:after="0"/>
      </w:pPr>
      <w:r w:rsidRPr="0031778C">
        <w:rPr>
          <w:b/>
        </w:rPr>
        <w:t>Sterildrapering:</w:t>
      </w:r>
      <w:r w:rsidRPr="0031778C">
        <w:rPr>
          <w:b/>
        </w:rPr>
        <w:tab/>
      </w:r>
      <w:r w:rsidRPr="0031778C">
        <w:t>Kraniectomiset</w:t>
      </w:r>
      <w:r w:rsidRPr="0031778C">
        <w:tab/>
        <w:t xml:space="preserve"> </w:t>
      </w:r>
    </w:p>
    <w:p w14:paraId="75350450" w14:textId="77777777" w:rsidR="0031778C" w:rsidRPr="0031778C" w:rsidRDefault="0031778C" w:rsidP="008F2A8F">
      <w:pPr>
        <w:spacing w:after="0"/>
        <w:rPr>
          <w:b/>
        </w:rPr>
      </w:pPr>
    </w:p>
    <w:p w14:paraId="0DF379F6" w14:textId="1EA62841" w:rsidR="0031778C" w:rsidRPr="0031778C" w:rsidRDefault="0031778C" w:rsidP="008F2A8F">
      <w:pPr>
        <w:spacing w:after="0"/>
      </w:pPr>
      <w:r w:rsidRPr="0031778C">
        <w:rPr>
          <w:b/>
        </w:rPr>
        <w:t>Huddesinfektion:</w:t>
      </w:r>
      <w:r w:rsidRPr="0031778C">
        <w:rPr>
          <w:b/>
        </w:rPr>
        <w:tab/>
      </w:r>
      <w:r w:rsidRPr="0031778C">
        <w:t>Hibiscrubsvamp 4 %</w:t>
      </w:r>
    </w:p>
    <w:p w14:paraId="509A8073" w14:textId="4C225B0F" w:rsidR="0031778C" w:rsidRPr="0031778C" w:rsidRDefault="0031778C" w:rsidP="008F2A8F">
      <w:pPr>
        <w:spacing w:after="0"/>
      </w:pPr>
      <w:r w:rsidRPr="0031778C">
        <w:tab/>
      </w:r>
      <w:r w:rsidRPr="0031778C">
        <w:tab/>
      </w:r>
      <w:r w:rsidR="005D6C93">
        <w:tab/>
      </w:r>
      <w:r w:rsidRPr="0031778C">
        <w:t>Klorhexidinsprit färgad 5 mg/ml</w:t>
      </w:r>
      <w:r w:rsidRPr="0031778C">
        <w:rPr>
          <w:b/>
        </w:rPr>
        <w:tab/>
      </w:r>
    </w:p>
    <w:p w14:paraId="523E8A74" w14:textId="77777777" w:rsidR="0031778C" w:rsidRPr="0031778C" w:rsidRDefault="0031778C" w:rsidP="008F2A8F">
      <w:pPr>
        <w:spacing w:after="0"/>
      </w:pPr>
    </w:p>
    <w:p w14:paraId="44525357" w14:textId="46BFF34A" w:rsidR="0031778C" w:rsidRPr="0031778C" w:rsidRDefault="0031778C" w:rsidP="008F2A8F">
      <w:pPr>
        <w:spacing w:after="0"/>
      </w:pPr>
      <w:r w:rsidRPr="0031778C">
        <w:rPr>
          <w:b/>
        </w:rPr>
        <w:t>Snitt:</w:t>
      </w:r>
      <w:r w:rsidRPr="0031778C">
        <w:rPr>
          <w:b/>
        </w:rPr>
        <w:tab/>
      </w:r>
      <w:r w:rsidRPr="0031778C">
        <w:rPr>
          <w:b/>
        </w:rPr>
        <w:tab/>
      </w:r>
      <w:r w:rsidRPr="0031778C">
        <w:t>Öppnar över gamla lambån</w:t>
      </w:r>
      <w:r w:rsidRPr="0031778C">
        <w:rPr>
          <w:b/>
        </w:rPr>
        <w:tab/>
      </w:r>
      <w:r w:rsidRPr="0031778C">
        <w:rPr>
          <w:b/>
        </w:rPr>
        <w:tab/>
      </w:r>
    </w:p>
    <w:p w14:paraId="2418E97A" w14:textId="4CE5340D" w:rsidR="0031778C" w:rsidRPr="0031778C" w:rsidRDefault="0031778C" w:rsidP="008F2A8F">
      <w:pPr>
        <w:spacing w:after="0"/>
      </w:pPr>
      <w:r w:rsidRPr="0031778C">
        <w:rPr>
          <w:b/>
        </w:rPr>
        <w:t>Suturer:</w:t>
      </w:r>
      <w:r w:rsidRPr="0031778C">
        <w:rPr>
          <w:b/>
        </w:rPr>
        <w:tab/>
      </w:r>
      <w:r w:rsidRPr="0031778C">
        <w:rPr>
          <w:b/>
        </w:rPr>
        <w:tab/>
      </w:r>
      <w:r w:rsidRPr="0031778C">
        <w:t>Vicryl 3/0 JB/X-1</w:t>
      </w:r>
    </w:p>
    <w:p w14:paraId="6AC1ACB5" w14:textId="28412A96" w:rsidR="0031778C" w:rsidRPr="0031778C" w:rsidRDefault="0031778C" w:rsidP="008F2A8F">
      <w:pPr>
        <w:spacing w:after="0"/>
      </w:pPr>
      <w:r w:rsidRPr="0031778C">
        <w:tab/>
      </w:r>
      <w:r w:rsidRPr="0031778C">
        <w:tab/>
      </w:r>
      <w:r w:rsidR="005D6C93">
        <w:tab/>
      </w:r>
      <w:r w:rsidRPr="0031778C">
        <w:t>Etilon 3/0 FS-2/Staples</w:t>
      </w:r>
    </w:p>
    <w:p w14:paraId="230B8F38" w14:textId="77777777" w:rsidR="0031778C" w:rsidRPr="0031778C" w:rsidRDefault="0031778C" w:rsidP="008F2A8F">
      <w:pPr>
        <w:spacing w:after="0"/>
      </w:pPr>
      <w:r w:rsidRPr="0031778C">
        <w:tab/>
      </w:r>
      <w:r w:rsidRPr="0031778C">
        <w:tab/>
      </w:r>
      <w:r w:rsidRPr="0031778C">
        <w:tab/>
      </w:r>
      <w:r w:rsidRPr="0031778C">
        <w:tab/>
      </w:r>
    </w:p>
    <w:p w14:paraId="0D822DAA" w14:textId="77777777" w:rsidR="0031778C" w:rsidRPr="0031778C" w:rsidRDefault="0031778C" w:rsidP="008F2A8F">
      <w:pPr>
        <w:spacing w:after="0"/>
      </w:pPr>
      <w:r w:rsidRPr="0031778C">
        <w:rPr>
          <w:b/>
        </w:rPr>
        <w:t>Förband:</w:t>
      </w:r>
      <w:r w:rsidRPr="0031778C">
        <w:tab/>
      </w:r>
      <w:r w:rsidRPr="0031778C">
        <w:tab/>
        <w:t>Huvudförband</w:t>
      </w:r>
    </w:p>
    <w:p w14:paraId="561E8FD3" w14:textId="77777777" w:rsidR="0031778C" w:rsidRPr="0031778C" w:rsidRDefault="0031778C" w:rsidP="005D6C93"/>
    <w:p w14:paraId="1C65086A" w14:textId="2776894C" w:rsidR="0031778C" w:rsidRPr="0031778C" w:rsidRDefault="0031778C" w:rsidP="00A95446">
      <w:r w:rsidRPr="0031778C">
        <w:rPr>
          <w:b/>
        </w:rPr>
        <w:t>Övrigt:</w:t>
      </w:r>
      <w:r w:rsidR="00AF5584">
        <w:rPr>
          <w:b/>
        </w:rPr>
        <w:t xml:space="preserve"> </w:t>
      </w:r>
      <w:r w:rsidRPr="0031778C">
        <w:t xml:space="preserve">Bruksanvisning för blandning av cement </w:t>
      </w:r>
      <w:r w:rsidR="006E5E51">
        <w:t>ligger i tramplådan (torget)</w:t>
      </w:r>
      <w:r w:rsidRPr="0031778C">
        <w:t xml:space="preserve">. Använd </w:t>
      </w:r>
      <w:r w:rsidRPr="0031778C">
        <w:rPr>
          <w:b/>
        </w:rPr>
        <w:t>dubbla</w:t>
      </w:r>
      <w:r w:rsidRPr="0031778C">
        <w:t xml:space="preserve"> (latexfria) handskar vid hanteringen av cementen.</w:t>
      </w:r>
      <w:r w:rsidR="00AF5584">
        <w:t xml:space="preserve"> </w:t>
      </w:r>
      <w:r w:rsidRPr="0031778C">
        <w:t>A</w:t>
      </w:r>
      <w:r w:rsidR="00290E89">
        <w:t>k</w:t>
      </w:r>
      <w:r w:rsidRPr="0031778C">
        <w:t>rylaten ger hög värmeutveckling när den härdar. Skydda duran med fuktade hjärnremsor och spola med Ringerlösning under härdningen. Släng all cementtillbehör i separat plastpåse så snart det är möjligt.</w:t>
      </w:r>
      <w:r w:rsidR="00CE4246">
        <w:t xml:space="preserve"> </w:t>
      </w:r>
      <w:r w:rsidRPr="0031778C">
        <w:t>Personal med mjuka linser avråds att vara på sal när cement används.</w:t>
      </w:r>
    </w:p>
    <w:p w14:paraId="51924147" w14:textId="01F6F2BA" w:rsidR="00C707E0" w:rsidRDefault="0031778C" w:rsidP="00300CCC">
      <w:pPr>
        <w:rPr>
          <w:b/>
          <w:bCs/>
        </w:rPr>
      </w:pPr>
      <w:r w:rsidRPr="00A642F4">
        <w:rPr>
          <w:b/>
          <w:bCs/>
        </w:rPr>
        <w:t>Återinläggning av benlambå</w:t>
      </w:r>
    </w:p>
    <w:p w14:paraId="5E501253" w14:textId="21F254E0" w:rsidR="0003792E" w:rsidRDefault="00B343B3" w:rsidP="0003792E">
      <w:r w:rsidRPr="00EF0BB4">
        <w:t xml:space="preserve">Fyll i </w:t>
      </w:r>
      <w:r w:rsidR="00BD114E" w:rsidRPr="00EF0BB4">
        <w:t>blanketten:</w:t>
      </w:r>
      <w:r w:rsidR="00BD114E">
        <w:rPr>
          <w:b/>
          <w:bCs/>
        </w:rPr>
        <w:t xml:space="preserve"> Använd</w:t>
      </w:r>
      <w:r w:rsidR="0090414F">
        <w:rPr>
          <w:b/>
          <w:bCs/>
        </w:rPr>
        <w:t>anderapport autolog benlambå</w:t>
      </w:r>
      <w:r w:rsidR="002E3FF5" w:rsidRPr="00EF0BB4">
        <w:t xml:space="preserve">. Pärmen finns i skåpet </w:t>
      </w:r>
      <w:r w:rsidR="00EF0BB4" w:rsidRPr="00EF0BB4">
        <w:t xml:space="preserve">i </w:t>
      </w:r>
      <w:r w:rsidR="002E3FF5" w:rsidRPr="00EF0BB4">
        <w:t>läkemedelsrummet</w:t>
      </w:r>
      <w:r w:rsidR="00EF0BB4" w:rsidRPr="00EF0BB4">
        <w:t>.</w:t>
      </w:r>
      <w:r w:rsidR="00300CCC">
        <w:t xml:space="preserve"> </w:t>
      </w:r>
      <w:r w:rsidR="0003792E">
        <w:t>Kontakta cell- och vävnadsla</w:t>
      </w:r>
      <w:r w:rsidR="007B7A09">
        <w:t>b dagen innan</w:t>
      </w:r>
      <w:r w:rsidR="00602700">
        <w:t xml:space="preserve"> planerad operation</w:t>
      </w:r>
      <w:r w:rsidR="007B7A09">
        <w:t xml:space="preserve"> tel: 4321048 el.</w:t>
      </w:r>
      <w:r w:rsidR="00057330">
        <w:t xml:space="preserve"> </w:t>
      </w:r>
      <w:r w:rsidR="005845BE">
        <w:t>0736-601559</w:t>
      </w:r>
    </w:p>
    <w:p w14:paraId="6E49FD7F" w14:textId="208E64F7" w:rsidR="00300CCC" w:rsidRDefault="00300CCC" w:rsidP="00300CCC">
      <w:pPr>
        <w:pStyle w:val="Liststycke"/>
        <w:numPr>
          <w:ilvl w:val="0"/>
          <w:numId w:val="21"/>
        </w:numPr>
      </w:pPr>
      <w:r>
        <w:t>Benlambån ska förvaras i frys</w:t>
      </w:r>
      <w:r w:rsidR="00A22BF8">
        <w:t xml:space="preserve"> -80 C alt i transportlådan</w:t>
      </w:r>
      <w:r w:rsidR="00D074F9">
        <w:t xml:space="preserve"> fram till en timme innan operation. </w:t>
      </w:r>
    </w:p>
    <w:p w14:paraId="29421E2D" w14:textId="356E15F4" w:rsidR="00D074F9" w:rsidRDefault="00D074F9" w:rsidP="00300CCC">
      <w:pPr>
        <w:pStyle w:val="Liststycke"/>
        <w:numPr>
          <w:ilvl w:val="0"/>
          <w:numId w:val="21"/>
        </w:numPr>
      </w:pPr>
      <w:r>
        <w:t xml:space="preserve">Benlambån </w:t>
      </w:r>
      <w:r w:rsidR="00302F6C">
        <w:t xml:space="preserve">ska tinas i rumstemperatur. Tinad lambå får ej </w:t>
      </w:r>
      <w:r w:rsidR="009A3A39">
        <w:t>frysas om</w:t>
      </w:r>
      <w:r w:rsidR="00857632">
        <w:t>.</w:t>
      </w:r>
    </w:p>
    <w:p w14:paraId="35794276" w14:textId="2E8B2283" w:rsidR="00857632" w:rsidRDefault="00857632" w:rsidP="00300CCC">
      <w:pPr>
        <w:pStyle w:val="Liststycke"/>
        <w:numPr>
          <w:ilvl w:val="0"/>
          <w:numId w:val="21"/>
        </w:numPr>
      </w:pPr>
      <w:r>
        <w:t>Dokumentera användandet</w:t>
      </w:r>
      <w:r w:rsidR="00D218EB">
        <w:t xml:space="preserve"> i patientens journal</w:t>
      </w:r>
      <w:r w:rsidR="002D6D28">
        <w:t>.</w:t>
      </w:r>
    </w:p>
    <w:p w14:paraId="2DD2DA79" w14:textId="0996FFF9" w:rsidR="00312574" w:rsidRDefault="00D218EB" w:rsidP="00DF56FA">
      <w:pPr>
        <w:pStyle w:val="Liststycke"/>
        <w:numPr>
          <w:ilvl w:val="0"/>
          <w:numId w:val="21"/>
        </w:numPr>
      </w:pPr>
      <w:r>
        <w:t>Lämna/återsänd rapporten till utlämnande vävnadsinrättning</w:t>
      </w:r>
    </w:p>
    <w:p w14:paraId="09C4070E" w14:textId="7A81B9C6" w:rsidR="00E13439" w:rsidRPr="00F332D0" w:rsidRDefault="00F332D0" w:rsidP="00F332D0">
      <w:pPr>
        <w:rPr>
          <w:b/>
          <w:bCs/>
        </w:rPr>
      </w:pPr>
      <w:r w:rsidRPr="00F332D0">
        <w:rPr>
          <w:b/>
          <w:bCs/>
        </w:rPr>
        <w:t>Kontroll</w:t>
      </w:r>
      <w:r w:rsidR="00057330">
        <w:rPr>
          <w:b/>
          <w:bCs/>
        </w:rPr>
        <w:t>er</w:t>
      </w:r>
    </w:p>
    <w:p w14:paraId="1252D601" w14:textId="001EB155" w:rsidR="00A331E7" w:rsidRDefault="00A331E7" w:rsidP="00DF56FA">
      <w:pPr>
        <w:pStyle w:val="Liststycke"/>
        <w:numPr>
          <w:ilvl w:val="0"/>
          <w:numId w:val="21"/>
        </w:numPr>
      </w:pPr>
      <w:r>
        <w:t xml:space="preserve">Kontroller att </w:t>
      </w:r>
      <w:r w:rsidR="00D06B76">
        <w:t>vävnaden är godkänd för användning enligt tillvarataganderapport</w:t>
      </w:r>
    </w:p>
    <w:p w14:paraId="1E6019A8" w14:textId="7DFC95D9" w:rsidR="000D31E3" w:rsidRDefault="000D31E3" w:rsidP="00DF56FA">
      <w:pPr>
        <w:pStyle w:val="Liststycke"/>
        <w:numPr>
          <w:ilvl w:val="0"/>
          <w:numId w:val="21"/>
        </w:numPr>
      </w:pPr>
      <w:r>
        <w:t>Kontrollera att det är samma kod på tillvaratagande</w:t>
      </w:r>
      <w:r w:rsidR="0019582A">
        <w:t>rapport och förpackning</w:t>
      </w:r>
    </w:p>
    <w:p w14:paraId="4E34272B" w14:textId="49F91AA7" w:rsidR="0019582A" w:rsidRDefault="0019582A" w:rsidP="00DF56FA">
      <w:pPr>
        <w:pStyle w:val="Liststycke"/>
        <w:numPr>
          <w:ilvl w:val="0"/>
          <w:numId w:val="21"/>
        </w:numPr>
      </w:pPr>
      <w:r>
        <w:t>Kontrollera att utgångsdatum</w:t>
      </w:r>
      <w:r w:rsidR="00901F01">
        <w:t xml:space="preserve"> inte har passerat</w:t>
      </w:r>
    </w:p>
    <w:p w14:paraId="1D24CC97" w14:textId="41A9EA37" w:rsidR="00901F01" w:rsidRPr="00DF56FA" w:rsidRDefault="00901F01" w:rsidP="00DF56FA">
      <w:pPr>
        <w:pStyle w:val="Liststycke"/>
        <w:numPr>
          <w:ilvl w:val="0"/>
          <w:numId w:val="21"/>
        </w:numPr>
      </w:pPr>
      <w:r>
        <w:t>Kontrollera att förpackningen</w:t>
      </w:r>
      <w:r w:rsidR="002D6D28">
        <w:t xml:space="preserve"> är utan synliga skador</w:t>
      </w:r>
    </w:p>
    <w:p w14:paraId="4C9B2CE8" w14:textId="238ABD86" w:rsidR="00E459D3" w:rsidRPr="00E459D3" w:rsidRDefault="00432B22" w:rsidP="00A95446">
      <w:pPr>
        <w:rPr>
          <w:b/>
          <w:bCs/>
        </w:rPr>
      </w:pPr>
      <w:r>
        <w:rPr>
          <w:b/>
          <w:bCs/>
        </w:rPr>
        <w:t>Tillvaratagande</w:t>
      </w:r>
      <w:r w:rsidR="0031778C" w:rsidRPr="00E459D3">
        <w:rPr>
          <w:b/>
          <w:bCs/>
        </w:rPr>
        <w:t xml:space="preserve"> av benplatta: se PM-pärm. </w:t>
      </w:r>
    </w:p>
    <w:p w14:paraId="78102206" w14:textId="77777777" w:rsidR="003938F5" w:rsidRDefault="00E459D3" w:rsidP="00A95446">
      <w:pPr>
        <w:rPr>
          <w:b/>
          <w:bCs/>
        </w:rPr>
      </w:pPr>
      <w:r w:rsidRPr="00E459D3">
        <w:rPr>
          <w:b/>
          <w:bCs/>
        </w:rPr>
        <w:t>Kortmanual</w:t>
      </w:r>
      <w:r w:rsidR="003938F5">
        <w:rPr>
          <w:b/>
          <w:bCs/>
        </w:rPr>
        <w:t>:</w:t>
      </w:r>
    </w:p>
    <w:p w14:paraId="7280D5FA" w14:textId="6D84AE00" w:rsidR="00DB2CF4" w:rsidRPr="0093690C" w:rsidRDefault="003938F5" w:rsidP="00DB2CF4">
      <w:pPr>
        <w:pStyle w:val="Liststycke"/>
        <w:numPr>
          <w:ilvl w:val="0"/>
          <w:numId w:val="20"/>
        </w:numPr>
      </w:pPr>
      <w:r w:rsidRPr="0093690C">
        <w:t>Rensa vävnad från mjukdelar och vävnadsrester</w:t>
      </w:r>
    </w:p>
    <w:p w14:paraId="1E0BF643" w14:textId="3457A0D4" w:rsidR="00DB2CF4" w:rsidRPr="0093690C" w:rsidRDefault="00DB2CF4" w:rsidP="00DB2CF4">
      <w:pPr>
        <w:pStyle w:val="Liststycke"/>
        <w:numPr>
          <w:ilvl w:val="0"/>
          <w:numId w:val="20"/>
        </w:numPr>
      </w:pPr>
      <w:r w:rsidRPr="0093690C">
        <w:t>Rengör lambån i 30 mg/ml vätepero</w:t>
      </w:r>
      <w:r w:rsidR="00455945" w:rsidRPr="0093690C">
        <w:t>xid</w:t>
      </w:r>
    </w:p>
    <w:p w14:paraId="43CC48D8" w14:textId="5A9166DD" w:rsidR="00455945" w:rsidRPr="0093690C" w:rsidRDefault="00455945" w:rsidP="00DB2CF4">
      <w:pPr>
        <w:pStyle w:val="Liststycke"/>
        <w:numPr>
          <w:ilvl w:val="0"/>
          <w:numId w:val="20"/>
        </w:numPr>
      </w:pPr>
      <w:r w:rsidRPr="0093690C">
        <w:t>Lägg över benlambån i 70% etanol</w:t>
      </w:r>
    </w:p>
    <w:p w14:paraId="5DC67761" w14:textId="047081B7" w:rsidR="00455945" w:rsidRPr="0093690C" w:rsidRDefault="00455945" w:rsidP="00DB2CF4">
      <w:pPr>
        <w:pStyle w:val="Liststycke"/>
        <w:numPr>
          <w:ilvl w:val="0"/>
          <w:numId w:val="20"/>
        </w:numPr>
      </w:pPr>
      <w:r w:rsidRPr="0093690C">
        <w:t>Skölj</w:t>
      </w:r>
      <w:r w:rsidR="00A4437C" w:rsidRPr="0093690C">
        <w:t>/lägg sedan benlambån i Ringer</w:t>
      </w:r>
    </w:p>
    <w:p w14:paraId="3A133C1B" w14:textId="2CA6D5D0" w:rsidR="00A4437C" w:rsidRPr="0093690C" w:rsidRDefault="00A4437C" w:rsidP="00DB2CF4">
      <w:pPr>
        <w:pStyle w:val="Liststycke"/>
        <w:numPr>
          <w:ilvl w:val="0"/>
          <w:numId w:val="20"/>
        </w:numPr>
      </w:pPr>
      <w:r w:rsidRPr="0093690C">
        <w:t>Byt handskar</w:t>
      </w:r>
    </w:p>
    <w:p w14:paraId="2724D9F4" w14:textId="0C682577" w:rsidR="00A4437C" w:rsidRPr="0093690C" w:rsidRDefault="00306222" w:rsidP="00DB2CF4">
      <w:pPr>
        <w:pStyle w:val="Liststycke"/>
        <w:numPr>
          <w:ilvl w:val="0"/>
          <w:numId w:val="20"/>
        </w:numPr>
      </w:pPr>
      <w:r w:rsidRPr="0093690C">
        <w:t>Placera benlambån i steril burk</w:t>
      </w:r>
    </w:p>
    <w:p w14:paraId="389F70C6" w14:textId="4AC4FD1E" w:rsidR="00306222" w:rsidRPr="0093690C" w:rsidRDefault="00306222" w:rsidP="00DB2CF4">
      <w:pPr>
        <w:pStyle w:val="Liststycke"/>
        <w:numPr>
          <w:ilvl w:val="0"/>
          <w:numId w:val="20"/>
        </w:numPr>
      </w:pPr>
      <w:r w:rsidRPr="0093690C">
        <w:t>Lägg en steril etikett med patientens namn och personnummer i burken</w:t>
      </w:r>
    </w:p>
    <w:p w14:paraId="68647391" w14:textId="18B3099B" w:rsidR="00306222" w:rsidRPr="0093690C" w:rsidRDefault="00306222" w:rsidP="00DB2CF4">
      <w:pPr>
        <w:pStyle w:val="Liststycke"/>
        <w:numPr>
          <w:ilvl w:val="0"/>
          <w:numId w:val="20"/>
        </w:numPr>
      </w:pPr>
      <w:r w:rsidRPr="0093690C">
        <w:t xml:space="preserve">Utsidan </w:t>
      </w:r>
      <w:r w:rsidR="007A7655" w:rsidRPr="0093690C">
        <w:t xml:space="preserve">märks med: </w:t>
      </w:r>
      <w:r w:rsidR="009A4484" w:rsidRPr="0093690C">
        <w:t>*Pat. namn och pers.nr</w:t>
      </w:r>
      <w:r w:rsidR="0036453B" w:rsidRPr="0093690C">
        <w:t xml:space="preserve"> *Datum för operation</w:t>
      </w:r>
    </w:p>
    <w:p w14:paraId="18437C2C" w14:textId="0A361F7C" w:rsidR="0036453B" w:rsidRPr="0093690C" w:rsidRDefault="00112FB9" w:rsidP="00DB2CF4">
      <w:pPr>
        <w:pStyle w:val="Liststycke"/>
        <w:numPr>
          <w:ilvl w:val="0"/>
          <w:numId w:val="20"/>
        </w:numPr>
      </w:pPr>
      <w:r w:rsidRPr="0093690C">
        <w:t>Placera burken med benlambån i -80 frys på op. 5</w:t>
      </w:r>
    </w:p>
    <w:p w14:paraId="33281585" w14:textId="6FCD41DA" w:rsidR="00112FB9" w:rsidRPr="0093690C" w:rsidRDefault="009F7D1D" w:rsidP="00DB2CF4">
      <w:pPr>
        <w:pStyle w:val="Liststycke"/>
        <w:numPr>
          <w:ilvl w:val="0"/>
          <w:numId w:val="20"/>
        </w:numPr>
      </w:pPr>
      <w:r w:rsidRPr="0093690C">
        <w:t>Ring cell</w:t>
      </w:r>
      <w:r w:rsidR="00EC50C2" w:rsidRPr="0093690C">
        <w:t>-</w:t>
      </w:r>
      <w:r w:rsidR="004A44D2" w:rsidRPr="0093690C">
        <w:t xml:space="preserve"> </w:t>
      </w:r>
      <w:r w:rsidRPr="0093690C">
        <w:t>och vävnads</w:t>
      </w:r>
      <w:r w:rsidR="005F5CE5" w:rsidRPr="0093690C">
        <w:t>lab</w:t>
      </w:r>
      <w:r w:rsidR="00D95F2A" w:rsidRPr="0093690C">
        <w:t>, dagtid 21048, jourtid 073-6601559 och meddela att benlambån finns att hämta i frysen</w:t>
      </w:r>
      <w:r w:rsidR="0093690C" w:rsidRPr="0093690C">
        <w:t>.</w:t>
      </w:r>
    </w:p>
    <w:p w14:paraId="7E1027E7" w14:textId="6283A7E7" w:rsidR="008736BC" w:rsidRPr="0093690C" w:rsidRDefault="008736BC" w:rsidP="00DB2CF4">
      <w:pPr>
        <w:pStyle w:val="Liststycke"/>
        <w:numPr>
          <w:ilvl w:val="0"/>
          <w:numId w:val="20"/>
        </w:numPr>
      </w:pPr>
      <w:r w:rsidRPr="0093690C">
        <w:lastRenderedPageBreak/>
        <w:t>Be anestesi ta prover, 2 serumrör utan tillsats, utan gel</w:t>
      </w:r>
      <w:r w:rsidR="00643DD0" w:rsidRPr="0093690C">
        <w:t>. Remiss och etikett finns i kraniektomi-kit</w:t>
      </w:r>
      <w:r w:rsidR="0093690C" w:rsidRPr="0093690C">
        <w:t>.</w:t>
      </w:r>
    </w:p>
    <w:p w14:paraId="0F87BFA1" w14:textId="0E102E96" w:rsidR="00643DD0" w:rsidRPr="0093690C" w:rsidRDefault="00643DD0" w:rsidP="00DB2CF4">
      <w:pPr>
        <w:pStyle w:val="Liststycke"/>
        <w:numPr>
          <w:ilvl w:val="0"/>
          <w:numId w:val="20"/>
        </w:numPr>
      </w:pPr>
      <w:r w:rsidRPr="0093690C">
        <w:t>Fyll i tillvara</w:t>
      </w:r>
      <w:r w:rsidR="005F0BEC" w:rsidRPr="0093690C">
        <w:t>taganderapport som finns i kraniektomikit och ta 2</w:t>
      </w:r>
      <w:r w:rsidR="00D94238" w:rsidRPr="0093690C">
        <w:t xml:space="preserve"> kopior. En kopia läggs i jouranl, en kopia sätts in i kraniektomipärm och orginalet sätts i plastficka på frysen till cell- </w:t>
      </w:r>
      <w:r w:rsidR="0093690C">
        <w:t>och</w:t>
      </w:r>
      <w:r w:rsidR="00D94238" w:rsidRPr="0093690C">
        <w:t xml:space="preserve"> vävnadslab</w:t>
      </w:r>
      <w:r w:rsidR="0093690C" w:rsidRPr="0093690C">
        <w:t>.</w:t>
      </w:r>
    </w:p>
    <w:p w14:paraId="60527720" w14:textId="41A1AD44" w:rsidR="0031778C" w:rsidRPr="0093690C" w:rsidRDefault="0031778C" w:rsidP="00A95446">
      <w:r w:rsidRPr="0093690C">
        <w:tab/>
      </w:r>
    </w:p>
    <w:p w14:paraId="56B0E81B" w14:textId="77777777" w:rsidR="0031778C" w:rsidRPr="0031778C" w:rsidRDefault="0031778C" w:rsidP="0031778C">
      <w:pPr>
        <w:spacing w:after="0" w:line="240" w:lineRule="auto"/>
        <w:ind w:left="1304" w:right="0" w:firstLine="1304"/>
        <w:rPr>
          <w:bCs/>
        </w:rPr>
      </w:pPr>
    </w:p>
    <w:p w14:paraId="5BC539B6" w14:textId="77777777" w:rsidR="0031778C" w:rsidRPr="0031778C" w:rsidRDefault="0031778C" w:rsidP="00A95446">
      <w:pPr>
        <w:pStyle w:val="Rubrik2"/>
      </w:pPr>
      <w:r w:rsidRPr="0031778C">
        <w:t>Ansvar</w:t>
      </w:r>
    </w:p>
    <w:p w14:paraId="3843D628" w14:textId="77777777" w:rsidR="0031778C" w:rsidRPr="0031778C" w:rsidRDefault="0031778C" w:rsidP="00A95446">
      <w:r w:rsidRPr="0031778C">
        <w:t xml:space="preserve">Verksamhetschef, Hybrid och intervention, Sahlgrenska Universitetssjukhuset, ansvarar för att de rutiner och riktlinjer som verksamheten kräver finns tillgängliga och följer gällande författningar/lagar. Samtlig berörd personal på Operation 5, Hybrid och intervention, Sahlgrenska Universitetssjukhuset, ska delges direktivet via vårdenhetschef/avdelningschef. </w:t>
      </w:r>
    </w:p>
    <w:p w14:paraId="1D7B8A9C" w14:textId="77777777" w:rsidR="0031778C" w:rsidRPr="0031778C" w:rsidRDefault="0031778C" w:rsidP="0031778C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2781407D" w14:textId="77777777" w:rsidR="0031778C" w:rsidRPr="0031778C" w:rsidRDefault="0031778C" w:rsidP="00A95446">
      <w:pPr>
        <w:pStyle w:val="Rubrik2"/>
      </w:pPr>
      <w:r w:rsidRPr="0031778C">
        <w:t>Uppföljning, utvärdering och revision</w:t>
      </w:r>
    </w:p>
    <w:p w14:paraId="2493CFA2" w14:textId="77777777" w:rsidR="0031778C" w:rsidRPr="0031778C" w:rsidRDefault="0031778C" w:rsidP="00A95446">
      <w:r w:rsidRPr="0031778C">
        <w:t>Ansvarig operationssjuksköterska för metodkort/rutiner på Operation 5, Hybrid och intervention, Sahlgrenska Universitetssjukhuset, ansvarar för att denna rutin uppdateras och revideras. Medvetet avsteg från rutinen dokumenteras i Melior om rutinen är kopplad till patient. Övriga orsaker till avsteg från rutinen rapporteras i MedControl PRO.</w:t>
      </w:r>
    </w:p>
    <w:p w14:paraId="5591339F" w14:textId="77777777" w:rsidR="0031778C" w:rsidRPr="0031778C" w:rsidRDefault="0031778C" w:rsidP="0031778C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3E763653" w14:textId="77777777" w:rsidR="0031778C" w:rsidRPr="0031778C" w:rsidRDefault="0031778C" w:rsidP="00A95446">
      <w:pPr>
        <w:pStyle w:val="Rubrik2"/>
      </w:pPr>
      <w:r w:rsidRPr="0031778C">
        <w:t>Dokumentation</w:t>
      </w:r>
    </w:p>
    <w:p w14:paraId="580EE6A4" w14:textId="77777777" w:rsidR="0031778C" w:rsidRPr="0031778C" w:rsidRDefault="0031778C" w:rsidP="00A95446">
      <w:r w:rsidRPr="0031778C">
        <w:t>Styrande dokument arkiveras i Barium. Redovisande dokument skall hanteras enligt sjukhusets gällande rutiner för arkivering av allmänna handlingar.</w:t>
      </w:r>
    </w:p>
    <w:p w14:paraId="4EB30F46" w14:textId="77777777" w:rsidR="0031778C" w:rsidRPr="0031778C" w:rsidRDefault="0031778C" w:rsidP="0031778C">
      <w:pPr>
        <w:spacing w:after="0" w:line="240" w:lineRule="auto"/>
        <w:ind w:left="0" w:right="0"/>
        <w:rPr>
          <w:rFonts w:ascii="Arial" w:hAnsi="Arial" w:cs="Arial"/>
          <w:iCs/>
          <w:sz w:val="20"/>
        </w:rPr>
      </w:pPr>
    </w:p>
    <w:p w14:paraId="465DC746" w14:textId="77777777" w:rsidR="0031778C" w:rsidRDefault="0031778C" w:rsidP="00A95446">
      <w:pPr>
        <w:pStyle w:val="Rubrik2"/>
      </w:pPr>
      <w:r w:rsidRPr="0031778C">
        <w:t>Granskare/arbetsgrupp</w:t>
      </w:r>
    </w:p>
    <w:p w14:paraId="423607AC" w14:textId="748E2760" w:rsidR="000A05E2" w:rsidRPr="000A05E2" w:rsidRDefault="000A05E2" w:rsidP="000A05E2">
      <w:r>
        <w:t>Annika Stephensen</w:t>
      </w:r>
      <w:r w:rsidR="009234F3">
        <w:t xml:space="preserve"> Sektionsledare Oper</w:t>
      </w:r>
      <w:r w:rsidR="00F635DF">
        <w:t>a</w:t>
      </w:r>
      <w:r w:rsidR="009234F3">
        <w:t>tion 5, Hybrid och Intervention, Sahlgrenska</w:t>
      </w:r>
      <w:r w:rsidR="00640346">
        <w:t xml:space="preserve"> Universitetssjukhuset</w:t>
      </w:r>
    </w:p>
    <w:p w14:paraId="16B28FEA" w14:textId="17BAEF11" w:rsidR="0031778C" w:rsidRDefault="005133A8" w:rsidP="00A95446">
      <w:r>
        <w:t>Sofia Gustafsson Operationssjuksköterska</w:t>
      </w:r>
      <w:r w:rsidR="0031778C" w:rsidRPr="0031778C">
        <w:t xml:space="preserve"> Operation 5, Hybrid och </w:t>
      </w:r>
      <w:r w:rsidR="00467AC7">
        <w:t>I</w:t>
      </w:r>
      <w:r w:rsidR="0031778C" w:rsidRPr="0031778C">
        <w:t xml:space="preserve">ntervention, </w:t>
      </w:r>
      <w:r w:rsidR="00AE2DA5">
        <w:t xml:space="preserve">Omr 5, </w:t>
      </w:r>
      <w:r w:rsidR="0031778C" w:rsidRPr="0031778C">
        <w:t>Sahlgrenska Universitetssjukhuset</w:t>
      </w:r>
    </w:p>
    <w:p w14:paraId="01E2FA6B" w14:textId="17A796F6" w:rsidR="00D71523" w:rsidRPr="0031778C" w:rsidRDefault="00D71523" w:rsidP="00A95446"/>
    <w:p w14:paraId="5B47C26C" w14:textId="77777777" w:rsidR="0031778C" w:rsidRPr="0031778C" w:rsidRDefault="0031778C" w:rsidP="0031778C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1778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FB38DB" w14:textId="77777777" w:rsidR="004C4064" w:rsidRDefault="004C4064">
      <w:r>
        <w:separator/>
      </w:r>
    </w:p>
  </w:endnote>
  <w:endnote w:type="continuationSeparator" w:id="0">
    <w:p w14:paraId="29878173" w14:textId="77777777" w:rsidR="004C4064" w:rsidRDefault="004C4064">
      <w:r>
        <w:continuationSeparator/>
      </w:r>
    </w:p>
  </w:endnote>
  <w:endnote w:type="continuationNotice" w:id="1">
    <w:p w14:paraId="4EAC61C5" w14:textId="77777777" w:rsidR="004C4064" w:rsidRDefault="004C406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6D91DC" w14:textId="77777777" w:rsidR="004C4064" w:rsidRDefault="004C4064"/>
  </w:footnote>
  <w:footnote w:type="continuationSeparator" w:id="0">
    <w:p w14:paraId="711E15C6" w14:textId="77777777" w:rsidR="004C4064" w:rsidRDefault="004C4064">
      <w:r>
        <w:continuationSeparator/>
      </w:r>
    </w:p>
  </w:footnote>
  <w:footnote w:type="continuationNotice" w:id="1">
    <w:p w14:paraId="7CC48AED" w14:textId="77777777" w:rsidR="004C4064" w:rsidRDefault="004C406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2277B80"/>
    <w:multiLevelType w:val="hybridMultilevel"/>
    <w:tmpl w:val="D318D15C"/>
    <w:lvl w:ilvl="0" w:tplc="6FEC211E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6AD54C7"/>
    <w:multiLevelType w:val="hybridMultilevel"/>
    <w:tmpl w:val="F67C8D94"/>
    <w:lvl w:ilvl="0" w:tplc="386E3B44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8763509">
    <w:abstractNumId w:val="19"/>
  </w:num>
  <w:num w:numId="2" w16cid:durableId="326596022">
    <w:abstractNumId w:val="15"/>
  </w:num>
  <w:num w:numId="3" w16cid:durableId="819737723">
    <w:abstractNumId w:val="0"/>
  </w:num>
  <w:num w:numId="4" w16cid:durableId="1301184097">
    <w:abstractNumId w:val="6"/>
  </w:num>
  <w:num w:numId="5" w16cid:durableId="1650355637">
    <w:abstractNumId w:val="17"/>
  </w:num>
  <w:num w:numId="6" w16cid:durableId="554509986">
    <w:abstractNumId w:val="2"/>
  </w:num>
  <w:num w:numId="7" w16cid:durableId="870652343">
    <w:abstractNumId w:val="11"/>
  </w:num>
  <w:num w:numId="8" w16cid:durableId="691225584">
    <w:abstractNumId w:val="8"/>
  </w:num>
  <w:num w:numId="9" w16cid:durableId="1359350867">
    <w:abstractNumId w:val="1"/>
  </w:num>
  <w:num w:numId="10" w16cid:durableId="1235430828">
    <w:abstractNumId w:val="1"/>
  </w:num>
  <w:num w:numId="11" w16cid:durableId="1132358224">
    <w:abstractNumId w:val="3"/>
  </w:num>
  <w:num w:numId="12" w16cid:durableId="264457766">
    <w:abstractNumId w:val="4"/>
  </w:num>
  <w:num w:numId="13" w16cid:durableId="1062366736">
    <w:abstractNumId w:val="14"/>
  </w:num>
  <w:num w:numId="14" w16cid:durableId="902641118">
    <w:abstractNumId w:val="9"/>
  </w:num>
  <w:num w:numId="15" w16cid:durableId="1391270742">
    <w:abstractNumId w:val="7"/>
  </w:num>
  <w:num w:numId="16" w16cid:durableId="1139108061">
    <w:abstractNumId w:val="12"/>
  </w:num>
  <w:num w:numId="17" w16cid:durableId="363288890">
    <w:abstractNumId w:val="5"/>
  </w:num>
  <w:num w:numId="18" w16cid:durableId="800072369">
    <w:abstractNumId w:val="10"/>
  </w:num>
  <w:num w:numId="19" w16cid:durableId="1480027342">
    <w:abstractNumId w:val="18"/>
  </w:num>
  <w:num w:numId="20" w16cid:durableId="977803486">
    <w:abstractNumId w:val="13"/>
  </w:num>
  <w:num w:numId="21" w16cid:durableId="47272421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B3C"/>
    <w:rsid w:val="00016CF0"/>
    <w:rsid w:val="0002435C"/>
    <w:rsid w:val="00030DDD"/>
    <w:rsid w:val="000313BB"/>
    <w:rsid w:val="00033ED5"/>
    <w:rsid w:val="0003792E"/>
    <w:rsid w:val="00050500"/>
    <w:rsid w:val="0005691C"/>
    <w:rsid w:val="00056ECB"/>
    <w:rsid w:val="00056ED5"/>
    <w:rsid w:val="00057330"/>
    <w:rsid w:val="000655CC"/>
    <w:rsid w:val="000700AE"/>
    <w:rsid w:val="00084024"/>
    <w:rsid w:val="000879A3"/>
    <w:rsid w:val="0009062C"/>
    <w:rsid w:val="000924FB"/>
    <w:rsid w:val="00095368"/>
    <w:rsid w:val="000954C4"/>
    <w:rsid w:val="000A05E2"/>
    <w:rsid w:val="000A4C35"/>
    <w:rsid w:val="000A611A"/>
    <w:rsid w:val="000B12D9"/>
    <w:rsid w:val="000B4536"/>
    <w:rsid w:val="000B6E99"/>
    <w:rsid w:val="000B7715"/>
    <w:rsid w:val="000D31E3"/>
    <w:rsid w:val="000E463B"/>
    <w:rsid w:val="000E5A7E"/>
    <w:rsid w:val="000F43A3"/>
    <w:rsid w:val="000F7681"/>
    <w:rsid w:val="00103031"/>
    <w:rsid w:val="001044FE"/>
    <w:rsid w:val="00105951"/>
    <w:rsid w:val="00112FB9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18BD"/>
    <w:rsid w:val="00181FDC"/>
    <w:rsid w:val="001860B9"/>
    <w:rsid w:val="00186F2B"/>
    <w:rsid w:val="001874D6"/>
    <w:rsid w:val="0019582A"/>
    <w:rsid w:val="0019632A"/>
    <w:rsid w:val="001A1AFB"/>
    <w:rsid w:val="001A4E7C"/>
    <w:rsid w:val="001B2ABD"/>
    <w:rsid w:val="001B762C"/>
    <w:rsid w:val="001B7DAF"/>
    <w:rsid w:val="001C4D0A"/>
    <w:rsid w:val="001C5FEF"/>
    <w:rsid w:val="001D0688"/>
    <w:rsid w:val="001F02D3"/>
    <w:rsid w:val="00211487"/>
    <w:rsid w:val="00211D91"/>
    <w:rsid w:val="00212443"/>
    <w:rsid w:val="002127BF"/>
    <w:rsid w:val="00217DEC"/>
    <w:rsid w:val="0023019A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59FA"/>
    <w:rsid w:val="00280A85"/>
    <w:rsid w:val="00284119"/>
    <w:rsid w:val="00290B5C"/>
    <w:rsid w:val="00290E89"/>
    <w:rsid w:val="00291E17"/>
    <w:rsid w:val="00294791"/>
    <w:rsid w:val="002B0B30"/>
    <w:rsid w:val="002B0C78"/>
    <w:rsid w:val="002C0C02"/>
    <w:rsid w:val="002C1277"/>
    <w:rsid w:val="002C60AD"/>
    <w:rsid w:val="002D0E0E"/>
    <w:rsid w:val="002D26F5"/>
    <w:rsid w:val="002D6023"/>
    <w:rsid w:val="002D6D28"/>
    <w:rsid w:val="002E263F"/>
    <w:rsid w:val="002E3FF5"/>
    <w:rsid w:val="002E6F81"/>
    <w:rsid w:val="002F08BA"/>
    <w:rsid w:val="002F2CFF"/>
    <w:rsid w:val="002F568B"/>
    <w:rsid w:val="002F7818"/>
    <w:rsid w:val="00300CCC"/>
    <w:rsid w:val="00302F6C"/>
    <w:rsid w:val="00303766"/>
    <w:rsid w:val="00306222"/>
    <w:rsid w:val="003066D0"/>
    <w:rsid w:val="00311401"/>
    <w:rsid w:val="00312574"/>
    <w:rsid w:val="00313685"/>
    <w:rsid w:val="0031778C"/>
    <w:rsid w:val="00320233"/>
    <w:rsid w:val="003203D7"/>
    <w:rsid w:val="00320F86"/>
    <w:rsid w:val="00324171"/>
    <w:rsid w:val="00326C24"/>
    <w:rsid w:val="00337F99"/>
    <w:rsid w:val="0034307B"/>
    <w:rsid w:val="00345EB1"/>
    <w:rsid w:val="00350B84"/>
    <w:rsid w:val="00350CC4"/>
    <w:rsid w:val="00360E0D"/>
    <w:rsid w:val="0036357D"/>
    <w:rsid w:val="00363B23"/>
    <w:rsid w:val="0036453B"/>
    <w:rsid w:val="0036594C"/>
    <w:rsid w:val="00365FAA"/>
    <w:rsid w:val="00367D19"/>
    <w:rsid w:val="00371BED"/>
    <w:rsid w:val="00384019"/>
    <w:rsid w:val="003854F1"/>
    <w:rsid w:val="0039118E"/>
    <w:rsid w:val="003938F5"/>
    <w:rsid w:val="00397F54"/>
    <w:rsid w:val="003A0D43"/>
    <w:rsid w:val="003B2A4B"/>
    <w:rsid w:val="003D099E"/>
    <w:rsid w:val="003D21A2"/>
    <w:rsid w:val="003D29D2"/>
    <w:rsid w:val="003E0705"/>
    <w:rsid w:val="003E2FF7"/>
    <w:rsid w:val="003E7FB2"/>
    <w:rsid w:val="003F03CE"/>
    <w:rsid w:val="003F1013"/>
    <w:rsid w:val="003F1ACF"/>
    <w:rsid w:val="00404948"/>
    <w:rsid w:val="00406BEA"/>
    <w:rsid w:val="00413A60"/>
    <w:rsid w:val="004230F7"/>
    <w:rsid w:val="0043167E"/>
    <w:rsid w:val="00432B22"/>
    <w:rsid w:val="0043409A"/>
    <w:rsid w:val="00443C1E"/>
    <w:rsid w:val="00446255"/>
    <w:rsid w:val="00451935"/>
    <w:rsid w:val="00455945"/>
    <w:rsid w:val="00460ED0"/>
    <w:rsid w:val="004622A6"/>
    <w:rsid w:val="00465651"/>
    <w:rsid w:val="00467AC7"/>
    <w:rsid w:val="00470CE7"/>
    <w:rsid w:val="00470F4F"/>
    <w:rsid w:val="00472482"/>
    <w:rsid w:val="00475FEB"/>
    <w:rsid w:val="00480DC7"/>
    <w:rsid w:val="004876F6"/>
    <w:rsid w:val="0049236A"/>
    <w:rsid w:val="00492718"/>
    <w:rsid w:val="00493A4B"/>
    <w:rsid w:val="004A355D"/>
    <w:rsid w:val="004A44D2"/>
    <w:rsid w:val="004A4970"/>
    <w:rsid w:val="004B2183"/>
    <w:rsid w:val="004B2A01"/>
    <w:rsid w:val="004C2559"/>
    <w:rsid w:val="004C4064"/>
    <w:rsid w:val="004D7BA3"/>
    <w:rsid w:val="004F2105"/>
    <w:rsid w:val="004F4518"/>
    <w:rsid w:val="004F4C62"/>
    <w:rsid w:val="00501433"/>
    <w:rsid w:val="00503635"/>
    <w:rsid w:val="00511CC4"/>
    <w:rsid w:val="005133A8"/>
    <w:rsid w:val="00531E60"/>
    <w:rsid w:val="00533DE3"/>
    <w:rsid w:val="00536A5A"/>
    <w:rsid w:val="00537965"/>
    <w:rsid w:val="00541D07"/>
    <w:rsid w:val="00544BAB"/>
    <w:rsid w:val="00545F31"/>
    <w:rsid w:val="005578FA"/>
    <w:rsid w:val="00565129"/>
    <w:rsid w:val="00565CD0"/>
    <w:rsid w:val="00567820"/>
    <w:rsid w:val="0057092E"/>
    <w:rsid w:val="005770AD"/>
    <w:rsid w:val="00581414"/>
    <w:rsid w:val="00582490"/>
    <w:rsid w:val="005826FA"/>
    <w:rsid w:val="005845BE"/>
    <w:rsid w:val="00597E28"/>
    <w:rsid w:val="005A2E3B"/>
    <w:rsid w:val="005A54ED"/>
    <w:rsid w:val="005A5D5B"/>
    <w:rsid w:val="005A6081"/>
    <w:rsid w:val="005A627D"/>
    <w:rsid w:val="005A7BF0"/>
    <w:rsid w:val="005C0045"/>
    <w:rsid w:val="005C084E"/>
    <w:rsid w:val="005C4606"/>
    <w:rsid w:val="005D0B0C"/>
    <w:rsid w:val="005D18D1"/>
    <w:rsid w:val="005D2886"/>
    <w:rsid w:val="005D6C93"/>
    <w:rsid w:val="005E02B3"/>
    <w:rsid w:val="005E1E24"/>
    <w:rsid w:val="005F0BEC"/>
    <w:rsid w:val="005F5CE5"/>
    <w:rsid w:val="00600595"/>
    <w:rsid w:val="00602700"/>
    <w:rsid w:val="0060596B"/>
    <w:rsid w:val="00606D97"/>
    <w:rsid w:val="00614E64"/>
    <w:rsid w:val="00617710"/>
    <w:rsid w:val="00617EE6"/>
    <w:rsid w:val="00617F4A"/>
    <w:rsid w:val="0062184C"/>
    <w:rsid w:val="00623724"/>
    <w:rsid w:val="00627BEA"/>
    <w:rsid w:val="006319DB"/>
    <w:rsid w:val="00640346"/>
    <w:rsid w:val="00643DD0"/>
    <w:rsid w:val="0065595B"/>
    <w:rsid w:val="00660269"/>
    <w:rsid w:val="00665F89"/>
    <w:rsid w:val="00666E0A"/>
    <w:rsid w:val="00671607"/>
    <w:rsid w:val="00673C92"/>
    <w:rsid w:val="006753EC"/>
    <w:rsid w:val="006805C1"/>
    <w:rsid w:val="006A00FC"/>
    <w:rsid w:val="006A0345"/>
    <w:rsid w:val="006A2789"/>
    <w:rsid w:val="006A4978"/>
    <w:rsid w:val="006A7261"/>
    <w:rsid w:val="006B0D29"/>
    <w:rsid w:val="006B14C8"/>
    <w:rsid w:val="006B1819"/>
    <w:rsid w:val="006B2A78"/>
    <w:rsid w:val="006B5DE7"/>
    <w:rsid w:val="006C0052"/>
    <w:rsid w:val="006C5048"/>
    <w:rsid w:val="006C6A4B"/>
    <w:rsid w:val="006C779F"/>
    <w:rsid w:val="006D01F5"/>
    <w:rsid w:val="006D0CFB"/>
    <w:rsid w:val="006D30C0"/>
    <w:rsid w:val="006D7535"/>
    <w:rsid w:val="006E450B"/>
    <w:rsid w:val="006E5E51"/>
    <w:rsid w:val="006F0D7E"/>
    <w:rsid w:val="006F6998"/>
    <w:rsid w:val="00710B77"/>
    <w:rsid w:val="00711C14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0EED"/>
    <w:rsid w:val="00762EE0"/>
    <w:rsid w:val="00765C41"/>
    <w:rsid w:val="00771100"/>
    <w:rsid w:val="007759DD"/>
    <w:rsid w:val="0078609F"/>
    <w:rsid w:val="00787EBE"/>
    <w:rsid w:val="007917BA"/>
    <w:rsid w:val="007A5C6F"/>
    <w:rsid w:val="007A61A9"/>
    <w:rsid w:val="007A7655"/>
    <w:rsid w:val="007B7A09"/>
    <w:rsid w:val="007D4241"/>
    <w:rsid w:val="007D4317"/>
    <w:rsid w:val="007D4EA3"/>
    <w:rsid w:val="007E62EA"/>
    <w:rsid w:val="007F1CFF"/>
    <w:rsid w:val="007F2D67"/>
    <w:rsid w:val="007F5DD5"/>
    <w:rsid w:val="007F7238"/>
    <w:rsid w:val="00805D6E"/>
    <w:rsid w:val="00821A1B"/>
    <w:rsid w:val="008262E9"/>
    <w:rsid w:val="008277EF"/>
    <w:rsid w:val="00827E69"/>
    <w:rsid w:val="00835C4D"/>
    <w:rsid w:val="00843F48"/>
    <w:rsid w:val="00851423"/>
    <w:rsid w:val="00857632"/>
    <w:rsid w:val="00857848"/>
    <w:rsid w:val="008654B6"/>
    <w:rsid w:val="00866C05"/>
    <w:rsid w:val="0087139C"/>
    <w:rsid w:val="008736BC"/>
    <w:rsid w:val="00880E83"/>
    <w:rsid w:val="00892B0A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32"/>
    <w:rsid w:val="008E78A1"/>
    <w:rsid w:val="008F2A8F"/>
    <w:rsid w:val="008F589F"/>
    <w:rsid w:val="00901F01"/>
    <w:rsid w:val="00902AA6"/>
    <w:rsid w:val="0090414F"/>
    <w:rsid w:val="00906238"/>
    <w:rsid w:val="00907EF9"/>
    <w:rsid w:val="0091295C"/>
    <w:rsid w:val="00914D58"/>
    <w:rsid w:val="00915009"/>
    <w:rsid w:val="00921F47"/>
    <w:rsid w:val="009228AB"/>
    <w:rsid w:val="009234F3"/>
    <w:rsid w:val="009255AA"/>
    <w:rsid w:val="0093085B"/>
    <w:rsid w:val="00931C57"/>
    <w:rsid w:val="009347A5"/>
    <w:rsid w:val="0093690C"/>
    <w:rsid w:val="00942257"/>
    <w:rsid w:val="009471BF"/>
    <w:rsid w:val="00950E4E"/>
    <w:rsid w:val="009529BD"/>
    <w:rsid w:val="009533B4"/>
    <w:rsid w:val="00971D93"/>
    <w:rsid w:val="009725BC"/>
    <w:rsid w:val="0098284C"/>
    <w:rsid w:val="009837C5"/>
    <w:rsid w:val="0099481B"/>
    <w:rsid w:val="009A3A39"/>
    <w:rsid w:val="009A4484"/>
    <w:rsid w:val="009B1F6B"/>
    <w:rsid w:val="009C0D12"/>
    <w:rsid w:val="009C192E"/>
    <w:rsid w:val="009C5594"/>
    <w:rsid w:val="009C58DC"/>
    <w:rsid w:val="009D6819"/>
    <w:rsid w:val="009D6D1C"/>
    <w:rsid w:val="009E0CF9"/>
    <w:rsid w:val="009E531B"/>
    <w:rsid w:val="009E6C56"/>
    <w:rsid w:val="009E7DCF"/>
    <w:rsid w:val="009F4A56"/>
    <w:rsid w:val="009F4E65"/>
    <w:rsid w:val="009F7D1D"/>
    <w:rsid w:val="00A006A5"/>
    <w:rsid w:val="00A05942"/>
    <w:rsid w:val="00A07BEC"/>
    <w:rsid w:val="00A11C0F"/>
    <w:rsid w:val="00A22BF8"/>
    <w:rsid w:val="00A264BE"/>
    <w:rsid w:val="00A272CA"/>
    <w:rsid w:val="00A33051"/>
    <w:rsid w:val="00A331E7"/>
    <w:rsid w:val="00A35D71"/>
    <w:rsid w:val="00A407AD"/>
    <w:rsid w:val="00A40923"/>
    <w:rsid w:val="00A41C05"/>
    <w:rsid w:val="00A42426"/>
    <w:rsid w:val="00A42708"/>
    <w:rsid w:val="00A4437C"/>
    <w:rsid w:val="00A45F7F"/>
    <w:rsid w:val="00A514B7"/>
    <w:rsid w:val="00A54A0B"/>
    <w:rsid w:val="00A60261"/>
    <w:rsid w:val="00A642F4"/>
    <w:rsid w:val="00A65FD4"/>
    <w:rsid w:val="00A8051C"/>
    <w:rsid w:val="00A81198"/>
    <w:rsid w:val="00A81E48"/>
    <w:rsid w:val="00A82035"/>
    <w:rsid w:val="00A90D77"/>
    <w:rsid w:val="00A92E07"/>
    <w:rsid w:val="00A95446"/>
    <w:rsid w:val="00AA0B3A"/>
    <w:rsid w:val="00AA6EB4"/>
    <w:rsid w:val="00AA767D"/>
    <w:rsid w:val="00AB0CC9"/>
    <w:rsid w:val="00AC3FF6"/>
    <w:rsid w:val="00AD73EC"/>
    <w:rsid w:val="00AE2DA5"/>
    <w:rsid w:val="00AE5BC7"/>
    <w:rsid w:val="00AE7D3D"/>
    <w:rsid w:val="00AF0F99"/>
    <w:rsid w:val="00AF5584"/>
    <w:rsid w:val="00AF5AAF"/>
    <w:rsid w:val="00B046D8"/>
    <w:rsid w:val="00B13F4C"/>
    <w:rsid w:val="00B15783"/>
    <w:rsid w:val="00B16219"/>
    <w:rsid w:val="00B16C59"/>
    <w:rsid w:val="00B33FDD"/>
    <w:rsid w:val="00B343B3"/>
    <w:rsid w:val="00B359CC"/>
    <w:rsid w:val="00B36107"/>
    <w:rsid w:val="00B368DC"/>
    <w:rsid w:val="00B41789"/>
    <w:rsid w:val="00B46C03"/>
    <w:rsid w:val="00B5290E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2D6E"/>
    <w:rsid w:val="00BA6CF9"/>
    <w:rsid w:val="00BB69DB"/>
    <w:rsid w:val="00BC1B7E"/>
    <w:rsid w:val="00BC322E"/>
    <w:rsid w:val="00BC44CD"/>
    <w:rsid w:val="00BC48A6"/>
    <w:rsid w:val="00BD114E"/>
    <w:rsid w:val="00BD2D34"/>
    <w:rsid w:val="00BD5B02"/>
    <w:rsid w:val="00BE7978"/>
    <w:rsid w:val="00C07DDB"/>
    <w:rsid w:val="00C12CA8"/>
    <w:rsid w:val="00C4115D"/>
    <w:rsid w:val="00C43BDD"/>
    <w:rsid w:val="00C47778"/>
    <w:rsid w:val="00C5011E"/>
    <w:rsid w:val="00C50EE5"/>
    <w:rsid w:val="00C5240A"/>
    <w:rsid w:val="00C5398F"/>
    <w:rsid w:val="00C556F5"/>
    <w:rsid w:val="00C6109C"/>
    <w:rsid w:val="00C707E0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001E"/>
    <w:rsid w:val="00CC167C"/>
    <w:rsid w:val="00CC52D9"/>
    <w:rsid w:val="00CD6647"/>
    <w:rsid w:val="00CE4246"/>
    <w:rsid w:val="00CE4B73"/>
    <w:rsid w:val="00CE7799"/>
    <w:rsid w:val="00CF70BB"/>
    <w:rsid w:val="00D06B76"/>
    <w:rsid w:val="00D074DB"/>
    <w:rsid w:val="00D074F9"/>
    <w:rsid w:val="00D07F7C"/>
    <w:rsid w:val="00D139CF"/>
    <w:rsid w:val="00D217FB"/>
    <w:rsid w:val="00D218EB"/>
    <w:rsid w:val="00D37E7F"/>
    <w:rsid w:val="00D47AD7"/>
    <w:rsid w:val="00D51529"/>
    <w:rsid w:val="00D623E1"/>
    <w:rsid w:val="00D652B7"/>
    <w:rsid w:val="00D71523"/>
    <w:rsid w:val="00D85218"/>
    <w:rsid w:val="00D915B1"/>
    <w:rsid w:val="00D94238"/>
    <w:rsid w:val="00D95F2A"/>
    <w:rsid w:val="00DA299D"/>
    <w:rsid w:val="00DA65C4"/>
    <w:rsid w:val="00DA70D6"/>
    <w:rsid w:val="00DB2CF4"/>
    <w:rsid w:val="00DD2BE0"/>
    <w:rsid w:val="00DE4447"/>
    <w:rsid w:val="00DE5DA2"/>
    <w:rsid w:val="00DF0033"/>
    <w:rsid w:val="00DF56FA"/>
    <w:rsid w:val="00E026BF"/>
    <w:rsid w:val="00E05522"/>
    <w:rsid w:val="00E07B1B"/>
    <w:rsid w:val="00E11853"/>
    <w:rsid w:val="00E13439"/>
    <w:rsid w:val="00E16AC9"/>
    <w:rsid w:val="00E21743"/>
    <w:rsid w:val="00E459D3"/>
    <w:rsid w:val="00E51964"/>
    <w:rsid w:val="00E52A86"/>
    <w:rsid w:val="00E53FD0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50C2"/>
    <w:rsid w:val="00EC61D9"/>
    <w:rsid w:val="00ED49C3"/>
    <w:rsid w:val="00ED6CE8"/>
    <w:rsid w:val="00ED7AA6"/>
    <w:rsid w:val="00EE2A56"/>
    <w:rsid w:val="00EE3818"/>
    <w:rsid w:val="00EE6484"/>
    <w:rsid w:val="00EF0BB4"/>
    <w:rsid w:val="00EF0EEE"/>
    <w:rsid w:val="00F0290B"/>
    <w:rsid w:val="00F22264"/>
    <w:rsid w:val="00F23529"/>
    <w:rsid w:val="00F2564D"/>
    <w:rsid w:val="00F332D0"/>
    <w:rsid w:val="00F35B05"/>
    <w:rsid w:val="00F413D9"/>
    <w:rsid w:val="00F5135F"/>
    <w:rsid w:val="00F51F78"/>
    <w:rsid w:val="00F635DF"/>
    <w:rsid w:val="00F67705"/>
    <w:rsid w:val="00F72A1E"/>
    <w:rsid w:val="00F86F47"/>
    <w:rsid w:val="00F90B64"/>
    <w:rsid w:val="00F913D9"/>
    <w:rsid w:val="00FA72EA"/>
    <w:rsid w:val="00FB2F0F"/>
    <w:rsid w:val="00FB5086"/>
    <w:rsid w:val="00FB5411"/>
    <w:rsid w:val="00FB6392"/>
    <w:rsid w:val="00FD3C70"/>
    <w:rsid w:val="00FD6820"/>
    <w:rsid w:val="00FE12D8"/>
    <w:rsid w:val="00FE5A69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188</TotalTime>
  <Pages>4</Pages>
  <Words>771</Words>
  <Characters>4091</Characters>
  <Application>Microsoft Office Word</Application>
  <DocSecurity>0</DocSecurity>
  <Lines>34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4853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HYBIOP5 Metod – Akrylatplastik</dc:title>
  <dc:subject/>
  <dc:creator>patrik.jens.johansson@vgregion.se</dc:creator>
  <keywords/>
  <lastModifiedBy>Sofia Gustafsson</lastModifiedBy>
  <revision>152</revision>
  <lastPrinted>2016-03-31T10:56:00.0000000Z</lastPrinted>
  <dcterms:created xsi:type="dcterms:W3CDTF">2022-06-07T20:26:00.0000000Z</dcterms:created>
  <dcterms:modified xsi:type="dcterms:W3CDTF">2025-06-05T06:56:00.0000000Z</dcterms:modified>
</coreProperties>
</file>