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B933BB" w14:textId="77777777" w:rsidR="00951BE7" w:rsidRDefault="00951BE7" w:rsidP="003020C3">
      <w:pPr>
        <w:pStyle w:val="Rubrik2"/>
        <w:ind w:left="567" w:right="-143"/>
        <w:sectPr w:rsidR="00951BE7" w:rsidSect="00951BE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8B93A8B" w14:textId="36BEFC8B" w:rsidR="00491456" w:rsidRDefault="00EB0348" w:rsidP="003020C3">
      <w:pPr>
        <w:pStyle w:val="Rubrik1"/>
        <w:ind w:left="567" w:right="-143"/>
      </w:pPr>
      <w:bookmarkStart w:id="1" w:name="_Hlk81228356"/>
      <w:r>
        <w:t xml:space="preserve">Omvårdnad - </w:t>
      </w:r>
      <w:r w:rsidR="00365361">
        <w:t xml:space="preserve">Ventilatorassocierad pneumoni </w:t>
      </w:r>
      <w:r>
        <w:t>(</w:t>
      </w:r>
      <w:r w:rsidR="00365361">
        <w:t>VAP</w:t>
      </w:r>
      <w:r>
        <w:t>)</w:t>
      </w:r>
    </w:p>
    <w:p w14:paraId="4E96C38B" w14:textId="77777777" w:rsidR="00491456" w:rsidRDefault="00491456" w:rsidP="003020C3">
      <w:pPr>
        <w:keepNext/>
        <w:spacing w:after="60" w:line="240" w:lineRule="auto"/>
        <w:ind w:left="567" w:right="-143"/>
        <w:outlineLvl w:val="0"/>
        <w:rPr>
          <w:rFonts w:ascii="Arial" w:hAnsi="Arial" w:cs="Arial"/>
          <w:b/>
          <w:bCs/>
          <w:szCs w:val="26"/>
        </w:rPr>
      </w:pPr>
    </w:p>
    <w:p w14:paraId="6C026D97" w14:textId="450792C7" w:rsidR="00951BE7" w:rsidRPr="00951BE7" w:rsidRDefault="00951BE7" w:rsidP="003020C3">
      <w:pPr>
        <w:pStyle w:val="Rubrik2"/>
        <w:ind w:left="567" w:right="-143"/>
      </w:pPr>
      <w:r w:rsidRPr="00951BE7">
        <w:t>Revideringar i denna version</w:t>
      </w:r>
    </w:p>
    <w:bookmarkEnd w:id="1"/>
    <w:p w14:paraId="5457D52C" w14:textId="2751A461" w:rsidR="000E68AA" w:rsidRDefault="001E68C2" w:rsidP="003020C3">
      <w:pPr>
        <w:ind w:left="2607" w:right="-143" w:hanging="2040"/>
      </w:pPr>
      <w:proofErr w:type="gramStart"/>
      <w:r>
        <w:t>26</w:t>
      </w:r>
      <w:r w:rsidR="00745059">
        <w:t>012</w:t>
      </w:r>
      <w:r w:rsidR="72B60B3B">
        <w:t>3</w:t>
      </w:r>
      <w:proofErr w:type="gramEnd"/>
      <w:r w:rsidR="72B60B3B">
        <w:t xml:space="preserve"> </w:t>
      </w:r>
      <w:proofErr w:type="spellStart"/>
      <w:r w:rsidR="00474EDA">
        <w:t>Klorhexidin</w:t>
      </w:r>
      <w:proofErr w:type="spellEnd"/>
      <w:r w:rsidR="00474EDA">
        <w:t xml:space="preserve"> vid munvård har tagits bort. Mindre justeringar </w:t>
      </w:r>
      <w:r w:rsidR="0007059A">
        <w:t xml:space="preserve">av layout. </w:t>
      </w:r>
    </w:p>
    <w:p w14:paraId="575F9075" w14:textId="77777777" w:rsidR="00951BE7" w:rsidRPr="00537E21" w:rsidRDefault="00951BE7" w:rsidP="003020C3">
      <w:pPr>
        <w:pStyle w:val="Rubrik2"/>
        <w:ind w:left="567" w:right="-143"/>
      </w:pPr>
      <w:r w:rsidRPr="00537E21">
        <w:t>Syfte</w:t>
      </w:r>
    </w:p>
    <w:p w14:paraId="3234C6C1" w14:textId="5B2DF932" w:rsidR="00D55677" w:rsidRDefault="00D05267" w:rsidP="00950476">
      <w:pPr>
        <w:ind w:left="567" w:right="-143"/>
      </w:pPr>
      <w:r w:rsidRPr="00863563">
        <w:rPr>
          <w:bCs/>
        </w:rPr>
        <w:t xml:space="preserve">Att säkerställa korrekt diagnostik och registrering av VAP </w:t>
      </w:r>
      <w:r w:rsidR="00D74341">
        <w:rPr>
          <w:bCs/>
        </w:rPr>
        <w:t xml:space="preserve">samt </w:t>
      </w:r>
      <w:r w:rsidR="00951BE7" w:rsidRPr="00951BE7">
        <w:t xml:space="preserve">förebygga och därmed minska incidensen av VAP inom intensivvård. </w:t>
      </w:r>
    </w:p>
    <w:p w14:paraId="45176D65" w14:textId="2BE93CE3" w:rsidR="00D55677" w:rsidRPr="00950476" w:rsidRDefault="00D55677" w:rsidP="003020C3">
      <w:pPr>
        <w:pStyle w:val="Rubrik3"/>
        <w:ind w:left="567" w:right="-143"/>
        <w:rPr>
          <w:sz w:val="40"/>
          <w:szCs w:val="28"/>
        </w:rPr>
      </w:pPr>
      <w:r w:rsidRPr="00950476">
        <w:rPr>
          <w:sz w:val="40"/>
          <w:szCs w:val="28"/>
        </w:rPr>
        <w:t>Innehåll</w:t>
      </w:r>
    </w:p>
    <w:p w14:paraId="302555A6" w14:textId="43D2FA5D" w:rsidR="004C6E68" w:rsidRDefault="00002030" w:rsidP="003020C3">
      <w:pPr>
        <w:ind w:left="567" w:right="-143"/>
      </w:pPr>
      <w:hyperlink w:anchor="_Arbetsbeskrivning" w:history="1">
        <w:r w:rsidRPr="00E0258A">
          <w:rPr>
            <w:rStyle w:val="Hyperlnk"/>
          </w:rPr>
          <w:t>Bakgrund</w:t>
        </w:r>
      </w:hyperlink>
    </w:p>
    <w:p w14:paraId="61CC888A" w14:textId="24F905BF" w:rsidR="006A5972" w:rsidRDefault="006A5972" w:rsidP="003020C3">
      <w:pPr>
        <w:ind w:left="567" w:right="-143"/>
      </w:pPr>
      <w:hyperlink w:anchor="_Diagnostik" w:history="1">
        <w:r w:rsidRPr="00CE2DF3">
          <w:rPr>
            <w:rStyle w:val="Hyperlnk"/>
          </w:rPr>
          <w:t>Diagnostik</w:t>
        </w:r>
      </w:hyperlink>
    </w:p>
    <w:p w14:paraId="1DBD0356" w14:textId="35A240CB" w:rsidR="000939AD" w:rsidRDefault="000939AD" w:rsidP="003020C3">
      <w:pPr>
        <w:ind w:left="567" w:right="-143"/>
      </w:pPr>
      <w:hyperlink w:anchor="Registrering" w:history="1">
        <w:r w:rsidRPr="0026614B">
          <w:rPr>
            <w:rStyle w:val="Hyperlnk"/>
          </w:rPr>
          <w:t>Registrering</w:t>
        </w:r>
      </w:hyperlink>
    </w:p>
    <w:p w14:paraId="4EA6F0D4" w14:textId="2DA09B50" w:rsidR="000939AD" w:rsidRDefault="000939AD" w:rsidP="003020C3">
      <w:pPr>
        <w:ind w:left="567" w:right="-143"/>
      </w:pPr>
      <w:hyperlink w:anchor="_Förebyggande_åtgärder_vuxna" w:history="1">
        <w:r w:rsidRPr="00867106">
          <w:rPr>
            <w:rStyle w:val="Hyperlnk"/>
          </w:rPr>
          <w:t>Förebyggande åtgärder</w:t>
        </w:r>
        <w:r w:rsidR="006F2F9B" w:rsidRPr="00867106">
          <w:rPr>
            <w:rStyle w:val="Hyperlnk"/>
          </w:rPr>
          <w:t xml:space="preserve"> vuxna</w:t>
        </w:r>
      </w:hyperlink>
    </w:p>
    <w:p w14:paraId="0FB9E3A0" w14:textId="0DA74D75" w:rsidR="00951BE7" w:rsidRPr="00950476" w:rsidRDefault="00256AA1" w:rsidP="00950476">
      <w:pPr>
        <w:ind w:left="567" w:right="-143"/>
      </w:pPr>
      <w:hyperlink w:anchor="Dokumentation" w:history="1">
        <w:r w:rsidRPr="0026614B">
          <w:rPr>
            <w:rStyle w:val="Hyperlnk"/>
          </w:rPr>
          <w:t>Dokumentation</w:t>
        </w:r>
      </w:hyperlink>
    </w:p>
    <w:p w14:paraId="695E3130" w14:textId="75C5FD10" w:rsidR="00951BE7" w:rsidRDefault="0007059A" w:rsidP="003020C3">
      <w:pPr>
        <w:pStyle w:val="Rubrik3"/>
        <w:ind w:left="567" w:right="-143"/>
      </w:pPr>
      <w:bookmarkStart w:id="2" w:name="_Arbetsbeskrivning"/>
      <w:bookmarkEnd w:id="2"/>
      <w:r>
        <w:t>Bakgrund</w:t>
      </w:r>
    </w:p>
    <w:p w14:paraId="7E9EE4AB" w14:textId="0B5B66FA" w:rsidR="00951BE7" w:rsidRDefault="00951BE7" w:rsidP="00950476">
      <w:pPr>
        <w:ind w:left="567" w:right="-143"/>
        <w:rPr>
          <w:color w:val="000000"/>
        </w:rPr>
      </w:pPr>
      <w:bookmarkStart w:id="3" w:name="_Hlk61260600"/>
      <w:r w:rsidRPr="00951BE7">
        <w:rPr>
          <w:color w:val="000000"/>
        </w:rPr>
        <w:t xml:space="preserve">Incidensen av </w:t>
      </w:r>
      <w:r w:rsidRPr="00951BE7">
        <w:rPr>
          <w:b/>
          <w:bCs/>
          <w:color w:val="000000"/>
        </w:rPr>
        <w:t>ventilatorassocierad pneumoni (VAP)</w:t>
      </w:r>
      <w:r w:rsidRPr="00951BE7">
        <w:rPr>
          <w:color w:val="000000"/>
        </w:rPr>
        <w:t xml:space="preserve"> under respiratorbehandling på IVA </w:t>
      </w:r>
      <w:r w:rsidR="00C625E6">
        <w:t>drabbar i storleksordningen</w:t>
      </w:r>
      <w:r w:rsidR="004A077E">
        <w:t xml:space="preserve"> ca</w:t>
      </w:r>
      <w:r w:rsidR="00C6252A">
        <w:t xml:space="preserve"> </w:t>
      </w:r>
      <w:r w:rsidR="00C625E6">
        <w:t>10</w:t>
      </w:r>
      <w:r w:rsidR="001D61DB">
        <w:t xml:space="preserve"> (</w:t>
      </w:r>
      <w:r w:rsidR="004A077E">
        <w:t>-20</w:t>
      </w:r>
      <w:r w:rsidR="00C625E6">
        <w:t>%</w:t>
      </w:r>
      <w:r w:rsidR="001D61DB">
        <w:t>)</w:t>
      </w:r>
      <w:r w:rsidR="00474EDA">
        <w:t>.</w:t>
      </w:r>
      <w:r w:rsidR="00C625E6">
        <w:t xml:space="preserve"> </w:t>
      </w:r>
      <w:r w:rsidRPr="00951BE7">
        <w:t>VAP leder till förlängd IVA-vårdtid och ökad mortalitet. Respiratorbehandling är den största riskfaktorn för vårdrelaterad pneumoni och pneumoni är den vanligaste vårdrelaterade infektionen inom intensivvården.</w:t>
      </w:r>
      <w:bookmarkEnd w:id="3"/>
      <w:r w:rsidR="00950476">
        <w:rPr>
          <w:color w:val="000000"/>
        </w:rPr>
        <w:t xml:space="preserve"> </w:t>
      </w:r>
      <w:r w:rsidRPr="00951BE7">
        <w:rPr>
          <w:color w:val="000000"/>
        </w:rPr>
        <w:t xml:space="preserve">VAP uppstår genom att bakterier kommer ner i luftvägarna med sekret längs en </w:t>
      </w:r>
      <w:proofErr w:type="spellStart"/>
      <w:r w:rsidRPr="00951BE7">
        <w:rPr>
          <w:color w:val="000000"/>
        </w:rPr>
        <w:t>endotrachealtub</w:t>
      </w:r>
      <w:proofErr w:type="spellEnd"/>
      <w:r w:rsidRPr="00951BE7">
        <w:rPr>
          <w:color w:val="000000"/>
        </w:rPr>
        <w:t xml:space="preserve">. </w:t>
      </w:r>
      <w:proofErr w:type="spellStart"/>
      <w:r w:rsidRPr="00951BE7">
        <w:rPr>
          <w:color w:val="000000"/>
        </w:rPr>
        <w:t>Regurgitation</w:t>
      </w:r>
      <w:proofErr w:type="spellEnd"/>
      <w:r w:rsidRPr="00951BE7">
        <w:rPr>
          <w:color w:val="000000"/>
        </w:rPr>
        <w:t xml:space="preserve"> av maginnehåll och utslagen hostreflex/sväljningsfunktion vid sedering ökar risken</w:t>
      </w:r>
      <w:r w:rsidR="00694292">
        <w:rPr>
          <w:color w:val="000000"/>
        </w:rPr>
        <w:t xml:space="preserve"> för VAP</w:t>
      </w:r>
      <w:r w:rsidRPr="00951BE7">
        <w:rPr>
          <w:color w:val="000000"/>
        </w:rPr>
        <w:t xml:space="preserve">. Yttre kontamination genom hantering av kopplingar och inhalationer är också en </w:t>
      </w:r>
      <w:r w:rsidR="007D5D00">
        <w:rPr>
          <w:color w:val="000000"/>
        </w:rPr>
        <w:t xml:space="preserve">ökad </w:t>
      </w:r>
      <w:r w:rsidRPr="00951BE7">
        <w:rPr>
          <w:color w:val="000000"/>
        </w:rPr>
        <w:t xml:space="preserve">risk. </w:t>
      </w:r>
    </w:p>
    <w:p w14:paraId="1F242EED" w14:textId="77777777" w:rsidR="0090024D" w:rsidRDefault="0090024D" w:rsidP="006359B6">
      <w:pPr>
        <w:pStyle w:val="Rubrik3"/>
        <w:ind w:left="567"/>
      </w:pPr>
      <w:bookmarkStart w:id="4" w:name="_Diagnostik"/>
      <w:bookmarkEnd w:id="4"/>
      <w:r w:rsidRPr="00863563">
        <w:lastRenderedPageBreak/>
        <w:t>Diagnostik</w:t>
      </w:r>
    </w:p>
    <w:p w14:paraId="78ADDCC8" w14:textId="77777777" w:rsidR="00CC5EC2" w:rsidRPr="00CC5EC2" w:rsidRDefault="00CC5EC2" w:rsidP="00950476">
      <w:pPr>
        <w:ind w:left="0"/>
      </w:pPr>
    </w:p>
    <w:p w14:paraId="6F1788FF" w14:textId="6A4DC34A" w:rsidR="00860199" w:rsidRPr="00863563" w:rsidRDefault="00CC5EC2" w:rsidP="00860199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  <w:r w:rsidRPr="00CC5EC2">
        <w:rPr>
          <w:rFonts w:ascii="Arial" w:hAnsi="Arial" w:cs="Arial"/>
          <w:b/>
          <w:noProof/>
          <w:sz w:val="20"/>
        </w:rPr>
        <mc:AlternateContent>
          <mc:Choice Requires="wps">
            <w:drawing>
              <wp:anchor distT="45720" distB="45720" distL="114300" distR="114300" simplePos="0" relativeHeight="251658248" behindDoc="0" locked="0" layoutInCell="1" allowOverlap="1" wp14:anchorId="5FE59632" wp14:editId="195E248C">
                <wp:simplePos x="0" y="0"/>
                <wp:positionH relativeFrom="page">
                  <wp:align>center</wp:align>
                </wp:positionH>
                <wp:positionV relativeFrom="paragraph">
                  <wp:posOffset>10160</wp:posOffset>
                </wp:positionV>
                <wp:extent cx="4014470" cy="500380"/>
                <wp:effectExtent l="0" t="0" r="24130" b="13970"/>
                <wp:wrapSquare wrapText="bothSides"/>
                <wp:docPr id="217" name="Textruta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14470" cy="500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7E48E3" w14:textId="3EABE52B" w:rsidR="00CC5EC2" w:rsidRDefault="00FE7155" w:rsidP="00382AD6">
                            <w:pPr>
                              <w:spacing w:after="0"/>
                              <w:ind w:left="0" w:right="-18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854CD3">
                              <w:rPr>
                                <w:b/>
                                <w:bCs/>
                              </w:rPr>
                              <w:t>Nytt eller progredierande infiltrat på lungröntgen</w:t>
                            </w:r>
                          </w:p>
                          <w:p w14:paraId="2CD8DA61" w14:textId="5A02ED6F" w:rsidR="00382AD6" w:rsidRPr="00382AD6" w:rsidRDefault="00382AD6" w:rsidP="00C15D17">
                            <w:pPr>
                              <w:ind w:right="-73"/>
                            </w:pPr>
                            <w:r>
                              <w:t>Tagen tidigast</w:t>
                            </w:r>
                            <w:r w:rsidR="00C15D17">
                              <w:t xml:space="preserve"> efter 48 h invasiv ventilation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type id="_x0000_t202" coordsize="21600,21600" o:spt="202" path="m,l,21600r21600,l21600,xe" w14:anchorId="5FE59632">
                <v:stroke joinstyle="miter"/>
                <v:path gradientshapeok="t" o:connecttype="rect"/>
              </v:shapetype>
              <v:shape id="Textruta 217" style="position:absolute;margin-left:0;margin-top:.8pt;width:316.1pt;height:39.4pt;z-index:251658248;visibility:visible;mso-wrap-style:square;mso-width-percent:0;mso-height-percent:0;mso-wrap-distance-left:9pt;mso-wrap-distance-top:3.6pt;mso-wrap-distance-right:9pt;mso-wrap-distance-bottom:3.6pt;mso-position-horizontal:center;mso-position-horizontal-relative:page;mso-position-vertical:absolute;mso-position-vertical-relative:text;mso-width-percent:0;mso-height-percent:0;mso-width-relative:margin;mso-height-relative:margin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">
                <v:textbox>
                  <w:txbxContent>
                    <w:p w:rsidR="00CC5EC2" w:rsidP="00382AD6" w:rsidRDefault="00FE7155" w14:paraId="127E48E3" w14:textId="3EABE52B">
                      <w:pPr>
                        <w:spacing w:after="0"/>
                        <w:ind w:left="0" w:right="-18"/>
                        <w:jc w:val="center"/>
                        <w:rPr>
                          <w:b/>
                          <w:bCs/>
                        </w:rPr>
                      </w:pPr>
                      <w:r w:rsidRPr="00854CD3">
                        <w:rPr>
                          <w:b/>
                          <w:bCs/>
                        </w:rPr>
                        <w:t xml:space="preserve">Nytt eller </w:t>
                      </w:r>
                      <w:proofErr w:type="spellStart"/>
                      <w:r w:rsidRPr="00854CD3">
                        <w:rPr>
                          <w:b/>
                          <w:bCs/>
                        </w:rPr>
                        <w:t>progredierande</w:t>
                      </w:r>
                      <w:proofErr w:type="spellEnd"/>
                      <w:r w:rsidRPr="00854CD3">
                        <w:rPr>
                          <w:b/>
                          <w:bCs/>
                        </w:rPr>
                        <w:t xml:space="preserve"> infiltrat på lungröntgen</w:t>
                      </w:r>
                    </w:p>
                    <w:p w:rsidRPr="00382AD6" w:rsidR="00382AD6" w:rsidP="00C15D17" w:rsidRDefault="00382AD6" w14:paraId="2CD8DA61" w14:textId="5A02ED6F">
                      <w:pPr>
                        <w:ind w:right="-73"/>
                      </w:pPr>
                      <w:r>
                        <w:t>Tagen tidigast</w:t>
                      </w:r>
                      <w:r w:rsidR="00C15D17">
                        <w:t xml:space="preserve"> efter 48 h </w:t>
                      </w:r>
                      <w:proofErr w:type="spellStart"/>
                      <w:r w:rsidR="00C15D17">
                        <w:t>invasiv</w:t>
                      </w:r>
                      <w:proofErr w:type="spellEnd"/>
                      <w:r w:rsidR="00C15D17">
                        <w:t xml:space="preserve"> ventilation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74EFA248" w14:textId="0661A042" w:rsidR="00860199" w:rsidRPr="00863563" w:rsidRDefault="00860199" w:rsidP="00CC5EC2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2831A9E8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44FE59A" w14:textId="4CBBCC94" w:rsidR="00860199" w:rsidRPr="00863563" w:rsidRDefault="00950476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63563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59824B13" wp14:editId="5A0DAA6D">
                <wp:simplePos x="0" y="0"/>
                <wp:positionH relativeFrom="page">
                  <wp:posOffset>3787775</wp:posOffset>
                </wp:positionH>
                <wp:positionV relativeFrom="paragraph">
                  <wp:posOffset>130479</wp:posOffset>
                </wp:positionV>
                <wp:extent cx="0" cy="228600"/>
                <wp:effectExtent l="76200" t="0" r="57150" b="57150"/>
                <wp:wrapNone/>
                <wp:docPr id="12" name="Rak koppling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line id="Straight Connector 12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o:spid="_x0000_s1026" from="298.25pt,10.25pt" to="298.25pt,28.25pt" w14:anchorId="7F84C5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">
                <v:stroke endarrow="block"/>
                <w10:wrap anchorx="page"/>
              </v:line>
            </w:pict>
          </mc:Fallback>
        </mc:AlternateContent>
      </w:r>
    </w:p>
    <w:p w14:paraId="582800E3" w14:textId="0D09D1A1" w:rsidR="00860199" w:rsidRPr="00863563" w:rsidRDefault="00860199" w:rsidP="00860199">
      <w:pPr>
        <w:spacing w:after="0" w:line="240" w:lineRule="auto"/>
        <w:ind w:left="0" w:right="0" w:firstLine="540"/>
        <w:rPr>
          <w:rFonts w:ascii="Arial" w:hAnsi="Arial" w:cs="Arial"/>
          <w:sz w:val="20"/>
          <w:szCs w:val="20"/>
        </w:rPr>
      </w:pPr>
      <w:r w:rsidRPr="00863563">
        <w:rPr>
          <w:rFonts w:ascii="Arial" w:hAnsi="Arial" w:cs="Arial"/>
          <w:sz w:val="20"/>
          <w:szCs w:val="20"/>
        </w:rPr>
        <w:t xml:space="preserve">                                     </w:t>
      </w:r>
    </w:p>
    <w:p w14:paraId="11B6EA4C" w14:textId="77777777" w:rsidR="00860199" w:rsidRPr="00863563" w:rsidRDefault="00860199" w:rsidP="00860199">
      <w:pPr>
        <w:spacing w:after="0" w:line="240" w:lineRule="auto"/>
        <w:ind w:left="0" w:right="0" w:firstLine="540"/>
        <w:rPr>
          <w:rFonts w:ascii="Arial" w:hAnsi="Arial" w:cs="Arial"/>
          <w:sz w:val="20"/>
          <w:szCs w:val="20"/>
        </w:rPr>
      </w:pPr>
      <w:r w:rsidRPr="00863563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4397D93" wp14:editId="31AA033C">
                <wp:simplePos x="0" y="0"/>
                <wp:positionH relativeFrom="page">
                  <wp:align>center</wp:align>
                </wp:positionH>
                <wp:positionV relativeFrom="paragraph">
                  <wp:posOffset>90474</wp:posOffset>
                </wp:positionV>
                <wp:extent cx="3330023" cy="802115"/>
                <wp:effectExtent l="0" t="0" r="22860" b="17145"/>
                <wp:wrapNone/>
                <wp:docPr id="11" name="Textrut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30023" cy="802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57890D" w14:textId="77777777" w:rsidR="00860199" w:rsidRPr="004C5238" w:rsidRDefault="00860199" w:rsidP="00D14F5C">
                            <w:pPr>
                              <w:spacing w:after="0"/>
                              <w:ind w:left="0" w:right="-1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</w:rPr>
                            </w:pPr>
                            <w:r w:rsidRPr="004C5238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</w:rPr>
                              <w:t>Minst 2 av följande:</w:t>
                            </w:r>
                          </w:p>
                          <w:p w14:paraId="51319EAC" w14:textId="77777777" w:rsidR="00860199" w:rsidRPr="002E0795" w:rsidRDefault="00860199" w:rsidP="00D14F5C">
                            <w:pPr>
                              <w:spacing w:after="0"/>
                              <w:ind w:left="0" w:right="-16"/>
                              <w:jc w:val="center"/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</w:pPr>
                            <w:r w:rsidRPr="002E0795">
                              <w:rPr>
                                <w:rFonts w:ascii="Arial" w:hAnsi="Arial" w:cs="Arial"/>
                                <w:sz w:val="20"/>
                              </w:rPr>
                              <w:t xml:space="preserve">CRP </w:t>
                            </w:r>
                            <w:r w:rsidRPr="002E0795">
                              <w:rPr>
                                <w:rFonts w:ascii="Arial" w:hAnsi="Arial" w:cs="Arial"/>
                                <w:sz w:val="20"/>
                                <w:u w:val="single"/>
                              </w:rPr>
                              <w:t>&gt;</w:t>
                            </w:r>
                            <w:r w:rsidRPr="002E0795">
                              <w:rPr>
                                <w:rFonts w:ascii="Arial" w:hAnsi="Arial" w:cs="Arial"/>
                                <w:sz w:val="20"/>
                              </w:rPr>
                              <w:t>100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 xml:space="preserve"> alt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>leukocytos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&gt;12x10</w:t>
                            </w:r>
                            <w:r w:rsidRPr="00B807C7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9</w:t>
                            </w:r>
                            <w:r w:rsidRPr="00B807C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/L</w:t>
                            </w:r>
                          </w:p>
                          <w:p w14:paraId="77A11C80" w14:textId="77777777" w:rsidR="00860199" w:rsidRPr="002E0795" w:rsidRDefault="00860199" w:rsidP="00D14F5C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 w:rsidRPr="002E0795">
                              <w:rPr>
                                <w:rFonts w:ascii="Arial" w:hAnsi="Arial" w:cs="Arial"/>
                                <w:sz w:val="20"/>
                              </w:rPr>
                              <w:t>Temp &gt;38,5</w:t>
                            </w:r>
                          </w:p>
                          <w:p w14:paraId="7ACF498A" w14:textId="77777777" w:rsidR="00860199" w:rsidRPr="002E0795" w:rsidRDefault="00860199" w:rsidP="00860199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>Purulenta sekretioner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Textruta 11" style="position:absolute;left:0;text-align:left;margin-left:0;margin-top:7.1pt;width:262.2pt;height:63.15pt;z-index:251658242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page;v-text-anchor:top" o:spid="_x0000_s1027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" w14:anchorId="34397D93">
                <v:textbox>
                  <w:txbxContent>
                    <w:p w:rsidRPr="004C5238" w:rsidR="00860199" w:rsidP="00D14F5C" w:rsidRDefault="00860199" w14:paraId="7857890D" w14:textId="77777777">
                      <w:pPr>
                        <w:spacing w:after="0"/>
                        <w:ind w:left="0" w:right="-16"/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</w:rPr>
                      </w:pPr>
                      <w:r w:rsidRPr="004C5238">
                        <w:rPr>
                          <w:rFonts w:ascii="Arial" w:hAnsi="Arial" w:cs="Arial"/>
                          <w:b/>
                          <w:bCs/>
                          <w:sz w:val="20"/>
                        </w:rPr>
                        <w:t>Minst 2 av följande:</w:t>
                      </w:r>
                    </w:p>
                    <w:p w:rsidRPr="002E0795" w:rsidR="00860199" w:rsidP="00D14F5C" w:rsidRDefault="00860199" w14:paraId="51319EAC" w14:textId="77777777">
                      <w:pPr>
                        <w:spacing w:after="0"/>
                        <w:ind w:left="0" w:right="-16"/>
                        <w:jc w:val="center"/>
                        <w:rPr>
                          <w:rFonts w:ascii="Arial" w:hAnsi="Arial" w:cs="Arial"/>
                          <w:sz w:val="20"/>
                          <w:u w:val="single"/>
                        </w:rPr>
                      </w:pPr>
                      <w:r w:rsidRPr="002E0795">
                        <w:rPr>
                          <w:rFonts w:ascii="Arial" w:hAnsi="Arial" w:cs="Arial"/>
                          <w:sz w:val="20"/>
                        </w:rPr>
                        <w:t xml:space="preserve">CRP </w:t>
                      </w:r>
                      <w:r w:rsidRPr="002E0795">
                        <w:rPr>
                          <w:rFonts w:ascii="Arial" w:hAnsi="Arial" w:cs="Arial"/>
                          <w:sz w:val="20"/>
                          <w:u w:val="single"/>
                        </w:rPr>
                        <w:t>&gt;</w:t>
                      </w:r>
                      <w:r w:rsidRPr="002E0795">
                        <w:rPr>
                          <w:rFonts w:ascii="Arial" w:hAnsi="Arial" w:cs="Arial"/>
                          <w:sz w:val="20"/>
                        </w:rPr>
                        <w:t>100</w:t>
                      </w:r>
                      <w:r>
                        <w:rPr>
                          <w:rFonts w:ascii="Arial" w:hAnsi="Arial" w:cs="Arial"/>
                          <w:sz w:val="20"/>
                        </w:rPr>
                        <w:t xml:space="preserve"> alt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</w:rPr>
                        <w:t>leukocytos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&gt;12x10</w:t>
                      </w:r>
                      <w:r w:rsidRPr="00B807C7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9</w:t>
                      </w:r>
                      <w:r w:rsidRPr="00B807C7">
                        <w:rPr>
                          <w:rFonts w:ascii="Arial" w:hAnsi="Arial" w:cs="Arial"/>
                          <w:sz w:val="20"/>
                          <w:szCs w:val="20"/>
                        </w:rPr>
                        <w:t>/L</w:t>
                      </w:r>
                    </w:p>
                    <w:p w:rsidRPr="002E0795" w:rsidR="00860199" w:rsidP="00D14F5C" w:rsidRDefault="00860199" w14:paraId="77A11C80" w14:textId="77777777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</w:rPr>
                      </w:pPr>
                      <w:r w:rsidRPr="002E0795">
                        <w:rPr>
                          <w:rFonts w:ascii="Arial" w:hAnsi="Arial" w:cs="Arial"/>
                          <w:sz w:val="20"/>
                        </w:rPr>
                        <w:t>Temp &gt;38,5</w:t>
                      </w:r>
                    </w:p>
                    <w:p w:rsidRPr="002E0795" w:rsidR="00860199" w:rsidP="00860199" w:rsidRDefault="00860199" w14:paraId="7ACF498A" w14:textId="77777777">
                      <w:pPr>
                        <w:jc w:val="center"/>
                        <w:rPr>
                          <w:rFonts w:ascii="Arial" w:hAnsi="Arial" w:cs="Arial"/>
                          <w:sz w:val="20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0"/>
                        </w:rPr>
                        <w:t>Purulenta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</w:rPr>
                        <w:t xml:space="preserve"> sekretioner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863563">
        <w:rPr>
          <w:rFonts w:ascii="Arial" w:hAnsi="Arial" w:cs="Arial"/>
          <w:sz w:val="20"/>
          <w:szCs w:val="20"/>
        </w:rPr>
        <w:t xml:space="preserve">  </w:t>
      </w:r>
    </w:p>
    <w:p w14:paraId="31471351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EBCDCA0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E68A390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F57C96C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5D6DC52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ECF1673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63563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557DAD45" wp14:editId="5BD1C69D">
                <wp:simplePos x="0" y="0"/>
                <wp:positionH relativeFrom="page">
                  <wp:align>center</wp:align>
                </wp:positionH>
                <wp:positionV relativeFrom="paragraph">
                  <wp:posOffset>69877</wp:posOffset>
                </wp:positionV>
                <wp:extent cx="0" cy="228600"/>
                <wp:effectExtent l="76200" t="0" r="57150" b="57150"/>
                <wp:wrapNone/>
                <wp:docPr id="8" name="Rak koppling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line id="Straight Connector 8" style="position:absolute;z-index:251663360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page" o:spid="_x0000_s1026" from="0,5.5pt" to="0,23.5pt" w14:anchorId="2CA09AE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">
                <v:stroke endarrow="block"/>
                <w10:wrap anchorx="page"/>
              </v:line>
            </w:pict>
          </mc:Fallback>
        </mc:AlternateContent>
      </w:r>
    </w:p>
    <w:p w14:paraId="399CF964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6185355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63563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5FA61501" wp14:editId="7F53770A">
                <wp:simplePos x="0" y="0"/>
                <wp:positionH relativeFrom="page">
                  <wp:align>center</wp:align>
                </wp:positionH>
                <wp:positionV relativeFrom="paragraph">
                  <wp:posOffset>52015</wp:posOffset>
                </wp:positionV>
                <wp:extent cx="1677339" cy="342900"/>
                <wp:effectExtent l="0" t="0" r="18415" b="19050"/>
                <wp:wrapNone/>
                <wp:docPr id="7" name="Textrut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7339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EEAF0E" w14:textId="069665F9" w:rsidR="00860199" w:rsidRPr="004C5238" w:rsidRDefault="007A0B4E" w:rsidP="009C1062">
                            <w:pPr>
                              <w:spacing w:before="60" w:after="240"/>
                              <w:ind w:left="0" w:right="7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</w:rPr>
                              <w:t>M</w:t>
                            </w:r>
                            <w:r w:rsidR="00860199" w:rsidRPr="004C5238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</w:rPr>
                              <w:t>isstänkt VAP</w:t>
                            </w:r>
                          </w:p>
                          <w:p w14:paraId="56BE9668" w14:textId="77777777" w:rsidR="00860199" w:rsidRDefault="00860199" w:rsidP="007A0B4E">
                            <w:pPr>
                              <w:spacing w:before="60" w:after="240"/>
                              <w:ind w:right="7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Textruta 7" style="position:absolute;margin-left:0;margin-top:4.1pt;width:132.05pt;height:27pt;z-index:251658243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page;v-text-anchor:top" o:spid="_x0000_s1028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" w14:anchorId="5FA61501">
                <v:textbox>
                  <w:txbxContent>
                    <w:p w:rsidRPr="004C5238" w:rsidR="00860199" w:rsidP="009C1062" w:rsidRDefault="007A0B4E" w14:paraId="63EEAF0E" w14:textId="069665F9">
                      <w:pPr>
                        <w:spacing w:before="60" w:after="240"/>
                        <w:ind w:left="0" w:right="70"/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</w:rPr>
                        <w:t>M</w:t>
                      </w:r>
                      <w:r w:rsidRPr="004C5238" w:rsidR="00860199">
                        <w:rPr>
                          <w:rFonts w:ascii="Arial" w:hAnsi="Arial" w:cs="Arial"/>
                          <w:b/>
                          <w:bCs/>
                          <w:sz w:val="20"/>
                        </w:rPr>
                        <w:t>isstänkt VAP</w:t>
                      </w:r>
                    </w:p>
                    <w:p w:rsidR="00860199" w:rsidP="007A0B4E" w:rsidRDefault="00860199" w14:paraId="56BE9668" w14:textId="77777777">
                      <w:pPr>
                        <w:spacing w:before="60" w:after="240"/>
                        <w:ind w:right="7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7E41D431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E7666B8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F4F71B1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63563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3EFA1676" wp14:editId="79EE5E0D">
                <wp:simplePos x="0" y="0"/>
                <wp:positionH relativeFrom="page">
                  <wp:align>center</wp:align>
                </wp:positionH>
                <wp:positionV relativeFrom="paragraph">
                  <wp:posOffset>70126</wp:posOffset>
                </wp:positionV>
                <wp:extent cx="0" cy="228600"/>
                <wp:effectExtent l="76200" t="0" r="57150" b="57150"/>
                <wp:wrapNone/>
                <wp:docPr id="5" name="Rak koppling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line id="Straight Connector 5" style="position:absolute;z-index:251665408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page" o:spid="_x0000_s1026" from="0,5.5pt" to="0,23.5pt" w14:anchorId="5EF5962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">
                <v:stroke endarrow="block"/>
                <w10:wrap anchorx="page"/>
              </v:line>
            </w:pict>
          </mc:Fallback>
        </mc:AlternateContent>
      </w:r>
    </w:p>
    <w:p w14:paraId="05C96CC5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B5E7066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63563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8A491F1" wp14:editId="5A8AE282">
                <wp:simplePos x="0" y="0"/>
                <wp:positionH relativeFrom="page">
                  <wp:align>center</wp:align>
                </wp:positionH>
                <wp:positionV relativeFrom="paragraph">
                  <wp:posOffset>44974</wp:posOffset>
                </wp:positionV>
                <wp:extent cx="2057400" cy="278295"/>
                <wp:effectExtent l="0" t="0" r="19050" b="26670"/>
                <wp:wrapNone/>
                <wp:docPr id="3" name="Textrut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278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A1ACE6" w14:textId="77777777" w:rsidR="00860199" w:rsidRPr="002E0795" w:rsidRDefault="00860199" w:rsidP="009C1062">
                            <w:pPr>
                              <w:ind w:left="0" w:right="-34"/>
                              <w:jc w:val="center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</w:rPr>
                              <w:t xml:space="preserve">Positiv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</w:rPr>
                              <w:t>t</w:t>
                            </w:r>
                            <w:r w:rsidRPr="002E0795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</w:rPr>
                              <w:t>rachodling</w:t>
                            </w:r>
                            <w:r w:rsidRPr="002E0795">
                              <w:rPr>
                                <w:rFonts w:ascii="Arial" w:hAnsi="Arial" w:cs="Arial"/>
                                <w:sz w:val="20"/>
                              </w:rPr>
                              <w:t xml:space="preserve"> eller </w:t>
                            </w:r>
                            <w:r w:rsidRPr="002E0795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</w:rPr>
                              <w:t>BAL</w:t>
                            </w:r>
                          </w:p>
                          <w:p w14:paraId="3472EDD7" w14:textId="77777777" w:rsidR="00860199" w:rsidRDefault="00860199" w:rsidP="009C1062">
                            <w:pPr>
                              <w:ind w:left="0" w:right="-34"/>
                              <w:jc w:val="center"/>
                            </w:pPr>
                          </w:p>
                          <w:p w14:paraId="381B155E" w14:textId="77777777" w:rsidR="00860199" w:rsidRDefault="00860199" w:rsidP="009C1062">
                            <w:pPr>
                              <w:ind w:left="0" w:right="-34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Textruta 3" style="position:absolute;margin-left:0;margin-top:3.55pt;width:162pt;height:21.9pt;z-index:251658240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page;v-text-anchor:top" o:spid="_x0000_s1029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" w14:anchorId="78A491F1">
                <v:textbox>
                  <w:txbxContent>
                    <w:p w:rsidRPr="002E0795" w:rsidR="00860199" w:rsidP="009C1062" w:rsidRDefault="00860199" w14:paraId="6BA1ACE6" w14:textId="77777777">
                      <w:pPr>
                        <w:ind w:left="0" w:right="-34"/>
                        <w:jc w:val="center"/>
                        <w:rPr>
                          <w:rFonts w:ascii="Arial" w:hAnsi="Arial" w:cs="Arial"/>
                          <w:sz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</w:rPr>
                        <w:t xml:space="preserve">Positiv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</w:rPr>
                        <w:t>t</w:t>
                      </w:r>
                      <w:r w:rsidRPr="002E0795">
                        <w:rPr>
                          <w:rFonts w:ascii="Arial" w:hAnsi="Arial" w:cs="Arial"/>
                          <w:b/>
                          <w:bCs/>
                          <w:sz w:val="20"/>
                        </w:rPr>
                        <w:t>rachodling</w:t>
                      </w:r>
                      <w:proofErr w:type="spellEnd"/>
                      <w:r w:rsidRPr="002E0795">
                        <w:rPr>
                          <w:rFonts w:ascii="Arial" w:hAnsi="Arial" w:cs="Arial"/>
                          <w:sz w:val="20"/>
                        </w:rPr>
                        <w:t xml:space="preserve"> eller </w:t>
                      </w:r>
                      <w:r w:rsidRPr="002E0795">
                        <w:rPr>
                          <w:rFonts w:ascii="Arial" w:hAnsi="Arial" w:cs="Arial"/>
                          <w:b/>
                          <w:bCs/>
                          <w:sz w:val="20"/>
                        </w:rPr>
                        <w:t>BAL</w:t>
                      </w:r>
                    </w:p>
                    <w:p w:rsidR="00860199" w:rsidP="009C1062" w:rsidRDefault="00860199" w14:paraId="3472EDD7" w14:textId="77777777">
                      <w:pPr>
                        <w:ind w:left="0" w:right="-34"/>
                        <w:jc w:val="center"/>
                      </w:pPr>
                    </w:p>
                    <w:p w:rsidR="00860199" w:rsidP="009C1062" w:rsidRDefault="00860199" w14:paraId="381B155E" w14:textId="77777777">
                      <w:pPr>
                        <w:ind w:left="0" w:right="-34"/>
                        <w:jc w:val="center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110AC0B0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48EEC4A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A0BB03E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63563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2ED6F12C" wp14:editId="0CF42768">
                <wp:simplePos x="0" y="0"/>
                <wp:positionH relativeFrom="page">
                  <wp:align>center</wp:align>
                </wp:positionH>
                <wp:positionV relativeFrom="paragraph">
                  <wp:posOffset>13970</wp:posOffset>
                </wp:positionV>
                <wp:extent cx="0" cy="228600"/>
                <wp:effectExtent l="76200" t="0" r="57150" b="57150"/>
                <wp:wrapNone/>
                <wp:docPr id="2" name="Rak koppling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line id="Straight Connector 2" style="position:absolute;z-index:251666432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page" o:spid="_x0000_s1026" from="0,1.1pt" to="0,19.1pt" w14:anchorId="0FCAA8E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">
                <v:stroke endarrow="block"/>
                <w10:wrap anchorx="page"/>
              </v:line>
            </w:pict>
          </mc:Fallback>
        </mc:AlternateContent>
      </w:r>
    </w:p>
    <w:p w14:paraId="0D7520CE" w14:textId="77777777" w:rsidR="00860199" w:rsidRPr="00863563" w:rsidRDefault="00860199" w:rsidP="0086019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63563">
        <w:rPr>
          <w:rFonts w:ascii="Arial" w:hAnsi="Arial" w:cs="Arial"/>
          <w:sz w:val="20"/>
          <w:szCs w:val="20"/>
        </w:rPr>
        <w:t xml:space="preserve">                                                                   </w:t>
      </w:r>
    </w:p>
    <w:p w14:paraId="61782FFD" w14:textId="77777777" w:rsidR="00860199" w:rsidRPr="00863563" w:rsidRDefault="00860199" w:rsidP="00860199">
      <w:pPr>
        <w:spacing w:after="0" w:line="240" w:lineRule="auto"/>
        <w:ind w:left="0" w:right="0" w:firstLine="540"/>
        <w:rPr>
          <w:rFonts w:ascii="Arial" w:hAnsi="Arial" w:cs="Arial"/>
          <w:sz w:val="20"/>
          <w:szCs w:val="20"/>
        </w:rPr>
      </w:pPr>
      <w:r w:rsidRPr="00863563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8D56049" wp14:editId="48B63179">
                <wp:simplePos x="0" y="0"/>
                <wp:positionH relativeFrom="page">
                  <wp:align>center</wp:align>
                </wp:positionH>
                <wp:positionV relativeFrom="paragraph">
                  <wp:posOffset>6819</wp:posOffset>
                </wp:positionV>
                <wp:extent cx="1765189" cy="342900"/>
                <wp:effectExtent l="0" t="0" r="26035" b="1905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189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34CE5F" w14:textId="77777777" w:rsidR="00860199" w:rsidRPr="004C5238" w:rsidRDefault="00860199" w:rsidP="0007500B">
                            <w:pPr>
                              <w:spacing w:before="60"/>
                              <w:ind w:left="567" w:right="20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</w:rPr>
                            </w:pPr>
                            <w:r w:rsidRPr="004C5238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</w:rPr>
                              <w:t>Verifierad VAP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Textruta 1" style="position:absolute;left:0;text-align:left;margin-left:0;margin-top:.55pt;width:139pt;height:27pt;z-index:251658241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page;v-text-anchor:top" o:spid="_x0000_s1030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" w14:anchorId="18D56049">
                <v:textbox>
                  <w:txbxContent>
                    <w:p w:rsidRPr="004C5238" w:rsidR="00860199" w:rsidP="0007500B" w:rsidRDefault="00860199" w14:paraId="2734CE5F" w14:textId="77777777">
                      <w:pPr>
                        <w:spacing w:before="60"/>
                        <w:ind w:left="567" w:right="20"/>
                        <w:rPr>
                          <w:rFonts w:ascii="Arial" w:hAnsi="Arial" w:cs="Arial"/>
                          <w:b/>
                          <w:bCs/>
                          <w:sz w:val="20"/>
                        </w:rPr>
                      </w:pPr>
                      <w:r w:rsidRPr="004C5238">
                        <w:rPr>
                          <w:rFonts w:ascii="Arial" w:hAnsi="Arial" w:cs="Arial"/>
                          <w:b/>
                          <w:bCs/>
                          <w:sz w:val="20"/>
                        </w:rPr>
                        <w:t>Verifierad VAP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5AD5DCBE" w14:textId="77777777" w:rsidR="00860199" w:rsidRPr="00863563" w:rsidRDefault="00860199" w:rsidP="00860199">
      <w:pPr>
        <w:spacing w:after="0" w:line="240" w:lineRule="auto"/>
        <w:ind w:left="0" w:right="0" w:firstLine="540"/>
        <w:rPr>
          <w:rFonts w:ascii="Arial" w:hAnsi="Arial" w:cs="Arial"/>
          <w:sz w:val="20"/>
          <w:szCs w:val="20"/>
        </w:rPr>
      </w:pPr>
    </w:p>
    <w:p w14:paraId="30B77C6B" w14:textId="77777777" w:rsidR="00951BE7" w:rsidRDefault="00951BE7" w:rsidP="00950476">
      <w:pPr>
        <w:spacing w:line="240" w:lineRule="auto"/>
        <w:ind w:left="0" w:right="-143"/>
        <w:rPr>
          <w:rFonts w:ascii="Arial" w:hAnsi="Arial" w:cs="Arial"/>
          <w:b/>
          <w:sz w:val="20"/>
          <w:szCs w:val="20"/>
        </w:rPr>
      </w:pPr>
    </w:p>
    <w:p w14:paraId="27965276" w14:textId="77777777" w:rsidR="001E1C31" w:rsidRDefault="001E1C31" w:rsidP="00950476">
      <w:pPr>
        <w:spacing w:line="240" w:lineRule="auto"/>
        <w:ind w:left="0" w:right="-143"/>
        <w:rPr>
          <w:rFonts w:ascii="Arial" w:hAnsi="Arial" w:cs="Arial"/>
          <w:b/>
          <w:sz w:val="20"/>
          <w:szCs w:val="20"/>
        </w:rPr>
      </w:pPr>
    </w:p>
    <w:p w14:paraId="38A136B7" w14:textId="77777777" w:rsidR="001E1C31" w:rsidRDefault="001E1C31" w:rsidP="00950476">
      <w:pPr>
        <w:spacing w:line="240" w:lineRule="auto"/>
        <w:ind w:left="0" w:right="-143"/>
        <w:rPr>
          <w:rFonts w:ascii="Arial" w:hAnsi="Arial" w:cs="Arial"/>
          <w:b/>
          <w:sz w:val="20"/>
          <w:szCs w:val="20"/>
        </w:rPr>
      </w:pPr>
    </w:p>
    <w:p w14:paraId="1BAECC1C" w14:textId="77777777" w:rsidR="00252A8D" w:rsidRPr="00950476" w:rsidRDefault="00252A8D" w:rsidP="00731C4E">
      <w:pPr>
        <w:ind w:left="567" w:right="-143"/>
        <w:rPr>
          <w:b/>
          <w:bCs/>
          <w:u w:val="single"/>
        </w:rPr>
      </w:pPr>
      <w:r w:rsidRPr="00950476">
        <w:rPr>
          <w:b/>
          <w:bCs/>
          <w:u w:val="single"/>
        </w:rPr>
        <w:t>Verifierad VAP</w:t>
      </w:r>
    </w:p>
    <w:p w14:paraId="1BD90BEA" w14:textId="77777777" w:rsidR="00252A8D" w:rsidRPr="00863563" w:rsidRDefault="00252A8D" w:rsidP="00731C4E">
      <w:pPr>
        <w:ind w:left="567" w:right="-143"/>
        <w:rPr>
          <w:color w:val="333333"/>
        </w:rPr>
      </w:pPr>
      <w:r w:rsidRPr="00731C4E">
        <w:rPr>
          <w:b/>
          <w:bCs/>
          <w:color w:val="333333"/>
        </w:rPr>
        <w:t>Definition</w:t>
      </w:r>
      <w:r w:rsidRPr="00863563">
        <w:rPr>
          <w:color w:val="333333"/>
        </w:rPr>
        <w:t xml:space="preserve"> - samtliga kriterier (1–3) skall vara uppfyllda </w:t>
      </w:r>
    </w:p>
    <w:p w14:paraId="65F7113B" w14:textId="4C6DC24F" w:rsidR="00252A8D" w:rsidRPr="00863563" w:rsidRDefault="00252A8D" w:rsidP="008F59D4">
      <w:pPr>
        <w:spacing w:after="0"/>
        <w:ind w:left="567" w:right="-143"/>
      </w:pPr>
      <w:r w:rsidRPr="00863563">
        <w:t xml:space="preserve">1.   </w:t>
      </w:r>
      <w:r w:rsidRPr="00863563">
        <w:rPr>
          <w:spacing w:val="5"/>
        </w:rPr>
        <w:t xml:space="preserve"> </w:t>
      </w:r>
      <w:r w:rsidRPr="00863563">
        <w:rPr>
          <w:spacing w:val="-1"/>
        </w:rPr>
        <w:t>Behandling</w:t>
      </w:r>
      <w:r w:rsidRPr="00863563">
        <w:t xml:space="preserve"> m</w:t>
      </w:r>
      <w:r w:rsidRPr="00863563">
        <w:rPr>
          <w:spacing w:val="-1"/>
        </w:rPr>
        <w:t>e</w:t>
      </w:r>
      <w:r w:rsidRPr="00863563">
        <w:t>d inv</w:t>
      </w:r>
      <w:r w:rsidRPr="00863563">
        <w:rPr>
          <w:spacing w:val="1"/>
        </w:rPr>
        <w:t>a</w:t>
      </w:r>
      <w:r w:rsidRPr="00863563">
        <w:t>siv v</w:t>
      </w:r>
      <w:r w:rsidRPr="00863563">
        <w:rPr>
          <w:spacing w:val="-1"/>
        </w:rPr>
        <w:t>e</w:t>
      </w:r>
      <w:r w:rsidRPr="00863563">
        <w:t>ntil</w:t>
      </w:r>
      <w:r w:rsidRPr="00863563">
        <w:rPr>
          <w:spacing w:val="-1"/>
        </w:rPr>
        <w:t>a</w:t>
      </w:r>
      <w:r w:rsidRPr="00863563">
        <w:t>tion ≥ 48 ti</w:t>
      </w:r>
      <w:r w:rsidRPr="00863563">
        <w:rPr>
          <w:spacing w:val="-2"/>
        </w:rPr>
        <w:t>mm</w:t>
      </w:r>
      <w:r w:rsidRPr="00863563">
        <w:rPr>
          <w:spacing w:val="-1"/>
        </w:rPr>
        <w:t>a</w:t>
      </w:r>
      <w:r w:rsidRPr="00863563">
        <w:t xml:space="preserve">r </w:t>
      </w:r>
    </w:p>
    <w:p w14:paraId="50017284" w14:textId="3EB1578A" w:rsidR="00252A8D" w:rsidRPr="00950476" w:rsidRDefault="00252A8D" w:rsidP="00731C4E">
      <w:pPr>
        <w:ind w:left="567" w:right="-143"/>
        <w:rPr>
          <w:b/>
          <w:bCs/>
        </w:rPr>
      </w:pPr>
      <w:r w:rsidRPr="00950476">
        <w:rPr>
          <w:b/>
          <w:bCs/>
          <w:i/>
          <w:iCs/>
          <w:spacing w:val="-1"/>
        </w:rPr>
        <w:t>och</w:t>
      </w:r>
    </w:p>
    <w:p w14:paraId="3D4C8706" w14:textId="5C8FF4CF" w:rsidR="00252A8D" w:rsidRPr="00863563" w:rsidRDefault="00252A8D" w:rsidP="00731C4E">
      <w:pPr>
        <w:ind w:left="567" w:right="-143"/>
      </w:pPr>
      <w:r w:rsidRPr="00863563">
        <w:t xml:space="preserve">2.   </w:t>
      </w:r>
      <w:r w:rsidRPr="00863563">
        <w:rPr>
          <w:spacing w:val="5"/>
        </w:rPr>
        <w:t xml:space="preserve"> </w:t>
      </w:r>
      <w:r w:rsidRPr="00863563">
        <w:rPr>
          <w:spacing w:val="-1"/>
        </w:rPr>
        <w:t>Nytt e</w:t>
      </w:r>
      <w:r w:rsidRPr="00863563">
        <w:t>ll</w:t>
      </w:r>
      <w:r w:rsidRPr="00863563">
        <w:rPr>
          <w:spacing w:val="-1"/>
        </w:rPr>
        <w:t>e</w:t>
      </w:r>
      <w:r w:rsidRPr="00863563">
        <w:t>r</w:t>
      </w:r>
      <w:r w:rsidRPr="00863563">
        <w:rPr>
          <w:spacing w:val="-4"/>
        </w:rPr>
        <w:t xml:space="preserve"> </w:t>
      </w:r>
      <w:proofErr w:type="spellStart"/>
      <w:r w:rsidRPr="00863563">
        <w:t>p</w:t>
      </w:r>
      <w:r w:rsidRPr="00863563">
        <w:rPr>
          <w:spacing w:val="-1"/>
        </w:rPr>
        <w:t>r</w:t>
      </w:r>
      <w:r w:rsidRPr="00863563">
        <w:rPr>
          <w:spacing w:val="2"/>
        </w:rPr>
        <w:t>o</w:t>
      </w:r>
      <w:r w:rsidRPr="00863563">
        <w:rPr>
          <w:spacing w:val="-2"/>
        </w:rPr>
        <w:t>g</w:t>
      </w:r>
      <w:r w:rsidRPr="00863563">
        <w:rPr>
          <w:spacing w:val="-1"/>
        </w:rPr>
        <w:t>re</w:t>
      </w:r>
      <w:r w:rsidRPr="00863563">
        <w:t>d</w:t>
      </w:r>
      <w:r w:rsidRPr="00863563">
        <w:rPr>
          <w:spacing w:val="3"/>
        </w:rPr>
        <w:t>i</w:t>
      </w:r>
      <w:r w:rsidRPr="00863563">
        <w:rPr>
          <w:spacing w:val="-1"/>
        </w:rPr>
        <w:t>era</w:t>
      </w:r>
      <w:r w:rsidRPr="00863563">
        <w:t>n</w:t>
      </w:r>
      <w:r w:rsidRPr="00863563">
        <w:rPr>
          <w:spacing w:val="2"/>
        </w:rPr>
        <w:t>d</w:t>
      </w:r>
      <w:r w:rsidRPr="00863563">
        <w:t>e</w:t>
      </w:r>
      <w:proofErr w:type="spellEnd"/>
      <w:r w:rsidRPr="00863563">
        <w:rPr>
          <w:spacing w:val="-6"/>
        </w:rPr>
        <w:t xml:space="preserve"> </w:t>
      </w:r>
      <w:r w:rsidRPr="00863563">
        <w:t>lu</w:t>
      </w:r>
      <w:r w:rsidRPr="00863563">
        <w:rPr>
          <w:spacing w:val="2"/>
        </w:rPr>
        <w:t>n</w:t>
      </w:r>
      <w:r w:rsidRPr="00863563">
        <w:rPr>
          <w:spacing w:val="-2"/>
        </w:rPr>
        <w:t>g</w:t>
      </w:r>
      <w:r w:rsidRPr="00863563">
        <w:t>in</w:t>
      </w:r>
      <w:r w:rsidRPr="00863563">
        <w:rPr>
          <w:spacing w:val="-1"/>
        </w:rPr>
        <w:t>f</w:t>
      </w:r>
      <w:r w:rsidRPr="00863563">
        <w:t>ilt</w:t>
      </w:r>
      <w:r w:rsidRPr="00863563">
        <w:rPr>
          <w:spacing w:val="-1"/>
        </w:rPr>
        <w:t>ra</w:t>
      </w:r>
      <w:r w:rsidRPr="00863563">
        <w:t xml:space="preserve">t </w:t>
      </w:r>
      <w:r w:rsidRPr="00863563">
        <w:rPr>
          <w:spacing w:val="-1"/>
        </w:rPr>
        <w:t>(</w:t>
      </w:r>
      <w:r w:rsidRPr="00863563">
        <w:rPr>
          <w:spacing w:val="1"/>
        </w:rPr>
        <w:t>l</w:t>
      </w:r>
      <w:r w:rsidRPr="00863563">
        <w:t>un</w:t>
      </w:r>
      <w:r w:rsidRPr="00863563">
        <w:rPr>
          <w:spacing w:val="-2"/>
        </w:rPr>
        <w:t>g</w:t>
      </w:r>
      <w:r w:rsidRPr="00863563">
        <w:rPr>
          <w:spacing w:val="-1"/>
        </w:rPr>
        <w:t>r</w:t>
      </w:r>
      <w:r w:rsidRPr="00863563">
        <w:t>ön</w:t>
      </w:r>
      <w:r w:rsidRPr="00863563">
        <w:rPr>
          <w:spacing w:val="3"/>
        </w:rPr>
        <w:t>t</w:t>
      </w:r>
      <w:r w:rsidRPr="00863563">
        <w:t>g</w:t>
      </w:r>
      <w:r w:rsidRPr="00863563">
        <w:rPr>
          <w:spacing w:val="-1"/>
        </w:rPr>
        <w:t>e</w:t>
      </w:r>
      <w:r w:rsidRPr="00863563">
        <w:t>n</w:t>
      </w:r>
      <w:r w:rsidRPr="00863563">
        <w:rPr>
          <w:spacing w:val="-6"/>
        </w:rPr>
        <w:t xml:space="preserve"> </w:t>
      </w:r>
      <w:r w:rsidRPr="00863563">
        <w:rPr>
          <w:spacing w:val="-1"/>
        </w:rPr>
        <w:t>e</w:t>
      </w:r>
      <w:r w:rsidRPr="00863563">
        <w:rPr>
          <w:spacing w:val="1"/>
        </w:rPr>
        <w:t>ll</w:t>
      </w:r>
      <w:r w:rsidRPr="00863563">
        <w:rPr>
          <w:spacing w:val="-1"/>
        </w:rPr>
        <w:t>e</w:t>
      </w:r>
      <w:r w:rsidRPr="00863563">
        <w:t>r</w:t>
      </w:r>
      <w:r w:rsidRPr="00863563">
        <w:rPr>
          <w:spacing w:val="-4"/>
        </w:rPr>
        <w:t xml:space="preserve"> </w:t>
      </w:r>
      <w:r w:rsidRPr="00863563">
        <w:rPr>
          <w:spacing w:val="2"/>
        </w:rPr>
        <w:t>d</w:t>
      </w:r>
      <w:r w:rsidRPr="00863563">
        <w:rPr>
          <w:spacing w:val="-1"/>
        </w:rPr>
        <w:t>a</w:t>
      </w:r>
      <w:r w:rsidRPr="00863563">
        <w:rPr>
          <w:spacing w:val="1"/>
        </w:rPr>
        <w:t>t</w:t>
      </w:r>
      <w:r w:rsidRPr="00863563">
        <w:t>o</w:t>
      </w:r>
      <w:r w:rsidRPr="00863563">
        <w:rPr>
          <w:spacing w:val="-1"/>
        </w:rPr>
        <w:t>r</w:t>
      </w:r>
      <w:r w:rsidRPr="00863563">
        <w:rPr>
          <w:spacing w:val="3"/>
        </w:rPr>
        <w:t>t</w:t>
      </w:r>
      <w:r w:rsidRPr="00863563">
        <w:t>o</w:t>
      </w:r>
      <w:r w:rsidRPr="00863563">
        <w:rPr>
          <w:spacing w:val="1"/>
        </w:rPr>
        <w:t>m</w:t>
      </w:r>
      <w:r w:rsidRPr="00863563">
        <w:t>o</w:t>
      </w:r>
      <w:r w:rsidRPr="00863563">
        <w:rPr>
          <w:spacing w:val="-2"/>
        </w:rPr>
        <w:t>g</w:t>
      </w:r>
      <w:r w:rsidRPr="00863563">
        <w:rPr>
          <w:spacing w:val="-1"/>
        </w:rPr>
        <w:t>r</w:t>
      </w:r>
      <w:r w:rsidRPr="00863563">
        <w:rPr>
          <w:spacing w:val="1"/>
        </w:rPr>
        <w:t>a</w:t>
      </w:r>
      <w:r w:rsidRPr="00863563">
        <w:rPr>
          <w:spacing w:val="-1"/>
        </w:rPr>
        <w:t>f</w:t>
      </w:r>
      <w:r w:rsidRPr="00863563">
        <w:rPr>
          <w:spacing w:val="1"/>
        </w:rPr>
        <w:t>i</w:t>
      </w:r>
      <w:r w:rsidRPr="00863563">
        <w:t>)</w:t>
      </w:r>
    </w:p>
    <w:p w14:paraId="52225DF0" w14:textId="3F944426" w:rsidR="00252A8D" w:rsidRPr="00950476" w:rsidRDefault="00252A8D" w:rsidP="00950476">
      <w:pPr>
        <w:ind w:left="567" w:right="-143"/>
        <w:rPr>
          <w:b/>
          <w:bCs/>
          <w:i/>
          <w:iCs/>
        </w:rPr>
      </w:pPr>
      <w:r w:rsidRPr="00950476">
        <w:rPr>
          <w:b/>
          <w:bCs/>
          <w:i/>
          <w:iCs/>
        </w:rPr>
        <w:t>i ko</w:t>
      </w:r>
      <w:r w:rsidRPr="00950476">
        <w:rPr>
          <w:b/>
          <w:bCs/>
          <w:i/>
          <w:iCs/>
          <w:spacing w:val="3"/>
        </w:rPr>
        <w:t>m</w:t>
      </w:r>
      <w:r w:rsidRPr="00950476">
        <w:rPr>
          <w:b/>
          <w:bCs/>
          <w:i/>
          <w:iCs/>
          <w:spacing w:val="-2"/>
        </w:rPr>
        <w:t>b</w:t>
      </w:r>
      <w:r w:rsidRPr="00950476">
        <w:rPr>
          <w:b/>
          <w:bCs/>
          <w:i/>
          <w:iCs/>
        </w:rPr>
        <w:t>i</w:t>
      </w:r>
      <w:r w:rsidRPr="00950476">
        <w:rPr>
          <w:b/>
          <w:bCs/>
          <w:i/>
          <w:iCs/>
          <w:spacing w:val="1"/>
        </w:rPr>
        <w:t>n</w:t>
      </w:r>
      <w:r w:rsidRPr="00950476">
        <w:rPr>
          <w:b/>
          <w:bCs/>
          <w:i/>
          <w:iCs/>
        </w:rPr>
        <w:t>ati</w:t>
      </w:r>
      <w:r w:rsidRPr="00950476">
        <w:rPr>
          <w:b/>
          <w:bCs/>
          <w:i/>
          <w:iCs/>
          <w:spacing w:val="-2"/>
        </w:rPr>
        <w:t>o</w:t>
      </w:r>
      <w:r w:rsidRPr="00950476">
        <w:rPr>
          <w:b/>
          <w:bCs/>
          <w:i/>
          <w:iCs/>
        </w:rPr>
        <w:t>n</w:t>
      </w:r>
      <w:r w:rsidRPr="00950476">
        <w:rPr>
          <w:b/>
          <w:bCs/>
          <w:i/>
          <w:iCs/>
          <w:spacing w:val="-8"/>
        </w:rPr>
        <w:t xml:space="preserve"> </w:t>
      </w:r>
      <w:r w:rsidRPr="00950476">
        <w:rPr>
          <w:b/>
          <w:bCs/>
          <w:i/>
          <w:iCs/>
          <w:spacing w:val="3"/>
        </w:rPr>
        <w:t>m</w:t>
      </w:r>
      <w:r w:rsidRPr="00950476">
        <w:rPr>
          <w:b/>
          <w:bCs/>
          <w:i/>
          <w:iCs/>
          <w:spacing w:val="-1"/>
        </w:rPr>
        <w:t>e</w:t>
      </w:r>
      <w:r w:rsidRPr="00950476">
        <w:rPr>
          <w:b/>
          <w:bCs/>
          <w:i/>
          <w:iCs/>
        </w:rPr>
        <w:t>d:</w:t>
      </w:r>
    </w:p>
    <w:p w14:paraId="0B7AA02D" w14:textId="77777777" w:rsidR="00252A8D" w:rsidRPr="00863563" w:rsidRDefault="00252A8D" w:rsidP="002D2C5C">
      <w:pPr>
        <w:spacing w:after="0"/>
        <w:ind w:left="567" w:right="-143"/>
      </w:pPr>
      <w:r w:rsidRPr="00863563">
        <w:rPr>
          <w:position w:val="-1"/>
        </w:rPr>
        <w:t xml:space="preserve">3.   </w:t>
      </w:r>
      <w:r w:rsidRPr="00863563">
        <w:rPr>
          <w:spacing w:val="5"/>
          <w:position w:val="-1"/>
        </w:rPr>
        <w:t xml:space="preserve"> </w:t>
      </w:r>
      <w:r w:rsidRPr="00863563">
        <w:rPr>
          <w:spacing w:val="1"/>
          <w:position w:val="-1"/>
        </w:rPr>
        <w:t>P</w:t>
      </w:r>
      <w:r w:rsidRPr="00863563">
        <w:rPr>
          <w:position w:val="-1"/>
        </w:rPr>
        <w:t>os</w:t>
      </w:r>
      <w:r w:rsidRPr="00863563">
        <w:rPr>
          <w:spacing w:val="1"/>
          <w:position w:val="-1"/>
        </w:rPr>
        <w:t>iti</w:t>
      </w:r>
      <w:r w:rsidRPr="00863563">
        <w:rPr>
          <w:position w:val="-1"/>
        </w:rPr>
        <w:t>v</w:t>
      </w:r>
      <w:r w:rsidRPr="00863563">
        <w:rPr>
          <w:spacing w:val="-2"/>
          <w:position w:val="-1"/>
        </w:rPr>
        <w:t xml:space="preserve"> m</w:t>
      </w:r>
      <w:r w:rsidRPr="00863563">
        <w:rPr>
          <w:spacing w:val="1"/>
          <w:position w:val="-1"/>
        </w:rPr>
        <w:t>i</w:t>
      </w:r>
      <w:r w:rsidRPr="00863563">
        <w:rPr>
          <w:position w:val="-1"/>
        </w:rPr>
        <w:t>k</w:t>
      </w:r>
      <w:r w:rsidRPr="00863563">
        <w:rPr>
          <w:spacing w:val="-1"/>
          <w:position w:val="-1"/>
        </w:rPr>
        <w:t>r</w:t>
      </w:r>
      <w:r w:rsidRPr="00863563">
        <w:rPr>
          <w:position w:val="-1"/>
        </w:rPr>
        <w:t>ob</w:t>
      </w:r>
      <w:r w:rsidRPr="00863563">
        <w:rPr>
          <w:spacing w:val="1"/>
          <w:position w:val="-1"/>
        </w:rPr>
        <w:t>i</w:t>
      </w:r>
      <w:r w:rsidRPr="00863563">
        <w:rPr>
          <w:position w:val="-1"/>
        </w:rPr>
        <w:t>o</w:t>
      </w:r>
      <w:r w:rsidRPr="00863563">
        <w:rPr>
          <w:spacing w:val="1"/>
          <w:position w:val="-1"/>
        </w:rPr>
        <w:t>l</w:t>
      </w:r>
      <w:r w:rsidRPr="00863563">
        <w:rPr>
          <w:position w:val="-1"/>
        </w:rPr>
        <w:t>o</w:t>
      </w:r>
      <w:r w:rsidRPr="00863563">
        <w:rPr>
          <w:spacing w:val="-2"/>
          <w:position w:val="-1"/>
        </w:rPr>
        <w:t>g</w:t>
      </w:r>
      <w:r w:rsidRPr="00863563">
        <w:rPr>
          <w:spacing w:val="1"/>
          <w:position w:val="-1"/>
        </w:rPr>
        <w:t>i</w:t>
      </w:r>
      <w:r w:rsidRPr="00863563">
        <w:rPr>
          <w:position w:val="-1"/>
        </w:rPr>
        <w:t>sk</w:t>
      </w:r>
      <w:r w:rsidRPr="00863563">
        <w:rPr>
          <w:spacing w:val="-8"/>
          <w:position w:val="-1"/>
        </w:rPr>
        <w:t xml:space="preserve"> </w:t>
      </w:r>
      <w:r w:rsidRPr="00863563">
        <w:rPr>
          <w:position w:val="-1"/>
        </w:rPr>
        <w:t>d</w:t>
      </w:r>
      <w:r w:rsidRPr="00863563">
        <w:rPr>
          <w:spacing w:val="1"/>
          <w:position w:val="-1"/>
        </w:rPr>
        <w:t>i</w:t>
      </w:r>
      <w:r w:rsidRPr="00863563">
        <w:rPr>
          <w:spacing w:val="-1"/>
          <w:position w:val="-1"/>
        </w:rPr>
        <w:t>a</w:t>
      </w:r>
      <w:r w:rsidRPr="00863563">
        <w:rPr>
          <w:spacing w:val="-2"/>
          <w:position w:val="-1"/>
        </w:rPr>
        <w:t>g</w:t>
      </w:r>
      <w:r w:rsidRPr="00863563">
        <w:rPr>
          <w:position w:val="-1"/>
        </w:rPr>
        <w:t>nos</w:t>
      </w:r>
      <w:r w:rsidRPr="00863563">
        <w:rPr>
          <w:spacing w:val="1"/>
          <w:position w:val="-1"/>
        </w:rPr>
        <w:t>ti</w:t>
      </w:r>
      <w:r w:rsidRPr="00863563">
        <w:rPr>
          <w:position w:val="-1"/>
        </w:rPr>
        <w:t>k</w:t>
      </w:r>
    </w:p>
    <w:p w14:paraId="7A5F859B" w14:textId="77777777" w:rsidR="00252A8D" w:rsidRPr="00863563" w:rsidRDefault="00252A8D" w:rsidP="002D2C5C">
      <w:pPr>
        <w:spacing w:after="0"/>
        <w:ind w:left="993" w:right="-143"/>
      </w:pPr>
      <w:r w:rsidRPr="00863563">
        <w:rPr>
          <w:spacing w:val="-1"/>
        </w:rPr>
        <w:t>a</w:t>
      </w:r>
      <w:r w:rsidRPr="00863563">
        <w:t>.</w:t>
      </w:r>
      <w:r w:rsidRPr="00863563">
        <w:rPr>
          <w:spacing w:val="56"/>
        </w:rPr>
        <w:t xml:space="preserve"> </w:t>
      </w:r>
      <w:r w:rsidRPr="00863563">
        <w:rPr>
          <w:spacing w:val="1"/>
        </w:rPr>
        <w:t>S</w:t>
      </w:r>
      <w:r w:rsidRPr="00863563">
        <w:rPr>
          <w:spacing w:val="2"/>
        </w:rPr>
        <w:t>k</w:t>
      </w:r>
      <w:r w:rsidRPr="00863563">
        <w:rPr>
          <w:spacing w:val="-5"/>
        </w:rPr>
        <w:t>y</w:t>
      </w:r>
      <w:r w:rsidRPr="00863563">
        <w:t>dd</w:t>
      </w:r>
      <w:r w:rsidRPr="00863563">
        <w:rPr>
          <w:spacing w:val="-1"/>
        </w:rPr>
        <w:t>a</w:t>
      </w:r>
      <w:r w:rsidRPr="00863563">
        <w:t>d</w:t>
      </w:r>
      <w:r w:rsidRPr="00863563">
        <w:rPr>
          <w:spacing w:val="-3"/>
        </w:rPr>
        <w:t xml:space="preserve"> </w:t>
      </w:r>
      <w:r w:rsidRPr="00863563">
        <w:t>bo</w:t>
      </w:r>
      <w:r w:rsidRPr="00863563">
        <w:rPr>
          <w:spacing w:val="-1"/>
        </w:rPr>
        <w:t>r</w:t>
      </w:r>
      <w:r w:rsidRPr="00863563">
        <w:t>s</w:t>
      </w:r>
      <w:r w:rsidRPr="00863563">
        <w:rPr>
          <w:spacing w:val="1"/>
        </w:rPr>
        <w:t>t</w:t>
      </w:r>
      <w:r w:rsidRPr="00863563">
        <w:t>e</w:t>
      </w:r>
      <w:r w:rsidRPr="00863563">
        <w:rPr>
          <w:spacing w:val="-3"/>
        </w:rPr>
        <w:t xml:space="preserve"> </w:t>
      </w:r>
      <w:r w:rsidRPr="00863563">
        <w:rPr>
          <w:spacing w:val="3"/>
        </w:rPr>
        <w:t>m</w:t>
      </w:r>
      <w:r w:rsidRPr="00863563">
        <w:rPr>
          <w:spacing w:val="-1"/>
        </w:rPr>
        <w:t>e</w:t>
      </w:r>
      <w:r w:rsidRPr="00863563">
        <w:t>d</w:t>
      </w:r>
      <w:r w:rsidRPr="00863563">
        <w:rPr>
          <w:spacing w:val="-3"/>
        </w:rPr>
        <w:t xml:space="preserve"> </w:t>
      </w:r>
      <w:r w:rsidRPr="00863563">
        <w:t>v</w:t>
      </w:r>
      <w:r w:rsidRPr="00863563">
        <w:rPr>
          <w:spacing w:val="-1"/>
        </w:rPr>
        <w:t>ä</w:t>
      </w:r>
      <w:r w:rsidRPr="00863563">
        <w:rPr>
          <w:spacing w:val="2"/>
        </w:rPr>
        <w:t>x</w:t>
      </w:r>
      <w:r w:rsidRPr="00863563">
        <w:t>t</w:t>
      </w:r>
      <w:r w:rsidRPr="00863563">
        <w:rPr>
          <w:spacing w:val="-3"/>
        </w:rPr>
        <w:t xml:space="preserve"> </w:t>
      </w:r>
      <w:r w:rsidRPr="00863563">
        <w:t>≥ 10</w:t>
      </w:r>
      <w:r w:rsidRPr="00863563">
        <w:rPr>
          <w:vertAlign w:val="superscript"/>
        </w:rPr>
        <w:t>3</w:t>
      </w:r>
      <w:r w:rsidRPr="00863563">
        <w:rPr>
          <w:position w:val="11"/>
        </w:rPr>
        <w:t xml:space="preserve"> </w:t>
      </w:r>
      <w:r w:rsidRPr="00863563">
        <w:rPr>
          <w:spacing w:val="1"/>
        </w:rPr>
        <w:t>C</w:t>
      </w:r>
      <w:r w:rsidRPr="00863563">
        <w:rPr>
          <w:spacing w:val="-1"/>
        </w:rPr>
        <w:t>FU</w:t>
      </w:r>
      <w:r w:rsidRPr="00863563">
        <w:t>/ml</w:t>
      </w:r>
    </w:p>
    <w:p w14:paraId="3D959268" w14:textId="77777777" w:rsidR="00252A8D" w:rsidRPr="00863563" w:rsidRDefault="00252A8D" w:rsidP="002D2C5C">
      <w:pPr>
        <w:spacing w:after="0"/>
        <w:ind w:left="993" w:right="-143"/>
      </w:pPr>
      <w:r w:rsidRPr="00863563">
        <w:t>b.</w:t>
      </w:r>
      <w:r w:rsidRPr="00863563">
        <w:rPr>
          <w:spacing w:val="43"/>
        </w:rPr>
        <w:t xml:space="preserve"> </w:t>
      </w:r>
      <w:r w:rsidRPr="00863563">
        <w:rPr>
          <w:spacing w:val="-2"/>
        </w:rPr>
        <w:t>B</w:t>
      </w:r>
      <w:r w:rsidRPr="00863563">
        <w:rPr>
          <w:spacing w:val="2"/>
        </w:rPr>
        <w:t>A</w:t>
      </w:r>
      <w:r w:rsidRPr="00863563">
        <w:t>L</w:t>
      </w:r>
      <w:r w:rsidRPr="00863563">
        <w:rPr>
          <w:spacing w:val="-6"/>
        </w:rPr>
        <w:t xml:space="preserve"> </w:t>
      </w:r>
      <w:r w:rsidRPr="00863563">
        <w:rPr>
          <w:spacing w:val="1"/>
        </w:rPr>
        <w:t>m</w:t>
      </w:r>
      <w:r w:rsidRPr="00863563">
        <w:rPr>
          <w:spacing w:val="-1"/>
        </w:rPr>
        <w:t>e</w:t>
      </w:r>
      <w:r w:rsidRPr="00863563">
        <w:t>d</w:t>
      </w:r>
      <w:r w:rsidRPr="00863563">
        <w:rPr>
          <w:spacing w:val="-4"/>
        </w:rPr>
        <w:t xml:space="preserve"> </w:t>
      </w:r>
      <w:r w:rsidRPr="00863563">
        <w:rPr>
          <w:spacing w:val="2"/>
        </w:rPr>
        <w:t>v</w:t>
      </w:r>
      <w:r w:rsidRPr="00863563">
        <w:rPr>
          <w:spacing w:val="-1"/>
        </w:rPr>
        <w:t>ä</w:t>
      </w:r>
      <w:r w:rsidRPr="00863563">
        <w:rPr>
          <w:spacing w:val="2"/>
        </w:rPr>
        <w:t>x</w:t>
      </w:r>
      <w:r w:rsidRPr="00863563">
        <w:t>t</w:t>
      </w:r>
      <w:r w:rsidRPr="00863563">
        <w:rPr>
          <w:spacing w:val="-3"/>
        </w:rPr>
        <w:t xml:space="preserve"> </w:t>
      </w:r>
      <w:r w:rsidRPr="00863563">
        <w:t>≥ 10</w:t>
      </w:r>
      <w:r w:rsidRPr="00863563">
        <w:rPr>
          <w:vertAlign w:val="superscript"/>
        </w:rPr>
        <w:t>4</w:t>
      </w:r>
      <w:r w:rsidRPr="00863563">
        <w:rPr>
          <w:position w:val="11"/>
        </w:rPr>
        <w:t xml:space="preserve"> </w:t>
      </w:r>
      <w:r w:rsidRPr="00863563">
        <w:rPr>
          <w:spacing w:val="1"/>
        </w:rPr>
        <w:t>C</w:t>
      </w:r>
      <w:r w:rsidRPr="00863563">
        <w:rPr>
          <w:spacing w:val="-1"/>
        </w:rPr>
        <w:t>FU</w:t>
      </w:r>
      <w:r w:rsidRPr="00863563">
        <w:t>/ml</w:t>
      </w:r>
    </w:p>
    <w:p w14:paraId="2E1E6671" w14:textId="77777777" w:rsidR="00252A8D" w:rsidRPr="00863563" w:rsidRDefault="00252A8D" w:rsidP="002D2C5C">
      <w:pPr>
        <w:spacing w:after="0"/>
        <w:ind w:left="993" w:right="-143"/>
      </w:pPr>
      <w:r w:rsidRPr="00863563">
        <w:rPr>
          <w:spacing w:val="-1"/>
        </w:rPr>
        <w:t>c</w:t>
      </w:r>
      <w:r w:rsidRPr="00863563">
        <w:t>.</w:t>
      </w:r>
      <w:r w:rsidRPr="00863563">
        <w:rPr>
          <w:spacing w:val="56"/>
        </w:rPr>
        <w:t xml:space="preserve"> </w:t>
      </w:r>
      <w:r w:rsidRPr="00863563">
        <w:rPr>
          <w:spacing w:val="-1"/>
        </w:rPr>
        <w:t>K</w:t>
      </w:r>
      <w:r w:rsidRPr="00863563">
        <w:t>v</w:t>
      </w:r>
      <w:r w:rsidRPr="00863563">
        <w:rPr>
          <w:spacing w:val="-1"/>
        </w:rPr>
        <w:t>a</w:t>
      </w:r>
      <w:r w:rsidRPr="00863563">
        <w:t>ntit</w:t>
      </w:r>
      <w:r w:rsidRPr="00863563">
        <w:rPr>
          <w:spacing w:val="-1"/>
        </w:rPr>
        <w:t>a</w:t>
      </w:r>
      <w:r w:rsidRPr="00863563">
        <w:t>tiv</w:t>
      </w:r>
      <w:r w:rsidRPr="00863563">
        <w:rPr>
          <w:spacing w:val="-7"/>
        </w:rPr>
        <w:t xml:space="preserve"> </w:t>
      </w:r>
      <w:r w:rsidRPr="00863563">
        <w:t>odling</w:t>
      </w:r>
      <w:r w:rsidRPr="00863563">
        <w:rPr>
          <w:spacing w:val="-5"/>
        </w:rPr>
        <w:t xml:space="preserve"> </w:t>
      </w:r>
      <w:r w:rsidRPr="00863563">
        <w:rPr>
          <w:spacing w:val="-1"/>
        </w:rPr>
        <w:t>a</w:t>
      </w:r>
      <w:r w:rsidRPr="00863563">
        <w:t>v</w:t>
      </w:r>
      <w:r w:rsidRPr="00863563">
        <w:rPr>
          <w:spacing w:val="-1"/>
        </w:rPr>
        <w:t xml:space="preserve"> </w:t>
      </w:r>
      <w:proofErr w:type="spellStart"/>
      <w:r w:rsidRPr="00863563">
        <w:t>t</w:t>
      </w:r>
      <w:r w:rsidRPr="00863563">
        <w:rPr>
          <w:spacing w:val="-1"/>
        </w:rPr>
        <w:t>r</w:t>
      </w:r>
      <w:r w:rsidRPr="00863563">
        <w:rPr>
          <w:spacing w:val="1"/>
        </w:rPr>
        <w:t>a</w:t>
      </w:r>
      <w:r w:rsidRPr="00863563">
        <w:t>k</w:t>
      </w:r>
      <w:r w:rsidRPr="00863563">
        <w:rPr>
          <w:spacing w:val="-1"/>
        </w:rPr>
        <w:t>ea</w:t>
      </w:r>
      <w:r w:rsidRPr="00863563">
        <w:t>ls</w:t>
      </w:r>
      <w:r w:rsidRPr="00863563">
        <w:rPr>
          <w:spacing w:val="-1"/>
        </w:rPr>
        <w:t>e</w:t>
      </w:r>
      <w:r w:rsidRPr="00863563">
        <w:t>k</w:t>
      </w:r>
      <w:r w:rsidRPr="00863563">
        <w:rPr>
          <w:spacing w:val="2"/>
        </w:rPr>
        <w:t>r</w:t>
      </w:r>
      <w:r w:rsidRPr="00863563">
        <w:rPr>
          <w:spacing w:val="-1"/>
        </w:rPr>
        <w:t>e</w:t>
      </w:r>
      <w:r w:rsidRPr="00863563">
        <w:t>t</w:t>
      </w:r>
      <w:proofErr w:type="spellEnd"/>
      <w:r w:rsidRPr="00863563">
        <w:rPr>
          <w:spacing w:val="-9"/>
        </w:rPr>
        <w:t xml:space="preserve"> </w:t>
      </w:r>
      <w:r w:rsidRPr="00863563">
        <w:t>m</w:t>
      </w:r>
      <w:r w:rsidRPr="00863563">
        <w:rPr>
          <w:spacing w:val="-1"/>
        </w:rPr>
        <w:t>e</w:t>
      </w:r>
      <w:r w:rsidRPr="00863563">
        <w:t>d</w:t>
      </w:r>
      <w:r w:rsidRPr="00863563">
        <w:rPr>
          <w:spacing w:val="-3"/>
        </w:rPr>
        <w:t xml:space="preserve"> </w:t>
      </w:r>
      <w:r w:rsidRPr="00863563">
        <w:t>v</w:t>
      </w:r>
      <w:r w:rsidRPr="00863563">
        <w:rPr>
          <w:spacing w:val="-1"/>
        </w:rPr>
        <w:t>ä</w:t>
      </w:r>
      <w:r w:rsidRPr="00863563">
        <w:rPr>
          <w:spacing w:val="2"/>
        </w:rPr>
        <w:t>x</w:t>
      </w:r>
      <w:r w:rsidRPr="00863563">
        <w:t>t</w:t>
      </w:r>
      <w:r w:rsidRPr="00863563">
        <w:rPr>
          <w:spacing w:val="-2"/>
        </w:rPr>
        <w:t xml:space="preserve"> </w:t>
      </w:r>
      <w:r w:rsidRPr="00863563">
        <w:t>≥ 10</w:t>
      </w:r>
      <w:r w:rsidRPr="00863563">
        <w:rPr>
          <w:vertAlign w:val="superscript"/>
        </w:rPr>
        <w:t>6</w:t>
      </w:r>
      <w:r w:rsidRPr="00863563">
        <w:rPr>
          <w:spacing w:val="2"/>
          <w:position w:val="11"/>
        </w:rPr>
        <w:t xml:space="preserve"> </w:t>
      </w:r>
      <w:r w:rsidRPr="00863563">
        <w:rPr>
          <w:spacing w:val="1"/>
        </w:rPr>
        <w:t>C</w:t>
      </w:r>
      <w:r w:rsidRPr="00863563">
        <w:rPr>
          <w:spacing w:val="-1"/>
        </w:rPr>
        <w:t>FU</w:t>
      </w:r>
      <w:r w:rsidRPr="00863563">
        <w:t>/ml</w:t>
      </w:r>
    </w:p>
    <w:p w14:paraId="5F4CBB8A" w14:textId="77777777" w:rsidR="00252A8D" w:rsidRPr="00863563" w:rsidRDefault="00252A8D" w:rsidP="002D2C5C">
      <w:pPr>
        <w:spacing w:after="0"/>
        <w:ind w:left="993" w:right="-143"/>
      </w:pPr>
      <w:r w:rsidRPr="00863563">
        <w:rPr>
          <w:spacing w:val="-20"/>
        </w:rPr>
        <w:t xml:space="preserve"> </w:t>
      </w:r>
      <w:r w:rsidRPr="00863563">
        <w:rPr>
          <w:spacing w:val="-20"/>
        </w:rPr>
        <w:tab/>
      </w:r>
      <w:r w:rsidRPr="00863563">
        <w:rPr>
          <w:spacing w:val="-1"/>
        </w:rPr>
        <w:t>(</w:t>
      </w:r>
      <w:r w:rsidRPr="00863563">
        <w:t>KN</w:t>
      </w:r>
      <w:r w:rsidRPr="00863563">
        <w:rPr>
          <w:spacing w:val="1"/>
        </w:rPr>
        <w:t>S</w:t>
      </w:r>
      <w:r w:rsidRPr="00863563">
        <w:t>, Ent</w:t>
      </w:r>
      <w:r w:rsidRPr="00863563">
        <w:rPr>
          <w:spacing w:val="-1"/>
        </w:rPr>
        <w:t>er</w:t>
      </w:r>
      <w:r w:rsidRPr="00863563">
        <w:t>oko</w:t>
      </w:r>
      <w:r w:rsidRPr="00863563">
        <w:rPr>
          <w:spacing w:val="-1"/>
        </w:rPr>
        <w:t>c</w:t>
      </w:r>
      <w:r w:rsidRPr="00863563">
        <w:rPr>
          <w:spacing w:val="2"/>
        </w:rPr>
        <w:t>k</w:t>
      </w:r>
      <w:r w:rsidRPr="00863563">
        <w:rPr>
          <w:spacing w:val="-1"/>
        </w:rPr>
        <w:t>er</w:t>
      </w:r>
      <w:r w:rsidRPr="00863563">
        <w:rPr>
          <w:spacing w:val="-7"/>
        </w:rPr>
        <w:t xml:space="preserve"> </w:t>
      </w:r>
      <w:r w:rsidRPr="00863563">
        <w:t>o</w:t>
      </w:r>
      <w:r w:rsidRPr="00863563">
        <w:rPr>
          <w:spacing w:val="-1"/>
        </w:rPr>
        <w:t>ch</w:t>
      </w:r>
      <w:r w:rsidRPr="00863563">
        <w:rPr>
          <w:spacing w:val="1"/>
        </w:rPr>
        <w:t xml:space="preserve"> </w:t>
      </w:r>
      <w:proofErr w:type="spellStart"/>
      <w:r w:rsidRPr="00863563">
        <w:rPr>
          <w:i/>
          <w:iCs/>
          <w:spacing w:val="1"/>
        </w:rPr>
        <w:t>C</w:t>
      </w:r>
      <w:r w:rsidRPr="00863563">
        <w:rPr>
          <w:i/>
          <w:iCs/>
        </w:rPr>
        <w:t>andida</w:t>
      </w:r>
      <w:proofErr w:type="spellEnd"/>
      <w:r w:rsidRPr="00863563">
        <w:rPr>
          <w:i/>
          <w:iCs/>
          <w:spacing w:val="-6"/>
        </w:rPr>
        <w:t xml:space="preserve"> </w:t>
      </w:r>
      <w:r w:rsidRPr="00863563">
        <w:rPr>
          <w:i/>
          <w:iCs/>
        </w:rPr>
        <w:t>sp</w:t>
      </w:r>
      <w:r w:rsidRPr="00863563">
        <w:t xml:space="preserve">. </w:t>
      </w:r>
      <w:r w:rsidRPr="00863563">
        <w:rPr>
          <w:spacing w:val="-1"/>
        </w:rPr>
        <w:t>e</w:t>
      </w:r>
      <w:r w:rsidRPr="00863563">
        <w:rPr>
          <w:spacing w:val="2"/>
        </w:rPr>
        <w:t>x</w:t>
      </w:r>
      <w:r w:rsidRPr="00863563">
        <w:t>klud</w:t>
      </w:r>
      <w:r w:rsidRPr="00863563">
        <w:rPr>
          <w:spacing w:val="-1"/>
        </w:rPr>
        <w:t>era</w:t>
      </w:r>
      <w:r w:rsidRPr="00863563">
        <w:t>s)</w:t>
      </w:r>
    </w:p>
    <w:p w14:paraId="1DC389B5" w14:textId="77777777" w:rsidR="00252A8D" w:rsidRPr="00863563" w:rsidRDefault="00252A8D" w:rsidP="00731C4E">
      <w:pPr>
        <w:ind w:left="567" w:right="-143"/>
      </w:pPr>
    </w:p>
    <w:p w14:paraId="3693265A" w14:textId="77777777" w:rsidR="001E1C31" w:rsidRDefault="001E1C31" w:rsidP="00731C4E">
      <w:pPr>
        <w:ind w:left="567" w:right="-143"/>
        <w:rPr>
          <w:b/>
          <w:bCs/>
          <w:u w:val="single"/>
        </w:rPr>
      </w:pPr>
    </w:p>
    <w:p w14:paraId="33104D50" w14:textId="77777777" w:rsidR="001E1C31" w:rsidRDefault="001E1C31" w:rsidP="00731C4E">
      <w:pPr>
        <w:ind w:left="567" w:right="-143"/>
        <w:rPr>
          <w:b/>
          <w:bCs/>
          <w:u w:val="single"/>
        </w:rPr>
      </w:pPr>
    </w:p>
    <w:p w14:paraId="6E95C228" w14:textId="77777777" w:rsidR="000D24D7" w:rsidRDefault="000D24D7">
      <w:pPr>
        <w:spacing w:after="0" w:line="240" w:lineRule="auto"/>
        <w:ind w:left="0" w:right="0"/>
        <w:rPr>
          <w:b/>
          <w:bCs/>
          <w:u w:val="single"/>
        </w:rPr>
      </w:pPr>
      <w:r>
        <w:rPr>
          <w:b/>
          <w:bCs/>
          <w:u w:val="single"/>
        </w:rPr>
        <w:br w:type="page"/>
      </w:r>
    </w:p>
    <w:p w14:paraId="71869FCB" w14:textId="4C8A3EBD" w:rsidR="00252A8D" w:rsidRPr="00950476" w:rsidRDefault="00252A8D" w:rsidP="00731C4E">
      <w:pPr>
        <w:ind w:left="567" w:right="-143"/>
        <w:rPr>
          <w:b/>
          <w:bCs/>
          <w:u w:val="single"/>
        </w:rPr>
      </w:pPr>
      <w:r w:rsidRPr="00950476">
        <w:rPr>
          <w:b/>
          <w:bCs/>
          <w:u w:val="single"/>
        </w:rPr>
        <w:lastRenderedPageBreak/>
        <w:t xml:space="preserve">Misstänkt VAP </w:t>
      </w:r>
    </w:p>
    <w:p w14:paraId="54AD340B" w14:textId="77777777" w:rsidR="00252A8D" w:rsidRPr="00863563" w:rsidRDefault="00252A8D" w:rsidP="00731C4E">
      <w:pPr>
        <w:ind w:left="567" w:right="-143"/>
        <w:rPr>
          <w:color w:val="333333"/>
        </w:rPr>
      </w:pPr>
      <w:r w:rsidRPr="00D93795">
        <w:rPr>
          <w:b/>
          <w:bCs/>
          <w:color w:val="333333"/>
        </w:rPr>
        <w:t>Definition</w:t>
      </w:r>
      <w:r w:rsidRPr="00863563">
        <w:rPr>
          <w:color w:val="333333"/>
        </w:rPr>
        <w:t xml:space="preserve"> - samtliga kriterier (1–3) ska var uppfyllda </w:t>
      </w:r>
    </w:p>
    <w:p w14:paraId="3E7BD11A" w14:textId="29C4375A" w:rsidR="00252A8D" w:rsidRPr="00863563" w:rsidRDefault="00252A8D" w:rsidP="00731C4E">
      <w:pPr>
        <w:ind w:left="567" w:right="-143"/>
      </w:pPr>
      <w:r w:rsidRPr="00863563">
        <w:t xml:space="preserve">1.   </w:t>
      </w:r>
      <w:r w:rsidRPr="00863563">
        <w:rPr>
          <w:spacing w:val="5"/>
        </w:rPr>
        <w:t xml:space="preserve"> </w:t>
      </w:r>
      <w:r w:rsidRPr="00863563">
        <w:rPr>
          <w:spacing w:val="-1"/>
        </w:rPr>
        <w:t>Behandling</w:t>
      </w:r>
      <w:r w:rsidRPr="00863563">
        <w:t xml:space="preserve"> m</w:t>
      </w:r>
      <w:r w:rsidRPr="00863563">
        <w:rPr>
          <w:spacing w:val="-1"/>
        </w:rPr>
        <w:t>e</w:t>
      </w:r>
      <w:r w:rsidRPr="00863563">
        <w:t>d inv</w:t>
      </w:r>
      <w:r w:rsidRPr="00863563">
        <w:rPr>
          <w:spacing w:val="1"/>
        </w:rPr>
        <w:t>a</w:t>
      </w:r>
      <w:r w:rsidRPr="00863563">
        <w:t>siv v</w:t>
      </w:r>
      <w:r w:rsidRPr="00863563">
        <w:rPr>
          <w:spacing w:val="-1"/>
        </w:rPr>
        <w:t>e</w:t>
      </w:r>
      <w:r w:rsidRPr="00863563">
        <w:t>ntil</w:t>
      </w:r>
      <w:r w:rsidRPr="00863563">
        <w:rPr>
          <w:spacing w:val="-1"/>
        </w:rPr>
        <w:t>a</w:t>
      </w:r>
      <w:r w:rsidRPr="00863563">
        <w:t>tion ≥ 48 ti</w:t>
      </w:r>
      <w:r w:rsidRPr="00863563">
        <w:rPr>
          <w:spacing w:val="-2"/>
        </w:rPr>
        <w:t>mm</w:t>
      </w:r>
      <w:r w:rsidRPr="00863563">
        <w:rPr>
          <w:spacing w:val="-1"/>
        </w:rPr>
        <w:t>a</w:t>
      </w:r>
      <w:r w:rsidRPr="00863563">
        <w:t xml:space="preserve">r </w:t>
      </w:r>
    </w:p>
    <w:p w14:paraId="5580ED61" w14:textId="1EBB2568" w:rsidR="00252A8D" w:rsidRPr="00950476" w:rsidRDefault="00252A8D" w:rsidP="00731C4E">
      <w:pPr>
        <w:ind w:left="567" w:right="-143"/>
        <w:rPr>
          <w:b/>
          <w:bCs/>
        </w:rPr>
      </w:pPr>
      <w:r w:rsidRPr="00950476">
        <w:rPr>
          <w:b/>
          <w:bCs/>
          <w:i/>
          <w:iCs/>
        </w:rPr>
        <w:t>o</w:t>
      </w:r>
      <w:r w:rsidRPr="00950476">
        <w:rPr>
          <w:b/>
          <w:bCs/>
          <w:i/>
          <w:iCs/>
          <w:spacing w:val="-1"/>
        </w:rPr>
        <w:t>ch</w:t>
      </w:r>
    </w:p>
    <w:p w14:paraId="290A5B63" w14:textId="7C47A46E" w:rsidR="00252A8D" w:rsidRPr="00863563" w:rsidRDefault="00252A8D" w:rsidP="00950476">
      <w:pPr>
        <w:ind w:left="567" w:right="-143"/>
      </w:pPr>
      <w:r w:rsidRPr="00863563">
        <w:t xml:space="preserve">2.   </w:t>
      </w:r>
      <w:r w:rsidRPr="00863563">
        <w:rPr>
          <w:spacing w:val="5"/>
        </w:rPr>
        <w:t xml:space="preserve"> </w:t>
      </w:r>
      <w:r w:rsidRPr="00863563">
        <w:rPr>
          <w:spacing w:val="-1"/>
        </w:rPr>
        <w:t>Nytt e</w:t>
      </w:r>
      <w:r w:rsidRPr="00863563">
        <w:t>ll</w:t>
      </w:r>
      <w:r w:rsidRPr="00863563">
        <w:rPr>
          <w:spacing w:val="-1"/>
        </w:rPr>
        <w:t>e</w:t>
      </w:r>
      <w:r w:rsidRPr="00863563">
        <w:t>r</w:t>
      </w:r>
      <w:r w:rsidRPr="00863563">
        <w:rPr>
          <w:spacing w:val="-4"/>
        </w:rPr>
        <w:t xml:space="preserve"> </w:t>
      </w:r>
      <w:proofErr w:type="spellStart"/>
      <w:r w:rsidRPr="00863563">
        <w:t>p</w:t>
      </w:r>
      <w:r w:rsidRPr="00863563">
        <w:rPr>
          <w:spacing w:val="-1"/>
        </w:rPr>
        <w:t>r</w:t>
      </w:r>
      <w:r w:rsidRPr="00863563">
        <w:rPr>
          <w:spacing w:val="2"/>
        </w:rPr>
        <w:t>o</w:t>
      </w:r>
      <w:r w:rsidRPr="00863563">
        <w:rPr>
          <w:spacing w:val="-2"/>
        </w:rPr>
        <w:t>g</w:t>
      </w:r>
      <w:r w:rsidRPr="00863563">
        <w:rPr>
          <w:spacing w:val="-1"/>
        </w:rPr>
        <w:t>re</w:t>
      </w:r>
      <w:r w:rsidRPr="00863563">
        <w:t>d</w:t>
      </w:r>
      <w:r w:rsidRPr="00863563">
        <w:rPr>
          <w:spacing w:val="3"/>
        </w:rPr>
        <w:t>i</w:t>
      </w:r>
      <w:r w:rsidRPr="00863563">
        <w:rPr>
          <w:spacing w:val="-1"/>
        </w:rPr>
        <w:t>era</w:t>
      </w:r>
      <w:r w:rsidRPr="00863563">
        <w:t>n</w:t>
      </w:r>
      <w:r w:rsidRPr="00863563">
        <w:rPr>
          <w:spacing w:val="2"/>
        </w:rPr>
        <w:t>d</w:t>
      </w:r>
      <w:r w:rsidRPr="00863563">
        <w:t>e</w:t>
      </w:r>
      <w:proofErr w:type="spellEnd"/>
      <w:r w:rsidRPr="00863563">
        <w:rPr>
          <w:spacing w:val="-6"/>
        </w:rPr>
        <w:t xml:space="preserve"> </w:t>
      </w:r>
      <w:r w:rsidRPr="00863563">
        <w:t>lu</w:t>
      </w:r>
      <w:r w:rsidRPr="00863563">
        <w:rPr>
          <w:spacing w:val="2"/>
        </w:rPr>
        <w:t>n</w:t>
      </w:r>
      <w:r w:rsidRPr="00863563">
        <w:rPr>
          <w:spacing w:val="-2"/>
        </w:rPr>
        <w:t>g</w:t>
      </w:r>
      <w:r w:rsidRPr="00863563">
        <w:t>in</w:t>
      </w:r>
      <w:r w:rsidRPr="00863563">
        <w:rPr>
          <w:spacing w:val="-1"/>
        </w:rPr>
        <w:t>f</w:t>
      </w:r>
      <w:r w:rsidRPr="00863563">
        <w:t>ilt</w:t>
      </w:r>
      <w:r w:rsidRPr="00863563">
        <w:rPr>
          <w:spacing w:val="-1"/>
        </w:rPr>
        <w:t>ra</w:t>
      </w:r>
      <w:r w:rsidRPr="00863563">
        <w:t xml:space="preserve">t </w:t>
      </w:r>
      <w:r w:rsidRPr="00863563">
        <w:rPr>
          <w:spacing w:val="-1"/>
        </w:rPr>
        <w:t>(</w:t>
      </w:r>
      <w:r w:rsidRPr="00863563">
        <w:rPr>
          <w:spacing w:val="1"/>
        </w:rPr>
        <w:t>l</w:t>
      </w:r>
      <w:r w:rsidRPr="00863563">
        <w:t>un</w:t>
      </w:r>
      <w:r w:rsidRPr="00863563">
        <w:rPr>
          <w:spacing w:val="-2"/>
        </w:rPr>
        <w:t>g</w:t>
      </w:r>
      <w:r w:rsidRPr="00863563">
        <w:rPr>
          <w:spacing w:val="-1"/>
        </w:rPr>
        <w:t>r</w:t>
      </w:r>
      <w:r w:rsidRPr="00863563">
        <w:t>ön</w:t>
      </w:r>
      <w:r w:rsidRPr="00863563">
        <w:rPr>
          <w:spacing w:val="3"/>
        </w:rPr>
        <w:t>t</w:t>
      </w:r>
      <w:r w:rsidRPr="00863563">
        <w:t>g</w:t>
      </w:r>
      <w:r w:rsidRPr="00863563">
        <w:rPr>
          <w:spacing w:val="-1"/>
        </w:rPr>
        <w:t>e</w:t>
      </w:r>
      <w:r w:rsidRPr="00863563">
        <w:t>n</w:t>
      </w:r>
      <w:r w:rsidRPr="00863563">
        <w:rPr>
          <w:spacing w:val="-6"/>
        </w:rPr>
        <w:t xml:space="preserve"> </w:t>
      </w:r>
      <w:r w:rsidRPr="00863563">
        <w:rPr>
          <w:spacing w:val="-1"/>
        </w:rPr>
        <w:t>e</w:t>
      </w:r>
      <w:r w:rsidRPr="00863563">
        <w:rPr>
          <w:spacing w:val="1"/>
        </w:rPr>
        <w:t>ll</w:t>
      </w:r>
      <w:r w:rsidRPr="00863563">
        <w:rPr>
          <w:spacing w:val="-1"/>
        </w:rPr>
        <w:t>e</w:t>
      </w:r>
      <w:r w:rsidRPr="00863563">
        <w:t>r</w:t>
      </w:r>
      <w:r w:rsidRPr="00863563">
        <w:rPr>
          <w:spacing w:val="-4"/>
        </w:rPr>
        <w:t xml:space="preserve"> </w:t>
      </w:r>
      <w:r w:rsidRPr="00863563">
        <w:rPr>
          <w:spacing w:val="2"/>
        </w:rPr>
        <w:t>d</w:t>
      </w:r>
      <w:r w:rsidRPr="00863563">
        <w:rPr>
          <w:spacing w:val="-1"/>
        </w:rPr>
        <w:t>a</w:t>
      </w:r>
      <w:r w:rsidRPr="00863563">
        <w:rPr>
          <w:spacing w:val="1"/>
        </w:rPr>
        <w:t>t</w:t>
      </w:r>
      <w:r w:rsidRPr="00863563">
        <w:t>o</w:t>
      </w:r>
      <w:r w:rsidRPr="00863563">
        <w:rPr>
          <w:spacing w:val="-1"/>
        </w:rPr>
        <w:t>r</w:t>
      </w:r>
      <w:r w:rsidRPr="00863563">
        <w:rPr>
          <w:spacing w:val="3"/>
        </w:rPr>
        <w:t>t</w:t>
      </w:r>
      <w:r w:rsidRPr="00863563">
        <w:t>o</w:t>
      </w:r>
      <w:r w:rsidRPr="00863563">
        <w:rPr>
          <w:spacing w:val="1"/>
        </w:rPr>
        <w:t>m</w:t>
      </w:r>
      <w:r w:rsidRPr="00863563">
        <w:t>o</w:t>
      </w:r>
      <w:r w:rsidRPr="00863563">
        <w:rPr>
          <w:spacing w:val="-2"/>
        </w:rPr>
        <w:t>g</w:t>
      </w:r>
      <w:r w:rsidRPr="00863563">
        <w:rPr>
          <w:spacing w:val="-1"/>
        </w:rPr>
        <w:t>r</w:t>
      </w:r>
      <w:r w:rsidRPr="00863563">
        <w:rPr>
          <w:spacing w:val="1"/>
        </w:rPr>
        <w:t>a</w:t>
      </w:r>
      <w:r w:rsidRPr="00863563">
        <w:rPr>
          <w:spacing w:val="-1"/>
        </w:rPr>
        <w:t>f</w:t>
      </w:r>
      <w:r w:rsidRPr="00863563">
        <w:rPr>
          <w:spacing w:val="1"/>
        </w:rPr>
        <w:t>i</w:t>
      </w:r>
      <w:r w:rsidRPr="00863563">
        <w:t>)</w:t>
      </w:r>
    </w:p>
    <w:p w14:paraId="51CA0A6C" w14:textId="55685CFC" w:rsidR="00252A8D" w:rsidRPr="00950476" w:rsidRDefault="00252A8D" w:rsidP="00950476">
      <w:pPr>
        <w:ind w:left="567" w:right="-143"/>
        <w:rPr>
          <w:b/>
          <w:bCs/>
          <w:i/>
          <w:iCs/>
        </w:rPr>
      </w:pPr>
      <w:r w:rsidRPr="00950476">
        <w:rPr>
          <w:b/>
          <w:bCs/>
          <w:i/>
          <w:iCs/>
        </w:rPr>
        <w:t>i ko</w:t>
      </w:r>
      <w:r w:rsidRPr="00950476">
        <w:rPr>
          <w:b/>
          <w:bCs/>
          <w:i/>
          <w:iCs/>
          <w:spacing w:val="3"/>
        </w:rPr>
        <w:t>m</w:t>
      </w:r>
      <w:r w:rsidRPr="00950476">
        <w:rPr>
          <w:b/>
          <w:bCs/>
          <w:i/>
          <w:iCs/>
          <w:spacing w:val="-2"/>
        </w:rPr>
        <w:t>b</w:t>
      </w:r>
      <w:r w:rsidRPr="00950476">
        <w:rPr>
          <w:b/>
          <w:bCs/>
          <w:i/>
          <w:iCs/>
        </w:rPr>
        <w:t>i</w:t>
      </w:r>
      <w:r w:rsidRPr="00950476">
        <w:rPr>
          <w:b/>
          <w:bCs/>
          <w:i/>
          <w:iCs/>
          <w:spacing w:val="1"/>
        </w:rPr>
        <w:t>n</w:t>
      </w:r>
      <w:r w:rsidRPr="00950476">
        <w:rPr>
          <w:b/>
          <w:bCs/>
          <w:i/>
          <w:iCs/>
        </w:rPr>
        <w:t>ati</w:t>
      </w:r>
      <w:r w:rsidRPr="00950476">
        <w:rPr>
          <w:b/>
          <w:bCs/>
          <w:i/>
          <w:iCs/>
          <w:spacing w:val="-2"/>
        </w:rPr>
        <w:t>o</w:t>
      </w:r>
      <w:r w:rsidRPr="00950476">
        <w:rPr>
          <w:b/>
          <w:bCs/>
          <w:i/>
          <w:iCs/>
        </w:rPr>
        <w:t>n</w:t>
      </w:r>
      <w:r w:rsidRPr="00950476">
        <w:rPr>
          <w:b/>
          <w:bCs/>
          <w:i/>
          <w:iCs/>
          <w:spacing w:val="-8"/>
        </w:rPr>
        <w:t xml:space="preserve"> </w:t>
      </w:r>
      <w:r w:rsidRPr="00950476">
        <w:rPr>
          <w:b/>
          <w:bCs/>
          <w:i/>
          <w:iCs/>
          <w:spacing w:val="3"/>
        </w:rPr>
        <w:t>m</w:t>
      </w:r>
      <w:r w:rsidRPr="00950476">
        <w:rPr>
          <w:b/>
          <w:bCs/>
          <w:i/>
          <w:iCs/>
          <w:spacing w:val="-1"/>
        </w:rPr>
        <w:t>e</w:t>
      </w:r>
      <w:r w:rsidRPr="00950476">
        <w:rPr>
          <w:b/>
          <w:bCs/>
          <w:i/>
          <w:iCs/>
        </w:rPr>
        <w:t>d</w:t>
      </w:r>
    </w:p>
    <w:p w14:paraId="4EFEBF74" w14:textId="77777777" w:rsidR="00252A8D" w:rsidRPr="00863563" w:rsidRDefault="00252A8D" w:rsidP="00731C4E">
      <w:pPr>
        <w:ind w:left="567" w:right="-143"/>
      </w:pPr>
      <w:r w:rsidRPr="00863563">
        <w:t xml:space="preserve">3.   </w:t>
      </w:r>
      <w:r w:rsidRPr="00863563">
        <w:rPr>
          <w:spacing w:val="5"/>
        </w:rPr>
        <w:t xml:space="preserve"> Minst 2 av följande k</w:t>
      </w:r>
      <w:r w:rsidRPr="00863563">
        <w:rPr>
          <w:spacing w:val="1"/>
        </w:rPr>
        <w:t>li</w:t>
      </w:r>
      <w:r w:rsidRPr="00863563">
        <w:t>n</w:t>
      </w:r>
      <w:r w:rsidRPr="00863563">
        <w:rPr>
          <w:spacing w:val="1"/>
        </w:rPr>
        <w:t>i</w:t>
      </w:r>
      <w:r w:rsidRPr="00863563">
        <w:t>ska</w:t>
      </w:r>
      <w:r w:rsidRPr="00863563">
        <w:rPr>
          <w:spacing w:val="-4"/>
        </w:rPr>
        <w:t xml:space="preserve"> </w:t>
      </w:r>
      <w:r w:rsidRPr="00863563">
        <w:rPr>
          <w:spacing w:val="1"/>
        </w:rPr>
        <w:t>t</w:t>
      </w:r>
      <w:r w:rsidRPr="00863563">
        <w:rPr>
          <w:spacing w:val="-1"/>
        </w:rPr>
        <w:t>ec</w:t>
      </w:r>
      <w:r w:rsidRPr="00863563">
        <w:t>k</w:t>
      </w:r>
      <w:r w:rsidRPr="00863563">
        <w:rPr>
          <w:spacing w:val="-1"/>
        </w:rPr>
        <w:t>e</w:t>
      </w:r>
      <w:r w:rsidRPr="00863563">
        <w:t>n</w:t>
      </w:r>
      <w:r w:rsidRPr="00863563">
        <w:rPr>
          <w:spacing w:val="-6"/>
        </w:rPr>
        <w:t xml:space="preserve"> </w:t>
      </w:r>
      <w:r w:rsidRPr="00863563">
        <w:t>på</w:t>
      </w:r>
      <w:r w:rsidRPr="00863563">
        <w:rPr>
          <w:spacing w:val="-2"/>
        </w:rPr>
        <w:t xml:space="preserve"> </w:t>
      </w:r>
      <w:r w:rsidRPr="00863563">
        <w:rPr>
          <w:spacing w:val="2"/>
        </w:rPr>
        <w:t>V</w:t>
      </w:r>
      <w:r w:rsidRPr="00863563">
        <w:rPr>
          <w:spacing w:val="-1"/>
        </w:rPr>
        <w:t>A</w:t>
      </w:r>
      <w:r w:rsidRPr="00863563">
        <w:t>P</w:t>
      </w:r>
    </w:p>
    <w:p w14:paraId="1E03A666" w14:textId="77777777" w:rsidR="00252A8D" w:rsidRPr="00863563" w:rsidRDefault="00252A8D" w:rsidP="002D5E20">
      <w:pPr>
        <w:pStyle w:val="Punktlista"/>
      </w:pPr>
      <w:r w:rsidRPr="00863563">
        <w:rPr>
          <w:spacing w:val="1"/>
        </w:rPr>
        <w:t>CR</w:t>
      </w:r>
      <w:r w:rsidRPr="00863563">
        <w:t>P</w:t>
      </w:r>
      <w:r w:rsidRPr="00863563">
        <w:rPr>
          <w:spacing w:val="1"/>
        </w:rPr>
        <w:t xml:space="preserve"> </w:t>
      </w:r>
      <w:r w:rsidRPr="00863563">
        <w:t>≥ 100 m</w:t>
      </w:r>
      <w:r w:rsidRPr="00863563">
        <w:rPr>
          <w:spacing w:val="-2"/>
        </w:rPr>
        <w:t>g</w:t>
      </w:r>
      <w:r w:rsidRPr="00863563">
        <w:t xml:space="preserve">/l alt </w:t>
      </w:r>
      <w:proofErr w:type="spellStart"/>
      <w:r w:rsidRPr="00863563">
        <w:t>leukocytos</w:t>
      </w:r>
      <w:proofErr w:type="spellEnd"/>
      <w:r w:rsidRPr="00863563">
        <w:t xml:space="preserve"> &gt;12x10</w:t>
      </w:r>
      <w:r w:rsidRPr="00863563">
        <w:rPr>
          <w:vertAlign w:val="superscript"/>
        </w:rPr>
        <w:t>9</w:t>
      </w:r>
      <w:r w:rsidRPr="00863563">
        <w:t>/L</w:t>
      </w:r>
    </w:p>
    <w:p w14:paraId="0D13680E" w14:textId="77777777" w:rsidR="00252A8D" w:rsidRPr="00863563" w:rsidRDefault="00252A8D" w:rsidP="002D5E20">
      <w:pPr>
        <w:pStyle w:val="Punktlista"/>
      </w:pPr>
      <w:r w:rsidRPr="00863563">
        <w:t>K</w:t>
      </w:r>
      <w:r w:rsidRPr="00863563">
        <w:rPr>
          <w:spacing w:val="-1"/>
        </w:rPr>
        <w:t>r</w:t>
      </w:r>
      <w:r w:rsidRPr="00863563">
        <w:t>oppst</w:t>
      </w:r>
      <w:r w:rsidRPr="00863563">
        <w:rPr>
          <w:spacing w:val="-1"/>
        </w:rPr>
        <w:t>e</w:t>
      </w:r>
      <w:r w:rsidRPr="00863563">
        <w:t>mp</w:t>
      </w:r>
      <w:r w:rsidRPr="00863563">
        <w:rPr>
          <w:spacing w:val="-1"/>
        </w:rPr>
        <w:t>era</w:t>
      </w:r>
      <w:r w:rsidRPr="00863563">
        <w:t>tur</w:t>
      </w:r>
      <w:r w:rsidRPr="00863563">
        <w:rPr>
          <w:spacing w:val="-1"/>
        </w:rPr>
        <w:t xml:space="preserve"> </w:t>
      </w:r>
      <w:r w:rsidRPr="00863563">
        <w:t>≥ 38,</w:t>
      </w:r>
      <w:r w:rsidRPr="00863563">
        <w:rPr>
          <w:spacing w:val="2"/>
        </w:rPr>
        <w:t>5</w:t>
      </w:r>
      <w:r w:rsidRPr="00863563">
        <w:t>°C</w:t>
      </w:r>
    </w:p>
    <w:p w14:paraId="3C8BA220" w14:textId="77777777" w:rsidR="00252A8D" w:rsidRPr="00863563" w:rsidRDefault="00252A8D" w:rsidP="002D5E20">
      <w:pPr>
        <w:pStyle w:val="Punktlista"/>
      </w:pPr>
      <w:proofErr w:type="spellStart"/>
      <w:r w:rsidRPr="00863563">
        <w:t>Purulenta</w:t>
      </w:r>
      <w:proofErr w:type="spellEnd"/>
      <w:r w:rsidRPr="00863563">
        <w:t xml:space="preserve"> sekretioner</w:t>
      </w:r>
    </w:p>
    <w:p w14:paraId="53D77293" w14:textId="77777777" w:rsidR="00252A8D" w:rsidRPr="00863563" w:rsidRDefault="00252A8D" w:rsidP="00731C4E">
      <w:pPr>
        <w:ind w:left="567" w:right="-143"/>
        <w:rPr>
          <w:sz w:val="22"/>
          <w:szCs w:val="22"/>
        </w:rPr>
      </w:pPr>
    </w:p>
    <w:p w14:paraId="0B536026" w14:textId="77777777" w:rsidR="00252A8D" w:rsidRPr="00D03227" w:rsidRDefault="00252A8D" w:rsidP="00731C4E">
      <w:pPr>
        <w:ind w:left="567" w:right="-143"/>
        <w:rPr>
          <w:b/>
          <w:bCs/>
        </w:rPr>
      </w:pPr>
      <w:r w:rsidRPr="00D03227">
        <w:rPr>
          <w:b/>
          <w:bCs/>
        </w:rPr>
        <w:t>Ansvarsfördelning</w:t>
      </w:r>
    </w:p>
    <w:p w14:paraId="189C571E" w14:textId="77777777" w:rsidR="00252A8D" w:rsidRPr="00863563" w:rsidRDefault="00252A8D" w:rsidP="00731C4E">
      <w:pPr>
        <w:ind w:left="567" w:right="-143"/>
      </w:pPr>
      <w:r w:rsidRPr="00863563">
        <w:t xml:space="preserve">Sjuksköterskans ansvar: </w:t>
      </w:r>
    </w:p>
    <w:p w14:paraId="25DB8C63" w14:textId="08E5B06F" w:rsidR="00252A8D" w:rsidRDefault="00252A8D" w:rsidP="00BB33AC">
      <w:pPr>
        <w:pStyle w:val="Liststycke"/>
        <w:numPr>
          <w:ilvl w:val="0"/>
          <w:numId w:val="35"/>
        </w:numPr>
        <w:ind w:right="-143"/>
      </w:pPr>
      <w:r w:rsidRPr="00863563">
        <w:t>Att odla från trach/tub vid nytillkommet</w:t>
      </w:r>
      <w:r w:rsidR="0026614B">
        <w:t>/</w:t>
      </w:r>
      <w:proofErr w:type="spellStart"/>
      <w:r w:rsidRPr="00863563">
        <w:t>progredierande</w:t>
      </w:r>
      <w:proofErr w:type="spellEnd"/>
      <w:r w:rsidRPr="00863563">
        <w:t xml:space="preserve"> lunginfiltrat på röntgen</w:t>
      </w:r>
    </w:p>
    <w:p w14:paraId="72A56643" w14:textId="77777777" w:rsidR="00252A8D" w:rsidRPr="00863563" w:rsidRDefault="00252A8D" w:rsidP="00731C4E">
      <w:pPr>
        <w:ind w:left="567" w:right="-143"/>
      </w:pPr>
      <w:r w:rsidRPr="00863563">
        <w:t xml:space="preserve">Läkarens ansvar: </w:t>
      </w:r>
    </w:p>
    <w:p w14:paraId="4E51104D" w14:textId="7EDDEEE6" w:rsidR="00252A8D" w:rsidRPr="00863563" w:rsidRDefault="00252A8D" w:rsidP="00775645">
      <w:pPr>
        <w:pStyle w:val="Liststycke"/>
        <w:numPr>
          <w:ilvl w:val="0"/>
          <w:numId w:val="34"/>
        </w:numPr>
        <w:spacing w:after="0"/>
        <w:ind w:right="-143"/>
      </w:pPr>
      <w:r w:rsidRPr="00863563">
        <w:t xml:space="preserve">Bedöma om verifierad eller misstänkt VAP föreligger efter odlingssvar </w:t>
      </w:r>
    </w:p>
    <w:p w14:paraId="16EB2C79" w14:textId="77777777" w:rsidR="00252A8D" w:rsidRPr="00863563" w:rsidRDefault="00252A8D" w:rsidP="00775645">
      <w:pPr>
        <w:pStyle w:val="Liststycke"/>
        <w:numPr>
          <w:ilvl w:val="0"/>
          <w:numId w:val="34"/>
        </w:numPr>
        <w:spacing w:after="0"/>
        <w:ind w:right="-143"/>
      </w:pPr>
      <w:r w:rsidRPr="00863563">
        <w:t>Registrera som komplikation i PasIva, enligt nedan:</w:t>
      </w:r>
    </w:p>
    <w:p w14:paraId="5715D0E8" w14:textId="77777777" w:rsidR="00252A8D" w:rsidRPr="00863563" w:rsidRDefault="00252A8D" w:rsidP="00731C4E">
      <w:pPr>
        <w:ind w:left="567" w:right="-143"/>
      </w:pPr>
    </w:p>
    <w:p w14:paraId="7AFC41E6" w14:textId="2D005DF0" w:rsidR="00252A8D" w:rsidRPr="00863563" w:rsidRDefault="00252A8D" w:rsidP="00731C4E">
      <w:pPr>
        <w:ind w:left="567" w:right="-143"/>
        <w:rPr>
          <w:color w:val="333333"/>
        </w:rPr>
      </w:pPr>
      <w:bookmarkStart w:id="5" w:name="Registrering"/>
      <w:r w:rsidRPr="00871F05">
        <w:rPr>
          <w:rStyle w:val="Rubrik3Char"/>
        </w:rPr>
        <w:t xml:space="preserve">Registrering </w:t>
      </w:r>
      <w:bookmarkEnd w:id="5"/>
      <w:r w:rsidRPr="00863563">
        <w:rPr>
          <w:rFonts w:ascii="Open Sans" w:hAnsi="Open Sans"/>
          <w:color w:val="333333"/>
          <w:sz w:val="19"/>
          <w:szCs w:val="19"/>
        </w:rPr>
        <w:br/>
      </w:r>
      <w:r w:rsidRPr="00863563">
        <w:rPr>
          <w:color w:val="333333"/>
        </w:rPr>
        <w:t xml:space="preserve">Om misstänkt eller verifierad VAP diagnostiserats under det aktuella vårdtillfället registreras Verifierad VAP - SK021 </w:t>
      </w:r>
      <w:r w:rsidRPr="00863563">
        <w:rPr>
          <w:color w:val="333333"/>
        </w:rPr>
        <w:t> </w:t>
      </w:r>
      <w:r w:rsidRPr="00863563">
        <w:rPr>
          <w:i/>
          <w:iCs/>
          <w:color w:val="333333"/>
        </w:rPr>
        <w:t>eller</w:t>
      </w:r>
      <w:r w:rsidRPr="00863563">
        <w:rPr>
          <w:color w:val="333333"/>
        </w:rPr>
        <w:t xml:space="preserve">   Misstänkt VAP - SK022 </w:t>
      </w:r>
    </w:p>
    <w:p w14:paraId="088F56CB" w14:textId="48D8978B" w:rsidR="00252A8D" w:rsidRDefault="00252A8D" w:rsidP="001E4C0F">
      <w:pPr>
        <w:ind w:left="567" w:right="-143"/>
        <w:rPr>
          <w:color w:val="333333"/>
        </w:rPr>
      </w:pPr>
      <w:r w:rsidRPr="00863563">
        <w:rPr>
          <w:color w:val="333333"/>
        </w:rPr>
        <w:t>SK020 är samlingskod (registreras ej) och är summan av SK021 + SK022. Observera att en misstänkt VAP som senare verifieras skall kodas om som verifierad och inte som misstänkt. Endast en VAP (SK021 eller SK022) per vårdtillfälle kan registreras.</w:t>
      </w:r>
    </w:p>
    <w:p w14:paraId="1BAE65BB" w14:textId="77777777" w:rsidR="00BA1DDE" w:rsidRDefault="00BA1DDE" w:rsidP="00945D7F">
      <w:pPr>
        <w:pStyle w:val="Rubrik3"/>
        <w:ind w:left="567" w:right="-143"/>
      </w:pPr>
    </w:p>
    <w:p w14:paraId="391FED92" w14:textId="77777777" w:rsidR="00BA1DDE" w:rsidRPr="00BA1DDE" w:rsidRDefault="00BA1DDE" w:rsidP="00BA1DDE"/>
    <w:p w14:paraId="3272BCA9" w14:textId="77777777" w:rsidR="0047751F" w:rsidRDefault="0047751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6" w:name="_Förebyggande_åtgärder_vuxna"/>
      <w:bookmarkEnd w:id="6"/>
      <w:r>
        <w:br w:type="page"/>
      </w:r>
    </w:p>
    <w:p w14:paraId="0A2CD7EF" w14:textId="799DB697" w:rsidR="00951BE7" w:rsidRDefault="001E4C0F" w:rsidP="00945D7F">
      <w:pPr>
        <w:pStyle w:val="Rubrik3"/>
        <w:ind w:left="567" w:right="-143"/>
      </w:pPr>
      <w:r>
        <w:lastRenderedPageBreak/>
        <w:t>F</w:t>
      </w:r>
      <w:r w:rsidR="00951BE7" w:rsidRPr="00DB0EFD">
        <w:t>örebyggande åtgärder vuxna</w:t>
      </w:r>
    </w:p>
    <w:p w14:paraId="47F89DF8" w14:textId="77777777" w:rsidR="00344280" w:rsidRPr="00344280" w:rsidRDefault="00344280" w:rsidP="00344280"/>
    <w:p w14:paraId="1C3F513F" w14:textId="2087E247" w:rsidR="007172EA" w:rsidRPr="00950476" w:rsidRDefault="00951BE7" w:rsidP="00950476">
      <w:pPr>
        <w:pStyle w:val="Liststycke"/>
        <w:numPr>
          <w:ilvl w:val="0"/>
          <w:numId w:val="36"/>
        </w:numPr>
        <w:spacing w:after="0" w:line="240" w:lineRule="auto"/>
        <w:ind w:right="-143"/>
        <w:rPr>
          <w:rFonts w:ascii="Arial" w:hAnsi="Arial" w:cs="Arial"/>
          <w:b/>
          <w:sz w:val="22"/>
          <w:szCs w:val="22"/>
        </w:rPr>
      </w:pPr>
      <w:r w:rsidRPr="00950476">
        <w:rPr>
          <w:b/>
          <w:bCs/>
          <w:sz w:val="28"/>
          <w:szCs w:val="28"/>
        </w:rPr>
        <w:t>Non-invasiv ventilation</w:t>
      </w:r>
      <w:r w:rsidR="00450040">
        <w:rPr>
          <w:b/>
          <w:bCs/>
          <w:sz w:val="28"/>
          <w:szCs w:val="28"/>
        </w:rPr>
        <w:t xml:space="preserve"> (NIV)</w:t>
      </w:r>
    </w:p>
    <w:p w14:paraId="18955DDE" w14:textId="30000773" w:rsidR="0086735D" w:rsidRDefault="00951BE7" w:rsidP="00945D7F">
      <w:pPr>
        <w:tabs>
          <w:tab w:val="num" w:pos="709"/>
        </w:tabs>
        <w:spacing w:after="0" w:line="240" w:lineRule="auto"/>
        <w:ind w:left="567" w:right="-143" w:hanging="142"/>
        <w:rPr>
          <w:rFonts w:ascii="Arial" w:hAnsi="Arial" w:cs="Arial"/>
          <w:sz w:val="20"/>
          <w:szCs w:val="20"/>
        </w:rPr>
      </w:pPr>
      <w:r w:rsidRPr="00951BE7">
        <w:rPr>
          <w:rFonts w:ascii="Arial" w:hAnsi="Arial" w:cs="Arial"/>
          <w:b/>
          <w:sz w:val="20"/>
          <w:szCs w:val="20"/>
        </w:rPr>
        <w:br/>
      </w:r>
      <w:r w:rsidR="00450040">
        <w:t>Lägre</w:t>
      </w:r>
      <w:r w:rsidR="0047751F">
        <w:t xml:space="preserve"> risk för VAP </w:t>
      </w:r>
      <w:r w:rsidR="00450040">
        <w:t xml:space="preserve">jmf med invasiv ventilation. NIV </w:t>
      </w:r>
      <w:r w:rsidR="004F5514">
        <w:t>s</w:t>
      </w:r>
      <w:r w:rsidRPr="00DB0EFD">
        <w:t>kall övervägas som alternativ</w:t>
      </w:r>
      <w:r w:rsidR="00A20FE5">
        <w:t xml:space="preserve"> när det är möjligt men</w:t>
      </w:r>
      <w:r w:rsidR="00B64659">
        <w:t xml:space="preserve"> minskning av </w:t>
      </w:r>
      <w:r w:rsidR="00A20FE5">
        <w:t xml:space="preserve">VAP risken är </w:t>
      </w:r>
      <w:r w:rsidR="00B64659">
        <w:t>inte ett argument för att undvika intubation när det är indicerat.</w:t>
      </w:r>
    </w:p>
    <w:p w14:paraId="7564B51A" w14:textId="665CFE51" w:rsidR="00951BE7" w:rsidRPr="00951BE7" w:rsidRDefault="00951BE7" w:rsidP="00945D7F">
      <w:pPr>
        <w:tabs>
          <w:tab w:val="num" w:pos="709"/>
        </w:tabs>
        <w:spacing w:after="0" w:line="240" w:lineRule="auto"/>
        <w:ind w:left="567" w:right="-143" w:hanging="142"/>
        <w:rPr>
          <w:rFonts w:ascii="Arial" w:hAnsi="Arial" w:cs="Arial"/>
          <w:b/>
          <w:sz w:val="20"/>
          <w:szCs w:val="20"/>
        </w:rPr>
      </w:pPr>
      <w:r w:rsidRPr="00951BE7">
        <w:rPr>
          <w:rFonts w:ascii="Arial" w:hAnsi="Arial" w:cs="Arial"/>
          <w:sz w:val="20"/>
          <w:szCs w:val="20"/>
        </w:rPr>
        <w:br/>
      </w:r>
    </w:p>
    <w:p w14:paraId="33849903" w14:textId="67732F9A" w:rsidR="00951BE7" w:rsidRPr="00950476" w:rsidRDefault="00951BE7" w:rsidP="00950476">
      <w:pPr>
        <w:pStyle w:val="Liststycke"/>
        <w:numPr>
          <w:ilvl w:val="0"/>
          <w:numId w:val="36"/>
        </w:numPr>
        <w:ind w:right="-143"/>
        <w:rPr>
          <w:b/>
          <w:bCs/>
          <w:sz w:val="28"/>
          <w:szCs w:val="28"/>
        </w:rPr>
      </w:pPr>
      <w:r w:rsidRPr="00950476">
        <w:rPr>
          <w:b/>
          <w:bCs/>
          <w:sz w:val="28"/>
          <w:szCs w:val="28"/>
        </w:rPr>
        <w:t xml:space="preserve">Kort </w:t>
      </w:r>
      <w:r w:rsidR="0068218F">
        <w:rPr>
          <w:b/>
          <w:bCs/>
          <w:sz w:val="28"/>
          <w:szCs w:val="28"/>
        </w:rPr>
        <w:t>t</w:t>
      </w:r>
      <w:r w:rsidRPr="00950476">
        <w:rPr>
          <w:b/>
          <w:bCs/>
          <w:sz w:val="28"/>
          <w:szCs w:val="28"/>
        </w:rPr>
        <w:t>id</w:t>
      </w:r>
      <w:r w:rsidR="0068218F">
        <w:rPr>
          <w:b/>
          <w:bCs/>
          <w:sz w:val="28"/>
          <w:szCs w:val="28"/>
        </w:rPr>
        <w:t xml:space="preserve"> med invasiv ventilation</w:t>
      </w:r>
    </w:p>
    <w:p w14:paraId="00EED798" w14:textId="2C77E83E" w:rsidR="00951BE7" w:rsidRPr="0021365E" w:rsidRDefault="00951BE7" w:rsidP="005A0576">
      <w:pPr>
        <w:pStyle w:val="Punktlista"/>
        <w:numPr>
          <w:ilvl w:val="0"/>
          <w:numId w:val="0"/>
        </w:numPr>
        <w:spacing w:after="0"/>
        <w:ind w:left="709" w:right="-142"/>
        <w:rPr>
          <w:b/>
          <w:bCs/>
        </w:rPr>
      </w:pPr>
      <w:r w:rsidRPr="0021365E">
        <w:rPr>
          <w:b/>
          <w:bCs/>
        </w:rPr>
        <w:t>Minimera sedering</w:t>
      </w:r>
    </w:p>
    <w:p w14:paraId="277EA29E" w14:textId="4BCCF7C4" w:rsidR="00075379" w:rsidRPr="00951BE7" w:rsidRDefault="00951BE7" w:rsidP="005A0576">
      <w:pPr>
        <w:ind w:left="709" w:right="-143"/>
      </w:pPr>
      <w:r w:rsidRPr="00951BE7">
        <w:rPr>
          <w:bCs/>
        </w:rPr>
        <w:t>Uppehåll</w:t>
      </w:r>
      <w:r w:rsidR="00864314">
        <w:rPr>
          <w:bCs/>
        </w:rPr>
        <w:t>/minskning</w:t>
      </w:r>
      <w:r w:rsidRPr="00951BE7">
        <w:rPr>
          <w:bCs/>
        </w:rPr>
        <w:t xml:space="preserve"> i infusionerna</w:t>
      </w:r>
      <w:r w:rsidR="00B64659">
        <w:rPr>
          <w:bCs/>
        </w:rPr>
        <w:t xml:space="preserve"> dagligen har visat sig korta tiden i ventilator. Minskning av </w:t>
      </w:r>
      <w:proofErr w:type="spellStart"/>
      <w:r w:rsidR="00B64659">
        <w:rPr>
          <w:bCs/>
        </w:rPr>
        <w:t>sederingen</w:t>
      </w:r>
      <w:proofErr w:type="spellEnd"/>
      <w:r w:rsidR="00B64659">
        <w:rPr>
          <w:bCs/>
        </w:rPr>
        <w:t xml:space="preserve"> ordineras av läkare i </w:t>
      </w:r>
      <w:r w:rsidR="00831140">
        <w:rPr>
          <w:bCs/>
        </w:rPr>
        <w:t>samband</w:t>
      </w:r>
      <w:r w:rsidR="00B64659">
        <w:rPr>
          <w:bCs/>
        </w:rPr>
        <w:t xml:space="preserve"> med rond och utförs </w:t>
      </w:r>
      <w:r w:rsidR="00831140">
        <w:rPr>
          <w:bCs/>
        </w:rPr>
        <w:t xml:space="preserve">lämpligen på morgonen/förmiddagen. </w:t>
      </w:r>
      <w:r w:rsidR="00B64659">
        <w:rPr>
          <w:bCs/>
        </w:rPr>
        <w:t xml:space="preserve"> </w:t>
      </w:r>
      <w:r w:rsidRPr="00951BE7">
        <w:t xml:space="preserve"> </w:t>
      </w:r>
    </w:p>
    <w:p w14:paraId="17B68650" w14:textId="3D54795C" w:rsidR="007172EA" w:rsidRPr="000D31BE" w:rsidRDefault="00831140" w:rsidP="005A0576">
      <w:pPr>
        <w:pStyle w:val="Punktlista"/>
        <w:numPr>
          <w:ilvl w:val="0"/>
          <w:numId w:val="0"/>
        </w:numPr>
        <w:spacing w:after="0" w:line="240" w:lineRule="auto"/>
        <w:ind w:left="709" w:right="-143"/>
        <w:rPr>
          <w:rFonts w:ascii="Arial" w:hAnsi="Arial" w:cs="Arial"/>
          <w:sz w:val="20"/>
          <w:szCs w:val="20"/>
        </w:rPr>
      </w:pPr>
      <w:r>
        <w:rPr>
          <w:b/>
          <w:bCs/>
        </w:rPr>
        <w:t xml:space="preserve">Främja urträning från </w:t>
      </w:r>
      <w:proofErr w:type="spellStart"/>
      <w:r>
        <w:rPr>
          <w:b/>
          <w:bCs/>
        </w:rPr>
        <w:t>invasiv</w:t>
      </w:r>
      <w:r w:rsidR="0068218F">
        <w:rPr>
          <w:b/>
          <w:bCs/>
        </w:rPr>
        <w:t>t</w:t>
      </w:r>
      <w:proofErr w:type="spellEnd"/>
      <w:r w:rsidR="0068218F">
        <w:rPr>
          <w:b/>
          <w:bCs/>
        </w:rPr>
        <w:t xml:space="preserve"> respiratorstöd</w:t>
      </w:r>
    </w:p>
    <w:p w14:paraId="516F668B" w14:textId="23644032" w:rsidR="00DC3B9E" w:rsidRDefault="00951BE7" w:rsidP="00435975">
      <w:pPr>
        <w:ind w:left="709" w:right="-143"/>
      </w:pPr>
      <w:r w:rsidRPr="00951BE7">
        <w:t xml:space="preserve">Gå igenom förutsättningar för spontanandning och avveckling av respiratorn vid </w:t>
      </w:r>
      <w:proofErr w:type="gramStart"/>
      <w:r w:rsidRPr="00951BE7">
        <w:t>rond.</w:t>
      </w:r>
      <w:r w:rsidRPr="00D81F0D">
        <w:t>.</w:t>
      </w:r>
      <w:proofErr w:type="gramEnd"/>
      <w:r w:rsidRPr="00D81F0D">
        <w:t xml:space="preserve"> </w:t>
      </w:r>
    </w:p>
    <w:p w14:paraId="0169BBDA" w14:textId="77777777" w:rsidR="00572D6F" w:rsidRPr="00951BE7" w:rsidRDefault="00572D6F" w:rsidP="00945D7F">
      <w:pPr>
        <w:spacing w:after="0" w:line="240" w:lineRule="auto"/>
        <w:ind w:left="567" w:right="-143"/>
        <w:rPr>
          <w:rFonts w:ascii="Arial" w:hAnsi="Arial" w:cs="Arial"/>
          <w:sz w:val="20"/>
          <w:szCs w:val="20"/>
        </w:rPr>
      </w:pPr>
    </w:p>
    <w:p w14:paraId="7916157B" w14:textId="2B30EDB0" w:rsidR="00951BE7" w:rsidRPr="005A0576" w:rsidRDefault="00951BE7" w:rsidP="005A0576">
      <w:pPr>
        <w:pStyle w:val="Liststycke"/>
        <w:numPr>
          <w:ilvl w:val="0"/>
          <w:numId w:val="36"/>
        </w:numPr>
        <w:spacing w:line="240" w:lineRule="auto"/>
        <w:ind w:left="714" w:right="-142" w:hanging="357"/>
        <w:rPr>
          <w:rFonts w:ascii="Arial" w:hAnsi="Arial" w:cs="Arial"/>
          <w:b/>
          <w:bCs/>
          <w:sz w:val="22"/>
          <w:szCs w:val="22"/>
        </w:rPr>
      </w:pPr>
      <w:r w:rsidRPr="00950476">
        <w:rPr>
          <w:b/>
          <w:bCs/>
          <w:sz w:val="28"/>
          <w:szCs w:val="28"/>
        </w:rPr>
        <w:t>Minska</w:t>
      </w:r>
      <w:r w:rsidR="00950476" w:rsidRPr="00950476">
        <w:rPr>
          <w:b/>
          <w:bCs/>
          <w:sz w:val="28"/>
          <w:szCs w:val="28"/>
        </w:rPr>
        <w:t>d</w:t>
      </w:r>
      <w:r w:rsidRPr="00950476">
        <w:rPr>
          <w:b/>
          <w:bCs/>
          <w:sz w:val="28"/>
          <w:szCs w:val="28"/>
        </w:rPr>
        <w:t xml:space="preserve"> egen kolonisation </w:t>
      </w:r>
      <w:r w:rsidR="0066390D" w:rsidRPr="00950476">
        <w:rPr>
          <w:b/>
          <w:bCs/>
          <w:sz w:val="28"/>
          <w:szCs w:val="28"/>
        </w:rPr>
        <w:t>- Munvård</w:t>
      </w:r>
    </w:p>
    <w:p w14:paraId="5F42F7FB" w14:textId="4D730572" w:rsidR="00951BE7" w:rsidRPr="00954BBB" w:rsidRDefault="00951BE7" w:rsidP="00195536">
      <w:pPr>
        <w:pStyle w:val="Punktlista"/>
        <w:ind w:left="1134" w:right="-143"/>
      </w:pPr>
      <w:r w:rsidRPr="00954BBB">
        <w:t>Borsta tänder</w:t>
      </w:r>
      <w:r w:rsidR="00C4564C">
        <w:t>na</w:t>
      </w:r>
      <w:r w:rsidR="00435975">
        <w:t xml:space="preserve"> dagligen</w:t>
      </w:r>
      <w:r w:rsidR="003A64D5">
        <w:t xml:space="preserve">. </w:t>
      </w:r>
    </w:p>
    <w:p w14:paraId="03D5A9FD" w14:textId="0AE7F49C" w:rsidR="00951BE7" w:rsidRPr="005A0576" w:rsidRDefault="00951BE7" w:rsidP="005A0576">
      <w:pPr>
        <w:pStyle w:val="Punktlista"/>
        <w:ind w:left="1134" w:right="-143"/>
      </w:pPr>
      <w:r w:rsidRPr="00954BBB">
        <w:t xml:space="preserve">Inför extubation bör svalget sugas rent </w:t>
      </w:r>
    </w:p>
    <w:p w14:paraId="7B23999F" w14:textId="62EC285F" w:rsidR="00075379" w:rsidRPr="005A0576" w:rsidRDefault="00951BE7" w:rsidP="005A0576">
      <w:pPr>
        <w:ind w:left="709" w:right="-143"/>
      </w:pPr>
      <w:r w:rsidRPr="00951BE7">
        <w:t>Undantag för ansiktsfrakturer/instabila skallskador, tas upp vid ronden.</w:t>
      </w:r>
      <w:r w:rsidR="005A0576">
        <w:t xml:space="preserve"> </w:t>
      </w:r>
      <w:r w:rsidR="004448E1">
        <w:t xml:space="preserve">Ingen evidens för att munvård med </w:t>
      </w:r>
      <w:proofErr w:type="spellStart"/>
      <w:r w:rsidR="004448E1">
        <w:t>klorhexidin</w:t>
      </w:r>
      <w:proofErr w:type="spellEnd"/>
      <w:r w:rsidR="004448E1">
        <w:t xml:space="preserve"> har effekt på förekomsten av VAP. </w:t>
      </w:r>
    </w:p>
    <w:p w14:paraId="3C5B9424" w14:textId="5F347970" w:rsidR="00951BE7" w:rsidRPr="00951BE7" w:rsidRDefault="00951BE7" w:rsidP="005A0576">
      <w:pPr>
        <w:pStyle w:val="Punktlista"/>
        <w:numPr>
          <w:ilvl w:val="0"/>
          <w:numId w:val="0"/>
        </w:numPr>
        <w:spacing w:after="0"/>
        <w:ind w:left="709" w:right="-142"/>
        <w:rPr>
          <w:rFonts w:ascii="Arial" w:hAnsi="Arial" w:cs="Arial"/>
          <w:sz w:val="20"/>
          <w:szCs w:val="20"/>
        </w:rPr>
      </w:pPr>
      <w:r w:rsidRPr="00D57D4E">
        <w:rPr>
          <w:b/>
          <w:bCs/>
        </w:rPr>
        <w:t xml:space="preserve">Minskning av sekret ovan </w:t>
      </w:r>
      <w:proofErr w:type="spellStart"/>
      <w:r w:rsidRPr="00D57D4E">
        <w:rPr>
          <w:b/>
          <w:bCs/>
        </w:rPr>
        <w:t>kuff</w:t>
      </w:r>
      <w:proofErr w:type="spellEnd"/>
    </w:p>
    <w:p w14:paraId="204F0D8F" w14:textId="77777777" w:rsidR="00951BE7" w:rsidRPr="00951BE7" w:rsidRDefault="00951BE7" w:rsidP="008D1B29">
      <w:pPr>
        <w:spacing w:after="0"/>
        <w:ind w:left="709" w:right="-143"/>
      </w:pPr>
      <w:r w:rsidRPr="00951BE7">
        <w:rPr>
          <w:bCs/>
        </w:rPr>
        <w:t>Alla tuber och trachealkanyler som läggs in på CIVA ska ha extra sugkanal (</w:t>
      </w:r>
      <w:proofErr w:type="spellStart"/>
      <w:r w:rsidRPr="00951BE7">
        <w:rPr>
          <w:bCs/>
        </w:rPr>
        <w:t>subglottisk</w:t>
      </w:r>
      <w:proofErr w:type="spellEnd"/>
      <w:r w:rsidRPr="00951BE7">
        <w:rPr>
          <w:bCs/>
        </w:rPr>
        <w:t>).</w:t>
      </w:r>
      <w:r w:rsidRPr="00951BE7">
        <w:t xml:space="preserve"> Skicka med en trachealkanyl med extra sugkanal då patienten ska </w:t>
      </w:r>
      <w:proofErr w:type="spellStart"/>
      <w:r w:rsidRPr="00951BE7">
        <w:t>tracheotomeras</w:t>
      </w:r>
      <w:proofErr w:type="spellEnd"/>
      <w:r w:rsidRPr="00951BE7">
        <w:t xml:space="preserve"> på öronoperation</w:t>
      </w:r>
      <w:r w:rsidRPr="00951BE7">
        <w:rPr>
          <w:u w:val="single"/>
        </w:rPr>
        <w:t>.</w:t>
      </w:r>
    </w:p>
    <w:p w14:paraId="13C7F0AF" w14:textId="77777777" w:rsidR="00951BE7" w:rsidRPr="00951BE7" w:rsidRDefault="00951BE7" w:rsidP="00945D7F">
      <w:pPr>
        <w:spacing w:after="0" w:line="240" w:lineRule="auto"/>
        <w:ind w:left="567" w:right="-143"/>
        <w:rPr>
          <w:rFonts w:ascii="Arial" w:hAnsi="Arial" w:cs="Arial"/>
          <w:b/>
          <w:sz w:val="20"/>
          <w:szCs w:val="20"/>
        </w:rPr>
      </w:pPr>
    </w:p>
    <w:p w14:paraId="786912DB" w14:textId="77777777" w:rsidR="00951BE7" w:rsidRPr="00951BE7" w:rsidRDefault="00951BE7" w:rsidP="005A0576">
      <w:pPr>
        <w:pStyle w:val="Punktlista"/>
        <w:numPr>
          <w:ilvl w:val="0"/>
          <w:numId w:val="39"/>
        </w:numPr>
        <w:ind w:right="-143"/>
      </w:pPr>
      <w:r w:rsidRPr="00951BE7">
        <w:t>Sug rent i bakre svalg minst 1 gång/pass</w:t>
      </w:r>
    </w:p>
    <w:p w14:paraId="4FF9BCB8" w14:textId="77777777" w:rsidR="005A0576" w:rsidRDefault="00951BE7" w:rsidP="005A0576">
      <w:pPr>
        <w:pStyle w:val="Punktlista"/>
        <w:numPr>
          <w:ilvl w:val="0"/>
          <w:numId w:val="39"/>
        </w:numPr>
        <w:ind w:right="-143"/>
      </w:pPr>
      <w:r w:rsidRPr="00951BE7">
        <w:t xml:space="preserve">Sug med 5ml eller 10ml spruta i </w:t>
      </w:r>
      <w:r w:rsidRPr="00900C25">
        <w:t>sugkanalen på tub eller trach minst en gång/pass</w:t>
      </w:r>
    </w:p>
    <w:p w14:paraId="62DC7D04" w14:textId="1946E632" w:rsidR="0068218F" w:rsidRDefault="00951BE7" w:rsidP="005A0576">
      <w:pPr>
        <w:pStyle w:val="Punktlista"/>
        <w:numPr>
          <w:ilvl w:val="0"/>
          <w:numId w:val="39"/>
        </w:numPr>
        <w:ind w:right="-143"/>
      </w:pPr>
      <w:r w:rsidRPr="00900C25">
        <w:t>Sug</w:t>
      </w:r>
      <w:r w:rsidRPr="005A0576">
        <w:rPr>
          <w:bCs/>
        </w:rPr>
        <w:t xml:space="preserve"> endast vid behov</w:t>
      </w:r>
      <w:r w:rsidRPr="00900C25">
        <w:t xml:space="preserve"> i tub och trach</w:t>
      </w:r>
      <w:r w:rsidR="005C78A1" w:rsidRPr="00900C25">
        <w:t>.</w:t>
      </w:r>
      <w:r w:rsidR="009E410A" w:rsidRPr="00900C25">
        <w:t xml:space="preserve"> Byt innerkanylen vid trach vid behov.</w:t>
      </w:r>
    </w:p>
    <w:p w14:paraId="7903DB89" w14:textId="77777777" w:rsidR="005A0576" w:rsidRDefault="005A0576" w:rsidP="005A0576">
      <w:pPr>
        <w:pStyle w:val="Punktlista"/>
        <w:numPr>
          <w:ilvl w:val="0"/>
          <w:numId w:val="0"/>
        </w:numPr>
        <w:ind w:left="1134" w:right="-143"/>
        <w:rPr>
          <w:b/>
          <w:bCs/>
          <w:sz w:val="28"/>
          <w:szCs w:val="28"/>
        </w:rPr>
      </w:pPr>
    </w:p>
    <w:p w14:paraId="7D22F1FB" w14:textId="69AE6819" w:rsidR="00951BE7" w:rsidRPr="00950476" w:rsidRDefault="00951BE7" w:rsidP="00950476">
      <w:pPr>
        <w:pStyle w:val="Punktlista"/>
        <w:numPr>
          <w:ilvl w:val="0"/>
          <w:numId w:val="36"/>
        </w:numPr>
        <w:ind w:right="-143"/>
        <w:rPr>
          <w:b/>
          <w:bCs/>
          <w:sz w:val="28"/>
          <w:szCs w:val="28"/>
        </w:rPr>
      </w:pPr>
      <w:r w:rsidRPr="00950476">
        <w:rPr>
          <w:b/>
          <w:bCs/>
          <w:sz w:val="28"/>
          <w:szCs w:val="28"/>
        </w:rPr>
        <w:t>Minska</w:t>
      </w:r>
      <w:r w:rsidR="00950476" w:rsidRPr="00950476">
        <w:rPr>
          <w:b/>
          <w:bCs/>
          <w:sz w:val="28"/>
          <w:szCs w:val="28"/>
        </w:rPr>
        <w:t>d</w:t>
      </w:r>
      <w:r w:rsidRPr="00950476">
        <w:rPr>
          <w:b/>
          <w:bCs/>
          <w:sz w:val="28"/>
          <w:szCs w:val="28"/>
        </w:rPr>
        <w:t xml:space="preserve"> aspirationsrisk</w:t>
      </w:r>
    </w:p>
    <w:p w14:paraId="40AA1A34" w14:textId="77777777" w:rsidR="00951BE7" w:rsidRPr="00951BE7" w:rsidRDefault="00951BE7" w:rsidP="00945D7F">
      <w:pPr>
        <w:spacing w:after="0" w:line="240" w:lineRule="auto"/>
        <w:ind w:left="567" w:right="-143"/>
        <w:rPr>
          <w:rFonts w:ascii="Arial" w:hAnsi="Arial" w:cs="Arial"/>
          <w:sz w:val="20"/>
          <w:szCs w:val="20"/>
        </w:rPr>
      </w:pPr>
    </w:p>
    <w:p w14:paraId="40317318" w14:textId="36305513" w:rsidR="00951BE7" w:rsidRPr="00951BE7" w:rsidRDefault="00951BE7" w:rsidP="00296EA3">
      <w:pPr>
        <w:pStyle w:val="Punktlista"/>
        <w:ind w:left="1134" w:right="-143" w:hanging="425"/>
      </w:pPr>
      <w:r w:rsidRPr="00951BE7">
        <w:t xml:space="preserve">30 graders höjd huvudända till alla respiratorpatienter, såväl i rygg- som i sidoläge. Detta gäller hela dygnet. Gradskivor finns på alla sängar. Diskutera med läkare kring eventuella kontraindikationer </w:t>
      </w:r>
    </w:p>
    <w:p w14:paraId="13C55706" w14:textId="3DD8057D" w:rsidR="00951BE7" w:rsidRPr="00951BE7" w:rsidRDefault="00951BE7" w:rsidP="00296EA3">
      <w:pPr>
        <w:pStyle w:val="Punktlista"/>
        <w:ind w:left="1134" w:right="-143" w:hanging="425"/>
      </w:pPr>
      <w:r w:rsidRPr="00951BE7">
        <w:t xml:space="preserve">Aspirationskontroll vid sondmatning en gång/pass och i samband med </w:t>
      </w:r>
      <w:proofErr w:type="spellStart"/>
      <w:r w:rsidRPr="00951BE7">
        <w:t>påsbyte</w:t>
      </w:r>
      <w:proofErr w:type="spellEnd"/>
      <w:r w:rsidRPr="00951BE7">
        <w:t xml:space="preserve"> </w:t>
      </w:r>
    </w:p>
    <w:p w14:paraId="1734BD76" w14:textId="07044D02" w:rsidR="00951BE7" w:rsidRDefault="00951BE7" w:rsidP="00296EA3">
      <w:pPr>
        <w:pStyle w:val="Punktlista"/>
        <w:ind w:left="1134" w:right="-143" w:hanging="425"/>
        <w:rPr>
          <w:b/>
        </w:rPr>
      </w:pPr>
      <w:r w:rsidRPr="00951BE7">
        <w:t>Kufftryck</w:t>
      </w:r>
      <w:r w:rsidRPr="00951BE7">
        <w:rPr>
          <w:b/>
        </w:rPr>
        <w:t xml:space="preserve"> </w:t>
      </w:r>
      <w:r w:rsidRPr="00951BE7">
        <w:t xml:space="preserve">kontrolleras regelbundet, skall ligga mellan 25–30 </w:t>
      </w:r>
      <w:proofErr w:type="spellStart"/>
      <w:r w:rsidRPr="00951BE7">
        <w:t>mmHg</w:t>
      </w:r>
      <w:proofErr w:type="spellEnd"/>
      <w:r w:rsidRPr="00951BE7">
        <w:t xml:space="preserve"> i tub/trach. </w:t>
      </w:r>
      <w:proofErr w:type="spellStart"/>
      <w:r w:rsidRPr="00951BE7">
        <w:t>Kuffa</w:t>
      </w:r>
      <w:proofErr w:type="spellEnd"/>
      <w:r w:rsidRPr="00951BE7">
        <w:t xml:space="preserve"> ej ur när trycket kontrolleras, då glider aspiratet ner i </w:t>
      </w:r>
      <w:proofErr w:type="spellStart"/>
      <w:r w:rsidRPr="00951BE7">
        <w:t>trachea</w:t>
      </w:r>
      <w:proofErr w:type="spellEnd"/>
      <w:r w:rsidRPr="00951BE7">
        <w:t xml:space="preserve">. </w:t>
      </w:r>
    </w:p>
    <w:p w14:paraId="70AE255B" w14:textId="77777777" w:rsidR="009C54C2" w:rsidRPr="00951BE7" w:rsidRDefault="009C54C2" w:rsidP="00945D7F">
      <w:pPr>
        <w:spacing w:after="0" w:line="240" w:lineRule="auto"/>
        <w:ind w:left="567" w:right="-143"/>
        <w:rPr>
          <w:rFonts w:ascii="Arial" w:hAnsi="Arial" w:cs="Arial"/>
          <w:sz w:val="20"/>
          <w:szCs w:val="20"/>
        </w:rPr>
      </w:pPr>
    </w:p>
    <w:p w14:paraId="22EBBD48" w14:textId="77777777" w:rsidR="00951BE7" w:rsidRPr="00951BE7" w:rsidRDefault="00951BE7" w:rsidP="00945D7F">
      <w:pPr>
        <w:spacing w:after="0" w:line="240" w:lineRule="auto"/>
        <w:ind w:left="567" w:right="-143"/>
        <w:rPr>
          <w:rFonts w:ascii="Arial" w:hAnsi="Arial" w:cs="Arial"/>
          <w:b/>
          <w:sz w:val="20"/>
          <w:szCs w:val="20"/>
        </w:rPr>
      </w:pPr>
    </w:p>
    <w:p w14:paraId="68FB5997" w14:textId="638A7EEE" w:rsidR="00951BE7" w:rsidRPr="00950476" w:rsidRDefault="00951BE7" w:rsidP="00950476">
      <w:pPr>
        <w:pStyle w:val="Liststycke"/>
        <w:numPr>
          <w:ilvl w:val="0"/>
          <w:numId w:val="36"/>
        </w:numPr>
        <w:spacing w:after="0" w:line="240" w:lineRule="auto"/>
        <w:ind w:right="-143"/>
        <w:rPr>
          <w:rFonts w:ascii="Arial" w:hAnsi="Arial" w:cs="Arial"/>
          <w:b/>
          <w:bCs/>
          <w:sz w:val="22"/>
          <w:szCs w:val="22"/>
        </w:rPr>
      </w:pPr>
      <w:r w:rsidRPr="00950476">
        <w:rPr>
          <w:b/>
          <w:bCs/>
          <w:sz w:val="28"/>
          <w:szCs w:val="28"/>
        </w:rPr>
        <w:lastRenderedPageBreak/>
        <w:t>Minskad yttre kontamination</w:t>
      </w:r>
    </w:p>
    <w:p w14:paraId="72C9A0A7" w14:textId="77777777" w:rsidR="002E42EA" w:rsidRPr="002E42EA" w:rsidRDefault="002E42EA" w:rsidP="00945D7F">
      <w:pPr>
        <w:pStyle w:val="Liststycke"/>
        <w:numPr>
          <w:ilvl w:val="0"/>
          <w:numId w:val="0"/>
        </w:numPr>
        <w:spacing w:after="0" w:line="240" w:lineRule="auto"/>
        <w:ind w:left="567" w:right="-143"/>
        <w:rPr>
          <w:rFonts w:ascii="Arial" w:hAnsi="Arial" w:cs="Arial"/>
          <w:sz w:val="20"/>
          <w:szCs w:val="20"/>
        </w:rPr>
      </w:pPr>
    </w:p>
    <w:p w14:paraId="219EE10B" w14:textId="64935CD2" w:rsidR="00951BE7" w:rsidRPr="00951BE7" w:rsidRDefault="00951BE7" w:rsidP="00945D7F">
      <w:pPr>
        <w:ind w:left="567" w:right="-143"/>
        <w:rPr>
          <w:rFonts w:ascii="Arial" w:hAnsi="Arial" w:cs="Arial"/>
          <w:bCs/>
          <w:sz w:val="20"/>
          <w:szCs w:val="20"/>
        </w:rPr>
      </w:pPr>
      <w:r w:rsidRPr="00951BE7">
        <w:t xml:space="preserve">Basala hygienrutiner och klädregler </w:t>
      </w:r>
      <w:r w:rsidR="004B3BED">
        <w:t xml:space="preserve">gäller </w:t>
      </w:r>
      <w:r w:rsidRPr="00951BE7">
        <w:t>för all personal som har patientkontakt</w:t>
      </w:r>
      <w:r w:rsidR="002E42EA">
        <w:t>.</w:t>
      </w:r>
    </w:p>
    <w:p w14:paraId="672C27DA" w14:textId="77777777" w:rsidR="00951BE7" w:rsidRPr="00951BE7" w:rsidRDefault="00951BE7" w:rsidP="004E1E34">
      <w:pPr>
        <w:pStyle w:val="Punktlista"/>
        <w:spacing w:after="0"/>
        <w:ind w:left="567" w:right="-143" w:firstLine="284"/>
      </w:pPr>
      <w:r w:rsidRPr="00951BE7">
        <w:t>Sug endast vid behov i tub och trach</w:t>
      </w:r>
    </w:p>
    <w:p w14:paraId="228543EF" w14:textId="7886FE8F" w:rsidR="007172EA" w:rsidRDefault="00951BE7" w:rsidP="008A3905">
      <w:pPr>
        <w:pStyle w:val="Punktlista"/>
        <w:spacing w:after="0"/>
        <w:ind w:left="567" w:right="-143" w:firstLine="284"/>
      </w:pPr>
      <w:r w:rsidRPr="00951BE7">
        <w:t>Rena handskar och steril sugkateter vid sugning</w:t>
      </w:r>
    </w:p>
    <w:p w14:paraId="07BF1F18" w14:textId="77777777" w:rsidR="00293C93" w:rsidRDefault="00293C93" w:rsidP="00293C93">
      <w:pPr>
        <w:pStyle w:val="Punktlista"/>
        <w:numPr>
          <w:ilvl w:val="0"/>
          <w:numId w:val="0"/>
        </w:numPr>
        <w:spacing w:after="0"/>
        <w:ind w:right="-143"/>
      </w:pPr>
    </w:p>
    <w:p w14:paraId="2C961330" w14:textId="5B8598DF" w:rsidR="00293C93" w:rsidRPr="005B5486" w:rsidRDefault="00612911" w:rsidP="005B5486">
      <w:pPr>
        <w:pStyle w:val="Punktlista"/>
        <w:numPr>
          <w:ilvl w:val="0"/>
          <w:numId w:val="36"/>
        </w:numPr>
        <w:spacing w:after="0"/>
        <w:ind w:right="-143"/>
        <w:rPr>
          <w:b/>
          <w:bCs/>
          <w:sz w:val="28"/>
          <w:szCs w:val="28"/>
        </w:rPr>
      </w:pPr>
      <w:r w:rsidRPr="005B5486">
        <w:rPr>
          <w:b/>
          <w:bCs/>
          <w:sz w:val="28"/>
          <w:szCs w:val="28"/>
        </w:rPr>
        <w:t>Enteral nutrition</w:t>
      </w:r>
    </w:p>
    <w:p w14:paraId="42F631E7" w14:textId="6E6A54FF" w:rsidR="00612911" w:rsidRDefault="00612911" w:rsidP="005B5486">
      <w:pPr>
        <w:pStyle w:val="Punktlista"/>
        <w:numPr>
          <w:ilvl w:val="0"/>
          <w:numId w:val="0"/>
        </w:numPr>
        <w:spacing w:after="0"/>
        <w:ind w:left="567" w:right="-143"/>
      </w:pPr>
      <w:r>
        <w:t xml:space="preserve">Tidig enteral nutrition </w:t>
      </w:r>
      <w:r w:rsidR="00DB62B9">
        <w:t>föredras framför parenteral nutrition</w:t>
      </w:r>
      <w:r w:rsidR="005B5486">
        <w:t xml:space="preserve"> då det visat sig minska risken för </w:t>
      </w:r>
      <w:proofErr w:type="spellStart"/>
      <w:r w:rsidR="005B5486">
        <w:t>nosokomial</w:t>
      </w:r>
      <w:proofErr w:type="spellEnd"/>
      <w:r w:rsidR="005B5486">
        <w:t xml:space="preserve"> pneumoni.</w:t>
      </w:r>
    </w:p>
    <w:p w14:paraId="25B4DE8E" w14:textId="2BB33BC1" w:rsidR="00612911" w:rsidRPr="008A3905" w:rsidRDefault="00612911" w:rsidP="00293C93">
      <w:pPr>
        <w:pStyle w:val="Punktlista"/>
        <w:numPr>
          <w:ilvl w:val="0"/>
          <w:numId w:val="0"/>
        </w:numPr>
        <w:spacing w:after="0"/>
        <w:ind w:right="-143"/>
      </w:pPr>
    </w:p>
    <w:p w14:paraId="2A79FE5C" w14:textId="77777777" w:rsidR="007172EA" w:rsidRDefault="007172EA" w:rsidP="00945D7F">
      <w:pPr>
        <w:spacing w:after="0" w:line="240" w:lineRule="auto"/>
        <w:ind w:left="567" w:right="-143"/>
        <w:rPr>
          <w:rFonts w:ascii="Arial" w:hAnsi="Arial" w:cs="Arial"/>
          <w:sz w:val="20"/>
          <w:szCs w:val="20"/>
        </w:rPr>
      </w:pPr>
    </w:p>
    <w:p w14:paraId="325EEF61" w14:textId="77777777" w:rsidR="00821F56" w:rsidRPr="00D86CE4" w:rsidRDefault="00E111DA" w:rsidP="00D86CE4">
      <w:pPr>
        <w:pStyle w:val="Rubrik1"/>
        <w:ind w:left="567"/>
        <w:rPr>
          <w:sz w:val="36"/>
          <w:szCs w:val="22"/>
        </w:rPr>
      </w:pPr>
      <w:bookmarkStart w:id="7" w:name="Dokumentation"/>
      <w:r w:rsidRPr="00D86CE4">
        <w:rPr>
          <w:sz w:val="36"/>
          <w:szCs w:val="22"/>
        </w:rPr>
        <w:t>Dokumentation på dygnsjournalen</w:t>
      </w:r>
    </w:p>
    <w:bookmarkEnd w:id="7"/>
    <w:p w14:paraId="772A8086" w14:textId="77777777" w:rsidR="00821F56" w:rsidRDefault="00821F56" w:rsidP="00945D7F">
      <w:pPr>
        <w:spacing w:after="0" w:line="240" w:lineRule="auto"/>
        <w:ind w:left="567" w:right="-143"/>
        <w:rPr>
          <w:rFonts w:ascii="Arial" w:hAnsi="Arial" w:cs="Arial"/>
          <w:b/>
          <w:sz w:val="20"/>
          <w:szCs w:val="20"/>
        </w:rPr>
      </w:pPr>
    </w:p>
    <w:p w14:paraId="4DBF0E3B" w14:textId="67D9D569" w:rsidR="00821F56" w:rsidRDefault="00E111DA" w:rsidP="00D86CE4">
      <w:pPr>
        <w:pStyle w:val="Punktlista"/>
        <w:ind w:left="709" w:hanging="283"/>
      </w:pPr>
      <w:r w:rsidRPr="00951BE7">
        <w:t>Höjd huvudända: Skriv</w:t>
      </w:r>
      <w:r w:rsidR="004710E8">
        <w:t xml:space="preserve"> antal grader</w:t>
      </w:r>
      <w:r w:rsidR="00093ED8">
        <w:t>, ex.</w:t>
      </w:r>
      <w:r w:rsidRPr="00951BE7">
        <w:t xml:space="preserve"> ”30” efter lägespilen. </w:t>
      </w:r>
    </w:p>
    <w:p w14:paraId="3512348B" w14:textId="40A2CF91" w:rsidR="00821F56" w:rsidRPr="00950476" w:rsidRDefault="00C405BE" w:rsidP="00D86CE4">
      <w:pPr>
        <w:pStyle w:val="Punktlista"/>
        <w:ind w:left="709" w:hanging="283"/>
      </w:pPr>
      <w:r w:rsidRPr="00950476">
        <w:t xml:space="preserve">Dokumentera </w:t>
      </w:r>
      <w:proofErr w:type="spellStart"/>
      <w:r w:rsidRPr="00950476">
        <w:t>kufftrycket</w:t>
      </w:r>
      <w:proofErr w:type="spellEnd"/>
      <w:r w:rsidRPr="00950476">
        <w:t xml:space="preserve"> på raden för </w:t>
      </w:r>
      <w:r w:rsidR="00E111DA" w:rsidRPr="00950476">
        <w:t xml:space="preserve">Kufftryck </w:t>
      </w:r>
    </w:p>
    <w:p w14:paraId="34A41CE9" w14:textId="39291D7D" w:rsidR="00E111DA" w:rsidRPr="00950476" w:rsidRDefault="00E111DA" w:rsidP="00D86CE4">
      <w:pPr>
        <w:pStyle w:val="Punktlista"/>
        <w:ind w:left="709" w:hanging="283"/>
      </w:pPr>
      <w:r w:rsidRPr="00950476">
        <w:t>Sondläge och aspirationskontroll skrivs på rad</w:t>
      </w:r>
      <w:r w:rsidR="00B43A9E" w:rsidRPr="00950476">
        <w:t>en</w:t>
      </w:r>
      <w:r w:rsidRPr="00950476">
        <w:t xml:space="preserve"> för V-sond.</w:t>
      </w:r>
    </w:p>
    <w:p w14:paraId="3B624E31" w14:textId="77777777" w:rsidR="0068218F" w:rsidRDefault="003C27B8" w:rsidP="00D86CE4">
      <w:pPr>
        <w:pStyle w:val="Punktlista"/>
        <w:ind w:left="709" w:hanging="283"/>
      </w:pPr>
      <w:r w:rsidRPr="006E502A">
        <w:rPr>
          <w:bCs/>
        </w:rPr>
        <w:t>Munvård</w:t>
      </w:r>
      <w:r w:rsidRPr="00951BE7">
        <w:t xml:space="preserve"> dokumenteras med kod på dygnsjournalen. </w:t>
      </w:r>
    </w:p>
    <w:p w14:paraId="73302102" w14:textId="509C9B0C" w:rsidR="00841269" w:rsidRDefault="003C27B8" w:rsidP="00D86CE4">
      <w:pPr>
        <w:pStyle w:val="Punktlista"/>
        <w:ind w:left="709" w:hanging="283"/>
      </w:pPr>
      <w:r w:rsidRPr="00951BE7">
        <w:t xml:space="preserve">Sugning i bakre svalg noteras med ”G = </w:t>
      </w:r>
      <w:proofErr w:type="spellStart"/>
      <w:r w:rsidRPr="00951BE7">
        <w:t>sugn</w:t>
      </w:r>
      <w:proofErr w:type="spellEnd"/>
      <w:r w:rsidRPr="00951BE7">
        <w:t xml:space="preserve"> </w:t>
      </w:r>
      <w:proofErr w:type="spellStart"/>
      <w:r w:rsidRPr="00951BE7">
        <w:t>bsv</w:t>
      </w:r>
      <w:proofErr w:type="spellEnd"/>
      <w:r w:rsidRPr="00951BE7">
        <w:t xml:space="preserve">” och sugning extra sugkanal med ”H = </w:t>
      </w:r>
      <w:proofErr w:type="spellStart"/>
      <w:r w:rsidRPr="00951BE7">
        <w:t>sugn</w:t>
      </w:r>
      <w:proofErr w:type="spellEnd"/>
      <w:r w:rsidRPr="00951BE7">
        <w:t xml:space="preserve"> X-</w:t>
      </w:r>
      <w:proofErr w:type="spellStart"/>
      <w:r w:rsidRPr="00951BE7">
        <w:t>lum</w:t>
      </w:r>
      <w:proofErr w:type="spellEnd"/>
      <w:r w:rsidRPr="00951BE7">
        <w:t>”.</w:t>
      </w:r>
    </w:p>
    <w:p w14:paraId="16A7E63B" w14:textId="77777777" w:rsidR="00151084" w:rsidRPr="00D86CE4" w:rsidRDefault="00151084" w:rsidP="00151084">
      <w:pPr>
        <w:pStyle w:val="Punktlista"/>
        <w:numPr>
          <w:ilvl w:val="0"/>
          <w:numId w:val="0"/>
        </w:numPr>
        <w:ind w:left="709"/>
      </w:pPr>
    </w:p>
    <w:p w14:paraId="430A3290" w14:textId="0F48E278" w:rsidR="00863304" w:rsidRPr="00F35409" w:rsidRDefault="00863304" w:rsidP="005B5486">
      <w:pPr>
        <w:ind w:left="426" w:firstLine="141"/>
        <w:rPr>
          <w:b/>
          <w:bCs/>
          <w:sz w:val="22"/>
          <w:szCs w:val="22"/>
        </w:rPr>
      </w:pPr>
      <w:r w:rsidRPr="00841269">
        <w:rPr>
          <w:b/>
          <w:color w:val="000000"/>
        </w:rPr>
        <w:t>Lokalt tillägg, IVA Mölndal:</w:t>
      </w:r>
    </w:p>
    <w:p w14:paraId="19EE14FA" w14:textId="79428BB6" w:rsidR="00965487" w:rsidRDefault="00863304" w:rsidP="005B5486">
      <w:pPr>
        <w:pStyle w:val="Punktlista"/>
        <w:numPr>
          <w:ilvl w:val="0"/>
          <w:numId w:val="0"/>
        </w:numPr>
        <w:ind w:left="567"/>
      </w:pPr>
      <w:r w:rsidRPr="00841269">
        <w:rPr>
          <w:color w:val="000000"/>
        </w:rPr>
        <w:t xml:space="preserve">Sugning i bakre svalg och sugning i x-lumen dokumenteras med symbol ^ eller x på raden </w:t>
      </w:r>
      <w:r w:rsidRPr="00841269">
        <w:rPr>
          <w:i/>
          <w:color w:val="000000"/>
        </w:rPr>
        <w:t>Sugning</w:t>
      </w:r>
      <w:r w:rsidRPr="00841269">
        <w:rPr>
          <w:color w:val="000000"/>
        </w:rPr>
        <w:t> på framsidan av övervakningsjournalen. </w:t>
      </w:r>
    </w:p>
    <w:p w14:paraId="2394C3D9" w14:textId="77777777" w:rsidR="003C27B8" w:rsidRPr="00256AA1" w:rsidRDefault="003C27B8" w:rsidP="003C27B8">
      <w:pPr>
        <w:pStyle w:val="Punktlista"/>
        <w:numPr>
          <w:ilvl w:val="0"/>
          <w:numId w:val="0"/>
        </w:numPr>
        <w:ind w:left="1276"/>
        <w:rPr>
          <w:color w:val="FF0000"/>
        </w:rPr>
      </w:pPr>
    </w:p>
    <w:p w14:paraId="1E6F284D" w14:textId="159E9F1D" w:rsidR="00951BE7" w:rsidRPr="00951BE7" w:rsidRDefault="00951BE7" w:rsidP="00B5611B">
      <w:pPr>
        <w:pStyle w:val="Rubrik2"/>
        <w:ind w:left="567"/>
      </w:pPr>
      <w:r w:rsidRPr="00951BE7">
        <w:t>Kunskapsöversikt</w:t>
      </w:r>
    </w:p>
    <w:p w14:paraId="2AFD32E0" w14:textId="447D240D" w:rsidR="007C2130" w:rsidRDefault="007C2130" w:rsidP="00430766">
      <w:pPr>
        <w:spacing w:after="0"/>
        <w:ind w:left="567" w:right="-143"/>
        <w:rPr>
          <w:lang w:val="en-US"/>
        </w:rPr>
      </w:pPr>
      <w:r w:rsidRPr="007C2130">
        <w:rPr>
          <w:lang w:val="en-US"/>
        </w:rPr>
        <w:t xml:space="preserve">Preventing ventilator-associated pneumonia: A position paper of the International Society for Infectious Diseases, 2024 </w:t>
      </w:r>
      <w:r w:rsidR="00630DC8">
        <w:rPr>
          <w:lang w:val="en-US"/>
        </w:rPr>
        <w:t>Rosenthal et al, International Journal of Infectious Diseases</w:t>
      </w:r>
      <w:r w:rsidR="00430766">
        <w:rPr>
          <w:lang w:val="en-US"/>
        </w:rPr>
        <w:t xml:space="preserve"> </w:t>
      </w:r>
      <w:r w:rsidR="00430766" w:rsidRPr="00430766">
        <w:rPr>
          <w:lang w:val="en-US"/>
        </w:rPr>
        <w:t>2025 Feb:151:107305.</w:t>
      </w:r>
      <w:r w:rsidR="00430766">
        <w:rPr>
          <w:lang w:val="en-US"/>
        </w:rPr>
        <w:t xml:space="preserve"> </w:t>
      </w:r>
      <w:proofErr w:type="spellStart"/>
      <w:r w:rsidR="00430766" w:rsidRPr="00430766">
        <w:rPr>
          <w:lang w:val="en-US"/>
        </w:rPr>
        <w:t>doi</w:t>
      </w:r>
      <w:proofErr w:type="spellEnd"/>
      <w:r w:rsidR="00430766" w:rsidRPr="00430766">
        <w:rPr>
          <w:lang w:val="en-US"/>
        </w:rPr>
        <w:t>: 10.1016/j.ijid.2024.107305</w:t>
      </w:r>
    </w:p>
    <w:p w14:paraId="71168CAB" w14:textId="77777777" w:rsidR="00630DC8" w:rsidRDefault="00630DC8" w:rsidP="00B5611B">
      <w:pPr>
        <w:spacing w:after="0"/>
        <w:ind w:left="567" w:right="-143"/>
        <w:rPr>
          <w:lang w:val="en-US"/>
        </w:rPr>
      </w:pPr>
    </w:p>
    <w:p w14:paraId="513B8817" w14:textId="6EDAC9DB" w:rsidR="00D502EB" w:rsidRPr="00D502EB" w:rsidRDefault="00D502EB" w:rsidP="00D502EB">
      <w:pPr>
        <w:spacing w:after="0"/>
        <w:ind w:left="567" w:right="-143"/>
        <w:rPr>
          <w:b/>
          <w:bCs/>
          <w:lang w:val="en-US"/>
        </w:rPr>
      </w:pPr>
      <w:r w:rsidRPr="00D502EB">
        <w:rPr>
          <w:lang w:val="en-US"/>
        </w:rPr>
        <w:t xml:space="preserve">Strategies to prevent ventilator-associated pneumonia, ventilator-associated events, and </w:t>
      </w:r>
      <w:proofErr w:type="spellStart"/>
      <w:r w:rsidRPr="00D502EB">
        <w:rPr>
          <w:lang w:val="en-US"/>
        </w:rPr>
        <w:t>nonventilator</w:t>
      </w:r>
      <w:proofErr w:type="spellEnd"/>
      <w:r w:rsidRPr="00D502EB">
        <w:rPr>
          <w:lang w:val="en-US"/>
        </w:rPr>
        <w:t xml:space="preserve"> hospital-acquired pneumonia in acute-care hospitals: 2022 Update</w:t>
      </w:r>
      <w:r w:rsidRPr="00430766">
        <w:rPr>
          <w:lang w:val="en-US"/>
        </w:rPr>
        <w:t xml:space="preserve">, </w:t>
      </w:r>
      <w:proofErr w:type="spellStart"/>
      <w:r w:rsidRPr="00430766">
        <w:rPr>
          <w:lang w:val="en-US"/>
        </w:rPr>
        <w:t>Klompas</w:t>
      </w:r>
      <w:proofErr w:type="spellEnd"/>
      <w:r w:rsidRPr="00430766">
        <w:rPr>
          <w:lang w:val="en-US"/>
        </w:rPr>
        <w:t xml:space="preserve"> et al, Infect Control Hosp Epidemiol</w:t>
      </w:r>
      <w:r w:rsidR="00F07A0F" w:rsidRPr="00430766">
        <w:rPr>
          <w:lang w:val="en-US"/>
        </w:rPr>
        <w:t xml:space="preserve"> 2022 </w:t>
      </w:r>
      <w:proofErr w:type="gramStart"/>
      <w:r w:rsidR="00F07A0F" w:rsidRPr="00430766">
        <w:rPr>
          <w:lang w:val="en-US"/>
        </w:rPr>
        <w:t>June ;</w:t>
      </w:r>
      <w:proofErr w:type="gramEnd"/>
      <w:r w:rsidR="00F07A0F" w:rsidRPr="00430766">
        <w:rPr>
          <w:lang w:val="en-US"/>
        </w:rPr>
        <w:t xml:space="preserve"> 43(6): 687–713. doi:10.1017/ice.2022.88</w:t>
      </w:r>
      <w:r w:rsidR="00F07A0F" w:rsidRPr="00F07A0F">
        <w:rPr>
          <w:b/>
          <w:bCs/>
          <w:lang w:val="en-US"/>
        </w:rPr>
        <w:t>.</w:t>
      </w:r>
    </w:p>
    <w:p w14:paraId="73940E7E" w14:textId="77777777" w:rsidR="00951BE7" w:rsidRPr="00951BE7" w:rsidRDefault="00951BE7" w:rsidP="00435975">
      <w:pPr>
        <w:spacing w:after="0"/>
        <w:ind w:left="0" w:right="-143"/>
        <w:rPr>
          <w:b/>
          <w:szCs w:val="26"/>
        </w:rPr>
      </w:pPr>
    </w:p>
    <w:p w14:paraId="11FCEAB7" w14:textId="77777777" w:rsidR="00951BE7" w:rsidRPr="00951BE7" w:rsidRDefault="00951BE7" w:rsidP="00B5611B">
      <w:pPr>
        <w:pStyle w:val="Rubrik2"/>
        <w:ind w:left="567"/>
      </w:pPr>
      <w:r w:rsidRPr="00951BE7">
        <w:t>Granskare/arbetsgrupp</w:t>
      </w:r>
    </w:p>
    <w:p w14:paraId="2EC53A89" w14:textId="0DF4824A" w:rsidR="00951BE7" w:rsidRPr="00951BE7" w:rsidRDefault="00951BE7" w:rsidP="00D60077">
      <w:pPr>
        <w:spacing w:after="0"/>
        <w:ind w:left="567" w:right="-143"/>
      </w:pPr>
      <w:r w:rsidRPr="00951BE7">
        <w:t>Roman Desta Lindgren, Sjuksköterska CIVA An</w:t>
      </w:r>
      <w:r w:rsidR="00D60077">
        <w:t>OpIva</w:t>
      </w:r>
      <w:r w:rsidRPr="00951BE7">
        <w:t>, Omr</w:t>
      </w:r>
      <w:r w:rsidR="00D60077">
        <w:t>åde</w:t>
      </w:r>
      <w:r w:rsidRPr="00951BE7">
        <w:t xml:space="preserve"> 5, S</w:t>
      </w:r>
      <w:r w:rsidR="00D60077">
        <w:t>U/S</w:t>
      </w:r>
    </w:p>
    <w:p w14:paraId="76B9F95B" w14:textId="7A0BAC10" w:rsidR="00536A5A" w:rsidRPr="00536A5A" w:rsidRDefault="00951BE7" w:rsidP="005B5486">
      <w:pPr>
        <w:ind w:left="567" w:right="-143"/>
      </w:pPr>
      <w:r w:rsidRPr="00951BE7">
        <w:t xml:space="preserve">Kristina Eklöf, </w:t>
      </w:r>
      <w:r w:rsidR="00D60077">
        <w:t>S</w:t>
      </w:r>
      <w:r w:rsidRPr="00951BE7">
        <w:t>pecialistläkare AnOpIva, Omr</w:t>
      </w:r>
      <w:r w:rsidR="00D60077">
        <w:t>åde</w:t>
      </w:r>
      <w:r w:rsidRPr="00951BE7">
        <w:t xml:space="preserve"> 5, S</w:t>
      </w:r>
      <w:r w:rsidR="00D60077">
        <w:t>U/S</w:t>
      </w:r>
      <w:bookmarkEnd w:id="0"/>
    </w:p>
    <w:sectPr w:rsidR="00536A5A" w:rsidRPr="00536A5A" w:rsidSect="00951BE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CFF559" w14:textId="77777777" w:rsidR="00104920" w:rsidRDefault="00104920">
      <w:r>
        <w:separator/>
      </w:r>
    </w:p>
  </w:endnote>
  <w:endnote w:type="continuationSeparator" w:id="0">
    <w:p w14:paraId="6577BB4F" w14:textId="77777777" w:rsidR="00104920" w:rsidRDefault="00104920">
      <w:r>
        <w:continuationSeparator/>
      </w:r>
    </w:p>
  </w:endnote>
  <w:endnote w:type="continuationNotice" w:id="1">
    <w:p w14:paraId="37354A29" w14:textId="77777777" w:rsidR="00104920" w:rsidRDefault="0010492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2" name="Bildobjekt 3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1990BF" w14:textId="77777777" w:rsidR="00104920" w:rsidRDefault="00104920"/>
  </w:footnote>
  <w:footnote w:type="continuationSeparator" w:id="0">
    <w:p w14:paraId="5922E2E6" w14:textId="77777777" w:rsidR="00104920" w:rsidRDefault="00104920">
      <w:r>
        <w:continuationSeparator/>
      </w:r>
    </w:p>
  </w:footnote>
  <w:footnote w:type="continuationNotice" w:id="1">
    <w:p w14:paraId="5FB4AF27" w14:textId="77777777" w:rsidR="00104920" w:rsidRDefault="0010492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1" name="Bildobjekt 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4668C5"/>
    <w:multiLevelType w:val="hybridMultilevel"/>
    <w:tmpl w:val="50ECD0CC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" w15:restartNumberingAfterBreak="0">
    <w:nsid w:val="04270332"/>
    <w:multiLevelType w:val="hybridMultilevel"/>
    <w:tmpl w:val="47DC4A60"/>
    <w:lvl w:ilvl="0" w:tplc="FFFFFFFF">
      <w:start w:val="1"/>
      <w:numFmt w:val="bullet"/>
      <w:lvlText w:val="-"/>
      <w:lvlJc w:val="left"/>
      <w:pPr>
        <w:tabs>
          <w:tab w:val="num" w:pos="1777"/>
        </w:tabs>
        <w:ind w:left="1247" w:firstLine="170"/>
      </w:pPr>
      <w:rPr>
        <w:rFonts w:hAnsi="Courier New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B561BC7"/>
    <w:multiLevelType w:val="hybridMultilevel"/>
    <w:tmpl w:val="818E8814"/>
    <w:lvl w:ilvl="0" w:tplc="FFFFFFFF">
      <w:start w:val="1"/>
      <w:numFmt w:val="bullet"/>
      <w:lvlText w:val=""/>
      <w:lvlJc w:val="left"/>
      <w:pPr>
        <w:tabs>
          <w:tab w:val="num" w:pos="1437"/>
        </w:tabs>
        <w:ind w:left="907" w:firstLine="17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F011247"/>
    <w:multiLevelType w:val="hybridMultilevel"/>
    <w:tmpl w:val="AE8479A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BE6A97"/>
    <w:multiLevelType w:val="hybridMultilevel"/>
    <w:tmpl w:val="B748F014"/>
    <w:lvl w:ilvl="0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Ansi="Courier New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D031352"/>
    <w:multiLevelType w:val="hybridMultilevel"/>
    <w:tmpl w:val="B6685666"/>
    <w:lvl w:ilvl="0" w:tplc="FFFFFFFF">
      <w:numFmt w:val="bullet"/>
      <w:lvlText w:val="-"/>
      <w:lvlJc w:val="left"/>
      <w:pPr>
        <w:ind w:left="1287" w:hanging="360"/>
      </w:pPr>
      <w:rPr>
        <w:rFonts w:ascii="Arial" w:eastAsia="Times New Roman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5EE19D0"/>
    <w:multiLevelType w:val="hybridMultilevel"/>
    <w:tmpl w:val="33D602A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085685"/>
    <w:multiLevelType w:val="hybridMultilevel"/>
    <w:tmpl w:val="D7CC5A9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3C5E2993"/>
    <w:multiLevelType w:val="hybridMultilevel"/>
    <w:tmpl w:val="818E8814"/>
    <w:lvl w:ilvl="0" w:tplc="FFFFFFFF">
      <w:start w:val="1"/>
      <w:numFmt w:val="bullet"/>
      <w:lvlText w:val=""/>
      <w:lvlJc w:val="left"/>
      <w:pPr>
        <w:tabs>
          <w:tab w:val="num" w:pos="927"/>
        </w:tabs>
        <w:ind w:left="907" w:hanging="34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19838D0"/>
    <w:multiLevelType w:val="hybridMultilevel"/>
    <w:tmpl w:val="95B848B2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1" w15:restartNumberingAfterBreak="0">
    <w:nsid w:val="41E36829"/>
    <w:multiLevelType w:val="hybridMultilevel"/>
    <w:tmpl w:val="94B2DCD2"/>
    <w:lvl w:ilvl="0" w:tplc="FFFFFFFF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964332"/>
    <w:multiLevelType w:val="hybridMultilevel"/>
    <w:tmpl w:val="059A4D24"/>
    <w:lvl w:ilvl="0" w:tplc="FFFFFFFF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2D368D9"/>
    <w:multiLevelType w:val="hybridMultilevel"/>
    <w:tmpl w:val="441EB6F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090653"/>
    <w:multiLevelType w:val="hybridMultilevel"/>
    <w:tmpl w:val="8132F2F8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6" w15:restartNumberingAfterBreak="0">
    <w:nsid w:val="4BD9777A"/>
    <w:multiLevelType w:val="hybridMultilevel"/>
    <w:tmpl w:val="E28A53B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006C99"/>
    <w:multiLevelType w:val="hybridMultilevel"/>
    <w:tmpl w:val="DC82ED9A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2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52FD05F2"/>
    <w:multiLevelType w:val="hybridMultilevel"/>
    <w:tmpl w:val="A0A20546"/>
    <w:lvl w:ilvl="0" w:tplc="FFFFFFFF">
      <w:numFmt w:val="bullet"/>
      <w:lvlText w:val="-"/>
      <w:lvlJc w:val="left"/>
      <w:pPr>
        <w:ind w:left="1287" w:hanging="360"/>
      </w:pPr>
      <w:rPr>
        <w:rFonts w:ascii="Arial" w:eastAsia="Times New Roman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533F5306"/>
    <w:multiLevelType w:val="hybridMultilevel"/>
    <w:tmpl w:val="E6B083BC"/>
    <w:lvl w:ilvl="0" w:tplc="FFFFFFFF">
      <w:start w:val="1"/>
      <w:numFmt w:val="decimal"/>
      <w:lvlText w:val="%1."/>
      <w:lvlJc w:val="left"/>
      <w:pPr>
        <w:ind w:left="2640" w:hanging="360"/>
      </w:pPr>
    </w:lvl>
    <w:lvl w:ilvl="1" w:tplc="FFFFFFFF" w:tentative="1">
      <w:start w:val="1"/>
      <w:numFmt w:val="lowerLetter"/>
      <w:lvlText w:val="%2."/>
      <w:lvlJc w:val="left"/>
      <w:pPr>
        <w:ind w:left="3360" w:hanging="360"/>
      </w:pPr>
    </w:lvl>
    <w:lvl w:ilvl="2" w:tplc="FFFFFFFF" w:tentative="1">
      <w:start w:val="1"/>
      <w:numFmt w:val="lowerRoman"/>
      <w:lvlText w:val="%3."/>
      <w:lvlJc w:val="right"/>
      <w:pPr>
        <w:ind w:left="4080" w:hanging="180"/>
      </w:pPr>
    </w:lvl>
    <w:lvl w:ilvl="3" w:tplc="FFFFFFFF" w:tentative="1">
      <w:start w:val="1"/>
      <w:numFmt w:val="decimal"/>
      <w:lvlText w:val="%4."/>
      <w:lvlJc w:val="left"/>
      <w:pPr>
        <w:ind w:left="4800" w:hanging="360"/>
      </w:pPr>
    </w:lvl>
    <w:lvl w:ilvl="4" w:tplc="FFFFFFFF" w:tentative="1">
      <w:start w:val="1"/>
      <w:numFmt w:val="lowerLetter"/>
      <w:lvlText w:val="%5."/>
      <w:lvlJc w:val="left"/>
      <w:pPr>
        <w:ind w:left="5520" w:hanging="360"/>
      </w:pPr>
    </w:lvl>
    <w:lvl w:ilvl="5" w:tplc="FFFFFFFF" w:tentative="1">
      <w:start w:val="1"/>
      <w:numFmt w:val="lowerRoman"/>
      <w:lvlText w:val="%6."/>
      <w:lvlJc w:val="right"/>
      <w:pPr>
        <w:ind w:left="6240" w:hanging="180"/>
      </w:pPr>
    </w:lvl>
    <w:lvl w:ilvl="6" w:tplc="FFFFFFFF" w:tentative="1">
      <w:start w:val="1"/>
      <w:numFmt w:val="decimal"/>
      <w:lvlText w:val="%7."/>
      <w:lvlJc w:val="left"/>
      <w:pPr>
        <w:ind w:left="6960" w:hanging="360"/>
      </w:pPr>
    </w:lvl>
    <w:lvl w:ilvl="7" w:tplc="FFFFFFFF" w:tentative="1">
      <w:start w:val="1"/>
      <w:numFmt w:val="lowerLetter"/>
      <w:lvlText w:val="%8."/>
      <w:lvlJc w:val="left"/>
      <w:pPr>
        <w:ind w:left="7680" w:hanging="360"/>
      </w:pPr>
    </w:lvl>
    <w:lvl w:ilvl="8" w:tplc="FFFFFFFF" w:tentative="1">
      <w:start w:val="1"/>
      <w:numFmt w:val="lowerRoman"/>
      <w:lvlText w:val="%9."/>
      <w:lvlJc w:val="right"/>
      <w:pPr>
        <w:ind w:left="8400" w:hanging="180"/>
      </w:pPr>
    </w:lvl>
  </w:abstractNum>
  <w:abstractNum w:abstractNumId="3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61779FE"/>
    <w:multiLevelType w:val="hybridMultilevel"/>
    <w:tmpl w:val="5DB07D2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65ED7D43"/>
    <w:multiLevelType w:val="hybridMultilevel"/>
    <w:tmpl w:val="818E8814"/>
    <w:lvl w:ilvl="0" w:tplc="FFFFFFFF">
      <w:start w:val="1"/>
      <w:numFmt w:val="bullet"/>
      <w:lvlText w:val=""/>
      <w:lvlJc w:val="left"/>
      <w:pPr>
        <w:tabs>
          <w:tab w:val="num" w:pos="1437"/>
        </w:tabs>
        <w:ind w:left="907" w:firstLine="17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9C1E29"/>
    <w:multiLevelType w:val="hybridMultilevel"/>
    <w:tmpl w:val="62A4AB7A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CD02350"/>
    <w:multiLevelType w:val="hybridMultilevel"/>
    <w:tmpl w:val="EF285CD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40422271">
    <w:abstractNumId w:val="39"/>
  </w:num>
  <w:num w:numId="2" w16cid:durableId="89812185">
    <w:abstractNumId w:val="33"/>
  </w:num>
  <w:num w:numId="3" w16cid:durableId="2111392515">
    <w:abstractNumId w:val="0"/>
  </w:num>
  <w:num w:numId="4" w16cid:durableId="1152064844">
    <w:abstractNumId w:val="9"/>
  </w:num>
  <w:num w:numId="5" w16cid:durableId="910624316">
    <w:abstractNumId w:val="37"/>
  </w:num>
  <w:num w:numId="6" w16cid:durableId="235164379">
    <w:abstractNumId w:val="4"/>
  </w:num>
  <w:num w:numId="7" w16cid:durableId="1376586150">
    <w:abstractNumId w:val="22"/>
  </w:num>
  <w:num w:numId="8" w16cid:durableId="1629316361">
    <w:abstractNumId w:val="15"/>
  </w:num>
  <w:num w:numId="9" w16cid:durableId="569536751">
    <w:abstractNumId w:val="1"/>
  </w:num>
  <w:num w:numId="10" w16cid:durableId="1383672852">
    <w:abstractNumId w:val="1"/>
  </w:num>
  <w:num w:numId="11" w16cid:durableId="1054231164">
    <w:abstractNumId w:val="5"/>
  </w:num>
  <w:num w:numId="12" w16cid:durableId="824861548">
    <w:abstractNumId w:val="7"/>
  </w:num>
  <w:num w:numId="13" w16cid:durableId="777262594">
    <w:abstractNumId w:val="31"/>
  </w:num>
  <w:num w:numId="14" w16cid:durableId="1908032551">
    <w:abstractNumId w:val="17"/>
  </w:num>
  <w:num w:numId="15" w16cid:durableId="290521397">
    <w:abstractNumId w:val="10"/>
  </w:num>
  <w:num w:numId="16" w16cid:durableId="1623686409">
    <w:abstractNumId w:val="28"/>
  </w:num>
  <w:num w:numId="17" w16cid:durableId="1449202764">
    <w:abstractNumId w:val="8"/>
  </w:num>
  <w:num w:numId="18" w16cid:durableId="593131358">
    <w:abstractNumId w:val="19"/>
  </w:num>
  <w:num w:numId="19" w16cid:durableId="1360816953">
    <w:abstractNumId w:val="38"/>
  </w:num>
  <w:num w:numId="20" w16cid:durableId="1502963732">
    <w:abstractNumId w:val="32"/>
  </w:num>
  <w:num w:numId="21" w16cid:durableId="581137257">
    <w:abstractNumId w:val="18"/>
  </w:num>
  <w:num w:numId="22" w16cid:durableId="1377005131">
    <w:abstractNumId w:val="12"/>
  </w:num>
  <w:num w:numId="23" w16cid:durableId="1953515809">
    <w:abstractNumId w:val="34"/>
  </w:num>
  <w:num w:numId="24" w16cid:durableId="739059645">
    <w:abstractNumId w:val="14"/>
  </w:num>
  <w:num w:numId="25" w16cid:durableId="969240110">
    <w:abstractNumId w:val="6"/>
  </w:num>
  <w:num w:numId="26" w16cid:durableId="574320665">
    <w:abstractNumId w:val="30"/>
  </w:num>
  <w:num w:numId="27" w16cid:durableId="1315597353">
    <w:abstractNumId w:val="3"/>
  </w:num>
  <w:num w:numId="28" w16cid:durableId="1753506832">
    <w:abstractNumId w:val="2"/>
  </w:num>
  <w:num w:numId="29" w16cid:durableId="924917814">
    <w:abstractNumId w:val="36"/>
  </w:num>
  <w:num w:numId="30" w16cid:durableId="646206931">
    <w:abstractNumId w:val="25"/>
  </w:num>
  <w:num w:numId="31" w16cid:durableId="269238571">
    <w:abstractNumId w:val="20"/>
  </w:num>
  <w:num w:numId="32" w16cid:durableId="570582108">
    <w:abstractNumId w:val="23"/>
  </w:num>
  <w:num w:numId="33" w16cid:durableId="1561094453">
    <w:abstractNumId w:val="21"/>
  </w:num>
  <w:num w:numId="34" w16cid:durableId="701517719">
    <w:abstractNumId w:val="13"/>
  </w:num>
  <w:num w:numId="35" w16cid:durableId="717893680">
    <w:abstractNumId w:val="29"/>
  </w:num>
  <w:num w:numId="36" w16cid:durableId="343169622">
    <w:abstractNumId w:val="26"/>
  </w:num>
  <w:num w:numId="37" w16cid:durableId="318578501">
    <w:abstractNumId w:val="24"/>
  </w:num>
  <w:num w:numId="38" w16cid:durableId="1095591223">
    <w:abstractNumId w:val="16"/>
  </w:num>
  <w:num w:numId="39" w16cid:durableId="709569461">
    <w:abstractNumId w:val="35"/>
  </w:num>
  <w:num w:numId="40" w16cid:durableId="139157487">
    <w:abstractNumId w:val="11"/>
  </w:num>
  <w:num w:numId="41" w16cid:durableId="12570123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030"/>
    <w:rsid w:val="000051D5"/>
    <w:rsid w:val="00006D2A"/>
    <w:rsid w:val="0001092B"/>
    <w:rsid w:val="00010D47"/>
    <w:rsid w:val="00016CF0"/>
    <w:rsid w:val="00017BCF"/>
    <w:rsid w:val="0002435C"/>
    <w:rsid w:val="00030DDD"/>
    <w:rsid w:val="000313BB"/>
    <w:rsid w:val="00033ED5"/>
    <w:rsid w:val="00050500"/>
    <w:rsid w:val="00053E1D"/>
    <w:rsid w:val="0005691C"/>
    <w:rsid w:val="00056ECB"/>
    <w:rsid w:val="00056ED5"/>
    <w:rsid w:val="0006114A"/>
    <w:rsid w:val="000655CC"/>
    <w:rsid w:val="000700AE"/>
    <w:rsid w:val="0007059A"/>
    <w:rsid w:val="0007500B"/>
    <w:rsid w:val="00075379"/>
    <w:rsid w:val="00082DC2"/>
    <w:rsid w:val="00084024"/>
    <w:rsid w:val="0009062C"/>
    <w:rsid w:val="000939AD"/>
    <w:rsid w:val="00093ED8"/>
    <w:rsid w:val="00095368"/>
    <w:rsid w:val="000954C4"/>
    <w:rsid w:val="000A4C35"/>
    <w:rsid w:val="000A611A"/>
    <w:rsid w:val="000B12D9"/>
    <w:rsid w:val="000B4536"/>
    <w:rsid w:val="000B7715"/>
    <w:rsid w:val="000D24D7"/>
    <w:rsid w:val="000D31BE"/>
    <w:rsid w:val="000E2E45"/>
    <w:rsid w:val="000E463B"/>
    <w:rsid w:val="000E5A7E"/>
    <w:rsid w:val="000E68AA"/>
    <w:rsid w:val="000F43A3"/>
    <w:rsid w:val="000F5FE5"/>
    <w:rsid w:val="000F7681"/>
    <w:rsid w:val="00103031"/>
    <w:rsid w:val="001044FE"/>
    <w:rsid w:val="0010492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ED1"/>
    <w:rsid w:val="00151084"/>
    <w:rsid w:val="001522AE"/>
    <w:rsid w:val="00157D5B"/>
    <w:rsid w:val="00161FE6"/>
    <w:rsid w:val="001647EA"/>
    <w:rsid w:val="00164C3D"/>
    <w:rsid w:val="00166D3A"/>
    <w:rsid w:val="00181FDC"/>
    <w:rsid w:val="00184BCA"/>
    <w:rsid w:val="001860B9"/>
    <w:rsid w:val="00186F2B"/>
    <w:rsid w:val="001874D6"/>
    <w:rsid w:val="00195536"/>
    <w:rsid w:val="0019632A"/>
    <w:rsid w:val="001A4E7C"/>
    <w:rsid w:val="001A70C1"/>
    <w:rsid w:val="001B2780"/>
    <w:rsid w:val="001B762C"/>
    <w:rsid w:val="001C4D0A"/>
    <w:rsid w:val="001C5FEF"/>
    <w:rsid w:val="001D61DB"/>
    <w:rsid w:val="001E1C31"/>
    <w:rsid w:val="001E4C0F"/>
    <w:rsid w:val="001E68C2"/>
    <w:rsid w:val="00211487"/>
    <w:rsid w:val="00211D91"/>
    <w:rsid w:val="0021365E"/>
    <w:rsid w:val="00217DEC"/>
    <w:rsid w:val="00224502"/>
    <w:rsid w:val="00235B57"/>
    <w:rsid w:val="00243BBF"/>
    <w:rsid w:val="00250F24"/>
    <w:rsid w:val="002523C5"/>
    <w:rsid w:val="00252A8D"/>
    <w:rsid w:val="0025380B"/>
    <w:rsid w:val="00256AA1"/>
    <w:rsid w:val="0025703A"/>
    <w:rsid w:val="00262F3D"/>
    <w:rsid w:val="00263281"/>
    <w:rsid w:val="002651D6"/>
    <w:rsid w:val="0026551F"/>
    <w:rsid w:val="0026614B"/>
    <w:rsid w:val="002775B5"/>
    <w:rsid w:val="00280A85"/>
    <w:rsid w:val="00284119"/>
    <w:rsid w:val="00290B5C"/>
    <w:rsid w:val="00293C93"/>
    <w:rsid w:val="00294791"/>
    <w:rsid w:val="00296EA3"/>
    <w:rsid w:val="002A16AC"/>
    <w:rsid w:val="002B0B30"/>
    <w:rsid w:val="002B0C78"/>
    <w:rsid w:val="002C0C02"/>
    <w:rsid w:val="002C1277"/>
    <w:rsid w:val="002C60AD"/>
    <w:rsid w:val="002D0E0E"/>
    <w:rsid w:val="002D2C5C"/>
    <w:rsid w:val="002D5E20"/>
    <w:rsid w:val="002D6023"/>
    <w:rsid w:val="002E263F"/>
    <w:rsid w:val="002E274E"/>
    <w:rsid w:val="002E42EA"/>
    <w:rsid w:val="002E6F81"/>
    <w:rsid w:val="002F08BA"/>
    <w:rsid w:val="002F2CFF"/>
    <w:rsid w:val="002F568B"/>
    <w:rsid w:val="002F7818"/>
    <w:rsid w:val="003020C3"/>
    <w:rsid w:val="003066D0"/>
    <w:rsid w:val="00311401"/>
    <w:rsid w:val="003203D7"/>
    <w:rsid w:val="00320F86"/>
    <w:rsid w:val="00324171"/>
    <w:rsid w:val="00326C24"/>
    <w:rsid w:val="00337F99"/>
    <w:rsid w:val="0034307B"/>
    <w:rsid w:val="00344280"/>
    <w:rsid w:val="00345EB1"/>
    <w:rsid w:val="00350CC4"/>
    <w:rsid w:val="0035552E"/>
    <w:rsid w:val="00360E0D"/>
    <w:rsid w:val="0036357D"/>
    <w:rsid w:val="00363B23"/>
    <w:rsid w:val="00365361"/>
    <w:rsid w:val="0036594C"/>
    <w:rsid w:val="00367D19"/>
    <w:rsid w:val="00371BED"/>
    <w:rsid w:val="00382AD6"/>
    <w:rsid w:val="00384019"/>
    <w:rsid w:val="003854F1"/>
    <w:rsid w:val="0039118E"/>
    <w:rsid w:val="00396D08"/>
    <w:rsid w:val="00397F54"/>
    <w:rsid w:val="003A0D43"/>
    <w:rsid w:val="003A64D5"/>
    <w:rsid w:val="003B2A4B"/>
    <w:rsid w:val="003C27B8"/>
    <w:rsid w:val="003C2C6F"/>
    <w:rsid w:val="003C7831"/>
    <w:rsid w:val="003D099E"/>
    <w:rsid w:val="003D21A2"/>
    <w:rsid w:val="003D29D2"/>
    <w:rsid w:val="003E0705"/>
    <w:rsid w:val="003E2FF7"/>
    <w:rsid w:val="003F1013"/>
    <w:rsid w:val="003F1ACF"/>
    <w:rsid w:val="00404948"/>
    <w:rsid w:val="004067B2"/>
    <w:rsid w:val="00406BEA"/>
    <w:rsid w:val="00413A60"/>
    <w:rsid w:val="004230F7"/>
    <w:rsid w:val="00427CBB"/>
    <w:rsid w:val="00430766"/>
    <w:rsid w:val="0043167E"/>
    <w:rsid w:val="0043409A"/>
    <w:rsid w:val="00435975"/>
    <w:rsid w:val="00443C1E"/>
    <w:rsid w:val="004448E1"/>
    <w:rsid w:val="00446255"/>
    <w:rsid w:val="00450040"/>
    <w:rsid w:val="00451935"/>
    <w:rsid w:val="00460E9E"/>
    <w:rsid w:val="00460ED0"/>
    <w:rsid w:val="00465651"/>
    <w:rsid w:val="00470CE7"/>
    <w:rsid w:val="00470F4F"/>
    <w:rsid w:val="004710E8"/>
    <w:rsid w:val="00472482"/>
    <w:rsid w:val="00474EDA"/>
    <w:rsid w:val="0047751F"/>
    <w:rsid w:val="00480DC7"/>
    <w:rsid w:val="004876F6"/>
    <w:rsid w:val="00491456"/>
    <w:rsid w:val="0049236A"/>
    <w:rsid w:val="00492718"/>
    <w:rsid w:val="004A077E"/>
    <w:rsid w:val="004A355D"/>
    <w:rsid w:val="004A4970"/>
    <w:rsid w:val="004B2183"/>
    <w:rsid w:val="004B2A01"/>
    <w:rsid w:val="004B3BED"/>
    <w:rsid w:val="004C2559"/>
    <w:rsid w:val="004C6E68"/>
    <w:rsid w:val="004D7BA3"/>
    <w:rsid w:val="004E1E34"/>
    <w:rsid w:val="004F4518"/>
    <w:rsid w:val="004F4C62"/>
    <w:rsid w:val="004F5514"/>
    <w:rsid w:val="00501433"/>
    <w:rsid w:val="00507B87"/>
    <w:rsid w:val="00511CC4"/>
    <w:rsid w:val="00522CD5"/>
    <w:rsid w:val="00527C80"/>
    <w:rsid w:val="00531E60"/>
    <w:rsid w:val="00536A5A"/>
    <w:rsid w:val="00537E21"/>
    <w:rsid w:val="00541D07"/>
    <w:rsid w:val="00544B72"/>
    <w:rsid w:val="00544BAB"/>
    <w:rsid w:val="00545F31"/>
    <w:rsid w:val="00545FF0"/>
    <w:rsid w:val="00556D12"/>
    <w:rsid w:val="005578FA"/>
    <w:rsid w:val="00565129"/>
    <w:rsid w:val="00565CD0"/>
    <w:rsid w:val="00567820"/>
    <w:rsid w:val="00572D6F"/>
    <w:rsid w:val="005770AD"/>
    <w:rsid w:val="00581414"/>
    <w:rsid w:val="00582490"/>
    <w:rsid w:val="005826FA"/>
    <w:rsid w:val="00597E28"/>
    <w:rsid w:val="005A0576"/>
    <w:rsid w:val="005A2E3B"/>
    <w:rsid w:val="005A54ED"/>
    <w:rsid w:val="005A5D5B"/>
    <w:rsid w:val="005A6081"/>
    <w:rsid w:val="005A627D"/>
    <w:rsid w:val="005B5486"/>
    <w:rsid w:val="005C0045"/>
    <w:rsid w:val="005C084E"/>
    <w:rsid w:val="005C4606"/>
    <w:rsid w:val="005C78A1"/>
    <w:rsid w:val="005D0B0C"/>
    <w:rsid w:val="005E02B3"/>
    <w:rsid w:val="005E1E24"/>
    <w:rsid w:val="0060596B"/>
    <w:rsid w:val="00606D97"/>
    <w:rsid w:val="00612911"/>
    <w:rsid w:val="00614E64"/>
    <w:rsid w:val="00617710"/>
    <w:rsid w:val="00617EE6"/>
    <w:rsid w:val="0062184C"/>
    <w:rsid w:val="00623724"/>
    <w:rsid w:val="00627BEA"/>
    <w:rsid w:val="00630DC8"/>
    <w:rsid w:val="006319DB"/>
    <w:rsid w:val="00633EC7"/>
    <w:rsid w:val="006359B6"/>
    <w:rsid w:val="00643AAA"/>
    <w:rsid w:val="0065595B"/>
    <w:rsid w:val="00660269"/>
    <w:rsid w:val="0066390D"/>
    <w:rsid w:val="00665F89"/>
    <w:rsid w:val="00673C92"/>
    <w:rsid w:val="006753EC"/>
    <w:rsid w:val="0068218F"/>
    <w:rsid w:val="00694292"/>
    <w:rsid w:val="006A2789"/>
    <w:rsid w:val="006A4978"/>
    <w:rsid w:val="006A5972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502A"/>
    <w:rsid w:val="006F0D7E"/>
    <w:rsid w:val="006F2F9B"/>
    <w:rsid w:val="00710B77"/>
    <w:rsid w:val="007172EA"/>
    <w:rsid w:val="0072075B"/>
    <w:rsid w:val="007221C2"/>
    <w:rsid w:val="007227B5"/>
    <w:rsid w:val="00725816"/>
    <w:rsid w:val="00730955"/>
    <w:rsid w:val="00731C4E"/>
    <w:rsid w:val="00733A9C"/>
    <w:rsid w:val="00734E5D"/>
    <w:rsid w:val="00736574"/>
    <w:rsid w:val="007367E0"/>
    <w:rsid w:val="00737215"/>
    <w:rsid w:val="00745059"/>
    <w:rsid w:val="00754905"/>
    <w:rsid w:val="00760038"/>
    <w:rsid w:val="00762EE0"/>
    <w:rsid w:val="0076358B"/>
    <w:rsid w:val="00765C41"/>
    <w:rsid w:val="00771100"/>
    <w:rsid w:val="00775645"/>
    <w:rsid w:val="007759DD"/>
    <w:rsid w:val="0078609F"/>
    <w:rsid w:val="007917BA"/>
    <w:rsid w:val="007A0B4E"/>
    <w:rsid w:val="007A5C6F"/>
    <w:rsid w:val="007C2130"/>
    <w:rsid w:val="007D4241"/>
    <w:rsid w:val="007D4317"/>
    <w:rsid w:val="007D4EA3"/>
    <w:rsid w:val="007D5D00"/>
    <w:rsid w:val="007F1CFF"/>
    <w:rsid w:val="007F5DD5"/>
    <w:rsid w:val="008170DF"/>
    <w:rsid w:val="00821A1B"/>
    <w:rsid w:val="00821F56"/>
    <w:rsid w:val="008262E9"/>
    <w:rsid w:val="00827E69"/>
    <w:rsid w:val="00831140"/>
    <w:rsid w:val="00835C4D"/>
    <w:rsid w:val="00841269"/>
    <w:rsid w:val="008422B7"/>
    <w:rsid w:val="00843F48"/>
    <w:rsid w:val="00851423"/>
    <w:rsid w:val="00854CD3"/>
    <w:rsid w:val="00857848"/>
    <w:rsid w:val="00860199"/>
    <w:rsid w:val="00863304"/>
    <w:rsid w:val="00864314"/>
    <w:rsid w:val="008654B6"/>
    <w:rsid w:val="00866403"/>
    <w:rsid w:val="00867106"/>
    <w:rsid w:val="0086735D"/>
    <w:rsid w:val="0087139C"/>
    <w:rsid w:val="00871F05"/>
    <w:rsid w:val="00880E83"/>
    <w:rsid w:val="00892F28"/>
    <w:rsid w:val="008A0C5F"/>
    <w:rsid w:val="008A22ED"/>
    <w:rsid w:val="008A3905"/>
    <w:rsid w:val="008A3DEA"/>
    <w:rsid w:val="008A4EB9"/>
    <w:rsid w:val="008A74C0"/>
    <w:rsid w:val="008B1694"/>
    <w:rsid w:val="008C4B27"/>
    <w:rsid w:val="008C7F2A"/>
    <w:rsid w:val="008D1B29"/>
    <w:rsid w:val="008E36F8"/>
    <w:rsid w:val="008E46B2"/>
    <w:rsid w:val="008E682C"/>
    <w:rsid w:val="008E78A1"/>
    <w:rsid w:val="008F589F"/>
    <w:rsid w:val="008F59D4"/>
    <w:rsid w:val="0090024D"/>
    <w:rsid w:val="00900C25"/>
    <w:rsid w:val="00906238"/>
    <w:rsid w:val="0090789F"/>
    <w:rsid w:val="00907EF9"/>
    <w:rsid w:val="0091295C"/>
    <w:rsid w:val="00914D58"/>
    <w:rsid w:val="00921F47"/>
    <w:rsid w:val="009228AB"/>
    <w:rsid w:val="0093085B"/>
    <w:rsid w:val="00931C57"/>
    <w:rsid w:val="0093464C"/>
    <w:rsid w:val="009347A5"/>
    <w:rsid w:val="00942257"/>
    <w:rsid w:val="00945D7F"/>
    <w:rsid w:val="009471BF"/>
    <w:rsid w:val="00950476"/>
    <w:rsid w:val="00950E4E"/>
    <w:rsid w:val="00951BE7"/>
    <w:rsid w:val="009529BD"/>
    <w:rsid w:val="009533B4"/>
    <w:rsid w:val="00954BBB"/>
    <w:rsid w:val="00965487"/>
    <w:rsid w:val="00971D93"/>
    <w:rsid w:val="00986EFE"/>
    <w:rsid w:val="009B1F6B"/>
    <w:rsid w:val="009C0D12"/>
    <w:rsid w:val="009C0EA8"/>
    <w:rsid w:val="009C1062"/>
    <w:rsid w:val="009C192E"/>
    <w:rsid w:val="009C54C2"/>
    <w:rsid w:val="009D6819"/>
    <w:rsid w:val="009D6D1C"/>
    <w:rsid w:val="009E0CF9"/>
    <w:rsid w:val="009E410A"/>
    <w:rsid w:val="009E531B"/>
    <w:rsid w:val="009E6C56"/>
    <w:rsid w:val="009E7DCF"/>
    <w:rsid w:val="009F4A56"/>
    <w:rsid w:val="009F4E65"/>
    <w:rsid w:val="00A006A5"/>
    <w:rsid w:val="00A05942"/>
    <w:rsid w:val="00A07BEC"/>
    <w:rsid w:val="00A20FE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32CD"/>
    <w:rsid w:val="00A81198"/>
    <w:rsid w:val="00A81E48"/>
    <w:rsid w:val="00A82035"/>
    <w:rsid w:val="00A90D77"/>
    <w:rsid w:val="00A92E07"/>
    <w:rsid w:val="00AA0B3A"/>
    <w:rsid w:val="00AA6884"/>
    <w:rsid w:val="00AA6EB4"/>
    <w:rsid w:val="00AA767D"/>
    <w:rsid w:val="00AB0CC9"/>
    <w:rsid w:val="00AB43C2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3A9E"/>
    <w:rsid w:val="00B46C03"/>
    <w:rsid w:val="00B5611B"/>
    <w:rsid w:val="00B60C6C"/>
    <w:rsid w:val="00B619A9"/>
    <w:rsid w:val="00B64659"/>
    <w:rsid w:val="00B65A9D"/>
    <w:rsid w:val="00B66D60"/>
    <w:rsid w:val="00B75EDE"/>
    <w:rsid w:val="00B77D88"/>
    <w:rsid w:val="00B77FAF"/>
    <w:rsid w:val="00B84336"/>
    <w:rsid w:val="00B851B9"/>
    <w:rsid w:val="00B85251"/>
    <w:rsid w:val="00B86453"/>
    <w:rsid w:val="00B90054"/>
    <w:rsid w:val="00B92C14"/>
    <w:rsid w:val="00BA0066"/>
    <w:rsid w:val="00BA1DDE"/>
    <w:rsid w:val="00BB33AC"/>
    <w:rsid w:val="00BB69DB"/>
    <w:rsid w:val="00BC322E"/>
    <w:rsid w:val="00BC44CD"/>
    <w:rsid w:val="00BC48A6"/>
    <w:rsid w:val="00BE7978"/>
    <w:rsid w:val="00C07DDB"/>
    <w:rsid w:val="00C15D17"/>
    <w:rsid w:val="00C405BE"/>
    <w:rsid w:val="00C4115D"/>
    <w:rsid w:val="00C43BDD"/>
    <w:rsid w:val="00C4564C"/>
    <w:rsid w:val="00C47778"/>
    <w:rsid w:val="00C5011E"/>
    <w:rsid w:val="00C50EE5"/>
    <w:rsid w:val="00C5240A"/>
    <w:rsid w:val="00C5398F"/>
    <w:rsid w:val="00C556F5"/>
    <w:rsid w:val="00C6252A"/>
    <w:rsid w:val="00C625E6"/>
    <w:rsid w:val="00C70E19"/>
    <w:rsid w:val="00C72574"/>
    <w:rsid w:val="00C7430C"/>
    <w:rsid w:val="00C81558"/>
    <w:rsid w:val="00C8218F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5EC2"/>
    <w:rsid w:val="00CD6647"/>
    <w:rsid w:val="00CE2DF3"/>
    <w:rsid w:val="00CE4B73"/>
    <w:rsid w:val="00CF70BB"/>
    <w:rsid w:val="00D03227"/>
    <w:rsid w:val="00D05267"/>
    <w:rsid w:val="00D074DB"/>
    <w:rsid w:val="00D139CF"/>
    <w:rsid w:val="00D14F5C"/>
    <w:rsid w:val="00D37E7F"/>
    <w:rsid w:val="00D47AD7"/>
    <w:rsid w:val="00D502EB"/>
    <w:rsid w:val="00D50CC2"/>
    <w:rsid w:val="00D51529"/>
    <w:rsid w:val="00D55677"/>
    <w:rsid w:val="00D57D4E"/>
    <w:rsid w:val="00D60077"/>
    <w:rsid w:val="00D71CA1"/>
    <w:rsid w:val="00D74341"/>
    <w:rsid w:val="00D81F0D"/>
    <w:rsid w:val="00D85218"/>
    <w:rsid w:val="00D86CE4"/>
    <w:rsid w:val="00D915B1"/>
    <w:rsid w:val="00D93795"/>
    <w:rsid w:val="00D95CE1"/>
    <w:rsid w:val="00DA299D"/>
    <w:rsid w:val="00DA65C4"/>
    <w:rsid w:val="00DB0EFD"/>
    <w:rsid w:val="00DB2AA7"/>
    <w:rsid w:val="00DB34D6"/>
    <w:rsid w:val="00DB62B9"/>
    <w:rsid w:val="00DC3B9E"/>
    <w:rsid w:val="00DC5EEB"/>
    <w:rsid w:val="00DD0CFF"/>
    <w:rsid w:val="00DD2BE0"/>
    <w:rsid w:val="00DE4447"/>
    <w:rsid w:val="00DE5DA2"/>
    <w:rsid w:val="00DF0033"/>
    <w:rsid w:val="00DF4E4E"/>
    <w:rsid w:val="00E0258A"/>
    <w:rsid w:val="00E026BF"/>
    <w:rsid w:val="00E07B1B"/>
    <w:rsid w:val="00E111DA"/>
    <w:rsid w:val="00E11853"/>
    <w:rsid w:val="00E4530D"/>
    <w:rsid w:val="00E45730"/>
    <w:rsid w:val="00E52A86"/>
    <w:rsid w:val="00E54B47"/>
    <w:rsid w:val="00E553BF"/>
    <w:rsid w:val="00E55D93"/>
    <w:rsid w:val="00E61294"/>
    <w:rsid w:val="00E674B3"/>
    <w:rsid w:val="00E70612"/>
    <w:rsid w:val="00E7237C"/>
    <w:rsid w:val="00E77C46"/>
    <w:rsid w:val="00E86CE8"/>
    <w:rsid w:val="00E90E82"/>
    <w:rsid w:val="00EA00CB"/>
    <w:rsid w:val="00EA1BAA"/>
    <w:rsid w:val="00EA3FCD"/>
    <w:rsid w:val="00EA42A0"/>
    <w:rsid w:val="00EB0348"/>
    <w:rsid w:val="00EB6714"/>
    <w:rsid w:val="00EC0A68"/>
    <w:rsid w:val="00EC5006"/>
    <w:rsid w:val="00ED3566"/>
    <w:rsid w:val="00ED49C3"/>
    <w:rsid w:val="00ED6CE8"/>
    <w:rsid w:val="00ED7AA6"/>
    <w:rsid w:val="00EE2A56"/>
    <w:rsid w:val="00EE3818"/>
    <w:rsid w:val="00EF6D6A"/>
    <w:rsid w:val="00F07A0F"/>
    <w:rsid w:val="00F22264"/>
    <w:rsid w:val="00F2564D"/>
    <w:rsid w:val="00F35409"/>
    <w:rsid w:val="00F35B05"/>
    <w:rsid w:val="00F413D9"/>
    <w:rsid w:val="00F5135F"/>
    <w:rsid w:val="00F51F78"/>
    <w:rsid w:val="00F86F47"/>
    <w:rsid w:val="00F90B64"/>
    <w:rsid w:val="00F955EA"/>
    <w:rsid w:val="00F97B67"/>
    <w:rsid w:val="00FB2F0F"/>
    <w:rsid w:val="00FB5086"/>
    <w:rsid w:val="00FB5411"/>
    <w:rsid w:val="00FB6392"/>
    <w:rsid w:val="00FD3C70"/>
    <w:rsid w:val="00FD6820"/>
    <w:rsid w:val="00FE12D8"/>
    <w:rsid w:val="00FE7155"/>
    <w:rsid w:val="00FE79F2"/>
    <w:rsid w:val="00FF7C02"/>
    <w:rsid w:val="024801E3"/>
    <w:rsid w:val="647B2B65"/>
    <w:rsid w:val="6B2CF8ED"/>
    <w:rsid w:val="71AE9353"/>
    <w:rsid w:val="72B60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0258A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CE2DF3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9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3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36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5</Pages>
  <Words>798</Words>
  <Characters>5351</Characters>
  <Application>Microsoft Office Word</Application>
  <DocSecurity>0</DocSecurity>
  <Lines>44</Lines>
  <Paragraphs>12</Paragraphs>
  <ScaleCrop>false</ScaleCrop>
  <Manager/>
  <Company/>
  <LinksUpToDate>false</LinksUpToDate>
  <CharactersWithSpaces>6137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Omvårdnad - Ventilatorassocierad pneumoni - VAP</dc:title>
  <dc:subject/>
  <dc:creator>patrik.jens.johansson@vgregion.se</dc:creator>
  <keywords/>
  <lastModifiedBy>Charlotta Börjesson</lastModifiedBy>
  <revision>176</revision>
  <lastPrinted>2016-03-31T10:56:00.0000000Z</lastPrinted>
  <dcterms:created xsi:type="dcterms:W3CDTF">2022-06-06T13:39:00.0000000Z</dcterms:created>
  <dcterms:modified xsi:type="dcterms:W3CDTF">2026-01-23T08:34:00.0000000Z</dcterms:modified>
</coreProperties>
</file>