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4E6975" w14:textId="77777777" w:rsidR="00D51CF9" w:rsidRDefault="00D51CF9" w:rsidP="00360269">
      <w:pPr>
        <w:pStyle w:val="Rubrik2"/>
        <w:ind w:left="567" w:right="-143"/>
        <w:sectPr w:rsidR="00D51CF9" w:rsidSect="00D51CF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1629B64" w14:textId="1A95DB51" w:rsidR="00554FF3" w:rsidRPr="003755D5" w:rsidRDefault="003E2B11" w:rsidP="006F03D5">
      <w:pPr>
        <w:pStyle w:val="Rubrik1"/>
        <w:ind w:left="567"/>
      </w:pPr>
      <w:r>
        <w:t xml:space="preserve">Omvårdnad – </w:t>
      </w:r>
      <w:r w:rsidR="00C53686">
        <w:t>Urinkateter</w:t>
      </w:r>
      <w:r>
        <w:t xml:space="preserve">; </w:t>
      </w:r>
      <w:r w:rsidR="00C53686">
        <w:t>insättning och spolning Vuxna</w:t>
      </w:r>
      <w:r w:rsidR="003755D5" w:rsidRPr="003755D5">
        <w:tab/>
      </w:r>
    </w:p>
    <w:p w14:paraId="2D8E9A9C" w14:textId="13536551" w:rsidR="00D51CF9" w:rsidRPr="00D51CF9" w:rsidRDefault="00D51CF9" w:rsidP="00360269">
      <w:pPr>
        <w:pStyle w:val="Rubrik2"/>
        <w:ind w:left="567" w:right="-143"/>
      </w:pPr>
      <w:r w:rsidRPr="00D51CF9">
        <w:t>Revideringar i denna version</w:t>
      </w:r>
    </w:p>
    <w:p w14:paraId="7BE9E57B" w14:textId="2127C995" w:rsidR="00D51CF9" w:rsidRPr="006F03D5" w:rsidRDefault="006F03D5" w:rsidP="006F03D5">
      <w:pPr>
        <w:spacing w:after="0" w:line="240" w:lineRule="auto"/>
        <w:ind w:left="0" w:right="-143" w:firstLine="567"/>
        <w:jc w:val="both"/>
      </w:pPr>
      <w:r w:rsidRPr="003755D5">
        <w:t>2023-12-14</w:t>
      </w:r>
      <w:r>
        <w:tab/>
        <w:t>Nytt datum</w:t>
      </w:r>
    </w:p>
    <w:p w14:paraId="57158BBB" w14:textId="77777777" w:rsidR="00D51CF9" w:rsidRPr="00D51CF9" w:rsidRDefault="00D51CF9" w:rsidP="00360269">
      <w:pPr>
        <w:pStyle w:val="Rubrik2"/>
        <w:ind w:left="567" w:right="-143"/>
      </w:pPr>
      <w:r w:rsidRPr="00D51CF9">
        <w:t>Syfte</w:t>
      </w:r>
    </w:p>
    <w:p w14:paraId="063F2843" w14:textId="4E30AA63" w:rsidR="00D51CF9" w:rsidRPr="00D51CF9" w:rsidRDefault="00D51CF9" w:rsidP="00360269">
      <w:pPr>
        <w:ind w:left="567" w:right="-143"/>
      </w:pPr>
      <w:r w:rsidRPr="00D51CF9">
        <w:t>Att säkra medicinsk handläggning och omvårdnad av patienter med urinkateter.</w:t>
      </w:r>
    </w:p>
    <w:p w14:paraId="6B417390" w14:textId="441263B5" w:rsidR="7DBE28A0" w:rsidRDefault="7DBE28A0" w:rsidP="7DBE28A0">
      <w:pPr>
        <w:ind w:left="567" w:right="-143"/>
      </w:pPr>
    </w:p>
    <w:p w14:paraId="3FF8406C" w14:textId="77777777" w:rsidR="00D51CF9" w:rsidRPr="004576F4" w:rsidRDefault="00D51CF9" w:rsidP="00360269">
      <w:pPr>
        <w:ind w:left="567" w:right="-143"/>
        <w:rPr>
          <w:b/>
          <w:bCs/>
          <w:sz w:val="28"/>
          <w:szCs w:val="28"/>
        </w:rPr>
      </w:pPr>
      <w:r w:rsidRPr="004576F4">
        <w:rPr>
          <w:b/>
          <w:bCs/>
          <w:sz w:val="28"/>
          <w:szCs w:val="28"/>
        </w:rPr>
        <w:t>Arbetsbeskrivning</w:t>
      </w:r>
    </w:p>
    <w:p w14:paraId="31CC3DE9" w14:textId="77777777" w:rsidR="00D51CF9" w:rsidRPr="00EB1545" w:rsidRDefault="00D51CF9" w:rsidP="00360269">
      <w:pPr>
        <w:ind w:left="567" w:right="-143"/>
        <w:rPr>
          <w:color w:val="FF0000"/>
          <w:shd w:val="clear" w:color="auto" w:fill="FFFFFF"/>
        </w:rPr>
      </w:pPr>
      <w:r w:rsidRPr="00D51CF9">
        <w:rPr>
          <w:shd w:val="clear" w:color="auto" w:fill="FFFFFF"/>
        </w:rPr>
        <w:t xml:space="preserve">Kateterbehandling av urinblåsan </w:t>
      </w:r>
      <w:r w:rsidRPr="003C2077">
        <w:rPr>
          <w:shd w:val="clear" w:color="auto" w:fill="FFFFFF"/>
        </w:rPr>
        <w:t>ordineras med angiven indikation samt planerad behandlingstid alternativt tidpunkt för omprövning.</w:t>
      </w:r>
    </w:p>
    <w:p w14:paraId="036FE2D9" w14:textId="77777777" w:rsidR="00D51CF9" w:rsidRPr="00D51CF9" w:rsidRDefault="00D51CF9" w:rsidP="00360269">
      <w:pPr>
        <w:spacing w:after="0" w:line="240" w:lineRule="auto"/>
        <w:ind w:left="567" w:right="-143"/>
        <w:jc w:val="both"/>
        <w:rPr>
          <w:rFonts w:ascii="Arial" w:hAnsi="Arial" w:cs="Arial"/>
          <w:sz w:val="20"/>
          <w:szCs w:val="20"/>
        </w:rPr>
      </w:pPr>
    </w:p>
    <w:p w14:paraId="765E5214" w14:textId="77777777" w:rsidR="00D51CF9" w:rsidRPr="004576F4" w:rsidRDefault="00D51CF9" w:rsidP="00360269">
      <w:pPr>
        <w:ind w:left="567" w:right="-143"/>
        <w:rPr>
          <w:b/>
          <w:bCs/>
        </w:rPr>
      </w:pPr>
      <w:r w:rsidRPr="004576F4">
        <w:rPr>
          <w:b/>
          <w:bCs/>
        </w:rPr>
        <w:t>Indikationer</w:t>
      </w:r>
    </w:p>
    <w:p w14:paraId="1B7FD2C3" w14:textId="77777777" w:rsidR="00D51CF9" w:rsidRPr="00D51CF9" w:rsidRDefault="00D51CF9" w:rsidP="00360269">
      <w:pPr>
        <w:pStyle w:val="Punktlista"/>
        <w:ind w:left="1134" w:right="-143"/>
      </w:pPr>
      <w:r w:rsidRPr="00D51CF9">
        <w:t>Akut eller kronisk urinretention</w:t>
      </w:r>
    </w:p>
    <w:p w14:paraId="11C5424F" w14:textId="77777777" w:rsidR="00D51CF9" w:rsidRPr="00D51CF9" w:rsidRDefault="00D51CF9" w:rsidP="00360269">
      <w:pPr>
        <w:pStyle w:val="Punktlista"/>
        <w:ind w:left="1134" w:right="-143"/>
      </w:pPr>
      <w:r w:rsidRPr="00D51CF9">
        <w:t xml:space="preserve">Mätning/övervakning av </w:t>
      </w:r>
      <w:proofErr w:type="spellStart"/>
      <w:r w:rsidRPr="00D51CF9">
        <w:t>timdiures</w:t>
      </w:r>
      <w:proofErr w:type="spellEnd"/>
    </w:p>
    <w:p w14:paraId="578D7E68" w14:textId="77777777" w:rsidR="00D51CF9" w:rsidRPr="00D51CF9" w:rsidRDefault="00D51CF9" w:rsidP="00360269">
      <w:pPr>
        <w:pStyle w:val="Punktlista"/>
        <w:ind w:left="1134" w:right="-143"/>
      </w:pPr>
      <w:r w:rsidRPr="00D51CF9">
        <w:t>Urinavledning under tidsmässigt långa kirurgiska ingrepp.</w:t>
      </w:r>
    </w:p>
    <w:p w14:paraId="6A372DFA" w14:textId="77777777" w:rsidR="00D51CF9" w:rsidRDefault="00D51CF9" w:rsidP="00360269">
      <w:pPr>
        <w:pStyle w:val="Punktlista"/>
        <w:ind w:left="1134" w:right="-143"/>
      </w:pPr>
      <w:r w:rsidRPr="00D51CF9">
        <w:t>Postoperativt efter kirurgiska ingrepp i urinvägarna</w:t>
      </w:r>
    </w:p>
    <w:p w14:paraId="23E9DF92" w14:textId="457BDF3D" w:rsidR="001B2756" w:rsidRPr="003C2077" w:rsidRDefault="001B2756" w:rsidP="00360269">
      <w:pPr>
        <w:pStyle w:val="Punktlista"/>
        <w:ind w:left="1134" w:right="-143"/>
      </w:pPr>
      <w:proofErr w:type="spellStart"/>
      <w:r w:rsidRPr="003C2077">
        <w:t>Immobiliserande</w:t>
      </w:r>
      <w:proofErr w:type="spellEnd"/>
      <w:r w:rsidRPr="003C2077">
        <w:t xml:space="preserve"> tillstånd</w:t>
      </w:r>
    </w:p>
    <w:p w14:paraId="63C2218C" w14:textId="2C34B38A" w:rsidR="00C9301A" w:rsidRDefault="00C9301A" w:rsidP="7DBE28A0">
      <w:pPr>
        <w:pStyle w:val="Punktlista"/>
        <w:numPr>
          <w:ilvl w:val="0"/>
          <w:numId w:val="0"/>
        </w:numPr>
        <w:ind w:left="567" w:right="-143"/>
      </w:pPr>
    </w:p>
    <w:p w14:paraId="2A56D8DE" w14:textId="69A7C1C9" w:rsidR="00D51CF9" w:rsidRPr="004576F4" w:rsidRDefault="00D51CF9" w:rsidP="00360269">
      <w:pPr>
        <w:ind w:left="567" w:right="-143"/>
        <w:rPr>
          <w:b/>
          <w:bCs/>
        </w:rPr>
      </w:pPr>
      <w:r w:rsidRPr="004576F4">
        <w:rPr>
          <w:b/>
          <w:bCs/>
        </w:rPr>
        <w:t>Kateterisering av urinblåsa</w:t>
      </w:r>
    </w:p>
    <w:p w14:paraId="4F944326" w14:textId="519739DB" w:rsidR="001B2756" w:rsidRPr="00FE4A8C" w:rsidRDefault="00D51CF9" w:rsidP="0F5B986F">
      <w:pPr>
        <w:ind w:left="567" w:right="-143"/>
      </w:pPr>
      <w:r w:rsidRPr="00D51CF9">
        <w:t>Aseptisk metod används vid insättning av kvarliggande kateter</w:t>
      </w:r>
      <w:r w:rsidR="39045F15" w:rsidRPr="00D51CF9">
        <w:t xml:space="preserve"> vilket </w:t>
      </w:r>
      <w:r w:rsidR="39045F15" w:rsidRPr="00FE4A8C">
        <w:t>innebär att produktens renhet bevaras, det vill säga bevara det rena rent och det sterila sterilt. Ett aseptiskt arbetssätt vid kateterbehandling innebär att kateterns sterilitet ska bevaras vid införandet i urinblåsan. För att underlätta aseptiken kan man med fördel vara två personer.</w:t>
      </w:r>
    </w:p>
    <w:p w14:paraId="601EF4B8" w14:textId="77777777" w:rsidR="00671762" w:rsidRPr="00744618" w:rsidRDefault="00671762" w:rsidP="0F5B986F">
      <w:pPr>
        <w:ind w:left="567" w:right="-143"/>
        <w:rPr>
          <w:color w:val="FF0000"/>
        </w:rPr>
      </w:pPr>
    </w:p>
    <w:p w14:paraId="69CBD7BA" w14:textId="77777777" w:rsidR="009270AC" w:rsidRDefault="009270AC" w:rsidP="006D0D52">
      <w:pPr>
        <w:ind w:left="567" w:right="-143"/>
        <w:rPr>
          <w:b/>
          <w:bCs/>
        </w:rPr>
      </w:pPr>
    </w:p>
    <w:p w14:paraId="362CB4BF" w14:textId="06399312" w:rsidR="00D51CF9" w:rsidRPr="00620817" w:rsidRDefault="00D51CF9" w:rsidP="006D0D52">
      <w:pPr>
        <w:ind w:left="567" w:right="-143"/>
        <w:rPr>
          <w:b/>
          <w:bCs/>
          <w:i/>
        </w:rPr>
      </w:pPr>
      <w:r w:rsidRPr="00620817">
        <w:rPr>
          <w:b/>
          <w:bCs/>
        </w:rPr>
        <w:lastRenderedPageBreak/>
        <w:t>Material</w:t>
      </w:r>
    </w:p>
    <w:p w14:paraId="6C1EE504" w14:textId="3FA19B71" w:rsidR="00D51CF9" w:rsidRPr="00FE4A8C" w:rsidRDefault="5C32D406" w:rsidP="006D0D52">
      <w:pPr>
        <w:pStyle w:val="Punktlista"/>
        <w:ind w:left="1134" w:right="-143"/>
      </w:pPr>
      <w:proofErr w:type="spellStart"/>
      <w:r w:rsidRPr="00FE4A8C">
        <w:t>Klorhexidin</w:t>
      </w:r>
      <w:r w:rsidR="00D51CF9" w:rsidRPr="00FE4A8C">
        <w:t>svamp</w:t>
      </w:r>
      <w:proofErr w:type="spellEnd"/>
    </w:p>
    <w:p w14:paraId="0E4BD858" w14:textId="7F576D36" w:rsidR="00D44633" w:rsidRPr="00FE4A8C" w:rsidRDefault="00D44633" w:rsidP="006D0D52">
      <w:pPr>
        <w:pStyle w:val="Punktlista"/>
        <w:ind w:left="1134" w:right="-143"/>
      </w:pPr>
      <w:r w:rsidRPr="00FE4A8C">
        <w:t>Hygienunderlägg</w:t>
      </w:r>
    </w:p>
    <w:p w14:paraId="0044BA8E" w14:textId="3BF68EBA" w:rsidR="003C55EA" w:rsidRPr="00FE4A8C" w:rsidRDefault="003C55EA" w:rsidP="006D0D52">
      <w:pPr>
        <w:pStyle w:val="Punktlista"/>
        <w:ind w:left="1134" w:right="-143"/>
      </w:pPr>
      <w:r w:rsidRPr="00FE4A8C">
        <w:t>Torkduk</w:t>
      </w:r>
    </w:p>
    <w:p w14:paraId="00451632" w14:textId="6BA3D49C" w:rsidR="00D51CF9" w:rsidRPr="00FE4A8C" w:rsidRDefault="00D51CF9" w:rsidP="006D0D52">
      <w:pPr>
        <w:pStyle w:val="Punktlista"/>
        <w:ind w:left="1134" w:right="-143"/>
        <w:rPr>
          <w:strike/>
        </w:rPr>
      </w:pPr>
      <w:r w:rsidRPr="00FE4A8C">
        <w:t>Bedövningsgel</w:t>
      </w:r>
      <w:r w:rsidR="00025904" w:rsidRPr="00FE4A8C">
        <w:t xml:space="preserve"> </w:t>
      </w:r>
      <w:r w:rsidR="006E21E2" w:rsidRPr="00FE4A8C">
        <w:t>(</w:t>
      </w:r>
      <w:r w:rsidR="00597F0B" w:rsidRPr="00FE4A8C">
        <w:t>1x</w:t>
      </w:r>
      <w:r w:rsidR="00025904" w:rsidRPr="00FE4A8C">
        <w:t>10</w:t>
      </w:r>
      <w:r w:rsidR="00B45533" w:rsidRPr="00FE4A8C">
        <w:t>g</w:t>
      </w:r>
      <w:r w:rsidR="006E21E2" w:rsidRPr="00FE4A8C">
        <w:t xml:space="preserve"> till kvinna, 2</w:t>
      </w:r>
      <w:r w:rsidR="00B45533" w:rsidRPr="00FE4A8C">
        <w:t xml:space="preserve"> x10g</w:t>
      </w:r>
      <w:r w:rsidR="006E21E2" w:rsidRPr="00FE4A8C">
        <w:t xml:space="preserve"> till man)</w:t>
      </w:r>
    </w:p>
    <w:p w14:paraId="757132A2" w14:textId="44C4AD23" w:rsidR="00D51CF9" w:rsidRPr="00FE4A8C" w:rsidRDefault="00C52061" w:rsidP="006D0D52">
      <w:pPr>
        <w:pStyle w:val="Punktlista"/>
        <w:ind w:left="1134" w:right="-143"/>
      </w:pPr>
      <w:r w:rsidRPr="00FE4A8C">
        <w:t>R</w:t>
      </w:r>
      <w:r w:rsidR="00D51CF9" w:rsidRPr="00FE4A8C">
        <w:t>ena handskar</w:t>
      </w:r>
    </w:p>
    <w:p w14:paraId="12B07315" w14:textId="77777777" w:rsidR="00D51CF9" w:rsidRPr="00FE4A8C" w:rsidRDefault="00D51CF9" w:rsidP="006D0D52">
      <w:pPr>
        <w:pStyle w:val="Punktlista"/>
        <w:ind w:left="1134" w:right="-143"/>
      </w:pPr>
      <w:r w:rsidRPr="00FE4A8C">
        <w:t>Plastförkläde</w:t>
      </w:r>
    </w:p>
    <w:p w14:paraId="190CDEA4" w14:textId="50BC4CBF" w:rsidR="00B45533" w:rsidRPr="00FE4A8C" w:rsidRDefault="003E709B" w:rsidP="006D0D52">
      <w:pPr>
        <w:pStyle w:val="Punktlista"/>
        <w:ind w:left="1134" w:right="-143"/>
      </w:pPr>
      <w:r w:rsidRPr="00FE4A8C">
        <w:t xml:space="preserve">Tömningsbar </w:t>
      </w:r>
      <w:proofErr w:type="spellStart"/>
      <w:r w:rsidRPr="00FE4A8C">
        <w:t>uribag</w:t>
      </w:r>
      <w:proofErr w:type="spellEnd"/>
      <w:r w:rsidRPr="00FE4A8C">
        <w:t xml:space="preserve"> el </w:t>
      </w:r>
      <w:proofErr w:type="spellStart"/>
      <w:r w:rsidRPr="00FE4A8C">
        <w:t>timdiures</w:t>
      </w:r>
      <w:proofErr w:type="spellEnd"/>
    </w:p>
    <w:p w14:paraId="3F3EA531" w14:textId="77777777" w:rsidR="0067595A" w:rsidRPr="00FE4A8C" w:rsidRDefault="0067595A" w:rsidP="0067595A">
      <w:pPr>
        <w:pStyle w:val="Punktlista"/>
        <w:ind w:left="1134" w:right="-143"/>
        <w:rPr>
          <w:strike/>
        </w:rPr>
      </w:pPr>
      <w:r w:rsidRPr="00FE4A8C">
        <w:t>Fixeringsanordning (FLEXI-TRAK)</w:t>
      </w:r>
    </w:p>
    <w:p w14:paraId="3C5FB8BB" w14:textId="77777777" w:rsidR="0067595A" w:rsidRPr="00FE4A8C" w:rsidRDefault="0067595A" w:rsidP="0067595A">
      <w:pPr>
        <w:pStyle w:val="Punktlista"/>
        <w:numPr>
          <w:ilvl w:val="0"/>
          <w:numId w:val="0"/>
        </w:numPr>
        <w:ind w:left="1134" w:right="-143"/>
      </w:pPr>
    </w:p>
    <w:p w14:paraId="4C393109" w14:textId="77777777" w:rsidR="00B666D7" w:rsidRDefault="00B666D7" w:rsidP="00B666D7">
      <w:pPr>
        <w:pStyle w:val="Punktlista"/>
        <w:numPr>
          <w:ilvl w:val="0"/>
          <w:numId w:val="0"/>
        </w:numPr>
        <w:ind w:left="1134" w:right="-143"/>
        <w:rPr>
          <w:color w:val="FF0000"/>
        </w:rPr>
      </w:pPr>
    </w:p>
    <w:p w14:paraId="0F9BC6FE" w14:textId="41F8CD1C" w:rsidR="003A70AE" w:rsidRPr="00FE4A8C" w:rsidRDefault="00B666D7" w:rsidP="007D2D5F">
      <w:pPr>
        <w:pStyle w:val="Punktlista"/>
        <w:numPr>
          <w:ilvl w:val="0"/>
          <w:numId w:val="0"/>
        </w:numPr>
        <w:ind w:left="567" w:right="-143"/>
        <w:rPr>
          <w:b/>
          <w:bCs/>
        </w:rPr>
      </w:pPr>
      <w:r w:rsidRPr="00FE4A8C">
        <w:rPr>
          <w:b/>
          <w:bCs/>
        </w:rPr>
        <w:t>Sterilt material</w:t>
      </w:r>
    </w:p>
    <w:p w14:paraId="04CEE47B" w14:textId="67987CC2" w:rsidR="003A70AE" w:rsidRDefault="003A70AE" w:rsidP="00631EF3">
      <w:pPr>
        <w:pStyle w:val="Punktlista"/>
        <w:numPr>
          <w:ilvl w:val="0"/>
          <w:numId w:val="26"/>
        </w:numPr>
        <w:ind w:left="1134" w:right="-143"/>
      </w:pPr>
      <w:r w:rsidRPr="00D51CF9">
        <w:t>Urinkateter</w:t>
      </w:r>
      <w:r w:rsidR="007D2D5F">
        <w:t xml:space="preserve"> </w:t>
      </w:r>
      <w:r w:rsidR="007D2D5F" w:rsidRPr="00FE4A8C">
        <w:t xml:space="preserve">med </w:t>
      </w:r>
      <w:proofErr w:type="spellStart"/>
      <w:r w:rsidR="007D2D5F" w:rsidRPr="00FE4A8C">
        <w:t>termistor</w:t>
      </w:r>
      <w:proofErr w:type="spellEnd"/>
      <w:r w:rsidR="00494652" w:rsidRPr="00FE4A8C">
        <w:t>.</w:t>
      </w:r>
      <w:r w:rsidRPr="00FE4A8C">
        <w:t xml:space="preserve"> Vanligtvis grovlek 12–14 </w:t>
      </w:r>
      <w:proofErr w:type="spellStart"/>
      <w:r w:rsidRPr="00FE4A8C">
        <w:t>Ch</w:t>
      </w:r>
      <w:proofErr w:type="spellEnd"/>
      <w:r w:rsidR="00494652" w:rsidRPr="00FE4A8C">
        <w:t xml:space="preserve"> eller enligt ordination</w:t>
      </w:r>
    </w:p>
    <w:p w14:paraId="550C2C40" w14:textId="73EB3447" w:rsidR="00C52061" w:rsidRPr="00D51CF9" w:rsidRDefault="00C52061" w:rsidP="00631EF3">
      <w:pPr>
        <w:pStyle w:val="Punktlista"/>
        <w:numPr>
          <w:ilvl w:val="0"/>
          <w:numId w:val="26"/>
        </w:numPr>
        <w:ind w:left="1134" w:right="-143"/>
      </w:pPr>
      <w:r w:rsidRPr="00D51CF9">
        <w:t>Sterila handskar</w:t>
      </w:r>
    </w:p>
    <w:p w14:paraId="163BA2A8" w14:textId="77777777" w:rsidR="00D51CF9" w:rsidRPr="00D51CF9" w:rsidRDefault="00D51CF9" w:rsidP="00631EF3">
      <w:pPr>
        <w:pStyle w:val="Punktlista"/>
        <w:numPr>
          <w:ilvl w:val="0"/>
          <w:numId w:val="26"/>
        </w:numPr>
        <w:ind w:left="1134" w:right="-143"/>
      </w:pPr>
      <w:r w:rsidRPr="00D51CF9">
        <w:t>Steril pincett</w:t>
      </w:r>
    </w:p>
    <w:p w14:paraId="08DBB916" w14:textId="77777777" w:rsidR="00D51CF9" w:rsidRPr="00D51CF9" w:rsidRDefault="00D51CF9" w:rsidP="00631EF3">
      <w:pPr>
        <w:pStyle w:val="Punktlista"/>
        <w:numPr>
          <w:ilvl w:val="0"/>
          <w:numId w:val="26"/>
        </w:numPr>
        <w:ind w:left="1134" w:right="-143"/>
      </w:pPr>
      <w:r w:rsidRPr="00D51CF9">
        <w:t>Steril 10 ml spruta</w:t>
      </w:r>
    </w:p>
    <w:p w14:paraId="7058415A" w14:textId="77777777" w:rsidR="00D51CF9" w:rsidRPr="00D51CF9" w:rsidRDefault="00D51CF9" w:rsidP="00631EF3">
      <w:pPr>
        <w:pStyle w:val="Punktlista"/>
        <w:numPr>
          <w:ilvl w:val="0"/>
          <w:numId w:val="26"/>
        </w:numPr>
        <w:ind w:left="1134" w:right="-143"/>
        <w:rPr>
          <w:strike/>
        </w:rPr>
      </w:pPr>
      <w:r w:rsidRPr="00D51CF9">
        <w:t xml:space="preserve">10 ml sterilt vatten eller 10 ml glycerinlösning (gäller enbart för helsilikonkateter) att fylla ballongen med. </w:t>
      </w:r>
    </w:p>
    <w:p w14:paraId="3110F3EB" w14:textId="2C3DE38D" w:rsidR="00D51CF9" w:rsidRPr="004576F4" w:rsidRDefault="00D51CF9" w:rsidP="00631EF3">
      <w:pPr>
        <w:pStyle w:val="Punktlista"/>
        <w:numPr>
          <w:ilvl w:val="0"/>
          <w:numId w:val="26"/>
        </w:numPr>
        <w:ind w:left="1134" w:right="-143"/>
        <w:rPr>
          <w:strike/>
        </w:rPr>
      </w:pPr>
      <w:r w:rsidRPr="00D51CF9">
        <w:t xml:space="preserve">För beredskap, 60 ml spolspruta och steril </w:t>
      </w:r>
      <w:proofErr w:type="spellStart"/>
      <w:r w:rsidRPr="00D51CF9">
        <w:t>NaCl</w:t>
      </w:r>
      <w:proofErr w:type="spellEnd"/>
    </w:p>
    <w:p w14:paraId="726A3C69" w14:textId="77777777" w:rsidR="00D51CF9" w:rsidRPr="00A70FA1" w:rsidRDefault="00D51CF9" w:rsidP="00360269">
      <w:pPr>
        <w:spacing w:after="0" w:line="240" w:lineRule="auto"/>
        <w:ind w:left="567" w:right="-143"/>
        <w:jc w:val="both"/>
        <w:rPr>
          <w:rFonts w:ascii="Arial" w:hAnsi="Arial" w:cs="Arial"/>
          <w:strike/>
          <w:sz w:val="20"/>
          <w:szCs w:val="20"/>
        </w:rPr>
      </w:pPr>
    </w:p>
    <w:p w14:paraId="709C7144" w14:textId="158398E7" w:rsidR="00D51CF9" w:rsidRPr="003F6220" w:rsidRDefault="003F6220" w:rsidP="00360269">
      <w:pPr>
        <w:ind w:left="567" w:right="-143"/>
        <w:rPr>
          <w:b/>
          <w:bCs/>
          <w:color w:val="FF0000"/>
        </w:rPr>
      </w:pPr>
      <w:r w:rsidRPr="007053B8">
        <w:rPr>
          <w:b/>
          <w:bCs/>
        </w:rPr>
        <w:t>Tvätt</w:t>
      </w:r>
    </w:p>
    <w:p w14:paraId="680FA6F0" w14:textId="5769B55F" w:rsidR="004F37CD" w:rsidRPr="007053B8" w:rsidRDefault="004F37CD" w:rsidP="00C05090">
      <w:pPr>
        <w:pStyle w:val="Liststycke"/>
        <w:numPr>
          <w:ilvl w:val="0"/>
          <w:numId w:val="25"/>
        </w:numPr>
        <w:spacing w:after="0"/>
        <w:ind w:left="1134" w:right="-143"/>
      </w:pPr>
      <w:r w:rsidRPr="007053B8">
        <w:t xml:space="preserve">Informera patienten om </w:t>
      </w:r>
      <w:r w:rsidR="00B70FBC" w:rsidRPr="007053B8">
        <w:t>kommande KAD-sättning.</w:t>
      </w:r>
    </w:p>
    <w:p w14:paraId="3CB237E9" w14:textId="77777777" w:rsidR="00D51CF9" w:rsidRPr="00D51CF9" w:rsidRDefault="00D51CF9" w:rsidP="00C05090">
      <w:pPr>
        <w:pStyle w:val="Punktlista"/>
        <w:numPr>
          <w:ilvl w:val="0"/>
          <w:numId w:val="25"/>
        </w:numPr>
        <w:spacing w:after="0"/>
        <w:ind w:left="1134" w:right="-143"/>
      </w:pPr>
      <w:r w:rsidRPr="00D51CF9">
        <w:t>Ta på rena handskar</w:t>
      </w:r>
    </w:p>
    <w:p w14:paraId="1C17C960" w14:textId="4610BF10" w:rsidR="00D51CF9" w:rsidRPr="006071DD" w:rsidRDefault="00D51CF9" w:rsidP="00C05090">
      <w:pPr>
        <w:pStyle w:val="Punktlista"/>
        <w:spacing w:after="0"/>
        <w:ind w:left="1134" w:right="-143"/>
        <w:rPr>
          <w:strike/>
        </w:rPr>
      </w:pPr>
      <w:r w:rsidRPr="00D51CF9">
        <w:t xml:space="preserve">Tvätta </w:t>
      </w:r>
      <w:r w:rsidR="00E36E19">
        <w:t xml:space="preserve">runt </w:t>
      </w:r>
      <w:proofErr w:type="spellStart"/>
      <w:r w:rsidRPr="00D51CF9">
        <w:t>urethraområdet</w:t>
      </w:r>
      <w:proofErr w:type="spellEnd"/>
      <w:r w:rsidRPr="00D51CF9">
        <w:t xml:space="preserve"> med</w:t>
      </w:r>
      <w:r w:rsidRPr="00D51CF9">
        <w:rPr>
          <w:shd w:val="clear" w:color="auto" w:fill="FFFFFF"/>
        </w:rPr>
        <w:t xml:space="preserve"> </w:t>
      </w:r>
      <w:proofErr w:type="spellStart"/>
      <w:r w:rsidR="00744618">
        <w:t>klorhexidin</w:t>
      </w:r>
      <w:r w:rsidRPr="00D51CF9">
        <w:t>svamp</w:t>
      </w:r>
      <w:proofErr w:type="spellEnd"/>
      <w:r w:rsidRPr="00D51CF9">
        <w:t xml:space="preserve"> som är påfylld med ljummet vatten.</w:t>
      </w:r>
    </w:p>
    <w:p w14:paraId="3C028EAF" w14:textId="7149CC0B" w:rsidR="006071DD" w:rsidRPr="007053B8" w:rsidRDefault="001C2F4B" w:rsidP="00C05090">
      <w:pPr>
        <w:pStyle w:val="Punktlista"/>
        <w:spacing w:after="0"/>
        <w:ind w:left="1134" w:right="-143"/>
        <w:rPr>
          <w:strike/>
        </w:rPr>
      </w:pPr>
      <w:r w:rsidRPr="007053B8">
        <w:t>Torka bort</w:t>
      </w:r>
      <w:r w:rsidR="00B1148D" w:rsidRPr="007053B8">
        <w:t xml:space="preserve"> bildat</w:t>
      </w:r>
      <w:r w:rsidRPr="007053B8">
        <w:t xml:space="preserve"> skum med torkduk.</w:t>
      </w:r>
    </w:p>
    <w:p w14:paraId="187223DD" w14:textId="552F5D52" w:rsidR="0057376D" w:rsidRPr="007053B8" w:rsidRDefault="0057376D" w:rsidP="00C05090">
      <w:pPr>
        <w:pStyle w:val="Punktlista"/>
        <w:spacing w:after="0"/>
        <w:ind w:left="1134" w:right="-143"/>
        <w:rPr>
          <w:strike/>
        </w:rPr>
      </w:pPr>
      <w:r w:rsidRPr="007053B8">
        <w:t>Förbered bedövningsgelen och se till att tippen bevaras steril.</w:t>
      </w:r>
    </w:p>
    <w:p w14:paraId="579538A6" w14:textId="6922FA93" w:rsidR="00D51CF9" w:rsidRDefault="00BE0C22" w:rsidP="00C05090">
      <w:pPr>
        <w:pStyle w:val="Punktlista"/>
        <w:spacing w:after="0"/>
        <w:ind w:left="1134" w:right="-143"/>
      </w:pPr>
      <w:r>
        <w:t>S</w:t>
      </w:r>
      <w:r w:rsidR="007053B8">
        <w:t xml:space="preserve">pruta in </w:t>
      </w:r>
      <w:proofErr w:type="spellStart"/>
      <w:r w:rsidR="007053B8">
        <w:t>instillagel</w:t>
      </w:r>
      <w:proofErr w:type="spellEnd"/>
      <w:r w:rsidR="007053B8">
        <w:t xml:space="preserve"> </w:t>
      </w:r>
      <w:r w:rsidR="001B651D">
        <w:t>bedövningsge</w:t>
      </w:r>
      <w:r w:rsidR="00D51CF9" w:rsidRPr="00D51CF9">
        <w:t xml:space="preserve">l i </w:t>
      </w:r>
      <w:proofErr w:type="spellStart"/>
      <w:r w:rsidR="00D51CF9" w:rsidRPr="00D51CF9">
        <w:t>urethra</w:t>
      </w:r>
      <w:proofErr w:type="spellEnd"/>
      <w:r w:rsidR="00D51CF9" w:rsidRPr="00D51CF9">
        <w:t>.</w:t>
      </w:r>
      <w:r w:rsidR="00F1346E">
        <w:t xml:space="preserve"> </w:t>
      </w:r>
      <w:r w:rsidR="00D51CF9" w:rsidRPr="00D51CF9">
        <w:t xml:space="preserve">På män </w:t>
      </w:r>
      <w:proofErr w:type="spellStart"/>
      <w:r w:rsidR="00D51CF9" w:rsidRPr="00D51CF9">
        <w:t>instilleras</w:t>
      </w:r>
      <w:proofErr w:type="spellEnd"/>
      <w:r w:rsidR="00D51CF9" w:rsidRPr="00D51CF9">
        <w:t xml:space="preserve"> 20</w:t>
      </w:r>
      <w:r w:rsidR="001B651D">
        <w:t>g</w:t>
      </w:r>
      <w:r w:rsidR="00D51CF9" w:rsidRPr="00D51CF9">
        <w:t xml:space="preserve"> som ges i två omgångar så att hela </w:t>
      </w:r>
      <w:proofErr w:type="spellStart"/>
      <w:r w:rsidR="00D51CF9" w:rsidRPr="00D51CF9">
        <w:t>urethra</w:t>
      </w:r>
      <w:proofErr w:type="spellEnd"/>
      <w:r w:rsidR="00D51CF9" w:rsidRPr="00D51CF9">
        <w:t xml:space="preserve"> fylls upp. På kvinnor </w:t>
      </w:r>
      <w:proofErr w:type="spellStart"/>
      <w:r w:rsidR="00D51CF9" w:rsidRPr="00D51CF9">
        <w:t>instilleras</w:t>
      </w:r>
      <w:proofErr w:type="spellEnd"/>
      <w:r w:rsidR="00D51CF9" w:rsidRPr="00D51CF9">
        <w:t xml:space="preserve"> 10</w:t>
      </w:r>
      <w:r w:rsidR="001B651D">
        <w:t>g</w:t>
      </w:r>
      <w:r w:rsidR="00D51CF9" w:rsidRPr="00D51CF9">
        <w:t xml:space="preserve"> gel. Låt gelen verka i </w:t>
      </w:r>
      <w:r w:rsidR="00EC0451" w:rsidRPr="00D51CF9">
        <w:t>3–5</w:t>
      </w:r>
      <w:r w:rsidR="00D51CF9" w:rsidRPr="00D51CF9">
        <w:t xml:space="preserve"> minuter.</w:t>
      </w:r>
    </w:p>
    <w:p w14:paraId="6A15C7DD" w14:textId="77777777" w:rsidR="00C05090" w:rsidRDefault="00C05090" w:rsidP="00C05090">
      <w:pPr>
        <w:pStyle w:val="Punktlista"/>
        <w:numPr>
          <w:ilvl w:val="0"/>
          <w:numId w:val="0"/>
        </w:numPr>
        <w:spacing w:after="0"/>
        <w:ind w:left="1134" w:right="-143"/>
      </w:pPr>
    </w:p>
    <w:p w14:paraId="2ADD17A5" w14:textId="77777777" w:rsidR="00C05090" w:rsidRDefault="00C05090" w:rsidP="00C05090">
      <w:pPr>
        <w:pStyle w:val="Punktlista"/>
        <w:numPr>
          <w:ilvl w:val="0"/>
          <w:numId w:val="0"/>
        </w:numPr>
        <w:spacing w:after="0"/>
        <w:ind w:left="1134" w:right="-143"/>
      </w:pPr>
    </w:p>
    <w:p w14:paraId="2CC2A96F" w14:textId="00452EB8" w:rsidR="00A97FE0" w:rsidRPr="0017005F" w:rsidRDefault="00A97FE0" w:rsidP="0037049B">
      <w:pPr>
        <w:pStyle w:val="Punktlista"/>
        <w:numPr>
          <w:ilvl w:val="0"/>
          <w:numId w:val="0"/>
        </w:numPr>
        <w:ind w:left="567" w:right="-143"/>
        <w:rPr>
          <w:b/>
          <w:bCs/>
        </w:rPr>
      </w:pPr>
      <w:r w:rsidRPr="0017005F">
        <w:rPr>
          <w:b/>
          <w:bCs/>
        </w:rPr>
        <w:t>Insättning av kateter</w:t>
      </w:r>
    </w:p>
    <w:p w14:paraId="12AB0ACE" w14:textId="35D7BC0D" w:rsidR="00D51CF9" w:rsidRDefault="00491E11" w:rsidP="0037049B">
      <w:pPr>
        <w:pStyle w:val="Punktlista"/>
        <w:ind w:left="1134" w:right="-143"/>
      </w:pPr>
      <w:r w:rsidRPr="0017005F">
        <w:t xml:space="preserve">Desinfektera händerna och </w:t>
      </w:r>
      <w:r>
        <w:t>t</w:t>
      </w:r>
      <w:r w:rsidR="00D51CF9" w:rsidRPr="00D51CF9">
        <w:t>a på sterila handskar</w:t>
      </w:r>
      <w:r>
        <w:t>.</w:t>
      </w:r>
    </w:p>
    <w:p w14:paraId="07FAA9B9" w14:textId="536B6873" w:rsidR="00DF3218" w:rsidRPr="0017005F" w:rsidRDefault="009E2335" w:rsidP="0037049B">
      <w:pPr>
        <w:pStyle w:val="Punktlista"/>
        <w:ind w:left="1134" w:right="-143"/>
      </w:pPr>
      <w:r w:rsidRPr="0017005F">
        <w:t>Var noga med att bevara kateterns sterilitet</w:t>
      </w:r>
    </w:p>
    <w:p w14:paraId="46CA33C9" w14:textId="6F749567" w:rsidR="00D51CF9" w:rsidRPr="00D51CF9" w:rsidRDefault="00C2632B" w:rsidP="0037049B">
      <w:pPr>
        <w:pStyle w:val="Punktlista"/>
        <w:ind w:left="1134" w:right="-143"/>
      </w:pPr>
      <w:r w:rsidRPr="0017005F">
        <w:t xml:space="preserve">För </w:t>
      </w:r>
      <w:r w:rsidR="00A37C65" w:rsidRPr="0017005F">
        <w:t xml:space="preserve">försiktigt </w:t>
      </w:r>
      <w:r w:rsidR="00D51CF9" w:rsidRPr="0017005F">
        <w:t xml:space="preserve">in </w:t>
      </w:r>
      <w:r w:rsidRPr="0017005F">
        <w:t xml:space="preserve">katetern </w:t>
      </w:r>
      <w:r w:rsidR="00D51CF9" w:rsidRPr="0017005F">
        <w:t xml:space="preserve">i </w:t>
      </w:r>
      <w:proofErr w:type="spellStart"/>
      <w:r w:rsidR="00D51CF9" w:rsidRPr="0017005F">
        <w:t>urethra</w:t>
      </w:r>
      <w:proofErr w:type="spellEnd"/>
      <w:r w:rsidRPr="0017005F">
        <w:t xml:space="preserve"> (forcera ej)</w:t>
      </w:r>
      <w:r w:rsidR="00D51CF9" w:rsidRPr="0017005F">
        <w:t xml:space="preserve"> </w:t>
      </w:r>
      <w:r w:rsidRPr="0017005F">
        <w:t xml:space="preserve">antingen </w:t>
      </w:r>
      <w:r w:rsidR="00D51CF9" w:rsidRPr="00D51CF9">
        <w:t>direkt ur förpackningen eller från sterilt kärl, ex rondskål med en steril pincett eller sterilklädd hand.</w:t>
      </w:r>
    </w:p>
    <w:p w14:paraId="563193A3" w14:textId="37C4252A" w:rsidR="00D51CF9" w:rsidRPr="00D51CF9" w:rsidRDefault="00D51CF9" w:rsidP="0037049B">
      <w:pPr>
        <w:pStyle w:val="Punktlista"/>
        <w:ind w:left="1134" w:right="-143"/>
      </w:pPr>
      <w:r w:rsidRPr="00D51CF9">
        <w:t xml:space="preserve">Vid katetrisering av kvinna förs katetern in med god marginal och på en man till kateterns delningsställe. Forcera inte om det tar emot utan pröva att </w:t>
      </w:r>
      <w:proofErr w:type="spellStart"/>
      <w:r w:rsidRPr="00D51CF9">
        <w:t>instillera</w:t>
      </w:r>
      <w:proofErr w:type="spellEnd"/>
      <w:r w:rsidRPr="00D51CF9">
        <w:t xml:space="preserve"> mer gel.</w:t>
      </w:r>
    </w:p>
    <w:p w14:paraId="46F9CA74" w14:textId="75E52185" w:rsidR="00D51CF9" w:rsidRPr="00D51CF9" w:rsidRDefault="00D51CF9" w:rsidP="0037049B">
      <w:pPr>
        <w:pStyle w:val="Punktlista"/>
        <w:ind w:left="1134" w:right="-143"/>
      </w:pPr>
      <w:r w:rsidRPr="00D51CF9">
        <w:lastRenderedPageBreak/>
        <w:t xml:space="preserve">Kontrollera att urin rinner ur katetern. Kateterballongen får INTE fyllas innan man har fått ett spontant återflöde av urin. Om det inte kommer urin kan katetern vara täppt av gel eller vara vikt i urinröret. Be patienten hosta (om möjligt), tryck försiktigt över blåsan eller spola in </w:t>
      </w:r>
      <w:r w:rsidR="00554FF3" w:rsidRPr="00D51CF9">
        <w:t>10–20</w:t>
      </w:r>
      <w:r w:rsidRPr="00D51CF9">
        <w:t xml:space="preserve"> ml steril natriumklorid. Det ska gå lätt att spruta in vätskan och retur ska uppnås. </w:t>
      </w:r>
    </w:p>
    <w:p w14:paraId="77D88FBD" w14:textId="77777777" w:rsidR="00D51CF9" w:rsidRPr="00D51CF9" w:rsidRDefault="00D51CF9" w:rsidP="0037049B">
      <w:pPr>
        <w:pStyle w:val="Punktlista"/>
        <w:ind w:left="1134" w:right="-143"/>
      </w:pPr>
      <w:r w:rsidRPr="00D51CF9">
        <w:t>Ballongen fylls med 10 ml sterilt vatten. Dra därefter sakta ut katetern tills ballongen tar emot. På män förs förhuden fram igen. För sedan in katetern en liten bit igen så att ballongen inte trycker mot den känsliga blåsbotten</w:t>
      </w:r>
    </w:p>
    <w:p w14:paraId="4A0F506D" w14:textId="77777777" w:rsidR="00D51CF9" w:rsidRPr="00D51CF9" w:rsidRDefault="00D51CF9" w:rsidP="0037049B">
      <w:pPr>
        <w:pStyle w:val="Punktlista"/>
        <w:ind w:left="1134" w:right="-143"/>
        <w:rPr>
          <w:sz w:val="22"/>
        </w:rPr>
      </w:pPr>
      <w:r w:rsidRPr="00D51CF9">
        <w:t>På manlig patient ska katetern fixeras i en mjuk båge upp mot naveln. På kvinnliga patienter ska katetern fixeras på låret för att undvika drag.</w:t>
      </w:r>
    </w:p>
    <w:p w14:paraId="488D4EB9" w14:textId="77777777" w:rsidR="00D51CF9" w:rsidRPr="005E183D" w:rsidRDefault="00D51CF9" w:rsidP="0037049B">
      <w:pPr>
        <w:pStyle w:val="Punktlista"/>
        <w:ind w:left="1134" w:right="-143"/>
        <w:rPr>
          <w:sz w:val="22"/>
        </w:rPr>
      </w:pPr>
      <w:r w:rsidRPr="00D51CF9">
        <w:t xml:space="preserve">Dokumentera kateterinsättning under Infarter, utfarter i </w:t>
      </w:r>
      <w:proofErr w:type="spellStart"/>
      <w:r w:rsidRPr="00D51CF9">
        <w:t>Melior</w:t>
      </w:r>
      <w:proofErr w:type="spellEnd"/>
      <w:r w:rsidRPr="00D51CF9">
        <w:t>.</w:t>
      </w:r>
    </w:p>
    <w:p w14:paraId="2BF6D48E" w14:textId="77777777" w:rsidR="005E183D" w:rsidRPr="00D51CF9" w:rsidRDefault="005E183D" w:rsidP="00360269">
      <w:pPr>
        <w:pStyle w:val="Punktlista"/>
        <w:numPr>
          <w:ilvl w:val="0"/>
          <w:numId w:val="0"/>
        </w:numPr>
        <w:ind w:left="567" w:right="-143"/>
        <w:rPr>
          <w:sz w:val="22"/>
        </w:rPr>
      </w:pPr>
    </w:p>
    <w:p w14:paraId="7011E2F9" w14:textId="77777777" w:rsidR="00D51CF9" w:rsidRPr="007556F5" w:rsidRDefault="00D51CF9" w:rsidP="00360269">
      <w:pPr>
        <w:ind w:left="567" w:right="-143"/>
        <w:rPr>
          <w:b/>
          <w:bCs/>
        </w:rPr>
      </w:pPr>
      <w:r w:rsidRPr="007556F5">
        <w:rPr>
          <w:b/>
          <w:bCs/>
        </w:rPr>
        <w:t>Byte</w:t>
      </w:r>
    </w:p>
    <w:p w14:paraId="793D6D81" w14:textId="1B000E8E" w:rsidR="00D51CF9" w:rsidRPr="00D51CF9" w:rsidRDefault="00D51CF9" w:rsidP="00360269">
      <w:pPr>
        <w:ind w:left="567" w:right="-143"/>
      </w:pPr>
      <w:r>
        <w:t>Foleykateter och kateter för temp</w:t>
      </w:r>
      <w:r w:rsidR="009F714E">
        <w:t>eratur</w:t>
      </w:r>
      <w:r>
        <w:t xml:space="preserve">mätning (Silikon) byts </w:t>
      </w:r>
      <w:r w:rsidR="00224166">
        <w:t>1</w:t>
      </w:r>
      <w:r>
        <w:t xml:space="preserve"> gång/månad. Dokumentera under Infarter, Utfarter i </w:t>
      </w:r>
      <w:proofErr w:type="spellStart"/>
      <w:r w:rsidRPr="000C19CB">
        <w:t>Melior</w:t>
      </w:r>
      <w:proofErr w:type="spellEnd"/>
      <w:r w:rsidR="0001161C" w:rsidRPr="000C19CB">
        <w:t xml:space="preserve"> samt på </w:t>
      </w:r>
      <w:r w:rsidR="00A87A35" w:rsidRPr="000C19CB">
        <w:t>dygnsjournalen</w:t>
      </w:r>
      <w:r w:rsidR="47161EBE" w:rsidRPr="000C19CB">
        <w:t>/</w:t>
      </w:r>
      <w:r w:rsidR="001E0AA9" w:rsidRPr="000C19CB">
        <w:t xml:space="preserve">i </w:t>
      </w:r>
      <w:r w:rsidR="47161EBE" w:rsidRPr="000C19CB">
        <w:t>CCC</w:t>
      </w:r>
      <w:r w:rsidRPr="000C19CB">
        <w:t xml:space="preserve">. </w:t>
      </w:r>
      <w:proofErr w:type="spellStart"/>
      <w:r>
        <w:t>Timdiuresset</w:t>
      </w:r>
      <w:proofErr w:type="spellEnd"/>
      <w:r>
        <w:t xml:space="preserve"> byts var 7:e dag.</w:t>
      </w:r>
    </w:p>
    <w:p w14:paraId="449EE23A" w14:textId="77777777" w:rsidR="00D51CF9" w:rsidRPr="00D51CF9" w:rsidRDefault="00D51CF9" w:rsidP="00360269">
      <w:pPr>
        <w:ind w:left="567" w:right="-143"/>
        <w:rPr>
          <w:b/>
        </w:rPr>
      </w:pPr>
      <w:r w:rsidRPr="00D51CF9">
        <w:br/>
      </w:r>
      <w:r w:rsidRPr="00D51CF9">
        <w:rPr>
          <w:b/>
        </w:rPr>
        <w:t>Kontroll av kateterns funktion</w:t>
      </w:r>
    </w:p>
    <w:p w14:paraId="1E59A85C" w14:textId="13BF76E8" w:rsidR="00D51CF9" w:rsidRPr="00D51CF9" w:rsidRDefault="00D51CF9" w:rsidP="00360269">
      <w:pPr>
        <w:ind w:left="567" w:right="-143"/>
      </w:pPr>
      <w:r>
        <w:t xml:space="preserve">Vid oförklarlig minskning av </w:t>
      </w:r>
      <w:proofErr w:type="spellStart"/>
      <w:r>
        <w:t>diures</w:t>
      </w:r>
      <w:proofErr w:type="spellEnd"/>
      <w:r>
        <w:t xml:space="preserve"> eller vid misstanke om att katetern ej fungerar bör kontroll göras med </w:t>
      </w:r>
      <w:proofErr w:type="spellStart"/>
      <w:r w:rsidR="281676F8">
        <w:t>b</w:t>
      </w:r>
      <w:r>
        <w:t>ladderscan</w:t>
      </w:r>
      <w:proofErr w:type="spellEnd"/>
      <w:r>
        <w:t xml:space="preserve"> vilket fungerar tillfredställande även med KAD inneliggande i blåsan. Indikationer för spolning av urinblåsan är </w:t>
      </w:r>
      <w:proofErr w:type="spellStart"/>
      <w:r>
        <w:t>koagler</w:t>
      </w:r>
      <w:proofErr w:type="spellEnd"/>
      <w:r>
        <w:t xml:space="preserve"> eller grumlig sedimenterad urin.</w:t>
      </w:r>
    </w:p>
    <w:p w14:paraId="15B9CA8C" w14:textId="77777777" w:rsidR="00C9301A" w:rsidRDefault="00C9301A" w:rsidP="00360269">
      <w:pPr>
        <w:ind w:left="567" w:right="-143"/>
      </w:pPr>
    </w:p>
    <w:p w14:paraId="407513C9" w14:textId="1645FAF8" w:rsidR="00D51CF9" w:rsidRPr="005E183D" w:rsidRDefault="00D51CF9" w:rsidP="00360269">
      <w:pPr>
        <w:ind w:left="567" w:right="-143"/>
        <w:rPr>
          <w:b/>
          <w:bCs/>
        </w:rPr>
      </w:pPr>
      <w:r w:rsidRPr="005E183D">
        <w:rPr>
          <w:b/>
          <w:bCs/>
        </w:rPr>
        <w:t>Spolning av Kateter</w:t>
      </w:r>
    </w:p>
    <w:p w14:paraId="6684E58D" w14:textId="77777777" w:rsidR="00D51CF9" w:rsidRPr="00D51CF9" w:rsidRDefault="00D51CF9" w:rsidP="00360269">
      <w:pPr>
        <w:ind w:left="567" w:right="-143"/>
      </w:pPr>
      <w:r w:rsidRPr="00D51CF9">
        <w:t>Spolning av urinkateter sker med aseptisk metod.</w:t>
      </w:r>
    </w:p>
    <w:p w14:paraId="136742C5" w14:textId="77777777" w:rsidR="00D51CF9" w:rsidRPr="00D51CF9" w:rsidRDefault="00D51CF9" w:rsidP="00360269">
      <w:pPr>
        <w:spacing w:after="0" w:line="240" w:lineRule="auto"/>
        <w:ind w:left="567" w:right="-143"/>
        <w:jc w:val="both"/>
        <w:rPr>
          <w:rFonts w:ascii="Arial" w:hAnsi="Arial" w:cs="Arial"/>
          <w:b/>
          <w:sz w:val="22"/>
          <w:szCs w:val="22"/>
        </w:rPr>
      </w:pPr>
    </w:p>
    <w:p w14:paraId="7B792C4C" w14:textId="77777777" w:rsidR="00D51CF9" w:rsidRPr="00620817" w:rsidRDefault="00D51CF9" w:rsidP="00360269">
      <w:pPr>
        <w:ind w:left="567" w:right="-143"/>
        <w:rPr>
          <w:b/>
          <w:bCs/>
        </w:rPr>
      </w:pPr>
      <w:r w:rsidRPr="00620817">
        <w:rPr>
          <w:b/>
          <w:bCs/>
        </w:rPr>
        <w:t>Material</w:t>
      </w:r>
    </w:p>
    <w:p w14:paraId="72A54A4E" w14:textId="77777777" w:rsidR="00D51CF9" w:rsidRPr="00D51CF9" w:rsidRDefault="00D51CF9" w:rsidP="009F47A3">
      <w:pPr>
        <w:pStyle w:val="Punktlista"/>
        <w:ind w:left="1134" w:right="-143"/>
      </w:pPr>
      <w:r w:rsidRPr="00D51CF9">
        <w:t xml:space="preserve">Rena handskar </w:t>
      </w:r>
    </w:p>
    <w:p w14:paraId="4A20855A" w14:textId="77777777" w:rsidR="00D51CF9" w:rsidRPr="00D51CF9" w:rsidRDefault="00D51CF9" w:rsidP="009F47A3">
      <w:pPr>
        <w:pStyle w:val="Punktlista"/>
        <w:ind w:left="1134" w:right="-143"/>
      </w:pPr>
      <w:r w:rsidRPr="00D51CF9">
        <w:t xml:space="preserve">Steril </w:t>
      </w:r>
      <w:proofErr w:type="spellStart"/>
      <w:r w:rsidRPr="00D51CF9">
        <w:t>NaCl</w:t>
      </w:r>
      <w:proofErr w:type="spellEnd"/>
      <w:r w:rsidRPr="00D51CF9">
        <w:t>.</w:t>
      </w:r>
    </w:p>
    <w:p w14:paraId="5CA8A0A4" w14:textId="77777777" w:rsidR="00D51CF9" w:rsidRPr="00D51CF9" w:rsidRDefault="00D51CF9" w:rsidP="009F47A3">
      <w:pPr>
        <w:pStyle w:val="Punktlista"/>
        <w:ind w:left="1134" w:right="-143"/>
      </w:pPr>
      <w:r w:rsidRPr="00D51CF9">
        <w:t>Steril spolspruta.</w:t>
      </w:r>
    </w:p>
    <w:p w14:paraId="4C279057" w14:textId="77777777" w:rsidR="00D51CF9" w:rsidRPr="00D51CF9" w:rsidRDefault="00D51CF9" w:rsidP="009F47A3">
      <w:pPr>
        <w:pStyle w:val="Punktlista"/>
        <w:ind w:left="1134" w:right="-143"/>
      </w:pPr>
      <w:r w:rsidRPr="00D51CF9">
        <w:t>Rondskål (ren)</w:t>
      </w:r>
    </w:p>
    <w:p w14:paraId="24D92E80" w14:textId="2C496E0D" w:rsidR="00D51CF9" w:rsidRPr="00D51CF9" w:rsidRDefault="00D51CF9" w:rsidP="009F47A3">
      <w:pPr>
        <w:pStyle w:val="Punktlista"/>
        <w:ind w:left="1134" w:right="-143"/>
      </w:pPr>
      <w:r w:rsidRPr="00D51CF9">
        <w:t>B6-skål (steril)</w:t>
      </w:r>
    </w:p>
    <w:p w14:paraId="5B23B940" w14:textId="1C4EE5BB" w:rsidR="00B95F21" w:rsidRPr="0076259C" w:rsidRDefault="00D51CF9" w:rsidP="0076259C">
      <w:pPr>
        <w:pStyle w:val="Punktlista"/>
        <w:ind w:left="1134" w:right="-143"/>
      </w:pPr>
      <w:r w:rsidRPr="00D51CF9">
        <w:t xml:space="preserve">Liten blöja eller underlägg </w:t>
      </w:r>
    </w:p>
    <w:p w14:paraId="23E59F72" w14:textId="4146FB4E" w:rsidR="00D51CF9" w:rsidRPr="00620817" w:rsidRDefault="00D51CF9" w:rsidP="00360269">
      <w:pPr>
        <w:ind w:left="567" w:right="-143"/>
        <w:rPr>
          <w:b/>
          <w:bCs/>
        </w:rPr>
      </w:pPr>
      <w:r w:rsidRPr="00620817">
        <w:rPr>
          <w:b/>
          <w:bCs/>
        </w:rPr>
        <w:t>Metod</w:t>
      </w:r>
    </w:p>
    <w:p w14:paraId="3B22A66A" w14:textId="4283C01D" w:rsidR="00D51CF9" w:rsidRPr="00D51CF9" w:rsidRDefault="00D51CF9" w:rsidP="009F47A3">
      <w:pPr>
        <w:pStyle w:val="Punktlista"/>
        <w:ind w:left="1134" w:right="-143"/>
      </w:pPr>
      <w:r w:rsidRPr="00D51CF9">
        <w:t xml:space="preserve">Häll </w:t>
      </w:r>
      <w:proofErr w:type="spellStart"/>
      <w:r w:rsidRPr="00D51CF9">
        <w:t>NaCl</w:t>
      </w:r>
      <w:proofErr w:type="spellEnd"/>
      <w:r w:rsidRPr="00D51CF9">
        <w:t xml:space="preserve"> i B6-skålen och dra upp 50 ml i </w:t>
      </w:r>
      <w:r>
        <w:t>s</w:t>
      </w:r>
      <w:r w:rsidR="17C45BC6">
        <w:t>pol</w:t>
      </w:r>
      <w:r>
        <w:t>sprutan</w:t>
      </w:r>
      <w:r w:rsidRPr="00D51CF9">
        <w:t xml:space="preserve">. </w:t>
      </w:r>
    </w:p>
    <w:p w14:paraId="3B570DB8" w14:textId="77777777" w:rsidR="00D51CF9" w:rsidRPr="00D51CF9" w:rsidRDefault="00D51CF9" w:rsidP="009F47A3">
      <w:pPr>
        <w:pStyle w:val="Punktlista"/>
        <w:ind w:left="1134" w:right="-143"/>
      </w:pPr>
      <w:r w:rsidRPr="00D51CF9">
        <w:t xml:space="preserve">Lägg blöjan under katetern och koppla isär </w:t>
      </w:r>
      <w:proofErr w:type="spellStart"/>
      <w:r w:rsidRPr="00D51CF9">
        <w:t>uribag</w:t>
      </w:r>
      <w:proofErr w:type="spellEnd"/>
      <w:r w:rsidRPr="00D51CF9">
        <w:t xml:space="preserve"> och urinvägskateter. </w:t>
      </w:r>
    </w:p>
    <w:p w14:paraId="15B62430" w14:textId="77777777" w:rsidR="00D51CF9" w:rsidRPr="00D51CF9" w:rsidRDefault="00D51CF9" w:rsidP="009F47A3">
      <w:pPr>
        <w:pStyle w:val="Punktlista"/>
        <w:ind w:left="1134" w:right="-143"/>
      </w:pPr>
      <w:r w:rsidRPr="00D51CF9">
        <w:t xml:space="preserve">Spruta in 50 ml </w:t>
      </w:r>
      <w:proofErr w:type="spellStart"/>
      <w:r w:rsidRPr="00D51CF9">
        <w:t>NaCl</w:t>
      </w:r>
      <w:proofErr w:type="spellEnd"/>
      <w:r w:rsidRPr="00D51CF9">
        <w:t xml:space="preserve"> i urinvägskatetern. </w:t>
      </w:r>
    </w:p>
    <w:p w14:paraId="0796FED6" w14:textId="77777777" w:rsidR="00D51CF9" w:rsidRPr="00D51CF9" w:rsidRDefault="00D51CF9" w:rsidP="009F47A3">
      <w:pPr>
        <w:pStyle w:val="Punktlista"/>
        <w:ind w:left="1134" w:right="-143"/>
      </w:pPr>
      <w:r w:rsidRPr="00D51CF9">
        <w:t xml:space="preserve">Låt vätskan från urinvägskatetern rinna ut i rondskålen. </w:t>
      </w:r>
    </w:p>
    <w:p w14:paraId="46BB1076" w14:textId="77777777" w:rsidR="00D51CF9" w:rsidRPr="00D51CF9" w:rsidRDefault="00D51CF9" w:rsidP="009F47A3">
      <w:pPr>
        <w:pStyle w:val="Punktlista"/>
        <w:ind w:left="1134" w:right="-143"/>
      </w:pPr>
      <w:r w:rsidRPr="00D51CF9">
        <w:lastRenderedPageBreak/>
        <w:t xml:space="preserve">Upprepa spolningen tills urinen är klar och rinner lätt ut. </w:t>
      </w:r>
    </w:p>
    <w:p w14:paraId="11736BF7" w14:textId="77777777" w:rsidR="00D51CF9" w:rsidRPr="00D51CF9" w:rsidRDefault="00D51CF9" w:rsidP="009F47A3">
      <w:pPr>
        <w:pStyle w:val="Punktlista"/>
        <w:ind w:left="1134" w:right="-143"/>
      </w:pPr>
      <w:r w:rsidRPr="00D51CF9">
        <w:t xml:space="preserve">Koppla ihop katetern och </w:t>
      </w:r>
      <w:proofErr w:type="spellStart"/>
      <w:r w:rsidRPr="00D51CF9">
        <w:t>uribagen</w:t>
      </w:r>
      <w:proofErr w:type="spellEnd"/>
      <w:r w:rsidRPr="00D51CF9">
        <w:t>.</w:t>
      </w:r>
    </w:p>
    <w:p w14:paraId="1401A831" w14:textId="77777777" w:rsidR="00D51CF9" w:rsidRPr="00D51CF9" w:rsidRDefault="00D51CF9" w:rsidP="009F47A3">
      <w:pPr>
        <w:pStyle w:val="Punktlista"/>
        <w:ind w:left="1134" w:right="-143"/>
      </w:pPr>
      <w:r w:rsidRPr="00D51CF9">
        <w:t xml:space="preserve">Mät vätskemängden så att ingen vätska har blivit kvar i urinblåsan. </w:t>
      </w:r>
    </w:p>
    <w:p w14:paraId="1E9E21E4" w14:textId="77777777" w:rsidR="00D51CF9" w:rsidRPr="00D51CF9" w:rsidRDefault="00D51CF9" w:rsidP="00360269">
      <w:pPr>
        <w:spacing w:after="0" w:line="259" w:lineRule="auto"/>
        <w:ind w:left="567" w:right="-143"/>
        <w:jc w:val="both"/>
      </w:pPr>
      <w:r w:rsidRPr="00D51CF9">
        <w:t xml:space="preserve"> </w:t>
      </w:r>
    </w:p>
    <w:p w14:paraId="3386E33F" w14:textId="77777777" w:rsidR="00D51CF9" w:rsidRPr="005E183D" w:rsidRDefault="00D51CF9" w:rsidP="00360269">
      <w:pPr>
        <w:ind w:left="567" w:right="-143"/>
        <w:rPr>
          <w:b/>
          <w:bCs/>
        </w:rPr>
      </w:pPr>
      <w:r w:rsidRPr="005E183D">
        <w:rPr>
          <w:b/>
          <w:bCs/>
        </w:rPr>
        <w:t>KAD vid njursvikt</w:t>
      </w:r>
    </w:p>
    <w:p w14:paraId="58C8C34C" w14:textId="753BEAB2" w:rsidR="00D51CF9" w:rsidRPr="00AE46CE" w:rsidRDefault="00D51CF9" w:rsidP="00360269">
      <w:pPr>
        <w:ind w:left="567" w:right="-143"/>
      </w:pPr>
      <w:r w:rsidRPr="00D51CF9">
        <w:t xml:space="preserve">Patienter med etablerad </w:t>
      </w:r>
      <w:proofErr w:type="spellStart"/>
      <w:r w:rsidRPr="00D51CF9">
        <w:t>anuri</w:t>
      </w:r>
      <w:proofErr w:type="spellEnd"/>
      <w:r w:rsidRPr="00D51CF9">
        <w:t>/</w:t>
      </w:r>
      <w:proofErr w:type="spellStart"/>
      <w:r w:rsidRPr="00D51CF9">
        <w:t>oliguri</w:t>
      </w:r>
      <w:proofErr w:type="spellEnd"/>
      <w:r w:rsidRPr="00D51CF9">
        <w:t xml:space="preserve"> (&lt;200 ml/dygn) sköts helst utan KAD för att reducera infektionsrisken. Före utsättande av KAD tas en urinodling. Eventuell urinmängd skall därefter kontrolleras med </w:t>
      </w:r>
      <w:proofErr w:type="spellStart"/>
      <w:r w:rsidRPr="00D51CF9">
        <w:t>Bladderscan</w:t>
      </w:r>
      <w:proofErr w:type="spellEnd"/>
      <w:r w:rsidRPr="00D51CF9">
        <w:t xml:space="preserve"> </w:t>
      </w:r>
      <w:r w:rsidR="00400921">
        <w:rPr>
          <w:u w:val="single"/>
        </w:rPr>
        <w:t>1 gång/pass</w:t>
      </w:r>
      <w:r w:rsidRPr="00D51CF9">
        <w:t xml:space="preserve">. Om patienten haft en lång tids </w:t>
      </w:r>
      <w:proofErr w:type="spellStart"/>
      <w:r w:rsidRPr="00D51CF9">
        <w:t>anuri</w:t>
      </w:r>
      <w:proofErr w:type="spellEnd"/>
      <w:r w:rsidRPr="00D51CF9">
        <w:t>/</w:t>
      </w:r>
      <w:proofErr w:type="spellStart"/>
      <w:r w:rsidRPr="00D51CF9">
        <w:t>oliguri</w:t>
      </w:r>
      <w:proofErr w:type="spellEnd"/>
      <w:r w:rsidRPr="00D51CF9">
        <w:t xml:space="preserve"> är tätare kontroller med </w:t>
      </w:r>
      <w:proofErr w:type="spellStart"/>
      <w:r w:rsidRPr="00D51CF9">
        <w:t>Bladderscan</w:t>
      </w:r>
      <w:proofErr w:type="spellEnd"/>
      <w:r w:rsidRPr="00D51CF9">
        <w:t xml:space="preserve"> nödvändigt för att ta ställning till behov av KAD. </w:t>
      </w:r>
      <w:r w:rsidR="00A3140F" w:rsidRPr="00AE46CE">
        <w:t xml:space="preserve">Om patienten har KAD trots </w:t>
      </w:r>
      <w:proofErr w:type="spellStart"/>
      <w:r w:rsidR="00A3140F" w:rsidRPr="00AE46CE">
        <w:t>anuri</w:t>
      </w:r>
      <w:proofErr w:type="spellEnd"/>
      <w:r w:rsidR="00A3140F" w:rsidRPr="00AE46CE">
        <w:t>/</w:t>
      </w:r>
      <w:proofErr w:type="spellStart"/>
      <w:r w:rsidR="00A3140F" w:rsidRPr="00AE46CE">
        <w:t>oliguri</w:t>
      </w:r>
      <w:proofErr w:type="spellEnd"/>
      <w:r w:rsidR="00A3140F" w:rsidRPr="00AE46CE">
        <w:t xml:space="preserve"> skall KAD spolas med </w:t>
      </w:r>
      <w:r w:rsidR="00FB55BE" w:rsidRPr="00AE46CE">
        <w:t>40 ml</w:t>
      </w:r>
      <w:r w:rsidR="00920FE7" w:rsidRPr="00AE46CE">
        <w:t xml:space="preserve"> </w:t>
      </w:r>
      <w:r w:rsidR="00A3140F" w:rsidRPr="00AE46CE">
        <w:t xml:space="preserve">steril </w:t>
      </w:r>
      <w:proofErr w:type="spellStart"/>
      <w:r w:rsidR="003B43C6" w:rsidRPr="00AE46CE">
        <w:t>N</w:t>
      </w:r>
      <w:r w:rsidR="00A3140F" w:rsidRPr="00AE46CE">
        <w:t>a</w:t>
      </w:r>
      <w:r w:rsidR="00C82A0E" w:rsidRPr="00AE46CE">
        <w:t>C</w:t>
      </w:r>
      <w:r w:rsidR="00A3140F" w:rsidRPr="00AE46CE">
        <w:t>l</w:t>
      </w:r>
      <w:proofErr w:type="spellEnd"/>
      <w:r w:rsidR="00A3140F" w:rsidRPr="00AE46CE">
        <w:t xml:space="preserve"> </w:t>
      </w:r>
      <w:r w:rsidR="00AC24C9" w:rsidRPr="00AE46CE">
        <w:t>2 gånger dagligen</w:t>
      </w:r>
      <w:r w:rsidR="00A3140F" w:rsidRPr="00AE46CE">
        <w:t xml:space="preserve">. </w:t>
      </w:r>
      <w:r w:rsidR="00246F94" w:rsidRPr="00AE46CE">
        <w:t xml:space="preserve">Dokumentera på övervakningskurvan. </w:t>
      </w:r>
      <w:r w:rsidRPr="00AE46CE">
        <w:t>Var observant på ”</w:t>
      </w:r>
      <w:proofErr w:type="spellStart"/>
      <w:r w:rsidRPr="00AE46CE">
        <w:t>Polyuri</w:t>
      </w:r>
      <w:proofErr w:type="spellEnd"/>
      <w:r w:rsidRPr="00AE46CE">
        <w:t>” efter njursvikt.</w:t>
      </w:r>
      <w:r w:rsidR="00BC6B1D" w:rsidRPr="00AE46CE">
        <w:t xml:space="preserve"> </w:t>
      </w:r>
    </w:p>
    <w:p w14:paraId="28F92B87" w14:textId="77777777" w:rsidR="00D51CF9" w:rsidRPr="00D51CF9" w:rsidRDefault="00D51CF9" w:rsidP="003C30D0">
      <w:pPr>
        <w:ind w:left="0" w:right="-143"/>
      </w:pPr>
    </w:p>
    <w:p w14:paraId="7A07A99D" w14:textId="77777777" w:rsidR="00D51CF9" w:rsidRPr="005E183D" w:rsidRDefault="00D51CF9" w:rsidP="00360269">
      <w:pPr>
        <w:ind w:left="567" w:right="-143"/>
        <w:rPr>
          <w:b/>
          <w:bCs/>
        </w:rPr>
      </w:pPr>
      <w:r w:rsidRPr="005E183D">
        <w:rPr>
          <w:b/>
          <w:bCs/>
        </w:rPr>
        <w:t>Ren intermittent kateterisering</w:t>
      </w:r>
    </w:p>
    <w:p w14:paraId="1302E87E" w14:textId="20C6C1E3" w:rsidR="00D51CF9" w:rsidRPr="00D51CF9" w:rsidRDefault="00D51CF9" w:rsidP="00360269">
      <w:pPr>
        <w:spacing w:after="0" w:line="240" w:lineRule="auto"/>
        <w:ind w:left="567" w:right="-143"/>
        <w:jc w:val="both"/>
        <w:rPr>
          <w:rFonts w:ascii="Arial" w:hAnsi="Arial" w:cs="Arial"/>
          <w:sz w:val="20"/>
          <w:szCs w:val="20"/>
          <w:u w:val="single"/>
        </w:rPr>
      </w:pPr>
      <w:r w:rsidRPr="005E183D">
        <w:t>Var god se rutin</w:t>
      </w:r>
      <w:r w:rsidR="00D1481C">
        <w:rPr>
          <w:rFonts w:ascii="Arial" w:hAnsi="Arial" w:cs="Arial"/>
          <w:sz w:val="20"/>
          <w:szCs w:val="20"/>
        </w:rPr>
        <w:t xml:space="preserve"> </w:t>
      </w:r>
      <w:r w:rsidRPr="00D51CF9">
        <w:rPr>
          <w:rFonts w:ascii="Arial" w:hAnsi="Arial" w:cs="Arial"/>
          <w:color w:val="0000FF"/>
          <w:sz w:val="20"/>
          <w:szCs w:val="20"/>
          <w:u w:val="single"/>
        </w:rPr>
        <w:t>Blåstappning av postoperativ patient-vuxna</w:t>
      </w:r>
    </w:p>
    <w:p w14:paraId="719DF85F" w14:textId="77777777" w:rsidR="00D51CF9" w:rsidRPr="00D51CF9" w:rsidRDefault="00D51CF9" w:rsidP="00360269">
      <w:pPr>
        <w:spacing w:after="0" w:line="240" w:lineRule="auto"/>
        <w:ind w:left="567" w:right="-143"/>
        <w:jc w:val="both"/>
      </w:pPr>
    </w:p>
    <w:p w14:paraId="544E431B" w14:textId="77777777" w:rsidR="00D51CF9" w:rsidRPr="00D51CF9" w:rsidRDefault="00D51CF9" w:rsidP="00360269">
      <w:pPr>
        <w:spacing w:after="0" w:line="240" w:lineRule="auto"/>
        <w:ind w:left="567" w:right="-143"/>
        <w:jc w:val="both"/>
        <w:rPr>
          <w:rFonts w:ascii="Arial" w:hAnsi="Arial" w:cs="Arial"/>
          <w:iCs/>
          <w:sz w:val="22"/>
          <w:szCs w:val="22"/>
        </w:rPr>
      </w:pPr>
    </w:p>
    <w:p w14:paraId="675499E4" w14:textId="77777777" w:rsidR="00D51CF9" w:rsidRPr="00D51CF9" w:rsidRDefault="00D51CF9" w:rsidP="00360269">
      <w:pPr>
        <w:spacing w:after="0" w:line="240" w:lineRule="auto"/>
        <w:ind w:left="567" w:right="-143"/>
        <w:rPr>
          <w:rFonts w:ascii="Arial" w:hAnsi="Arial" w:cs="Arial"/>
          <w:sz w:val="20"/>
        </w:rPr>
      </w:pPr>
    </w:p>
    <w:p w14:paraId="33A0BC5C" w14:textId="77777777" w:rsidR="00D51CF9" w:rsidRPr="00E31FFE" w:rsidRDefault="00D51CF9" w:rsidP="009C7DCF">
      <w:pPr>
        <w:ind w:left="0" w:firstLine="567"/>
        <w:rPr>
          <w:b/>
          <w:bCs/>
        </w:rPr>
      </w:pPr>
      <w:r w:rsidRPr="00E31FFE">
        <w:rPr>
          <w:b/>
          <w:bCs/>
        </w:rPr>
        <w:t xml:space="preserve">Kunskapsöversikt </w:t>
      </w:r>
    </w:p>
    <w:p w14:paraId="5F4EF683" w14:textId="2E2CE03F" w:rsidR="00D51CF9" w:rsidRPr="00D51CF9" w:rsidRDefault="00D51CF9" w:rsidP="00360269">
      <w:pPr>
        <w:spacing w:after="0"/>
        <w:ind w:left="567" w:right="-143"/>
        <w:rPr>
          <w:rFonts w:ascii="Arial" w:hAnsi="Arial" w:cs="Arial"/>
          <w:sz w:val="20"/>
          <w:szCs w:val="20"/>
        </w:rPr>
      </w:pPr>
      <w:hyperlink r:id="rId17" w:history="1">
        <w:r w:rsidRPr="00D51CF9">
          <w:rPr>
            <w:rFonts w:ascii="Arial" w:hAnsi="Arial" w:cs="Arial"/>
            <w:sz w:val="20"/>
            <w:szCs w:val="20"/>
            <w:u w:val="single"/>
          </w:rPr>
          <w:t>Kateterisering av urinblåsa - Vårdhandboken (vardhandboken.se)</w:t>
        </w:r>
      </w:hyperlink>
    </w:p>
    <w:p w14:paraId="7353E1D1" w14:textId="77777777" w:rsidR="00D51CF9" w:rsidRPr="00D51CF9" w:rsidRDefault="00D51CF9" w:rsidP="00360269">
      <w:pPr>
        <w:spacing w:after="0"/>
        <w:ind w:left="567" w:right="-143"/>
        <w:rPr>
          <w:rFonts w:ascii="Arial" w:hAnsi="Arial" w:cs="Arial"/>
          <w:sz w:val="20"/>
          <w:szCs w:val="20"/>
        </w:rPr>
      </w:pPr>
    </w:p>
    <w:p w14:paraId="740B1425" w14:textId="1C6BA13A" w:rsidR="00D51CF9" w:rsidRPr="00D51CF9" w:rsidRDefault="00D51CF9" w:rsidP="00360269">
      <w:pPr>
        <w:spacing w:after="0"/>
        <w:ind w:left="567" w:right="-143"/>
        <w:rPr>
          <w:rFonts w:ascii="Arial" w:hAnsi="Arial" w:cs="Arial"/>
          <w:sz w:val="18"/>
          <w:szCs w:val="18"/>
        </w:rPr>
      </w:pPr>
      <w:hyperlink r:id="rId18" w:history="1">
        <w:r w:rsidRPr="00D51CF9">
          <w:rPr>
            <w:u w:val="single"/>
          </w:rPr>
          <w:t>Njursvikt, hos vuxna - primär handläggning - Internetmedicin</w:t>
        </w:r>
      </w:hyperlink>
    </w:p>
    <w:p w14:paraId="67C14146" w14:textId="77777777" w:rsidR="00D51CF9" w:rsidRPr="00D51CF9" w:rsidRDefault="00D51CF9" w:rsidP="00E31FFE">
      <w:pPr>
        <w:pStyle w:val="Rubrik2"/>
        <w:ind w:left="0" w:right="-143"/>
      </w:pPr>
    </w:p>
    <w:p w14:paraId="7BF2007B" w14:textId="77777777" w:rsidR="00D51CF9" w:rsidRPr="00CD532B" w:rsidRDefault="00D51CF9" w:rsidP="00360269">
      <w:pPr>
        <w:pStyle w:val="Rubrik2"/>
        <w:ind w:left="567" w:right="-143"/>
      </w:pPr>
      <w:r w:rsidRPr="00CD532B">
        <w:t>Granskare/arbetsgrupp</w:t>
      </w:r>
    </w:p>
    <w:p w14:paraId="0E0957A9" w14:textId="62AB3DE8" w:rsidR="00D51CF9" w:rsidRPr="00D51CF9" w:rsidRDefault="00D51CF9" w:rsidP="00360269">
      <w:pPr>
        <w:spacing w:after="0"/>
        <w:ind w:left="567" w:right="-143"/>
      </w:pPr>
      <w:r w:rsidRPr="00D51CF9">
        <w:t xml:space="preserve">Linda Lejon, </w:t>
      </w:r>
      <w:r w:rsidR="001D3673">
        <w:t xml:space="preserve">Instruktör NIVA, </w:t>
      </w:r>
      <w:proofErr w:type="spellStart"/>
      <w:r w:rsidR="001D3673">
        <w:t>AnOpIva</w:t>
      </w:r>
      <w:proofErr w:type="spellEnd"/>
      <w:r w:rsidR="001D3673">
        <w:t xml:space="preserve"> </w:t>
      </w:r>
      <w:r w:rsidR="00DD5126">
        <w:t>Område 5 SU/S</w:t>
      </w:r>
    </w:p>
    <w:p w14:paraId="1774B44E" w14:textId="4F724B20" w:rsidR="00D51CF9" w:rsidRPr="00D51CF9" w:rsidRDefault="00D51CF9" w:rsidP="00360269">
      <w:pPr>
        <w:spacing w:after="0"/>
        <w:ind w:left="567" w:right="-143"/>
      </w:pPr>
      <w:r w:rsidRPr="00D51CF9">
        <w:t>Lotta Börjesson, In</w:t>
      </w:r>
      <w:r w:rsidR="00DD5126">
        <w:t xml:space="preserve">struktör CIVA, </w:t>
      </w:r>
      <w:proofErr w:type="spellStart"/>
      <w:r w:rsidR="00DD5126">
        <w:t>AnOpIva</w:t>
      </w:r>
      <w:proofErr w:type="spellEnd"/>
      <w:r w:rsidR="00DD5126">
        <w:t xml:space="preserve"> Område 5 SU/S</w:t>
      </w:r>
    </w:p>
    <w:p w14:paraId="7335D9DE" w14:textId="573EC27F" w:rsidR="00D51CF9" w:rsidRDefault="00D51CF9" w:rsidP="00360269">
      <w:pPr>
        <w:spacing w:after="0"/>
        <w:ind w:left="567" w:right="-143"/>
      </w:pPr>
      <w:r w:rsidRPr="00D51CF9">
        <w:t xml:space="preserve">Ann-Sofie Brandén, </w:t>
      </w:r>
      <w:r w:rsidR="00DD5126" w:rsidRPr="00D51CF9">
        <w:t>In</w:t>
      </w:r>
      <w:r w:rsidR="00DD5126">
        <w:t xml:space="preserve">struktör CIVA, </w:t>
      </w:r>
      <w:proofErr w:type="spellStart"/>
      <w:r w:rsidR="00DD5126">
        <w:t>AnOpIva</w:t>
      </w:r>
      <w:proofErr w:type="spellEnd"/>
      <w:r w:rsidR="00DD5126">
        <w:t xml:space="preserve"> Område 5 SU/S</w:t>
      </w:r>
    </w:p>
    <w:p w14:paraId="065C8500" w14:textId="77777777" w:rsidR="00C30C94" w:rsidRDefault="00A138B4" w:rsidP="00360269">
      <w:pPr>
        <w:spacing w:after="0"/>
        <w:ind w:left="567" w:right="-143"/>
      </w:pPr>
      <w:r>
        <w:t xml:space="preserve">Frida Mattsson, </w:t>
      </w:r>
      <w:r w:rsidR="00C30C94">
        <w:t xml:space="preserve">Teknikansvarig sjuksköterska CIVA, </w:t>
      </w:r>
      <w:proofErr w:type="spellStart"/>
      <w:r w:rsidR="00C30C94">
        <w:t>AnOpIva</w:t>
      </w:r>
      <w:proofErr w:type="spellEnd"/>
      <w:r w:rsidR="00C30C94">
        <w:t xml:space="preserve"> Område 5 SU/S</w:t>
      </w:r>
    </w:p>
    <w:p w14:paraId="39B75E14" w14:textId="3DF6BE17" w:rsidR="003B5C9A" w:rsidRDefault="00C30C94" w:rsidP="00360269">
      <w:pPr>
        <w:spacing w:after="0"/>
        <w:ind w:left="567" w:right="-143"/>
      </w:pPr>
      <w:r>
        <w:t xml:space="preserve">Jenny Andersson, </w:t>
      </w:r>
      <w:r w:rsidR="003B5C9A">
        <w:t xml:space="preserve">Teknikansvarig sjuksköterska </w:t>
      </w:r>
      <w:proofErr w:type="spellStart"/>
      <w:r w:rsidR="003B5C9A">
        <w:t>AnOpIva</w:t>
      </w:r>
      <w:proofErr w:type="spellEnd"/>
      <w:r w:rsidR="003B5C9A">
        <w:t xml:space="preserve"> Område 5 SU/S</w:t>
      </w:r>
    </w:p>
    <w:p w14:paraId="259F037A" w14:textId="77777777" w:rsidR="00D51CF9" w:rsidRPr="00D51CF9" w:rsidRDefault="00D51CF9" w:rsidP="00360269">
      <w:pPr>
        <w:spacing w:after="0" w:line="240" w:lineRule="auto"/>
        <w:ind w:left="567" w:right="-143"/>
      </w:pPr>
    </w:p>
    <w:bookmarkEnd w:id="0"/>
    <w:p w14:paraId="76B9F95B" w14:textId="24513497" w:rsidR="00536A5A" w:rsidRPr="00536A5A" w:rsidRDefault="00536A5A" w:rsidP="00360269">
      <w:pPr>
        <w:spacing w:after="0" w:line="240" w:lineRule="auto"/>
        <w:ind w:left="567" w:right="-143"/>
      </w:pPr>
    </w:p>
    <w:sectPr w:rsidR="00536A5A" w:rsidRPr="00536A5A" w:rsidSect="00D51CF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B0E334" w14:textId="77777777" w:rsidR="001F51EE" w:rsidRDefault="001F51EE">
      <w:r>
        <w:separator/>
      </w:r>
    </w:p>
  </w:endnote>
  <w:endnote w:type="continuationSeparator" w:id="0">
    <w:p w14:paraId="0AB2F883" w14:textId="77777777" w:rsidR="001F51EE" w:rsidRDefault="001F51EE">
      <w:r>
        <w:continuationSeparator/>
      </w:r>
    </w:p>
  </w:endnote>
  <w:endnote w:type="continuationNotice" w:id="1">
    <w:p w14:paraId="53A4045A" w14:textId="77777777" w:rsidR="001F51EE" w:rsidRDefault="001F51E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63" name="Bildobjekt 6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95AE8C" w14:textId="77777777" w:rsidR="001F51EE" w:rsidRDefault="001F51EE"/>
  </w:footnote>
  <w:footnote w:type="continuationSeparator" w:id="0">
    <w:p w14:paraId="60DF046D" w14:textId="77777777" w:rsidR="001F51EE" w:rsidRDefault="001F51EE">
      <w:r>
        <w:continuationSeparator/>
      </w:r>
    </w:p>
  </w:footnote>
  <w:footnote w:type="continuationNotice" w:id="1">
    <w:p w14:paraId="7DC22EB2" w14:textId="77777777" w:rsidR="001F51EE" w:rsidRDefault="001F51E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62" name="Bildobjekt 6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DF16F10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D5824C5"/>
    <w:multiLevelType w:val="hybridMultilevel"/>
    <w:tmpl w:val="AFF4955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3B6453D"/>
    <w:multiLevelType w:val="hybridMultilevel"/>
    <w:tmpl w:val="D17AD30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41E76AE"/>
    <w:multiLevelType w:val="hybridMultilevel"/>
    <w:tmpl w:val="F3CC665A"/>
    <w:lvl w:ilvl="0" w:tplc="FFFFFFFF">
      <w:start w:val="1"/>
      <w:numFmt w:val="bullet"/>
      <w:lvlText w:val=""/>
      <w:lvlJc w:val="left"/>
      <w:pPr>
        <w:ind w:left="715" w:hanging="360"/>
      </w:pPr>
      <w:rPr>
        <w:rFonts w:ascii="Symbol" w:hAnsi="Symbol" w:hint="default"/>
      </w:rPr>
    </w:lvl>
    <w:lvl w:ilvl="1" w:tplc="FFFFFFFF" w:tentative="1">
      <w:start w:val="1"/>
      <w:numFmt w:val="bullet"/>
      <w:lvlText w:val="o"/>
      <w:lvlJc w:val="left"/>
      <w:pPr>
        <w:ind w:left="1435" w:hanging="360"/>
      </w:pPr>
      <w:rPr>
        <w:rFonts w:ascii="Courier New" w:hAnsi="Courier New" w:cs="Courier New" w:hint="default"/>
      </w:rPr>
    </w:lvl>
    <w:lvl w:ilvl="2" w:tplc="FFFFFFFF" w:tentative="1">
      <w:start w:val="1"/>
      <w:numFmt w:val="bullet"/>
      <w:lvlText w:val=""/>
      <w:lvlJc w:val="left"/>
      <w:pPr>
        <w:ind w:left="2155" w:hanging="360"/>
      </w:pPr>
      <w:rPr>
        <w:rFonts w:ascii="Wingdings" w:hAnsi="Wingdings" w:hint="default"/>
      </w:rPr>
    </w:lvl>
    <w:lvl w:ilvl="3" w:tplc="FFFFFFFF" w:tentative="1">
      <w:start w:val="1"/>
      <w:numFmt w:val="bullet"/>
      <w:lvlText w:val=""/>
      <w:lvlJc w:val="left"/>
      <w:pPr>
        <w:ind w:left="2875" w:hanging="360"/>
      </w:pPr>
      <w:rPr>
        <w:rFonts w:ascii="Symbol" w:hAnsi="Symbol" w:hint="default"/>
      </w:rPr>
    </w:lvl>
    <w:lvl w:ilvl="4" w:tplc="FFFFFFFF" w:tentative="1">
      <w:start w:val="1"/>
      <w:numFmt w:val="bullet"/>
      <w:lvlText w:val="o"/>
      <w:lvlJc w:val="left"/>
      <w:pPr>
        <w:ind w:left="3595" w:hanging="360"/>
      </w:pPr>
      <w:rPr>
        <w:rFonts w:ascii="Courier New" w:hAnsi="Courier New" w:cs="Courier New" w:hint="default"/>
      </w:rPr>
    </w:lvl>
    <w:lvl w:ilvl="5" w:tplc="FFFFFFFF" w:tentative="1">
      <w:start w:val="1"/>
      <w:numFmt w:val="bullet"/>
      <w:lvlText w:val=""/>
      <w:lvlJc w:val="left"/>
      <w:pPr>
        <w:ind w:left="4315" w:hanging="360"/>
      </w:pPr>
      <w:rPr>
        <w:rFonts w:ascii="Wingdings" w:hAnsi="Wingdings" w:hint="default"/>
      </w:rPr>
    </w:lvl>
    <w:lvl w:ilvl="6" w:tplc="FFFFFFFF" w:tentative="1">
      <w:start w:val="1"/>
      <w:numFmt w:val="bullet"/>
      <w:lvlText w:val=""/>
      <w:lvlJc w:val="left"/>
      <w:pPr>
        <w:ind w:left="5035" w:hanging="360"/>
      </w:pPr>
      <w:rPr>
        <w:rFonts w:ascii="Symbol" w:hAnsi="Symbol" w:hint="default"/>
      </w:rPr>
    </w:lvl>
    <w:lvl w:ilvl="7" w:tplc="FFFFFFFF" w:tentative="1">
      <w:start w:val="1"/>
      <w:numFmt w:val="bullet"/>
      <w:lvlText w:val="o"/>
      <w:lvlJc w:val="left"/>
      <w:pPr>
        <w:ind w:left="5755" w:hanging="360"/>
      </w:pPr>
      <w:rPr>
        <w:rFonts w:ascii="Courier New" w:hAnsi="Courier New" w:cs="Courier New" w:hint="default"/>
      </w:rPr>
    </w:lvl>
    <w:lvl w:ilvl="8" w:tplc="FFFFFFFF" w:tentative="1">
      <w:start w:val="1"/>
      <w:numFmt w:val="bullet"/>
      <w:lvlText w:val=""/>
      <w:lvlJc w:val="left"/>
      <w:pPr>
        <w:ind w:left="6475" w:hanging="360"/>
      </w:pPr>
      <w:rPr>
        <w:rFonts w:ascii="Wingdings" w:hAnsi="Wingdings" w:hint="default"/>
      </w:rPr>
    </w:lvl>
  </w:abstractNum>
  <w:abstractNum w:abstractNumId="15" w15:restartNumberingAfterBreak="0">
    <w:nsid w:val="4C3F4277"/>
    <w:multiLevelType w:val="hybridMultilevel"/>
    <w:tmpl w:val="3CBA278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5D892735"/>
    <w:multiLevelType w:val="hybridMultilevel"/>
    <w:tmpl w:val="634E2E20"/>
    <w:lvl w:ilvl="0" w:tplc="FFFFFFFF">
      <w:start w:val="1"/>
      <w:numFmt w:val="bullet"/>
      <w:lvlText w:val=""/>
      <w:lvlJc w:val="left"/>
      <w:pPr>
        <w:ind w:left="643"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662849B5"/>
    <w:multiLevelType w:val="hybridMultilevel"/>
    <w:tmpl w:val="E7764B3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6D2E5951"/>
    <w:multiLevelType w:val="hybridMultilevel"/>
    <w:tmpl w:val="BE067C2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11782448">
    <w:abstractNumId w:val="24"/>
  </w:num>
  <w:num w:numId="2" w16cid:durableId="573046961">
    <w:abstractNumId w:val="18"/>
  </w:num>
  <w:num w:numId="3" w16cid:durableId="2132816623">
    <w:abstractNumId w:val="0"/>
  </w:num>
  <w:num w:numId="4" w16cid:durableId="1188561254">
    <w:abstractNumId w:val="7"/>
  </w:num>
  <w:num w:numId="5" w16cid:durableId="1503549121">
    <w:abstractNumId w:val="22"/>
  </w:num>
  <w:num w:numId="6" w16cid:durableId="1821342041">
    <w:abstractNumId w:val="2"/>
  </w:num>
  <w:num w:numId="7" w16cid:durableId="506136888">
    <w:abstractNumId w:val="13"/>
  </w:num>
  <w:num w:numId="8" w16cid:durableId="740178701">
    <w:abstractNumId w:val="10"/>
  </w:num>
  <w:num w:numId="9" w16cid:durableId="380176520">
    <w:abstractNumId w:val="1"/>
  </w:num>
  <w:num w:numId="10" w16cid:durableId="1323583314">
    <w:abstractNumId w:val="1"/>
  </w:num>
  <w:num w:numId="11" w16cid:durableId="1996639407">
    <w:abstractNumId w:val="3"/>
  </w:num>
  <w:num w:numId="12" w16cid:durableId="1919097700">
    <w:abstractNumId w:val="5"/>
  </w:num>
  <w:num w:numId="13" w16cid:durableId="83770891">
    <w:abstractNumId w:val="17"/>
  </w:num>
  <w:num w:numId="14" w16cid:durableId="1589147884">
    <w:abstractNumId w:val="11"/>
  </w:num>
  <w:num w:numId="15" w16cid:durableId="1805924464">
    <w:abstractNumId w:val="8"/>
  </w:num>
  <w:num w:numId="16" w16cid:durableId="2011367072">
    <w:abstractNumId w:val="16"/>
  </w:num>
  <w:num w:numId="17" w16cid:durableId="1281956985">
    <w:abstractNumId w:val="6"/>
  </w:num>
  <w:num w:numId="18" w16cid:durableId="1120102508">
    <w:abstractNumId w:val="12"/>
  </w:num>
  <w:num w:numId="19" w16cid:durableId="1972900065">
    <w:abstractNumId w:val="23"/>
  </w:num>
  <w:num w:numId="20" w16cid:durableId="1809661812">
    <w:abstractNumId w:val="4"/>
  </w:num>
  <w:num w:numId="21" w16cid:durableId="1993099441">
    <w:abstractNumId w:val="14"/>
  </w:num>
  <w:num w:numId="22" w16cid:durableId="54594721">
    <w:abstractNumId w:val="19"/>
  </w:num>
  <w:num w:numId="23" w16cid:durableId="640157497">
    <w:abstractNumId w:val="9"/>
  </w:num>
  <w:num w:numId="24" w16cid:durableId="1368019371">
    <w:abstractNumId w:val="15"/>
  </w:num>
  <w:num w:numId="25" w16cid:durableId="1131939318">
    <w:abstractNumId w:val="21"/>
  </w:num>
  <w:num w:numId="26" w16cid:durableId="195489936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161C"/>
    <w:rsid w:val="00016CF0"/>
    <w:rsid w:val="0002435C"/>
    <w:rsid w:val="00025904"/>
    <w:rsid w:val="00030DDD"/>
    <w:rsid w:val="000313BB"/>
    <w:rsid w:val="00033ED5"/>
    <w:rsid w:val="00050500"/>
    <w:rsid w:val="00052074"/>
    <w:rsid w:val="0005691C"/>
    <w:rsid w:val="00056ECB"/>
    <w:rsid w:val="00056ED5"/>
    <w:rsid w:val="000655CC"/>
    <w:rsid w:val="000656DC"/>
    <w:rsid w:val="000700AE"/>
    <w:rsid w:val="00083BF7"/>
    <w:rsid w:val="00084024"/>
    <w:rsid w:val="0009062C"/>
    <w:rsid w:val="00095368"/>
    <w:rsid w:val="000954C4"/>
    <w:rsid w:val="000A4C35"/>
    <w:rsid w:val="000A611A"/>
    <w:rsid w:val="000B12D9"/>
    <w:rsid w:val="000B4536"/>
    <w:rsid w:val="000B7715"/>
    <w:rsid w:val="000C19CB"/>
    <w:rsid w:val="000D0943"/>
    <w:rsid w:val="000E319B"/>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005F"/>
    <w:rsid w:val="00181FDC"/>
    <w:rsid w:val="001860B9"/>
    <w:rsid w:val="00186F2B"/>
    <w:rsid w:val="001874D6"/>
    <w:rsid w:val="0019632A"/>
    <w:rsid w:val="001A4E7C"/>
    <w:rsid w:val="001B2756"/>
    <w:rsid w:val="001B651D"/>
    <w:rsid w:val="001B762C"/>
    <w:rsid w:val="001C2243"/>
    <w:rsid w:val="001C2F4B"/>
    <w:rsid w:val="001C4D0A"/>
    <w:rsid w:val="001C5FEF"/>
    <w:rsid w:val="001D3673"/>
    <w:rsid w:val="001E0AA9"/>
    <w:rsid w:val="001F1C99"/>
    <w:rsid w:val="001F51EE"/>
    <w:rsid w:val="00211487"/>
    <w:rsid w:val="00211D91"/>
    <w:rsid w:val="00212BAB"/>
    <w:rsid w:val="00217DEC"/>
    <w:rsid w:val="00224166"/>
    <w:rsid w:val="00235B57"/>
    <w:rsid w:val="00246F94"/>
    <w:rsid w:val="00250F24"/>
    <w:rsid w:val="002523C5"/>
    <w:rsid w:val="0025380B"/>
    <w:rsid w:val="0025703A"/>
    <w:rsid w:val="00262F3D"/>
    <w:rsid w:val="00263281"/>
    <w:rsid w:val="002651D6"/>
    <w:rsid w:val="0026551F"/>
    <w:rsid w:val="00265C4D"/>
    <w:rsid w:val="00280A85"/>
    <w:rsid w:val="00282D93"/>
    <w:rsid w:val="00284119"/>
    <w:rsid w:val="00290B5C"/>
    <w:rsid w:val="00294791"/>
    <w:rsid w:val="002B0B30"/>
    <w:rsid w:val="002B0C78"/>
    <w:rsid w:val="002C0C02"/>
    <w:rsid w:val="002C1277"/>
    <w:rsid w:val="002C60AD"/>
    <w:rsid w:val="002D0E0E"/>
    <w:rsid w:val="002D20A5"/>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0ACE"/>
    <w:rsid w:val="0034307B"/>
    <w:rsid w:val="00345EB1"/>
    <w:rsid w:val="00350CC4"/>
    <w:rsid w:val="00360269"/>
    <w:rsid w:val="00360E0D"/>
    <w:rsid w:val="0036357D"/>
    <w:rsid w:val="00363B23"/>
    <w:rsid w:val="0036594C"/>
    <w:rsid w:val="00367D19"/>
    <w:rsid w:val="0037049B"/>
    <w:rsid w:val="00371BED"/>
    <w:rsid w:val="003755D5"/>
    <w:rsid w:val="00384019"/>
    <w:rsid w:val="003854F1"/>
    <w:rsid w:val="0039118E"/>
    <w:rsid w:val="00397F54"/>
    <w:rsid w:val="003A0D43"/>
    <w:rsid w:val="003A70AE"/>
    <w:rsid w:val="003A7AD8"/>
    <w:rsid w:val="003B2A4B"/>
    <w:rsid w:val="003B43C6"/>
    <w:rsid w:val="003B5C9A"/>
    <w:rsid w:val="003C2077"/>
    <w:rsid w:val="003C30D0"/>
    <w:rsid w:val="003C55EA"/>
    <w:rsid w:val="003D099E"/>
    <w:rsid w:val="003D21A2"/>
    <w:rsid w:val="003D29D2"/>
    <w:rsid w:val="003E0705"/>
    <w:rsid w:val="003E2B11"/>
    <w:rsid w:val="003E2FF7"/>
    <w:rsid w:val="003E709B"/>
    <w:rsid w:val="003F1013"/>
    <w:rsid w:val="003F1ACF"/>
    <w:rsid w:val="003F6220"/>
    <w:rsid w:val="003F74EC"/>
    <w:rsid w:val="00400921"/>
    <w:rsid w:val="00404948"/>
    <w:rsid w:val="00406BEA"/>
    <w:rsid w:val="00413A60"/>
    <w:rsid w:val="004230F7"/>
    <w:rsid w:val="004244EB"/>
    <w:rsid w:val="0043167E"/>
    <w:rsid w:val="0043409A"/>
    <w:rsid w:val="00443C1E"/>
    <w:rsid w:val="00446255"/>
    <w:rsid w:val="00446ED3"/>
    <w:rsid w:val="00451935"/>
    <w:rsid w:val="004576F4"/>
    <w:rsid w:val="00460ED0"/>
    <w:rsid w:val="00465651"/>
    <w:rsid w:val="00470CE7"/>
    <w:rsid w:val="00470F4F"/>
    <w:rsid w:val="00472482"/>
    <w:rsid w:val="00480DC7"/>
    <w:rsid w:val="004876F6"/>
    <w:rsid w:val="00491E11"/>
    <w:rsid w:val="0049236A"/>
    <w:rsid w:val="00492718"/>
    <w:rsid w:val="00494652"/>
    <w:rsid w:val="004A355D"/>
    <w:rsid w:val="004A4970"/>
    <w:rsid w:val="004B2183"/>
    <w:rsid w:val="004B2A01"/>
    <w:rsid w:val="004C2559"/>
    <w:rsid w:val="004D7BA3"/>
    <w:rsid w:val="004F37CD"/>
    <w:rsid w:val="004F4518"/>
    <w:rsid w:val="004F4C62"/>
    <w:rsid w:val="00501433"/>
    <w:rsid w:val="00501A32"/>
    <w:rsid w:val="00511CC4"/>
    <w:rsid w:val="00531E60"/>
    <w:rsid w:val="005329C3"/>
    <w:rsid w:val="00536A5A"/>
    <w:rsid w:val="00541D07"/>
    <w:rsid w:val="00544BAB"/>
    <w:rsid w:val="00545F31"/>
    <w:rsid w:val="00554FF3"/>
    <w:rsid w:val="00556E07"/>
    <w:rsid w:val="005578FA"/>
    <w:rsid w:val="00565129"/>
    <w:rsid w:val="00565CD0"/>
    <w:rsid w:val="00567820"/>
    <w:rsid w:val="0057376D"/>
    <w:rsid w:val="005770AD"/>
    <w:rsid w:val="00581414"/>
    <w:rsid w:val="00582490"/>
    <w:rsid w:val="005826FA"/>
    <w:rsid w:val="00597E28"/>
    <w:rsid w:val="00597F0B"/>
    <w:rsid w:val="005A2E3B"/>
    <w:rsid w:val="005A54ED"/>
    <w:rsid w:val="005A5D5B"/>
    <w:rsid w:val="005A6081"/>
    <w:rsid w:val="005A627D"/>
    <w:rsid w:val="005C0045"/>
    <w:rsid w:val="005C084E"/>
    <w:rsid w:val="005C4606"/>
    <w:rsid w:val="005D0B0C"/>
    <w:rsid w:val="005E02B3"/>
    <w:rsid w:val="005E183D"/>
    <w:rsid w:val="005E1E24"/>
    <w:rsid w:val="0060596B"/>
    <w:rsid w:val="00606D97"/>
    <w:rsid w:val="006071DD"/>
    <w:rsid w:val="00614E64"/>
    <w:rsid w:val="00617710"/>
    <w:rsid w:val="00617EE6"/>
    <w:rsid w:val="00620817"/>
    <w:rsid w:val="0062184C"/>
    <w:rsid w:val="00623724"/>
    <w:rsid w:val="00627BEA"/>
    <w:rsid w:val="006319DB"/>
    <w:rsid w:val="00631EF3"/>
    <w:rsid w:val="0065595B"/>
    <w:rsid w:val="00660269"/>
    <w:rsid w:val="00665F89"/>
    <w:rsid w:val="00671762"/>
    <w:rsid w:val="00673C92"/>
    <w:rsid w:val="006753EC"/>
    <w:rsid w:val="0067595A"/>
    <w:rsid w:val="006A03CE"/>
    <w:rsid w:val="006A2789"/>
    <w:rsid w:val="006A4978"/>
    <w:rsid w:val="006A7261"/>
    <w:rsid w:val="006B0D29"/>
    <w:rsid w:val="006B1819"/>
    <w:rsid w:val="006B5DE7"/>
    <w:rsid w:val="006C495E"/>
    <w:rsid w:val="006C5048"/>
    <w:rsid w:val="006C6A4B"/>
    <w:rsid w:val="006C779F"/>
    <w:rsid w:val="006D01F5"/>
    <w:rsid w:val="006D0CFB"/>
    <w:rsid w:val="006D0D52"/>
    <w:rsid w:val="006D30C0"/>
    <w:rsid w:val="006D7535"/>
    <w:rsid w:val="006E21E2"/>
    <w:rsid w:val="006E450B"/>
    <w:rsid w:val="006F03D5"/>
    <w:rsid w:val="006F0D7E"/>
    <w:rsid w:val="007053B8"/>
    <w:rsid w:val="00710B77"/>
    <w:rsid w:val="0072075B"/>
    <w:rsid w:val="007221C2"/>
    <w:rsid w:val="00725816"/>
    <w:rsid w:val="00730955"/>
    <w:rsid w:val="00733A9C"/>
    <w:rsid w:val="00736574"/>
    <w:rsid w:val="007367E0"/>
    <w:rsid w:val="00737215"/>
    <w:rsid w:val="00744618"/>
    <w:rsid w:val="00754905"/>
    <w:rsid w:val="007556F5"/>
    <w:rsid w:val="00760038"/>
    <w:rsid w:val="0076259C"/>
    <w:rsid w:val="00762EE0"/>
    <w:rsid w:val="00765C41"/>
    <w:rsid w:val="00771100"/>
    <w:rsid w:val="007759DD"/>
    <w:rsid w:val="0078609F"/>
    <w:rsid w:val="00786A30"/>
    <w:rsid w:val="007917BA"/>
    <w:rsid w:val="007A5C6F"/>
    <w:rsid w:val="007B1D0B"/>
    <w:rsid w:val="007D2D5F"/>
    <w:rsid w:val="007D4241"/>
    <w:rsid w:val="007D4317"/>
    <w:rsid w:val="007D4EA3"/>
    <w:rsid w:val="007F1CFF"/>
    <w:rsid w:val="007F5DD5"/>
    <w:rsid w:val="008024FF"/>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0FE7"/>
    <w:rsid w:val="00921F47"/>
    <w:rsid w:val="009228AB"/>
    <w:rsid w:val="009270AC"/>
    <w:rsid w:val="0093085B"/>
    <w:rsid w:val="00931C57"/>
    <w:rsid w:val="009347A5"/>
    <w:rsid w:val="00942257"/>
    <w:rsid w:val="009471BF"/>
    <w:rsid w:val="00950E4E"/>
    <w:rsid w:val="009529BD"/>
    <w:rsid w:val="009533B4"/>
    <w:rsid w:val="00971D93"/>
    <w:rsid w:val="00996E06"/>
    <w:rsid w:val="009A0DB7"/>
    <w:rsid w:val="009B1F6B"/>
    <w:rsid w:val="009C0D12"/>
    <w:rsid w:val="009C192E"/>
    <w:rsid w:val="009C7DCF"/>
    <w:rsid w:val="009D6819"/>
    <w:rsid w:val="009D6D1C"/>
    <w:rsid w:val="009E0CF9"/>
    <w:rsid w:val="009E2335"/>
    <w:rsid w:val="009E531B"/>
    <w:rsid w:val="009E6C56"/>
    <w:rsid w:val="009E7DCF"/>
    <w:rsid w:val="009F47A3"/>
    <w:rsid w:val="009F4A56"/>
    <w:rsid w:val="009F4E65"/>
    <w:rsid w:val="009F714E"/>
    <w:rsid w:val="00A006A5"/>
    <w:rsid w:val="00A04246"/>
    <w:rsid w:val="00A05942"/>
    <w:rsid w:val="00A07BEC"/>
    <w:rsid w:val="00A138B4"/>
    <w:rsid w:val="00A264BE"/>
    <w:rsid w:val="00A272CA"/>
    <w:rsid w:val="00A3140F"/>
    <w:rsid w:val="00A33051"/>
    <w:rsid w:val="00A37C65"/>
    <w:rsid w:val="00A407AD"/>
    <w:rsid w:val="00A40923"/>
    <w:rsid w:val="00A41C05"/>
    <w:rsid w:val="00A42426"/>
    <w:rsid w:val="00A514B7"/>
    <w:rsid w:val="00A54A0B"/>
    <w:rsid w:val="00A65FD4"/>
    <w:rsid w:val="00A70FA1"/>
    <w:rsid w:val="00A81198"/>
    <w:rsid w:val="00A81E48"/>
    <w:rsid w:val="00A82035"/>
    <w:rsid w:val="00A87A35"/>
    <w:rsid w:val="00A90D77"/>
    <w:rsid w:val="00A92E07"/>
    <w:rsid w:val="00A9535B"/>
    <w:rsid w:val="00A97FE0"/>
    <w:rsid w:val="00AA0B3A"/>
    <w:rsid w:val="00AA6EB4"/>
    <w:rsid w:val="00AA767D"/>
    <w:rsid w:val="00AB0CC9"/>
    <w:rsid w:val="00AC24C9"/>
    <w:rsid w:val="00AC3D10"/>
    <w:rsid w:val="00AC3FF6"/>
    <w:rsid w:val="00AD3F89"/>
    <w:rsid w:val="00AD73EC"/>
    <w:rsid w:val="00AE1209"/>
    <w:rsid w:val="00AE46CE"/>
    <w:rsid w:val="00AE5BC7"/>
    <w:rsid w:val="00AF419C"/>
    <w:rsid w:val="00AF5AAF"/>
    <w:rsid w:val="00B046D8"/>
    <w:rsid w:val="00B1148D"/>
    <w:rsid w:val="00B13F4C"/>
    <w:rsid w:val="00B16219"/>
    <w:rsid w:val="00B16C59"/>
    <w:rsid w:val="00B21808"/>
    <w:rsid w:val="00B33FDD"/>
    <w:rsid w:val="00B359CC"/>
    <w:rsid w:val="00B36107"/>
    <w:rsid w:val="00B41789"/>
    <w:rsid w:val="00B45533"/>
    <w:rsid w:val="00B46C03"/>
    <w:rsid w:val="00B47E7E"/>
    <w:rsid w:val="00B60C6C"/>
    <w:rsid w:val="00B619A9"/>
    <w:rsid w:val="00B65A9D"/>
    <w:rsid w:val="00B666D7"/>
    <w:rsid w:val="00B66D60"/>
    <w:rsid w:val="00B70FBC"/>
    <w:rsid w:val="00B75EDE"/>
    <w:rsid w:val="00B77D88"/>
    <w:rsid w:val="00B77FAF"/>
    <w:rsid w:val="00B8130C"/>
    <w:rsid w:val="00B84336"/>
    <w:rsid w:val="00B851B9"/>
    <w:rsid w:val="00B86453"/>
    <w:rsid w:val="00B90054"/>
    <w:rsid w:val="00B92C14"/>
    <w:rsid w:val="00B95F21"/>
    <w:rsid w:val="00BA0066"/>
    <w:rsid w:val="00BB554E"/>
    <w:rsid w:val="00BB69DB"/>
    <w:rsid w:val="00BB6FFE"/>
    <w:rsid w:val="00BC322E"/>
    <w:rsid w:val="00BC44CD"/>
    <w:rsid w:val="00BC48A6"/>
    <w:rsid w:val="00BC6B1D"/>
    <w:rsid w:val="00BE0C22"/>
    <w:rsid w:val="00BE7978"/>
    <w:rsid w:val="00C05090"/>
    <w:rsid w:val="00C0663D"/>
    <w:rsid w:val="00C07DDB"/>
    <w:rsid w:val="00C2632B"/>
    <w:rsid w:val="00C30C94"/>
    <w:rsid w:val="00C4115D"/>
    <w:rsid w:val="00C43BDD"/>
    <w:rsid w:val="00C47778"/>
    <w:rsid w:val="00C5011E"/>
    <w:rsid w:val="00C50EE5"/>
    <w:rsid w:val="00C52061"/>
    <w:rsid w:val="00C5240A"/>
    <w:rsid w:val="00C53686"/>
    <w:rsid w:val="00C5398F"/>
    <w:rsid w:val="00C556F5"/>
    <w:rsid w:val="00C70E19"/>
    <w:rsid w:val="00C72574"/>
    <w:rsid w:val="00C7430C"/>
    <w:rsid w:val="00C82A0E"/>
    <w:rsid w:val="00C85DA1"/>
    <w:rsid w:val="00C9071C"/>
    <w:rsid w:val="00C908FF"/>
    <w:rsid w:val="00C9301A"/>
    <w:rsid w:val="00C97BD3"/>
    <w:rsid w:val="00C97DE3"/>
    <w:rsid w:val="00CA39EF"/>
    <w:rsid w:val="00CA521F"/>
    <w:rsid w:val="00CB0493"/>
    <w:rsid w:val="00CB17FF"/>
    <w:rsid w:val="00CB1ED7"/>
    <w:rsid w:val="00CC167C"/>
    <w:rsid w:val="00CC52D9"/>
    <w:rsid w:val="00CD532B"/>
    <w:rsid w:val="00CD6647"/>
    <w:rsid w:val="00CE4B73"/>
    <w:rsid w:val="00CF70BB"/>
    <w:rsid w:val="00D02013"/>
    <w:rsid w:val="00D074DB"/>
    <w:rsid w:val="00D139CF"/>
    <w:rsid w:val="00D1481C"/>
    <w:rsid w:val="00D37959"/>
    <w:rsid w:val="00D37E7F"/>
    <w:rsid w:val="00D44633"/>
    <w:rsid w:val="00D47AD7"/>
    <w:rsid w:val="00D51529"/>
    <w:rsid w:val="00D51CF9"/>
    <w:rsid w:val="00D74532"/>
    <w:rsid w:val="00D85218"/>
    <w:rsid w:val="00D915B1"/>
    <w:rsid w:val="00DA0F9B"/>
    <w:rsid w:val="00DA299D"/>
    <w:rsid w:val="00DA65C4"/>
    <w:rsid w:val="00DD2BE0"/>
    <w:rsid w:val="00DD5126"/>
    <w:rsid w:val="00DE4447"/>
    <w:rsid w:val="00DE5DA2"/>
    <w:rsid w:val="00DE7E70"/>
    <w:rsid w:val="00DF0033"/>
    <w:rsid w:val="00DF3218"/>
    <w:rsid w:val="00E026BF"/>
    <w:rsid w:val="00E07B1B"/>
    <w:rsid w:val="00E11853"/>
    <w:rsid w:val="00E31FFE"/>
    <w:rsid w:val="00E36E19"/>
    <w:rsid w:val="00E37732"/>
    <w:rsid w:val="00E52A86"/>
    <w:rsid w:val="00E54B47"/>
    <w:rsid w:val="00E553BF"/>
    <w:rsid w:val="00E55D93"/>
    <w:rsid w:val="00E56B07"/>
    <w:rsid w:val="00E61294"/>
    <w:rsid w:val="00E7237C"/>
    <w:rsid w:val="00E77C46"/>
    <w:rsid w:val="00E86CE8"/>
    <w:rsid w:val="00E90E82"/>
    <w:rsid w:val="00EA00CB"/>
    <w:rsid w:val="00EA1BAA"/>
    <w:rsid w:val="00EA3FCD"/>
    <w:rsid w:val="00EA42A0"/>
    <w:rsid w:val="00EB0485"/>
    <w:rsid w:val="00EB1545"/>
    <w:rsid w:val="00EB6714"/>
    <w:rsid w:val="00EC0451"/>
    <w:rsid w:val="00EC0A68"/>
    <w:rsid w:val="00EC5006"/>
    <w:rsid w:val="00ED49C3"/>
    <w:rsid w:val="00ED6CE8"/>
    <w:rsid w:val="00ED7AA6"/>
    <w:rsid w:val="00EE2A56"/>
    <w:rsid w:val="00EE3818"/>
    <w:rsid w:val="00F1346E"/>
    <w:rsid w:val="00F22264"/>
    <w:rsid w:val="00F2564D"/>
    <w:rsid w:val="00F35B05"/>
    <w:rsid w:val="00F413D9"/>
    <w:rsid w:val="00F5135F"/>
    <w:rsid w:val="00F51F78"/>
    <w:rsid w:val="00F63D1D"/>
    <w:rsid w:val="00F86F47"/>
    <w:rsid w:val="00F90B64"/>
    <w:rsid w:val="00FA17D4"/>
    <w:rsid w:val="00FA4A10"/>
    <w:rsid w:val="00FB2F0F"/>
    <w:rsid w:val="00FB5086"/>
    <w:rsid w:val="00FB5411"/>
    <w:rsid w:val="00FB55BE"/>
    <w:rsid w:val="00FB6392"/>
    <w:rsid w:val="00FD3C70"/>
    <w:rsid w:val="00FD6820"/>
    <w:rsid w:val="00FE12D8"/>
    <w:rsid w:val="00FE4A8C"/>
    <w:rsid w:val="00FF7C02"/>
    <w:rsid w:val="024801E3"/>
    <w:rsid w:val="0F36DBA6"/>
    <w:rsid w:val="0F5B986F"/>
    <w:rsid w:val="17C45BC6"/>
    <w:rsid w:val="2610AD4D"/>
    <w:rsid w:val="281676F8"/>
    <w:rsid w:val="39045F15"/>
    <w:rsid w:val="47161EBE"/>
    <w:rsid w:val="4D41DCDD"/>
    <w:rsid w:val="5C32D406"/>
    <w:rsid w:val="62C2A732"/>
    <w:rsid w:val="647B2B65"/>
    <w:rsid w:val="6B2CF8ED"/>
    <w:rsid w:val="7DBE28A0"/>
    <w:rsid w:val="7E265D0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Kommentarsreferens">
    <w:name w:val="annotation reference"/>
    <w:basedOn w:val="Standardstycketeckensnitt"/>
    <w:uiPriority w:val="99"/>
    <w:semiHidden/>
    <w:unhideWhenUsed/>
    <w:rsid w:val="002D20A5"/>
    <w:rPr>
      <w:sz w:val="16"/>
      <w:szCs w:val="16"/>
    </w:rPr>
  </w:style>
  <w:style w:type="paragraph" w:styleId="Kommentarer">
    <w:name w:val="annotation text"/>
    <w:basedOn w:val="Normal"/>
    <w:link w:val="KommentarerChar"/>
    <w:uiPriority w:val="99"/>
    <w:unhideWhenUsed/>
    <w:rsid w:val="002D20A5"/>
    <w:pPr>
      <w:spacing w:line="240" w:lineRule="auto"/>
    </w:pPr>
    <w:rPr>
      <w:sz w:val="20"/>
      <w:szCs w:val="20"/>
    </w:rPr>
  </w:style>
  <w:style w:type="character" w:customStyle="1" w:styleId="KommentarerChar">
    <w:name w:val="Kommentarer Char"/>
    <w:basedOn w:val="Standardstycketeckensnitt"/>
    <w:link w:val="Kommentarer"/>
    <w:uiPriority w:val="99"/>
    <w:rsid w:val="002D20A5"/>
  </w:style>
  <w:style w:type="paragraph" w:styleId="Kommentarsmne">
    <w:name w:val="annotation subject"/>
    <w:basedOn w:val="Kommentarer"/>
    <w:next w:val="Kommentarer"/>
    <w:link w:val="KommentarsmneChar"/>
    <w:uiPriority w:val="99"/>
    <w:semiHidden/>
    <w:unhideWhenUsed/>
    <w:rsid w:val="002D20A5"/>
    <w:rPr>
      <w:b/>
      <w:bCs/>
    </w:rPr>
  </w:style>
  <w:style w:type="character" w:customStyle="1" w:styleId="KommentarsmneChar">
    <w:name w:val="Kommentarsämne Char"/>
    <w:basedOn w:val="KommentarerChar"/>
    <w:link w:val="Kommentarsmne"/>
    <w:uiPriority w:val="99"/>
    <w:semiHidden/>
    <w:rsid w:val="002D20A5"/>
    <w:rPr>
      <w:b/>
      <w:bCs/>
    </w:rPr>
  </w:style>
  <w:style w:type="character" w:styleId="Olstomnmnande">
    <w:name w:val="Unresolved Mention"/>
    <w:basedOn w:val="Standardstycketeckensnitt"/>
    <w:uiPriority w:val="99"/>
    <w:semiHidden/>
    <w:unhideWhenUsed/>
    <w:rsid w:val="009A0DB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internetmedicin.se/behandlingsoversikter/nefrologi/njursvikt-hos-vuxna-primar-handlaggning/"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vardhandboken.se/katetrar-sonder-och-dran/kateterisering-av-urinblasa/"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266</TotalTime>
  <Pages>4</Pages>
  <Words>759</Words>
  <Characters>4835</Characters>
  <Application>Microsoft Office Word</Application>
  <DocSecurity>0</DocSecurity>
  <Lines>40</Lines>
  <Paragraphs>11</Paragraphs>
  <ScaleCrop>false</ScaleCrop>
  <Manager/>
  <Company/>
  <LinksUpToDate>false</LinksUpToDate>
  <CharactersWithSpaces>5583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Omvårdnad - Urinkateter; insättning och spolning Vuxna</dc:title>
  <dc:subject/>
  <dc:creator>Jenny Andersson</dc:creator>
  <keywords/>
  <lastModifiedBy>Ann-Sofie Brandén</lastModifiedBy>
  <revision>136</revision>
  <lastPrinted>2016-03-31T10:56:00.0000000Z</lastPrinted>
  <dcterms:created xsi:type="dcterms:W3CDTF">2022-06-06T13:38:00.0000000Z</dcterms:created>
  <dcterms:modified xsi:type="dcterms:W3CDTF">2025-11-10T09:27:00.0000000Z</dcterms:modified>
</coreProperties>
</file>