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560060" w14:textId="77777777" w:rsidR="008E3B20" w:rsidRDefault="008E3B20" w:rsidP="00F35B05">
      <w:pPr>
        <w:pStyle w:val="Rubrik2"/>
        <w:sectPr w:rsidR="008E3B20" w:rsidSect="008E3B2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2471376" w14:textId="5FAD95C5" w:rsidR="006D5853" w:rsidRDefault="00C15050" w:rsidP="00F7414B">
      <w:pPr>
        <w:pStyle w:val="Rubrik1"/>
        <w:ind w:left="426"/>
      </w:pPr>
      <w:proofErr w:type="spellStart"/>
      <w:r>
        <w:t>Admin</w:t>
      </w:r>
      <w:proofErr w:type="spellEnd"/>
      <w:r>
        <w:t xml:space="preserve"> - </w:t>
      </w:r>
      <w:r w:rsidR="006D5853">
        <w:t>Stationsansvarig läkare IVA sektionen</w:t>
      </w:r>
    </w:p>
    <w:p w14:paraId="526E88EF" w14:textId="77777777" w:rsidR="006D5853" w:rsidRDefault="006D5853" w:rsidP="008E3B20">
      <w:pPr>
        <w:keepNext/>
        <w:spacing w:after="60" w:line="240" w:lineRule="auto"/>
        <w:ind w:left="0" w:right="0"/>
        <w:outlineLvl w:val="0"/>
        <w:rPr>
          <w:rFonts w:ascii="Arial" w:hAnsi="Arial" w:cs="Arial"/>
          <w:b/>
          <w:bCs/>
          <w:szCs w:val="26"/>
        </w:rPr>
      </w:pPr>
    </w:p>
    <w:p w14:paraId="2C59165A" w14:textId="5BC2922C" w:rsidR="008E3B20" w:rsidRPr="008E3B20" w:rsidRDefault="008E3B20" w:rsidP="006D5853">
      <w:pPr>
        <w:pStyle w:val="Rubrik2"/>
        <w:ind w:left="567" w:right="-2"/>
      </w:pPr>
      <w:r w:rsidRPr="008E3B20">
        <w:t>Revideringar i denna version</w:t>
      </w:r>
    </w:p>
    <w:p w14:paraId="03DAF8D5" w14:textId="019AED4B" w:rsidR="00E807EA" w:rsidRPr="00604B40" w:rsidRDefault="00E807EA" w:rsidP="00442319">
      <w:pPr>
        <w:spacing w:after="0"/>
        <w:ind w:left="567" w:right="-2"/>
      </w:pPr>
      <w:r w:rsidRPr="00604B40">
        <w:t>2</w:t>
      </w:r>
      <w:r w:rsidR="00C836A3">
        <w:t>51215</w:t>
      </w:r>
      <w:r w:rsidR="00C836A3">
        <w:tab/>
      </w:r>
      <w:r w:rsidRPr="00604B40">
        <w:tab/>
      </w:r>
      <w:r w:rsidR="00604B40" w:rsidRPr="00604B40">
        <w:t>Förlängd giltighetstid</w:t>
      </w:r>
    </w:p>
    <w:p w14:paraId="718EFB6E" w14:textId="77777777" w:rsidR="008E3B20" w:rsidRPr="008E3B20" w:rsidRDefault="008E3B20" w:rsidP="006D5853">
      <w:pPr>
        <w:pStyle w:val="Rubrik2"/>
        <w:ind w:left="567" w:right="-2"/>
      </w:pPr>
      <w:r w:rsidRPr="008E3B20">
        <w:t>Syfte</w:t>
      </w:r>
    </w:p>
    <w:p w14:paraId="1550A40C" w14:textId="77777777" w:rsidR="008E3B20" w:rsidRPr="008E3B20" w:rsidRDefault="008E3B20" w:rsidP="006D5853">
      <w:pPr>
        <w:ind w:left="567" w:right="-2"/>
      </w:pPr>
      <w:r w:rsidRPr="008E3B20">
        <w:t>Att säkerställa gemensamt arbetssätt och tydlig rollfördelning i det dagliga fördelningsarbetet inom IVA sektionen.</w:t>
      </w:r>
    </w:p>
    <w:p w14:paraId="51B22837" w14:textId="77777777" w:rsidR="008E3B20" w:rsidRPr="008E3B20" w:rsidRDefault="008E3B20" w:rsidP="006D5853">
      <w:pPr>
        <w:keepNext/>
        <w:spacing w:after="60" w:line="240" w:lineRule="auto"/>
        <w:ind w:left="567" w:right="-2"/>
        <w:outlineLvl w:val="2"/>
        <w:rPr>
          <w:rFonts w:ascii="Arial" w:hAnsi="Arial" w:cs="Arial"/>
          <w:b/>
          <w:bCs/>
          <w:color w:val="FF0000"/>
          <w:sz w:val="20"/>
          <w:szCs w:val="20"/>
        </w:rPr>
      </w:pPr>
    </w:p>
    <w:p w14:paraId="3ABDA73D" w14:textId="77777777" w:rsidR="008E3B20" w:rsidRPr="006D5853" w:rsidRDefault="008E3B20" w:rsidP="006D5853">
      <w:pPr>
        <w:ind w:left="567" w:right="-2"/>
        <w:rPr>
          <w:b/>
          <w:bCs/>
        </w:rPr>
      </w:pPr>
      <w:r w:rsidRPr="006D5853">
        <w:rPr>
          <w:b/>
          <w:bCs/>
        </w:rPr>
        <w:t>Arbetsbeskrivning</w:t>
      </w:r>
    </w:p>
    <w:p w14:paraId="709E05EE" w14:textId="4666D3F8" w:rsidR="008E3B20" w:rsidRPr="008E3B20" w:rsidRDefault="008E3B20" w:rsidP="006D5853">
      <w:pPr>
        <w:ind w:left="567" w:right="-2"/>
      </w:pPr>
      <w:r w:rsidRPr="008E3B20">
        <w:t>IVA sektionen har dagtid</w:t>
      </w:r>
      <w:r w:rsidR="006D5853">
        <w:t>,</w:t>
      </w:r>
      <w:r w:rsidRPr="008E3B20">
        <w:t xml:space="preserve"> vardagar två stationsansvariga läkare i tjänst, för respektive CIVA och NIVA.</w:t>
      </w:r>
    </w:p>
    <w:p w14:paraId="03E490C1" w14:textId="76F6B80B" w:rsidR="008E3B20" w:rsidRPr="008E3B20" w:rsidRDefault="008E3B20" w:rsidP="006D5853">
      <w:pPr>
        <w:ind w:left="567" w:right="-2"/>
      </w:pPr>
      <w:r w:rsidRPr="008E3B20">
        <w:t>Den stationsansvarige läkaren (SA) leder och fördelar arbetet för läkare och fungerar i nära samarbete med personal- och platsansvarig sjuksköterska (PPA) på respektive station. Stationsansvarig läkare på CIVA är dagbakjour för intensivvården Sahlgrenska. Detta innefattar såväl yttre kontakter som arbetet på enheten.</w:t>
      </w:r>
    </w:p>
    <w:p w14:paraId="619BDCCE" w14:textId="2EFC3035" w:rsidR="008E3B20" w:rsidRPr="008E3B20" w:rsidRDefault="008E3B20" w:rsidP="006D5853">
      <w:pPr>
        <w:ind w:left="567" w:right="-2"/>
      </w:pPr>
      <w:r w:rsidRPr="008E3B20">
        <w:t>Stationsansvariga läkare kommunicerar inbördes avseende beläggning och läkarbemanning vid belastningstoppar och/eller läkarbortfall. Om läkarbemanning inte kan tillgodoses inom IVA sektionen kontaktas schemaansvarig läkare.</w:t>
      </w:r>
    </w:p>
    <w:p w14:paraId="3372B144" w14:textId="77777777" w:rsidR="008E3B20" w:rsidRPr="008E3B20" w:rsidRDefault="008E3B20" w:rsidP="006D5853">
      <w:pPr>
        <w:ind w:left="567" w:right="-2"/>
      </w:pPr>
      <w:r w:rsidRPr="008E3B20">
        <w:t>Stationsansvarig läkare är erfaren specialist i anestesi och intensivvård och på CIVA även bakjourskompetent inom intensivvård.</w:t>
      </w:r>
    </w:p>
    <w:p w14:paraId="52073CCB" w14:textId="77777777" w:rsidR="008E3B20" w:rsidRPr="008E3B20" w:rsidRDefault="008E3B20" w:rsidP="006D5853">
      <w:pPr>
        <w:spacing w:after="0" w:line="240" w:lineRule="auto"/>
        <w:ind w:left="567" w:right="-2"/>
        <w:rPr>
          <w:rFonts w:ascii="Arial" w:hAnsi="Arial"/>
          <w:sz w:val="20"/>
        </w:rPr>
      </w:pPr>
    </w:p>
    <w:p w14:paraId="7AB40F56" w14:textId="438D2A9A" w:rsidR="008E3B20" w:rsidRPr="006D5853" w:rsidRDefault="008E3B20" w:rsidP="006D5853">
      <w:pPr>
        <w:ind w:left="567" w:right="-2"/>
        <w:rPr>
          <w:b/>
          <w:bCs/>
        </w:rPr>
      </w:pPr>
      <w:r w:rsidRPr="006D5853">
        <w:rPr>
          <w:b/>
          <w:bCs/>
        </w:rPr>
        <w:t>Att vara stationsansvarig läkare innebär att</w:t>
      </w:r>
      <w:r w:rsidR="006D5853" w:rsidRPr="006D5853">
        <w:rPr>
          <w:b/>
          <w:bCs/>
        </w:rPr>
        <w:t>:</w:t>
      </w:r>
    </w:p>
    <w:p w14:paraId="68BD3D0B" w14:textId="77777777" w:rsidR="008E3B20" w:rsidRPr="008E3B20" w:rsidRDefault="008E3B20" w:rsidP="006D5853">
      <w:pPr>
        <w:spacing w:after="0" w:line="240" w:lineRule="auto"/>
        <w:ind w:left="567" w:right="-2"/>
        <w:rPr>
          <w:rFonts w:ascii="Arial" w:hAnsi="Arial"/>
          <w:sz w:val="20"/>
        </w:rPr>
      </w:pPr>
    </w:p>
    <w:p w14:paraId="097E8F5D" w14:textId="572F006D" w:rsidR="008E3B20" w:rsidRPr="008E3B20" w:rsidRDefault="68D5C83D" w:rsidP="006D5853">
      <w:pPr>
        <w:pStyle w:val="Punktlista"/>
        <w:ind w:left="567" w:right="-2"/>
      </w:pPr>
      <w:r>
        <w:t xml:space="preserve">Övergripande logistiskt ansvar för patientflöden </w:t>
      </w:r>
      <w:r w:rsidR="7E2D55CA">
        <w:t>(SA CIVA)</w:t>
      </w:r>
      <w:r>
        <w:t xml:space="preserve"> inom intensivvårdssektion SU Sahlgrenska</w:t>
      </w:r>
      <w:r w:rsidR="735B8812">
        <w:t xml:space="preserve">. </w:t>
      </w:r>
    </w:p>
    <w:p w14:paraId="3EDBB0EE" w14:textId="6F92500A" w:rsidR="008E3B20" w:rsidRPr="008E3B20" w:rsidRDefault="008E3B20" w:rsidP="006D5853">
      <w:pPr>
        <w:pStyle w:val="Punktlista"/>
        <w:ind w:left="567" w:right="-2"/>
      </w:pPr>
      <w:r>
        <w:t>Finnas tillgänglig på enheten. Veckokontinuitet är önskvärd</w:t>
      </w:r>
    </w:p>
    <w:p w14:paraId="0D1F5D73" w14:textId="77777777" w:rsidR="008E3B20" w:rsidRPr="008E3B20" w:rsidRDefault="008E3B20" w:rsidP="006D5853">
      <w:pPr>
        <w:pStyle w:val="Punktlista"/>
        <w:ind w:left="567" w:right="-2"/>
      </w:pPr>
      <w:r>
        <w:lastRenderedPageBreak/>
        <w:t>Bära stationstelefon (</w:t>
      </w:r>
      <w:proofErr w:type="gramStart"/>
      <w:r>
        <w:t>28161</w:t>
      </w:r>
      <w:proofErr w:type="gramEnd"/>
      <w:r>
        <w:t>) och fungera som stöd för kollegor i akuta situationer (CIVA)</w:t>
      </w:r>
    </w:p>
    <w:p w14:paraId="0750C718" w14:textId="77777777" w:rsidR="008E3B20" w:rsidRPr="008E3B20" w:rsidRDefault="008E3B20" w:rsidP="006D5853">
      <w:pPr>
        <w:pStyle w:val="Punktlista"/>
        <w:ind w:left="567" w:right="-2"/>
      </w:pPr>
      <w:r>
        <w:t>Fördela läkare i dagligt patientarbete inom enheten</w:t>
      </w:r>
    </w:p>
    <w:p w14:paraId="40F28DAE" w14:textId="77777777" w:rsidR="008E3B20" w:rsidRPr="008E3B20" w:rsidRDefault="008E3B20" w:rsidP="006D5853">
      <w:pPr>
        <w:pStyle w:val="Punktlista"/>
        <w:ind w:left="567" w:right="-2"/>
      </w:pPr>
      <w:r>
        <w:t>Fördela arbetsuppgifter av konsultkaraktär</w:t>
      </w:r>
    </w:p>
    <w:p w14:paraId="34321B43" w14:textId="77777777" w:rsidR="008E3B20" w:rsidRPr="008E3B20" w:rsidRDefault="008E3B20" w:rsidP="006D5853">
      <w:pPr>
        <w:pStyle w:val="Punktlista"/>
        <w:ind w:left="567" w:right="-2"/>
      </w:pPr>
      <w:r>
        <w:t>Stämma av och vid behov prioritera övriga uppdrag/arbetsuppgifter hos läkargruppen</w:t>
      </w:r>
    </w:p>
    <w:p w14:paraId="014CA506" w14:textId="77777777" w:rsidR="008E3B20" w:rsidRPr="008E3B20" w:rsidRDefault="008E3B20" w:rsidP="006D5853">
      <w:pPr>
        <w:pStyle w:val="Punktlista"/>
        <w:ind w:left="567" w:right="-2"/>
      </w:pPr>
      <w:r>
        <w:t>Vara uppdaterad i beläggning, läkar- och avdelningsbemanning</w:t>
      </w:r>
    </w:p>
    <w:p w14:paraId="746375D3" w14:textId="77777777" w:rsidR="008E3B20" w:rsidRPr="008E3B20" w:rsidRDefault="008E3B20" w:rsidP="006D5853">
      <w:pPr>
        <w:pStyle w:val="Punktlista"/>
        <w:ind w:left="567" w:right="-2"/>
      </w:pPr>
      <w:r>
        <w:t xml:space="preserve">Fördela, och vid behov prioritera, postoperativ resurs i nära samarbete med PPA och kirurger </w:t>
      </w:r>
    </w:p>
    <w:p w14:paraId="26AC04A9" w14:textId="77777777" w:rsidR="008E3B20" w:rsidRPr="008E3B20" w:rsidRDefault="008E3B20" w:rsidP="006D5853">
      <w:pPr>
        <w:pStyle w:val="Punktlista"/>
        <w:ind w:left="567" w:right="-2"/>
      </w:pPr>
      <w:r>
        <w:t xml:space="preserve">Kontaktas och delta i medicinskt beslut vid inläggning av ny patient </w:t>
      </w:r>
    </w:p>
    <w:p w14:paraId="303B80B7" w14:textId="77777777" w:rsidR="008E3B20" w:rsidRPr="008E3B20" w:rsidRDefault="008E3B20" w:rsidP="006D5853">
      <w:pPr>
        <w:pStyle w:val="Punktlista"/>
        <w:ind w:left="567" w:right="-2"/>
      </w:pPr>
      <w:r>
        <w:t>Vara delaktig i vårdkonferenser samt beslut om behandlingsbegränsning</w:t>
      </w:r>
    </w:p>
    <w:p w14:paraId="75C5C498" w14:textId="77777777" w:rsidR="008E3B20" w:rsidRPr="008E3B20" w:rsidRDefault="008E3B20" w:rsidP="006D5853">
      <w:pPr>
        <w:pStyle w:val="Punktlista"/>
        <w:ind w:left="567" w:right="-2"/>
      </w:pPr>
      <w:r>
        <w:t xml:space="preserve">Vara kontaktväg vid samtal från läkare på andra sjukhus </w:t>
      </w:r>
    </w:p>
    <w:p w14:paraId="3F13EC70" w14:textId="77777777" w:rsidR="008E3B20" w:rsidRPr="008E3B20" w:rsidRDefault="008E3B20" w:rsidP="006D5853">
      <w:pPr>
        <w:pStyle w:val="Punktlista"/>
        <w:ind w:left="567" w:right="-2"/>
      </w:pPr>
      <w:r>
        <w:t>Ha regelbunden avstämning med teamledare (CIVA) och kollegor och leda det medicinska arbetet/patientflödet</w:t>
      </w:r>
    </w:p>
    <w:p w14:paraId="7A6249D8" w14:textId="77777777" w:rsidR="008E3B20" w:rsidRPr="008E3B20" w:rsidRDefault="008E3B20" w:rsidP="006D5853">
      <w:pPr>
        <w:pStyle w:val="Punktlista"/>
        <w:ind w:left="567" w:right="-2"/>
      </w:pPr>
      <w:r>
        <w:t>Leda/fördela ansvar för avdelningens läkarmöten, med främjande av utbildningsperspektiv.</w:t>
      </w:r>
    </w:p>
    <w:p w14:paraId="27B7D669" w14:textId="77777777" w:rsidR="008E3B20" w:rsidRPr="008E3B20" w:rsidRDefault="008E3B20" w:rsidP="006D5853">
      <w:pPr>
        <w:pStyle w:val="Punktlista"/>
        <w:ind w:left="567" w:right="-2"/>
      </w:pPr>
      <w:r>
        <w:t>Om möjligt inte ha primärt patientansvar (CIVA)</w:t>
      </w:r>
    </w:p>
    <w:p w14:paraId="52A94632" w14:textId="77777777" w:rsidR="008E3B20" w:rsidRPr="008E3B20" w:rsidRDefault="008E3B20" w:rsidP="006D5853">
      <w:pPr>
        <w:spacing w:after="0" w:line="240" w:lineRule="auto"/>
        <w:ind w:left="567" w:right="-2"/>
        <w:rPr>
          <w:rFonts w:ascii="Arial" w:hAnsi="Arial"/>
          <w:sz w:val="20"/>
        </w:rPr>
      </w:pPr>
    </w:p>
    <w:p w14:paraId="42F6D404" w14:textId="77777777" w:rsidR="008E3B20" w:rsidRPr="006D5853" w:rsidRDefault="008E3B20" w:rsidP="006D5853">
      <w:pPr>
        <w:ind w:left="567" w:right="-2"/>
        <w:rPr>
          <w:b/>
          <w:bCs/>
        </w:rPr>
      </w:pPr>
      <w:r w:rsidRPr="006D5853">
        <w:rPr>
          <w:b/>
          <w:bCs/>
        </w:rPr>
        <w:t xml:space="preserve">Stationsansvarig läkare har en viktig ledningsfunktion med stort ansvar. </w:t>
      </w:r>
      <w:r w:rsidRPr="006D5853">
        <w:rPr>
          <w:b/>
          <w:bCs/>
        </w:rPr>
        <w:br/>
        <w:t>God samarbetsförmåga, beslutskompetens och flexibilitet krävs.</w:t>
      </w:r>
    </w:p>
    <w:bookmarkEnd w:id="0"/>
    <w:p w14:paraId="12306DDB" w14:textId="77777777" w:rsidR="008E3B20" w:rsidRPr="006D5853" w:rsidRDefault="008E3B20" w:rsidP="006D5853">
      <w:pPr>
        <w:ind w:left="567" w:right="-2"/>
        <w:rPr>
          <w:b/>
          <w:bCs/>
        </w:rPr>
      </w:pPr>
    </w:p>
    <w:sectPr w:rsidR="008E3B20" w:rsidRPr="006D5853" w:rsidSect="008E3B2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58820F" w14:textId="77777777" w:rsidR="00363B23" w:rsidRDefault="00363B23">
      <w:r>
        <w:separator/>
      </w:r>
    </w:p>
  </w:endnote>
  <w:endnote w:type="continuationSeparator" w:id="0">
    <w:p w14:paraId="3D1B0009" w14:textId="77777777" w:rsidR="00363B23" w:rsidRDefault="00363B23">
      <w:r>
        <w:continuationSeparator/>
      </w:r>
    </w:p>
  </w:endnote>
  <w:endnote w:type="continuationNotice" w:id="1">
    <w:p w14:paraId="7494041E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8" name="Bildobjekt 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144499" w14:textId="77777777" w:rsidR="00363B23" w:rsidRDefault="00363B23"/>
  </w:footnote>
  <w:footnote w:type="continuationSeparator" w:id="0">
    <w:p w14:paraId="5B3C6A79" w14:textId="77777777" w:rsidR="00363B23" w:rsidRDefault="00363B23">
      <w:r>
        <w:continuationSeparator/>
      </w:r>
    </w:p>
  </w:footnote>
  <w:footnote w:type="continuationNotice" w:id="1">
    <w:p w14:paraId="641D2D39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7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6873A69"/>
    <w:multiLevelType w:val="hybridMultilevel"/>
    <w:tmpl w:val="394EBCE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93446316">
    <w:abstractNumId w:val="18"/>
  </w:num>
  <w:num w:numId="2" w16cid:durableId="42800188">
    <w:abstractNumId w:val="15"/>
  </w:num>
  <w:num w:numId="3" w16cid:durableId="1942764706">
    <w:abstractNumId w:val="0"/>
  </w:num>
  <w:num w:numId="4" w16cid:durableId="2087802835">
    <w:abstractNumId w:val="6"/>
  </w:num>
  <w:num w:numId="5" w16cid:durableId="642545737">
    <w:abstractNumId w:val="16"/>
  </w:num>
  <w:num w:numId="6" w16cid:durableId="1038819314">
    <w:abstractNumId w:val="2"/>
  </w:num>
  <w:num w:numId="7" w16cid:durableId="294676183">
    <w:abstractNumId w:val="12"/>
  </w:num>
  <w:num w:numId="8" w16cid:durableId="1238326212">
    <w:abstractNumId w:val="9"/>
  </w:num>
  <w:num w:numId="9" w16cid:durableId="410350415">
    <w:abstractNumId w:val="1"/>
  </w:num>
  <w:num w:numId="10" w16cid:durableId="135297359">
    <w:abstractNumId w:val="1"/>
  </w:num>
  <w:num w:numId="11" w16cid:durableId="942688968">
    <w:abstractNumId w:val="3"/>
  </w:num>
  <w:num w:numId="12" w16cid:durableId="2042168047">
    <w:abstractNumId w:val="4"/>
  </w:num>
  <w:num w:numId="13" w16cid:durableId="1246570342">
    <w:abstractNumId w:val="14"/>
  </w:num>
  <w:num w:numId="14" w16cid:durableId="1689674556">
    <w:abstractNumId w:val="10"/>
  </w:num>
  <w:num w:numId="15" w16cid:durableId="554898610">
    <w:abstractNumId w:val="7"/>
  </w:num>
  <w:num w:numId="16" w16cid:durableId="111555351">
    <w:abstractNumId w:val="13"/>
  </w:num>
  <w:num w:numId="17" w16cid:durableId="639968413">
    <w:abstractNumId w:val="5"/>
  </w:num>
  <w:num w:numId="18" w16cid:durableId="1511526866">
    <w:abstractNumId w:val="11"/>
  </w:num>
  <w:num w:numId="19" w16cid:durableId="698050269">
    <w:abstractNumId w:val="17"/>
  </w:num>
  <w:num w:numId="20" w16cid:durableId="135819349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252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846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76BD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308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2319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4B40"/>
    <w:rsid w:val="0060596B"/>
    <w:rsid w:val="00606D97"/>
    <w:rsid w:val="00614E64"/>
    <w:rsid w:val="00617710"/>
    <w:rsid w:val="00617EE6"/>
    <w:rsid w:val="0062184C"/>
    <w:rsid w:val="006234B0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5853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4B2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3B20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239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7B6C"/>
    <w:rsid w:val="00BE7978"/>
    <w:rsid w:val="00C07DDB"/>
    <w:rsid w:val="00C15050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36A3"/>
    <w:rsid w:val="00C85DA1"/>
    <w:rsid w:val="00C9071C"/>
    <w:rsid w:val="00C908FF"/>
    <w:rsid w:val="00C97BD3"/>
    <w:rsid w:val="00CA39EF"/>
    <w:rsid w:val="00CA521F"/>
    <w:rsid w:val="00CB0493"/>
    <w:rsid w:val="00CB171A"/>
    <w:rsid w:val="00CB17FF"/>
    <w:rsid w:val="00CB1ED7"/>
    <w:rsid w:val="00CC167C"/>
    <w:rsid w:val="00CC52D9"/>
    <w:rsid w:val="00CD6647"/>
    <w:rsid w:val="00CD7AA5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3981"/>
    <w:rsid w:val="00E52A86"/>
    <w:rsid w:val="00E54B47"/>
    <w:rsid w:val="00E553BF"/>
    <w:rsid w:val="00E55D93"/>
    <w:rsid w:val="00E61294"/>
    <w:rsid w:val="00E7237C"/>
    <w:rsid w:val="00E77C46"/>
    <w:rsid w:val="00E807EA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414B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493EC2F"/>
    <w:rsid w:val="157B7981"/>
    <w:rsid w:val="21573570"/>
    <w:rsid w:val="23DEDB3E"/>
    <w:rsid w:val="262AA693"/>
    <w:rsid w:val="3D8AA677"/>
    <w:rsid w:val="3FD671CC"/>
    <w:rsid w:val="40C24739"/>
    <w:rsid w:val="574F9A0D"/>
    <w:rsid w:val="647B2B65"/>
    <w:rsid w:val="68D5C83D"/>
    <w:rsid w:val="69DC28CE"/>
    <w:rsid w:val="6B2CF8ED"/>
    <w:rsid w:val="735B8812"/>
    <w:rsid w:val="7E2D55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52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76</TotalTime>
  <Pages>2</Pages>
  <Words>276</Words>
  <Characters>1961</Characters>
  <Application>Microsoft Office Word</Application>
  <DocSecurity>0</DocSecurity>
  <Lines>16</Lines>
  <Paragraphs>4</Paragraphs>
  <ScaleCrop>false</ScaleCrop>
  <Manager/>
  <Company/>
  <LinksUpToDate>false</LinksUpToDate>
  <CharactersWithSpaces>2233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Admin - Stationsansvarig läkare IVA sektionen</dc:title>
  <dc:subject/>
  <dc:creator>patrik.jens.johansson@vgregion.se</dc:creator>
  <keywords/>
  <lastModifiedBy>Ann-Sofie Brandén</lastModifiedBy>
  <revision>15</revision>
  <lastPrinted>2016-03-31T10:56:00.0000000Z</lastPrinted>
  <dcterms:created xsi:type="dcterms:W3CDTF">2022-06-06T13:28:00.0000000Z</dcterms:created>
  <dcterms:modified xsi:type="dcterms:W3CDTF">2025-12-15T11:10:00.0000000Z</dcterms:modified>
</coreProperties>
</file>