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C94B4B" w:rsidP="00CC2F0B" w:rsidRDefault="00C94B4B" w14:paraId="3FC06B04" w14:textId="77777777">
      <w:pPr>
        <w:pStyle w:val="Heading2"/>
        <w:ind w:left="284"/>
        <w:sectPr w:rsidR="00C94B4B" w:rsidSect="00C94B4B">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8E5372" w:rsidP="00CC2F0B" w:rsidRDefault="008E5372" w14:paraId="5B9A8B6A" w14:textId="77777777">
      <w:pPr>
        <w:pStyle w:val="Heading1"/>
        <w:ind w:left="284"/>
      </w:pPr>
      <w:bookmarkStart w:name="_Hlk81228356" w:id="1"/>
    </w:p>
    <w:p w:rsidRPr="00CC2F0B" w:rsidR="00FE18A9" w:rsidP="00CC2F0B" w:rsidRDefault="00A70C57" w14:paraId="23417225" w14:textId="6C836B01">
      <w:pPr>
        <w:pStyle w:val="Heading1"/>
        <w:ind w:left="284"/>
      </w:pPr>
      <w:r w:rsidR="3E5A349A">
        <w:rPr/>
        <w:t xml:space="preserve">Barn - </w:t>
      </w:r>
      <w:r w:rsidR="00A70C57">
        <w:rPr/>
        <w:t>Kraniofaciala</w:t>
      </w:r>
      <w:r w:rsidR="00A70C57">
        <w:rPr/>
        <w:t xml:space="preserve"> ingrepp</w:t>
      </w:r>
      <w:r w:rsidR="2A447794">
        <w:rPr/>
        <w:t>,</w:t>
      </w:r>
      <w:r w:rsidR="00A70C57">
        <w:rPr/>
        <w:t xml:space="preserve"> ögonförband</w:t>
      </w:r>
    </w:p>
    <w:p w:rsidRPr="001D6CF9" w:rsidR="00C94B4B" w:rsidP="00CC2F0B" w:rsidRDefault="00C94B4B" w14:paraId="64C79298" w14:textId="3556494B">
      <w:pPr>
        <w:pStyle w:val="Heading2"/>
        <w:ind w:left="284"/>
      </w:pPr>
      <w:r w:rsidRPr="001D6CF9">
        <w:t>Revideringar i denna version</w:t>
      </w:r>
    </w:p>
    <w:p w:rsidRPr="00C94B4B" w:rsidR="00C94B4B" w:rsidP="734017B3" w:rsidRDefault="002E27DE" w14:paraId="4CD0402A" w14:textId="42EF1D1F">
      <w:pPr>
        <w:ind w:left="284"/>
        <w:rPr>
          <w:rFonts w:ascii="Arial" w:hAnsi="Arial"/>
          <w:sz w:val="20"/>
          <w:szCs w:val="20"/>
          <w:highlight w:val="yellow"/>
        </w:rPr>
      </w:pPr>
      <w:r w:rsidRPr="734017B3">
        <w:t>2</w:t>
      </w:r>
      <w:r w:rsidRPr="734017B3" w:rsidR="00E416B4">
        <w:t>5</w:t>
      </w:r>
      <w:r w:rsidRPr="734017B3" w:rsidR="43871D44">
        <w:t>1001</w:t>
      </w:r>
      <w:r>
        <w:tab/>
      </w:r>
      <w:r w:rsidRPr="734017B3" w:rsidR="00A83B46">
        <w:t>Förlängd giltighetstid</w:t>
      </w:r>
      <w:bookmarkEnd w:id="1"/>
    </w:p>
    <w:p w:rsidR="1EB73175" w:rsidP="734017B3" w:rsidRDefault="1EB73175" w14:paraId="683E408F" w14:textId="0C61CCF7">
      <w:pPr>
        <w:ind w:left="284"/>
        <w:rPr>
          <w:color w:val="000000" w:themeColor="text2"/>
        </w:rPr>
      </w:pPr>
    </w:p>
    <w:p w:rsidRPr="001D6CF9" w:rsidR="00C94B4B" w:rsidP="00CC2F0B" w:rsidRDefault="00C94B4B" w14:paraId="6C3A5B21" w14:textId="77777777">
      <w:pPr>
        <w:pStyle w:val="Heading2"/>
        <w:ind w:left="284"/>
      </w:pPr>
      <w:r w:rsidRPr="001D6CF9">
        <w:t>Syfte</w:t>
      </w:r>
    </w:p>
    <w:p w:rsidRPr="00C94B4B" w:rsidR="00C94B4B" w:rsidP="00CC2F0B" w:rsidRDefault="00C94B4B" w14:paraId="15C6F2F5" w14:textId="71901850">
      <w:pPr>
        <w:ind w:left="284"/>
      </w:pPr>
      <w:r w:rsidRPr="00C94B4B">
        <w:t xml:space="preserve">Att förebygga svullnad över/runt ögon </w:t>
      </w:r>
      <w:r w:rsidR="00D41A2A">
        <w:t xml:space="preserve">efter </w:t>
      </w:r>
      <w:proofErr w:type="spellStart"/>
      <w:r w:rsidR="00424310">
        <w:t>k</w:t>
      </w:r>
      <w:r w:rsidRPr="00C94B4B">
        <w:t>ranio</w:t>
      </w:r>
      <w:r w:rsidR="00A157A4">
        <w:t>synostos</w:t>
      </w:r>
      <w:r w:rsidR="00745066">
        <w:t>kirurgi</w:t>
      </w:r>
      <w:proofErr w:type="spellEnd"/>
      <w:r w:rsidR="00D41A2A">
        <w:t>.</w:t>
      </w:r>
    </w:p>
    <w:p w:rsidRPr="00C94B4B" w:rsidR="00C94B4B" w:rsidP="00CC2F0B" w:rsidRDefault="00C94B4B" w14:paraId="0C635F1F" w14:textId="77777777">
      <w:pPr>
        <w:spacing w:after="0" w:line="240" w:lineRule="auto"/>
        <w:ind w:left="284" w:right="0"/>
        <w:rPr>
          <w:rFonts w:ascii="Arial" w:hAnsi="Arial" w:cs="Arial"/>
          <w:sz w:val="20"/>
        </w:rPr>
      </w:pPr>
      <w:r w:rsidRPr="00C94B4B">
        <w:rPr>
          <w:rFonts w:ascii="Arial" w:hAnsi="Arial" w:cs="Arial"/>
          <w:sz w:val="20"/>
        </w:rPr>
        <w:t xml:space="preserve"> </w:t>
      </w:r>
    </w:p>
    <w:p w:rsidRPr="001D6CF9" w:rsidR="00C94B4B" w:rsidP="00CC2F0B" w:rsidRDefault="00C94B4B" w14:paraId="5B44F1FD" w14:textId="77777777">
      <w:pPr>
        <w:pStyle w:val="Heading2"/>
        <w:ind w:left="284"/>
      </w:pPr>
      <w:r w:rsidRPr="001D6CF9">
        <w:t>Arbetsbeskrivning</w:t>
      </w:r>
    </w:p>
    <w:p w:rsidRPr="00C94B4B" w:rsidR="00C94B4B" w:rsidP="00E85303" w:rsidRDefault="00C94B4B" w14:paraId="7F046CEB" w14:textId="7BF5E445">
      <w:pPr>
        <w:ind w:left="284" w:right="-2"/>
      </w:pPr>
      <w:r w:rsidRPr="00C94B4B">
        <w:t xml:space="preserve">Ögonförband fuktade med </w:t>
      </w:r>
      <w:proofErr w:type="spellStart"/>
      <w:r w:rsidRPr="00C94B4B">
        <w:t>NaCl</w:t>
      </w:r>
      <w:proofErr w:type="spellEnd"/>
      <w:r w:rsidRPr="00C94B4B">
        <w:t xml:space="preserve"> ska så snart som möjligt sättas på efter </w:t>
      </w:r>
      <w:proofErr w:type="spellStart"/>
      <w:r w:rsidR="00745066">
        <w:t>k</w:t>
      </w:r>
      <w:r w:rsidRPr="00C94B4B">
        <w:t>ranioplasik</w:t>
      </w:r>
      <w:proofErr w:type="spellEnd"/>
      <w:r w:rsidRPr="00C94B4B">
        <w:t>. Det är framför</w:t>
      </w:r>
      <w:r w:rsidR="00955F6D">
        <w:t xml:space="preserve"> </w:t>
      </w:r>
      <w:r w:rsidRPr="00C94B4B">
        <w:t xml:space="preserve">allt de barn som är opererade med PI-plastik </w:t>
      </w:r>
      <w:r w:rsidR="00584D34">
        <w:t>och</w:t>
      </w:r>
      <w:r w:rsidRPr="00C94B4B">
        <w:t xml:space="preserve"> </w:t>
      </w:r>
      <w:proofErr w:type="spellStart"/>
      <w:r w:rsidRPr="00C94B4B">
        <w:t>Metopicasynostos</w:t>
      </w:r>
      <w:r w:rsidR="001E2AD2">
        <w:t>er</w:t>
      </w:r>
      <w:proofErr w:type="spellEnd"/>
      <w:r w:rsidR="001E2AD2">
        <w:t xml:space="preserve">. </w:t>
      </w:r>
      <w:r w:rsidRPr="00C94B4B">
        <w:t xml:space="preserve">Dessa ingrepp är </w:t>
      </w:r>
      <w:r w:rsidR="00A53BF1">
        <w:t>omfattande</w:t>
      </w:r>
      <w:r w:rsidR="00C81183">
        <w:t xml:space="preserve">, </w:t>
      </w:r>
      <w:r w:rsidRPr="00C94B4B">
        <w:t>involverar pannan</w:t>
      </w:r>
      <w:r w:rsidR="00A3459D">
        <w:t xml:space="preserve"> </w:t>
      </w:r>
      <w:r w:rsidR="00BA47ED">
        <w:t xml:space="preserve">och </w:t>
      </w:r>
      <w:r w:rsidRPr="00C94B4B">
        <w:t>medför stor risk för svullnad över ögonen. Även stora blödningar kan förekomma i samband med dessa ingrepp som medför ökad svullnad.</w:t>
      </w:r>
    </w:p>
    <w:p w:rsidR="008E5372" w:rsidP="00E85303" w:rsidRDefault="002D3C85" w14:paraId="414490D3" w14:textId="4CAD99AF">
      <w:pPr>
        <w:ind w:left="284" w:right="-2"/>
      </w:pPr>
      <w:proofErr w:type="spellStart"/>
      <w:r>
        <w:t>S</w:t>
      </w:r>
      <w:r w:rsidRPr="00C94B4B" w:rsidR="00C94B4B">
        <w:t>trip</w:t>
      </w:r>
      <w:r w:rsidR="002C6275">
        <w:t>k</w:t>
      </w:r>
      <w:r w:rsidRPr="00C94B4B" w:rsidR="00C94B4B">
        <w:t>raniotomi</w:t>
      </w:r>
      <w:proofErr w:type="spellEnd"/>
      <w:r w:rsidRPr="00C94B4B" w:rsidR="00C94B4B">
        <w:t xml:space="preserve"> </w:t>
      </w:r>
      <w:r w:rsidR="00500893">
        <w:t>med</w:t>
      </w:r>
      <w:r w:rsidR="00A46087">
        <w:t xml:space="preserve"> fjädrar </w:t>
      </w:r>
      <w:proofErr w:type="spellStart"/>
      <w:r w:rsidRPr="00C94B4B" w:rsidR="00C94B4B">
        <w:t>pga</w:t>
      </w:r>
      <w:proofErr w:type="spellEnd"/>
      <w:r w:rsidRPr="00C94B4B" w:rsidR="00C94B4B">
        <w:t xml:space="preserve"> </w:t>
      </w:r>
      <w:proofErr w:type="spellStart"/>
      <w:r w:rsidR="0035440A">
        <w:t>S</w:t>
      </w:r>
      <w:r w:rsidRPr="00C94B4B" w:rsidR="00C94B4B">
        <w:t>agital</w:t>
      </w:r>
      <w:proofErr w:type="spellEnd"/>
      <w:r w:rsidRPr="00C94B4B" w:rsidR="00C94B4B">
        <w:t xml:space="preserve"> </w:t>
      </w:r>
      <w:proofErr w:type="spellStart"/>
      <w:r w:rsidRPr="00C94B4B" w:rsidR="00C94B4B">
        <w:t>synostos</w:t>
      </w:r>
      <w:proofErr w:type="spellEnd"/>
      <w:r w:rsidRPr="00C94B4B" w:rsidR="00C94B4B">
        <w:t xml:space="preserve"> </w:t>
      </w:r>
      <w:r w:rsidR="00D55085">
        <w:t>och</w:t>
      </w:r>
      <w:r w:rsidR="00F255F5">
        <w:t xml:space="preserve"> </w:t>
      </w:r>
      <w:proofErr w:type="spellStart"/>
      <w:r w:rsidR="00D55085">
        <w:t>Unicoronal</w:t>
      </w:r>
      <w:proofErr w:type="spellEnd"/>
      <w:r w:rsidR="00D55085">
        <w:t xml:space="preserve"> </w:t>
      </w:r>
      <w:proofErr w:type="spellStart"/>
      <w:r w:rsidR="00D55085">
        <w:t>synostos</w:t>
      </w:r>
      <w:proofErr w:type="spellEnd"/>
      <w:r w:rsidR="00D55085">
        <w:t xml:space="preserve"> </w:t>
      </w:r>
      <w:r w:rsidR="006F102B">
        <w:t>behöver normalt inte ha ögonförband</w:t>
      </w:r>
      <w:r w:rsidR="00E470FA">
        <w:t xml:space="preserve">. </w:t>
      </w:r>
      <w:r w:rsidR="00FC340C">
        <w:t xml:space="preserve">Vid osäkerhet </w:t>
      </w:r>
      <w:r w:rsidR="00285C62">
        <w:t xml:space="preserve">fråga operatören. </w:t>
      </w:r>
      <w:r w:rsidR="00D224FC">
        <w:t xml:space="preserve"> </w:t>
      </w:r>
    </w:p>
    <w:p w:rsidR="00B679C2" w:rsidP="00E85303" w:rsidRDefault="00B679C2" w14:paraId="5DE9844D" w14:textId="77777777">
      <w:pPr>
        <w:ind w:left="284" w:right="-2"/>
      </w:pPr>
    </w:p>
    <w:p w:rsidR="000434FD" w:rsidP="00E85303" w:rsidRDefault="00C94B4B" w14:paraId="3F3B4823" w14:textId="04A09C26">
      <w:pPr>
        <w:ind w:left="284" w:right="-2"/>
        <w:rPr>
          <w:rFonts w:eastAsia="SimSun"/>
          <w:lang w:eastAsia="zh-CN" w:bidi="hi-IN"/>
        </w:rPr>
      </w:pPr>
      <w:r w:rsidRPr="00B679C2">
        <w:rPr>
          <w:rFonts w:eastAsia="SimSun"/>
          <w:b/>
          <w:bCs/>
          <w:lang w:eastAsia="zh-CN" w:bidi="hi-IN"/>
        </w:rPr>
        <w:t>Ögonförband</w:t>
      </w:r>
      <w:r w:rsidR="00E85303">
        <w:rPr>
          <w:rFonts w:eastAsia="SimSun"/>
          <w:b/>
          <w:bCs/>
          <w:lang w:eastAsia="zh-CN" w:bidi="hi-IN"/>
        </w:rPr>
        <w:br/>
      </w:r>
      <w:r w:rsidR="0042773F">
        <w:rPr>
          <w:rFonts w:eastAsia="SimSun"/>
          <w:lang w:eastAsia="zh-CN" w:bidi="hi-IN"/>
        </w:rPr>
        <w:t>Till varje öga behövs tre kompresser</w:t>
      </w:r>
      <w:r w:rsidR="001B65FD">
        <w:rPr>
          <w:rFonts w:eastAsia="SimSun"/>
          <w:lang w:eastAsia="zh-CN" w:bidi="hi-IN"/>
        </w:rPr>
        <w:t xml:space="preserve">. Trassla ihop den ena </w:t>
      </w:r>
      <w:r w:rsidR="00293087">
        <w:rPr>
          <w:rFonts w:eastAsia="SimSun"/>
          <w:lang w:eastAsia="zh-CN" w:bidi="hi-IN"/>
        </w:rPr>
        <w:t xml:space="preserve">och lägg den mellan två platta kompresser. </w:t>
      </w:r>
      <w:r w:rsidR="002D76EF">
        <w:rPr>
          <w:rFonts w:eastAsia="SimSun"/>
          <w:lang w:eastAsia="zh-CN" w:bidi="hi-IN"/>
        </w:rPr>
        <w:t xml:space="preserve"> </w:t>
      </w:r>
      <w:r w:rsidR="00822197">
        <w:rPr>
          <w:rFonts w:eastAsia="SimSun"/>
          <w:lang w:eastAsia="zh-CN" w:bidi="hi-IN"/>
        </w:rPr>
        <w:t xml:space="preserve">Fukta kompresserna med koksalt. </w:t>
      </w:r>
      <w:r w:rsidR="00897AF5">
        <w:rPr>
          <w:rFonts w:eastAsia="SimSun"/>
          <w:lang w:eastAsia="zh-CN" w:bidi="hi-IN"/>
        </w:rPr>
        <w:t>Fäst kompresserna genom att linda en åtta runt barnets huvud, trycket fördelas då på ett bra sätt. Fukta kompresserna regelbundet och linda av med jämna mellanrum för att kontrollera så att inga veck uppstår se bilder nedan.</w:t>
      </w:r>
    </w:p>
    <w:p w:rsidR="007976AC" w:rsidP="00CC2F0B" w:rsidRDefault="000434FD" w14:paraId="4C97D7B6" w14:textId="6C38FF4C">
      <w:pPr>
        <w:ind w:left="284"/>
        <w:rPr>
          <w:rFonts w:eastAsia="SimSun"/>
          <w:lang w:eastAsia="zh-CN" w:bidi="hi-IN"/>
        </w:rPr>
      </w:pPr>
      <w:r>
        <w:rPr>
          <w:noProof/>
        </w:rPr>
        <w:drawing>
          <wp:inline distT="0" distB="0" distL="0" distR="0" wp14:anchorId="61A6E47E" wp14:editId="1C4CBD87">
            <wp:extent cx="3251994" cy="1345223"/>
            <wp:effectExtent l="0" t="0" r="5715" b="7620"/>
            <wp:docPr id="25" name="Bildobjekt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8894" b="6044"/>
                    <a:stretch/>
                  </pic:blipFill>
                  <pic:spPr bwMode="auto">
                    <a:xfrm>
                      <a:off x="0" y="0"/>
                      <a:ext cx="3274052" cy="1354348"/>
                    </a:xfrm>
                    <a:prstGeom prst="rect">
                      <a:avLst/>
                    </a:prstGeom>
                    <a:ln>
                      <a:noFill/>
                    </a:ln>
                    <a:extLst>
                      <a:ext uri="{53640926-AAD7-44D8-BBD7-CCE9431645EC}">
                        <a14:shadowObscured xmlns:a14="http://schemas.microsoft.com/office/drawing/2010/main"/>
                      </a:ext>
                    </a:extLst>
                  </pic:spPr>
                </pic:pic>
              </a:graphicData>
            </a:graphic>
          </wp:inline>
        </w:drawing>
      </w:r>
    </w:p>
    <w:p w:rsidR="000434FD" w:rsidP="00822197" w:rsidRDefault="000434FD" w14:paraId="01DA1298" w14:textId="6E57E73D">
      <w:pPr>
        <w:ind w:left="0"/>
        <w:rPr>
          <w:rFonts w:eastAsia="SimSun"/>
          <w:lang w:eastAsia="zh-CN" w:bidi="hi-IN"/>
        </w:rPr>
      </w:pPr>
    </w:p>
    <w:p w:rsidR="0042773F" w:rsidP="00CC2F0B" w:rsidRDefault="007974C1" w14:paraId="1DE06DC0" w14:textId="6919193C">
      <w:pPr>
        <w:ind w:left="284"/>
        <w:rPr>
          <w:rFonts w:eastAsia="SimSun"/>
          <w:lang w:eastAsia="zh-CN" w:bidi="hi-IN"/>
        </w:rPr>
      </w:pPr>
      <w:r>
        <w:rPr>
          <w:noProof/>
        </w:rPr>
        <w:drawing>
          <wp:inline distT="0" distB="0" distL="0" distR="0" wp14:anchorId="02E9F901" wp14:editId="7ACFD767">
            <wp:extent cx="3261946" cy="1957705"/>
            <wp:effectExtent l="0" t="0" r="0" b="4445"/>
            <wp:docPr id="24" name="Bildobjekt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9497" t="18589" r="12432" b="10089"/>
                    <a:stretch/>
                  </pic:blipFill>
                  <pic:spPr bwMode="auto">
                    <a:xfrm>
                      <a:off x="0" y="0"/>
                      <a:ext cx="3324755" cy="1995401"/>
                    </a:xfrm>
                    <a:prstGeom prst="rect">
                      <a:avLst/>
                    </a:prstGeom>
                    <a:ln>
                      <a:noFill/>
                    </a:ln>
                    <a:extLst>
                      <a:ext uri="{53640926-AAD7-44D8-BBD7-CCE9431645EC}">
                        <a14:shadowObscured xmlns:a14="http://schemas.microsoft.com/office/drawing/2010/main"/>
                      </a:ext>
                    </a:extLst>
                  </pic:spPr>
                </pic:pic>
              </a:graphicData>
            </a:graphic>
          </wp:inline>
        </w:drawing>
      </w:r>
    </w:p>
    <w:p w:rsidR="00AD0D59" w:rsidP="00897AF5" w:rsidRDefault="00AD0D59" w14:paraId="2BB4EC40" w14:textId="26F7E7F2">
      <w:pPr>
        <w:ind w:left="0" w:right="140"/>
        <w:rPr>
          <w:rFonts w:eastAsia="SimSun"/>
          <w:lang w:eastAsia="zh-CN" w:bidi="hi-IN"/>
        </w:rPr>
      </w:pPr>
    </w:p>
    <w:p w:rsidR="00245F1F" w:rsidP="00CC2F0B" w:rsidRDefault="001C40B7" w14:paraId="5B84B52B" w14:textId="22DCB6C0">
      <w:pPr>
        <w:ind w:left="284"/>
        <w:rPr>
          <w:rFonts w:eastAsia="SimSun"/>
          <w:lang w:eastAsia="zh-CN" w:bidi="hi-IN"/>
        </w:rPr>
      </w:pPr>
      <w:r>
        <w:rPr>
          <w:noProof/>
        </w:rPr>
        <w:drawing>
          <wp:inline distT="0" distB="0" distL="0" distR="0" wp14:anchorId="085BA28C" wp14:editId="0F71E9BF">
            <wp:extent cx="3251835" cy="2751992"/>
            <wp:effectExtent l="0" t="0" r="5715" b="0"/>
            <wp:docPr id="26" name="Bildobjekt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289118" cy="2783544"/>
                    </a:xfrm>
                    <a:prstGeom prst="rect">
                      <a:avLst/>
                    </a:prstGeom>
                  </pic:spPr>
                </pic:pic>
              </a:graphicData>
            </a:graphic>
          </wp:inline>
        </w:drawing>
      </w:r>
    </w:p>
    <w:p w:rsidR="00245F1F" w:rsidP="00CC2F0B" w:rsidRDefault="00245F1F" w14:paraId="2DAB8153" w14:textId="77777777">
      <w:pPr>
        <w:ind w:left="284"/>
        <w:rPr>
          <w:rFonts w:eastAsia="SimSun"/>
          <w:lang w:eastAsia="zh-CN" w:bidi="hi-IN"/>
        </w:rPr>
      </w:pPr>
    </w:p>
    <w:p w:rsidRPr="00C94B4B" w:rsidR="00C94B4B" w:rsidP="00101628" w:rsidRDefault="00C94B4B" w14:paraId="20183BB9" w14:textId="77777777">
      <w:pPr>
        <w:pStyle w:val="Heading2"/>
        <w:ind w:left="284"/>
      </w:pPr>
      <w:r w:rsidRPr="00C94B4B">
        <w:t>Granskare/arbetsgrupp</w:t>
      </w:r>
    </w:p>
    <w:p w:rsidRPr="00C845F6" w:rsidR="00C94B4B" w:rsidP="00DF1117" w:rsidRDefault="00C845F6" w14:paraId="76743C38" w14:textId="507178A7">
      <w:pPr>
        <w:ind w:left="284" w:right="-2"/>
      </w:pPr>
      <w:r>
        <w:t xml:space="preserve">Eva-Lena Tilly, Barnansvarig Intensivvårdssjuksköterska </w:t>
      </w:r>
      <w:proofErr w:type="spellStart"/>
      <w:r>
        <w:t>Civa</w:t>
      </w:r>
      <w:proofErr w:type="spellEnd"/>
      <w:r>
        <w:t xml:space="preserve"> 96, An/</w:t>
      </w:r>
      <w:proofErr w:type="spellStart"/>
      <w:r>
        <w:t>Op</w:t>
      </w:r>
      <w:proofErr w:type="spellEnd"/>
      <w:r>
        <w:t>/IVA</w:t>
      </w:r>
      <w:r w:rsidR="00EE682A">
        <w:t xml:space="preserve"> </w:t>
      </w:r>
      <w:r>
        <w:t>Omr</w:t>
      </w:r>
      <w:r w:rsidR="003049F1">
        <w:t>åde</w:t>
      </w:r>
      <w:r>
        <w:t xml:space="preserve"> 5, SU</w:t>
      </w:r>
      <w:r w:rsidR="007278C6">
        <w:br/>
      </w:r>
      <w:proofErr w:type="spellStart"/>
      <w:r w:rsidR="007278C6">
        <w:t>Maddeleine</w:t>
      </w:r>
      <w:proofErr w:type="spellEnd"/>
      <w:r w:rsidR="007278C6">
        <w:t xml:space="preserve"> Lindst</w:t>
      </w:r>
      <w:r w:rsidR="003C0657">
        <w:t>r</w:t>
      </w:r>
      <w:r w:rsidR="007278C6">
        <w:t>öm</w:t>
      </w:r>
      <w:r w:rsidR="00682FAB">
        <w:t xml:space="preserve">, Barnansvarig Intensivvårdssjuksköterska </w:t>
      </w:r>
      <w:proofErr w:type="spellStart"/>
      <w:r w:rsidR="00682FAB">
        <w:t>Civa</w:t>
      </w:r>
      <w:proofErr w:type="spellEnd"/>
      <w:r w:rsidR="00682FAB">
        <w:t xml:space="preserve"> 96, An/</w:t>
      </w:r>
      <w:proofErr w:type="spellStart"/>
      <w:r w:rsidR="00682FAB">
        <w:t>Op</w:t>
      </w:r>
      <w:proofErr w:type="spellEnd"/>
      <w:r w:rsidR="00682FAB">
        <w:t>/IVA Område 5, SU</w:t>
      </w:r>
    </w:p>
    <w:p w:rsidRPr="00C94B4B" w:rsidR="00C94B4B" w:rsidP="00C94B4B" w:rsidRDefault="00C94B4B" w14:paraId="64372AA0" w14:textId="77777777">
      <w:pPr>
        <w:spacing w:after="0" w:line="240" w:lineRule="auto"/>
        <w:ind w:left="0" w:right="0"/>
      </w:pPr>
    </w:p>
    <w:p w:rsidRPr="00C94B4B" w:rsidR="00C94B4B" w:rsidP="00C94B4B" w:rsidRDefault="00C94B4B" w14:paraId="336B26C0" w14:textId="77777777">
      <w:pPr>
        <w:spacing w:after="0" w:line="240" w:lineRule="auto"/>
        <w:ind w:left="0" w:right="0"/>
      </w:pPr>
    </w:p>
    <w:bookmarkEnd w:id="0"/>
    <w:p w:rsidRPr="00536A5A" w:rsidR="00536A5A" w:rsidP="00536A5A" w:rsidRDefault="00536A5A" w14:paraId="76B9F95B" w14:textId="24513497">
      <w:pPr>
        <w:spacing w:after="0" w:line="240" w:lineRule="auto"/>
        <w:ind w:left="0" w:right="0"/>
      </w:pPr>
    </w:p>
    <w:sectPr w:rsidRPr="00536A5A" w:rsidR="00536A5A" w:rsidSect="00C94B4B">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A1E93" w:rsidRDefault="006A1E93" w14:paraId="76190F83" w14:textId="77777777">
      <w:r>
        <w:separator/>
      </w:r>
    </w:p>
  </w:endnote>
  <w:endnote w:type="continuationSeparator" w:id="0">
    <w:p w:rsidR="006A1E93" w:rsidRDefault="006A1E93" w14:paraId="36DF9630" w14:textId="77777777">
      <w:r>
        <w:continuationSeparator/>
      </w:r>
    </w:p>
  </w:endnote>
  <w:endnote w:type="continuationNotice" w:id="1">
    <w:p w:rsidR="006A1E93" w:rsidRDefault="006A1E93" w14:paraId="789A8503"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A1E93" w:rsidRDefault="006A1E93" w14:paraId="66CFEBAF" w14:textId="77777777"/>
  </w:footnote>
  <w:footnote w:type="continuationSeparator" w:id="0">
    <w:p w:rsidR="006A1E93" w:rsidRDefault="006A1E93" w14:paraId="57AAB277" w14:textId="77777777">
      <w:r>
        <w:continuationSeparator/>
      </w:r>
    </w:p>
  </w:footnote>
  <w:footnote w:type="continuationNotice" w:id="1">
    <w:p w:rsidR="006A1E93" w:rsidRDefault="006A1E93" w14:paraId="2F872C3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125881104">
    <w:abstractNumId w:val="17"/>
  </w:num>
  <w:num w:numId="2" w16cid:durableId="105318888">
    <w:abstractNumId w:val="14"/>
  </w:num>
  <w:num w:numId="3" w16cid:durableId="680855918">
    <w:abstractNumId w:val="0"/>
  </w:num>
  <w:num w:numId="4" w16cid:durableId="1644576195">
    <w:abstractNumId w:val="6"/>
  </w:num>
  <w:num w:numId="5" w16cid:durableId="1935160952">
    <w:abstractNumId w:val="15"/>
  </w:num>
  <w:num w:numId="6" w16cid:durableId="1678651308">
    <w:abstractNumId w:val="2"/>
  </w:num>
  <w:num w:numId="7" w16cid:durableId="1562977614">
    <w:abstractNumId w:val="11"/>
  </w:num>
  <w:num w:numId="8" w16cid:durableId="367993917">
    <w:abstractNumId w:val="8"/>
  </w:num>
  <w:num w:numId="9" w16cid:durableId="1109276840">
    <w:abstractNumId w:val="1"/>
  </w:num>
  <w:num w:numId="10" w16cid:durableId="1278026207">
    <w:abstractNumId w:val="1"/>
  </w:num>
  <w:num w:numId="11" w16cid:durableId="1279991845">
    <w:abstractNumId w:val="3"/>
  </w:num>
  <w:num w:numId="12" w16cid:durableId="2127389741">
    <w:abstractNumId w:val="4"/>
  </w:num>
  <w:num w:numId="13" w16cid:durableId="609237028">
    <w:abstractNumId w:val="13"/>
  </w:num>
  <w:num w:numId="14" w16cid:durableId="1454250562">
    <w:abstractNumId w:val="9"/>
  </w:num>
  <w:num w:numId="15" w16cid:durableId="896015774">
    <w:abstractNumId w:val="7"/>
  </w:num>
  <w:num w:numId="16" w16cid:durableId="664238522">
    <w:abstractNumId w:val="12"/>
  </w:num>
  <w:num w:numId="17" w16cid:durableId="970479463">
    <w:abstractNumId w:val="5"/>
  </w:num>
  <w:num w:numId="18" w16cid:durableId="1647971270">
    <w:abstractNumId w:val="10"/>
  </w:num>
  <w:num w:numId="19" w16cid:durableId="142969264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697"/>
    <w:rsid w:val="000051D5"/>
    <w:rsid w:val="00006D2A"/>
    <w:rsid w:val="00010D47"/>
    <w:rsid w:val="00010FF5"/>
    <w:rsid w:val="00016CF0"/>
    <w:rsid w:val="00020928"/>
    <w:rsid w:val="00020BB2"/>
    <w:rsid w:val="0002435C"/>
    <w:rsid w:val="00030DDD"/>
    <w:rsid w:val="000313BB"/>
    <w:rsid w:val="00033ED5"/>
    <w:rsid w:val="000434FD"/>
    <w:rsid w:val="00050500"/>
    <w:rsid w:val="000539C2"/>
    <w:rsid w:val="0005691C"/>
    <w:rsid w:val="00056ECB"/>
    <w:rsid w:val="00056ED5"/>
    <w:rsid w:val="000638B1"/>
    <w:rsid w:val="000655CC"/>
    <w:rsid w:val="000700AE"/>
    <w:rsid w:val="00084024"/>
    <w:rsid w:val="000847A9"/>
    <w:rsid w:val="0009062C"/>
    <w:rsid w:val="00095368"/>
    <w:rsid w:val="000954C4"/>
    <w:rsid w:val="000A02C3"/>
    <w:rsid w:val="000A4C35"/>
    <w:rsid w:val="000A611A"/>
    <w:rsid w:val="000B1248"/>
    <w:rsid w:val="000B12D9"/>
    <w:rsid w:val="000B40BD"/>
    <w:rsid w:val="000B4536"/>
    <w:rsid w:val="000B4D81"/>
    <w:rsid w:val="000B6044"/>
    <w:rsid w:val="000B7715"/>
    <w:rsid w:val="000D5AAC"/>
    <w:rsid w:val="000D5ABD"/>
    <w:rsid w:val="000D63C7"/>
    <w:rsid w:val="000E463B"/>
    <w:rsid w:val="000E5A7E"/>
    <w:rsid w:val="000F1C64"/>
    <w:rsid w:val="000F43A3"/>
    <w:rsid w:val="000F7681"/>
    <w:rsid w:val="00101628"/>
    <w:rsid w:val="00102318"/>
    <w:rsid w:val="00103031"/>
    <w:rsid w:val="001044FE"/>
    <w:rsid w:val="00112C76"/>
    <w:rsid w:val="001139D4"/>
    <w:rsid w:val="00113E51"/>
    <w:rsid w:val="001179FE"/>
    <w:rsid w:val="00126BD6"/>
    <w:rsid w:val="00131B08"/>
    <w:rsid w:val="00132A59"/>
    <w:rsid w:val="00133337"/>
    <w:rsid w:val="00133A0F"/>
    <w:rsid w:val="0013580F"/>
    <w:rsid w:val="00137B6D"/>
    <w:rsid w:val="0014070B"/>
    <w:rsid w:val="001422C1"/>
    <w:rsid w:val="00146357"/>
    <w:rsid w:val="001522AE"/>
    <w:rsid w:val="00157D5B"/>
    <w:rsid w:val="00161FE6"/>
    <w:rsid w:val="001647EA"/>
    <w:rsid w:val="00164C3D"/>
    <w:rsid w:val="00166D3A"/>
    <w:rsid w:val="00180BFF"/>
    <w:rsid w:val="00181FDC"/>
    <w:rsid w:val="00183138"/>
    <w:rsid w:val="00184396"/>
    <w:rsid w:val="001860B9"/>
    <w:rsid w:val="00186F2B"/>
    <w:rsid w:val="001874D6"/>
    <w:rsid w:val="00193310"/>
    <w:rsid w:val="0019632A"/>
    <w:rsid w:val="00197C07"/>
    <w:rsid w:val="001A4E7C"/>
    <w:rsid w:val="001B487D"/>
    <w:rsid w:val="001B65FD"/>
    <w:rsid w:val="001B762C"/>
    <w:rsid w:val="001C40B7"/>
    <w:rsid w:val="001C4D0A"/>
    <w:rsid w:val="001C5FEF"/>
    <w:rsid w:val="001D6CF9"/>
    <w:rsid w:val="001E2AD2"/>
    <w:rsid w:val="001E3BB6"/>
    <w:rsid w:val="001E48AA"/>
    <w:rsid w:val="00205D42"/>
    <w:rsid w:val="002110AC"/>
    <w:rsid w:val="00211487"/>
    <w:rsid w:val="00211D91"/>
    <w:rsid w:val="00217DEC"/>
    <w:rsid w:val="00225547"/>
    <w:rsid w:val="00225E45"/>
    <w:rsid w:val="00235B57"/>
    <w:rsid w:val="00241F76"/>
    <w:rsid w:val="00245F1F"/>
    <w:rsid w:val="00250F24"/>
    <w:rsid w:val="002523C5"/>
    <w:rsid w:val="0025380B"/>
    <w:rsid w:val="0025703A"/>
    <w:rsid w:val="0026016B"/>
    <w:rsid w:val="002621F8"/>
    <w:rsid w:val="00262F3D"/>
    <w:rsid w:val="00263281"/>
    <w:rsid w:val="002651D6"/>
    <w:rsid w:val="0026551F"/>
    <w:rsid w:val="0026674C"/>
    <w:rsid w:val="00272770"/>
    <w:rsid w:val="00280A85"/>
    <w:rsid w:val="00283C6B"/>
    <w:rsid w:val="00284119"/>
    <w:rsid w:val="00285C62"/>
    <w:rsid w:val="00290B5C"/>
    <w:rsid w:val="00293087"/>
    <w:rsid w:val="00294791"/>
    <w:rsid w:val="002B0B30"/>
    <w:rsid w:val="002B0C78"/>
    <w:rsid w:val="002C0C02"/>
    <w:rsid w:val="002C1277"/>
    <w:rsid w:val="002C60AD"/>
    <w:rsid w:val="002C6275"/>
    <w:rsid w:val="002D0E0E"/>
    <w:rsid w:val="002D11EC"/>
    <w:rsid w:val="002D3C85"/>
    <w:rsid w:val="002D6023"/>
    <w:rsid w:val="002D76EF"/>
    <w:rsid w:val="002E263F"/>
    <w:rsid w:val="002E27DE"/>
    <w:rsid w:val="002E6F81"/>
    <w:rsid w:val="002E70E5"/>
    <w:rsid w:val="002F08BA"/>
    <w:rsid w:val="002F1452"/>
    <w:rsid w:val="002F2CFF"/>
    <w:rsid w:val="002F568B"/>
    <w:rsid w:val="002F7818"/>
    <w:rsid w:val="003049F1"/>
    <w:rsid w:val="003066D0"/>
    <w:rsid w:val="00311401"/>
    <w:rsid w:val="00312834"/>
    <w:rsid w:val="0031724F"/>
    <w:rsid w:val="003203D7"/>
    <w:rsid w:val="00320F86"/>
    <w:rsid w:val="00324171"/>
    <w:rsid w:val="00326960"/>
    <w:rsid w:val="00326C24"/>
    <w:rsid w:val="003342E5"/>
    <w:rsid w:val="00337F99"/>
    <w:rsid w:val="00342DE2"/>
    <w:rsid w:val="0034307B"/>
    <w:rsid w:val="00345EB1"/>
    <w:rsid w:val="00350CC4"/>
    <w:rsid w:val="0035440A"/>
    <w:rsid w:val="003552EB"/>
    <w:rsid w:val="00360C83"/>
    <w:rsid w:val="00360E0D"/>
    <w:rsid w:val="003626D2"/>
    <w:rsid w:val="0036357D"/>
    <w:rsid w:val="00363B23"/>
    <w:rsid w:val="00364E1F"/>
    <w:rsid w:val="0036594C"/>
    <w:rsid w:val="00367D19"/>
    <w:rsid w:val="00371BED"/>
    <w:rsid w:val="00382283"/>
    <w:rsid w:val="00384019"/>
    <w:rsid w:val="003854F1"/>
    <w:rsid w:val="0039118E"/>
    <w:rsid w:val="003929F0"/>
    <w:rsid w:val="00394031"/>
    <w:rsid w:val="00397F54"/>
    <w:rsid w:val="003A0D43"/>
    <w:rsid w:val="003A1754"/>
    <w:rsid w:val="003B2063"/>
    <w:rsid w:val="003B2A4B"/>
    <w:rsid w:val="003B35B7"/>
    <w:rsid w:val="003C0657"/>
    <w:rsid w:val="003D099E"/>
    <w:rsid w:val="003D21A2"/>
    <w:rsid w:val="003D29D2"/>
    <w:rsid w:val="003D66D0"/>
    <w:rsid w:val="003E0705"/>
    <w:rsid w:val="003E2FF7"/>
    <w:rsid w:val="003F1013"/>
    <w:rsid w:val="003F1ACF"/>
    <w:rsid w:val="00402584"/>
    <w:rsid w:val="00402B6D"/>
    <w:rsid w:val="00404948"/>
    <w:rsid w:val="0040699F"/>
    <w:rsid w:val="00406BEA"/>
    <w:rsid w:val="00410814"/>
    <w:rsid w:val="00413A60"/>
    <w:rsid w:val="00414D52"/>
    <w:rsid w:val="00415E8F"/>
    <w:rsid w:val="00417B93"/>
    <w:rsid w:val="00417FE1"/>
    <w:rsid w:val="00420851"/>
    <w:rsid w:val="004230F7"/>
    <w:rsid w:val="004236C1"/>
    <w:rsid w:val="00424310"/>
    <w:rsid w:val="0042773F"/>
    <w:rsid w:val="0043167E"/>
    <w:rsid w:val="0043409A"/>
    <w:rsid w:val="00436C7A"/>
    <w:rsid w:val="00443C1E"/>
    <w:rsid w:val="00446255"/>
    <w:rsid w:val="00451935"/>
    <w:rsid w:val="00460ED0"/>
    <w:rsid w:val="00465651"/>
    <w:rsid w:val="00470CE7"/>
    <w:rsid w:val="00470F4F"/>
    <w:rsid w:val="00472482"/>
    <w:rsid w:val="00473A9F"/>
    <w:rsid w:val="00474245"/>
    <w:rsid w:val="00476593"/>
    <w:rsid w:val="00480DC7"/>
    <w:rsid w:val="004845A4"/>
    <w:rsid w:val="00484AB6"/>
    <w:rsid w:val="004876F6"/>
    <w:rsid w:val="004909FD"/>
    <w:rsid w:val="0049236A"/>
    <w:rsid w:val="00492718"/>
    <w:rsid w:val="004A1BDA"/>
    <w:rsid w:val="004A355D"/>
    <w:rsid w:val="004A4970"/>
    <w:rsid w:val="004B2183"/>
    <w:rsid w:val="004B2A01"/>
    <w:rsid w:val="004C2559"/>
    <w:rsid w:val="004D032C"/>
    <w:rsid w:val="004D28B7"/>
    <w:rsid w:val="004D2DC8"/>
    <w:rsid w:val="004D7BA3"/>
    <w:rsid w:val="004E0AD3"/>
    <w:rsid w:val="004E5A8D"/>
    <w:rsid w:val="004E7095"/>
    <w:rsid w:val="004F4518"/>
    <w:rsid w:val="004F49D3"/>
    <w:rsid w:val="004F4C62"/>
    <w:rsid w:val="004F60DF"/>
    <w:rsid w:val="00500893"/>
    <w:rsid w:val="00501433"/>
    <w:rsid w:val="00511CC4"/>
    <w:rsid w:val="00520893"/>
    <w:rsid w:val="00520C7C"/>
    <w:rsid w:val="00523F7A"/>
    <w:rsid w:val="00531E60"/>
    <w:rsid w:val="00535C0B"/>
    <w:rsid w:val="00536A5A"/>
    <w:rsid w:val="00541D07"/>
    <w:rsid w:val="00542DDD"/>
    <w:rsid w:val="00544BAB"/>
    <w:rsid w:val="00545F31"/>
    <w:rsid w:val="00546325"/>
    <w:rsid w:val="00552A32"/>
    <w:rsid w:val="0055430E"/>
    <w:rsid w:val="005559BF"/>
    <w:rsid w:val="005578FA"/>
    <w:rsid w:val="00565129"/>
    <w:rsid w:val="00565CD0"/>
    <w:rsid w:val="00567486"/>
    <w:rsid w:val="00567820"/>
    <w:rsid w:val="005770AD"/>
    <w:rsid w:val="00581414"/>
    <w:rsid w:val="00582490"/>
    <w:rsid w:val="005826FA"/>
    <w:rsid w:val="00583A14"/>
    <w:rsid w:val="00584D34"/>
    <w:rsid w:val="00585F3B"/>
    <w:rsid w:val="00592EB8"/>
    <w:rsid w:val="00597E28"/>
    <w:rsid w:val="005A2E3B"/>
    <w:rsid w:val="005A54ED"/>
    <w:rsid w:val="005A5D5B"/>
    <w:rsid w:val="005A6081"/>
    <w:rsid w:val="005A627D"/>
    <w:rsid w:val="005A64FE"/>
    <w:rsid w:val="005B16F6"/>
    <w:rsid w:val="005C0045"/>
    <w:rsid w:val="005C084E"/>
    <w:rsid w:val="005C45A8"/>
    <w:rsid w:val="005C4606"/>
    <w:rsid w:val="005D0B0C"/>
    <w:rsid w:val="005E02B3"/>
    <w:rsid w:val="005E04DC"/>
    <w:rsid w:val="005E1E24"/>
    <w:rsid w:val="005E799D"/>
    <w:rsid w:val="005F0E82"/>
    <w:rsid w:val="0060596B"/>
    <w:rsid w:val="00606D97"/>
    <w:rsid w:val="00614AB6"/>
    <w:rsid w:val="00614E64"/>
    <w:rsid w:val="00617710"/>
    <w:rsid w:val="00617EE6"/>
    <w:rsid w:val="0062184C"/>
    <w:rsid w:val="00623724"/>
    <w:rsid w:val="00627BEA"/>
    <w:rsid w:val="00630EF7"/>
    <w:rsid w:val="006319DB"/>
    <w:rsid w:val="00642C4F"/>
    <w:rsid w:val="00651CD8"/>
    <w:rsid w:val="0065595B"/>
    <w:rsid w:val="00660269"/>
    <w:rsid w:val="00665F89"/>
    <w:rsid w:val="00673C92"/>
    <w:rsid w:val="006753EC"/>
    <w:rsid w:val="00675B4A"/>
    <w:rsid w:val="00682FAB"/>
    <w:rsid w:val="0069207A"/>
    <w:rsid w:val="00696A31"/>
    <w:rsid w:val="006A1E93"/>
    <w:rsid w:val="006A2789"/>
    <w:rsid w:val="006A4978"/>
    <w:rsid w:val="006A7261"/>
    <w:rsid w:val="006B0D29"/>
    <w:rsid w:val="006B1557"/>
    <w:rsid w:val="006B15A8"/>
    <w:rsid w:val="006B1819"/>
    <w:rsid w:val="006B5050"/>
    <w:rsid w:val="006B5DE7"/>
    <w:rsid w:val="006C4281"/>
    <w:rsid w:val="006C5048"/>
    <w:rsid w:val="006C6241"/>
    <w:rsid w:val="006C6A4B"/>
    <w:rsid w:val="006C779F"/>
    <w:rsid w:val="006D01F5"/>
    <w:rsid w:val="006D0CFB"/>
    <w:rsid w:val="006D30C0"/>
    <w:rsid w:val="006D5E00"/>
    <w:rsid w:val="006D7535"/>
    <w:rsid w:val="006E450B"/>
    <w:rsid w:val="006F0D7E"/>
    <w:rsid w:val="006F102B"/>
    <w:rsid w:val="00705015"/>
    <w:rsid w:val="00710B77"/>
    <w:rsid w:val="0072075B"/>
    <w:rsid w:val="007221C2"/>
    <w:rsid w:val="00725816"/>
    <w:rsid w:val="00726C3A"/>
    <w:rsid w:val="007278C6"/>
    <w:rsid w:val="00730108"/>
    <w:rsid w:val="00730955"/>
    <w:rsid w:val="00733A9C"/>
    <w:rsid w:val="00736574"/>
    <w:rsid w:val="007367E0"/>
    <w:rsid w:val="00737215"/>
    <w:rsid w:val="00740023"/>
    <w:rsid w:val="007433EB"/>
    <w:rsid w:val="00745066"/>
    <w:rsid w:val="00752792"/>
    <w:rsid w:val="00754905"/>
    <w:rsid w:val="00760038"/>
    <w:rsid w:val="00762EE0"/>
    <w:rsid w:val="00764BD5"/>
    <w:rsid w:val="00765C41"/>
    <w:rsid w:val="00771100"/>
    <w:rsid w:val="007759DD"/>
    <w:rsid w:val="0078609F"/>
    <w:rsid w:val="007917BA"/>
    <w:rsid w:val="007974C1"/>
    <w:rsid w:val="007976AC"/>
    <w:rsid w:val="007A5C6F"/>
    <w:rsid w:val="007D19DF"/>
    <w:rsid w:val="007D1BF3"/>
    <w:rsid w:val="007D4241"/>
    <w:rsid w:val="007D4317"/>
    <w:rsid w:val="007D4EA3"/>
    <w:rsid w:val="007E1BE3"/>
    <w:rsid w:val="007F1CFF"/>
    <w:rsid w:val="007F5DD5"/>
    <w:rsid w:val="00804758"/>
    <w:rsid w:val="0081080A"/>
    <w:rsid w:val="00811283"/>
    <w:rsid w:val="00821A1B"/>
    <w:rsid w:val="00822197"/>
    <w:rsid w:val="008262E9"/>
    <w:rsid w:val="008278BD"/>
    <w:rsid w:val="00827E69"/>
    <w:rsid w:val="00835C4D"/>
    <w:rsid w:val="00836D83"/>
    <w:rsid w:val="0084341A"/>
    <w:rsid w:val="00843F48"/>
    <w:rsid w:val="00844565"/>
    <w:rsid w:val="00851423"/>
    <w:rsid w:val="00857848"/>
    <w:rsid w:val="00865069"/>
    <w:rsid w:val="008654B6"/>
    <w:rsid w:val="0087139C"/>
    <w:rsid w:val="0087737B"/>
    <w:rsid w:val="00880E83"/>
    <w:rsid w:val="008849B5"/>
    <w:rsid w:val="008910F6"/>
    <w:rsid w:val="00892F28"/>
    <w:rsid w:val="00897AF5"/>
    <w:rsid w:val="008A0C5F"/>
    <w:rsid w:val="008A302C"/>
    <w:rsid w:val="008A350D"/>
    <w:rsid w:val="008A3DEA"/>
    <w:rsid w:val="008A4EB9"/>
    <w:rsid w:val="008A6AE9"/>
    <w:rsid w:val="008A74C0"/>
    <w:rsid w:val="008B1694"/>
    <w:rsid w:val="008B5BDA"/>
    <w:rsid w:val="008B5D54"/>
    <w:rsid w:val="008B5EB4"/>
    <w:rsid w:val="008C4B27"/>
    <w:rsid w:val="008C7F2A"/>
    <w:rsid w:val="008E2881"/>
    <w:rsid w:val="008E36F8"/>
    <w:rsid w:val="008E46B2"/>
    <w:rsid w:val="008E5372"/>
    <w:rsid w:val="008E682C"/>
    <w:rsid w:val="008E78A1"/>
    <w:rsid w:val="008F589F"/>
    <w:rsid w:val="008F5909"/>
    <w:rsid w:val="00906140"/>
    <w:rsid w:val="00906238"/>
    <w:rsid w:val="00907EF9"/>
    <w:rsid w:val="0091295C"/>
    <w:rsid w:val="00913FD5"/>
    <w:rsid w:val="00914D58"/>
    <w:rsid w:val="00916AD2"/>
    <w:rsid w:val="00921F47"/>
    <w:rsid w:val="009228AB"/>
    <w:rsid w:val="0093085B"/>
    <w:rsid w:val="00931C57"/>
    <w:rsid w:val="009347A5"/>
    <w:rsid w:val="00942257"/>
    <w:rsid w:val="009471BF"/>
    <w:rsid w:val="00950E4E"/>
    <w:rsid w:val="00952034"/>
    <w:rsid w:val="009529BD"/>
    <w:rsid w:val="009533B4"/>
    <w:rsid w:val="00955F6D"/>
    <w:rsid w:val="00960EAB"/>
    <w:rsid w:val="00971D93"/>
    <w:rsid w:val="00972002"/>
    <w:rsid w:val="00976150"/>
    <w:rsid w:val="009773CC"/>
    <w:rsid w:val="00990468"/>
    <w:rsid w:val="009B1F6B"/>
    <w:rsid w:val="009C0D12"/>
    <w:rsid w:val="009C192E"/>
    <w:rsid w:val="009C6BF9"/>
    <w:rsid w:val="009C6D5E"/>
    <w:rsid w:val="009C757C"/>
    <w:rsid w:val="009D6819"/>
    <w:rsid w:val="009D6D1C"/>
    <w:rsid w:val="009E0CF9"/>
    <w:rsid w:val="009E189D"/>
    <w:rsid w:val="009E3968"/>
    <w:rsid w:val="009E531B"/>
    <w:rsid w:val="009E6C56"/>
    <w:rsid w:val="009E7DCF"/>
    <w:rsid w:val="009F2010"/>
    <w:rsid w:val="009F4A56"/>
    <w:rsid w:val="009F4E65"/>
    <w:rsid w:val="009F5D95"/>
    <w:rsid w:val="00A006A5"/>
    <w:rsid w:val="00A04139"/>
    <w:rsid w:val="00A05942"/>
    <w:rsid w:val="00A07BEC"/>
    <w:rsid w:val="00A157A4"/>
    <w:rsid w:val="00A20B0A"/>
    <w:rsid w:val="00A264BE"/>
    <w:rsid w:val="00A272CA"/>
    <w:rsid w:val="00A32561"/>
    <w:rsid w:val="00A33051"/>
    <w:rsid w:val="00A3459D"/>
    <w:rsid w:val="00A34F2B"/>
    <w:rsid w:val="00A37300"/>
    <w:rsid w:val="00A407AD"/>
    <w:rsid w:val="00A40923"/>
    <w:rsid w:val="00A40D54"/>
    <w:rsid w:val="00A41C05"/>
    <w:rsid w:val="00A41FA0"/>
    <w:rsid w:val="00A42426"/>
    <w:rsid w:val="00A46087"/>
    <w:rsid w:val="00A51139"/>
    <w:rsid w:val="00A514B7"/>
    <w:rsid w:val="00A5199E"/>
    <w:rsid w:val="00A53BF1"/>
    <w:rsid w:val="00A54A0B"/>
    <w:rsid w:val="00A622F2"/>
    <w:rsid w:val="00A628A0"/>
    <w:rsid w:val="00A64534"/>
    <w:rsid w:val="00A65FD4"/>
    <w:rsid w:val="00A70162"/>
    <w:rsid w:val="00A70C57"/>
    <w:rsid w:val="00A81198"/>
    <w:rsid w:val="00A81895"/>
    <w:rsid w:val="00A81E48"/>
    <w:rsid w:val="00A82035"/>
    <w:rsid w:val="00A83B46"/>
    <w:rsid w:val="00A85EBC"/>
    <w:rsid w:val="00A90CA6"/>
    <w:rsid w:val="00A90D77"/>
    <w:rsid w:val="00A92E07"/>
    <w:rsid w:val="00AA0B3A"/>
    <w:rsid w:val="00AA4C3B"/>
    <w:rsid w:val="00AA6EB4"/>
    <w:rsid w:val="00AA767D"/>
    <w:rsid w:val="00AB0CC9"/>
    <w:rsid w:val="00AC2047"/>
    <w:rsid w:val="00AC3FF6"/>
    <w:rsid w:val="00AD0D59"/>
    <w:rsid w:val="00AD2791"/>
    <w:rsid w:val="00AD3503"/>
    <w:rsid w:val="00AD590D"/>
    <w:rsid w:val="00AD73EC"/>
    <w:rsid w:val="00AE5BC7"/>
    <w:rsid w:val="00AF5AAF"/>
    <w:rsid w:val="00AF6309"/>
    <w:rsid w:val="00B046D8"/>
    <w:rsid w:val="00B1125D"/>
    <w:rsid w:val="00B12B7A"/>
    <w:rsid w:val="00B13F4C"/>
    <w:rsid w:val="00B16219"/>
    <w:rsid w:val="00B16C59"/>
    <w:rsid w:val="00B33FDD"/>
    <w:rsid w:val="00B359CC"/>
    <w:rsid w:val="00B36107"/>
    <w:rsid w:val="00B41789"/>
    <w:rsid w:val="00B46C03"/>
    <w:rsid w:val="00B60C6C"/>
    <w:rsid w:val="00B60EE2"/>
    <w:rsid w:val="00B619A9"/>
    <w:rsid w:val="00B62198"/>
    <w:rsid w:val="00B65A9D"/>
    <w:rsid w:val="00B66B84"/>
    <w:rsid w:val="00B66D60"/>
    <w:rsid w:val="00B679C2"/>
    <w:rsid w:val="00B75EDE"/>
    <w:rsid w:val="00B77CCB"/>
    <w:rsid w:val="00B77D88"/>
    <w:rsid w:val="00B77FAF"/>
    <w:rsid w:val="00B84336"/>
    <w:rsid w:val="00B851B9"/>
    <w:rsid w:val="00B86453"/>
    <w:rsid w:val="00B90054"/>
    <w:rsid w:val="00B92C14"/>
    <w:rsid w:val="00BA0066"/>
    <w:rsid w:val="00BA221B"/>
    <w:rsid w:val="00BA3B44"/>
    <w:rsid w:val="00BA47ED"/>
    <w:rsid w:val="00BB4BE5"/>
    <w:rsid w:val="00BB5D76"/>
    <w:rsid w:val="00BB6399"/>
    <w:rsid w:val="00BB69DB"/>
    <w:rsid w:val="00BC322E"/>
    <w:rsid w:val="00BC44CD"/>
    <w:rsid w:val="00BC48A6"/>
    <w:rsid w:val="00BD5105"/>
    <w:rsid w:val="00BE4C26"/>
    <w:rsid w:val="00BE4E4B"/>
    <w:rsid w:val="00BE7978"/>
    <w:rsid w:val="00BF258C"/>
    <w:rsid w:val="00C05756"/>
    <w:rsid w:val="00C07DDB"/>
    <w:rsid w:val="00C10B0C"/>
    <w:rsid w:val="00C15992"/>
    <w:rsid w:val="00C352E5"/>
    <w:rsid w:val="00C4115D"/>
    <w:rsid w:val="00C43BDD"/>
    <w:rsid w:val="00C44C78"/>
    <w:rsid w:val="00C467AF"/>
    <w:rsid w:val="00C47778"/>
    <w:rsid w:val="00C5011E"/>
    <w:rsid w:val="00C50EE5"/>
    <w:rsid w:val="00C5240A"/>
    <w:rsid w:val="00C5398F"/>
    <w:rsid w:val="00C556F5"/>
    <w:rsid w:val="00C573DE"/>
    <w:rsid w:val="00C70E19"/>
    <w:rsid w:val="00C72574"/>
    <w:rsid w:val="00C7430C"/>
    <w:rsid w:val="00C81183"/>
    <w:rsid w:val="00C845F6"/>
    <w:rsid w:val="00C85DA1"/>
    <w:rsid w:val="00C9071C"/>
    <w:rsid w:val="00C908FF"/>
    <w:rsid w:val="00C94B4B"/>
    <w:rsid w:val="00C97BD3"/>
    <w:rsid w:val="00CA270E"/>
    <w:rsid w:val="00CA39EF"/>
    <w:rsid w:val="00CA521F"/>
    <w:rsid w:val="00CA79AE"/>
    <w:rsid w:val="00CB0493"/>
    <w:rsid w:val="00CB17FF"/>
    <w:rsid w:val="00CB1ED7"/>
    <w:rsid w:val="00CB3701"/>
    <w:rsid w:val="00CB66B8"/>
    <w:rsid w:val="00CB74E9"/>
    <w:rsid w:val="00CC15FF"/>
    <w:rsid w:val="00CC167C"/>
    <w:rsid w:val="00CC238B"/>
    <w:rsid w:val="00CC2F0B"/>
    <w:rsid w:val="00CC52D9"/>
    <w:rsid w:val="00CD6647"/>
    <w:rsid w:val="00CD75AF"/>
    <w:rsid w:val="00CE4B73"/>
    <w:rsid w:val="00CF131E"/>
    <w:rsid w:val="00CF70BB"/>
    <w:rsid w:val="00D074DB"/>
    <w:rsid w:val="00D139CF"/>
    <w:rsid w:val="00D22201"/>
    <w:rsid w:val="00D224FC"/>
    <w:rsid w:val="00D23A64"/>
    <w:rsid w:val="00D3707C"/>
    <w:rsid w:val="00D37E7F"/>
    <w:rsid w:val="00D41A2A"/>
    <w:rsid w:val="00D4798F"/>
    <w:rsid w:val="00D47AD7"/>
    <w:rsid w:val="00D51529"/>
    <w:rsid w:val="00D55085"/>
    <w:rsid w:val="00D603EF"/>
    <w:rsid w:val="00D76E9D"/>
    <w:rsid w:val="00D84D54"/>
    <w:rsid w:val="00D85218"/>
    <w:rsid w:val="00D85463"/>
    <w:rsid w:val="00D855FF"/>
    <w:rsid w:val="00D915B1"/>
    <w:rsid w:val="00D9525E"/>
    <w:rsid w:val="00D96295"/>
    <w:rsid w:val="00DA2680"/>
    <w:rsid w:val="00DA299D"/>
    <w:rsid w:val="00DA4666"/>
    <w:rsid w:val="00DA65C4"/>
    <w:rsid w:val="00DC4C66"/>
    <w:rsid w:val="00DC7AE1"/>
    <w:rsid w:val="00DD2BE0"/>
    <w:rsid w:val="00DD5865"/>
    <w:rsid w:val="00DE3307"/>
    <w:rsid w:val="00DE4447"/>
    <w:rsid w:val="00DE5DA2"/>
    <w:rsid w:val="00DE6524"/>
    <w:rsid w:val="00DF0033"/>
    <w:rsid w:val="00DF1117"/>
    <w:rsid w:val="00E026BF"/>
    <w:rsid w:val="00E07B1B"/>
    <w:rsid w:val="00E11853"/>
    <w:rsid w:val="00E11ED5"/>
    <w:rsid w:val="00E12803"/>
    <w:rsid w:val="00E13D64"/>
    <w:rsid w:val="00E23112"/>
    <w:rsid w:val="00E37B8F"/>
    <w:rsid w:val="00E416B4"/>
    <w:rsid w:val="00E416F6"/>
    <w:rsid w:val="00E470FA"/>
    <w:rsid w:val="00E52A86"/>
    <w:rsid w:val="00E54B47"/>
    <w:rsid w:val="00E553BF"/>
    <w:rsid w:val="00E55D93"/>
    <w:rsid w:val="00E61294"/>
    <w:rsid w:val="00E7237C"/>
    <w:rsid w:val="00E77C46"/>
    <w:rsid w:val="00E85303"/>
    <w:rsid w:val="00E86CE8"/>
    <w:rsid w:val="00E86E6F"/>
    <w:rsid w:val="00E906FC"/>
    <w:rsid w:val="00E90E82"/>
    <w:rsid w:val="00EA00CB"/>
    <w:rsid w:val="00EA1BAA"/>
    <w:rsid w:val="00EA3FCD"/>
    <w:rsid w:val="00EA42A0"/>
    <w:rsid w:val="00EA490A"/>
    <w:rsid w:val="00EB6714"/>
    <w:rsid w:val="00EC0A68"/>
    <w:rsid w:val="00EC5006"/>
    <w:rsid w:val="00ED49C3"/>
    <w:rsid w:val="00ED6CE8"/>
    <w:rsid w:val="00ED7AA6"/>
    <w:rsid w:val="00EE0DAF"/>
    <w:rsid w:val="00EE2A56"/>
    <w:rsid w:val="00EE3818"/>
    <w:rsid w:val="00EE682A"/>
    <w:rsid w:val="00EE7885"/>
    <w:rsid w:val="00EF02A4"/>
    <w:rsid w:val="00EF7FEA"/>
    <w:rsid w:val="00F00926"/>
    <w:rsid w:val="00F02BB8"/>
    <w:rsid w:val="00F12DFF"/>
    <w:rsid w:val="00F22264"/>
    <w:rsid w:val="00F222D7"/>
    <w:rsid w:val="00F23FA0"/>
    <w:rsid w:val="00F255F5"/>
    <w:rsid w:val="00F2564D"/>
    <w:rsid w:val="00F3052B"/>
    <w:rsid w:val="00F35B05"/>
    <w:rsid w:val="00F413D9"/>
    <w:rsid w:val="00F5135F"/>
    <w:rsid w:val="00F51F78"/>
    <w:rsid w:val="00F53F73"/>
    <w:rsid w:val="00F74117"/>
    <w:rsid w:val="00F86F47"/>
    <w:rsid w:val="00F90B64"/>
    <w:rsid w:val="00FA5CE4"/>
    <w:rsid w:val="00FB2F0F"/>
    <w:rsid w:val="00FB5086"/>
    <w:rsid w:val="00FB5411"/>
    <w:rsid w:val="00FB6392"/>
    <w:rsid w:val="00FC2393"/>
    <w:rsid w:val="00FC340C"/>
    <w:rsid w:val="00FD2CD9"/>
    <w:rsid w:val="00FD3C70"/>
    <w:rsid w:val="00FD6820"/>
    <w:rsid w:val="00FE12D8"/>
    <w:rsid w:val="00FE18A9"/>
    <w:rsid w:val="00FE478F"/>
    <w:rsid w:val="00FF32C2"/>
    <w:rsid w:val="00FF4411"/>
    <w:rsid w:val="00FF61F2"/>
    <w:rsid w:val="00FF7A9E"/>
    <w:rsid w:val="00FF7C02"/>
    <w:rsid w:val="01046F10"/>
    <w:rsid w:val="024801E3"/>
    <w:rsid w:val="16D3FD07"/>
    <w:rsid w:val="1755A69C"/>
    <w:rsid w:val="1EB73175"/>
    <w:rsid w:val="220D0A50"/>
    <w:rsid w:val="2A447794"/>
    <w:rsid w:val="2ADA6C41"/>
    <w:rsid w:val="37A67D28"/>
    <w:rsid w:val="3E5A349A"/>
    <w:rsid w:val="43871D44"/>
    <w:rsid w:val="45CCE279"/>
    <w:rsid w:val="64048411"/>
    <w:rsid w:val="647B2B65"/>
    <w:rsid w:val="66864086"/>
    <w:rsid w:val="6B2CF8ED"/>
    <w:rsid w:val="70D17EA3"/>
    <w:rsid w:val="734017B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FFDE3C64-8F67-42A9-9156-E1FCF914C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2100153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Barn - Kraniofaciala ingrepp, ögonförband</dc:title>
  <dc:subject/>
  <dc:creator>Eva-Lena Tilly</dc:creator>
  <keywords/>
  <lastModifiedBy>Eva-Lena Tilly</lastModifiedBy>
  <revision>201</revision>
  <lastPrinted>2016-03-31T19:56:00.0000000Z</lastPrinted>
  <dcterms:created xsi:type="dcterms:W3CDTF">2022-06-06T21:52:00.0000000Z</dcterms:created>
  <dcterms:modified xsi:type="dcterms:W3CDTF">2025-12-10T13:56:14.0000000Z</dcterms:modified>
</coreProperties>
</file>