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33837D" w14:textId="77777777" w:rsidR="00DA526C" w:rsidRDefault="00DA526C" w:rsidP="007D79DD">
      <w:pPr>
        <w:pStyle w:val="Rubrik1"/>
        <w:ind w:left="284"/>
        <w:sectPr w:rsidR="00DA526C" w:rsidSect="00DA52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4789D6" w14:textId="498719FE" w:rsidR="004B0AE9" w:rsidRDefault="00056C53" w:rsidP="007D79DD">
      <w:pPr>
        <w:pStyle w:val="Rubrik1"/>
        <w:ind w:left="284"/>
      </w:pPr>
      <w:proofErr w:type="spellStart"/>
      <w:r>
        <w:t>Admin</w:t>
      </w:r>
      <w:proofErr w:type="spellEnd"/>
      <w:r>
        <w:t xml:space="preserve"> - </w:t>
      </w:r>
      <w:r w:rsidR="004B0AE9">
        <w:t>IVA-transport</w:t>
      </w:r>
      <w:r w:rsidR="00747E4B">
        <w:t xml:space="preserve"> inom VGR – planering och beställning</w:t>
      </w:r>
    </w:p>
    <w:p w14:paraId="35F04FE9" w14:textId="77777777" w:rsidR="004B0AE9" w:rsidRDefault="004B0AE9" w:rsidP="007D79DD">
      <w:pPr>
        <w:keepNext/>
        <w:spacing w:after="60" w:line="240" w:lineRule="auto"/>
        <w:ind w:left="284" w:right="0"/>
        <w:outlineLvl w:val="0"/>
        <w:rPr>
          <w:rFonts w:ascii="Arial" w:hAnsi="Arial" w:cs="Arial"/>
          <w:b/>
          <w:bCs/>
          <w:szCs w:val="26"/>
        </w:rPr>
      </w:pPr>
    </w:p>
    <w:p w14:paraId="49713E69" w14:textId="190F0324" w:rsidR="00C112AC" w:rsidRPr="003C45E2" w:rsidRDefault="00DA526C" w:rsidP="003C45E2">
      <w:pPr>
        <w:pStyle w:val="Rubrik2"/>
        <w:ind w:left="284"/>
      </w:pPr>
      <w:r w:rsidRPr="00DA526C">
        <w:t>Revideringar i denna version</w:t>
      </w:r>
      <w:r w:rsidR="004E30AB">
        <w:rPr>
          <w:color w:val="FF0000"/>
        </w:rPr>
        <w:tab/>
      </w:r>
    </w:p>
    <w:p w14:paraId="60BCC27C" w14:textId="23B748D1" w:rsidR="00E16221" w:rsidRPr="00DA526C" w:rsidRDefault="00DA526C" w:rsidP="007D79DD">
      <w:pPr>
        <w:ind w:left="284"/>
      </w:pPr>
      <w:proofErr w:type="gramStart"/>
      <w:r w:rsidRPr="00DA526C">
        <w:t>2</w:t>
      </w:r>
      <w:r w:rsidR="005626FD">
        <w:t>3</w:t>
      </w:r>
      <w:r w:rsidRPr="00DA526C">
        <w:t>07</w:t>
      </w:r>
      <w:r w:rsidR="00573EBD">
        <w:t>21</w:t>
      </w:r>
      <w:proofErr w:type="gramEnd"/>
      <w:r w:rsidRPr="00DA526C">
        <w:t xml:space="preserve">: Anpassning till uppdaterad </w:t>
      </w:r>
      <w:r w:rsidR="005626FD">
        <w:t>sjukhusövergripande</w:t>
      </w:r>
      <w:r w:rsidR="005626FD" w:rsidRPr="00DA526C">
        <w:t xml:space="preserve"> </w:t>
      </w:r>
      <w:r w:rsidRPr="00DA526C">
        <w:t>rutin.</w:t>
      </w:r>
    </w:p>
    <w:p w14:paraId="488C1C8D" w14:textId="77777777" w:rsidR="00DA526C" w:rsidRPr="00DA526C" w:rsidRDefault="00DA526C" w:rsidP="007D79DD">
      <w:pPr>
        <w:spacing w:after="0" w:line="240" w:lineRule="auto"/>
        <w:ind w:left="284" w:right="0"/>
        <w:rPr>
          <w:rFonts w:ascii="Arial" w:hAnsi="Arial" w:cs="Arial"/>
          <w:sz w:val="20"/>
        </w:rPr>
      </w:pPr>
    </w:p>
    <w:p w14:paraId="4230202B" w14:textId="77777777" w:rsidR="00DA526C" w:rsidRPr="00DA526C" w:rsidRDefault="00DA526C" w:rsidP="007D79DD">
      <w:pPr>
        <w:pStyle w:val="Rubrik2"/>
        <w:ind w:left="284"/>
      </w:pPr>
      <w:r w:rsidRPr="00DA526C">
        <w:t>Syfte</w:t>
      </w:r>
    </w:p>
    <w:p w14:paraId="4B4EEE62" w14:textId="77777777" w:rsidR="00DA526C" w:rsidRPr="00DA526C" w:rsidRDefault="00DA526C" w:rsidP="007D79DD">
      <w:pPr>
        <w:ind w:left="284"/>
      </w:pPr>
      <w:r w:rsidRPr="00DA526C">
        <w:t>Att säkerställa patientsäkerhet vid sekundärtransporter under pågående intensivvård genom att personal med olika roller känner till varandras ansvar och kommunicerar enligt ett förutbestämt system.</w:t>
      </w:r>
    </w:p>
    <w:p w14:paraId="2E1BFA7F" w14:textId="77777777" w:rsidR="00DA526C" w:rsidRPr="00DA526C" w:rsidRDefault="00DA526C" w:rsidP="007D79DD">
      <w:pPr>
        <w:keepNext/>
        <w:spacing w:after="60" w:line="240" w:lineRule="auto"/>
        <w:ind w:left="284" w:right="0"/>
        <w:outlineLvl w:val="2"/>
        <w:rPr>
          <w:rFonts w:ascii="Arial" w:hAnsi="Arial" w:cs="Arial"/>
          <w:b/>
          <w:bCs/>
          <w:szCs w:val="26"/>
        </w:rPr>
      </w:pPr>
    </w:p>
    <w:p w14:paraId="0265AC43" w14:textId="77777777" w:rsidR="00DA526C" w:rsidRPr="00DA526C" w:rsidRDefault="00DA526C" w:rsidP="007D79DD">
      <w:pPr>
        <w:pStyle w:val="Rubrik2"/>
        <w:ind w:left="284"/>
      </w:pPr>
      <w:r w:rsidRPr="00DA526C">
        <w:t>Bakgrund</w:t>
      </w:r>
    </w:p>
    <w:p w14:paraId="118E3CD1" w14:textId="77777777" w:rsidR="00DA526C" w:rsidRDefault="00DA526C" w:rsidP="007D79DD">
      <w:pPr>
        <w:ind w:left="284"/>
        <w:rPr>
          <w:color w:val="FF0000"/>
        </w:rPr>
      </w:pPr>
      <w:r w:rsidRPr="00DA526C">
        <w:t xml:space="preserve">Denna lokala rutin baseras delvis på en regional riktlinje, se länk: </w:t>
      </w:r>
    </w:p>
    <w:p w14:paraId="4000F335" w14:textId="34ABD733" w:rsidR="000910F4" w:rsidRDefault="00211B95" w:rsidP="007D79DD">
      <w:pPr>
        <w:ind w:left="284"/>
      </w:pPr>
      <w:hyperlink r:id="rId17" w:history="1">
        <w:r>
          <w:rPr>
            <w:rStyle w:val="Hyperlnk"/>
          </w:rPr>
          <w:t>Intensivvårdstransporter i Västra götalandsregionen (vgregion.se)</w:t>
        </w:r>
      </w:hyperlink>
    </w:p>
    <w:p w14:paraId="30E73C85" w14:textId="5D206CF6" w:rsidR="00DA526C" w:rsidRPr="00DA526C" w:rsidRDefault="00DA526C" w:rsidP="007D79DD">
      <w:pPr>
        <w:ind w:left="284"/>
      </w:pPr>
      <w:r w:rsidRPr="00DA526C">
        <w:t>Den regionala riktlinjen definierar uppgifter och ansvar för alla inblandade aktörer inför en IVA-transport. IVA-transporter prioriteras högt och planeringen bygger på detaljerad medicinsk information. Valet av ambulanstyp är en viktig del av beställningen, se nedan.</w:t>
      </w:r>
    </w:p>
    <w:p w14:paraId="32099A00" w14:textId="77777777" w:rsidR="00DA526C" w:rsidRPr="00DA526C" w:rsidRDefault="00DA526C" w:rsidP="007D79DD">
      <w:pPr>
        <w:spacing w:after="0" w:line="240" w:lineRule="auto"/>
        <w:ind w:left="284" w:right="0"/>
        <w:rPr>
          <w:rFonts w:ascii="Arial" w:hAnsi="Arial" w:cs="Arial"/>
          <w:sz w:val="20"/>
          <w:szCs w:val="20"/>
        </w:rPr>
      </w:pPr>
    </w:p>
    <w:p w14:paraId="1D07ABC1" w14:textId="77777777" w:rsidR="00DA526C" w:rsidRPr="00DA526C" w:rsidRDefault="00DA526C" w:rsidP="007D79DD">
      <w:pPr>
        <w:spacing w:after="0" w:line="240" w:lineRule="auto"/>
        <w:ind w:left="284" w:right="0"/>
        <w:rPr>
          <w:rFonts w:ascii="Arial" w:hAnsi="Arial" w:cs="Arial"/>
          <w:sz w:val="20"/>
          <w:szCs w:val="20"/>
        </w:rPr>
      </w:pPr>
    </w:p>
    <w:p w14:paraId="4A54D032" w14:textId="2C21A7C6" w:rsidR="00DA526C" w:rsidRPr="00DA526C" w:rsidRDefault="00DA526C" w:rsidP="223862CC">
      <w:pPr>
        <w:ind w:left="284"/>
        <w:rPr>
          <w:b/>
          <w:bCs/>
          <w:lang w:eastAsia="en-US"/>
        </w:rPr>
      </w:pPr>
      <w:r w:rsidRPr="00DA526C">
        <w:rPr>
          <w:b/>
          <w:bCs/>
          <w:lang w:eastAsia="en-US"/>
        </w:rPr>
        <w:t>Beställning</w:t>
      </w:r>
      <w:r w:rsidRPr="00DA526C">
        <w:rPr>
          <w:spacing w:val="-5"/>
          <w:lang w:eastAsia="en-US"/>
        </w:rPr>
        <w:t xml:space="preserve"> </w:t>
      </w:r>
      <w:r w:rsidRPr="00DA526C">
        <w:rPr>
          <w:lang w:eastAsia="en-US"/>
        </w:rPr>
        <w:t>av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transport</w:t>
      </w:r>
      <w:r w:rsidRPr="00DA526C">
        <w:rPr>
          <w:spacing w:val="-2"/>
          <w:lang w:eastAsia="en-US"/>
        </w:rPr>
        <w:t xml:space="preserve"> görs via sjukvårdens larmcentral (</w:t>
      </w:r>
      <w:proofErr w:type="spellStart"/>
      <w:r w:rsidRPr="00DA526C">
        <w:rPr>
          <w:spacing w:val="-2"/>
          <w:lang w:eastAsia="en-US"/>
        </w:rPr>
        <w:t>SvLc</w:t>
      </w:r>
      <w:proofErr w:type="spellEnd"/>
      <w:r w:rsidRPr="00DA526C">
        <w:rPr>
          <w:spacing w:val="-2"/>
          <w:lang w:eastAsia="en-US"/>
        </w:rPr>
        <w:t xml:space="preserve">) av patientansvarig läkare på den </w:t>
      </w:r>
      <w:r w:rsidRPr="00DA526C">
        <w:rPr>
          <w:lang w:eastAsia="en-US"/>
        </w:rPr>
        <w:t>IVA-avdelning där patienten vårdas,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oavsett</w:t>
      </w:r>
      <w:r w:rsidRPr="00DA526C">
        <w:rPr>
          <w:spacing w:val="-2"/>
          <w:lang w:eastAsia="en-US"/>
        </w:rPr>
        <w:t xml:space="preserve"> </w:t>
      </w:r>
      <w:r w:rsidRPr="00DA526C">
        <w:rPr>
          <w:lang w:eastAsia="en-US"/>
        </w:rPr>
        <w:t>prioritetsgrad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eller</w:t>
      </w:r>
      <w:r w:rsidRPr="00DA526C">
        <w:rPr>
          <w:spacing w:val="-2"/>
          <w:lang w:eastAsia="en-US"/>
        </w:rPr>
        <w:t xml:space="preserve"> </w:t>
      </w:r>
      <w:r w:rsidRPr="00DA526C">
        <w:rPr>
          <w:lang w:eastAsia="en-US"/>
        </w:rPr>
        <w:t>vart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patienten</w:t>
      </w:r>
      <w:r w:rsidRPr="00DA526C">
        <w:rPr>
          <w:spacing w:val="-57"/>
          <w:lang w:eastAsia="en-US"/>
        </w:rPr>
        <w:t xml:space="preserve"> </w:t>
      </w:r>
      <w:r w:rsidRPr="00DA526C">
        <w:rPr>
          <w:lang w:eastAsia="en-US"/>
        </w:rPr>
        <w:t xml:space="preserve">ska transporteras. </w:t>
      </w:r>
      <w:proofErr w:type="spellStart"/>
      <w:r w:rsidRPr="00DA526C">
        <w:rPr>
          <w:lang w:eastAsia="en-US"/>
        </w:rPr>
        <w:t>SvLc</w:t>
      </w:r>
      <w:proofErr w:type="spellEnd"/>
      <w:r w:rsidRPr="00DA526C">
        <w:rPr>
          <w:lang w:eastAsia="en-US"/>
        </w:rPr>
        <w:t xml:space="preserve"> lägger i sin tur in beställningen till SOS alarm som dirigerar ambulanserna.</w:t>
      </w:r>
    </w:p>
    <w:p w14:paraId="32C3FA23" w14:textId="77777777" w:rsidR="00DA526C" w:rsidRPr="00DA526C" w:rsidRDefault="00DA526C" w:rsidP="007D79DD">
      <w:pPr>
        <w:ind w:left="284"/>
        <w:rPr>
          <w:b/>
          <w:lang w:eastAsia="en-US"/>
        </w:rPr>
      </w:pPr>
    </w:p>
    <w:p w14:paraId="235FE0BE" w14:textId="222E3006" w:rsidR="00DA526C" w:rsidRPr="00DA526C" w:rsidRDefault="00DA526C" w:rsidP="223862CC">
      <w:pPr>
        <w:ind w:left="284"/>
        <w:rPr>
          <w:b/>
          <w:bCs/>
          <w:lang w:eastAsia="en-US"/>
        </w:rPr>
      </w:pPr>
      <w:r w:rsidRPr="00DA526C">
        <w:rPr>
          <w:b/>
          <w:bCs/>
          <w:color w:val="000000"/>
          <w:shd w:val="clear" w:color="auto" w:fill="FFFFFF"/>
          <w:lang w:eastAsia="en-US"/>
        </w:rPr>
        <w:lastRenderedPageBreak/>
        <w:t>Speciell samordning</w:t>
      </w:r>
      <w:r w:rsidRPr="00DA526C">
        <w:rPr>
          <w:color w:val="000000"/>
          <w:shd w:val="clear" w:color="auto" w:fill="FFFFFF"/>
          <w:lang w:eastAsia="en-US"/>
        </w:rPr>
        <w:t xml:space="preserve"> för planering och beställning av transporter inom VGR kan finnas under perioder med hög belastning i förhållande till platstillgång. Samordnaren kontaktas då av stationsansvarig läkare. Telefonnummer meddelas i separat utskick inför sådana perioder.</w:t>
      </w:r>
      <w:r w:rsidRPr="00DA526C">
        <w:rPr>
          <w:color w:val="000000"/>
          <w:shd w:val="clear" w:color="auto" w:fill="FFFFFF"/>
          <w:lang w:eastAsia="en-US"/>
        </w:rPr>
        <w:br/>
      </w:r>
    </w:p>
    <w:p w14:paraId="303D8C33" w14:textId="77777777" w:rsidR="00DA526C" w:rsidRPr="00DA526C" w:rsidRDefault="00DA526C" w:rsidP="007D79DD">
      <w:pPr>
        <w:ind w:left="284"/>
        <w:rPr>
          <w:lang w:eastAsia="en-US"/>
        </w:rPr>
      </w:pPr>
      <w:r w:rsidRPr="00DA526C">
        <w:rPr>
          <w:b/>
          <w:bCs/>
          <w:lang w:eastAsia="en-US"/>
        </w:rPr>
        <w:t xml:space="preserve">Koordinering </w:t>
      </w:r>
      <w:r w:rsidRPr="00DA526C">
        <w:rPr>
          <w:lang w:eastAsia="en-US"/>
        </w:rPr>
        <w:t>av vägambulanstransporter görs av SOS Alarm, och av flygtransporter</w:t>
      </w:r>
      <w:r w:rsidRPr="00DA526C">
        <w:rPr>
          <w:spacing w:val="1"/>
          <w:lang w:eastAsia="en-US"/>
        </w:rPr>
        <w:t xml:space="preserve"> </w:t>
      </w:r>
      <w:r w:rsidRPr="00DA526C">
        <w:rPr>
          <w:lang w:eastAsia="en-US"/>
        </w:rPr>
        <w:t xml:space="preserve">(helikopter eller </w:t>
      </w:r>
      <w:proofErr w:type="spellStart"/>
      <w:r w:rsidRPr="00DA526C">
        <w:rPr>
          <w:lang w:eastAsia="en-US"/>
        </w:rPr>
        <w:t>fixed</w:t>
      </w:r>
      <w:proofErr w:type="spellEnd"/>
      <w:r w:rsidRPr="00DA526C">
        <w:rPr>
          <w:lang w:eastAsia="en-US"/>
        </w:rPr>
        <w:t xml:space="preserve"> </w:t>
      </w:r>
      <w:proofErr w:type="spellStart"/>
      <w:r w:rsidRPr="00DA526C">
        <w:rPr>
          <w:lang w:eastAsia="en-US"/>
        </w:rPr>
        <w:t>wing</w:t>
      </w:r>
      <w:proofErr w:type="spellEnd"/>
      <w:r w:rsidRPr="00DA526C">
        <w:rPr>
          <w:lang w:eastAsia="en-US"/>
        </w:rPr>
        <w:t xml:space="preserve">) av </w:t>
      </w:r>
      <w:proofErr w:type="spellStart"/>
      <w:r w:rsidRPr="00DA526C">
        <w:rPr>
          <w:lang w:eastAsia="en-US"/>
        </w:rPr>
        <w:t>SvLc</w:t>
      </w:r>
      <w:proofErr w:type="spellEnd"/>
      <w:r w:rsidRPr="00DA526C">
        <w:rPr>
          <w:lang w:eastAsia="en-US"/>
        </w:rPr>
        <w:t>.</w:t>
      </w:r>
    </w:p>
    <w:p w14:paraId="44385CB0" w14:textId="77777777" w:rsidR="00DA526C" w:rsidRPr="00DA526C" w:rsidRDefault="00DA526C" w:rsidP="007D79DD">
      <w:pPr>
        <w:ind w:left="284"/>
        <w:rPr>
          <w:lang w:eastAsia="en-US"/>
        </w:rPr>
      </w:pPr>
    </w:p>
    <w:p w14:paraId="4148B5D0" w14:textId="77777777" w:rsidR="00DA526C" w:rsidRPr="00DA526C" w:rsidRDefault="00DA526C" w:rsidP="007D79DD">
      <w:pPr>
        <w:ind w:left="284"/>
        <w:rPr>
          <w:lang w:eastAsia="en-US"/>
        </w:rPr>
      </w:pPr>
      <w:r w:rsidRPr="00DA526C">
        <w:rPr>
          <w:b/>
          <w:bCs/>
          <w:lang w:eastAsia="en-US"/>
        </w:rPr>
        <w:t>Prioriteringsgrad</w:t>
      </w:r>
      <w:r w:rsidRPr="00DA526C">
        <w:rPr>
          <w:lang w:eastAsia="en-US"/>
        </w:rPr>
        <w:t xml:space="preserve"> för sekundära IVA-transporter är alltid </w:t>
      </w:r>
      <w:proofErr w:type="spellStart"/>
      <w:r w:rsidRPr="00DA526C">
        <w:rPr>
          <w:lang w:eastAsia="en-US"/>
        </w:rPr>
        <w:t>prio</w:t>
      </w:r>
      <w:proofErr w:type="spellEnd"/>
      <w:r w:rsidRPr="00DA526C">
        <w:rPr>
          <w:lang w:eastAsia="en-US"/>
        </w:rPr>
        <w:t xml:space="preserve"> 2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om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det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inte</w:t>
      </w:r>
      <w:r w:rsidRPr="00DA526C">
        <w:rPr>
          <w:spacing w:val="-2"/>
          <w:lang w:eastAsia="en-US"/>
        </w:rPr>
        <w:t xml:space="preserve"> </w:t>
      </w:r>
      <w:r w:rsidRPr="00DA526C">
        <w:rPr>
          <w:lang w:eastAsia="en-US"/>
        </w:rPr>
        <w:t>är ett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akut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tillstånd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som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kräver</w:t>
      </w:r>
      <w:r w:rsidRPr="00DA526C">
        <w:rPr>
          <w:spacing w:val="1"/>
          <w:lang w:eastAsia="en-US"/>
        </w:rPr>
        <w:t xml:space="preserve"> </w:t>
      </w:r>
      <w:r w:rsidRPr="00DA526C">
        <w:rPr>
          <w:lang w:eastAsia="en-US"/>
        </w:rPr>
        <w:t>högre</w:t>
      </w:r>
      <w:r w:rsidRPr="00DA526C">
        <w:rPr>
          <w:spacing w:val="-2"/>
          <w:lang w:eastAsia="en-US"/>
        </w:rPr>
        <w:t xml:space="preserve"> </w:t>
      </w:r>
      <w:r w:rsidRPr="00DA526C">
        <w:rPr>
          <w:lang w:eastAsia="en-US"/>
        </w:rPr>
        <w:t>prioritet</w:t>
      </w:r>
      <w:r w:rsidRPr="00DA526C">
        <w:rPr>
          <w:spacing w:val="-1"/>
          <w:lang w:eastAsia="en-US"/>
        </w:rPr>
        <w:t xml:space="preserve">. Transport som kan vänta </w:t>
      </w:r>
      <w:r w:rsidRPr="00DA526C">
        <w:rPr>
          <w:i/>
          <w:iCs/>
          <w:spacing w:val="-1"/>
          <w:lang w:eastAsia="en-US"/>
        </w:rPr>
        <w:t xml:space="preserve">kan i undantagsfall </w:t>
      </w:r>
      <w:r w:rsidRPr="00DA526C">
        <w:rPr>
          <w:spacing w:val="-1"/>
          <w:lang w:eastAsia="en-US"/>
        </w:rPr>
        <w:t xml:space="preserve">efter överenskommelse </w:t>
      </w:r>
      <w:r w:rsidRPr="00DA526C">
        <w:rPr>
          <w:lang w:eastAsia="en-US"/>
        </w:rPr>
        <w:t>prioriteras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som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3.</w:t>
      </w:r>
      <w:r w:rsidRPr="00DA526C">
        <w:rPr>
          <w:lang w:eastAsia="en-US"/>
        </w:rPr>
        <w:br/>
      </w:r>
    </w:p>
    <w:p w14:paraId="1D73B94B" w14:textId="77777777" w:rsidR="00DA526C" w:rsidRPr="00DA526C" w:rsidRDefault="00DA526C" w:rsidP="007D79DD">
      <w:pPr>
        <w:ind w:left="284"/>
        <w:rPr>
          <w:lang w:eastAsia="en-US"/>
        </w:rPr>
      </w:pPr>
      <w:r w:rsidRPr="00DA526C">
        <w:rPr>
          <w:b/>
          <w:bCs/>
          <w:lang w:eastAsia="en-US"/>
        </w:rPr>
        <w:t>Transportansvaret</w:t>
      </w:r>
      <w:r w:rsidRPr="00DA526C">
        <w:rPr>
          <w:spacing w:val="-3"/>
          <w:lang w:eastAsia="en-US"/>
        </w:rPr>
        <w:t xml:space="preserve"> </w:t>
      </w:r>
      <w:r w:rsidRPr="00DA526C">
        <w:rPr>
          <w:lang w:eastAsia="en-US"/>
        </w:rPr>
        <w:t>styrs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av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patientens</w:t>
      </w:r>
      <w:r w:rsidRPr="00DA526C">
        <w:rPr>
          <w:spacing w:val="-2"/>
          <w:lang w:eastAsia="en-US"/>
        </w:rPr>
        <w:t xml:space="preserve"> </w:t>
      </w:r>
      <w:r w:rsidRPr="00DA526C">
        <w:rPr>
          <w:lang w:eastAsia="en-US"/>
        </w:rPr>
        <w:t>folkbokföringsadress.</w:t>
      </w:r>
    </w:p>
    <w:p w14:paraId="7B9825B8" w14:textId="77777777" w:rsidR="00DA526C" w:rsidRPr="00DA526C" w:rsidRDefault="00DA526C" w:rsidP="007D79DD">
      <w:pPr>
        <w:ind w:left="284"/>
        <w:rPr>
          <w:lang w:eastAsia="en-US"/>
        </w:rPr>
      </w:pPr>
      <w:r w:rsidRPr="00DA526C">
        <w:rPr>
          <w:i/>
          <w:lang w:eastAsia="en-US"/>
        </w:rPr>
        <w:t>Transport</w:t>
      </w:r>
      <w:r w:rsidRPr="00DA526C">
        <w:rPr>
          <w:i/>
          <w:spacing w:val="-1"/>
          <w:lang w:eastAsia="en-US"/>
        </w:rPr>
        <w:t xml:space="preserve"> </w:t>
      </w:r>
      <w:r w:rsidRPr="00DA526C">
        <w:rPr>
          <w:i/>
          <w:lang w:eastAsia="en-US"/>
        </w:rPr>
        <w:t>från</w:t>
      </w:r>
      <w:r w:rsidRPr="00DA526C">
        <w:rPr>
          <w:i/>
          <w:spacing w:val="-1"/>
          <w:lang w:eastAsia="en-US"/>
        </w:rPr>
        <w:t xml:space="preserve"> </w:t>
      </w:r>
      <w:r w:rsidRPr="00DA526C">
        <w:rPr>
          <w:i/>
          <w:lang w:eastAsia="en-US"/>
        </w:rPr>
        <w:t>hemortssjukhus</w:t>
      </w:r>
      <w:r w:rsidRPr="00DA526C">
        <w:rPr>
          <w:i/>
          <w:spacing w:val="-1"/>
          <w:lang w:eastAsia="en-US"/>
        </w:rPr>
        <w:t xml:space="preserve"> </w:t>
      </w:r>
      <w:r w:rsidRPr="00DA526C">
        <w:rPr>
          <w:i/>
          <w:lang w:eastAsia="en-US"/>
        </w:rPr>
        <w:t>till annat</w:t>
      </w:r>
      <w:r w:rsidRPr="00DA526C">
        <w:rPr>
          <w:i/>
          <w:spacing w:val="-1"/>
          <w:lang w:eastAsia="en-US"/>
        </w:rPr>
        <w:t xml:space="preserve"> </w:t>
      </w:r>
      <w:r w:rsidRPr="00DA526C">
        <w:rPr>
          <w:i/>
          <w:lang w:eastAsia="en-US"/>
        </w:rPr>
        <w:t>sjukhus:</w:t>
      </w:r>
    </w:p>
    <w:p w14:paraId="16EBFBE2" w14:textId="77777777" w:rsidR="00DA526C" w:rsidRPr="00DA526C" w:rsidRDefault="00DA526C" w:rsidP="007D79DD">
      <w:pPr>
        <w:ind w:left="284"/>
      </w:pPr>
      <w:r w:rsidRPr="00DA526C">
        <w:t>Utförs</w:t>
      </w:r>
      <w:r w:rsidRPr="00DA526C">
        <w:rPr>
          <w:spacing w:val="-2"/>
        </w:rPr>
        <w:t xml:space="preserve"> </w:t>
      </w:r>
      <w:r w:rsidRPr="00DA526C">
        <w:t>av</w:t>
      </w:r>
      <w:r w:rsidRPr="00DA526C">
        <w:rPr>
          <w:spacing w:val="-1"/>
        </w:rPr>
        <w:t xml:space="preserve"> </w:t>
      </w:r>
      <w:r w:rsidRPr="00DA526C">
        <w:t>ambulansorganisation</w:t>
      </w:r>
      <w:r w:rsidRPr="00DA526C">
        <w:rPr>
          <w:spacing w:val="-1"/>
        </w:rPr>
        <w:t xml:space="preserve"> </w:t>
      </w:r>
      <w:r w:rsidRPr="00DA526C">
        <w:t>i</w:t>
      </w:r>
      <w:r w:rsidRPr="00DA526C">
        <w:rPr>
          <w:spacing w:val="-2"/>
        </w:rPr>
        <w:t xml:space="preserve"> </w:t>
      </w:r>
      <w:r w:rsidRPr="00DA526C">
        <w:t>avsändande</w:t>
      </w:r>
      <w:r w:rsidRPr="00DA526C">
        <w:rPr>
          <w:spacing w:val="-2"/>
        </w:rPr>
        <w:t xml:space="preserve"> </w:t>
      </w:r>
      <w:r w:rsidRPr="00DA526C">
        <w:t>förvaltning.</w:t>
      </w:r>
    </w:p>
    <w:p w14:paraId="762AC046" w14:textId="77777777" w:rsidR="00DA526C" w:rsidRPr="00DA526C" w:rsidRDefault="00DA526C" w:rsidP="007D79DD">
      <w:pPr>
        <w:ind w:left="284"/>
      </w:pPr>
      <w:r w:rsidRPr="00DA526C">
        <w:rPr>
          <w:i/>
        </w:rPr>
        <w:t>Transport</w:t>
      </w:r>
      <w:r w:rsidRPr="00DA526C">
        <w:rPr>
          <w:i/>
          <w:spacing w:val="-2"/>
        </w:rPr>
        <w:t xml:space="preserve"> </w:t>
      </w:r>
      <w:r w:rsidRPr="00DA526C">
        <w:rPr>
          <w:i/>
        </w:rPr>
        <w:t>till</w:t>
      </w:r>
      <w:r w:rsidRPr="00DA526C">
        <w:rPr>
          <w:i/>
          <w:spacing w:val="-2"/>
        </w:rPr>
        <w:t xml:space="preserve"> </w:t>
      </w:r>
      <w:r w:rsidRPr="00DA526C">
        <w:rPr>
          <w:i/>
        </w:rPr>
        <w:t>hemortssjukhus:</w:t>
      </w:r>
      <w:r w:rsidRPr="00DA526C">
        <w:rPr>
          <w:i/>
        </w:rPr>
        <w:br/>
      </w:r>
      <w:r w:rsidRPr="00DA526C">
        <w:t>Utförs</w:t>
      </w:r>
      <w:r w:rsidRPr="00DA526C">
        <w:rPr>
          <w:spacing w:val="-2"/>
        </w:rPr>
        <w:t xml:space="preserve"> </w:t>
      </w:r>
      <w:r w:rsidRPr="00DA526C">
        <w:t>av</w:t>
      </w:r>
      <w:r w:rsidRPr="00DA526C">
        <w:rPr>
          <w:spacing w:val="-1"/>
        </w:rPr>
        <w:t xml:space="preserve"> </w:t>
      </w:r>
      <w:r w:rsidRPr="00DA526C">
        <w:t>ambulansorganisation</w:t>
      </w:r>
      <w:r w:rsidRPr="00DA526C">
        <w:rPr>
          <w:spacing w:val="-1"/>
        </w:rPr>
        <w:t xml:space="preserve"> </w:t>
      </w:r>
      <w:r w:rsidRPr="00DA526C">
        <w:t>i</w:t>
      </w:r>
      <w:r w:rsidRPr="00DA526C">
        <w:rPr>
          <w:spacing w:val="-2"/>
        </w:rPr>
        <w:t xml:space="preserve"> </w:t>
      </w:r>
      <w:r w:rsidRPr="00DA526C">
        <w:t>hemortssjukhusets</w:t>
      </w:r>
      <w:r w:rsidRPr="00DA526C">
        <w:rPr>
          <w:spacing w:val="-1"/>
        </w:rPr>
        <w:t xml:space="preserve"> </w:t>
      </w:r>
      <w:r w:rsidRPr="00DA526C">
        <w:t>förvaltning.</w:t>
      </w:r>
    </w:p>
    <w:p w14:paraId="611F3FF4" w14:textId="77777777" w:rsidR="00DA526C" w:rsidRPr="00DA526C" w:rsidRDefault="00DA526C" w:rsidP="007D79DD">
      <w:pPr>
        <w:ind w:left="284"/>
        <w:rPr>
          <w:lang w:eastAsia="en-US"/>
        </w:rPr>
      </w:pPr>
      <w:r w:rsidRPr="00DA526C">
        <w:rPr>
          <w:b/>
          <w:bCs/>
          <w:lang w:eastAsia="en-US"/>
        </w:rPr>
        <w:t>Bemanningsansvaret</w:t>
      </w:r>
      <w:r w:rsidRPr="00DA526C">
        <w:rPr>
          <w:spacing w:val="-2"/>
          <w:lang w:eastAsia="en-US"/>
        </w:rPr>
        <w:t xml:space="preserve"> </w:t>
      </w:r>
      <w:r w:rsidRPr="00DA526C">
        <w:rPr>
          <w:lang w:eastAsia="en-US"/>
        </w:rPr>
        <w:t>styrs</w:t>
      </w:r>
      <w:r w:rsidRPr="00DA526C">
        <w:rPr>
          <w:spacing w:val="-2"/>
          <w:lang w:eastAsia="en-US"/>
        </w:rPr>
        <w:t xml:space="preserve"> </w:t>
      </w:r>
      <w:r w:rsidRPr="00DA526C">
        <w:rPr>
          <w:lang w:eastAsia="en-US"/>
        </w:rPr>
        <w:t>av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förvaltning</w:t>
      </w:r>
      <w:r w:rsidRPr="00DA526C">
        <w:rPr>
          <w:spacing w:val="-5"/>
          <w:lang w:eastAsia="en-US"/>
        </w:rPr>
        <w:t xml:space="preserve"> </w:t>
      </w:r>
      <w:r w:rsidRPr="00DA526C">
        <w:rPr>
          <w:lang w:eastAsia="en-US"/>
        </w:rPr>
        <w:t>och</w:t>
      </w:r>
      <w:r w:rsidRPr="00DA526C">
        <w:rPr>
          <w:spacing w:val="-1"/>
          <w:lang w:eastAsia="en-US"/>
        </w:rPr>
        <w:t xml:space="preserve"> </w:t>
      </w:r>
      <w:r w:rsidRPr="00DA526C">
        <w:rPr>
          <w:lang w:eastAsia="en-US"/>
        </w:rPr>
        <w:t>patientens</w:t>
      </w:r>
      <w:r w:rsidRPr="00DA526C">
        <w:rPr>
          <w:spacing w:val="1"/>
          <w:lang w:eastAsia="en-US"/>
        </w:rPr>
        <w:t xml:space="preserve"> </w:t>
      </w:r>
      <w:r w:rsidRPr="00DA526C">
        <w:rPr>
          <w:lang w:eastAsia="en-US"/>
        </w:rPr>
        <w:t>folkbokföringsadress.</w:t>
      </w:r>
    </w:p>
    <w:p w14:paraId="06E55DAB" w14:textId="77777777" w:rsidR="00DA526C" w:rsidRPr="00DA526C" w:rsidRDefault="00DA526C" w:rsidP="007D79DD">
      <w:pPr>
        <w:ind w:left="284"/>
        <w:rPr>
          <w:lang w:eastAsia="en-US"/>
        </w:rPr>
      </w:pPr>
      <w:r w:rsidRPr="00DA526C">
        <w:rPr>
          <w:i/>
          <w:iCs/>
          <w:lang w:eastAsia="en-US"/>
        </w:rPr>
        <w:t>Transport</w:t>
      </w:r>
      <w:r w:rsidRPr="00DA526C">
        <w:rPr>
          <w:i/>
          <w:iCs/>
          <w:spacing w:val="-3"/>
          <w:lang w:eastAsia="en-US"/>
        </w:rPr>
        <w:t xml:space="preserve"> </w:t>
      </w:r>
      <w:r w:rsidRPr="00DA526C">
        <w:rPr>
          <w:i/>
          <w:iCs/>
          <w:lang w:eastAsia="en-US"/>
        </w:rPr>
        <w:t>mellan</w:t>
      </w:r>
      <w:r w:rsidRPr="00DA526C">
        <w:rPr>
          <w:i/>
          <w:iCs/>
          <w:spacing w:val="-1"/>
          <w:lang w:eastAsia="en-US"/>
        </w:rPr>
        <w:t xml:space="preserve"> </w:t>
      </w:r>
      <w:r w:rsidRPr="00DA526C">
        <w:rPr>
          <w:i/>
          <w:iCs/>
          <w:lang w:eastAsia="en-US"/>
        </w:rPr>
        <w:t>förvaltningar (sjukhusgrupper):</w:t>
      </w:r>
    </w:p>
    <w:p w14:paraId="28471D6C" w14:textId="77777777" w:rsidR="00DA526C" w:rsidRPr="00DA526C" w:rsidRDefault="00DA526C" w:rsidP="007D79DD">
      <w:pPr>
        <w:ind w:left="284"/>
        <w:rPr>
          <w:bCs/>
        </w:rPr>
      </w:pPr>
      <w:r w:rsidRPr="00DA526C">
        <w:rPr>
          <w:bCs/>
        </w:rPr>
        <w:t>Om</w:t>
      </w:r>
      <w:r w:rsidRPr="00DA526C">
        <w:rPr>
          <w:bCs/>
          <w:spacing w:val="-2"/>
        </w:rPr>
        <w:t xml:space="preserve"> </w:t>
      </w:r>
      <w:r w:rsidRPr="00DA526C">
        <w:rPr>
          <w:bCs/>
        </w:rPr>
        <w:t>patienten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transporteras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från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hemortssjukhus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till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annat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sjukhus</w:t>
      </w:r>
      <w:r w:rsidRPr="00DA526C">
        <w:rPr>
          <w:bCs/>
          <w:spacing w:val="-9"/>
        </w:rPr>
        <w:t xml:space="preserve"> </w:t>
      </w:r>
      <w:r w:rsidRPr="00DA526C">
        <w:rPr>
          <w:bCs/>
        </w:rPr>
        <w:t>bemannar</w:t>
      </w:r>
      <w:r w:rsidRPr="00DA526C">
        <w:rPr>
          <w:bCs/>
          <w:spacing w:val="-57"/>
        </w:rPr>
        <w:t xml:space="preserve"> </w:t>
      </w:r>
      <w:r w:rsidRPr="00DA526C">
        <w:rPr>
          <w:bCs/>
        </w:rPr>
        <w:t>hemortssjukhuset,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dvs</w:t>
      </w:r>
      <w:r w:rsidRPr="00DA526C">
        <w:rPr>
          <w:bCs/>
          <w:spacing w:val="1"/>
        </w:rPr>
        <w:t xml:space="preserve"> </w:t>
      </w:r>
      <w:r w:rsidRPr="00DA526C">
        <w:rPr>
          <w:bCs/>
        </w:rPr>
        <w:t>avsändaren.</w:t>
      </w:r>
    </w:p>
    <w:p w14:paraId="4B4089D5" w14:textId="60F50888" w:rsidR="00DA526C" w:rsidRPr="00DA526C" w:rsidRDefault="00DA526C" w:rsidP="007D79DD">
      <w:pPr>
        <w:ind w:left="284"/>
      </w:pPr>
      <w:r w:rsidRPr="223862CC">
        <w:t>Om</w:t>
      </w:r>
      <w:r w:rsidRPr="00DA526C">
        <w:rPr>
          <w:bCs/>
          <w:spacing w:val="-3"/>
        </w:rPr>
        <w:t xml:space="preserve"> </w:t>
      </w:r>
      <w:r w:rsidRPr="223862CC">
        <w:t>patient</w:t>
      </w:r>
      <w:r w:rsidRPr="00DA526C">
        <w:rPr>
          <w:bCs/>
          <w:spacing w:val="-2"/>
        </w:rPr>
        <w:t xml:space="preserve"> </w:t>
      </w:r>
      <w:r w:rsidRPr="223862CC">
        <w:t xml:space="preserve">transporteras </w:t>
      </w:r>
      <w:r w:rsidR="77F743B1" w:rsidRPr="223862CC">
        <w:t>till hemortssjukhus</w:t>
      </w:r>
      <w:r w:rsidRPr="00DA526C">
        <w:rPr>
          <w:bCs/>
          <w:spacing w:val="-2"/>
        </w:rPr>
        <w:t xml:space="preserve"> </w:t>
      </w:r>
      <w:r w:rsidRPr="223862CC">
        <w:t>bemannar</w:t>
      </w:r>
      <w:r w:rsidRPr="00DA526C">
        <w:rPr>
          <w:bCs/>
          <w:spacing w:val="-2"/>
        </w:rPr>
        <w:t xml:space="preserve"> </w:t>
      </w:r>
      <w:r w:rsidRPr="223862CC">
        <w:t>hemortssjukhuset,</w:t>
      </w:r>
      <w:r w:rsidRPr="00DA526C">
        <w:rPr>
          <w:bCs/>
          <w:spacing w:val="-1"/>
        </w:rPr>
        <w:t xml:space="preserve"> </w:t>
      </w:r>
      <w:r w:rsidRPr="223862CC">
        <w:t>dvs</w:t>
      </w:r>
      <w:r w:rsidRPr="00DA526C">
        <w:rPr>
          <w:bCs/>
          <w:spacing w:val="-3"/>
        </w:rPr>
        <w:t xml:space="preserve"> </w:t>
      </w:r>
      <w:r w:rsidRPr="223862CC">
        <w:t>mottagaren.</w:t>
      </w:r>
    </w:p>
    <w:p w14:paraId="05F482CE" w14:textId="77777777" w:rsidR="00DA526C" w:rsidRPr="00DA526C" w:rsidRDefault="00DA526C" w:rsidP="007D79DD">
      <w:pPr>
        <w:ind w:left="284"/>
        <w:rPr>
          <w:bCs/>
        </w:rPr>
      </w:pPr>
      <w:r w:rsidRPr="00DA526C">
        <w:rPr>
          <w:bCs/>
        </w:rPr>
        <w:t>Om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patienten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transporteras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mellan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två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sjukhus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som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inte</w:t>
      </w:r>
      <w:r w:rsidRPr="00DA526C">
        <w:rPr>
          <w:bCs/>
          <w:spacing w:val="-2"/>
        </w:rPr>
        <w:t xml:space="preserve"> </w:t>
      </w:r>
      <w:r w:rsidRPr="00DA526C">
        <w:rPr>
          <w:bCs/>
        </w:rPr>
        <w:t>inbegriper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hemortssjukhuset</w:t>
      </w:r>
      <w:r w:rsidRPr="00DA526C">
        <w:rPr>
          <w:bCs/>
          <w:spacing w:val="-57"/>
        </w:rPr>
        <w:t xml:space="preserve"> </w:t>
      </w:r>
      <w:r w:rsidRPr="00DA526C">
        <w:rPr>
          <w:bCs/>
        </w:rPr>
        <w:t>bemannar avsändaren.</w:t>
      </w:r>
    </w:p>
    <w:p w14:paraId="104AC4D2" w14:textId="77777777" w:rsidR="00DA526C" w:rsidRPr="00DA526C" w:rsidRDefault="00DA526C" w:rsidP="007D79DD">
      <w:pPr>
        <w:ind w:left="284"/>
        <w:rPr>
          <w:bCs/>
          <w:i/>
          <w:iCs/>
        </w:rPr>
      </w:pPr>
      <w:r w:rsidRPr="00DA526C">
        <w:rPr>
          <w:bCs/>
          <w:i/>
          <w:iCs/>
        </w:rPr>
        <w:t>Transport</w:t>
      </w:r>
      <w:r w:rsidRPr="00DA526C">
        <w:rPr>
          <w:bCs/>
          <w:i/>
          <w:iCs/>
          <w:spacing w:val="-2"/>
        </w:rPr>
        <w:t xml:space="preserve"> </w:t>
      </w:r>
      <w:r w:rsidRPr="00DA526C">
        <w:rPr>
          <w:bCs/>
          <w:i/>
          <w:iCs/>
        </w:rPr>
        <w:t>inom</w:t>
      </w:r>
      <w:r w:rsidRPr="00DA526C">
        <w:rPr>
          <w:bCs/>
          <w:i/>
          <w:iCs/>
          <w:spacing w:val="-1"/>
        </w:rPr>
        <w:t xml:space="preserve"> </w:t>
      </w:r>
      <w:r w:rsidRPr="00DA526C">
        <w:rPr>
          <w:bCs/>
          <w:i/>
          <w:iCs/>
        </w:rPr>
        <w:t>förvaltning (SU):</w:t>
      </w:r>
    </w:p>
    <w:p w14:paraId="1F6D77AB" w14:textId="77777777" w:rsidR="00DA526C" w:rsidRPr="00DA526C" w:rsidRDefault="00DA526C" w:rsidP="007D79DD">
      <w:pPr>
        <w:ind w:left="284"/>
        <w:rPr>
          <w:bCs/>
          <w:i/>
          <w:iCs/>
        </w:rPr>
      </w:pPr>
      <w:r w:rsidRPr="00DA526C">
        <w:rPr>
          <w:bCs/>
        </w:rPr>
        <w:t>I</w:t>
      </w:r>
      <w:r w:rsidRPr="00DA526C">
        <w:rPr>
          <w:bCs/>
          <w:spacing w:val="-5"/>
        </w:rPr>
        <w:t xml:space="preserve"> </w:t>
      </w:r>
      <w:r w:rsidRPr="00DA526C">
        <w:rPr>
          <w:bCs/>
        </w:rPr>
        <w:t>normalfallet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bemannar avsändaren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oavsett</w:t>
      </w:r>
      <w:r w:rsidRPr="00DA526C">
        <w:rPr>
          <w:bCs/>
          <w:spacing w:val="-1"/>
        </w:rPr>
        <w:t xml:space="preserve"> </w:t>
      </w:r>
      <w:r w:rsidRPr="00DA526C">
        <w:rPr>
          <w:bCs/>
        </w:rPr>
        <w:t>hemadress.</w:t>
      </w:r>
    </w:p>
    <w:p w14:paraId="4594AA9F" w14:textId="77777777" w:rsidR="00DA526C" w:rsidRPr="00DA526C" w:rsidRDefault="00DA526C" w:rsidP="007D79DD">
      <w:pPr>
        <w:ind w:left="284"/>
      </w:pPr>
      <w:r w:rsidRPr="00DA526C">
        <w:t>Avsändande och mottagande avdelning måste komma överens om vem som står för</w:t>
      </w:r>
      <w:r w:rsidRPr="00DA526C">
        <w:rPr>
          <w:spacing w:val="-58"/>
        </w:rPr>
        <w:t xml:space="preserve"> </w:t>
      </w:r>
      <w:r w:rsidRPr="00DA526C">
        <w:t>medföljande</w:t>
      </w:r>
      <w:r w:rsidRPr="00DA526C">
        <w:rPr>
          <w:spacing w:val="-2"/>
        </w:rPr>
        <w:t xml:space="preserve"> </w:t>
      </w:r>
      <w:r w:rsidRPr="00DA526C">
        <w:t>personal.</w:t>
      </w:r>
      <w:r w:rsidRPr="00DA526C">
        <w:rPr>
          <w:spacing w:val="-1"/>
        </w:rPr>
        <w:t xml:space="preserve"> </w:t>
      </w:r>
      <w:r w:rsidRPr="00DA526C">
        <w:t>Detta</w:t>
      </w:r>
      <w:r w:rsidRPr="00DA526C">
        <w:rPr>
          <w:spacing w:val="-1"/>
        </w:rPr>
        <w:t xml:space="preserve"> </w:t>
      </w:r>
      <w:r w:rsidRPr="00DA526C">
        <w:t>bör</w:t>
      </w:r>
      <w:r w:rsidRPr="00DA526C">
        <w:rPr>
          <w:spacing w:val="-1"/>
        </w:rPr>
        <w:t xml:space="preserve"> </w:t>
      </w:r>
      <w:r w:rsidRPr="00DA526C">
        <w:t>vara</w:t>
      </w:r>
      <w:r w:rsidRPr="00DA526C">
        <w:rPr>
          <w:spacing w:val="-1"/>
        </w:rPr>
        <w:t xml:space="preserve"> </w:t>
      </w:r>
      <w:r w:rsidRPr="00DA526C">
        <w:t>klart</w:t>
      </w:r>
      <w:r w:rsidRPr="00DA526C">
        <w:rPr>
          <w:spacing w:val="-1"/>
        </w:rPr>
        <w:t xml:space="preserve"> </w:t>
      </w:r>
      <w:r w:rsidRPr="00DA526C">
        <w:t>innan</w:t>
      </w:r>
      <w:r w:rsidRPr="00DA526C">
        <w:rPr>
          <w:spacing w:val="1"/>
        </w:rPr>
        <w:t xml:space="preserve"> </w:t>
      </w:r>
      <w:r w:rsidRPr="00DA526C">
        <w:t>beställning</w:t>
      </w:r>
      <w:r w:rsidRPr="00DA526C">
        <w:rPr>
          <w:spacing w:val="-3"/>
        </w:rPr>
        <w:t xml:space="preserve"> </w:t>
      </w:r>
      <w:r w:rsidRPr="00DA526C">
        <w:t>av</w:t>
      </w:r>
      <w:r w:rsidRPr="00DA526C">
        <w:rPr>
          <w:spacing w:val="-1"/>
        </w:rPr>
        <w:t xml:space="preserve"> </w:t>
      </w:r>
      <w:r w:rsidRPr="00DA526C">
        <w:t>transporten</w:t>
      </w:r>
    </w:p>
    <w:p w14:paraId="736264E2" w14:textId="77777777" w:rsidR="00DA526C" w:rsidRPr="00DA526C" w:rsidRDefault="00DA526C" w:rsidP="007D79DD">
      <w:pPr>
        <w:ind w:left="284"/>
      </w:pPr>
    </w:p>
    <w:p w14:paraId="20C52B1D" w14:textId="77777777" w:rsidR="00DA526C" w:rsidRPr="00DA526C" w:rsidRDefault="00DA526C" w:rsidP="007D79DD">
      <w:pPr>
        <w:ind w:left="284"/>
        <w:rPr>
          <w:b/>
        </w:rPr>
      </w:pPr>
      <w:r w:rsidRPr="00DA526C">
        <w:rPr>
          <w:b/>
        </w:rPr>
        <w:t>Medicinskt ansvar och bemanning av transporten</w:t>
      </w:r>
    </w:p>
    <w:p w14:paraId="4713B87F" w14:textId="77777777" w:rsidR="00DA526C" w:rsidRPr="00DA526C" w:rsidRDefault="00DA526C" w:rsidP="007D79DD">
      <w:pPr>
        <w:ind w:left="284"/>
      </w:pPr>
      <w:r w:rsidRPr="00DA526C">
        <w:t xml:space="preserve">Avsändande läkare har alltid det medicinska ansvaret för patienten under transport tills det övertas av annan läkare under själva transporten eller på mottagande sjukhus. IVA-transport skall som utgångspunkt bemannas av IVA läkare om intensivvård pågår. I undantagsfall kan narkosutbildad sjuksköterska ansvara för transport av helt stabil patient. Om transporten planeras utan </w:t>
      </w:r>
      <w:r w:rsidRPr="00DA526C">
        <w:lastRenderedPageBreak/>
        <w:t>medföljande läkare skall patientansvarig läkare gå igenom läkemedelsordinationer, respiratorinställningar mm med ansvarig IVA- narkos- eller ambulanssjuksköterska innan patienten lämnar salen. Telefonnummer för kontakt med avsändande läkare skall vara tydligt angivet på checklistan (se nedan).</w:t>
      </w:r>
    </w:p>
    <w:p w14:paraId="5A99CC7B" w14:textId="77777777" w:rsidR="00DA526C" w:rsidRPr="00DA526C" w:rsidRDefault="00DA526C" w:rsidP="007D79DD">
      <w:pPr>
        <w:ind w:left="284"/>
        <w:rPr>
          <w:b/>
          <w:sz w:val="22"/>
        </w:rPr>
      </w:pPr>
    </w:p>
    <w:p w14:paraId="59467D8C" w14:textId="77777777" w:rsidR="00DA526C" w:rsidRPr="00DA526C" w:rsidRDefault="00DA526C" w:rsidP="007D79DD">
      <w:pPr>
        <w:ind w:left="284"/>
      </w:pPr>
      <w:r w:rsidRPr="00DA526C">
        <w:rPr>
          <w:b/>
        </w:rPr>
        <w:t>Ambulansalternativ</w:t>
      </w:r>
    </w:p>
    <w:p w14:paraId="004B4F29" w14:textId="77777777" w:rsidR="00DA526C" w:rsidRPr="00DA526C" w:rsidRDefault="00DA526C" w:rsidP="007D79DD">
      <w:pPr>
        <w:ind w:left="284"/>
      </w:pPr>
      <w:r w:rsidRPr="00DA526C">
        <w:t>Grundprincipen är att sekundärtransporter av IVA patient skall ske på väg med ”IVA-ambulans” dvs en bil med stor sjukvårdshytt.</w:t>
      </w:r>
    </w:p>
    <w:p w14:paraId="64288F90" w14:textId="77777777" w:rsidR="00DA526C" w:rsidRPr="00DA526C" w:rsidRDefault="00DA526C" w:rsidP="007D79DD">
      <w:pPr>
        <w:ind w:left="284"/>
      </w:pPr>
    </w:p>
    <w:p w14:paraId="031885F2" w14:textId="77777777" w:rsidR="00DA526C" w:rsidRPr="00DA526C" w:rsidRDefault="00DA526C" w:rsidP="007D79DD">
      <w:pPr>
        <w:ind w:left="284"/>
      </w:pPr>
      <w:r w:rsidRPr="00DA526C">
        <w:t xml:space="preserve">Göteborg har en IVA-ambulans utan IVA utrustning eller speciell bemanning. Den är avsedd att transportera patient i </w:t>
      </w:r>
      <w:proofErr w:type="spellStart"/>
      <w:r w:rsidRPr="00DA526C">
        <w:t>SU’s</w:t>
      </w:r>
      <w:proofErr w:type="spellEnd"/>
      <w:r w:rsidRPr="00DA526C">
        <w:t xml:space="preserve"> speciella IVA-</w:t>
      </w:r>
      <w:proofErr w:type="spellStart"/>
      <w:r w:rsidRPr="00DA526C">
        <w:t>ambulansbårvagn</w:t>
      </w:r>
      <w:proofErr w:type="spellEnd"/>
      <w:r w:rsidRPr="00DA526C">
        <w:t xml:space="preserve"> med medföljande personal. Om bemanning inte kan uppbringas från avsändande IVA kan tjänstgörande läkare på läkarbilen eventuellt vara behjälplig inom Göteborg, kontakt förmedlas av </w:t>
      </w:r>
      <w:proofErr w:type="spellStart"/>
      <w:r w:rsidRPr="00DA526C">
        <w:t>SvLc</w:t>
      </w:r>
      <w:proofErr w:type="spellEnd"/>
      <w:r w:rsidRPr="00DA526C">
        <w:t>. I sådana fall samt även vid enklare transporter kan en vanlig ambulans bli aktuell, se nedan.</w:t>
      </w:r>
    </w:p>
    <w:p w14:paraId="5ED755BA" w14:textId="77777777" w:rsidR="00DA526C" w:rsidRPr="00DA526C" w:rsidRDefault="00DA526C" w:rsidP="007D79DD">
      <w:pPr>
        <w:ind w:left="284"/>
      </w:pPr>
    </w:p>
    <w:p w14:paraId="06009EFC" w14:textId="77777777" w:rsidR="00DA526C" w:rsidRPr="00DA526C" w:rsidRDefault="00DA526C" w:rsidP="007D79DD">
      <w:pPr>
        <w:ind w:left="284"/>
      </w:pPr>
      <w:r w:rsidRPr="00DA526C">
        <w:t>Inom övriga regionens olika ambulansorganisationer finns andra ”IVA-ambulanser” med egen utrustning och ibland även bemanningslinje med IVA/anestesisjuksköterskor.</w:t>
      </w:r>
    </w:p>
    <w:p w14:paraId="60DFEEEE" w14:textId="77777777" w:rsidR="00DA526C" w:rsidRPr="00DA526C" w:rsidRDefault="00DA526C" w:rsidP="007D79DD">
      <w:pPr>
        <w:ind w:left="284"/>
      </w:pPr>
    </w:p>
    <w:p w14:paraId="09DE01F2" w14:textId="77777777" w:rsidR="00DA526C" w:rsidRPr="00DA526C" w:rsidRDefault="00DA526C" w:rsidP="007D79DD">
      <w:pPr>
        <w:ind w:left="284"/>
      </w:pPr>
      <w:r w:rsidRPr="00DA526C">
        <w:t xml:space="preserve">Regionen ambulanshelikopter kan bli aktuell om IVA-ambulans eller bemanning inte finns tillgängliga. Beställning sker via </w:t>
      </w:r>
      <w:proofErr w:type="spellStart"/>
      <w:r w:rsidRPr="00DA526C">
        <w:t>SvLc</w:t>
      </w:r>
      <w:proofErr w:type="spellEnd"/>
      <w:r w:rsidRPr="00DA526C">
        <w:t xml:space="preserve"> och en speciell ”HEMS” koordinator.</w:t>
      </w:r>
    </w:p>
    <w:p w14:paraId="24FD6075" w14:textId="77777777" w:rsidR="00DA526C" w:rsidRPr="00DA526C" w:rsidRDefault="00DA526C" w:rsidP="007D79DD">
      <w:pPr>
        <w:spacing w:after="0" w:line="240" w:lineRule="auto"/>
        <w:ind w:left="284" w:right="0"/>
        <w:rPr>
          <w:rFonts w:ascii="Arial" w:hAnsi="Arial" w:cs="Arial"/>
          <w:sz w:val="20"/>
          <w:szCs w:val="20"/>
        </w:rPr>
      </w:pPr>
    </w:p>
    <w:p w14:paraId="276A1D2E" w14:textId="77777777" w:rsidR="00DA526C" w:rsidRPr="00CC1AC0" w:rsidRDefault="00DA526C" w:rsidP="00473E80">
      <w:pPr>
        <w:ind w:left="284" w:right="-2"/>
        <w:rPr>
          <w:b/>
          <w:bCs/>
        </w:rPr>
      </w:pPr>
      <w:r w:rsidRPr="00CC1AC0">
        <w:rPr>
          <w:b/>
          <w:bCs/>
        </w:rPr>
        <w:t>Läkaransvar vid beställning av IVA-transport</w:t>
      </w:r>
    </w:p>
    <w:p w14:paraId="525D2A26" w14:textId="1C117834" w:rsidR="007B6426" w:rsidRPr="00DA526C" w:rsidRDefault="005113A5" w:rsidP="00A06BCD">
      <w:pPr>
        <w:pStyle w:val="Punktlista"/>
        <w:ind w:left="284" w:right="-2" w:firstLine="0"/>
      </w:pPr>
      <w:r>
        <w:t>För transporter mellan SU</w:t>
      </w:r>
      <w:r w:rsidR="001A7B9A">
        <w:t>:</w:t>
      </w:r>
      <w:r>
        <w:t xml:space="preserve">s intensivvårdsavdelningar finns en </w:t>
      </w:r>
      <w:r w:rsidR="007151F6">
        <w:t xml:space="preserve">övergripande </w:t>
      </w:r>
      <w:r>
        <w:t>SU gemensam rutin</w:t>
      </w:r>
      <w:r w:rsidR="00E56537">
        <w:t xml:space="preserve">: </w:t>
      </w:r>
      <w:hyperlink r:id="rId18" w:history="1">
        <w:r w:rsidR="00AB09AC" w:rsidRPr="00FE3FF6">
          <w:rPr>
            <w:color w:val="0000FF"/>
            <w:u w:val="single"/>
          </w:rPr>
          <w:t xml:space="preserve">Överflyttning av patient mellan </w:t>
        </w:r>
        <w:proofErr w:type="gramStart"/>
        <w:r w:rsidR="00AB09AC" w:rsidRPr="00FE3FF6">
          <w:rPr>
            <w:color w:val="0000FF"/>
            <w:u w:val="single"/>
          </w:rPr>
          <w:t>SUs</w:t>
        </w:r>
        <w:proofErr w:type="gramEnd"/>
        <w:r w:rsidR="00AB09AC" w:rsidRPr="00FE3FF6">
          <w:rPr>
            <w:color w:val="0000FF"/>
            <w:u w:val="single"/>
          </w:rPr>
          <w:t xml:space="preserve"> intensivvårdsavdelningar</w:t>
        </w:r>
      </w:hyperlink>
      <w:r w:rsidR="00E56537" w:rsidRPr="00A06BCD">
        <w:t xml:space="preserve"> </w:t>
      </w:r>
      <w:r w:rsidR="000104AB">
        <w:t>som ligger till grund för denna lokala rutin.</w:t>
      </w:r>
    </w:p>
    <w:p w14:paraId="50617D2F" w14:textId="77777777" w:rsidR="00A8648C" w:rsidRPr="00DA526C" w:rsidRDefault="00A8648C" w:rsidP="00473E80">
      <w:pPr>
        <w:spacing w:after="0" w:line="240" w:lineRule="auto"/>
        <w:ind w:left="284" w:right="-2"/>
        <w:rPr>
          <w:rFonts w:ascii="Arial" w:hAnsi="Arial" w:cs="Arial"/>
          <w:b/>
          <w:sz w:val="22"/>
          <w:szCs w:val="20"/>
        </w:rPr>
      </w:pPr>
    </w:p>
    <w:p w14:paraId="4A787233" w14:textId="77777777" w:rsidR="00DA526C" w:rsidRPr="00DA526C" w:rsidRDefault="00DA526C" w:rsidP="00473E80">
      <w:pPr>
        <w:pStyle w:val="Punktlista"/>
        <w:numPr>
          <w:ilvl w:val="0"/>
          <w:numId w:val="32"/>
        </w:numPr>
        <w:ind w:right="-2"/>
      </w:pPr>
      <w:r w:rsidRPr="00DA526C">
        <w:t>Stationsansvarig kontaktar ansvarig läkare på mottagande IVA och kollar att plats finns. Ibland kan transporten gälla IVA-klar patient som skall till vanlig vårdavdelning men den definieras och prioriteras ändå som IVA-transport.</w:t>
      </w:r>
      <w:r w:rsidRPr="00DA526C">
        <w:br/>
      </w:r>
    </w:p>
    <w:p w14:paraId="09C1E2C0" w14:textId="77777777" w:rsidR="00DA526C" w:rsidRPr="00DA526C" w:rsidRDefault="00DA526C" w:rsidP="00473E80">
      <w:pPr>
        <w:pStyle w:val="Punktlista"/>
        <w:numPr>
          <w:ilvl w:val="0"/>
          <w:numId w:val="32"/>
        </w:numPr>
        <w:ind w:right="-2"/>
      </w:pPr>
      <w:r w:rsidRPr="00DA526C">
        <w:t xml:space="preserve">Patientansvarig läkare kontaktar </w:t>
      </w:r>
      <w:proofErr w:type="spellStart"/>
      <w:r w:rsidRPr="00DA526C">
        <w:t>bakavdelningens</w:t>
      </w:r>
      <w:proofErr w:type="spellEnd"/>
      <w:r w:rsidRPr="00DA526C">
        <w:t xml:space="preserve"> läkare som ansvarar för att:</w:t>
      </w:r>
    </w:p>
    <w:p w14:paraId="6E249984" w14:textId="77777777" w:rsidR="00DA526C" w:rsidRPr="00DA526C" w:rsidRDefault="00DA526C" w:rsidP="00473E80">
      <w:pPr>
        <w:pStyle w:val="Punktlista"/>
        <w:numPr>
          <w:ilvl w:val="0"/>
          <w:numId w:val="33"/>
        </w:numPr>
        <w:ind w:left="1134" w:right="-2"/>
      </w:pPr>
      <w:r w:rsidRPr="00DA526C">
        <w:t>godkänna flytt av patient till annan IVA (vårdavdelning).</w:t>
      </w:r>
    </w:p>
    <w:p w14:paraId="3FD891A1" w14:textId="77777777" w:rsidR="002325C1" w:rsidRDefault="084AE3C5" w:rsidP="00473E80">
      <w:pPr>
        <w:pStyle w:val="Punktlista"/>
        <w:numPr>
          <w:ilvl w:val="0"/>
          <w:numId w:val="33"/>
        </w:numPr>
        <w:ind w:left="1134" w:right="-2"/>
      </w:pPr>
      <w:r>
        <w:t xml:space="preserve">kontakta kollega vid med mottagande klinik och komma överens om ny </w:t>
      </w:r>
      <w:proofErr w:type="spellStart"/>
      <w:r>
        <w:t>bakavdelning</w:t>
      </w:r>
      <w:proofErr w:type="spellEnd"/>
      <w:r>
        <w:t>.</w:t>
      </w:r>
    </w:p>
    <w:p w14:paraId="074BEF40" w14:textId="4E80F8D7" w:rsidR="00A92511" w:rsidRDefault="00CE618C" w:rsidP="00473E80">
      <w:pPr>
        <w:pStyle w:val="Punktlista"/>
        <w:numPr>
          <w:ilvl w:val="0"/>
          <w:numId w:val="33"/>
        </w:numPr>
        <w:ind w:left="1134" w:right="-2"/>
      </w:pPr>
      <w:r>
        <w:lastRenderedPageBreak/>
        <w:t>vårdprocessansvar</w:t>
      </w:r>
      <w:r w:rsidR="00741B5F">
        <w:t xml:space="preserve"> kan i vissa fall, tex vid högspecial</w:t>
      </w:r>
      <w:r w:rsidR="00A035DE">
        <w:t>iserad vård, kvarstå inom SU/S</w:t>
      </w:r>
    </w:p>
    <w:p w14:paraId="0CCC3009" w14:textId="77777777" w:rsidR="00887230" w:rsidRDefault="00887230" w:rsidP="00A06BCD">
      <w:pPr>
        <w:pStyle w:val="Punktlista"/>
        <w:ind w:left="1134" w:right="-2" w:firstLine="0"/>
      </w:pPr>
    </w:p>
    <w:p w14:paraId="7A9EB660" w14:textId="77777777" w:rsidR="00DA526C" w:rsidRPr="00DA526C" w:rsidRDefault="00DA526C" w:rsidP="00473E80">
      <w:pPr>
        <w:pStyle w:val="Punktlista"/>
        <w:numPr>
          <w:ilvl w:val="0"/>
          <w:numId w:val="32"/>
        </w:numPr>
        <w:ind w:right="-2"/>
      </w:pPr>
      <w:r w:rsidRPr="00DA526C">
        <w:t>Patientansvarig läkare informerar patient/anhöriga om behovet av förflyttning.</w:t>
      </w:r>
    </w:p>
    <w:p w14:paraId="35C77C82" w14:textId="77777777" w:rsidR="00DA526C" w:rsidRPr="00DA526C" w:rsidRDefault="00DA526C" w:rsidP="00473E80">
      <w:pPr>
        <w:pStyle w:val="Punktlista"/>
        <w:ind w:left="284" w:right="-2" w:firstLine="0"/>
      </w:pPr>
    </w:p>
    <w:p w14:paraId="64DA5226" w14:textId="4219AE57" w:rsidR="00FE36D0" w:rsidRDefault="6FB1DB8A" w:rsidP="00473E80">
      <w:pPr>
        <w:pStyle w:val="Punktlista"/>
        <w:numPr>
          <w:ilvl w:val="0"/>
          <w:numId w:val="32"/>
        </w:numPr>
        <w:ind w:right="-2"/>
      </w:pPr>
      <w:r>
        <w:t>Stations</w:t>
      </w:r>
      <w:r w:rsidR="084AE3C5">
        <w:t xml:space="preserve">ansvarig läkare beställer transporten via </w:t>
      </w:r>
      <w:proofErr w:type="spellStart"/>
      <w:r w:rsidR="084AE3C5">
        <w:t>SvLC</w:t>
      </w:r>
      <w:proofErr w:type="spellEnd"/>
      <w:r w:rsidR="084AE3C5">
        <w:t xml:space="preserve"> på </w:t>
      </w:r>
      <w:proofErr w:type="spellStart"/>
      <w:r w:rsidR="084AE3C5" w:rsidRPr="1099BDA9">
        <w:rPr>
          <w:b/>
          <w:bCs/>
        </w:rPr>
        <w:t>tel</w:t>
      </w:r>
      <w:proofErr w:type="spellEnd"/>
      <w:r w:rsidR="084AE3C5" w:rsidRPr="1099BDA9">
        <w:rPr>
          <w:b/>
          <w:bCs/>
        </w:rPr>
        <w:t xml:space="preserve"> 031 334 12 30</w:t>
      </w:r>
      <w:r w:rsidR="084AE3C5">
        <w:t xml:space="preserve"> med hjälp av checklistan nedan.</w:t>
      </w:r>
    </w:p>
    <w:p w14:paraId="410055FA" w14:textId="095219B3" w:rsidR="00DA526C" w:rsidRPr="00DA526C" w:rsidRDefault="00F217C5" w:rsidP="00A06BCD">
      <w:pPr>
        <w:pStyle w:val="Punktlista"/>
        <w:ind w:left="709" w:right="-2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DB58507" wp14:editId="6B39A90A">
                <wp:simplePos x="0" y="0"/>
                <wp:positionH relativeFrom="margin">
                  <wp:posOffset>370205</wp:posOffset>
                </wp:positionH>
                <wp:positionV relativeFrom="paragraph">
                  <wp:posOffset>151765</wp:posOffset>
                </wp:positionV>
                <wp:extent cx="5334000" cy="2838450"/>
                <wp:effectExtent l="0" t="0" r="19050" b="19050"/>
                <wp:wrapNone/>
                <wp:docPr id="1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0" cy="28384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a="http://schemas.openxmlformats.org/drawingml/2006/main">
            <w:pict w14:anchorId="0F6C46BD">
              <v:rect id="Rektangel 1" style="position:absolute;margin-left:29.15pt;margin-top:11.95pt;width:420pt;height:223.5pt;z-index:25165926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spid="_x0000_s1026" filled="f" strokecolor="black [3213]" strokeweight="1pt" w14:anchorId="1248E8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">
                <w10:wrap anchorx="margin"/>
              </v:rect>
            </w:pict>
          </mc:Fallback>
        </mc:AlternateContent>
      </w:r>
      <w:r w:rsidR="00DA526C" w:rsidRPr="00DA526C" w:rsidDel="009E1359">
        <w:br/>
      </w:r>
      <w:r w:rsidR="00DA526C" w:rsidRPr="00DA526C">
        <w:t xml:space="preserve">Om transporten går </w:t>
      </w:r>
      <w:r w:rsidR="00DA526C" w:rsidRPr="00DA526C">
        <w:rPr>
          <w:b/>
          <w:bCs/>
        </w:rPr>
        <w:t>inom SU</w:t>
      </w:r>
      <w:r w:rsidR="00DA526C" w:rsidRPr="00DA526C">
        <w:t xml:space="preserve"> gäller </w:t>
      </w:r>
      <w:r w:rsidR="00AB09AC" w:rsidRPr="00DA526C">
        <w:t>t</w:t>
      </w:r>
      <w:r w:rsidR="00AB09AC">
        <w:t>vå</w:t>
      </w:r>
      <w:r w:rsidR="00AB09AC" w:rsidRPr="00DA526C">
        <w:t xml:space="preserve"> </w:t>
      </w:r>
      <w:r w:rsidR="00DA526C" w:rsidRPr="00DA526C">
        <w:t>separata rutiner</w:t>
      </w:r>
      <w:r w:rsidR="00AB09AC">
        <w:t xml:space="preserve"> gällande </w:t>
      </w:r>
      <w:proofErr w:type="spellStart"/>
      <w:r w:rsidR="00AB09AC">
        <w:t>bårvagn</w:t>
      </w:r>
      <w:proofErr w:type="spellEnd"/>
      <w:r w:rsidR="00AB09AC">
        <w:t xml:space="preserve"> och val av ambulans</w:t>
      </w:r>
      <w:r w:rsidR="00DA526C" w:rsidRPr="00DA526C">
        <w:t>:</w:t>
      </w:r>
    </w:p>
    <w:p w14:paraId="44EF2DFD" w14:textId="77777777" w:rsidR="00DA526C" w:rsidRPr="00DA526C" w:rsidRDefault="00DA526C" w:rsidP="00A06BCD">
      <w:pPr>
        <w:pStyle w:val="Punktlista"/>
        <w:ind w:left="709" w:right="-2" w:firstLine="0"/>
      </w:pPr>
    </w:p>
    <w:p w14:paraId="416D9F97" w14:textId="6E4EF541" w:rsidR="00DA526C" w:rsidRPr="00DA526C" w:rsidRDefault="00DA526C" w:rsidP="00A06BCD">
      <w:pPr>
        <w:pStyle w:val="Punktlista"/>
        <w:ind w:left="709" w:right="-2" w:firstLine="0"/>
      </w:pPr>
      <w:r w:rsidRPr="00DA526C">
        <w:rPr>
          <w:b/>
        </w:rPr>
        <w:t>IVA-</w:t>
      </w:r>
      <w:proofErr w:type="spellStart"/>
      <w:r w:rsidRPr="00DA526C">
        <w:rPr>
          <w:b/>
        </w:rPr>
        <w:t>ambulansbårvagnen</w:t>
      </w:r>
      <w:proofErr w:type="spellEnd"/>
      <w:r w:rsidRPr="00DA526C">
        <w:t xml:space="preserve"> används om IVA ambulansen är tillgänglig. Bokas via PPA CIVA </w:t>
      </w:r>
      <w:proofErr w:type="spellStart"/>
      <w:r w:rsidRPr="00DA526C">
        <w:t>tel</w:t>
      </w:r>
      <w:proofErr w:type="spellEnd"/>
      <w:r w:rsidRPr="00DA526C">
        <w:t xml:space="preserve"> </w:t>
      </w:r>
      <w:proofErr w:type="gramStart"/>
      <w:r w:rsidRPr="00DA526C">
        <w:t>28283</w:t>
      </w:r>
      <w:proofErr w:type="gramEnd"/>
      <w:r w:rsidRPr="00DA526C">
        <w:t xml:space="preserve">. Se separat rutin </w:t>
      </w:r>
    </w:p>
    <w:p w14:paraId="25903C0C" w14:textId="4DAAB609" w:rsidR="00DA526C" w:rsidRPr="00DA526C" w:rsidRDefault="00DA526C" w:rsidP="00F217C5">
      <w:pPr>
        <w:pStyle w:val="Punktlista"/>
        <w:ind w:left="709" w:right="-2" w:firstLine="0"/>
        <w:rPr>
          <w:color w:val="0000FF"/>
          <w:u w:val="single"/>
        </w:rPr>
      </w:pPr>
      <w:r w:rsidRPr="00DA526C">
        <w:rPr>
          <w:color w:val="025296"/>
          <w:u w:val="single"/>
        </w:rPr>
        <w:fldChar w:fldCharType="begin"/>
      </w:r>
      <w:r w:rsidRPr="00DA526C">
        <w:rPr>
          <w:color w:val="025296"/>
          <w:u w:val="single"/>
        </w:rPr>
        <w:instrText xml:space="preserve"> HYPERLINK "https://alfresco-offentlig.vgregion.se/alfresco/service/vgr/storage/node/content/27303/IVA-ambulansb%c3%a5rvagn%20f%c3%b6r%20transporter%20inom%20G%c3%b6teborg.pdf?a=false&amp;guest=true" </w:instrText>
      </w:r>
      <w:r w:rsidRPr="00DA526C">
        <w:rPr>
          <w:color w:val="025296"/>
          <w:u w:val="single"/>
        </w:rPr>
      </w:r>
      <w:r w:rsidRPr="00DA526C">
        <w:rPr>
          <w:color w:val="025296"/>
          <w:u w:val="single"/>
        </w:rPr>
        <w:fldChar w:fldCharType="separate"/>
      </w:r>
      <w:r w:rsidRPr="00DA526C">
        <w:rPr>
          <w:color w:val="0000FF"/>
          <w:u w:val="single"/>
        </w:rPr>
        <w:t>IVA-</w:t>
      </w:r>
      <w:proofErr w:type="spellStart"/>
      <w:r w:rsidRPr="00DA526C">
        <w:rPr>
          <w:color w:val="0000FF"/>
          <w:u w:val="single"/>
        </w:rPr>
        <w:t>ambulansbårvagn</w:t>
      </w:r>
      <w:proofErr w:type="spellEnd"/>
      <w:r w:rsidRPr="00DA526C">
        <w:rPr>
          <w:color w:val="0000FF"/>
          <w:u w:val="single"/>
        </w:rPr>
        <w:t xml:space="preserve"> för transporter inom Göteborg</w:t>
      </w:r>
    </w:p>
    <w:p w14:paraId="295C6A2F" w14:textId="77777777" w:rsidR="00DA526C" w:rsidRPr="00DA526C" w:rsidRDefault="00DA526C" w:rsidP="00A06BCD">
      <w:pPr>
        <w:pStyle w:val="Punktlista"/>
        <w:ind w:left="709" w:right="-2" w:firstLine="0"/>
      </w:pPr>
      <w:r w:rsidRPr="00DA526C">
        <w:rPr>
          <w:color w:val="025296"/>
          <w:u w:val="single"/>
        </w:rPr>
        <w:fldChar w:fldCharType="end"/>
      </w:r>
    </w:p>
    <w:p w14:paraId="59624E09" w14:textId="77777777" w:rsidR="00DA526C" w:rsidRPr="00DA526C" w:rsidRDefault="00DA526C" w:rsidP="00A06BCD">
      <w:pPr>
        <w:pStyle w:val="Punktlista"/>
        <w:ind w:left="709" w:right="-2" w:firstLine="0"/>
      </w:pPr>
      <w:r w:rsidRPr="00DA526C">
        <w:rPr>
          <w:b/>
        </w:rPr>
        <w:t>Val av ambulans</w:t>
      </w:r>
      <w:r w:rsidRPr="00DA526C">
        <w:t xml:space="preserve"> sker enligt checklista i rutinen ”Beställning</w:t>
      </w:r>
    </w:p>
    <w:p w14:paraId="2B589B9E" w14:textId="09402F22" w:rsidR="00DA526C" w:rsidRPr="00DA526C" w:rsidRDefault="00DA526C" w:rsidP="00A06BCD">
      <w:pPr>
        <w:pStyle w:val="Punktlista"/>
        <w:ind w:left="709" w:right="-2" w:firstLine="0"/>
        <w:rPr>
          <w:i/>
          <w:iCs/>
        </w:rPr>
      </w:pPr>
      <w:r w:rsidRPr="00DA526C">
        <w:t xml:space="preserve">av IVA-transport inom SU”. Vilken ambulans som väljs beror av många faktorer tex </w:t>
      </w:r>
      <w:proofErr w:type="spellStart"/>
      <w:r w:rsidRPr="00DA526C">
        <w:t>Ambulansbårvagnens</w:t>
      </w:r>
      <w:proofErr w:type="spellEnd"/>
      <w:r w:rsidRPr="00DA526C">
        <w:t xml:space="preserve"> tillgänglighet i förhållande till </w:t>
      </w:r>
      <w:r w:rsidR="00F217C5" w:rsidRPr="00DA526C">
        <w:t>brådsk</w:t>
      </w:r>
      <w:r w:rsidR="00F217C5">
        <w:t>ande</w:t>
      </w:r>
      <w:r w:rsidR="00F217C5" w:rsidRPr="00DA526C">
        <w:t xml:space="preserve">grad </w:t>
      </w:r>
      <w:r w:rsidRPr="00DA526C">
        <w:t>och lastvikt mm.</w:t>
      </w:r>
      <w:r w:rsidRPr="00DA526C">
        <w:br/>
        <w:t xml:space="preserve">Ha denna rutin öppen och redo inför beställningssamtalet: </w:t>
      </w:r>
    </w:p>
    <w:p w14:paraId="0156C8E8" w14:textId="77777777" w:rsidR="00DA526C" w:rsidRPr="00DA526C" w:rsidRDefault="00DA526C" w:rsidP="00A06BCD">
      <w:pPr>
        <w:pStyle w:val="Punktlista"/>
        <w:ind w:left="709" w:right="-2" w:firstLine="0"/>
        <w:rPr>
          <w:color w:val="0000FF"/>
          <w:u w:val="single"/>
        </w:rPr>
      </w:pPr>
      <w:r w:rsidRPr="00DA526C">
        <w:rPr>
          <w:color w:val="025296"/>
          <w:u w:val="single"/>
        </w:rPr>
        <w:fldChar w:fldCharType="begin"/>
      </w:r>
      <w:r w:rsidRPr="00DA526C">
        <w:rPr>
          <w:color w:val="025296"/>
          <w:u w:val="single"/>
        </w:rPr>
        <w:instrText xml:space="preserve"> HYPERLINK "https://alfresco-offentlig.vgregion.se/alfresco/service/vgr/storage/node/content/26297/Best%c3%a4llning%20av%20IVA-transporter%20inom%20SU.pdf?a=false&amp;guest=true" </w:instrText>
      </w:r>
      <w:r w:rsidRPr="00DA526C">
        <w:rPr>
          <w:color w:val="025296"/>
          <w:u w:val="single"/>
        </w:rPr>
      </w:r>
      <w:r w:rsidRPr="00DA526C">
        <w:rPr>
          <w:color w:val="025296"/>
          <w:u w:val="single"/>
        </w:rPr>
        <w:fldChar w:fldCharType="separate"/>
      </w:r>
      <w:r w:rsidRPr="00DA526C">
        <w:rPr>
          <w:color w:val="0000FF"/>
          <w:u w:val="single"/>
        </w:rPr>
        <w:t>Beställning av IVA-transporter inom SU</w:t>
      </w:r>
    </w:p>
    <w:p w14:paraId="59765A50" w14:textId="77DF51E0" w:rsidR="00DA526C" w:rsidRPr="00DA526C" w:rsidRDefault="00DA526C" w:rsidP="00A06BCD">
      <w:pPr>
        <w:pStyle w:val="Punktlista"/>
        <w:ind w:left="709" w:right="-2" w:firstLine="0"/>
      </w:pPr>
      <w:r w:rsidRPr="00DA526C">
        <w:rPr>
          <w:color w:val="025296"/>
          <w:u w:val="single"/>
        </w:rPr>
        <w:fldChar w:fldCharType="end"/>
      </w:r>
    </w:p>
    <w:p w14:paraId="2C738DC6" w14:textId="06D4771B" w:rsidR="00DA526C" w:rsidRPr="00DA526C" w:rsidRDefault="00DA526C" w:rsidP="00473E80">
      <w:pPr>
        <w:pStyle w:val="Punktlista"/>
        <w:numPr>
          <w:ilvl w:val="0"/>
          <w:numId w:val="32"/>
        </w:numPr>
        <w:ind w:right="-2"/>
      </w:pPr>
      <w:r>
        <w:t>Patientansvarig läkare fyller i ”Rapportblad till ambulanssjukvård” (sitter i transportpärmen vid bryggan) som skall följa med patienten under transporten.</w:t>
      </w:r>
      <w:r>
        <w:br/>
      </w:r>
    </w:p>
    <w:p w14:paraId="4FD9EF8B" w14:textId="6B2BD093" w:rsidR="00FA50F2" w:rsidRPr="00AB0B41" w:rsidRDefault="00DA526C" w:rsidP="00FA50F2">
      <w:pPr>
        <w:pStyle w:val="Punktlista"/>
        <w:numPr>
          <w:ilvl w:val="0"/>
          <w:numId w:val="32"/>
        </w:numPr>
        <w:ind w:right="-2"/>
        <w:rPr>
          <w:bCs/>
          <w:color w:val="000000"/>
        </w:rPr>
      </w:pPr>
      <w:r w:rsidRPr="00DA526C">
        <w:t xml:space="preserve">Patientansvarig läkare kontaktar mottagande IVA igen, bekräfta transport, ge rapport och uppgift om ny </w:t>
      </w:r>
      <w:proofErr w:type="spellStart"/>
      <w:r w:rsidRPr="00DA526C">
        <w:t>bakavdelning</w:t>
      </w:r>
      <w:proofErr w:type="spellEnd"/>
      <w:r w:rsidRPr="00DA526C">
        <w:t>.</w:t>
      </w:r>
    </w:p>
    <w:p w14:paraId="145255F1" w14:textId="77777777" w:rsidR="00AB0B41" w:rsidRPr="00FA50F2" w:rsidRDefault="00AB0B41" w:rsidP="00AB0B41">
      <w:pPr>
        <w:pStyle w:val="Punktlista"/>
        <w:ind w:left="360" w:right="-2" w:firstLine="0"/>
        <w:rPr>
          <w:bCs/>
          <w:color w:val="000000"/>
        </w:rPr>
      </w:pPr>
    </w:p>
    <w:p w14:paraId="2FD77824" w14:textId="77777777" w:rsidR="00DA526C" w:rsidRPr="00CC1AC0" w:rsidRDefault="00DA526C" w:rsidP="00473E80">
      <w:pPr>
        <w:ind w:left="284" w:right="-2"/>
        <w:rPr>
          <w:b/>
          <w:bCs/>
        </w:rPr>
      </w:pPr>
      <w:r w:rsidRPr="00DA526C">
        <w:rPr>
          <w:sz w:val="22"/>
        </w:rPr>
        <w:br/>
      </w:r>
      <w:r w:rsidRPr="00CC1AC0">
        <w:rPr>
          <w:b/>
          <w:bCs/>
        </w:rPr>
        <w:t>Sjuksköterskeansvar efter beställning av transport från CIVA</w:t>
      </w:r>
    </w:p>
    <w:p w14:paraId="4DF2B346" w14:textId="77777777" w:rsidR="00DA526C" w:rsidRPr="00DA526C" w:rsidRDefault="00DA526C" w:rsidP="00473E80">
      <w:pPr>
        <w:ind w:left="284" w:right="-2"/>
      </w:pPr>
      <w:r w:rsidRPr="00DA526C">
        <w:t>När transporten är beställd:</w:t>
      </w:r>
    </w:p>
    <w:p w14:paraId="72D453C7" w14:textId="77777777" w:rsidR="00DA526C" w:rsidRPr="00DA526C" w:rsidRDefault="00DA526C" w:rsidP="00473E80">
      <w:pPr>
        <w:autoSpaceDE w:val="0"/>
        <w:autoSpaceDN w:val="0"/>
        <w:adjustRightInd w:val="0"/>
        <w:spacing w:after="0" w:line="240" w:lineRule="auto"/>
        <w:ind w:left="284" w:right="-2"/>
        <w:rPr>
          <w:rFonts w:ascii="Arial" w:hAnsi="Arial" w:cs="Arial"/>
          <w:color w:val="000000"/>
          <w:sz w:val="20"/>
          <w:szCs w:val="20"/>
        </w:rPr>
      </w:pPr>
    </w:p>
    <w:p w14:paraId="569EE0D8" w14:textId="77777777" w:rsidR="00DA526C" w:rsidRPr="00DA526C" w:rsidRDefault="00DA526C" w:rsidP="00AB0B41">
      <w:pPr>
        <w:pStyle w:val="Punktlista"/>
        <w:numPr>
          <w:ilvl w:val="0"/>
          <w:numId w:val="35"/>
        </w:numPr>
        <w:ind w:right="-2"/>
      </w:pPr>
      <w:r w:rsidRPr="00DA526C">
        <w:t>Förbered medföljande dokument (kopior av dygnsjournal, pappersjournal).</w:t>
      </w:r>
      <w:r w:rsidRPr="00DA526C">
        <w:br/>
      </w:r>
    </w:p>
    <w:p w14:paraId="28249982" w14:textId="7E19AE2E" w:rsidR="00DA526C" w:rsidRPr="00DA526C" w:rsidRDefault="00DA526C" w:rsidP="00AB0B41">
      <w:pPr>
        <w:pStyle w:val="Punktlista"/>
        <w:numPr>
          <w:ilvl w:val="0"/>
          <w:numId w:val="35"/>
        </w:numPr>
        <w:ind w:right="-2"/>
      </w:pPr>
      <w:r w:rsidRPr="00DA526C">
        <w:t xml:space="preserve">Förbered patient och utrustning. </w:t>
      </w:r>
      <w:r w:rsidRPr="005639D1">
        <w:br/>
      </w:r>
    </w:p>
    <w:p w14:paraId="715A1426" w14:textId="1D771316" w:rsidR="00DA526C" w:rsidRDefault="00DA526C" w:rsidP="00AB0B41">
      <w:pPr>
        <w:pStyle w:val="Punktlista"/>
        <w:numPr>
          <w:ilvl w:val="0"/>
          <w:numId w:val="35"/>
        </w:numPr>
        <w:ind w:right="-2"/>
      </w:pPr>
      <w:r w:rsidRPr="00DA526C">
        <w:t>Rapportera till IVA-sjuksköterska på mottagande enhet.</w:t>
      </w:r>
    </w:p>
    <w:p w14:paraId="09C30A75" w14:textId="77777777" w:rsidR="00AB0B41" w:rsidRDefault="00AB0B41" w:rsidP="00AB0B41">
      <w:pPr>
        <w:pStyle w:val="Punktlista"/>
        <w:ind w:right="-2" w:firstLine="0"/>
      </w:pPr>
    </w:p>
    <w:p w14:paraId="1097364F" w14:textId="77777777" w:rsidR="00AB0B41" w:rsidRDefault="00AB0B41" w:rsidP="00AB0B41">
      <w:pPr>
        <w:pStyle w:val="Punktlista"/>
        <w:ind w:right="-2" w:firstLine="0"/>
      </w:pPr>
    </w:p>
    <w:p w14:paraId="09566BF0" w14:textId="77777777" w:rsidR="00AB0B41" w:rsidRDefault="00AB0B41" w:rsidP="00AB0B41">
      <w:pPr>
        <w:pStyle w:val="Punktlista"/>
        <w:ind w:right="-2" w:firstLine="0"/>
      </w:pPr>
    </w:p>
    <w:p w14:paraId="61A23CA5" w14:textId="77777777" w:rsidR="00F217C5" w:rsidRDefault="00F217C5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27C3F064" w14:textId="3FE22495" w:rsidR="00DA526C" w:rsidRPr="00CC1AC0" w:rsidRDefault="00DA526C" w:rsidP="00473E80">
      <w:pPr>
        <w:ind w:left="284" w:right="-2"/>
        <w:rPr>
          <w:b/>
          <w:bCs/>
        </w:rPr>
      </w:pPr>
      <w:r w:rsidRPr="00CC1AC0">
        <w:rPr>
          <w:b/>
          <w:bCs/>
        </w:rPr>
        <w:lastRenderedPageBreak/>
        <w:t>Återtransport av medföljande personal och utrustning</w:t>
      </w:r>
    </w:p>
    <w:p w14:paraId="22E9E61A" w14:textId="77777777" w:rsidR="00DA526C" w:rsidRPr="00DA526C" w:rsidRDefault="00DA526C" w:rsidP="00473E80">
      <w:pPr>
        <w:spacing w:after="0" w:line="240" w:lineRule="auto"/>
        <w:ind w:left="284" w:right="-2"/>
        <w:rPr>
          <w:rFonts w:ascii="Arial" w:hAnsi="Arial" w:cs="Arial"/>
          <w:bCs/>
          <w:color w:val="000000"/>
          <w:sz w:val="20"/>
          <w:szCs w:val="20"/>
        </w:rPr>
      </w:pPr>
    </w:p>
    <w:p w14:paraId="022D28A6" w14:textId="77777777" w:rsidR="00DA526C" w:rsidRPr="00DA526C" w:rsidRDefault="00DA526C" w:rsidP="00473E80">
      <w:pPr>
        <w:ind w:left="284" w:right="-2"/>
      </w:pPr>
      <w:r w:rsidRPr="00DA526C">
        <w:t xml:space="preserve">Ambulansen kör som regel tillbaka IVA-utrustning och personal men kan behövas på </w:t>
      </w:r>
      <w:proofErr w:type="spellStart"/>
      <w:r w:rsidRPr="00DA526C">
        <w:t>prio</w:t>
      </w:r>
      <w:proofErr w:type="spellEnd"/>
      <w:r w:rsidRPr="00DA526C">
        <w:t xml:space="preserve"> 1 uppdrag varvid återtransport får ske på annat sätt. </w:t>
      </w:r>
    </w:p>
    <w:p w14:paraId="197D1A6F" w14:textId="77777777" w:rsidR="00DA526C" w:rsidRPr="00DA526C" w:rsidRDefault="00DA526C" w:rsidP="00473E80">
      <w:pPr>
        <w:ind w:left="284" w:right="-2"/>
      </w:pPr>
    </w:p>
    <w:p w14:paraId="6F6BDBA8" w14:textId="77777777" w:rsidR="00DA526C" w:rsidRPr="00DA526C" w:rsidRDefault="00DA526C" w:rsidP="00473E80">
      <w:pPr>
        <w:ind w:left="284" w:right="-2"/>
      </w:pPr>
      <w:r w:rsidRPr="00DA526C">
        <w:t xml:space="preserve">Nedanstående information finns på </w:t>
      </w:r>
      <w:proofErr w:type="spellStart"/>
      <w:r w:rsidRPr="00DA526C">
        <w:t>minneslapp</w:t>
      </w:r>
      <w:proofErr w:type="spellEnd"/>
      <w:r w:rsidRPr="00DA526C">
        <w:t xml:space="preserve"> i transportpärmen:</w:t>
      </w:r>
      <w:r w:rsidRPr="00DA526C">
        <w:br/>
      </w:r>
    </w:p>
    <w:p w14:paraId="17D6A9E1" w14:textId="77777777" w:rsidR="00DA526C" w:rsidRPr="00DA526C" w:rsidRDefault="00DA526C" w:rsidP="00A06BCD">
      <w:pPr>
        <w:pStyle w:val="Punktlista"/>
        <w:ind w:left="1134" w:right="-2" w:hanging="708"/>
      </w:pPr>
      <w:r w:rsidRPr="00DA526C">
        <w:t>Tag med eget passerkort under transporten.</w:t>
      </w:r>
      <w:r w:rsidRPr="00DA526C">
        <w:br/>
      </w:r>
    </w:p>
    <w:p w14:paraId="213FDB4E" w14:textId="77777777" w:rsidR="00DA526C" w:rsidRPr="00DA526C" w:rsidRDefault="00DA526C" w:rsidP="00A06BCD">
      <w:pPr>
        <w:pStyle w:val="Punktlista"/>
        <w:ind w:left="1134" w:right="-2" w:hanging="708"/>
      </w:pPr>
      <w:r w:rsidRPr="00DA526C">
        <w:t>Ring 020-91 90 90</w:t>
      </w:r>
      <w:r w:rsidRPr="00DA526C">
        <w:rPr>
          <w:bCs/>
        </w:rPr>
        <w:t xml:space="preserve"> när transporten är klar och återresan behövs.</w:t>
      </w:r>
      <w:r w:rsidRPr="00DA526C">
        <w:rPr>
          <w:bCs/>
        </w:rPr>
        <w:br/>
      </w:r>
    </w:p>
    <w:p w14:paraId="29CD0C84" w14:textId="77777777" w:rsidR="00DA526C" w:rsidRPr="00DA526C" w:rsidRDefault="00DA526C" w:rsidP="00A06BCD">
      <w:pPr>
        <w:pStyle w:val="Punktlista"/>
        <w:ind w:left="1134" w:right="-2" w:hanging="708"/>
      </w:pPr>
      <w:r w:rsidRPr="00DA526C">
        <w:rPr>
          <w:bCs/>
        </w:rPr>
        <w:t>SU:s transportkoordinator svarar v</w:t>
      </w:r>
      <w:r w:rsidRPr="00DA526C">
        <w:t xml:space="preserve">ardagar </w:t>
      </w:r>
      <w:proofErr w:type="spellStart"/>
      <w:r w:rsidRPr="00DA526C">
        <w:t>kl</w:t>
      </w:r>
      <w:proofErr w:type="spellEnd"/>
      <w:r w:rsidRPr="00DA526C">
        <w:t xml:space="preserve"> 07.00-16.30 (semestertid </w:t>
      </w:r>
      <w:proofErr w:type="spellStart"/>
      <w:r w:rsidRPr="00DA526C">
        <w:t>kl</w:t>
      </w:r>
      <w:proofErr w:type="spellEnd"/>
      <w:r w:rsidRPr="00DA526C">
        <w:t xml:space="preserve"> 07.00-15.30). </w:t>
      </w:r>
    </w:p>
    <w:p w14:paraId="3A65DAE0" w14:textId="77777777" w:rsidR="00DA526C" w:rsidRPr="00DA526C" w:rsidRDefault="00DA526C" w:rsidP="00A06BCD">
      <w:pPr>
        <w:pStyle w:val="Punktlista"/>
        <w:ind w:left="1134" w:right="-2" w:hanging="708"/>
      </w:pPr>
      <w:r w:rsidRPr="00DA526C">
        <w:t xml:space="preserve">Uppge adresser samt vårt kostnadsställe </w:t>
      </w:r>
      <w:proofErr w:type="gramStart"/>
      <w:r w:rsidRPr="00DA526C">
        <w:rPr>
          <w:bCs/>
        </w:rPr>
        <w:t>24620</w:t>
      </w:r>
      <w:proofErr w:type="gramEnd"/>
      <w:r w:rsidRPr="00DA526C">
        <w:rPr>
          <w:bCs/>
        </w:rPr>
        <w:t>.</w:t>
      </w:r>
      <w:r w:rsidRPr="00DA526C">
        <w:rPr>
          <w:bCs/>
        </w:rPr>
        <w:br/>
      </w:r>
    </w:p>
    <w:p w14:paraId="708AA2AE" w14:textId="77777777" w:rsidR="00DA526C" w:rsidRPr="00DA526C" w:rsidRDefault="00DA526C" w:rsidP="00A06BCD">
      <w:pPr>
        <w:pStyle w:val="Punktlista"/>
        <w:ind w:left="1134" w:right="-2" w:hanging="708"/>
        <w:rPr>
          <w:bCs/>
        </w:rPr>
      </w:pPr>
      <w:r w:rsidRPr="00DA526C">
        <w:rPr>
          <w:bCs/>
        </w:rPr>
        <w:t xml:space="preserve">Efter 16.30 kopplas samtalet till Taxikurir, skulle så ej ske, ring direkt </w:t>
      </w:r>
      <w:proofErr w:type="spellStart"/>
      <w:r w:rsidRPr="00DA526C">
        <w:rPr>
          <w:bCs/>
        </w:rPr>
        <w:t>tel</w:t>
      </w:r>
      <w:proofErr w:type="spellEnd"/>
      <w:r w:rsidRPr="00DA526C">
        <w:rPr>
          <w:bCs/>
        </w:rPr>
        <w:t xml:space="preserve"> 031-27 27 27.</w:t>
      </w:r>
    </w:p>
    <w:p w14:paraId="59D8CA26" w14:textId="4052714A" w:rsidR="00DA526C" w:rsidRPr="008A3247" w:rsidRDefault="00DA526C" w:rsidP="00A06BCD">
      <w:pPr>
        <w:pStyle w:val="Punktlista"/>
        <w:ind w:left="1134" w:right="-2" w:hanging="708"/>
        <w:rPr>
          <w:bCs/>
        </w:rPr>
      </w:pPr>
      <w:r w:rsidRPr="00DA526C">
        <w:rPr>
          <w:bCs/>
        </w:rPr>
        <w:t xml:space="preserve">Uppge adresser, företagsnummer 3500 och kostnadsställe CIVA </w:t>
      </w:r>
      <w:proofErr w:type="gramStart"/>
      <w:r w:rsidRPr="00DA526C">
        <w:rPr>
          <w:bCs/>
        </w:rPr>
        <w:t>24620</w:t>
      </w:r>
      <w:proofErr w:type="gramEnd"/>
      <w:r w:rsidRPr="00DA526C">
        <w:rPr>
          <w:bCs/>
        </w:rPr>
        <w:t xml:space="preserve">. </w:t>
      </w:r>
    </w:p>
    <w:p w14:paraId="6CD00458" w14:textId="77777777" w:rsidR="00DA526C" w:rsidRPr="00DA526C" w:rsidRDefault="00DA526C" w:rsidP="00473E80">
      <w:pPr>
        <w:spacing w:after="0" w:line="240" w:lineRule="auto"/>
        <w:ind w:left="284" w:right="-2"/>
        <w:rPr>
          <w:rFonts w:ascii="Arial" w:hAnsi="Arial" w:cs="Arial"/>
          <w:bCs/>
          <w:color w:val="000000"/>
          <w:sz w:val="20"/>
          <w:szCs w:val="20"/>
        </w:rPr>
      </w:pPr>
      <w:r w:rsidRPr="00DA526C">
        <w:rPr>
          <w:rFonts w:ascii="Arial" w:hAnsi="Arial" w:cs="Arial"/>
          <w:bCs/>
          <w:color w:val="000000"/>
          <w:sz w:val="20"/>
          <w:szCs w:val="20"/>
        </w:rPr>
        <w:br w:type="page"/>
      </w:r>
    </w:p>
    <w:p w14:paraId="03439D6E" w14:textId="77777777" w:rsidR="00DA526C" w:rsidRPr="00CC1AC0" w:rsidRDefault="00DA526C" w:rsidP="008A3247">
      <w:pPr>
        <w:spacing w:after="0" w:line="240" w:lineRule="auto"/>
        <w:ind w:left="284" w:right="0"/>
        <w:jc w:val="center"/>
        <w:rPr>
          <w:b/>
        </w:rPr>
      </w:pPr>
      <w:r w:rsidRPr="00CC1AC0">
        <w:rPr>
          <w:b/>
        </w:rPr>
        <w:lastRenderedPageBreak/>
        <w:t>Checklista</w:t>
      </w:r>
      <w:r w:rsidRPr="00CC1AC0">
        <w:rPr>
          <w:b/>
          <w:spacing w:val="-3"/>
        </w:rPr>
        <w:t xml:space="preserve"> </w:t>
      </w:r>
      <w:r w:rsidRPr="00CC1AC0">
        <w:rPr>
          <w:b/>
        </w:rPr>
        <w:t>för beställning</w:t>
      </w:r>
      <w:r w:rsidRPr="00CC1AC0">
        <w:rPr>
          <w:b/>
          <w:spacing w:val="-3"/>
        </w:rPr>
        <w:t xml:space="preserve"> </w:t>
      </w:r>
      <w:r w:rsidRPr="00CC1AC0">
        <w:rPr>
          <w:b/>
        </w:rPr>
        <w:t>av</w:t>
      </w:r>
      <w:r w:rsidRPr="00CC1AC0">
        <w:rPr>
          <w:b/>
          <w:spacing w:val="-4"/>
        </w:rPr>
        <w:t xml:space="preserve"> </w:t>
      </w:r>
      <w:r w:rsidRPr="00CC1AC0">
        <w:rPr>
          <w:b/>
        </w:rPr>
        <w:t>transport</w:t>
      </w:r>
    </w:p>
    <w:p w14:paraId="53FB495F" w14:textId="77777777" w:rsidR="00DA526C" w:rsidRPr="00CC1AC0" w:rsidRDefault="00DA526C" w:rsidP="008A3247">
      <w:pPr>
        <w:spacing w:before="1" w:line="240" w:lineRule="auto"/>
        <w:ind w:left="284" w:right="0"/>
        <w:jc w:val="center"/>
        <w:rPr>
          <w:b/>
        </w:rPr>
      </w:pPr>
    </w:p>
    <w:p w14:paraId="6A3A9522" w14:textId="77777777" w:rsidR="00DA526C" w:rsidRPr="00CC1AC0" w:rsidRDefault="00DA526C" w:rsidP="008A3247">
      <w:pPr>
        <w:spacing w:line="240" w:lineRule="auto"/>
        <w:ind w:left="284" w:right="1411"/>
        <w:jc w:val="center"/>
      </w:pPr>
      <w:r w:rsidRPr="00CC1AC0">
        <w:t>Lista</w:t>
      </w:r>
      <w:r w:rsidRPr="00CC1AC0">
        <w:rPr>
          <w:spacing w:val="-5"/>
        </w:rPr>
        <w:t xml:space="preserve"> </w:t>
      </w:r>
      <w:r w:rsidRPr="00CC1AC0">
        <w:t>med</w:t>
      </w:r>
      <w:r w:rsidRPr="00CC1AC0">
        <w:rPr>
          <w:spacing w:val="-4"/>
        </w:rPr>
        <w:t xml:space="preserve"> </w:t>
      </w:r>
      <w:r w:rsidRPr="00CC1AC0">
        <w:t>information</w:t>
      </w:r>
      <w:r w:rsidRPr="00CC1AC0">
        <w:rPr>
          <w:spacing w:val="-4"/>
        </w:rPr>
        <w:t xml:space="preserve"> </w:t>
      </w:r>
      <w:r w:rsidRPr="00CC1AC0">
        <w:t>och</w:t>
      </w:r>
      <w:r w:rsidRPr="00CC1AC0">
        <w:rPr>
          <w:spacing w:val="-3"/>
        </w:rPr>
        <w:t xml:space="preserve"> </w:t>
      </w:r>
      <w:r w:rsidRPr="00CC1AC0">
        <w:t>uppgifter</w:t>
      </w:r>
      <w:r w:rsidRPr="00CC1AC0">
        <w:rPr>
          <w:spacing w:val="-2"/>
        </w:rPr>
        <w:t xml:space="preserve"> </w:t>
      </w:r>
      <w:r w:rsidRPr="00CC1AC0">
        <w:t>som</w:t>
      </w:r>
      <w:r w:rsidRPr="00CC1AC0">
        <w:rPr>
          <w:spacing w:val="-4"/>
        </w:rPr>
        <w:t xml:space="preserve"> </w:t>
      </w:r>
      <w:r w:rsidRPr="00CC1AC0">
        <w:t>behöver</w:t>
      </w:r>
      <w:r w:rsidRPr="00CC1AC0">
        <w:rPr>
          <w:spacing w:val="-2"/>
        </w:rPr>
        <w:t xml:space="preserve"> </w:t>
      </w:r>
      <w:r w:rsidRPr="00CC1AC0">
        <w:t>förberedas</w:t>
      </w:r>
      <w:r w:rsidRPr="00CC1AC0">
        <w:rPr>
          <w:spacing w:val="-2"/>
        </w:rPr>
        <w:t xml:space="preserve"> </w:t>
      </w:r>
      <w:r w:rsidRPr="00CC1AC0">
        <w:t>inför</w:t>
      </w:r>
      <w:r w:rsidRPr="00CC1AC0">
        <w:rPr>
          <w:spacing w:val="-3"/>
        </w:rPr>
        <w:t xml:space="preserve"> </w:t>
      </w:r>
      <w:r w:rsidRPr="00CC1AC0">
        <w:t>beställningssamtal</w:t>
      </w:r>
      <w:r w:rsidRPr="00CC1AC0">
        <w:rPr>
          <w:spacing w:val="-63"/>
        </w:rPr>
        <w:t xml:space="preserve"> </w:t>
      </w:r>
      <w:r w:rsidRPr="00CC1AC0">
        <w:t>med</w:t>
      </w:r>
      <w:r w:rsidRPr="00CC1AC0">
        <w:rPr>
          <w:spacing w:val="-3"/>
        </w:rPr>
        <w:t xml:space="preserve"> </w:t>
      </w:r>
      <w:r w:rsidRPr="00CC1AC0">
        <w:t>Sjukvårdens</w:t>
      </w:r>
      <w:r w:rsidRPr="00CC1AC0">
        <w:rPr>
          <w:spacing w:val="-3"/>
        </w:rPr>
        <w:t xml:space="preserve"> </w:t>
      </w:r>
      <w:r w:rsidRPr="00CC1AC0">
        <w:t>Larmcentral.</w:t>
      </w:r>
    </w:p>
    <w:p w14:paraId="64781F1A" w14:textId="77777777" w:rsidR="00DA526C" w:rsidRPr="00CC1AC0" w:rsidRDefault="00DA526C" w:rsidP="008A3247">
      <w:pPr>
        <w:spacing w:before="1" w:line="240" w:lineRule="auto"/>
        <w:ind w:left="284" w:right="0"/>
        <w:jc w:val="center"/>
      </w:pPr>
    </w:p>
    <w:p w14:paraId="6F4E1BE8" w14:textId="77777777" w:rsidR="00DA526C" w:rsidRPr="00CC1AC0" w:rsidRDefault="00DA526C" w:rsidP="00A2170B">
      <w:pPr>
        <w:widowControl w:val="0"/>
        <w:numPr>
          <w:ilvl w:val="0"/>
          <w:numId w:val="23"/>
        </w:numPr>
        <w:tabs>
          <w:tab w:val="left" w:pos="2138"/>
          <w:tab w:val="left" w:pos="2139"/>
        </w:tabs>
        <w:autoSpaceDE w:val="0"/>
        <w:autoSpaceDN w:val="0"/>
        <w:spacing w:after="0" w:line="240" w:lineRule="auto"/>
        <w:ind w:left="284" w:right="0" w:hanging="358"/>
        <w:rPr>
          <w:lang w:val="en-US" w:eastAsia="en-US"/>
        </w:rPr>
      </w:pPr>
      <w:proofErr w:type="spellStart"/>
      <w:r w:rsidRPr="00CC1AC0">
        <w:rPr>
          <w:lang w:val="en-US" w:eastAsia="en-US"/>
        </w:rPr>
        <w:t>Patientens</w:t>
      </w:r>
      <w:proofErr w:type="spellEnd"/>
      <w:r w:rsidRPr="00CC1AC0">
        <w:rPr>
          <w:spacing w:val="-5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namn</w:t>
      </w:r>
      <w:proofErr w:type="spellEnd"/>
      <w:r w:rsidRPr="00CC1AC0">
        <w:rPr>
          <w:spacing w:val="-3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och</w:t>
      </w:r>
      <w:proofErr w:type="spellEnd"/>
      <w:r w:rsidRPr="00CC1AC0">
        <w:rPr>
          <w:spacing w:val="-7"/>
          <w:lang w:val="en-US" w:eastAsia="en-US"/>
        </w:rPr>
        <w:t xml:space="preserve"> </w:t>
      </w:r>
      <w:r w:rsidRPr="00CC1AC0">
        <w:rPr>
          <w:lang w:val="en-US" w:eastAsia="en-US"/>
        </w:rPr>
        <w:t>ID</w:t>
      </w:r>
    </w:p>
    <w:p w14:paraId="22918FF7" w14:textId="77777777" w:rsidR="00DA526C" w:rsidRPr="00CC1AC0" w:rsidRDefault="00DA526C" w:rsidP="00A2170B">
      <w:pPr>
        <w:widowControl w:val="0"/>
        <w:numPr>
          <w:ilvl w:val="0"/>
          <w:numId w:val="23"/>
        </w:numPr>
        <w:tabs>
          <w:tab w:val="left" w:pos="2138"/>
          <w:tab w:val="left" w:pos="2139"/>
        </w:tabs>
        <w:autoSpaceDE w:val="0"/>
        <w:autoSpaceDN w:val="0"/>
        <w:spacing w:before="215" w:after="0" w:line="240" w:lineRule="auto"/>
        <w:ind w:left="284" w:right="0" w:hanging="358"/>
        <w:rPr>
          <w:lang w:eastAsia="en-US"/>
        </w:rPr>
      </w:pPr>
      <w:r w:rsidRPr="00CC1AC0">
        <w:rPr>
          <w:lang w:eastAsia="en-US"/>
        </w:rPr>
        <w:t>Avdelning</w:t>
      </w:r>
      <w:r w:rsidRPr="00CC1AC0">
        <w:rPr>
          <w:spacing w:val="-5"/>
          <w:lang w:eastAsia="en-US"/>
        </w:rPr>
        <w:t xml:space="preserve"> </w:t>
      </w:r>
      <w:r w:rsidRPr="00CC1AC0">
        <w:rPr>
          <w:lang w:eastAsia="en-US"/>
        </w:rPr>
        <w:t>där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patienten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hämtas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och</w:t>
      </w:r>
      <w:r w:rsidRPr="00CC1AC0">
        <w:rPr>
          <w:spacing w:val="-3"/>
          <w:lang w:eastAsia="en-US"/>
        </w:rPr>
        <w:t xml:space="preserve"> </w:t>
      </w:r>
      <w:r w:rsidRPr="00CC1AC0">
        <w:rPr>
          <w:lang w:eastAsia="en-US"/>
        </w:rPr>
        <w:t>lämnas</w:t>
      </w:r>
    </w:p>
    <w:p w14:paraId="454CB3CC" w14:textId="77777777" w:rsidR="00DA526C" w:rsidRPr="00CC1AC0" w:rsidRDefault="00DA526C" w:rsidP="00A2170B">
      <w:pPr>
        <w:widowControl w:val="0"/>
        <w:numPr>
          <w:ilvl w:val="0"/>
          <w:numId w:val="23"/>
        </w:numPr>
        <w:tabs>
          <w:tab w:val="left" w:pos="2138"/>
          <w:tab w:val="left" w:pos="2139"/>
        </w:tabs>
        <w:autoSpaceDE w:val="0"/>
        <w:autoSpaceDN w:val="0"/>
        <w:spacing w:before="214" w:after="0" w:line="240" w:lineRule="auto"/>
        <w:ind w:left="284" w:right="0" w:hanging="358"/>
        <w:rPr>
          <w:lang w:eastAsia="en-US"/>
        </w:rPr>
      </w:pPr>
      <w:r w:rsidRPr="00CC1AC0">
        <w:rPr>
          <w:lang w:eastAsia="en-US"/>
        </w:rPr>
        <w:t>Orsak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till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överflyttningen;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specificera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om</w:t>
      </w:r>
      <w:r w:rsidRPr="00CC1AC0">
        <w:rPr>
          <w:spacing w:val="-3"/>
          <w:lang w:eastAsia="en-US"/>
        </w:rPr>
        <w:t xml:space="preserve"> </w:t>
      </w:r>
      <w:r w:rsidRPr="00CC1AC0">
        <w:rPr>
          <w:lang w:eastAsia="en-US"/>
        </w:rPr>
        <w:t>det</w:t>
      </w:r>
      <w:r w:rsidRPr="00CC1AC0">
        <w:rPr>
          <w:spacing w:val="-4"/>
          <w:lang w:eastAsia="en-US"/>
        </w:rPr>
        <w:t xml:space="preserve"> </w:t>
      </w:r>
      <w:r w:rsidRPr="00CC1AC0">
        <w:rPr>
          <w:lang w:eastAsia="en-US"/>
        </w:rPr>
        <w:t>är</w:t>
      </w:r>
      <w:r w:rsidRPr="00CC1AC0">
        <w:rPr>
          <w:spacing w:val="2"/>
          <w:lang w:eastAsia="en-US"/>
        </w:rPr>
        <w:t xml:space="preserve"> </w:t>
      </w:r>
      <w:r w:rsidRPr="00CC1AC0">
        <w:rPr>
          <w:lang w:eastAsia="en-US"/>
        </w:rPr>
        <w:t>platsbrist</w:t>
      </w:r>
    </w:p>
    <w:p w14:paraId="2A9A7460" w14:textId="77777777" w:rsidR="00DA526C" w:rsidRPr="00CC1AC0" w:rsidRDefault="00DA526C" w:rsidP="00A2170B">
      <w:pPr>
        <w:widowControl w:val="0"/>
        <w:numPr>
          <w:ilvl w:val="0"/>
          <w:numId w:val="23"/>
        </w:numPr>
        <w:tabs>
          <w:tab w:val="left" w:pos="2138"/>
          <w:tab w:val="left" w:pos="2139"/>
        </w:tabs>
        <w:autoSpaceDE w:val="0"/>
        <w:autoSpaceDN w:val="0"/>
        <w:spacing w:before="213" w:after="0" w:line="240" w:lineRule="auto"/>
        <w:ind w:left="284" w:right="0" w:hanging="358"/>
        <w:rPr>
          <w:lang w:eastAsia="en-US"/>
        </w:rPr>
      </w:pPr>
      <w:r w:rsidRPr="00CC1AC0">
        <w:rPr>
          <w:lang w:eastAsia="en-US"/>
        </w:rPr>
        <w:t>Patientens</w:t>
      </w:r>
      <w:r w:rsidRPr="00CC1AC0">
        <w:rPr>
          <w:spacing w:val="-4"/>
          <w:lang w:eastAsia="en-US"/>
        </w:rPr>
        <w:t xml:space="preserve"> </w:t>
      </w:r>
      <w:r w:rsidRPr="00CC1AC0">
        <w:rPr>
          <w:lang w:eastAsia="en-US"/>
        </w:rPr>
        <w:t>medicinska</w:t>
      </w:r>
      <w:r w:rsidRPr="00CC1AC0">
        <w:rPr>
          <w:spacing w:val="-3"/>
          <w:lang w:eastAsia="en-US"/>
        </w:rPr>
        <w:t xml:space="preserve"> </w:t>
      </w:r>
      <w:r w:rsidRPr="00CC1AC0">
        <w:rPr>
          <w:lang w:eastAsia="en-US"/>
        </w:rPr>
        <w:t>tillstånd</w:t>
      </w:r>
      <w:r w:rsidRPr="00CC1AC0">
        <w:rPr>
          <w:spacing w:val="-1"/>
          <w:lang w:eastAsia="en-US"/>
        </w:rPr>
        <w:t xml:space="preserve"> </w:t>
      </w:r>
      <w:r w:rsidRPr="00CC1AC0">
        <w:rPr>
          <w:lang w:eastAsia="en-US"/>
        </w:rPr>
        <w:t>i</w:t>
      </w:r>
      <w:r w:rsidRPr="00CC1AC0">
        <w:rPr>
          <w:spacing w:val="-1"/>
          <w:lang w:eastAsia="en-US"/>
        </w:rPr>
        <w:t xml:space="preserve"> </w:t>
      </w:r>
      <w:r w:rsidRPr="00CC1AC0">
        <w:rPr>
          <w:lang w:eastAsia="en-US"/>
        </w:rPr>
        <w:t>korta</w:t>
      </w:r>
      <w:r w:rsidRPr="00CC1AC0">
        <w:rPr>
          <w:spacing w:val="-1"/>
          <w:lang w:eastAsia="en-US"/>
        </w:rPr>
        <w:t xml:space="preserve"> </w:t>
      </w:r>
      <w:r w:rsidRPr="00CC1AC0">
        <w:rPr>
          <w:lang w:eastAsia="en-US"/>
        </w:rPr>
        <w:t>drag</w:t>
      </w:r>
    </w:p>
    <w:p w14:paraId="026F437F" w14:textId="77777777" w:rsidR="00DA526C" w:rsidRPr="00CC1AC0" w:rsidRDefault="00DA526C" w:rsidP="00A2170B">
      <w:pPr>
        <w:widowControl w:val="0"/>
        <w:numPr>
          <w:ilvl w:val="0"/>
          <w:numId w:val="23"/>
        </w:numPr>
        <w:tabs>
          <w:tab w:val="left" w:pos="2138"/>
          <w:tab w:val="left" w:pos="2139"/>
        </w:tabs>
        <w:autoSpaceDE w:val="0"/>
        <w:autoSpaceDN w:val="0"/>
        <w:spacing w:before="215" w:after="0" w:line="240" w:lineRule="auto"/>
        <w:ind w:left="284" w:right="0" w:hanging="358"/>
        <w:rPr>
          <w:lang w:eastAsia="en-US"/>
        </w:rPr>
      </w:pPr>
      <w:r w:rsidRPr="00CC1AC0">
        <w:rPr>
          <w:lang w:eastAsia="en-US"/>
        </w:rPr>
        <w:t>Klockslag</w:t>
      </w:r>
      <w:r w:rsidRPr="00CC1AC0">
        <w:rPr>
          <w:spacing w:val="-4"/>
          <w:lang w:eastAsia="en-US"/>
        </w:rPr>
        <w:t xml:space="preserve"> </w:t>
      </w:r>
      <w:r w:rsidRPr="00CC1AC0">
        <w:rPr>
          <w:lang w:eastAsia="en-US"/>
        </w:rPr>
        <w:t>när</w:t>
      </w:r>
      <w:r w:rsidRPr="00CC1AC0">
        <w:rPr>
          <w:spacing w:val="-1"/>
          <w:lang w:eastAsia="en-US"/>
        </w:rPr>
        <w:t xml:space="preserve"> </w:t>
      </w:r>
      <w:r w:rsidRPr="00CC1AC0">
        <w:rPr>
          <w:lang w:eastAsia="en-US"/>
        </w:rPr>
        <w:t>patienten</w:t>
      </w:r>
      <w:r w:rsidRPr="00CC1AC0">
        <w:rPr>
          <w:spacing w:val="-1"/>
          <w:lang w:eastAsia="en-US"/>
        </w:rPr>
        <w:t xml:space="preserve"> </w:t>
      </w:r>
      <w:r w:rsidRPr="00CC1AC0">
        <w:rPr>
          <w:lang w:eastAsia="en-US"/>
        </w:rPr>
        <w:t>är</w:t>
      </w:r>
      <w:r w:rsidRPr="00CC1AC0">
        <w:rPr>
          <w:spacing w:val="-1"/>
          <w:lang w:eastAsia="en-US"/>
        </w:rPr>
        <w:t xml:space="preserve"> </w:t>
      </w:r>
      <w:r w:rsidRPr="00CC1AC0">
        <w:rPr>
          <w:lang w:eastAsia="en-US"/>
        </w:rPr>
        <w:t>klar</w:t>
      </w:r>
      <w:r w:rsidRPr="00CC1AC0">
        <w:rPr>
          <w:spacing w:val="-1"/>
          <w:lang w:eastAsia="en-US"/>
        </w:rPr>
        <w:t xml:space="preserve"> </w:t>
      </w:r>
      <w:r w:rsidRPr="00CC1AC0">
        <w:rPr>
          <w:lang w:eastAsia="en-US"/>
        </w:rPr>
        <w:t>att hämta</w:t>
      </w:r>
    </w:p>
    <w:p w14:paraId="017D1098" w14:textId="77777777" w:rsidR="00DA526C" w:rsidRPr="00CC1AC0" w:rsidRDefault="00DA526C" w:rsidP="00A2170B">
      <w:pPr>
        <w:widowControl w:val="0"/>
        <w:numPr>
          <w:ilvl w:val="0"/>
          <w:numId w:val="23"/>
        </w:numPr>
        <w:tabs>
          <w:tab w:val="left" w:pos="2138"/>
          <w:tab w:val="left" w:pos="2139"/>
        </w:tabs>
        <w:autoSpaceDE w:val="0"/>
        <w:autoSpaceDN w:val="0"/>
        <w:spacing w:before="215" w:after="0" w:line="240" w:lineRule="auto"/>
        <w:ind w:left="284" w:right="0" w:hanging="358"/>
        <w:rPr>
          <w:lang w:val="en-US" w:eastAsia="en-US"/>
        </w:rPr>
      </w:pPr>
      <w:proofErr w:type="spellStart"/>
      <w:r w:rsidRPr="00CC1AC0">
        <w:rPr>
          <w:lang w:val="en-US" w:eastAsia="en-US"/>
        </w:rPr>
        <w:t>Medföljande</w:t>
      </w:r>
      <w:proofErr w:type="spellEnd"/>
      <w:r w:rsidRPr="00CC1AC0">
        <w:rPr>
          <w:spacing w:val="-6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utrustning</w:t>
      </w:r>
      <w:proofErr w:type="spellEnd"/>
    </w:p>
    <w:p w14:paraId="35F24634" w14:textId="77777777" w:rsidR="00DA526C" w:rsidRPr="00CC1AC0" w:rsidRDefault="00DA526C" w:rsidP="0016008C">
      <w:pPr>
        <w:widowControl w:val="0"/>
        <w:numPr>
          <w:ilvl w:val="0"/>
          <w:numId w:val="26"/>
        </w:numPr>
        <w:tabs>
          <w:tab w:val="left" w:pos="2859"/>
        </w:tabs>
        <w:autoSpaceDE w:val="0"/>
        <w:autoSpaceDN w:val="0"/>
        <w:spacing w:before="214" w:after="0" w:line="240" w:lineRule="auto"/>
        <w:ind w:left="1134" w:right="0"/>
        <w:rPr>
          <w:lang w:val="en-US" w:eastAsia="en-US"/>
        </w:rPr>
      </w:pPr>
      <w:proofErr w:type="spellStart"/>
      <w:r w:rsidRPr="00CC1AC0">
        <w:rPr>
          <w:lang w:val="en-US" w:eastAsia="en-US"/>
        </w:rPr>
        <w:t>Särskild</w:t>
      </w:r>
      <w:proofErr w:type="spellEnd"/>
      <w:r w:rsidRPr="00CC1AC0">
        <w:rPr>
          <w:spacing w:val="-1"/>
          <w:lang w:val="en-US" w:eastAsia="en-US"/>
        </w:rPr>
        <w:t xml:space="preserve"> </w:t>
      </w:r>
      <w:r w:rsidRPr="00CC1AC0">
        <w:rPr>
          <w:lang w:val="en-US" w:eastAsia="en-US"/>
        </w:rPr>
        <w:t>IVA-</w:t>
      </w:r>
      <w:proofErr w:type="spellStart"/>
      <w:r w:rsidRPr="00CC1AC0">
        <w:rPr>
          <w:lang w:val="en-US" w:eastAsia="en-US"/>
        </w:rPr>
        <w:t>bår</w:t>
      </w:r>
      <w:proofErr w:type="spellEnd"/>
      <w:r w:rsidRPr="00CC1AC0">
        <w:rPr>
          <w:lang w:val="en-US" w:eastAsia="en-US"/>
        </w:rPr>
        <w:t>?</w:t>
      </w:r>
    </w:p>
    <w:p w14:paraId="2A7BFF18" w14:textId="77777777" w:rsidR="00DA526C" w:rsidRPr="00CC1AC0" w:rsidRDefault="00DA526C" w:rsidP="0016008C">
      <w:pPr>
        <w:widowControl w:val="0"/>
        <w:numPr>
          <w:ilvl w:val="0"/>
          <w:numId w:val="26"/>
        </w:numPr>
        <w:tabs>
          <w:tab w:val="left" w:pos="2859"/>
        </w:tabs>
        <w:autoSpaceDE w:val="0"/>
        <w:autoSpaceDN w:val="0"/>
        <w:spacing w:before="176" w:after="0" w:line="240" w:lineRule="auto"/>
        <w:ind w:left="1134" w:right="0"/>
        <w:rPr>
          <w:lang w:val="en-US" w:eastAsia="en-US"/>
        </w:rPr>
      </w:pPr>
      <w:r w:rsidRPr="00CC1AC0">
        <w:rPr>
          <w:lang w:val="en-US" w:eastAsia="en-US"/>
        </w:rPr>
        <w:t>Hur</w:t>
      </w:r>
      <w:r w:rsidRPr="00CC1AC0">
        <w:rPr>
          <w:spacing w:val="-3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många</w:t>
      </w:r>
      <w:proofErr w:type="spellEnd"/>
      <w:r w:rsidRPr="00CC1AC0">
        <w:rPr>
          <w:spacing w:val="-1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sprutpumpar</w:t>
      </w:r>
      <w:proofErr w:type="spellEnd"/>
      <w:r w:rsidRPr="00CC1AC0">
        <w:rPr>
          <w:lang w:val="en-US" w:eastAsia="en-US"/>
        </w:rPr>
        <w:t>?</w:t>
      </w:r>
    </w:p>
    <w:p w14:paraId="71F60A04" w14:textId="77777777" w:rsidR="00DA526C" w:rsidRPr="00CC1AC0" w:rsidRDefault="00DA526C" w:rsidP="0016008C">
      <w:pPr>
        <w:widowControl w:val="0"/>
        <w:numPr>
          <w:ilvl w:val="0"/>
          <w:numId w:val="26"/>
        </w:numPr>
        <w:tabs>
          <w:tab w:val="left" w:pos="2859"/>
        </w:tabs>
        <w:autoSpaceDE w:val="0"/>
        <w:autoSpaceDN w:val="0"/>
        <w:spacing w:before="175" w:after="0" w:line="240" w:lineRule="auto"/>
        <w:ind w:left="1134" w:right="0"/>
        <w:rPr>
          <w:lang w:val="en-US" w:eastAsia="en-US"/>
        </w:rPr>
      </w:pPr>
      <w:r w:rsidRPr="00CC1AC0">
        <w:rPr>
          <w:lang w:val="en-US" w:eastAsia="en-US"/>
        </w:rPr>
        <w:t>Vilken</w:t>
      </w:r>
      <w:r w:rsidRPr="00CC1AC0">
        <w:rPr>
          <w:spacing w:val="-7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monitoreringsutrustning</w:t>
      </w:r>
      <w:proofErr w:type="spellEnd"/>
      <w:r w:rsidRPr="00CC1AC0">
        <w:rPr>
          <w:lang w:val="en-US" w:eastAsia="en-US"/>
        </w:rPr>
        <w:t>?</w:t>
      </w:r>
    </w:p>
    <w:p w14:paraId="06EB348B" w14:textId="77777777" w:rsidR="00DA526C" w:rsidRPr="00CC1AC0" w:rsidRDefault="00DA526C" w:rsidP="0016008C">
      <w:pPr>
        <w:widowControl w:val="0"/>
        <w:numPr>
          <w:ilvl w:val="0"/>
          <w:numId w:val="26"/>
        </w:numPr>
        <w:tabs>
          <w:tab w:val="left" w:pos="2859"/>
        </w:tabs>
        <w:autoSpaceDE w:val="0"/>
        <w:autoSpaceDN w:val="0"/>
        <w:spacing w:before="174" w:after="0" w:line="240" w:lineRule="auto"/>
        <w:ind w:left="1134" w:right="0"/>
        <w:rPr>
          <w:lang w:val="en-US" w:eastAsia="en-US"/>
        </w:rPr>
      </w:pPr>
      <w:proofErr w:type="spellStart"/>
      <w:r w:rsidRPr="00CC1AC0">
        <w:rPr>
          <w:lang w:val="en-US" w:eastAsia="en-US"/>
        </w:rPr>
        <w:t>Transportventilator</w:t>
      </w:r>
      <w:proofErr w:type="spellEnd"/>
      <w:r w:rsidRPr="00CC1AC0">
        <w:rPr>
          <w:lang w:val="en-US" w:eastAsia="en-US"/>
        </w:rPr>
        <w:t>?</w:t>
      </w:r>
    </w:p>
    <w:p w14:paraId="084B59FE" w14:textId="77777777" w:rsidR="00DA526C" w:rsidRPr="00CC1AC0" w:rsidRDefault="00DA526C" w:rsidP="00A2170B">
      <w:pPr>
        <w:widowControl w:val="0"/>
        <w:numPr>
          <w:ilvl w:val="0"/>
          <w:numId w:val="23"/>
        </w:numPr>
        <w:tabs>
          <w:tab w:val="left" w:pos="2138"/>
          <w:tab w:val="left" w:pos="2139"/>
        </w:tabs>
        <w:autoSpaceDE w:val="0"/>
        <w:autoSpaceDN w:val="0"/>
        <w:spacing w:before="178" w:after="0" w:line="240" w:lineRule="auto"/>
        <w:ind w:left="284" w:right="0" w:hanging="358"/>
        <w:rPr>
          <w:lang w:val="en-US" w:eastAsia="en-US"/>
        </w:rPr>
      </w:pPr>
      <w:proofErr w:type="spellStart"/>
      <w:r w:rsidRPr="00CC1AC0">
        <w:rPr>
          <w:lang w:val="en-US" w:eastAsia="en-US"/>
        </w:rPr>
        <w:t>Medföljande</w:t>
      </w:r>
      <w:proofErr w:type="spellEnd"/>
      <w:r w:rsidRPr="00CC1AC0">
        <w:rPr>
          <w:spacing w:val="-7"/>
          <w:lang w:val="en-US" w:eastAsia="en-US"/>
        </w:rPr>
        <w:t xml:space="preserve"> </w:t>
      </w:r>
      <w:r w:rsidRPr="00CC1AC0">
        <w:rPr>
          <w:lang w:val="en-US" w:eastAsia="en-US"/>
        </w:rPr>
        <w:t>personal</w:t>
      </w:r>
    </w:p>
    <w:p w14:paraId="4DC8202B" w14:textId="77777777" w:rsidR="00DA526C" w:rsidRPr="00CC1AC0" w:rsidRDefault="00DA526C" w:rsidP="0016008C">
      <w:pPr>
        <w:widowControl w:val="0"/>
        <w:numPr>
          <w:ilvl w:val="0"/>
          <w:numId w:val="25"/>
        </w:numPr>
        <w:tabs>
          <w:tab w:val="left" w:pos="2859"/>
        </w:tabs>
        <w:autoSpaceDE w:val="0"/>
        <w:autoSpaceDN w:val="0"/>
        <w:spacing w:before="214" w:after="0" w:line="240" w:lineRule="auto"/>
        <w:ind w:left="1134" w:right="0"/>
        <w:rPr>
          <w:lang w:val="en-US" w:eastAsia="en-US"/>
        </w:rPr>
      </w:pPr>
      <w:r w:rsidRPr="00CC1AC0">
        <w:rPr>
          <w:lang w:val="en-US" w:eastAsia="en-US"/>
        </w:rPr>
        <w:t>Antal</w:t>
      </w:r>
      <w:r w:rsidRPr="00CC1AC0">
        <w:rPr>
          <w:spacing w:val="-5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och</w:t>
      </w:r>
      <w:proofErr w:type="spellEnd"/>
      <w:r w:rsidRPr="00CC1AC0">
        <w:rPr>
          <w:spacing w:val="-4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kategori</w:t>
      </w:r>
      <w:proofErr w:type="spellEnd"/>
      <w:r w:rsidRPr="00CC1AC0">
        <w:rPr>
          <w:lang w:val="en-US" w:eastAsia="en-US"/>
        </w:rPr>
        <w:t>?</w:t>
      </w:r>
    </w:p>
    <w:p w14:paraId="1186E29F" w14:textId="77777777" w:rsidR="00DA526C" w:rsidRPr="00CC1AC0" w:rsidRDefault="00DA526C" w:rsidP="0016008C">
      <w:pPr>
        <w:widowControl w:val="0"/>
        <w:numPr>
          <w:ilvl w:val="0"/>
          <w:numId w:val="25"/>
        </w:numPr>
        <w:tabs>
          <w:tab w:val="left" w:pos="2859"/>
        </w:tabs>
        <w:autoSpaceDE w:val="0"/>
        <w:autoSpaceDN w:val="0"/>
        <w:spacing w:before="176" w:after="0" w:line="240" w:lineRule="auto"/>
        <w:ind w:left="1134" w:right="0"/>
        <w:rPr>
          <w:lang w:val="en-US" w:eastAsia="en-US"/>
        </w:rPr>
      </w:pPr>
      <w:r w:rsidRPr="00CC1AC0">
        <w:rPr>
          <w:lang w:val="en-US" w:eastAsia="en-US"/>
        </w:rPr>
        <w:t>Var</w:t>
      </w:r>
      <w:r w:rsidRPr="00CC1AC0">
        <w:rPr>
          <w:spacing w:val="-1"/>
          <w:lang w:val="en-US" w:eastAsia="en-US"/>
        </w:rPr>
        <w:t xml:space="preserve"> </w:t>
      </w:r>
      <w:r w:rsidRPr="00CC1AC0">
        <w:rPr>
          <w:lang w:val="en-US" w:eastAsia="en-US"/>
        </w:rPr>
        <w:t>ska</w:t>
      </w:r>
      <w:r w:rsidRPr="00CC1AC0">
        <w:rPr>
          <w:spacing w:val="-3"/>
          <w:lang w:val="en-US" w:eastAsia="en-US"/>
        </w:rPr>
        <w:t xml:space="preserve"> </w:t>
      </w:r>
      <w:r w:rsidRPr="00CC1AC0">
        <w:rPr>
          <w:lang w:val="en-US" w:eastAsia="en-US"/>
        </w:rPr>
        <w:t>de</w:t>
      </w:r>
      <w:r w:rsidRPr="00CC1AC0">
        <w:rPr>
          <w:spacing w:val="-3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hämtas</w:t>
      </w:r>
      <w:proofErr w:type="spellEnd"/>
      <w:r w:rsidRPr="00CC1AC0">
        <w:rPr>
          <w:lang w:val="en-US" w:eastAsia="en-US"/>
        </w:rPr>
        <w:t>?</w:t>
      </w:r>
    </w:p>
    <w:p w14:paraId="7EB0AECC" w14:textId="77777777" w:rsidR="00DA526C" w:rsidRPr="00CC1AC0" w:rsidRDefault="00DA526C" w:rsidP="00A2170B">
      <w:pPr>
        <w:widowControl w:val="0"/>
        <w:numPr>
          <w:ilvl w:val="0"/>
          <w:numId w:val="23"/>
        </w:numPr>
        <w:tabs>
          <w:tab w:val="left" w:pos="2138"/>
          <w:tab w:val="left" w:pos="2139"/>
        </w:tabs>
        <w:autoSpaceDE w:val="0"/>
        <w:autoSpaceDN w:val="0"/>
        <w:spacing w:before="172" w:after="0" w:line="240" w:lineRule="auto"/>
        <w:ind w:left="284" w:right="0" w:hanging="358"/>
        <w:rPr>
          <w:lang w:eastAsia="en-US"/>
        </w:rPr>
      </w:pPr>
      <w:r w:rsidRPr="00CC1AC0">
        <w:rPr>
          <w:lang w:eastAsia="en-US"/>
        </w:rPr>
        <w:t>Val</w:t>
      </w:r>
      <w:r w:rsidRPr="00CC1AC0">
        <w:rPr>
          <w:spacing w:val="-3"/>
          <w:lang w:eastAsia="en-US"/>
        </w:rPr>
        <w:t xml:space="preserve"> </w:t>
      </w:r>
      <w:r w:rsidRPr="00CC1AC0">
        <w:rPr>
          <w:lang w:eastAsia="en-US"/>
        </w:rPr>
        <w:t>av</w:t>
      </w:r>
      <w:r w:rsidRPr="00CC1AC0">
        <w:rPr>
          <w:spacing w:val="-5"/>
          <w:lang w:eastAsia="en-US"/>
        </w:rPr>
        <w:t xml:space="preserve"> </w:t>
      </w:r>
      <w:r w:rsidRPr="00CC1AC0">
        <w:rPr>
          <w:lang w:eastAsia="en-US"/>
        </w:rPr>
        <w:t>ambulanstyp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(IVA-bil</w:t>
      </w:r>
      <w:r w:rsidRPr="00CC1AC0">
        <w:rPr>
          <w:spacing w:val="-4"/>
          <w:lang w:eastAsia="en-US"/>
        </w:rPr>
        <w:t xml:space="preserve"> </w:t>
      </w:r>
      <w:r w:rsidRPr="00CC1AC0">
        <w:rPr>
          <w:lang w:eastAsia="en-US"/>
        </w:rPr>
        <w:t>eller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”vanlig”</w:t>
      </w:r>
      <w:r w:rsidRPr="00CC1AC0">
        <w:rPr>
          <w:spacing w:val="-2"/>
          <w:lang w:eastAsia="en-US"/>
        </w:rPr>
        <w:t xml:space="preserve"> </w:t>
      </w:r>
      <w:r w:rsidRPr="00CC1AC0">
        <w:rPr>
          <w:lang w:eastAsia="en-US"/>
        </w:rPr>
        <w:t>ambulans)</w:t>
      </w:r>
      <w:r w:rsidRPr="00CC1AC0">
        <w:rPr>
          <w:spacing w:val="-3"/>
          <w:lang w:eastAsia="en-US"/>
        </w:rPr>
        <w:t xml:space="preserve"> </w:t>
      </w:r>
      <w:r w:rsidRPr="00CC1AC0">
        <w:rPr>
          <w:lang w:eastAsia="en-US"/>
        </w:rPr>
        <w:t>vid</w:t>
      </w:r>
      <w:r w:rsidRPr="00CC1AC0">
        <w:rPr>
          <w:spacing w:val="-6"/>
          <w:lang w:eastAsia="en-US"/>
        </w:rPr>
        <w:t xml:space="preserve"> </w:t>
      </w:r>
      <w:r w:rsidRPr="00CC1AC0">
        <w:rPr>
          <w:lang w:eastAsia="en-US"/>
        </w:rPr>
        <w:t>vägtransport</w:t>
      </w:r>
    </w:p>
    <w:p w14:paraId="5B2EBB6C" w14:textId="4D4C68DB" w:rsidR="00DA526C" w:rsidRPr="00CC1AC0" w:rsidRDefault="00DA526C" w:rsidP="00F802BB">
      <w:pPr>
        <w:pStyle w:val="Liststycke"/>
        <w:numPr>
          <w:ilvl w:val="0"/>
          <w:numId w:val="36"/>
        </w:numPr>
        <w:spacing w:before="226" w:line="240" w:lineRule="auto"/>
        <w:ind w:left="1134" w:right="0"/>
      </w:pPr>
      <w:r w:rsidRPr="00CC1AC0">
        <w:t>Beroende</w:t>
      </w:r>
      <w:r w:rsidRPr="00F802BB">
        <w:rPr>
          <w:spacing w:val="-3"/>
        </w:rPr>
        <w:t xml:space="preserve"> </w:t>
      </w:r>
      <w:r w:rsidRPr="00CC1AC0">
        <w:t>på</w:t>
      </w:r>
      <w:r w:rsidRPr="00F802BB">
        <w:rPr>
          <w:spacing w:val="-3"/>
        </w:rPr>
        <w:t xml:space="preserve"> </w:t>
      </w:r>
      <w:r w:rsidRPr="00CC1AC0">
        <w:t>utrustning</w:t>
      </w:r>
      <w:r w:rsidRPr="00F802BB">
        <w:rPr>
          <w:spacing w:val="-2"/>
        </w:rPr>
        <w:t xml:space="preserve"> </w:t>
      </w:r>
      <w:r w:rsidRPr="00CC1AC0">
        <w:t>o personal</w:t>
      </w:r>
    </w:p>
    <w:p w14:paraId="2AD90D0E" w14:textId="77777777" w:rsidR="00DA526C" w:rsidRPr="00CC1AC0" w:rsidRDefault="00DA526C" w:rsidP="00A2170B">
      <w:pPr>
        <w:widowControl w:val="0"/>
        <w:numPr>
          <w:ilvl w:val="0"/>
          <w:numId w:val="23"/>
        </w:numPr>
        <w:tabs>
          <w:tab w:val="left" w:pos="2138"/>
          <w:tab w:val="left" w:pos="2139"/>
        </w:tabs>
        <w:autoSpaceDE w:val="0"/>
        <w:autoSpaceDN w:val="0"/>
        <w:spacing w:before="191" w:after="0" w:line="240" w:lineRule="auto"/>
        <w:ind w:left="284" w:right="0" w:hanging="358"/>
        <w:rPr>
          <w:lang w:val="en-US" w:eastAsia="en-US"/>
        </w:rPr>
      </w:pPr>
      <w:proofErr w:type="spellStart"/>
      <w:r w:rsidRPr="00CC1AC0">
        <w:rPr>
          <w:lang w:val="en-US" w:eastAsia="en-US"/>
        </w:rPr>
        <w:t>Kontaktuppgifter</w:t>
      </w:r>
      <w:proofErr w:type="spellEnd"/>
    </w:p>
    <w:p w14:paraId="63D69E5C" w14:textId="77777777" w:rsidR="00DA526C" w:rsidRPr="00CC1AC0" w:rsidRDefault="00DA526C" w:rsidP="00F802BB">
      <w:pPr>
        <w:widowControl w:val="0"/>
        <w:numPr>
          <w:ilvl w:val="0"/>
          <w:numId w:val="24"/>
        </w:numPr>
        <w:tabs>
          <w:tab w:val="left" w:pos="2859"/>
        </w:tabs>
        <w:autoSpaceDE w:val="0"/>
        <w:autoSpaceDN w:val="0"/>
        <w:spacing w:before="211" w:after="0" w:line="240" w:lineRule="auto"/>
        <w:ind w:left="1134" w:right="0"/>
        <w:rPr>
          <w:lang w:val="en-US" w:eastAsia="en-US"/>
        </w:rPr>
      </w:pPr>
      <w:proofErr w:type="spellStart"/>
      <w:r w:rsidRPr="00CC1AC0">
        <w:rPr>
          <w:lang w:val="en-US" w:eastAsia="en-US"/>
        </w:rPr>
        <w:t>Beställande</w:t>
      </w:r>
      <w:proofErr w:type="spellEnd"/>
      <w:r w:rsidRPr="00CC1AC0">
        <w:rPr>
          <w:spacing w:val="-3"/>
          <w:lang w:val="en-US" w:eastAsia="en-US"/>
        </w:rPr>
        <w:t xml:space="preserve"> </w:t>
      </w:r>
      <w:proofErr w:type="spellStart"/>
      <w:r w:rsidRPr="00CC1AC0">
        <w:rPr>
          <w:lang w:val="en-US" w:eastAsia="en-US"/>
        </w:rPr>
        <w:t>läkare</w:t>
      </w:r>
      <w:proofErr w:type="spellEnd"/>
    </w:p>
    <w:p w14:paraId="3B862C2E" w14:textId="77777777" w:rsidR="00DA526C" w:rsidRPr="00CC1AC0" w:rsidRDefault="00DA526C" w:rsidP="00F802BB">
      <w:pPr>
        <w:widowControl w:val="0"/>
        <w:numPr>
          <w:ilvl w:val="0"/>
          <w:numId w:val="24"/>
        </w:numPr>
        <w:tabs>
          <w:tab w:val="left" w:pos="2859"/>
        </w:tabs>
        <w:autoSpaceDE w:val="0"/>
        <w:autoSpaceDN w:val="0"/>
        <w:spacing w:before="176" w:after="0" w:line="240" w:lineRule="auto"/>
        <w:ind w:left="1134" w:right="0"/>
        <w:rPr>
          <w:lang w:val="en-US" w:eastAsia="en-US"/>
        </w:rPr>
      </w:pPr>
      <w:proofErr w:type="spellStart"/>
      <w:r w:rsidRPr="00CC1AC0">
        <w:rPr>
          <w:lang w:val="en-US" w:eastAsia="en-US"/>
        </w:rPr>
        <w:t>Avsändande</w:t>
      </w:r>
      <w:proofErr w:type="spellEnd"/>
      <w:r w:rsidRPr="00CC1AC0">
        <w:rPr>
          <w:lang w:val="en-US" w:eastAsia="en-US"/>
        </w:rPr>
        <w:t xml:space="preserve"> IVA</w:t>
      </w:r>
    </w:p>
    <w:p w14:paraId="2559A4BF" w14:textId="77777777" w:rsidR="00DA526C" w:rsidRPr="00CC1AC0" w:rsidRDefault="00DA526C" w:rsidP="00F802BB">
      <w:pPr>
        <w:widowControl w:val="0"/>
        <w:numPr>
          <w:ilvl w:val="0"/>
          <w:numId w:val="24"/>
        </w:numPr>
        <w:tabs>
          <w:tab w:val="left" w:pos="2859"/>
        </w:tabs>
        <w:autoSpaceDE w:val="0"/>
        <w:autoSpaceDN w:val="0"/>
        <w:spacing w:before="176" w:after="0" w:line="240" w:lineRule="auto"/>
        <w:ind w:left="1134" w:right="0"/>
        <w:rPr>
          <w:lang w:val="en-US" w:eastAsia="en-US"/>
        </w:rPr>
      </w:pPr>
      <w:proofErr w:type="spellStart"/>
      <w:r w:rsidRPr="00CC1AC0">
        <w:rPr>
          <w:lang w:val="en-US" w:eastAsia="en-US"/>
        </w:rPr>
        <w:t>Mottagande</w:t>
      </w:r>
      <w:proofErr w:type="spellEnd"/>
      <w:r w:rsidRPr="00CC1AC0">
        <w:rPr>
          <w:spacing w:val="-3"/>
          <w:lang w:val="en-US" w:eastAsia="en-US"/>
        </w:rPr>
        <w:t xml:space="preserve"> </w:t>
      </w:r>
      <w:r w:rsidRPr="00CC1AC0">
        <w:rPr>
          <w:lang w:val="en-US" w:eastAsia="en-US"/>
        </w:rPr>
        <w:t>IVA</w:t>
      </w:r>
    </w:p>
    <w:p w14:paraId="7B120A86" w14:textId="77777777" w:rsidR="00DA526C" w:rsidRPr="00DA526C" w:rsidRDefault="00DA526C" w:rsidP="008A3247">
      <w:pPr>
        <w:spacing w:after="0" w:line="240" w:lineRule="auto"/>
        <w:ind w:left="284" w:right="0"/>
        <w:jc w:val="center"/>
        <w:rPr>
          <w:rFonts w:ascii="Arial" w:hAnsi="Arial" w:cs="Arial"/>
          <w:bCs/>
          <w:color w:val="000000"/>
          <w:sz w:val="20"/>
          <w:szCs w:val="20"/>
        </w:rPr>
      </w:pPr>
    </w:p>
    <w:p w14:paraId="7E2AC065" w14:textId="77777777" w:rsidR="00DA526C" w:rsidRPr="00DA526C" w:rsidRDefault="00DA526C" w:rsidP="008A3247">
      <w:pPr>
        <w:spacing w:after="0" w:line="240" w:lineRule="auto"/>
        <w:ind w:left="284" w:right="0"/>
        <w:jc w:val="center"/>
        <w:rPr>
          <w:rFonts w:ascii="Arial" w:hAnsi="Arial" w:cs="Arial"/>
          <w:bCs/>
          <w:color w:val="000000"/>
          <w:sz w:val="20"/>
          <w:szCs w:val="20"/>
        </w:rPr>
      </w:pPr>
    </w:p>
    <w:p w14:paraId="4923DD80" w14:textId="77777777" w:rsidR="00DA526C" w:rsidRPr="00DA526C" w:rsidRDefault="00DA526C" w:rsidP="007D79DD">
      <w:pPr>
        <w:spacing w:after="0" w:line="240" w:lineRule="auto"/>
        <w:ind w:left="284" w:right="0"/>
        <w:rPr>
          <w:rFonts w:ascii="Arial" w:hAnsi="Arial" w:cs="Arial"/>
          <w:bCs/>
          <w:color w:val="000000"/>
          <w:sz w:val="20"/>
          <w:szCs w:val="20"/>
        </w:rPr>
      </w:pPr>
    </w:p>
    <w:p w14:paraId="7FF5463F" w14:textId="77777777" w:rsidR="00DA526C" w:rsidRPr="00DA526C" w:rsidRDefault="00DA526C" w:rsidP="007D79DD">
      <w:pPr>
        <w:spacing w:after="0" w:line="240" w:lineRule="auto"/>
        <w:ind w:left="284" w:right="0"/>
        <w:rPr>
          <w:rFonts w:ascii="Arial" w:hAnsi="Arial" w:cs="Arial"/>
          <w:bCs/>
          <w:color w:val="000000"/>
          <w:sz w:val="20"/>
          <w:szCs w:val="20"/>
        </w:rPr>
      </w:pPr>
    </w:p>
    <w:p w14:paraId="7F94DB6A" w14:textId="77777777" w:rsidR="00DA526C" w:rsidRPr="00DA526C" w:rsidRDefault="00DA526C" w:rsidP="007D79DD">
      <w:pPr>
        <w:spacing w:before="91" w:after="0" w:line="240" w:lineRule="auto"/>
        <w:ind w:left="284" w:right="1882"/>
        <w:jc w:val="center"/>
        <w:rPr>
          <w:rFonts w:ascii="Arial" w:hAnsi="Arial"/>
          <w:b/>
          <w:sz w:val="26"/>
        </w:rPr>
      </w:pPr>
    </w:p>
    <w:p w14:paraId="0CB26D85" w14:textId="77777777" w:rsidR="00DA526C" w:rsidRDefault="00DA526C" w:rsidP="007D79DD">
      <w:pPr>
        <w:spacing w:before="91" w:after="0" w:line="240" w:lineRule="auto"/>
        <w:ind w:left="284" w:right="1882"/>
        <w:jc w:val="center"/>
        <w:rPr>
          <w:rFonts w:ascii="Arial" w:hAnsi="Arial"/>
          <w:b/>
          <w:sz w:val="26"/>
        </w:rPr>
      </w:pPr>
    </w:p>
    <w:p w14:paraId="77A541BE" w14:textId="77777777" w:rsidR="004B0AE9" w:rsidRDefault="004B0AE9" w:rsidP="007D79DD">
      <w:pPr>
        <w:spacing w:before="91" w:after="0" w:line="240" w:lineRule="auto"/>
        <w:ind w:left="284" w:right="1882"/>
        <w:jc w:val="center"/>
        <w:rPr>
          <w:rFonts w:ascii="Arial" w:hAnsi="Arial"/>
          <w:b/>
          <w:sz w:val="26"/>
        </w:rPr>
      </w:pPr>
    </w:p>
    <w:p w14:paraId="0E97E653" w14:textId="77777777" w:rsidR="004B0AE9" w:rsidRDefault="004B0AE9" w:rsidP="007D79DD">
      <w:pPr>
        <w:spacing w:before="91" w:after="0" w:line="240" w:lineRule="auto"/>
        <w:ind w:left="284" w:right="1882"/>
        <w:jc w:val="center"/>
        <w:rPr>
          <w:rFonts w:ascii="Arial" w:hAnsi="Arial"/>
          <w:b/>
          <w:sz w:val="26"/>
        </w:rPr>
      </w:pPr>
    </w:p>
    <w:p w14:paraId="646489D2" w14:textId="77777777" w:rsidR="004B0AE9" w:rsidRDefault="004B0AE9" w:rsidP="007D79DD">
      <w:pPr>
        <w:spacing w:before="91" w:after="0" w:line="240" w:lineRule="auto"/>
        <w:ind w:left="284" w:right="1882"/>
        <w:jc w:val="center"/>
        <w:rPr>
          <w:rFonts w:ascii="Arial" w:hAnsi="Arial"/>
          <w:b/>
          <w:sz w:val="26"/>
        </w:rPr>
      </w:pPr>
    </w:p>
    <w:p w14:paraId="52F30D12" w14:textId="77777777" w:rsidR="004B0AE9" w:rsidRDefault="004B0AE9" w:rsidP="007D79DD">
      <w:pPr>
        <w:spacing w:before="91" w:after="0" w:line="240" w:lineRule="auto"/>
        <w:ind w:left="284" w:right="1882"/>
        <w:jc w:val="center"/>
        <w:rPr>
          <w:rFonts w:ascii="Arial" w:hAnsi="Arial"/>
          <w:b/>
          <w:sz w:val="26"/>
        </w:rPr>
      </w:pPr>
    </w:p>
    <w:p w14:paraId="05252076" w14:textId="77777777" w:rsidR="004B0AE9" w:rsidRPr="00DA526C" w:rsidRDefault="004B0AE9" w:rsidP="007D79DD">
      <w:pPr>
        <w:spacing w:before="91" w:after="0" w:line="240" w:lineRule="auto"/>
        <w:ind w:left="284" w:right="1882"/>
        <w:jc w:val="center"/>
        <w:rPr>
          <w:rFonts w:ascii="Arial" w:hAnsi="Arial"/>
          <w:b/>
          <w:sz w:val="26"/>
        </w:rPr>
      </w:pPr>
    </w:p>
    <w:p w14:paraId="34202C1B" w14:textId="77777777" w:rsidR="00DA526C" w:rsidRPr="00DA526C" w:rsidRDefault="00DA526C" w:rsidP="007D79DD">
      <w:pPr>
        <w:spacing w:before="91" w:after="0" w:line="240" w:lineRule="auto"/>
        <w:ind w:left="284" w:right="1882"/>
        <w:jc w:val="center"/>
        <w:rPr>
          <w:rFonts w:ascii="Arial" w:hAnsi="Arial"/>
          <w:b/>
          <w:sz w:val="26"/>
        </w:rPr>
      </w:pPr>
    </w:p>
    <w:p w14:paraId="5148E8C4" w14:textId="77777777" w:rsidR="00DA526C" w:rsidRPr="00DA526C" w:rsidRDefault="00DA526C" w:rsidP="007D79DD">
      <w:pPr>
        <w:spacing w:before="91" w:after="0" w:line="240" w:lineRule="auto"/>
        <w:ind w:left="284" w:right="1882"/>
        <w:jc w:val="center"/>
        <w:rPr>
          <w:rFonts w:ascii="Arial" w:hAnsi="Arial" w:cs="Arial"/>
          <w:i/>
        </w:rPr>
      </w:pPr>
      <w:r w:rsidRPr="00DA526C">
        <w:rPr>
          <w:rFonts w:ascii="Arial" w:hAnsi="Arial" w:cs="Arial"/>
          <w:b/>
        </w:rPr>
        <w:t>Rapportblad</w:t>
      </w:r>
      <w:r w:rsidRPr="00DA526C">
        <w:rPr>
          <w:rFonts w:ascii="Arial" w:hAnsi="Arial" w:cs="Arial"/>
          <w:b/>
          <w:spacing w:val="-3"/>
        </w:rPr>
        <w:t xml:space="preserve"> </w:t>
      </w:r>
      <w:r w:rsidRPr="00DA526C">
        <w:rPr>
          <w:rFonts w:ascii="Arial" w:hAnsi="Arial" w:cs="Arial"/>
          <w:b/>
        </w:rPr>
        <w:t xml:space="preserve">till ambulanssjukvård </w:t>
      </w:r>
    </w:p>
    <w:p w14:paraId="751682B0" w14:textId="77777777" w:rsidR="00DA526C" w:rsidRPr="00DA526C" w:rsidRDefault="00DA526C" w:rsidP="007D79DD">
      <w:pPr>
        <w:spacing w:line="240" w:lineRule="auto"/>
        <w:ind w:left="284" w:right="0"/>
        <w:rPr>
          <w:rFonts w:ascii="Arial" w:hAnsi="Arial" w:cs="Arial"/>
          <w:i/>
          <w:sz w:val="20"/>
          <w:szCs w:val="20"/>
        </w:rPr>
      </w:pPr>
    </w:p>
    <w:tbl>
      <w:tblPr>
        <w:tblpPr w:leftFromText="180" w:rightFromText="180" w:vertAnchor="text" w:horzAnchor="margin" w:tblpY="49"/>
        <w:tblW w:w="90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6"/>
        <w:gridCol w:w="1527"/>
        <w:gridCol w:w="1133"/>
        <w:gridCol w:w="399"/>
        <w:gridCol w:w="1527"/>
        <w:gridCol w:w="2948"/>
      </w:tblGrid>
      <w:tr w:rsidR="00DA526C" w:rsidRPr="00DA526C" w14:paraId="5D0E3D59" w14:textId="77777777" w:rsidTr="00F357C0">
        <w:trPr>
          <w:trHeight w:val="539"/>
        </w:trPr>
        <w:tc>
          <w:tcPr>
            <w:tcW w:w="4186" w:type="dxa"/>
            <w:gridSpan w:val="3"/>
            <w:shd w:val="clear" w:color="auto" w:fill="auto"/>
          </w:tcPr>
          <w:p w14:paraId="7BA091D2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71" w:lineRule="exact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</w:pPr>
            <w:proofErr w:type="spellStart"/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t>Personnummer</w:t>
            </w:r>
            <w:proofErr w:type="spellEnd"/>
          </w:p>
        </w:tc>
        <w:tc>
          <w:tcPr>
            <w:tcW w:w="4874" w:type="dxa"/>
            <w:gridSpan w:val="3"/>
            <w:shd w:val="clear" w:color="auto" w:fill="auto"/>
          </w:tcPr>
          <w:p w14:paraId="5A07171B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71" w:lineRule="exact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</w:pPr>
            <w:proofErr w:type="spellStart"/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t>Namn</w:t>
            </w:r>
            <w:proofErr w:type="spellEnd"/>
          </w:p>
        </w:tc>
      </w:tr>
      <w:tr w:rsidR="00DA526C" w:rsidRPr="00DA526C" w14:paraId="717FAA05" w14:textId="77777777" w:rsidTr="00F357C0">
        <w:trPr>
          <w:trHeight w:val="542"/>
        </w:trPr>
        <w:tc>
          <w:tcPr>
            <w:tcW w:w="9060" w:type="dxa"/>
            <w:gridSpan w:val="6"/>
            <w:shd w:val="clear" w:color="auto" w:fill="auto"/>
          </w:tcPr>
          <w:p w14:paraId="065477AC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316" w:lineRule="exact"/>
              <w:ind w:left="284" w:right="0"/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u w:val="single"/>
                <w:lang w:val="en-US" w:eastAsia="en-US"/>
              </w:rPr>
              <w:t>S</w:t>
            </w:r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t>ituation</w:t>
            </w:r>
            <w:r w:rsidRPr="00DA526C">
              <w:rPr>
                <w:rFonts w:ascii="Arial" w:eastAsia="Arial" w:hAnsi="Arial" w:cs="Arial"/>
                <w:b/>
                <w:spacing w:val="-2"/>
                <w:sz w:val="20"/>
                <w:szCs w:val="20"/>
                <w:lang w:val="en-US"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t xml:space="preserve">– </w:t>
            </w:r>
            <w:proofErr w:type="spellStart"/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t>Indikation</w:t>
            </w:r>
            <w:proofErr w:type="spellEnd"/>
            <w:r w:rsidRPr="00DA526C">
              <w:rPr>
                <w:rFonts w:ascii="Arial" w:eastAsia="Arial" w:hAnsi="Arial" w:cs="Arial"/>
                <w:spacing w:val="-3"/>
                <w:sz w:val="20"/>
                <w:szCs w:val="20"/>
                <w:lang w:val="en-US"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t>för</w:t>
            </w:r>
            <w:r w:rsidRPr="00DA526C">
              <w:rPr>
                <w:rFonts w:ascii="Arial" w:eastAsia="Arial" w:hAnsi="Arial" w:cs="Arial"/>
                <w:spacing w:val="-1"/>
                <w:sz w:val="20"/>
                <w:szCs w:val="20"/>
                <w:lang w:val="en-US"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t>transport</w:t>
            </w:r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br/>
            </w:r>
          </w:p>
        </w:tc>
      </w:tr>
      <w:tr w:rsidR="00DA526C" w:rsidRPr="00DA526C" w14:paraId="2914DBFD" w14:textId="77777777" w:rsidTr="00F357C0">
        <w:trPr>
          <w:trHeight w:val="585"/>
        </w:trPr>
        <w:tc>
          <w:tcPr>
            <w:tcW w:w="9060" w:type="dxa"/>
            <w:gridSpan w:val="6"/>
            <w:shd w:val="clear" w:color="auto" w:fill="auto"/>
          </w:tcPr>
          <w:p w14:paraId="49AA65EC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316" w:lineRule="exact"/>
              <w:ind w:left="284" w:right="0"/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</w:pPr>
            <w:proofErr w:type="spellStart"/>
            <w:r w:rsidRPr="00DA526C">
              <w:rPr>
                <w:rFonts w:ascii="Arial" w:eastAsia="Arial" w:hAnsi="Arial" w:cs="Arial"/>
                <w:b/>
                <w:sz w:val="20"/>
                <w:szCs w:val="20"/>
                <w:u w:val="single"/>
                <w:lang w:val="en-US" w:eastAsia="en-US"/>
              </w:rPr>
              <w:t>B</w:t>
            </w:r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t>akgrund</w:t>
            </w:r>
            <w:proofErr w:type="spellEnd"/>
            <w:r w:rsidRPr="00DA526C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en-US"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t>–</w:t>
            </w:r>
            <w:r w:rsidRPr="00DA526C">
              <w:rPr>
                <w:rFonts w:ascii="Arial" w:eastAsia="Arial" w:hAnsi="Arial" w:cs="Arial"/>
                <w:spacing w:val="-2"/>
                <w:sz w:val="20"/>
                <w:szCs w:val="20"/>
                <w:lang w:val="en-US" w:eastAsia="en-US"/>
              </w:rPr>
              <w:t xml:space="preserve"> </w:t>
            </w:r>
            <w:proofErr w:type="spellStart"/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t>Tidigare</w:t>
            </w:r>
            <w:proofErr w:type="spellEnd"/>
            <w:r w:rsidRPr="00DA526C">
              <w:rPr>
                <w:rFonts w:ascii="Arial" w:eastAsia="Arial" w:hAnsi="Arial" w:cs="Arial"/>
                <w:spacing w:val="-3"/>
                <w:sz w:val="20"/>
                <w:szCs w:val="20"/>
                <w:lang w:val="en-US" w:eastAsia="en-US"/>
              </w:rPr>
              <w:t xml:space="preserve"> </w:t>
            </w:r>
            <w:proofErr w:type="spellStart"/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t>sjukdomar</w:t>
            </w:r>
            <w:proofErr w:type="spellEnd"/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br/>
            </w:r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br/>
            </w:r>
            <w:r w:rsidRPr="00DA526C">
              <w:rPr>
                <w:rFonts w:ascii="Arial" w:eastAsia="Arial" w:hAnsi="Arial" w:cs="Arial"/>
                <w:sz w:val="20"/>
                <w:szCs w:val="20"/>
                <w:lang w:val="en-US" w:eastAsia="en-US"/>
              </w:rPr>
              <w:br/>
            </w:r>
          </w:p>
        </w:tc>
      </w:tr>
      <w:tr w:rsidR="00DA526C" w:rsidRPr="00DA526C" w14:paraId="245150D0" w14:textId="77777777" w:rsidTr="00F357C0">
        <w:trPr>
          <w:trHeight w:val="1425"/>
        </w:trPr>
        <w:tc>
          <w:tcPr>
            <w:tcW w:w="9060" w:type="dxa"/>
            <w:gridSpan w:val="6"/>
            <w:shd w:val="clear" w:color="auto" w:fill="auto"/>
          </w:tcPr>
          <w:p w14:paraId="204836CE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318" w:lineRule="exact"/>
              <w:ind w:left="284" w:right="0"/>
              <w:rPr>
                <w:rFonts w:ascii="Arial" w:eastAsia="Arial" w:hAnsi="Arial" w:cs="Arial"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u w:val="single"/>
                <w:lang w:eastAsia="en-US"/>
              </w:rPr>
              <w:t>A</w:t>
            </w:r>
            <w:r w:rsidRPr="00DA526C">
              <w:rPr>
                <w:rFonts w:ascii="Arial" w:eastAsia="Arial" w:hAnsi="Arial" w:cs="Arial"/>
                <w:b/>
                <w:sz w:val="20"/>
                <w:szCs w:val="20"/>
                <w:lang w:eastAsia="en-US"/>
              </w:rPr>
              <w:t>ktuellt</w:t>
            </w:r>
            <w:r w:rsidRPr="00DA526C">
              <w:rPr>
                <w:rFonts w:ascii="Arial" w:eastAsia="Arial" w:hAnsi="Arial" w:cs="Arial"/>
                <w:b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–</w:t>
            </w:r>
            <w:r w:rsidRPr="00DA526C">
              <w:rPr>
                <w:rFonts w:ascii="Arial" w:eastAsia="Arial" w:hAnsi="Arial" w:cs="Arial"/>
                <w:spacing w:val="-1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Anamnes</w:t>
            </w:r>
            <w:r w:rsidRPr="00DA526C">
              <w:rPr>
                <w:rFonts w:ascii="Arial" w:eastAsia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och</w:t>
            </w:r>
            <w:r w:rsidRPr="00DA526C">
              <w:rPr>
                <w:rFonts w:ascii="Arial" w:eastAsia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status</w:t>
            </w:r>
          </w:p>
          <w:p w14:paraId="0D6B31AA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</w:p>
          <w:p w14:paraId="645CFC68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before="8"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</w:p>
          <w:p w14:paraId="5E4BFDB7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75" w:lineRule="exact"/>
              <w:ind w:left="284" w:right="0"/>
              <w:rPr>
                <w:rFonts w:ascii="Arial" w:eastAsia="Arial" w:hAnsi="Arial" w:cs="Arial"/>
                <w:b/>
                <w:i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b/>
                <w:i/>
                <w:sz w:val="20"/>
                <w:szCs w:val="20"/>
                <w:lang w:eastAsia="en-US"/>
              </w:rPr>
              <w:t>Tidpunkt</w:t>
            </w:r>
            <w:r w:rsidRPr="00DA526C">
              <w:rPr>
                <w:rFonts w:ascii="Arial" w:eastAsia="Arial" w:hAnsi="Arial" w:cs="Arial"/>
                <w:b/>
                <w:i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b/>
                <w:i/>
                <w:sz w:val="20"/>
                <w:szCs w:val="20"/>
                <w:lang w:eastAsia="en-US"/>
              </w:rPr>
              <w:t>vitalparametrar:</w:t>
            </w:r>
          </w:p>
        </w:tc>
      </w:tr>
      <w:tr w:rsidR="00DA526C" w:rsidRPr="00DA526C" w14:paraId="0508CC4D" w14:textId="77777777" w:rsidTr="00F357C0">
        <w:trPr>
          <w:trHeight w:val="275"/>
        </w:trPr>
        <w:tc>
          <w:tcPr>
            <w:tcW w:w="1526" w:type="dxa"/>
            <w:shd w:val="clear" w:color="auto" w:fill="auto"/>
          </w:tcPr>
          <w:p w14:paraId="5E9614A7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56" w:lineRule="exact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</w:pPr>
            <w:proofErr w:type="spellStart"/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t>Bltr</w:t>
            </w:r>
            <w:proofErr w:type="spellEnd"/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br/>
            </w:r>
          </w:p>
        </w:tc>
        <w:tc>
          <w:tcPr>
            <w:tcW w:w="1527" w:type="dxa"/>
            <w:shd w:val="clear" w:color="auto" w:fill="auto"/>
          </w:tcPr>
          <w:p w14:paraId="3EA32362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56" w:lineRule="exact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t>Puls</w:t>
            </w:r>
          </w:p>
        </w:tc>
        <w:tc>
          <w:tcPr>
            <w:tcW w:w="1532" w:type="dxa"/>
            <w:gridSpan w:val="2"/>
            <w:shd w:val="clear" w:color="auto" w:fill="auto"/>
          </w:tcPr>
          <w:p w14:paraId="139142D7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56" w:lineRule="exact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t>Pox</w:t>
            </w:r>
          </w:p>
        </w:tc>
        <w:tc>
          <w:tcPr>
            <w:tcW w:w="1527" w:type="dxa"/>
            <w:shd w:val="clear" w:color="auto" w:fill="auto"/>
          </w:tcPr>
          <w:p w14:paraId="46BDFC96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56" w:lineRule="exact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t>AF</w:t>
            </w:r>
          </w:p>
        </w:tc>
        <w:tc>
          <w:tcPr>
            <w:tcW w:w="2948" w:type="dxa"/>
            <w:shd w:val="clear" w:color="auto" w:fill="auto"/>
          </w:tcPr>
          <w:p w14:paraId="018FCF1A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56" w:lineRule="exact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lang w:val="en-US" w:eastAsia="en-US"/>
              </w:rPr>
              <w:t>GCS/RLS</w:t>
            </w:r>
          </w:p>
        </w:tc>
      </w:tr>
      <w:tr w:rsidR="00DA526C" w:rsidRPr="00DA526C" w14:paraId="543A4D0E" w14:textId="77777777" w:rsidTr="00F357C0">
        <w:trPr>
          <w:trHeight w:val="3635"/>
        </w:trPr>
        <w:tc>
          <w:tcPr>
            <w:tcW w:w="9060" w:type="dxa"/>
            <w:gridSpan w:val="6"/>
            <w:shd w:val="clear" w:color="auto" w:fill="auto"/>
          </w:tcPr>
          <w:p w14:paraId="3D924DC3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u w:val="single"/>
                <w:lang w:eastAsia="en-US"/>
              </w:rPr>
              <w:t>R</w:t>
            </w:r>
            <w:r w:rsidRPr="00DA526C">
              <w:rPr>
                <w:rFonts w:ascii="Arial" w:eastAsia="Arial" w:hAnsi="Arial" w:cs="Arial"/>
                <w:b/>
                <w:sz w:val="20"/>
                <w:szCs w:val="20"/>
                <w:lang w:eastAsia="en-US"/>
              </w:rPr>
              <w:t xml:space="preserve">ekommendationer och ordinationer under transport,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inklusive</w:t>
            </w:r>
            <w:r w:rsidRPr="00DA526C">
              <w:rPr>
                <w:rFonts w:ascii="Arial" w:eastAsia="Arial" w:hAnsi="Arial" w:cs="Arial"/>
                <w:spacing w:val="1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doser/instruktioner</w:t>
            </w:r>
            <w:r w:rsidRPr="00DA526C">
              <w:rPr>
                <w:rFonts w:ascii="Arial" w:eastAsia="Arial" w:hAnsi="Arial" w:cs="Arial"/>
                <w:spacing w:val="-2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  <w:t>utöver</w:t>
            </w:r>
            <w:r w:rsidRPr="00DA526C">
              <w:rPr>
                <w:rFonts w:ascii="Arial" w:eastAsia="Arial" w:hAnsi="Arial" w:cs="Arial"/>
                <w:i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  <w:t>ordinarie</w:t>
            </w:r>
            <w:r w:rsidRPr="00DA526C">
              <w:rPr>
                <w:rFonts w:ascii="Arial" w:eastAsia="Arial" w:hAnsi="Arial" w:cs="Arial"/>
                <w:i/>
                <w:spacing w:val="-5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  <w:t>generella</w:t>
            </w:r>
            <w:r w:rsidRPr="00DA526C">
              <w:rPr>
                <w:rFonts w:ascii="Arial" w:eastAsia="Arial" w:hAnsi="Arial" w:cs="Arial"/>
                <w:i/>
                <w:spacing w:val="-6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  <w:t>direktiv</w:t>
            </w:r>
            <w:r w:rsidRPr="00DA526C">
              <w:rPr>
                <w:rFonts w:ascii="Arial" w:eastAsia="Arial" w:hAnsi="Arial" w:cs="Arial"/>
                <w:i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  <w:t>i</w:t>
            </w:r>
            <w:r w:rsidRPr="00DA526C">
              <w:rPr>
                <w:rFonts w:ascii="Arial" w:eastAsia="Arial" w:hAnsi="Arial" w:cs="Arial"/>
                <w:i/>
                <w:spacing w:val="-4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  <w:t>ambulanssjukvården</w:t>
            </w:r>
          </w:p>
          <w:p w14:paraId="30BE021F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</w:p>
          <w:p w14:paraId="04643668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</w:p>
          <w:p w14:paraId="1387F0C7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</w:p>
          <w:p w14:paraId="612CB039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</w:p>
          <w:p w14:paraId="0A7161D0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</w:p>
          <w:p w14:paraId="3AC219A4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</w:p>
          <w:p w14:paraId="435E8171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i/>
                <w:sz w:val="20"/>
                <w:szCs w:val="20"/>
                <w:lang w:eastAsia="en-US"/>
              </w:rPr>
            </w:pPr>
          </w:p>
          <w:p w14:paraId="1B98B63A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lang w:eastAsia="en-US"/>
              </w:rPr>
              <w:t>Medföljande</w:t>
            </w:r>
            <w:r w:rsidRPr="00DA526C">
              <w:rPr>
                <w:rFonts w:ascii="Arial" w:eastAsia="Arial" w:hAnsi="Arial" w:cs="Arial"/>
                <w:b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b/>
                <w:sz w:val="20"/>
                <w:szCs w:val="20"/>
                <w:lang w:eastAsia="en-US"/>
              </w:rPr>
              <w:t>personal:</w:t>
            </w:r>
          </w:p>
          <w:p w14:paraId="4C93914E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0"/>
              <w:rPr>
                <w:rFonts w:ascii="Arial" w:eastAsia="Arial" w:hAnsi="Arial" w:cs="Arial"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läkare/</w:t>
            </w:r>
            <w:proofErr w:type="spellStart"/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ssk</w:t>
            </w:r>
            <w:proofErr w:type="spellEnd"/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/annan………………………………………………………………………</w:t>
            </w:r>
          </w:p>
        </w:tc>
      </w:tr>
      <w:tr w:rsidR="00DA526C" w:rsidRPr="00DA526C" w14:paraId="1A006659" w14:textId="77777777" w:rsidTr="00F357C0">
        <w:trPr>
          <w:trHeight w:val="2207"/>
        </w:trPr>
        <w:tc>
          <w:tcPr>
            <w:tcW w:w="4186" w:type="dxa"/>
            <w:gridSpan w:val="3"/>
            <w:shd w:val="clear" w:color="auto" w:fill="auto"/>
          </w:tcPr>
          <w:p w14:paraId="5BAAE541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71" w:lineRule="exact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lang w:eastAsia="en-US"/>
              </w:rPr>
              <w:t>Avsändare</w:t>
            </w:r>
          </w:p>
          <w:p w14:paraId="4629E048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480" w:lineRule="auto"/>
              <w:ind w:left="284" w:right="1364"/>
              <w:jc w:val="both"/>
              <w:rPr>
                <w:rFonts w:ascii="Arial" w:eastAsia="Arial" w:hAnsi="Arial" w:cs="Arial"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 xml:space="preserve">Läkare 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br/>
              <w:t>Telefon</w:t>
            </w:r>
            <w:r w:rsidRPr="00DA526C">
              <w:rPr>
                <w:rFonts w:ascii="Arial" w:eastAsia="Arial" w:hAnsi="Arial" w:cs="Arial"/>
                <w:spacing w:val="-3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(obligatoriskt)</w:t>
            </w:r>
          </w:p>
        </w:tc>
        <w:tc>
          <w:tcPr>
            <w:tcW w:w="4874" w:type="dxa"/>
            <w:gridSpan w:val="3"/>
            <w:shd w:val="clear" w:color="auto" w:fill="auto"/>
          </w:tcPr>
          <w:p w14:paraId="4F8DF2B0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71" w:lineRule="exact"/>
              <w:ind w:left="284" w:right="0"/>
              <w:rPr>
                <w:rFonts w:ascii="Arial" w:eastAsia="Arial" w:hAnsi="Arial" w:cs="Arial"/>
                <w:b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b/>
                <w:sz w:val="20"/>
                <w:szCs w:val="20"/>
                <w:lang w:eastAsia="en-US"/>
              </w:rPr>
              <w:t>Mottagare</w:t>
            </w:r>
          </w:p>
          <w:p w14:paraId="13A41D30" w14:textId="77777777" w:rsidR="00DA526C" w:rsidRPr="00DA526C" w:rsidRDefault="00DA526C" w:rsidP="007D79DD">
            <w:pPr>
              <w:widowControl w:val="0"/>
              <w:autoSpaceDE w:val="0"/>
              <w:autoSpaceDN w:val="0"/>
              <w:spacing w:after="0" w:line="240" w:lineRule="auto"/>
              <w:ind w:left="284" w:right="1463"/>
              <w:rPr>
                <w:rFonts w:ascii="Arial" w:eastAsia="Arial" w:hAnsi="Arial" w:cs="Arial"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 xml:space="preserve">Läkare telefon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br/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br/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br/>
              <w:t>IVA</w:t>
            </w:r>
            <w:r w:rsidRPr="00DA526C">
              <w:rPr>
                <w:rFonts w:ascii="Arial" w:eastAsia="Arial" w:hAnsi="Arial" w:cs="Arial"/>
                <w:spacing w:val="-5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telefon</w:t>
            </w:r>
          </w:p>
        </w:tc>
      </w:tr>
      <w:tr w:rsidR="00DA526C" w:rsidRPr="00DA526C" w14:paraId="70D08CB0" w14:textId="77777777" w:rsidTr="00F357C0">
        <w:trPr>
          <w:trHeight w:val="1034"/>
        </w:trPr>
        <w:tc>
          <w:tcPr>
            <w:tcW w:w="9060" w:type="dxa"/>
            <w:gridSpan w:val="6"/>
            <w:shd w:val="clear" w:color="auto" w:fill="auto"/>
          </w:tcPr>
          <w:p w14:paraId="1C6328BE" w14:textId="77777777" w:rsidR="00DA526C" w:rsidRPr="00DA526C" w:rsidRDefault="00DA526C" w:rsidP="007D79DD">
            <w:pPr>
              <w:widowControl w:val="0"/>
              <w:tabs>
                <w:tab w:val="left" w:pos="2119"/>
              </w:tabs>
              <w:autoSpaceDE w:val="0"/>
              <w:autoSpaceDN w:val="0"/>
              <w:spacing w:before="1" w:after="0" w:line="240" w:lineRule="auto"/>
              <w:ind w:left="284" w:right="5275" w:hanging="459"/>
              <w:rPr>
                <w:rFonts w:ascii="Arial" w:eastAsia="Arial" w:hAnsi="Arial" w:cs="Arial"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Medföljande handlingar/tillhörigheter</w:t>
            </w:r>
            <w:r w:rsidRPr="00DA526C">
              <w:rPr>
                <w:rFonts w:ascii="Arial" w:eastAsia="Arial" w:hAnsi="Arial" w:cs="Arial"/>
                <w:spacing w:val="-52"/>
                <w:sz w:val="20"/>
                <w:szCs w:val="20"/>
                <w:lang w:eastAsia="en-US"/>
              </w:rPr>
              <w:t xml:space="preserve"> 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Journal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ab/>
              <w:t>Lab</w:t>
            </w:r>
          </w:p>
          <w:p w14:paraId="231ED4A5" w14:textId="77777777" w:rsidR="00DA526C" w:rsidRPr="00DA526C" w:rsidRDefault="00DA526C" w:rsidP="007D79DD">
            <w:pPr>
              <w:widowControl w:val="0"/>
              <w:tabs>
                <w:tab w:val="left" w:pos="2109"/>
              </w:tabs>
              <w:autoSpaceDE w:val="0"/>
              <w:autoSpaceDN w:val="0"/>
              <w:spacing w:before="8" w:after="0" w:line="240" w:lineRule="auto"/>
              <w:ind w:left="284" w:right="0"/>
              <w:rPr>
                <w:rFonts w:ascii="Arial" w:eastAsia="Arial" w:hAnsi="Arial" w:cs="Arial"/>
                <w:sz w:val="20"/>
                <w:szCs w:val="20"/>
                <w:lang w:eastAsia="en-US"/>
              </w:rPr>
            </w:pP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>Remiss</w:t>
            </w:r>
            <w:r w:rsidRPr="00DA526C">
              <w:rPr>
                <w:rFonts w:ascii="Arial" w:eastAsia="Arial" w:hAnsi="Arial" w:cs="Arial"/>
                <w:sz w:val="20"/>
                <w:szCs w:val="20"/>
                <w:lang w:eastAsia="en-US"/>
              </w:rPr>
              <w:tab/>
              <w:t>Värdesaker………………</w:t>
            </w:r>
          </w:p>
        </w:tc>
      </w:tr>
    </w:tbl>
    <w:p w14:paraId="5CBC54D1" w14:textId="77777777" w:rsidR="00DA526C" w:rsidRPr="00DA526C" w:rsidRDefault="00DA526C" w:rsidP="007D79DD">
      <w:pPr>
        <w:spacing w:after="0" w:line="240" w:lineRule="auto"/>
        <w:ind w:left="284" w:right="0"/>
      </w:pPr>
    </w:p>
    <w:bookmarkEnd w:id="0"/>
    <w:p w14:paraId="76B9F95B" w14:textId="24513497" w:rsidR="00536A5A" w:rsidRPr="00536A5A" w:rsidRDefault="00536A5A" w:rsidP="007D79DD">
      <w:pPr>
        <w:spacing w:after="0" w:line="240" w:lineRule="auto"/>
        <w:ind w:left="284" w:right="0"/>
      </w:pPr>
    </w:p>
    <w:sectPr w:rsidR="00536A5A" w:rsidRPr="00536A5A" w:rsidSect="00DA526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6F335" w14:textId="77777777" w:rsidR="00860207" w:rsidRDefault="00860207">
      <w:r>
        <w:separator/>
      </w:r>
    </w:p>
  </w:endnote>
  <w:endnote w:type="continuationSeparator" w:id="0">
    <w:p w14:paraId="4A48DE9B" w14:textId="77777777" w:rsidR="00860207" w:rsidRDefault="00860207">
      <w:r>
        <w:continuationSeparator/>
      </w:r>
    </w:p>
  </w:endnote>
  <w:endnote w:type="continuationNotice" w:id="1">
    <w:p w14:paraId="15FC960E" w14:textId="77777777" w:rsidR="00860207" w:rsidRDefault="0086020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775EA" w14:textId="77777777" w:rsidR="00860207" w:rsidRDefault="00860207"/>
  </w:footnote>
  <w:footnote w:type="continuationSeparator" w:id="0">
    <w:p w14:paraId="6BB66CD2" w14:textId="77777777" w:rsidR="00860207" w:rsidRDefault="00860207">
      <w:r>
        <w:continuationSeparator/>
      </w:r>
    </w:p>
  </w:footnote>
  <w:footnote w:type="continuationNotice" w:id="1">
    <w:p w14:paraId="67E8B946" w14:textId="77777777" w:rsidR="00860207" w:rsidRDefault="0086020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0C0515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484E28"/>
    <w:multiLevelType w:val="hybridMultilevel"/>
    <w:tmpl w:val="111EFA2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C7347D"/>
    <w:multiLevelType w:val="hybridMultilevel"/>
    <w:tmpl w:val="FE6E54B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2A90CE3"/>
    <w:multiLevelType w:val="hybridMultilevel"/>
    <w:tmpl w:val="7F86CD3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3CB7640"/>
    <w:multiLevelType w:val="multilevel"/>
    <w:tmpl w:val="041D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4D72B55"/>
    <w:multiLevelType w:val="hybridMultilevel"/>
    <w:tmpl w:val="4336CF10"/>
    <w:lvl w:ilvl="0" w:tplc="041D0017">
      <w:start w:val="1"/>
      <w:numFmt w:val="lowerLetter"/>
      <w:lvlText w:val="%1)"/>
      <w:lvlJc w:val="left"/>
      <w:pPr>
        <w:ind w:left="1004" w:hanging="360"/>
      </w:pPr>
    </w:lvl>
    <w:lvl w:ilvl="1" w:tplc="041D0019" w:tentative="1">
      <w:start w:val="1"/>
      <w:numFmt w:val="lowerLetter"/>
      <w:lvlText w:val="%2."/>
      <w:lvlJc w:val="left"/>
      <w:pPr>
        <w:ind w:left="1724" w:hanging="360"/>
      </w:pPr>
    </w:lvl>
    <w:lvl w:ilvl="2" w:tplc="041D001B" w:tentative="1">
      <w:start w:val="1"/>
      <w:numFmt w:val="lowerRoman"/>
      <w:lvlText w:val="%3."/>
      <w:lvlJc w:val="right"/>
      <w:pPr>
        <w:ind w:left="2444" w:hanging="180"/>
      </w:pPr>
    </w:lvl>
    <w:lvl w:ilvl="3" w:tplc="041D000F" w:tentative="1">
      <w:start w:val="1"/>
      <w:numFmt w:val="decimal"/>
      <w:lvlText w:val="%4."/>
      <w:lvlJc w:val="left"/>
      <w:pPr>
        <w:ind w:left="3164" w:hanging="360"/>
      </w:pPr>
    </w:lvl>
    <w:lvl w:ilvl="4" w:tplc="041D0019" w:tentative="1">
      <w:start w:val="1"/>
      <w:numFmt w:val="lowerLetter"/>
      <w:lvlText w:val="%5."/>
      <w:lvlJc w:val="left"/>
      <w:pPr>
        <w:ind w:left="3884" w:hanging="360"/>
      </w:pPr>
    </w:lvl>
    <w:lvl w:ilvl="5" w:tplc="041D001B" w:tentative="1">
      <w:start w:val="1"/>
      <w:numFmt w:val="lowerRoman"/>
      <w:lvlText w:val="%6."/>
      <w:lvlJc w:val="right"/>
      <w:pPr>
        <w:ind w:left="4604" w:hanging="180"/>
      </w:pPr>
    </w:lvl>
    <w:lvl w:ilvl="6" w:tplc="041D000F" w:tentative="1">
      <w:start w:val="1"/>
      <w:numFmt w:val="decimal"/>
      <w:lvlText w:val="%7."/>
      <w:lvlJc w:val="left"/>
      <w:pPr>
        <w:ind w:left="5324" w:hanging="360"/>
      </w:pPr>
    </w:lvl>
    <w:lvl w:ilvl="7" w:tplc="041D0019" w:tentative="1">
      <w:start w:val="1"/>
      <w:numFmt w:val="lowerLetter"/>
      <w:lvlText w:val="%8."/>
      <w:lvlJc w:val="left"/>
      <w:pPr>
        <w:ind w:left="6044" w:hanging="360"/>
      </w:pPr>
    </w:lvl>
    <w:lvl w:ilvl="8" w:tplc="041D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13F097E"/>
    <w:multiLevelType w:val="hybridMultilevel"/>
    <w:tmpl w:val="D4E6FC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2F0D26"/>
    <w:multiLevelType w:val="hybridMultilevel"/>
    <w:tmpl w:val="16A4FAC6"/>
    <w:lvl w:ilvl="0" w:tplc="FFFFFFFF">
      <w:numFmt w:val="bullet"/>
      <w:lvlText w:val="o"/>
      <w:lvlJc w:val="left"/>
      <w:pPr>
        <w:ind w:left="2858" w:hanging="363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3763" w:hanging="363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4667" w:hanging="363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5571" w:hanging="363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6475" w:hanging="363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7379" w:hanging="363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8283" w:hanging="363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9187" w:hanging="363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10091" w:hanging="363"/>
      </w:pPr>
      <w:rPr>
        <w:rFonts w:hint="default"/>
        <w:lang w:val="en-US" w:eastAsia="en-US" w:bidi="ar-SA"/>
      </w:rPr>
    </w:lvl>
  </w:abstractNum>
  <w:abstractNum w:abstractNumId="19" w15:restartNumberingAfterBreak="0">
    <w:nsid w:val="49352900"/>
    <w:multiLevelType w:val="hybridMultilevel"/>
    <w:tmpl w:val="199E4464"/>
    <w:lvl w:ilvl="0" w:tplc="041D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2A9576C"/>
    <w:multiLevelType w:val="hybridMultilevel"/>
    <w:tmpl w:val="10B2EDA2"/>
    <w:lvl w:ilvl="0" w:tplc="FFFFFFFF">
      <w:numFmt w:val="bullet"/>
      <w:lvlText w:val="o"/>
      <w:lvlJc w:val="left"/>
      <w:pPr>
        <w:ind w:left="2858" w:hanging="363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3763" w:hanging="363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4667" w:hanging="363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5571" w:hanging="363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6475" w:hanging="363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7379" w:hanging="363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8283" w:hanging="363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9187" w:hanging="363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10091" w:hanging="363"/>
      </w:pPr>
      <w:rPr>
        <w:rFonts w:hint="default"/>
        <w:lang w:val="en-US" w:eastAsia="en-US" w:bidi="ar-SA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D3460B1"/>
    <w:multiLevelType w:val="hybridMultilevel"/>
    <w:tmpl w:val="71A0875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C5365"/>
    <w:multiLevelType w:val="hybridMultilevel"/>
    <w:tmpl w:val="76E2332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E71B7A"/>
    <w:multiLevelType w:val="hybridMultilevel"/>
    <w:tmpl w:val="9EBAD77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C43966"/>
    <w:multiLevelType w:val="hybridMultilevel"/>
    <w:tmpl w:val="5CE6746E"/>
    <w:lvl w:ilvl="0" w:tplc="FFFFFFFF">
      <w:numFmt w:val="bullet"/>
      <w:lvlText w:val="o"/>
      <w:lvlJc w:val="left"/>
      <w:pPr>
        <w:ind w:left="2858" w:hanging="363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3763" w:hanging="363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4667" w:hanging="363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5571" w:hanging="363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6475" w:hanging="363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7379" w:hanging="363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8283" w:hanging="363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9187" w:hanging="363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10091" w:hanging="363"/>
      </w:pPr>
      <w:rPr>
        <w:rFonts w:hint="default"/>
        <w:lang w:val="en-US" w:eastAsia="en-US" w:bidi="ar-SA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0BF249B"/>
    <w:multiLevelType w:val="hybridMultilevel"/>
    <w:tmpl w:val="1730E8E6"/>
    <w:lvl w:ilvl="0" w:tplc="041D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6C078B"/>
    <w:multiLevelType w:val="hybridMultilevel"/>
    <w:tmpl w:val="D1AC504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C326131"/>
    <w:multiLevelType w:val="hybridMultilevel"/>
    <w:tmpl w:val="A1A6EF44"/>
    <w:lvl w:ilvl="0" w:tplc="FFFFFFFF">
      <w:numFmt w:val="bullet"/>
      <w:lvlText w:val="o"/>
      <w:lvlJc w:val="left"/>
      <w:pPr>
        <w:ind w:left="1854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41D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3" w15:restartNumberingAfterBreak="0">
    <w:nsid w:val="7E1133C6"/>
    <w:multiLevelType w:val="hybridMultilevel"/>
    <w:tmpl w:val="79B0B7AC"/>
    <w:lvl w:ilvl="0" w:tplc="041D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F0249D4"/>
    <w:multiLevelType w:val="hybridMultilevel"/>
    <w:tmpl w:val="1662F58E"/>
    <w:lvl w:ilvl="0" w:tplc="FFFFFFFF">
      <w:numFmt w:val="bullet"/>
      <w:lvlText w:val=""/>
      <w:lvlJc w:val="left"/>
      <w:pPr>
        <w:ind w:left="2138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-"/>
      <w:lvlJc w:val="left"/>
      <w:pPr>
        <w:ind w:left="2138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7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4091" w:hanging="14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5067" w:hanging="14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6043" w:hanging="14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7019" w:hanging="14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7995" w:hanging="14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8971" w:hanging="14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9947" w:hanging="140"/>
      </w:pPr>
      <w:rPr>
        <w:rFonts w:hint="default"/>
        <w:lang w:val="en-US" w:eastAsia="en-US" w:bidi="ar-SA"/>
      </w:rPr>
    </w:lvl>
  </w:abstractNum>
  <w:num w:numId="1" w16cid:durableId="1570727555">
    <w:abstractNumId w:val="34"/>
  </w:num>
  <w:num w:numId="2" w16cid:durableId="709108036">
    <w:abstractNumId w:val="23"/>
  </w:num>
  <w:num w:numId="3" w16cid:durableId="1203445651">
    <w:abstractNumId w:val="0"/>
  </w:num>
  <w:num w:numId="4" w16cid:durableId="927271317">
    <w:abstractNumId w:val="11"/>
  </w:num>
  <w:num w:numId="5" w16cid:durableId="638071785">
    <w:abstractNumId w:val="28"/>
  </w:num>
  <w:num w:numId="6" w16cid:durableId="493183020">
    <w:abstractNumId w:val="2"/>
  </w:num>
  <w:num w:numId="7" w16cid:durableId="2024163411">
    <w:abstractNumId w:val="17"/>
  </w:num>
  <w:num w:numId="8" w16cid:durableId="978460760">
    <w:abstractNumId w:val="14"/>
  </w:num>
  <w:num w:numId="9" w16cid:durableId="1970015911">
    <w:abstractNumId w:val="1"/>
  </w:num>
  <w:num w:numId="10" w16cid:durableId="2073429137">
    <w:abstractNumId w:val="1"/>
  </w:num>
  <w:num w:numId="11" w16cid:durableId="649990203">
    <w:abstractNumId w:val="3"/>
  </w:num>
  <w:num w:numId="12" w16cid:durableId="925308536">
    <w:abstractNumId w:val="7"/>
  </w:num>
  <w:num w:numId="13" w16cid:durableId="1846675551">
    <w:abstractNumId w:val="22"/>
  </w:num>
  <w:num w:numId="14" w16cid:durableId="564487094">
    <w:abstractNumId w:val="15"/>
  </w:num>
  <w:num w:numId="15" w16cid:durableId="534582384">
    <w:abstractNumId w:val="12"/>
  </w:num>
  <w:num w:numId="16" w16cid:durableId="2056346647">
    <w:abstractNumId w:val="20"/>
  </w:num>
  <w:num w:numId="17" w16cid:durableId="634800280">
    <w:abstractNumId w:val="9"/>
  </w:num>
  <w:num w:numId="18" w16cid:durableId="695546367">
    <w:abstractNumId w:val="16"/>
  </w:num>
  <w:num w:numId="19" w16cid:durableId="154883946">
    <w:abstractNumId w:val="31"/>
  </w:num>
  <w:num w:numId="20" w16cid:durableId="1571962003">
    <w:abstractNumId w:val="13"/>
  </w:num>
  <w:num w:numId="21" w16cid:durableId="532159950">
    <w:abstractNumId w:val="4"/>
  </w:num>
  <w:num w:numId="22" w16cid:durableId="829905411">
    <w:abstractNumId w:val="25"/>
  </w:num>
  <w:num w:numId="23" w16cid:durableId="1833526100">
    <w:abstractNumId w:val="35"/>
  </w:num>
  <w:num w:numId="24" w16cid:durableId="1218855719">
    <w:abstractNumId w:val="27"/>
  </w:num>
  <w:num w:numId="25" w16cid:durableId="1620145220">
    <w:abstractNumId w:val="21"/>
  </w:num>
  <w:num w:numId="26" w16cid:durableId="454566780">
    <w:abstractNumId w:val="18"/>
  </w:num>
  <w:num w:numId="27" w16cid:durableId="2118986224">
    <w:abstractNumId w:val="10"/>
  </w:num>
  <w:num w:numId="28" w16cid:durableId="243878898">
    <w:abstractNumId w:val="6"/>
  </w:num>
  <w:num w:numId="29" w16cid:durableId="1718779622">
    <w:abstractNumId w:val="5"/>
  </w:num>
  <w:num w:numId="30" w16cid:durableId="365566943">
    <w:abstractNumId w:val="26"/>
  </w:num>
  <w:num w:numId="31" w16cid:durableId="773138367">
    <w:abstractNumId w:val="19"/>
  </w:num>
  <w:num w:numId="32" w16cid:durableId="2144031174">
    <w:abstractNumId w:val="24"/>
  </w:num>
  <w:num w:numId="33" w16cid:durableId="327099374">
    <w:abstractNumId w:val="29"/>
  </w:num>
  <w:num w:numId="34" w16cid:durableId="2092315045">
    <w:abstractNumId w:val="33"/>
  </w:num>
  <w:num w:numId="35" w16cid:durableId="452600639">
    <w:abstractNumId w:val="30"/>
  </w:num>
  <w:num w:numId="36" w16cid:durableId="1107963556">
    <w:abstractNumId w:val="32"/>
  </w:num>
  <w:num w:numId="37" w16cid:durableId="1777090522">
    <w:abstractNumId w:val="15"/>
  </w:num>
  <w:num w:numId="38" w16cid:durableId="702245448">
    <w:abstractNumId w:val="8"/>
  </w:num>
  <w:num w:numId="39" w16cid:durableId="573783810">
    <w:abstractNumId w:val="15"/>
  </w:num>
  <w:num w:numId="40" w16cid:durableId="141397185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4AB"/>
    <w:rsid w:val="00010D47"/>
    <w:rsid w:val="00016CF0"/>
    <w:rsid w:val="0002435C"/>
    <w:rsid w:val="00024C2B"/>
    <w:rsid w:val="00030DDD"/>
    <w:rsid w:val="000313BB"/>
    <w:rsid w:val="00033ED5"/>
    <w:rsid w:val="00050500"/>
    <w:rsid w:val="0005691C"/>
    <w:rsid w:val="00056C53"/>
    <w:rsid w:val="00056ECB"/>
    <w:rsid w:val="00056ED5"/>
    <w:rsid w:val="000655CC"/>
    <w:rsid w:val="000700AE"/>
    <w:rsid w:val="00084024"/>
    <w:rsid w:val="0009062C"/>
    <w:rsid w:val="000910F4"/>
    <w:rsid w:val="00095368"/>
    <w:rsid w:val="000954C4"/>
    <w:rsid w:val="000A4C35"/>
    <w:rsid w:val="000A611A"/>
    <w:rsid w:val="000B12D9"/>
    <w:rsid w:val="000B4536"/>
    <w:rsid w:val="000B7715"/>
    <w:rsid w:val="000C0BF0"/>
    <w:rsid w:val="000D1BF3"/>
    <w:rsid w:val="000E463B"/>
    <w:rsid w:val="000E5A7E"/>
    <w:rsid w:val="000F43A3"/>
    <w:rsid w:val="000F7681"/>
    <w:rsid w:val="00103031"/>
    <w:rsid w:val="001044FE"/>
    <w:rsid w:val="001139D4"/>
    <w:rsid w:val="001238E7"/>
    <w:rsid w:val="0013131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08C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B9A"/>
    <w:rsid w:val="001B762C"/>
    <w:rsid w:val="001C4D0A"/>
    <w:rsid w:val="001C568D"/>
    <w:rsid w:val="001C5F71"/>
    <w:rsid w:val="001C5FEF"/>
    <w:rsid w:val="001F0AC3"/>
    <w:rsid w:val="001F5078"/>
    <w:rsid w:val="00211487"/>
    <w:rsid w:val="00211B95"/>
    <w:rsid w:val="00211D91"/>
    <w:rsid w:val="00217DEC"/>
    <w:rsid w:val="002325C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0A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EAB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5D1"/>
    <w:rsid w:val="0039118E"/>
    <w:rsid w:val="00397F54"/>
    <w:rsid w:val="003A0D43"/>
    <w:rsid w:val="003A2108"/>
    <w:rsid w:val="003B2A4B"/>
    <w:rsid w:val="003C215D"/>
    <w:rsid w:val="003C45E2"/>
    <w:rsid w:val="003D099E"/>
    <w:rsid w:val="003D21A2"/>
    <w:rsid w:val="003D29D2"/>
    <w:rsid w:val="003E0705"/>
    <w:rsid w:val="003E2FF7"/>
    <w:rsid w:val="003F1013"/>
    <w:rsid w:val="003F1ACF"/>
    <w:rsid w:val="003F3DC6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E80"/>
    <w:rsid w:val="00480DC7"/>
    <w:rsid w:val="0048714E"/>
    <w:rsid w:val="004876F6"/>
    <w:rsid w:val="0049236A"/>
    <w:rsid w:val="00492718"/>
    <w:rsid w:val="004A355D"/>
    <w:rsid w:val="004A4970"/>
    <w:rsid w:val="004B0AE9"/>
    <w:rsid w:val="004B2183"/>
    <w:rsid w:val="004B2A01"/>
    <w:rsid w:val="004C2559"/>
    <w:rsid w:val="004D0311"/>
    <w:rsid w:val="004D7BA3"/>
    <w:rsid w:val="004E30AB"/>
    <w:rsid w:val="004F4518"/>
    <w:rsid w:val="004F4C62"/>
    <w:rsid w:val="00501433"/>
    <w:rsid w:val="005113A5"/>
    <w:rsid w:val="00511CC4"/>
    <w:rsid w:val="00531E60"/>
    <w:rsid w:val="00536A5A"/>
    <w:rsid w:val="0053766A"/>
    <w:rsid w:val="00541D07"/>
    <w:rsid w:val="00544BAB"/>
    <w:rsid w:val="00545F31"/>
    <w:rsid w:val="0055129E"/>
    <w:rsid w:val="005578FA"/>
    <w:rsid w:val="005626FD"/>
    <w:rsid w:val="005639D1"/>
    <w:rsid w:val="00565129"/>
    <w:rsid w:val="00565CD0"/>
    <w:rsid w:val="00567820"/>
    <w:rsid w:val="00573EBD"/>
    <w:rsid w:val="00576E18"/>
    <w:rsid w:val="005770AD"/>
    <w:rsid w:val="00581414"/>
    <w:rsid w:val="00582490"/>
    <w:rsid w:val="005826FA"/>
    <w:rsid w:val="005927D1"/>
    <w:rsid w:val="00597E28"/>
    <w:rsid w:val="005A2E3B"/>
    <w:rsid w:val="005A54ED"/>
    <w:rsid w:val="005A5D5B"/>
    <w:rsid w:val="005A6081"/>
    <w:rsid w:val="005A627D"/>
    <w:rsid w:val="005C0045"/>
    <w:rsid w:val="005C084E"/>
    <w:rsid w:val="005C1977"/>
    <w:rsid w:val="005C4606"/>
    <w:rsid w:val="005D0B0C"/>
    <w:rsid w:val="005E02B3"/>
    <w:rsid w:val="005E1E24"/>
    <w:rsid w:val="00600BC1"/>
    <w:rsid w:val="00601D65"/>
    <w:rsid w:val="0060596B"/>
    <w:rsid w:val="00606D97"/>
    <w:rsid w:val="00614E64"/>
    <w:rsid w:val="00617710"/>
    <w:rsid w:val="00617EE6"/>
    <w:rsid w:val="0062118F"/>
    <w:rsid w:val="0062184C"/>
    <w:rsid w:val="00623724"/>
    <w:rsid w:val="00625CF9"/>
    <w:rsid w:val="00627BEA"/>
    <w:rsid w:val="006319DB"/>
    <w:rsid w:val="00634C91"/>
    <w:rsid w:val="00650CC6"/>
    <w:rsid w:val="0065595B"/>
    <w:rsid w:val="00660269"/>
    <w:rsid w:val="00665F89"/>
    <w:rsid w:val="00673C92"/>
    <w:rsid w:val="006753EC"/>
    <w:rsid w:val="006950B4"/>
    <w:rsid w:val="006A2789"/>
    <w:rsid w:val="006A44C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5C0"/>
    <w:rsid w:val="006E450B"/>
    <w:rsid w:val="006E7140"/>
    <w:rsid w:val="006F0D7E"/>
    <w:rsid w:val="00710B77"/>
    <w:rsid w:val="007151F6"/>
    <w:rsid w:val="0072075B"/>
    <w:rsid w:val="007221C2"/>
    <w:rsid w:val="00725816"/>
    <w:rsid w:val="00726123"/>
    <w:rsid w:val="00730955"/>
    <w:rsid w:val="00731C7E"/>
    <w:rsid w:val="00733A9C"/>
    <w:rsid w:val="00736574"/>
    <w:rsid w:val="007367E0"/>
    <w:rsid w:val="00737215"/>
    <w:rsid w:val="00741B5F"/>
    <w:rsid w:val="00747E4B"/>
    <w:rsid w:val="00754905"/>
    <w:rsid w:val="00760038"/>
    <w:rsid w:val="00762EE0"/>
    <w:rsid w:val="00765C41"/>
    <w:rsid w:val="00771100"/>
    <w:rsid w:val="007759DD"/>
    <w:rsid w:val="0078609F"/>
    <w:rsid w:val="007917BA"/>
    <w:rsid w:val="007924C4"/>
    <w:rsid w:val="007A0086"/>
    <w:rsid w:val="007A5C6F"/>
    <w:rsid w:val="007A60B6"/>
    <w:rsid w:val="007B6426"/>
    <w:rsid w:val="007D4241"/>
    <w:rsid w:val="007D4317"/>
    <w:rsid w:val="007D4EA3"/>
    <w:rsid w:val="007D79DD"/>
    <w:rsid w:val="007F0A2E"/>
    <w:rsid w:val="007F1CFF"/>
    <w:rsid w:val="007F5DD5"/>
    <w:rsid w:val="00804A3B"/>
    <w:rsid w:val="00821A1B"/>
    <w:rsid w:val="008262E9"/>
    <w:rsid w:val="00827E69"/>
    <w:rsid w:val="00835C4D"/>
    <w:rsid w:val="00843F48"/>
    <w:rsid w:val="00851423"/>
    <w:rsid w:val="00855B09"/>
    <w:rsid w:val="00857848"/>
    <w:rsid w:val="00860207"/>
    <w:rsid w:val="008654B6"/>
    <w:rsid w:val="0087139C"/>
    <w:rsid w:val="00880E83"/>
    <w:rsid w:val="00887230"/>
    <w:rsid w:val="00891A89"/>
    <w:rsid w:val="00892F28"/>
    <w:rsid w:val="008A0C5F"/>
    <w:rsid w:val="008A3247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92A"/>
    <w:rsid w:val="00906238"/>
    <w:rsid w:val="00907EF9"/>
    <w:rsid w:val="0091295C"/>
    <w:rsid w:val="00913438"/>
    <w:rsid w:val="00914D58"/>
    <w:rsid w:val="00921F47"/>
    <w:rsid w:val="009228AB"/>
    <w:rsid w:val="0093085B"/>
    <w:rsid w:val="00931C57"/>
    <w:rsid w:val="00932692"/>
    <w:rsid w:val="009347A5"/>
    <w:rsid w:val="00942257"/>
    <w:rsid w:val="009471BF"/>
    <w:rsid w:val="00950E4E"/>
    <w:rsid w:val="009529BD"/>
    <w:rsid w:val="009533B4"/>
    <w:rsid w:val="00971D93"/>
    <w:rsid w:val="0098459A"/>
    <w:rsid w:val="00990731"/>
    <w:rsid w:val="009A50FA"/>
    <w:rsid w:val="009A6566"/>
    <w:rsid w:val="009B1B89"/>
    <w:rsid w:val="009B1D3D"/>
    <w:rsid w:val="009B1F6B"/>
    <w:rsid w:val="009B244D"/>
    <w:rsid w:val="009B6541"/>
    <w:rsid w:val="009C0D12"/>
    <w:rsid w:val="009C192E"/>
    <w:rsid w:val="009D6819"/>
    <w:rsid w:val="009D6D1C"/>
    <w:rsid w:val="009E0CF9"/>
    <w:rsid w:val="009E1359"/>
    <w:rsid w:val="009E531B"/>
    <w:rsid w:val="009E6C56"/>
    <w:rsid w:val="009E7DCF"/>
    <w:rsid w:val="009F4A56"/>
    <w:rsid w:val="009F4E65"/>
    <w:rsid w:val="00A006A5"/>
    <w:rsid w:val="00A035DE"/>
    <w:rsid w:val="00A05942"/>
    <w:rsid w:val="00A06BCD"/>
    <w:rsid w:val="00A07BEC"/>
    <w:rsid w:val="00A15F1A"/>
    <w:rsid w:val="00A2170B"/>
    <w:rsid w:val="00A264BE"/>
    <w:rsid w:val="00A272CA"/>
    <w:rsid w:val="00A33051"/>
    <w:rsid w:val="00A407AD"/>
    <w:rsid w:val="00A40923"/>
    <w:rsid w:val="00A41C05"/>
    <w:rsid w:val="00A42426"/>
    <w:rsid w:val="00A46582"/>
    <w:rsid w:val="00A514B7"/>
    <w:rsid w:val="00A52912"/>
    <w:rsid w:val="00A54A0B"/>
    <w:rsid w:val="00A563A1"/>
    <w:rsid w:val="00A64A77"/>
    <w:rsid w:val="00A65FD4"/>
    <w:rsid w:val="00A81198"/>
    <w:rsid w:val="00A81E48"/>
    <w:rsid w:val="00A82035"/>
    <w:rsid w:val="00A8648C"/>
    <w:rsid w:val="00A90D77"/>
    <w:rsid w:val="00A92511"/>
    <w:rsid w:val="00A92E07"/>
    <w:rsid w:val="00AA0B3A"/>
    <w:rsid w:val="00AA6EB4"/>
    <w:rsid w:val="00AA767D"/>
    <w:rsid w:val="00AB0578"/>
    <w:rsid w:val="00AB09AC"/>
    <w:rsid w:val="00AB0B41"/>
    <w:rsid w:val="00AB0CC9"/>
    <w:rsid w:val="00AC01CB"/>
    <w:rsid w:val="00AC3359"/>
    <w:rsid w:val="00AC3FF6"/>
    <w:rsid w:val="00AD45AD"/>
    <w:rsid w:val="00AD73EC"/>
    <w:rsid w:val="00AE3C38"/>
    <w:rsid w:val="00AE5BC7"/>
    <w:rsid w:val="00AF5AAF"/>
    <w:rsid w:val="00B046D8"/>
    <w:rsid w:val="00B04AD3"/>
    <w:rsid w:val="00B13F4C"/>
    <w:rsid w:val="00B16219"/>
    <w:rsid w:val="00B16C59"/>
    <w:rsid w:val="00B2494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8A7"/>
    <w:rsid w:val="00B84336"/>
    <w:rsid w:val="00B851B9"/>
    <w:rsid w:val="00B86453"/>
    <w:rsid w:val="00B90054"/>
    <w:rsid w:val="00B92C14"/>
    <w:rsid w:val="00BA0066"/>
    <w:rsid w:val="00BA0B81"/>
    <w:rsid w:val="00BB69DB"/>
    <w:rsid w:val="00BC322E"/>
    <w:rsid w:val="00BC44CD"/>
    <w:rsid w:val="00BC48A6"/>
    <w:rsid w:val="00BE7978"/>
    <w:rsid w:val="00C07DDB"/>
    <w:rsid w:val="00C112AC"/>
    <w:rsid w:val="00C11D93"/>
    <w:rsid w:val="00C16C62"/>
    <w:rsid w:val="00C27E6E"/>
    <w:rsid w:val="00C4115D"/>
    <w:rsid w:val="00C43BDD"/>
    <w:rsid w:val="00C47778"/>
    <w:rsid w:val="00C50045"/>
    <w:rsid w:val="00C5011E"/>
    <w:rsid w:val="00C50EE5"/>
    <w:rsid w:val="00C5240A"/>
    <w:rsid w:val="00C5398F"/>
    <w:rsid w:val="00C556F5"/>
    <w:rsid w:val="00C70E19"/>
    <w:rsid w:val="00C71B0D"/>
    <w:rsid w:val="00C72574"/>
    <w:rsid w:val="00C7430C"/>
    <w:rsid w:val="00C852FF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AC0"/>
    <w:rsid w:val="00CC52D9"/>
    <w:rsid w:val="00CC6B01"/>
    <w:rsid w:val="00CD4CD0"/>
    <w:rsid w:val="00CD6647"/>
    <w:rsid w:val="00CE4B73"/>
    <w:rsid w:val="00CE618C"/>
    <w:rsid w:val="00CF70BB"/>
    <w:rsid w:val="00D074DB"/>
    <w:rsid w:val="00D139CF"/>
    <w:rsid w:val="00D37E7F"/>
    <w:rsid w:val="00D47AD7"/>
    <w:rsid w:val="00D51529"/>
    <w:rsid w:val="00D61EDA"/>
    <w:rsid w:val="00D754CB"/>
    <w:rsid w:val="00D821F4"/>
    <w:rsid w:val="00D85218"/>
    <w:rsid w:val="00D915B1"/>
    <w:rsid w:val="00DA299D"/>
    <w:rsid w:val="00DA526C"/>
    <w:rsid w:val="00DA65C4"/>
    <w:rsid w:val="00DD2BE0"/>
    <w:rsid w:val="00DD4135"/>
    <w:rsid w:val="00DE4447"/>
    <w:rsid w:val="00DE5DA2"/>
    <w:rsid w:val="00DF0033"/>
    <w:rsid w:val="00E026BF"/>
    <w:rsid w:val="00E07B1B"/>
    <w:rsid w:val="00E11853"/>
    <w:rsid w:val="00E138FC"/>
    <w:rsid w:val="00E16221"/>
    <w:rsid w:val="00E17E3E"/>
    <w:rsid w:val="00E24F7E"/>
    <w:rsid w:val="00E52A86"/>
    <w:rsid w:val="00E54B47"/>
    <w:rsid w:val="00E553BF"/>
    <w:rsid w:val="00E55D93"/>
    <w:rsid w:val="00E56537"/>
    <w:rsid w:val="00E61294"/>
    <w:rsid w:val="00E7237C"/>
    <w:rsid w:val="00E74FFA"/>
    <w:rsid w:val="00E77C46"/>
    <w:rsid w:val="00E86CE8"/>
    <w:rsid w:val="00E90E82"/>
    <w:rsid w:val="00E92C04"/>
    <w:rsid w:val="00EA00CB"/>
    <w:rsid w:val="00EA1BAA"/>
    <w:rsid w:val="00EA3FCD"/>
    <w:rsid w:val="00EA42A0"/>
    <w:rsid w:val="00EA51D7"/>
    <w:rsid w:val="00EB6714"/>
    <w:rsid w:val="00EB75B5"/>
    <w:rsid w:val="00EC0A68"/>
    <w:rsid w:val="00EC5006"/>
    <w:rsid w:val="00ED49C3"/>
    <w:rsid w:val="00ED6CE8"/>
    <w:rsid w:val="00ED7AA6"/>
    <w:rsid w:val="00EE2A56"/>
    <w:rsid w:val="00EE3818"/>
    <w:rsid w:val="00F217C5"/>
    <w:rsid w:val="00F22264"/>
    <w:rsid w:val="00F2564D"/>
    <w:rsid w:val="00F32C8E"/>
    <w:rsid w:val="00F35B05"/>
    <w:rsid w:val="00F413D9"/>
    <w:rsid w:val="00F4466A"/>
    <w:rsid w:val="00F5135F"/>
    <w:rsid w:val="00F51F78"/>
    <w:rsid w:val="00F5419B"/>
    <w:rsid w:val="00F60ECA"/>
    <w:rsid w:val="00F6370F"/>
    <w:rsid w:val="00F802BB"/>
    <w:rsid w:val="00F84689"/>
    <w:rsid w:val="00F86F47"/>
    <w:rsid w:val="00F90B64"/>
    <w:rsid w:val="00F9321D"/>
    <w:rsid w:val="00FA50F2"/>
    <w:rsid w:val="00FB2F0F"/>
    <w:rsid w:val="00FB5086"/>
    <w:rsid w:val="00FB5411"/>
    <w:rsid w:val="00FB6392"/>
    <w:rsid w:val="00FD3C70"/>
    <w:rsid w:val="00FD6820"/>
    <w:rsid w:val="00FE12D8"/>
    <w:rsid w:val="00FE36D0"/>
    <w:rsid w:val="00FE50D2"/>
    <w:rsid w:val="00FF7C02"/>
    <w:rsid w:val="024801E3"/>
    <w:rsid w:val="07BE1868"/>
    <w:rsid w:val="084AE3C5"/>
    <w:rsid w:val="098F8836"/>
    <w:rsid w:val="1099BDA9"/>
    <w:rsid w:val="223862CC"/>
    <w:rsid w:val="333C899B"/>
    <w:rsid w:val="3C2BBE77"/>
    <w:rsid w:val="5E1551C1"/>
    <w:rsid w:val="647B2B65"/>
    <w:rsid w:val="6B2CF8ED"/>
    <w:rsid w:val="6FB1DB8A"/>
    <w:rsid w:val="77F743B1"/>
    <w:rsid w:val="78ACF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1077" w:hanging="36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9A50FA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910F4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211B9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11B9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11B9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11B9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11B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-offentlig.vgregion.se/alfresco/service/vgr/storage/node/content/8827/%c3%96verflyttning%20av%20patient%20mellan%20SUs%20intensivv%c3%a5rdsavdelningar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hs9766-305841775-443/surrogate/Intensivv%c3%a5rdstransporter%20i%20V%c3%a4stra%20g%c3%b6talandsregionen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7</Pages>
  <Words>1051</Words>
  <Characters>8049</Characters>
  <Application>Microsoft Office Word</Application>
  <DocSecurity>0</DocSecurity>
  <Lines>67</Lines>
  <Paragraphs>18</Paragraphs>
  <ScaleCrop>false</ScaleCrop>
  <Manager/>
  <Company/>
  <LinksUpToDate>false</LinksUpToDate>
  <CharactersWithSpaces>9082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Admin - IVA-transport inom VGR - planering och beställning</dc:title>
  <dc:subject/>
  <dc:creator>Ann-Sofie Brandén</dc:creator>
  <keywords/>
  <lastModifiedBy>Ann-Sofie Brandén</lastModifiedBy>
  <revision>89</revision>
  <lastPrinted>2016-03-31T10:56:00.0000000Z</lastPrinted>
  <dcterms:created xsi:type="dcterms:W3CDTF">2022-06-06T12:51:00.0000000Z</dcterms:created>
  <dcterms:modified xsi:type="dcterms:W3CDTF">2025-12-08T12:41:00.0000000Z</dcterms:modified>
</coreProperties>
</file>