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1CD26" w14:textId="77777777" w:rsidR="00DD2F1A" w:rsidRDefault="00DD2F1A" w:rsidP="0078542D">
      <w:pPr>
        <w:pStyle w:val="Rubrik1"/>
        <w:ind w:left="0"/>
      </w:pPr>
      <w:bookmarkStart w:id="0" w:name="_Hlk81228356"/>
      <w:bookmarkStart w:id="1" w:name="_Toc321146591"/>
    </w:p>
    <w:p w14:paraId="61F57A7D" w14:textId="77777777" w:rsidR="008272C5" w:rsidRDefault="008272C5" w:rsidP="008272C5"/>
    <w:p w14:paraId="513CEB42" w14:textId="77777777" w:rsidR="008272C5" w:rsidRDefault="008272C5" w:rsidP="008272C5"/>
    <w:p w14:paraId="689CBD6F" w14:textId="77777777" w:rsidR="008272C5" w:rsidRDefault="008272C5" w:rsidP="008272C5"/>
    <w:p w14:paraId="7C022780" w14:textId="77777777" w:rsidR="008272C5" w:rsidRPr="008272C5" w:rsidRDefault="008272C5" w:rsidP="008272C5"/>
    <w:p w14:paraId="1B464D4D" w14:textId="34B8DFE3" w:rsidR="00D9623A" w:rsidRDefault="002B6C91" w:rsidP="00DD2F1A">
      <w:pPr>
        <w:pStyle w:val="Rubrik1"/>
        <w:ind w:left="284"/>
      </w:pPr>
      <w:r>
        <w:t>Luftvägsvagn CIVA</w:t>
      </w:r>
    </w:p>
    <w:p w14:paraId="519AF937" w14:textId="77777777" w:rsidR="00D9623A" w:rsidRDefault="00D9623A" w:rsidP="0036430C">
      <w:pPr>
        <w:pStyle w:val="Rubrik2"/>
        <w:ind w:left="284"/>
        <w:rPr>
          <w:rFonts w:ascii="Arial" w:hAnsi="Arial" w:cs="Arial"/>
          <w:bCs w:val="0"/>
        </w:rPr>
      </w:pPr>
    </w:p>
    <w:p w14:paraId="3B38D136" w14:textId="73104103" w:rsidR="00DB1FE3" w:rsidRPr="001E1A6C" w:rsidRDefault="00DB1FE3" w:rsidP="0036430C">
      <w:pPr>
        <w:pStyle w:val="Rubrik2"/>
        <w:ind w:left="284"/>
        <w:rPr>
          <w:rFonts w:ascii="Arial" w:hAnsi="Arial" w:cs="Arial"/>
        </w:rPr>
      </w:pPr>
      <w:r w:rsidRPr="001E1A6C">
        <w:rPr>
          <w:rFonts w:ascii="Arial" w:hAnsi="Arial" w:cs="Arial"/>
        </w:rPr>
        <w:t>Revideringar i denna version</w:t>
      </w:r>
    </w:p>
    <w:bookmarkEnd w:id="0"/>
    <w:p w14:paraId="6D58F008" w14:textId="2A384FC9" w:rsidR="00DB1FE3" w:rsidRPr="00DB1FE3" w:rsidRDefault="0062328C" w:rsidP="00D9623A">
      <w:pPr>
        <w:spacing w:after="0" w:line="240" w:lineRule="auto"/>
        <w:ind w:left="284" w:right="0"/>
      </w:pPr>
      <w:r>
        <w:t>2</w:t>
      </w:r>
      <w:r w:rsidR="00FC7E76">
        <w:t>02</w:t>
      </w:r>
      <w:r w:rsidR="009F310D">
        <w:t>5</w:t>
      </w:r>
      <w:r w:rsidR="00FC7E76">
        <w:t>-</w:t>
      </w:r>
      <w:r w:rsidR="00115A89">
        <w:t>10-10</w:t>
      </w:r>
      <w:r w:rsidR="004F73B8">
        <w:tab/>
      </w:r>
      <w:r w:rsidR="00115A89">
        <w:t>Bytt ut Checklista Intubation till nyaste upplagan.</w:t>
      </w:r>
    </w:p>
    <w:p w14:paraId="79961ECB" w14:textId="77777777" w:rsidR="0062328C" w:rsidRPr="00DB1FE3" w:rsidRDefault="0062328C" w:rsidP="00DB1FE3">
      <w:pPr>
        <w:spacing w:after="0" w:line="240" w:lineRule="auto"/>
        <w:ind w:left="0" w:right="0"/>
      </w:pPr>
    </w:p>
    <w:p w14:paraId="07FD6642" w14:textId="77777777" w:rsidR="00DB1FE3" w:rsidRPr="00DB1FE3" w:rsidRDefault="00DB1FE3" w:rsidP="009B69F5">
      <w:pPr>
        <w:pStyle w:val="Rubrik2"/>
        <w:ind w:left="284"/>
      </w:pPr>
      <w:r w:rsidRPr="00DB1FE3">
        <w:t xml:space="preserve">Syfte </w:t>
      </w:r>
    </w:p>
    <w:p w14:paraId="1F48B57D" w14:textId="28B94251" w:rsidR="00DB1FE3" w:rsidRDefault="00DB1FE3" w:rsidP="004222A8">
      <w:pPr>
        <w:ind w:left="284"/>
      </w:pPr>
      <w:r w:rsidRPr="00DB1FE3">
        <w:t>Att säkerställa snabb tillgång av intubationsmaterial vid akut hotad luftväg</w:t>
      </w:r>
      <w:r w:rsidR="00F66A9D">
        <w:t xml:space="preserve"> samt </w:t>
      </w:r>
      <w:r w:rsidR="00B46EB9">
        <w:t xml:space="preserve">effektivisera förfarandet </w:t>
      </w:r>
      <w:r w:rsidR="002F17B3">
        <w:t>med</w:t>
      </w:r>
      <w:r w:rsidR="00B46EB9">
        <w:t xml:space="preserve"> intubation </w:t>
      </w:r>
      <w:r w:rsidR="00E6619A">
        <w:t>av patient på CIVA</w:t>
      </w:r>
      <w:r w:rsidRPr="00DB1FE3">
        <w:t>.</w:t>
      </w:r>
    </w:p>
    <w:p w14:paraId="1F083171" w14:textId="77777777" w:rsidR="002558EC" w:rsidRPr="00DB1FE3" w:rsidRDefault="002558EC" w:rsidP="004222A8">
      <w:pPr>
        <w:ind w:left="284"/>
      </w:pPr>
    </w:p>
    <w:p w14:paraId="09E33434" w14:textId="6E0137B2" w:rsidR="00B7670B" w:rsidRPr="00B7670B" w:rsidRDefault="00DB1FE3" w:rsidP="00B7670B">
      <w:pPr>
        <w:pStyle w:val="Rubrik1"/>
        <w:ind w:left="0" w:firstLine="284"/>
      </w:pPr>
      <w:r w:rsidRPr="00DB1FE3">
        <w:t>Arbetsbeskrivning</w:t>
      </w:r>
    </w:p>
    <w:p w14:paraId="1D0A96D1" w14:textId="4AACC916" w:rsidR="00455E8C" w:rsidRDefault="006A71B5" w:rsidP="006D1E1D">
      <w:pPr>
        <w:ind w:left="284"/>
      </w:pPr>
      <w:r>
        <w:t xml:space="preserve">Checklista </w:t>
      </w:r>
      <w:r w:rsidR="00F2187C">
        <w:t>Luftvägsvagn CIVA</w:t>
      </w:r>
      <w:r w:rsidR="51CC7B58">
        <w:t>..........................</w:t>
      </w:r>
      <w:r w:rsidR="7E79788F">
        <w:t>.....................................</w:t>
      </w:r>
      <w:r w:rsidR="51CC7B58">
        <w:t>....</w:t>
      </w:r>
      <w:r w:rsidR="51CC7B58" w:rsidRPr="000346C4">
        <w:t>.2-3</w:t>
      </w:r>
    </w:p>
    <w:p w14:paraId="09D2540D" w14:textId="0F851FD9" w:rsidR="006D1E1D" w:rsidRDefault="006D1E1D" w:rsidP="006D1E1D">
      <w:pPr>
        <w:ind w:left="284"/>
        <w:rPr>
          <w:b/>
          <w:lang w:val="de-DE"/>
        </w:rPr>
      </w:pPr>
      <w:r w:rsidRPr="001A7A66">
        <w:rPr>
          <w:lang w:val="de-DE"/>
        </w:rPr>
        <w:t>Checklista Intubation CIVA/NIVA/PIVA</w:t>
      </w:r>
      <w:r w:rsidR="4AD60A37" w:rsidRPr="001A7A66">
        <w:rPr>
          <w:lang w:val="de-DE"/>
        </w:rPr>
        <w:t>.........................</w:t>
      </w:r>
      <w:r w:rsidR="1F28DFA5" w:rsidRPr="001A7A66">
        <w:rPr>
          <w:lang w:val="de-DE"/>
        </w:rPr>
        <w:t>.......................</w:t>
      </w:r>
      <w:r w:rsidR="4AD60A37" w:rsidRPr="001A7A66">
        <w:rPr>
          <w:lang w:val="de-DE"/>
        </w:rPr>
        <w:t>......</w:t>
      </w:r>
      <w:r w:rsidR="4AD60A37" w:rsidRPr="000346C4">
        <w:rPr>
          <w:lang w:val="de-DE"/>
        </w:rPr>
        <w:t>4</w:t>
      </w:r>
    </w:p>
    <w:p w14:paraId="796375F0" w14:textId="3AF01018" w:rsidR="00F2187C" w:rsidRDefault="00F2187C" w:rsidP="006D1E1D">
      <w:pPr>
        <w:ind w:left="284"/>
        <w:rPr>
          <w:lang w:val="en-US"/>
        </w:rPr>
      </w:pPr>
      <w:r w:rsidRPr="001A7A66">
        <w:rPr>
          <w:lang w:val="en-US"/>
        </w:rPr>
        <w:t>Läkemedel intubation CIVA/PIVA</w:t>
      </w:r>
      <w:r w:rsidR="5CEA5F60" w:rsidRPr="000346C4">
        <w:rPr>
          <w:lang w:val="en-US"/>
        </w:rPr>
        <w:t>.........................................</w:t>
      </w:r>
      <w:r w:rsidR="256E9FB7" w:rsidRPr="000346C4">
        <w:rPr>
          <w:lang w:val="en-US"/>
        </w:rPr>
        <w:t>...................</w:t>
      </w:r>
      <w:r w:rsidR="5CEA5F60" w:rsidRPr="000346C4">
        <w:rPr>
          <w:lang w:val="en-US"/>
        </w:rPr>
        <w:t>.....5</w:t>
      </w:r>
    </w:p>
    <w:p w14:paraId="4D5F6D20" w14:textId="77777777" w:rsidR="007E65F9" w:rsidRDefault="007E65F9" w:rsidP="007E65F9">
      <w:pPr>
        <w:ind w:left="0"/>
      </w:pPr>
    </w:p>
    <w:p w14:paraId="4021FBBE" w14:textId="771A2B8F" w:rsidR="007E65F9" w:rsidRDefault="00992B9E" w:rsidP="006002F1">
      <w:pPr>
        <w:pStyle w:val="Liststycke"/>
        <w:numPr>
          <w:ilvl w:val="3"/>
          <w:numId w:val="26"/>
        </w:numPr>
        <w:ind w:left="567"/>
      </w:pPr>
      <w:r w:rsidRPr="006002F1">
        <w:rPr>
          <w:b/>
          <w:bCs/>
        </w:rPr>
        <w:t>Videolaryngosk</w:t>
      </w:r>
      <w:r w:rsidR="00F13C83" w:rsidRPr="006002F1">
        <w:rPr>
          <w:b/>
          <w:bCs/>
        </w:rPr>
        <w:t>o</w:t>
      </w:r>
      <w:r w:rsidRPr="006002F1">
        <w:rPr>
          <w:b/>
          <w:bCs/>
        </w:rPr>
        <w:t xml:space="preserve">p </w:t>
      </w:r>
      <w:r>
        <w:t>används i första hand</w:t>
      </w:r>
      <w:r w:rsidR="00C67959">
        <w:t xml:space="preserve"> vid intubation</w:t>
      </w:r>
      <w:r>
        <w:t>. Hämtas i ett av renrummen.</w:t>
      </w:r>
    </w:p>
    <w:p w14:paraId="320B5AE0" w14:textId="0CE987AA" w:rsidR="007E65F9" w:rsidRPr="00265473" w:rsidRDefault="007E65F9" w:rsidP="00265473">
      <w:pPr>
        <w:pStyle w:val="Liststycke"/>
        <w:numPr>
          <w:ilvl w:val="0"/>
          <w:numId w:val="26"/>
        </w:numPr>
        <w:ind w:left="567"/>
        <w:rPr>
          <w:b/>
          <w:bCs/>
        </w:rPr>
      </w:pPr>
      <w:r w:rsidRPr="006002F1">
        <w:rPr>
          <w:b/>
          <w:bCs/>
        </w:rPr>
        <w:t>Laryngoskop</w:t>
      </w:r>
      <w:r w:rsidR="00C67959">
        <w:t xml:space="preserve"> </w:t>
      </w:r>
      <w:r w:rsidR="00C67959" w:rsidRPr="00F13C83">
        <w:t>finns p</w:t>
      </w:r>
      <w:r w:rsidRPr="00F13C83">
        <w:t>å beredningsbänken</w:t>
      </w:r>
      <w:r w:rsidR="00162B03">
        <w:t xml:space="preserve"> i vartannat rum</w:t>
      </w:r>
      <w:r w:rsidRPr="00F13C83">
        <w:t>, ska lysa grönt för laddning.</w:t>
      </w:r>
      <w:r w:rsidR="00265473">
        <w:t xml:space="preserve"> </w:t>
      </w:r>
      <w:r w:rsidRPr="00DB1FE3">
        <w:t>2 laddningsbara laryngoskophandtag</w:t>
      </w:r>
      <w:r w:rsidRPr="00DB1FE3">
        <w:br/>
        <w:t>1 normallångt blad</w:t>
      </w:r>
      <w:r w:rsidRPr="00DB1FE3">
        <w:br/>
        <w:t>1 långt blad</w:t>
      </w:r>
    </w:p>
    <w:p w14:paraId="62F52DF9" w14:textId="7D29D92C" w:rsidR="00455E8C" w:rsidRDefault="00EA301D" w:rsidP="006002F1">
      <w:pPr>
        <w:pStyle w:val="Liststycke"/>
        <w:numPr>
          <w:ilvl w:val="0"/>
          <w:numId w:val="25"/>
        </w:numPr>
        <w:ind w:left="567"/>
      </w:pPr>
      <w:r>
        <w:t xml:space="preserve">Det finns totalt tre </w:t>
      </w:r>
      <w:r w:rsidRPr="002F17B3">
        <w:rPr>
          <w:b/>
          <w:bCs/>
        </w:rPr>
        <w:t>luftvägsvagnar</w:t>
      </w:r>
      <w:r>
        <w:t xml:space="preserve"> </w:t>
      </w:r>
      <w:r w:rsidR="006002F1">
        <w:t>på CIVA.</w:t>
      </w:r>
      <w:r w:rsidR="00265473">
        <w:t xml:space="preserve"> </w:t>
      </w:r>
      <w:r w:rsidR="00B05A36">
        <w:t xml:space="preserve">En </w:t>
      </w:r>
      <w:r w:rsidR="0050787C">
        <w:t xml:space="preserve">i varje salskorridor, samt en i apparatförrådet. </w:t>
      </w:r>
      <w:r w:rsidR="00265473">
        <w:t xml:space="preserve">Efter användning kontrolleras innehållet och fylls på </w:t>
      </w:r>
      <w:r w:rsidR="009B0E7E">
        <w:t>enl</w:t>
      </w:r>
      <w:r w:rsidR="0050787C">
        <w:t xml:space="preserve">igt </w:t>
      </w:r>
      <w:r w:rsidR="009B0E7E">
        <w:t xml:space="preserve">checklistan. </w:t>
      </w:r>
      <w:r w:rsidR="00FD2D24">
        <w:t xml:space="preserve">Signera </w:t>
      </w:r>
      <w:r w:rsidR="00B05A36">
        <w:t>med datum och signatur.</w:t>
      </w:r>
      <w:r w:rsidR="00482992">
        <w:t xml:space="preserve"> Plombera.</w:t>
      </w:r>
    </w:p>
    <w:p w14:paraId="46DF2325" w14:textId="77777777" w:rsidR="00E6619A" w:rsidRDefault="00E6619A" w:rsidP="00E6619A">
      <w:pPr>
        <w:ind w:left="0"/>
      </w:pPr>
    </w:p>
    <w:p w14:paraId="457AED1B" w14:textId="4AA13102" w:rsidR="00260095" w:rsidRPr="00455E8C" w:rsidRDefault="00B37081" w:rsidP="006002F1">
      <w:pPr>
        <w:spacing w:after="0" w:line="240" w:lineRule="auto"/>
        <w:ind w:left="0" w:right="0"/>
      </w:pPr>
      <w:r>
        <w:br w:type="page"/>
      </w:r>
    </w:p>
    <w:p w14:paraId="389795FE" w14:textId="5B9A007D" w:rsidR="0054542F" w:rsidRDefault="008A511B" w:rsidP="00A2556C">
      <w:pPr>
        <w:ind w:left="0"/>
        <w:jc w:val="center"/>
        <w:rPr>
          <w:color w:val="000000"/>
          <w:sz w:val="40"/>
          <w:szCs w:val="40"/>
        </w:rPr>
      </w:pPr>
      <w:r w:rsidRPr="008A511B">
        <w:rPr>
          <w:color w:val="000000"/>
          <w:sz w:val="40"/>
          <w:szCs w:val="40"/>
        </w:rPr>
        <w:lastRenderedPageBreak/>
        <w:t>Checklista Luftvägsvagn CIVA</w:t>
      </w:r>
    </w:p>
    <w:tbl>
      <w:tblPr>
        <w:tblW w:w="847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3105"/>
        <w:gridCol w:w="2505"/>
        <w:gridCol w:w="1305"/>
        <w:gridCol w:w="435"/>
      </w:tblGrid>
      <w:tr w:rsidR="00AE71A8" w:rsidRPr="00AE71A8" w14:paraId="36B3B97C" w14:textId="77777777" w:rsidTr="00455E8C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3E5A1"/>
            <w:hideMark/>
          </w:tcPr>
          <w:p w14:paraId="0322074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B3E5A1"/>
            <w:hideMark/>
          </w:tcPr>
          <w:p w14:paraId="4B7E4E2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Låda 1 Grön </w:t>
            </w:r>
            <w:r w:rsidRPr="00AE71A8">
              <w:rPr>
                <w:rFonts w:ascii="Aptos" w:hAnsi="Aptos"/>
              </w:rPr>
              <w:t> </w:t>
            </w:r>
          </w:p>
          <w:p w14:paraId="4789888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B3E5A1"/>
            <w:hideMark/>
          </w:tcPr>
          <w:p w14:paraId="0246DF9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B3E5A1"/>
            <w:hideMark/>
          </w:tcPr>
          <w:p w14:paraId="73FD2B3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shd w:val="clear" w:color="auto" w:fill="auto"/>
            <w:hideMark/>
          </w:tcPr>
          <w:p w14:paraId="52703BD2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282C24B7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7DFADD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1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B1D5BF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Endotrachealtub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05CD49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6 + 7 + 8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453720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 + 1 + 1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049541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6ABAB5C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0894DF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E8082C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Stel ledare (blå/silver)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326C14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10D25DC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16339C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4734D11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2D9A0D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2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1FC4FB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Svalgtub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78A0F3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8 + 9 + 10 (cm)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677BB7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 + 1 + 1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A601E3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7344DC64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660440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61F1CA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Näskantarell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29C326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26 + 28 + 30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D456DA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 + 1 + 1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8DA02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79BB021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3C7D05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3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39004D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Gummispatel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716ECF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58DD4C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D28218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61AAD88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AC0CBA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1510A6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Bitblock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D08D14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Liten + Stor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1650A18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 + 1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E5175A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81D0EB7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880008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1A1889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Sax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D012C1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10573A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932ACD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DAED264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CA6A2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9584F8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Kuffspruta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BF0190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20ml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4FD0ED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B300EA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6AAF07E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6CA293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49CB3A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Dekompressionsnål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AA49A6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7C45CF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2 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32FAA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EDA5A20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6D8EF2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B5AE8A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Instillagel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99B5D4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11ml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85733B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676D5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3AC58D7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9C06E5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654FA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Glidslem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5193D0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44756A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FD3994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BE1CACA" w14:textId="77777777" w:rsidTr="00455E8C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outset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45D9095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32485B9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Vävtejp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1CEFB6C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Bred/smal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3342FBB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BF105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002D9FA6" w14:textId="77777777" w:rsidR="00AE71A8" w:rsidRDefault="00AE71A8" w:rsidP="00AE71A8">
      <w:pPr>
        <w:spacing w:after="0" w:line="240" w:lineRule="auto"/>
        <w:ind w:left="0" w:right="0"/>
        <w:textAlignment w:val="baseline"/>
        <w:rPr>
          <w:rFonts w:ascii="Aptos" w:hAnsi="Aptos" w:cs="Segoe UI"/>
        </w:rPr>
      </w:pPr>
      <w:r w:rsidRPr="00AE71A8">
        <w:rPr>
          <w:rFonts w:ascii="Aptos" w:hAnsi="Aptos" w:cs="Segoe UI"/>
        </w:rPr>
        <w:t> </w:t>
      </w:r>
    </w:p>
    <w:p w14:paraId="781443CF" w14:textId="77777777" w:rsidR="00455E8C" w:rsidRDefault="00455E8C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3FAF533F" w14:textId="77777777" w:rsidR="00455E8C" w:rsidRPr="00AE71A8" w:rsidRDefault="00455E8C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3105"/>
        <w:gridCol w:w="2505"/>
        <w:gridCol w:w="1305"/>
        <w:gridCol w:w="435"/>
      </w:tblGrid>
      <w:tr w:rsidR="00AE71A8" w:rsidRPr="00AE71A8" w14:paraId="33774B48" w14:textId="77777777" w:rsidTr="00AE71A8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3CAEB"/>
            <w:hideMark/>
          </w:tcPr>
          <w:p w14:paraId="715244D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83CAEB"/>
            <w:hideMark/>
          </w:tcPr>
          <w:p w14:paraId="7C29073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Låda 2 Blå</w:t>
            </w:r>
            <w:r w:rsidRPr="00AE71A8">
              <w:rPr>
                <w:rFonts w:ascii="Aptos" w:hAnsi="Aptos"/>
              </w:rPr>
              <w:t> </w:t>
            </w:r>
          </w:p>
          <w:p w14:paraId="4D078A7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83CAEB"/>
            <w:hideMark/>
          </w:tcPr>
          <w:p w14:paraId="3559142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83CAEB"/>
            <w:hideMark/>
          </w:tcPr>
          <w:p w14:paraId="3567438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shd w:val="clear" w:color="auto" w:fill="auto"/>
            <w:hideMark/>
          </w:tcPr>
          <w:p w14:paraId="5597968C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661538DE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28FDB8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1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3E4AF3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Rubensblåsa (engångs)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723AD0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Vuxen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EB1A54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01F914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AA54332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73381F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E0D374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PEEP-ventil (röd)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C0F274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C63233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24ACCF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65E0F8F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10FA27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FD980A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Silikonmask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6289DE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3 + 4 + 5 + 6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F3F1CC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1+1+1+1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3F16E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5F45584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187958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2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981095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Magills tång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64FC3D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D17FCC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C48F53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9FC54D9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981594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24AFF1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V-sond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227F5D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12+14+16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20ED13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1+1+1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D7DB10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3B7EA94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04FC86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3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FC6BF8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Sond-påse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6AF524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EF5202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CDF75D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3CD566D0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1AF222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6BF268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Luftningsventil V-sond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E3732B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6A1462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3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0C744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61D61B0B" w14:textId="77777777" w:rsidR="00AE71A8" w:rsidRDefault="00AE71A8" w:rsidP="00AE71A8">
      <w:pPr>
        <w:spacing w:after="0" w:line="240" w:lineRule="auto"/>
        <w:ind w:left="0" w:right="0"/>
        <w:textAlignment w:val="baseline"/>
        <w:rPr>
          <w:rFonts w:ascii="Aptos" w:hAnsi="Aptos" w:cs="Segoe UI"/>
        </w:rPr>
      </w:pPr>
      <w:r w:rsidRPr="00AE71A8">
        <w:rPr>
          <w:rFonts w:ascii="Aptos" w:hAnsi="Aptos" w:cs="Segoe UI"/>
        </w:rPr>
        <w:t> </w:t>
      </w:r>
    </w:p>
    <w:p w14:paraId="3722FC46" w14:textId="77777777" w:rsidR="001B3E91" w:rsidRDefault="001B3E91" w:rsidP="00AE71A8">
      <w:pPr>
        <w:spacing w:after="0" w:line="240" w:lineRule="auto"/>
        <w:ind w:left="0" w:right="0"/>
        <w:textAlignment w:val="baseline"/>
        <w:rPr>
          <w:rFonts w:ascii="Aptos" w:hAnsi="Aptos" w:cs="Segoe UI"/>
        </w:rPr>
      </w:pPr>
    </w:p>
    <w:p w14:paraId="4C05AAA8" w14:textId="77777777" w:rsidR="001B3E91" w:rsidRPr="00AE71A8" w:rsidRDefault="001B3E91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8"/>
        <w:gridCol w:w="3700"/>
        <w:gridCol w:w="2399"/>
        <w:gridCol w:w="1270"/>
        <w:gridCol w:w="456"/>
      </w:tblGrid>
      <w:tr w:rsidR="00AE71A8" w:rsidRPr="00AE71A8" w14:paraId="5F927D43" w14:textId="77777777" w:rsidTr="00AE71A8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hideMark/>
          </w:tcPr>
          <w:p w14:paraId="6DD85AE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FF00"/>
            <w:hideMark/>
          </w:tcPr>
          <w:p w14:paraId="2024049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Låda 3 Gul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FF00"/>
            <w:hideMark/>
          </w:tcPr>
          <w:p w14:paraId="20D1095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FF00"/>
            <w:hideMark/>
          </w:tcPr>
          <w:p w14:paraId="0E61464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shd w:val="clear" w:color="auto" w:fill="auto"/>
            <w:hideMark/>
          </w:tcPr>
          <w:p w14:paraId="44D2A1B5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08AAEAD7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1DC4B6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1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B44B27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I-GEL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5802E9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4 + 5 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18928A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E8A26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726FE562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FFFEE0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2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85B7E0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Nasal endotrachealtub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8FE933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5+6+7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496228B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1+1+1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C1448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2AD2828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9BFCCB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3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E1DB33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Lång endotrachealtub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47229C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ABA032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D18923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2BA3603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7EA75F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8BBC8F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Xylocainspray 100mg/ml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7187AF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50ml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1328FD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C57F8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D5187B4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CB6CE0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C09F00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Spraymunstycke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44B24F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1D54C4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EDC1D0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4607773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BCFE42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17064E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Lidokain / Nafazolin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FDB458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A086AC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FF4FB7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FE4D42D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3D3417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A83E93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Lidokain 40mg/ml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195F10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04BF5B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D1EC12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89F8177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8ACA87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2C819F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Nebulisatormask +inhalationskopp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199548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24B93A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6D6A9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812B79B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A36A52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6B54E4" w14:textId="124DD6CE" w:rsidR="00AE71A8" w:rsidRPr="00AE71A8" w:rsidRDefault="00CA0E4F" w:rsidP="00AE71A8">
            <w:pPr>
              <w:spacing w:after="0" w:line="240" w:lineRule="auto"/>
              <w:ind w:left="0" w:right="0"/>
              <w:textAlignment w:val="baseline"/>
            </w:pPr>
            <w:r>
              <w:rPr>
                <w:rStyle w:val="normaltextrun"/>
                <w:rFonts w:ascii="Aptos" w:hAnsi="Aptos"/>
                <w:color w:val="000000"/>
                <w:shd w:val="clear" w:color="auto" w:fill="FFFFFF"/>
              </w:rPr>
              <w:t>DART nasalt spraymunstycke</w:t>
            </w:r>
            <w:r>
              <w:rPr>
                <w:rStyle w:val="eop"/>
                <w:rFonts w:ascii="Aptos" w:hAnsi="Aptos"/>
                <w:color w:val="000000"/>
                <w:shd w:val="clear" w:color="auto" w:fill="FFFFFF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9A4627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261DBB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8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F3825E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211A80FD" w14:textId="77777777" w:rsidR="00AE71A8" w:rsidRPr="00AE71A8" w:rsidRDefault="00AE71A8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AE71A8">
        <w:rPr>
          <w:rFonts w:ascii="Aptos" w:hAnsi="Aptos" w:cs="Segoe UI"/>
        </w:rPr>
        <w:t> </w:t>
      </w:r>
    </w:p>
    <w:p w14:paraId="10D32EEC" w14:textId="77777777" w:rsidR="00AE71A8" w:rsidRDefault="00AE71A8" w:rsidP="00AE71A8">
      <w:pPr>
        <w:spacing w:after="0" w:line="240" w:lineRule="auto"/>
        <w:ind w:left="0" w:right="0"/>
        <w:textAlignment w:val="baseline"/>
        <w:rPr>
          <w:rFonts w:ascii="Aptos" w:hAnsi="Aptos" w:cs="Segoe UI"/>
        </w:rPr>
      </w:pPr>
      <w:r w:rsidRPr="00AE71A8">
        <w:rPr>
          <w:rFonts w:ascii="Aptos" w:hAnsi="Aptos" w:cs="Segoe UI"/>
        </w:rPr>
        <w:t> </w:t>
      </w:r>
    </w:p>
    <w:p w14:paraId="53DC4D67" w14:textId="77777777" w:rsidR="001B3E91" w:rsidRDefault="001B3E91" w:rsidP="00AE71A8">
      <w:pPr>
        <w:spacing w:after="0" w:line="240" w:lineRule="auto"/>
        <w:ind w:left="0" w:right="0"/>
        <w:textAlignment w:val="baseline"/>
        <w:rPr>
          <w:rFonts w:ascii="Aptos" w:hAnsi="Aptos" w:cs="Segoe UI"/>
        </w:rPr>
      </w:pPr>
    </w:p>
    <w:p w14:paraId="1AC4C475" w14:textId="77777777" w:rsidR="001B3E91" w:rsidRDefault="001B3E91" w:rsidP="00AE71A8">
      <w:pPr>
        <w:spacing w:after="0" w:line="240" w:lineRule="auto"/>
        <w:ind w:left="0" w:right="0"/>
        <w:textAlignment w:val="baseline"/>
        <w:rPr>
          <w:rFonts w:ascii="Aptos" w:hAnsi="Aptos" w:cs="Segoe UI"/>
        </w:rPr>
      </w:pPr>
    </w:p>
    <w:p w14:paraId="77C2BA9C" w14:textId="77777777" w:rsidR="001B3E91" w:rsidRPr="00AE71A8" w:rsidRDefault="001B3E91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3105"/>
        <w:gridCol w:w="2505"/>
        <w:gridCol w:w="1305"/>
        <w:gridCol w:w="495"/>
      </w:tblGrid>
      <w:tr w:rsidR="00AE71A8" w:rsidRPr="00AE71A8" w14:paraId="01BADAEF" w14:textId="77777777" w:rsidTr="00AE71A8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hideMark/>
          </w:tcPr>
          <w:p w14:paraId="10BBD26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lastRenderedPageBreak/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0000"/>
            <w:hideMark/>
          </w:tcPr>
          <w:p w14:paraId="1082810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Låda 4 Röd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0000"/>
            <w:hideMark/>
          </w:tcPr>
          <w:p w14:paraId="799C75F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0000"/>
            <w:hideMark/>
          </w:tcPr>
          <w:p w14:paraId="0266FDD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shd w:val="clear" w:color="auto" w:fill="auto"/>
            <w:hideMark/>
          </w:tcPr>
          <w:p w14:paraId="442605D7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44ABEBF4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86DB46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1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3AF9CE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Carlens hakar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322481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533965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71B12C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697AC6F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87C80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E12A7C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Portex trach (kuff)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CBCB18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7 + 8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DF34F4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A360CD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2A4565B2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3BF02B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1D882B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color w:val="000000"/>
              </w:rPr>
              <w:t>Långt nässpekulum</w:t>
            </w:r>
            <w:r w:rsidRPr="00AE71A8">
              <w:rPr>
                <w:rFonts w:ascii="Arial" w:hAnsi="Arial" w:cs="Arial"/>
                <w:color w:val="000000"/>
              </w:rPr>
              <w:t> 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A1ABA6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7 cm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E6F110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EC6E0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63A3929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35B3A2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2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D1BD0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Koniotomiset narkosläkare: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4CD85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914103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1BEF7E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702F8061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2AF894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331454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Endotracheal tub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43C67C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6 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C65F7B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EDDDB3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3D2D9AD5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95CFA4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EFB5FE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Skalpell blad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C9BB58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Blad nr 20 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C90D3B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B17DAB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E1E9FAE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999B1C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844DA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Frova ledare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47D8DD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FB6B0E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EAD017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39998649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7E0A17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F9E2D9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Hake 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248B76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(ben mellan)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AB0BC5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35375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5F4B9B3B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1C16B6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Fack 3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441E97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Nödtracheotomi ÖNH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FA66A0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E3E425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830B0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46D2FB9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28F186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6A7E5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Endotrachealtub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21AA2A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5+6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2DDCE5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1+1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241768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2D09DDE3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BCCB0C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6A5F98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Skalpell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862EEA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Blad nr 15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66AA6D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48F004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298BF0F8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E92155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548CC0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Frova ledare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4C8B98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3817F4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9FC927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CF4FE81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8A818B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3C9B87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Nödtrachset flergång: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CB5A04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ED31D8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420E4C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2F57A05B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DD489C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DB5AAB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Sax Metzenbaum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D634D7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14.5 cm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5A02C1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CC8685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150926E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FAF994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E98FB7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Myggpeang böjd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DF2B0B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12cm 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71F25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6B8EC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6513F35D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B0E334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AD299F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Pincett Ewald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C696AC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12cm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3322A2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68846E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241CE486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96C178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2CF0FE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Peang böjd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CA1C87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16cm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593616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20BA74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0377B616" w14:textId="77777777" w:rsidR="00AE71A8" w:rsidRPr="00AE71A8" w:rsidRDefault="00AE71A8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AE71A8">
        <w:rPr>
          <w:rFonts w:ascii="Aptos" w:hAnsi="Aptos" w:cs="Segoe UI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3105"/>
        <w:gridCol w:w="2505"/>
        <w:gridCol w:w="1305"/>
        <w:gridCol w:w="525"/>
      </w:tblGrid>
      <w:tr w:rsidR="00AE71A8" w:rsidRPr="00AE71A8" w14:paraId="0C357D99" w14:textId="77777777" w:rsidTr="00AE71A8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22910F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Baksida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320ACE7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639EEE8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6331F90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shd w:val="clear" w:color="auto" w:fill="auto"/>
            <w:hideMark/>
          </w:tcPr>
          <w:p w14:paraId="0F2B53AB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2CAFA792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B200C1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77C4FA2" w14:textId="239D8554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Cook airway exchange cath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707B0C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157B3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52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C25AEC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128FE75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9BC4F3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839217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Frova ledare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2C5BC8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6DF63D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1 </w:t>
            </w:r>
          </w:p>
        </w:tc>
        <w:tc>
          <w:tcPr>
            <w:tcW w:w="52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05D0D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1CB66CC7" w14:textId="77777777" w:rsidR="00AE71A8" w:rsidRPr="00AE71A8" w:rsidRDefault="00AE71A8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AE71A8">
        <w:rPr>
          <w:rFonts w:ascii="Aptos" w:hAnsi="Aptos" w:cs="Segoe UI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3105"/>
        <w:gridCol w:w="2505"/>
        <w:gridCol w:w="1305"/>
        <w:gridCol w:w="495"/>
      </w:tblGrid>
      <w:tr w:rsidR="00AE71A8" w:rsidRPr="00AE71A8" w14:paraId="3827F141" w14:textId="77777777" w:rsidTr="00AE71A8">
        <w:trPr>
          <w:trHeight w:val="300"/>
        </w:trPr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1D77D07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Höger utsida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1884E66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3D87704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0FEAD26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shd w:val="clear" w:color="auto" w:fill="auto"/>
            <w:hideMark/>
          </w:tcPr>
          <w:p w14:paraId="3E96BEF1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1ABABE32" w14:textId="77777777" w:rsidTr="00AE71A8">
        <w:trPr>
          <w:trHeight w:val="300"/>
        </w:trPr>
        <w:tc>
          <w:tcPr>
            <w:tcW w:w="1125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F5F0BF3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C5A521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Sugkateter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00C8DC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Orange, grön, vit </w:t>
            </w:r>
          </w:p>
        </w:tc>
        <w:tc>
          <w:tcPr>
            <w:tcW w:w="13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CA7FF6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2+2+2 </w:t>
            </w:r>
          </w:p>
        </w:tc>
        <w:tc>
          <w:tcPr>
            <w:tcW w:w="495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3FF0DA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091F3C70" w14:textId="77777777" w:rsidR="00AE71A8" w:rsidRPr="00AE71A8" w:rsidRDefault="00AE71A8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AE71A8">
        <w:rPr>
          <w:rFonts w:ascii="Aptos" w:hAnsi="Aptos" w:cs="Segoe UI"/>
        </w:rPr>
        <w:t> </w:t>
      </w:r>
    </w:p>
    <w:tbl>
      <w:tblPr>
        <w:tblW w:w="855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6"/>
        <w:gridCol w:w="3104"/>
        <w:gridCol w:w="2505"/>
        <w:gridCol w:w="1365"/>
        <w:gridCol w:w="450"/>
      </w:tblGrid>
      <w:tr w:rsidR="00AE71A8" w:rsidRPr="00AE71A8" w14:paraId="4A78C14C" w14:textId="77777777" w:rsidTr="007F6FD1">
        <w:trPr>
          <w:trHeight w:val="300"/>
        </w:trPr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344FCED4" w14:textId="77777777" w:rsidR="007F6FD1" w:rsidRDefault="00AE71A8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  <w:b/>
                <w:bCs/>
              </w:rPr>
            </w:pPr>
            <w:r w:rsidRPr="00AE71A8">
              <w:rPr>
                <w:rFonts w:ascii="Aptos" w:hAnsi="Aptos"/>
                <w:b/>
                <w:bCs/>
              </w:rPr>
              <w:t xml:space="preserve">Hylla </w:t>
            </w:r>
          </w:p>
          <w:p w14:paraId="0E5E57FA" w14:textId="74BE7AFF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övre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5461C9A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46817EC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Storlek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65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70E98F3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Antal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450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outset" w:sz="6" w:space="0" w:color="auto"/>
            </w:tcBorders>
            <w:shd w:val="clear" w:color="auto" w:fill="auto"/>
            <w:hideMark/>
          </w:tcPr>
          <w:p w14:paraId="4B27A1D8" w14:textId="77777777" w:rsidR="00AE71A8" w:rsidRPr="00AE71A8" w:rsidRDefault="00AE71A8" w:rsidP="00AE71A8">
            <w:pPr>
              <w:spacing w:after="0" w:line="240" w:lineRule="auto"/>
              <w:ind w:left="0" w:right="0"/>
            </w:pPr>
            <w:r w:rsidRPr="00AE71A8">
              <w:t> </w:t>
            </w:r>
          </w:p>
        </w:tc>
      </w:tr>
      <w:tr w:rsidR="00AE71A8" w:rsidRPr="00AE71A8" w14:paraId="17F005AD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59C54AF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969696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Sprutor 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BFD9E9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1, 2, 5, 10, 20 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BB9B83B" w14:textId="237B8242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5+5+5+5+5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DDA42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72241635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E1681A8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078F2A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Spike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B00FA3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F8B9680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3 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9197ED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BCAA6CF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8E8E8"/>
            <w:hideMark/>
          </w:tcPr>
          <w:p w14:paraId="6D74E51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  <w:b/>
                <w:bCs/>
              </w:rPr>
              <w:t>Hylla nedre</w:t>
            </w: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8867F19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AC6BBC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51E5EA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9228165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092E5DB4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86DFFA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EF4B8A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Korkar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D5DA1F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0C1C11EC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10 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E8486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4083CF61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2CD846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15D3E3B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Uppdragningskanyler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1293CF7" w14:textId="15DE5DAA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Rosa </w:t>
            </w:r>
            <w:r w:rsidR="00E17BD7">
              <w:rPr>
                <w:rFonts w:ascii="Aptos" w:hAnsi="Aptos"/>
              </w:rPr>
              <w:t>(med och utan filter)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614C047" w14:textId="21D9BCD8" w:rsidR="00AE71A8" w:rsidRPr="00AE71A8" w:rsidRDefault="00E17BD7" w:rsidP="00AE71A8">
            <w:pPr>
              <w:spacing w:after="0" w:line="240" w:lineRule="auto"/>
              <w:ind w:left="0" w:right="0"/>
              <w:textAlignment w:val="baseline"/>
              <w:rPr>
                <w:rFonts w:ascii="Aptos" w:hAnsi="Aptos"/>
              </w:rPr>
            </w:pPr>
            <w:r>
              <w:rPr>
                <w:rFonts w:ascii="Aptos" w:hAnsi="Aptos"/>
              </w:rPr>
              <w:t>5+5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211086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1618FFE1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BB788E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B0B65B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Injektionskanyler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F4959D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Blå, grå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2C07A66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2+2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C86AFF4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39B6BE34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81D2537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1299DF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NaCL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49D4D7D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10ml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1B2A8E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E0750E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  <w:tr w:rsidR="00AE71A8" w:rsidRPr="00AE71A8" w14:paraId="7DB750D0" w14:textId="77777777" w:rsidTr="007F6FD1">
        <w:trPr>
          <w:trHeight w:val="300"/>
        </w:trPr>
        <w:tc>
          <w:tcPr>
            <w:tcW w:w="1126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2ABA20A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  <w:tc>
          <w:tcPr>
            <w:tcW w:w="3104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D74289B" w14:textId="5F25FE23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Steril</w:t>
            </w:r>
            <w:r w:rsidR="00AB7CAA">
              <w:rPr>
                <w:rFonts w:ascii="Aptos" w:hAnsi="Aptos"/>
              </w:rPr>
              <w:t>t</w:t>
            </w:r>
            <w:r w:rsidRPr="00AE71A8">
              <w:rPr>
                <w:rFonts w:ascii="Aptos" w:hAnsi="Aptos"/>
              </w:rPr>
              <w:t xml:space="preserve"> vatten </w:t>
            </w:r>
          </w:p>
        </w:tc>
        <w:tc>
          <w:tcPr>
            <w:tcW w:w="250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C46AD61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10 ml 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E7651CE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5 </w:t>
            </w:r>
          </w:p>
        </w:tc>
        <w:tc>
          <w:tcPr>
            <w:tcW w:w="450" w:type="dxa"/>
            <w:tcBorders>
              <w:top w:val="single" w:sz="6" w:space="0" w:color="auto"/>
              <w:left w:val="outset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C2D3782" w14:textId="77777777" w:rsidR="00AE71A8" w:rsidRPr="00AE71A8" w:rsidRDefault="00AE71A8" w:rsidP="00AE71A8">
            <w:pPr>
              <w:spacing w:after="0" w:line="240" w:lineRule="auto"/>
              <w:ind w:left="0" w:right="0"/>
              <w:textAlignment w:val="baseline"/>
            </w:pPr>
            <w:r w:rsidRPr="00AE71A8">
              <w:rPr>
                <w:rFonts w:ascii="Aptos" w:hAnsi="Aptos"/>
              </w:rPr>
              <w:t> </w:t>
            </w:r>
          </w:p>
        </w:tc>
      </w:tr>
    </w:tbl>
    <w:p w14:paraId="7CA42C8D" w14:textId="77777777" w:rsidR="00AE71A8" w:rsidRPr="00AE71A8" w:rsidRDefault="00AE71A8" w:rsidP="00AE71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AE71A8">
        <w:rPr>
          <w:rFonts w:ascii="Aptos" w:hAnsi="Aptos" w:cs="Segoe UI"/>
        </w:rPr>
        <w:t> </w:t>
      </w:r>
    </w:p>
    <w:p w14:paraId="46FBA2DE" w14:textId="77777777" w:rsidR="00A2556C" w:rsidRPr="00A2556C" w:rsidRDefault="00A2556C" w:rsidP="00A2556C">
      <w:pPr>
        <w:ind w:left="0"/>
        <w:rPr>
          <w:color w:val="000000"/>
          <w:sz w:val="40"/>
          <w:szCs w:val="40"/>
        </w:rPr>
      </w:pPr>
    </w:p>
    <w:p w14:paraId="13C43223" w14:textId="69097666" w:rsidR="00783C28" w:rsidRDefault="001B3E91" w:rsidP="004B7699">
      <w:pPr>
        <w:ind w:left="0"/>
        <w:rPr>
          <w:b/>
          <w:bCs/>
        </w:rPr>
      </w:pPr>
      <w:r w:rsidRPr="00AB7CAA">
        <w:rPr>
          <w:b/>
          <w:bCs/>
          <w:sz w:val="28"/>
          <w:szCs w:val="28"/>
        </w:rPr>
        <w:t xml:space="preserve">Signatur </w:t>
      </w:r>
      <w:r w:rsidR="00BE08AD" w:rsidRPr="00AB7CAA">
        <w:rPr>
          <w:b/>
          <w:bCs/>
          <w:sz w:val="28"/>
          <w:szCs w:val="28"/>
        </w:rPr>
        <w:t>&amp; datum efter användning:</w:t>
      </w:r>
      <w:r w:rsidR="00BE08AD">
        <w:rPr>
          <w:b/>
          <w:bCs/>
        </w:rPr>
        <w:t>_____________________________</w:t>
      </w:r>
    </w:p>
    <w:p w14:paraId="70C89D85" w14:textId="77777777" w:rsidR="00F213B4" w:rsidRDefault="00F213B4" w:rsidP="004B7699">
      <w:pPr>
        <w:ind w:left="0"/>
        <w:rPr>
          <w:b/>
          <w:bCs/>
        </w:rPr>
        <w:sectPr w:rsidR="00F213B4" w:rsidSect="00067E5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/>
          <w:pgMar w:top="1418" w:right="1979" w:bottom="1276" w:left="992" w:header="284" w:footer="743" w:gutter="0"/>
          <w:cols w:space="708"/>
          <w:noEndnote/>
          <w:titlePg/>
          <w:docGrid w:linePitch="326"/>
        </w:sectPr>
      </w:pPr>
    </w:p>
    <w:p w14:paraId="00E82E8F" w14:textId="62DA8657" w:rsidR="000B6C6D" w:rsidRDefault="008272C5">
      <w:pPr>
        <w:spacing w:after="0" w:line="240" w:lineRule="auto"/>
        <w:ind w:left="0" w:right="0"/>
        <w:rPr>
          <w:b/>
          <w:bCs/>
        </w:rPr>
      </w:pPr>
      <w:r>
        <w:rPr>
          <w:noProof/>
        </w:rPr>
        <w:lastRenderedPageBreak/>
        <w:drawing>
          <wp:inline distT="0" distB="0" distL="0" distR="0" wp14:anchorId="74609929" wp14:editId="14CF5495">
            <wp:extent cx="8982710" cy="6211911"/>
            <wp:effectExtent l="0" t="0" r="8890" b="0"/>
            <wp:docPr id="991684808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1684808" name=""/>
                    <pic:cNvPicPr/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82710" cy="6211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7CE06" w14:textId="5D692406" w:rsidR="008F2740" w:rsidRDefault="008F2740" w:rsidP="008272C5">
      <w:pPr>
        <w:spacing w:after="0" w:line="240" w:lineRule="auto"/>
        <w:ind w:left="0" w:right="0"/>
        <w:rPr>
          <w:b/>
          <w:bCs/>
        </w:rPr>
        <w:sectPr w:rsidR="008F2740" w:rsidSect="008F2740">
          <w:pgSz w:w="16840" w:h="11900" w:orient="landscape"/>
          <w:pgMar w:top="992" w:right="1418" w:bottom="1979" w:left="1276" w:header="284" w:footer="743" w:gutter="0"/>
          <w:cols w:space="708"/>
          <w:noEndnote/>
          <w:titlePg/>
          <w:docGrid w:linePitch="326"/>
        </w:sectPr>
      </w:pPr>
    </w:p>
    <w:p w14:paraId="24744F86" w14:textId="2D5C0730" w:rsidR="004B7699" w:rsidRPr="004B7699" w:rsidRDefault="008272C5" w:rsidP="004B7699">
      <w:pPr>
        <w:ind w:left="0"/>
        <w:rPr>
          <w:b/>
          <w:bCs/>
        </w:rPr>
      </w:pPr>
      <w:r>
        <w:rPr>
          <w:noProof/>
        </w:rPr>
        <w:lastRenderedPageBreak/>
        <w:drawing>
          <wp:inline distT="0" distB="0" distL="0" distR="0" wp14:anchorId="3E8C924E" wp14:editId="31D59A52">
            <wp:extent cx="8724900" cy="5791200"/>
            <wp:effectExtent l="0" t="0" r="0" b="0"/>
            <wp:docPr id="123318557" name="Bildobjekt 2" descr="En bild som visar text, skärmbild, Teckensnitt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318557" name="Bildobjekt 2" descr="En bild som visar text, skärmbild, Teckensnitt, nummer&#10;&#10;Automatiskt genererad beskrivnin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8743835" cy="5803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4FF738" w14:textId="0AA596FA" w:rsidR="00067E54" w:rsidRDefault="00067E54" w:rsidP="00213E9C">
      <w:pPr>
        <w:pStyle w:val="Rubrik2"/>
        <w:ind w:left="284"/>
        <w:sectPr w:rsidR="00067E54" w:rsidSect="00067E54">
          <w:pgSz w:w="16840" w:h="11900" w:orient="landscape"/>
          <w:pgMar w:top="992" w:right="1418" w:bottom="1979" w:left="1276" w:header="284" w:footer="743" w:gutter="0"/>
          <w:cols w:space="708"/>
          <w:noEndnote/>
          <w:titlePg/>
          <w:docGrid w:linePitch="326"/>
        </w:sectPr>
      </w:pPr>
    </w:p>
    <w:p w14:paraId="715AD5B4" w14:textId="64E72D5D" w:rsidR="00DB1FE3" w:rsidRPr="00DB1FE3" w:rsidRDefault="00DB1FE3" w:rsidP="00213E9C">
      <w:pPr>
        <w:pStyle w:val="Rubrik2"/>
        <w:ind w:left="284"/>
      </w:pPr>
      <w:r w:rsidRPr="00DB1FE3">
        <w:lastRenderedPageBreak/>
        <w:t>Granskare/arbetsgrupp</w:t>
      </w:r>
    </w:p>
    <w:p w14:paraId="44C5604A" w14:textId="61EFAA3D" w:rsidR="00DB1FE3" w:rsidRPr="00DB1FE3" w:rsidRDefault="00DB1FE3" w:rsidP="0048711F">
      <w:pPr>
        <w:ind w:left="284"/>
      </w:pPr>
      <w:r w:rsidRPr="00DB1FE3">
        <w:t xml:space="preserve">Ann-Sofie Brandén, </w:t>
      </w:r>
      <w:r w:rsidR="008272C5">
        <w:t>Instruktör,</w:t>
      </w:r>
      <w:r w:rsidRPr="00DB1FE3">
        <w:t xml:space="preserve"> CIVA, AnOpIva Område 5, Sahlgrenska Universitetssjukhuset</w:t>
      </w:r>
    </w:p>
    <w:p w14:paraId="630BC123" w14:textId="796BE670" w:rsidR="00DB1FE3" w:rsidRDefault="00DB1FE3" w:rsidP="0048711F">
      <w:pPr>
        <w:ind w:left="284"/>
      </w:pPr>
      <w:r w:rsidRPr="00DB1FE3">
        <w:t>Lotta Börjesson</w:t>
      </w:r>
      <w:r w:rsidR="008272C5">
        <w:t>, Instruktör,</w:t>
      </w:r>
      <w:r w:rsidRPr="00DB1FE3">
        <w:t xml:space="preserve"> CIVA, AnOpIva Område 5, Sahlgrenska Universitetssjukhuset</w:t>
      </w:r>
    </w:p>
    <w:p w14:paraId="5DCA8CFC" w14:textId="1E25C70B" w:rsidR="004125EE" w:rsidRDefault="004125EE" w:rsidP="0048711F">
      <w:pPr>
        <w:ind w:left="284"/>
      </w:pPr>
      <w:r>
        <w:t xml:space="preserve">Jenny </w:t>
      </w:r>
      <w:r w:rsidR="009132A0">
        <w:t>Andersson,</w:t>
      </w:r>
      <w:r w:rsidR="003972F3">
        <w:t xml:space="preserve"> </w:t>
      </w:r>
      <w:bookmarkStart w:id="2" w:name="_Hlk151551631"/>
      <w:r w:rsidR="008C0266">
        <w:t>Teknikansvarig sjuksköterska</w:t>
      </w:r>
      <w:r w:rsidR="003C3C13">
        <w:t xml:space="preserve"> CIVA, AnOpIva, Område 5, S</w:t>
      </w:r>
      <w:r w:rsidR="00CB0585">
        <w:t xml:space="preserve">ahlgrenska </w:t>
      </w:r>
      <w:r w:rsidR="003C3C13">
        <w:t>U</w:t>
      </w:r>
      <w:r w:rsidR="00CB0585">
        <w:t>niversitetssjukhuset</w:t>
      </w:r>
    </w:p>
    <w:bookmarkEnd w:id="2"/>
    <w:p w14:paraId="7AC75B5C" w14:textId="00F121BC" w:rsidR="003C3C13" w:rsidRDefault="003C3C13" w:rsidP="003C3C13">
      <w:pPr>
        <w:ind w:left="284"/>
      </w:pPr>
      <w:r>
        <w:t>Frida Mattsson, Teknikansvarig sjuksköterska CIVA, AnOpIva, Område 5, S</w:t>
      </w:r>
      <w:r w:rsidR="00CB0585">
        <w:t xml:space="preserve">ahlgrenska </w:t>
      </w:r>
      <w:r>
        <w:t>U</w:t>
      </w:r>
      <w:r w:rsidR="00CB0585">
        <w:t>niversitetssjukhuset</w:t>
      </w:r>
    </w:p>
    <w:p w14:paraId="4E9E962A" w14:textId="4D08D2B4" w:rsidR="003C3C13" w:rsidRPr="00DB1FE3" w:rsidRDefault="003C3C13" w:rsidP="0048711F">
      <w:pPr>
        <w:ind w:left="284"/>
      </w:pPr>
    </w:p>
    <w:p w14:paraId="54FD35C7" w14:textId="77777777" w:rsidR="00DB1FE3" w:rsidRPr="00DB1FE3" w:rsidRDefault="00DB1FE3" w:rsidP="00DB1FE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104F9DF" w14:textId="77777777" w:rsidR="00DB1FE3" w:rsidRPr="00DB1FE3" w:rsidRDefault="00DB1FE3" w:rsidP="00DB1FE3">
      <w:pPr>
        <w:spacing w:after="0" w:line="240" w:lineRule="auto"/>
        <w:ind w:left="0" w:right="0"/>
      </w:pPr>
    </w:p>
    <w:p w14:paraId="06F2AD0B" w14:textId="77777777" w:rsidR="00DB1FE3" w:rsidRPr="00DB1FE3" w:rsidRDefault="00DB1FE3" w:rsidP="00DB1FE3">
      <w:pPr>
        <w:spacing w:after="0" w:line="240" w:lineRule="auto"/>
        <w:ind w:left="0" w:right="0"/>
      </w:pPr>
    </w:p>
    <w:bookmarkEnd w:id="1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67E54">
      <w:pgSz w:w="11900" w:h="16840"/>
      <w:pgMar w:top="1418" w:right="1979" w:bottom="1276" w:left="992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F9DE3" w14:textId="77777777" w:rsidR="0008350D" w:rsidRDefault="0008350D">
      <w:r>
        <w:separator/>
      </w:r>
    </w:p>
  </w:endnote>
  <w:endnote w:type="continuationSeparator" w:id="0">
    <w:p w14:paraId="2E58BDD2" w14:textId="77777777" w:rsidR="0008350D" w:rsidRDefault="0008350D">
      <w:r>
        <w:continuationSeparator/>
      </w:r>
    </w:p>
  </w:endnote>
  <w:endnote w:type="continuationNotice" w:id="1">
    <w:p w14:paraId="7847F5C3" w14:textId="77777777" w:rsidR="0008350D" w:rsidRDefault="0008350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08142267" name="Bildobjekt 210814226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8803A8" w14:textId="77777777" w:rsidR="0008350D" w:rsidRDefault="0008350D"/>
  </w:footnote>
  <w:footnote w:type="continuationSeparator" w:id="0">
    <w:p w14:paraId="4C243368" w14:textId="77777777" w:rsidR="0008350D" w:rsidRDefault="0008350D">
      <w:r>
        <w:continuationSeparator/>
      </w:r>
    </w:p>
  </w:footnote>
  <w:footnote w:type="continuationNotice" w:id="1">
    <w:p w14:paraId="3F309EF7" w14:textId="77777777" w:rsidR="0008350D" w:rsidRDefault="0008350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47550799" name="Bildobjekt 114755079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AB65EF"/>
    <w:multiLevelType w:val="hybridMultilevel"/>
    <w:tmpl w:val="9650DF02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620292"/>
    <w:multiLevelType w:val="hybridMultilevel"/>
    <w:tmpl w:val="D38AE81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593EE9"/>
    <w:multiLevelType w:val="hybridMultilevel"/>
    <w:tmpl w:val="D5D4E5E4"/>
    <w:lvl w:ilvl="0" w:tplc="041D0003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BAB5681"/>
    <w:multiLevelType w:val="hybridMultilevel"/>
    <w:tmpl w:val="D6EA5398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3C4F62A3"/>
    <w:multiLevelType w:val="hybridMultilevel"/>
    <w:tmpl w:val="A7F4C2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6868BB"/>
    <w:multiLevelType w:val="hybridMultilevel"/>
    <w:tmpl w:val="ABCE6EC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83AC3"/>
    <w:multiLevelType w:val="hybridMultilevel"/>
    <w:tmpl w:val="8F9820AE"/>
    <w:lvl w:ilvl="0" w:tplc="041D0003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31501380">
    <w:abstractNumId w:val="24"/>
  </w:num>
  <w:num w:numId="2" w16cid:durableId="2088650809">
    <w:abstractNumId w:val="20"/>
  </w:num>
  <w:num w:numId="3" w16cid:durableId="152333104">
    <w:abstractNumId w:val="0"/>
  </w:num>
  <w:num w:numId="4" w16cid:durableId="1656030860">
    <w:abstractNumId w:val="7"/>
  </w:num>
  <w:num w:numId="5" w16cid:durableId="90439952">
    <w:abstractNumId w:val="22"/>
  </w:num>
  <w:num w:numId="6" w16cid:durableId="264924393">
    <w:abstractNumId w:val="2"/>
  </w:num>
  <w:num w:numId="7" w16cid:durableId="1306659521">
    <w:abstractNumId w:val="16"/>
  </w:num>
  <w:num w:numId="8" w16cid:durableId="1559590400">
    <w:abstractNumId w:val="11"/>
  </w:num>
  <w:num w:numId="9" w16cid:durableId="421296863">
    <w:abstractNumId w:val="1"/>
  </w:num>
  <w:num w:numId="10" w16cid:durableId="1295910360">
    <w:abstractNumId w:val="1"/>
  </w:num>
  <w:num w:numId="11" w16cid:durableId="86463760">
    <w:abstractNumId w:val="3"/>
  </w:num>
  <w:num w:numId="12" w16cid:durableId="235867052">
    <w:abstractNumId w:val="4"/>
  </w:num>
  <w:num w:numId="13" w16cid:durableId="912352492">
    <w:abstractNumId w:val="19"/>
  </w:num>
  <w:num w:numId="14" w16cid:durableId="770929007">
    <w:abstractNumId w:val="12"/>
  </w:num>
  <w:num w:numId="15" w16cid:durableId="1614940417">
    <w:abstractNumId w:val="8"/>
  </w:num>
  <w:num w:numId="16" w16cid:durableId="595674285">
    <w:abstractNumId w:val="18"/>
  </w:num>
  <w:num w:numId="17" w16cid:durableId="882329439">
    <w:abstractNumId w:val="5"/>
  </w:num>
  <w:num w:numId="18" w16cid:durableId="780688454">
    <w:abstractNumId w:val="15"/>
  </w:num>
  <w:num w:numId="19" w16cid:durableId="195385585">
    <w:abstractNumId w:val="23"/>
  </w:num>
  <w:num w:numId="20" w16cid:durableId="1442265353">
    <w:abstractNumId w:val="14"/>
  </w:num>
  <w:num w:numId="21" w16cid:durableId="1817644614">
    <w:abstractNumId w:val="21"/>
  </w:num>
  <w:num w:numId="22" w16cid:durableId="711418021">
    <w:abstractNumId w:val="10"/>
  </w:num>
  <w:num w:numId="23" w16cid:durableId="534587146">
    <w:abstractNumId w:val="17"/>
  </w:num>
  <w:num w:numId="24" w16cid:durableId="578364076">
    <w:abstractNumId w:val="9"/>
  </w:num>
  <w:num w:numId="25" w16cid:durableId="526874219">
    <w:abstractNumId w:val="13"/>
  </w:num>
  <w:num w:numId="26" w16cid:durableId="1384448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CDA"/>
    <w:rsid w:val="0002435C"/>
    <w:rsid w:val="00030DDD"/>
    <w:rsid w:val="000313BB"/>
    <w:rsid w:val="00033ED5"/>
    <w:rsid w:val="000346C4"/>
    <w:rsid w:val="00042FF6"/>
    <w:rsid w:val="00050500"/>
    <w:rsid w:val="0005691C"/>
    <w:rsid w:val="00056ECB"/>
    <w:rsid w:val="00056ED5"/>
    <w:rsid w:val="000655CC"/>
    <w:rsid w:val="00067E54"/>
    <w:rsid w:val="000700AE"/>
    <w:rsid w:val="0008350D"/>
    <w:rsid w:val="00084024"/>
    <w:rsid w:val="0009062C"/>
    <w:rsid w:val="00095368"/>
    <w:rsid w:val="000954C4"/>
    <w:rsid w:val="000A4C35"/>
    <w:rsid w:val="000A611A"/>
    <w:rsid w:val="000B12D9"/>
    <w:rsid w:val="000B4536"/>
    <w:rsid w:val="000B6C6D"/>
    <w:rsid w:val="000B7715"/>
    <w:rsid w:val="000D789E"/>
    <w:rsid w:val="000E463B"/>
    <w:rsid w:val="000E5A7E"/>
    <w:rsid w:val="000F43A3"/>
    <w:rsid w:val="000F7681"/>
    <w:rsid w:val="00103031"/>
    <w:rsid w:val="001044FE"/>
    <w:rsid w:val="00104DAC"/>
    <w:rsid w:val="001139D4"/>
    <w:rsid w:val="00115A8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B03"/>
    <w:rsid w:val="001647EA"/>
    <w:rsid w:val="00164C3D"/>
    <w:rsid w:val="001664D5"/>
    <w:rsid w:val="00166D3A"/>
    <w:rsid w:val="00181FDC"/>
    <w:rsid w:val="00182016"/>
    <w:rsid w:val="00182753"/>
    <w:rsid w:val="001860B9"/>
    <w:rsid w:val="00186F2B"/>
    <w:rsid w:val="001874D6"/>
    <w:rsid w:val="0019632A"/>
    <w:rsid w:val="001A4E7C"/>
    <w:rsid w:val="001A7A66"/>
    <w:rsid w:val="001B3E91"/>
    <w:rsid w:val="001B762C"/>
    <w:rsid w:val="001C4D0A"/>
    <w:rsid w:val="001C5FEF"/>
    <w:rsid w:val="001D36F4"/>
    <w:rsid w:val="001D6342"/>
    <w:rsid w:val="001E1A6C"/>
    <w:rsid w:val="00211487"/>
    <w:rsid w:val="00211D91"/>
    <w:rsid w:val="00213E9C"/>
    <w:rsid w:val="00217DEC"/>
    <w:rsid w:val="00235B57"/>
    <w:rsid w:val="00240F6B"/>
    <w:rsid w:val="00247293"/>
    <w:rsid w:val="00250F24"/>
    <w:rsid w:val="002523C5"/>
    <w:rsid w:val="0025380B"/>
    <w:rsid w:val="002558EC"/>
    <w:rsid w:val="0025703A"/>
    <w:rsid w:val="00260095"/>
    <w:rsid w:val="00260C1F"/>
    <w:rsid w:val="00262B92"/>
    <w:rsid w:val="00262F3D"/>
    <w:rsid w:val="00263281"/>
    <w:rsid w:val="002651D6"/>
    <w:rsid w:val="00265473"/>
    <w:rsid w:val="0026551F"/>
    <w:rsid w:val="00280A85"/>
    <w:rsid w:val="00284119"/>
    <w:rsid w:val="00290B5C"/>
    <w:rsid w:val="00294791"/>
    <w:rsid w:val="002B0B30"/>
    <w:rsid w:val="002B0C78"/>
    <w:rsid w:val="002B6C91"/>
    <w:rsid w:val="002C0C02"/>
    <w:rsid w:val="002C1277"/>
    <w:rsid w:val="002C2833"/>
    <w:rsid w:val="002C60AD"/>
    <w:rsid w:val="002D0E0E"/>
    <w:rsid w:val="002D6023"/>
    <w:rsid w:val="002E263F"/>
    <w:rsid w:val="002E6F81"/>
    <w:rsid w:val="002F08BA"/>
    <w:rsid w:val="002F17B3"/>
    <w:rsid w:val="002F2CFF"/>
    <w:rsid w:val="002F568B"/>
    <w:rsid w:val="002F7818"/>
    <w:rsid w:val="003066D0"/>
    <w:rsid w:val="00311401"/>
    <w:rsid w:val="003203D7"/>
    <w:rsid w:val="00320F86"/>
    <w:rsid w:val="0032330A"/>
    <w:rsid w:val="00324171"/>
    <w:rsid w:val="00326C24"/>
    <w:rsid w:val="00337F99"/>
    <w:rsid w:val="0034307B"/>
    <w:rsid w:val="00345EB1"/>
    <w:rsid w:val="00350CC4"/>
    <w:rsid w:val="00360420"/>
    <w:rsid w:val="00360E0D"/>
    <w:rsid w:val="0036357D"/>
    <w:rsid w:val="00363B23"/>
    <w:rsid w:val="0036430C"/>
    <w:rsid w:val="0036594C"/>
    <w:rsid w:val="00367D19"/>
    <w:rsid w:val="00371BED"/>
    <w:rsid w:val="00384019"/>
    <w:rsid w:val="003854F1"/>
    <w:rsid w:val="0039118E"/>
    <w:rsid w:val="003972F3"/>
    <w:rsid w:val="00397F54"/>
    <w:rsid w:val="003A0D43"/>
    <w:rsid w:val="003B2A4B"/>
    <w:rsid w:val="003B73A2"/>
    <w:rsid w:val="003C3C13"/>
    <w:rsid w:val="003C504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5EE"/>
    <w:rsid w:val="00413A60"/>
    <w:rsid w:val="004222A8"/>
    <w:rsid w:val="004230F7"/>
    <w:rsid w:val="0043167E"/>
    <w:rsid w:val="0043409A"/>
    <w:rsid w:val="00443C1E"/>
    <w:rsid w:val="00446255"/>
    <w:rsid w:val="00451935"/>
    <w:rsid w:val="00453A91"/>
    <w:rsid w:val="00455E8C"/>
    <w:rsid w:val="00460ED0"/>
    <w:rsid w:val="00465651"/>
    <w:rsid w:val="00470CE7"/>
    <w:rsid w:val="00470F4F"/>
    <w:rsid w:val="00472482"/>
    <w:rsid w:val="00476C37"/>
    <w:rsid w:val="00480DC7"/>
    <w:rsid w:val="00482992"/>
    <w:rsid w:val="0048711F"/>
    <w:rsid w:val="004876F6"/>
    <w:rsid w:val="0049236A"/>
    <w:rsid w:val="00492718"/>
    <w:rsid w:val="004A355D"/>
    <w:rsid w:val="004A4970"/>
    <w:rsid w:val="004B2183"/>
    <w:rsid w:val="004B2A01"/>
    <w:rsid w:val="004B7699"/>
    <w:rsid w:val="004C2559"/>
    <w:rsid w:val="004D3F69"/>
    <w:rsid w:val="004D7BA3"/>
    <w:rsid w:val="004E698E"/>
    <w:rsid w:val="004F4518"/>
    <w:rsid w:val="004F4C62"/>
    <w:rsid w:val="004F73B8"/>
    <w:rsid w:val="00501433"/>
    <w:rsid w:val="0050787C"/>
    <w:rsid w:val="00511CC4"/>
    <w:rsid w:val="00531E60"/>
    <w:rsid w:val="00536A5A"/>
    <w:rsid w:val="00541D07"/>
    <w:rsid w:val="00544BAB"/>
    <w:rsid w:val="0054542F"/>
    <w:rsid w:val="00545F31"/>
    <w:rsid w:val="0055122E"/>
    <w:rsid w:val="00556AE5"/>
    <w:rsid w:val="005578FA"/>
    <w:rsid w:val="00565129"/>
    <w:rsid w:val="005651B1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A3A"/>
    <w:rsid w:val="005C0045"/>
    <w:rsid w:val="005C084E"/>
    <w:rsid w:val="005C4606"/>
    <w:rsid w:val="005D0B0C"/>
    <w:rsid w:val="005D1D94"/>
    <w:rsid w:val="005E02B3"/>
    <w:rsid w:val="005E19DC"/>
    <w:rsid w:val="005E1E24"/>
    <w:rsid w:val="006002F1"/>
    <w:rsid w:val="0060596B"/>
    <w:rsid w:val="00606D97"/>
    <w:rsid w:val="00614E64"/>
    <w:rsid w:val="006173EC"/>
    <w:rsid w:val="00617710"/>
    <w:rsid w:val="00617EE6"/>
    <w:rsid w:val="0062184C"/>
    <w:rsid w:val="0062328C"/>
    <w:rsid w:val="00623724"/>
    <w:rsid w:val="00627BEA"/>
    <w:rsid w:val="00631089"/>
    <w:rsid w:val="006319DB"/>
    <w:rsid w:val="00640C0A"/>
    <w:rsid w:val="0065595B"/>
    <w:rsid w:val="00660269"/>
    <w:rsid w:val="00662808"/>
    <w:rsid w:val="00665F89"/>
    <w:rsid w:val="006727BE"/>
    <w:rsid w:val="00673C92"/>
    <w:rsid w:val="006753EC"/>
    <w:rsid w:val="006A2789"/>
    <w:rsid w:val="006A4978"/>
    <w:rsid w:val="006A640D"/>
    <w:rsid w:val="006A71B5"/>
    <w:rsid w:val="006A7261"/>
    <w:rsid w:val="006B0700"/>
    <w:rsid w:val="006B0D29"/>
    <w:rsid w:val="006B1819"/>
    <w:rsid w:val="006B5DE7"/>
    <w:rsid w:val="006B734A"/>
    <w:rsid w:val="006C5048"/>
    <w:rsid w:val="006C6A4B"/>
    <w:rsid w:val="006C779F"/>
    <w:rsid w:val="006D01CC"/>
    <w:rsid w:val="006D01F5"/>
    <w:rsid w:val="006D0CFB"/>
    <w:rsid w:val="006D1E1D"/>
    <w:rsid w:val="006D30C0"/>
    <w:rsid w:val="006D6478"/>
    <w:rsid w:val="006D7535"/>
    <w:rsid w:val="006E213D"/>
    <w:rsid w:val="006E450B"/>
    <w:rsid w:val="006E5068"/>
    <w:rsid w:val="006F0D7E"/>
    <w:rsid w:val="006F1BCB"/>
    <w:rsid w:val="00710B77"/>
    <w:rsid w:val="00714B22"/>
    <w:rsid w:val="00714DA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C28"/>
    <w:rsid w:val="0078542D"/>
    <w:rsid w:val="0078609F"/>
    <w:rsid w:val="0078756E"/>
    <w:rsid w:val="007917BA"/>
    <w:rsid w:val="007978B9"/>
    <w:rsid w:val="007A5C6F"/>
    <w:rsid w:val="007C0729"/>
    <w:rsid w:val="007C1CED"/>
    <w:rsid w:val="007D4241"/>
    <w:rsid w:val="007D4317"/>
    <w:rsid w:val="007D4EA3"/>
    <w:rsid w:val="007E65F9"/>
    <w:rsid w:val="007F1CFF"/>
    <w:rsid w:val="007F5DD5"/>
    <w:rsid w:val="007F6FD1"/>
    <w:rsid w:val="00821A1B"/>
    <w:rsid w:val="008262E9"/>
    <w:rsid w:val="008272C5"/>
    <w:rsid w:val="00827E69"/>
    <w:rsid w:val="00835C4D"/>
    <w:rsid w:val="00843F48"/>
    <w:rsid w:val="00851423"/>
    <w:rsid w:val="00855C1B"/>
    <w:rsid w:val="00857848"/>
    <w:rsid w:val="008654B6"/>
    <w:rsid w:val="0087139C"/>
    <w:rsid w:val="00880E83"/>
    <w:rsid w:val="00887A6E"/>
    <w:rsid w:val="00892F28"/>
    <w:rsid w:val="008A0C5F"/>
    <w:rsid w:val="008A3DEA"/>
    <w:rsid w:val="008A4EB9"/>
    <w:rsid w:val="008A511B"/>
    <w:rsid w:val="008A74C0"/>
    <w:rsid w:val="008B1694"/>
    <w:rsid w:val="008B3790"/>
    <w:rsid w:val="008C0266"/>
    <w:rsid w:val="008C4B27"/>
    <w:rsid w:val="008C7F2A"/>
    <w:rsid w:val="008E36F8"/>
    <w:rsid w:val="008E46B2"/>
    <w:rsid w:val="008E682C"/>
    <w:rsid w:val="008E78A1"/>
    <w:rsid w:val="008F2740"/>
    <w:rsid w:val="008F589F"/>
    <w:rsid w:val="00906238"/>
    <w:rsid w:val="00907EF9"/>
    <w:rsid w:val="0091295C"/>
    <w:rsid w:val="009132A0"/>
    <w:rsid w:val="00914D58"/>
    <w:rsid w:val="009157AC"/>
    <w:rsid w:val="00921F47"/>
    <w:rsid w:val="009228AB"/>
    <w:rsid w:val="0093085B"/>
    <w:rsid w:val="00931C57"/>
    <w:rsid w:val="00933878"/>
    <w:rsid w:val="009347A5"/>
    <w:rsid w:val="009353B9"/>
    <w:rsid w:val="00942257"/>
    <w:rsid w:val="009471BF"/>
    <w:rsid w:val="00950E4E"/>
    <w:rsid w:val="009529BD"/>
    <w:rsid w:val="009533B4"/>
    <w:rsid w:val="00957FE6"/>
    <w:rsid w:val="0096374C"/>
    <w:rsid w:val="009647F6"/>
    <w:rsid w:val="00971D93"/>
    <w:rsid w:val="009723A3"/>
    <w:rsid w:val="00974A23"/>
    <w:rsid w:val="00976BA5"/>
    <w:rsid w:val="00980340"/>
    <w:rsid w:val="00986401"/>
    <w:rsid w:val="00992B9E"/>
    <w:rsid w:val="009B0E7E"/>
    <w:rsid w:val="009B1F6B"/>
    <w:rsid w:val="009B69F5"/>
    <w:rsid w:val="009C0D12"/>
    <w:rsid w:val="009C192E"/>
    <w:rsid w:val="009D5A6C"/>
    <w:rsid w:val="009D6819"/>
    <w:rsid w:val="009D6D1C"/>
    <w:rsid w:val="009E0CF9"/>
    <w:rsid w:val="009E531B"/>
    <w:rsid w:val="009E6C56"/>
    <w:rsid w:val="009E7DCF"/>
    <w:rsid w:val="009F310D"/>
    <w:rsid w:val="009F4A56"/>
    <w:rsid w:val="009F4E65"/>
    <w:rsid w:val="00A006A5"/>
    <w:rsid w:val="00A00D9C"/>
    <w:rsid w:val="00A05942"/>
    <w:rsid w:val="00A07BEC"/>
    <w:rsid w:val="00A218B0"/>
    <w:rsid w:val="00A2556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02F2"/>
    <w:rsid w:val="00A81198"/>
    <w:rsid w:val="00A81E48"/>
    <w:rsid w:val="00A82035"/>
    <w:rsid w:val="00A90D77"/>
    <w:rsid w:val="00A92E07"/>
    <w:rsid w:val="00A9691C"/>
    <w:rsid w:val="00AA0B3A"/>
    <w:rsid w:val="00AA6EB4"/>
    <w:rsid w:val="00AA767D"/>
    <w:rsid w:val="00AB0CC9"/>
    <w:rsid w:val="00AB7CAA"/>
    <w:rsid w:val="00AC3FF6"/>
    <w:rsid w:val="00AC4908"/>
    <w:rsid w:val="00AD53D7"/>
    <w:rsid w:val="00AD73EC"/>
    <w:rsid w:val="00AE5BC7"/>
    <w:rsid w:val="00AE71A8"/>
    <w:rsid w:val="00AF0156"/>
    <w:rsid w:val="00AF23B2"/>
    <w:rsid w:val="00AF5AAF"/>
    <w:rsid w:val="00B046D8"/>
    <w:rsid w:val="00B05A36"/>
    <w:rsid w:val="00B13F4C"/>
    <w:rsid w:val="00B16219"/>
    <w:rsid w:val="00B16C59"/>
    <w:rsid w:val="00B33FDD"/>
    <w:rsid w:val="00B359CC"/>
    <w:rsid w:val="00B36107"/>
    <w:rsid w:val="00B37081"/>
    <w:rsid w:val="00B41789"/>
    <w:rsid w:val="00B46C03"/>
    <w:rsid w:val="00B46EB9"/>
    <w:rsid w:val="00B53F29"/>
    <w:rsid w:val="00B60C6C"/>
    <w:rsid w:val="00B619A9"/>
    <w:rsid w:val="00B65A9D"/>
    <w:rsid w:val="00B66D60"/>
    <w:rsid w:val="00B71B66"/>
    <w:rsid w:val="00B75EDE"/>
    <w:rsid w:val="00B7670B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8A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5FC"/>
    <w:rsid w:val="00C67959"/>
    <w:rsid w:val="00C70E19"/>
    <w:rsid w:val="00C72574"/>
    <w:rsid w:val="00C7430C"/>
    <w:rsid w:val="00C85DA1"/>
    <w:rsid w:val="00C9071C"/>
    <w:rsid w:val="00C908FF"/>
    <w:rsid w:val="00C97BD3"/>
    <w:rsid w:val="00CA0E4F"/>
    <w:rsid w:val="00CA39EF"/>
    <w:rsid w:val="00CA521F"/>
    <w:rsid w:val="00CA58DA"/>
    <w:rsid w:val="00CB0493"/>
    <w:rsid w:val="00CB0585"/>
    <w:rsid w:val="00CB17FF"/>
    <w:rsid w:val="00CB1ED7"/>
    <w:rsid w:val="00CC167C"/>
    <w:rsid w:val="00CC52D9"/>
    <w:rsid w:val="00CD6647"/>
    <w:rsid w:val="00CE12A8"/>
    <w:rsid w:val="00CE4B73"/>
    <w:rsid w:val="00CF165A"/>
    <w:rsid w:val="00CF5529"/>
    <w:rsid w:val="00CF70BB"/>
    <w:rsid w:val="00D074DB"/>
    <w:rsid w:val="00D1173E"/>
    <w:rsid w:val="00D11903"/>
    <w:rsid w:val="00D13907"/>
    <w:rsid w:val="00D139CF"/>
    <w:rsid w:val="00D329C2"/>
    <w:rsid w:val="00D33F3F"/>
    <w:rsid w:val="00D37E7F"/>
    <w:rsid w:val="00D47AD7"/>
    <w:rsid w:val="00D51529"/>
    <w:rsid w:val="00D53207"/>
    <w:rsid w:val="00D63415"/>
    <w:rsid w:val="00D85218"/>
    <w:rsid w:val="00D90DF0"/>
    <w:rsid w:val="00D915B1"/>
    <w:rsid w:val="00D9623A"/>
    <w:rsid w:val="00DA299D"/>
    <w:rsid w:val="00DA4CD6"/>
    <w:rsid w:val="00DA65C4"/>
    <w:rsid w:val="00DB1FE3"/>
    <w:rsid w:val="00DD2BE0"/>
    <w:rsid w:val="00DD2F1A"/>
    <w:rsid w:val="00DE0111"/>
    <w:rsid w:val="00DE4447"/>
    <w:rsid w:val="00DE5DA2"/>
    <w:rsid w:val="00DF0033"/>
    <w:rsid w:val="00DF3EBD"/>
    <w:rsid w:val="00E026BF"/>
    <w:rsid w:val="00E07B1B"/>
    <w:rsid w:val="00E11853"/>
    <w:rsid w:val="00E17BD7"/>
    <w:rsid w:val="00E21FD3"/>
    <w:rsid w:val="00E37D30"/>
    <w:rsid w:val="00E52A86"/>
    <w:rsid w:val="00E54B47"/>
    <w:rsid w:val="00E553BF"/>
    <w:rsid w:val="00E55D93"/>
    <w:rsid w:val="00E61294"/>
    <w:rsid w:val="00E6619A"/>
    <w:rsid w:val="00E7237C"/>
    <w:rsid w:val="00E77C46"/>
    <w:rsid w:val="00E86CE8"/>
    <w:rsid w:val="00E90E82"/>
    <w:rsid w:val="00E90FCB"/>
    <w:rsid w:val="00EA00CB"/>
    <w:rsid w:val="00EA1BAA"/>
    <w:rsid w:val="00EA301D"/>
    <w:rsid w:val="00EA3F02"/>
    <w:rsid w:val="00EA3FCD"/>
    <w:rsid w:val="00EA42A0"/>
    <w:rsid w:val="00EB6714"/>
    <w:rsid w:val="00EB7386"/>
    <w:rsid w:val="00EC0A68"/>
    <w:rsid w:val="00EC3722"/>
    <w:rsid w:val="00EC5006"/>
    <w:rsid w:val="00ED49C3"/>
    <w:rsid w:val="00ED6CE8"/>
    <w:rsid w:val="00ED7AA6"/>
    <w:rsid w:val="00EE2A56"/>
    <w:rsid w:val="00EE3818"/>
    <w:rsid w:val="00F13C83"/>
    <w:rsid w:val="00F213B4"/>
    <w:rsid w:val="00F2187C"/>
    <w:rsid w:val="00F2198F"/>
    <w:rsid w:val="00F22264"/>
    <w:rsid w:val="00F2564D"/>
    <w:rsid w:val="00F30991"/>
    <w:rsid w:val="00F31059"/>
    <w:rsid w:val="00F35B05"/>
    <w:rsid w:val="00F413D9"/>
    <w:rsid w:val="00F5135F"/>
    <w:rsid w:val="00F51F78"/>
    <w:rsid w:val="00F63F54"/>
    <w:rsid w:val="00F649BE"/>
    <w:rsid w:val="00F66A9D"/>
    <w:rsid w:val="00F830B8"/>
    <w:rsid w:val="00F86F47"/>
    <w:rsid w:val="00F90B64"/>
    <w:rsid w:val="00FB2F0F"/>
    <w:rsid w:val="00FB3252"/>
    <w:rsid w:val="00FB5086"/>
    <w:rsid w:val="00FB5411"/>
    <w:rsid w:val="00FB6392"/>
    <w:rsid w:val="00FC7E76"/>
    <w:rsid w:val="00FD2D24"/>
    <w:rsid w:val="00FD3755"/>
    <w:rsid w:val="00FD3C70"/>
    <w:rsid w:val="00FD4F07"/>
    <w:rsid w:val="00FD5F1F"/>
    <w:rsid w:val="00FD5F6B"/>
    <w:rsid w:val="00FD6820"/>
    <w:rsid w:val="00FE12D8"/>
    <w:rsid w:val="00FF6712"/>
    <w:rsid w:val="00FF7C02"/>
    <w:rsid w:val="024801E3"/>
    <w:rsid w:val="1F28DFA5"/>
    <w:rsid w:val="256E9FB7"/>
    <w:rsid w:val="4AA78DC8"/>
    <w:rsid w:val="4AD60A37"/>
    <w:rsid w:val="51CC7B58"/>
    <w:rsid w:val="539F2B96"/>
    <w:rsid w:val="5CEA5F60"/>
    <w:rsid w:val="647B2B65"/>
    <w:rsid w:val="6B2CF8ED"/>
    <w:rsid w:val="7E79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C372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EC372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EC3722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C372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C3722"/>
    <w:rPr>
      <w:b/>
      <w:bCs/>
    </w:rPr>
  </w:style>
  <w:style w:type="table" w:customStyle="1" w:styleId="Tabellrutnt1">
    <w:name w:val="Tabellrutnät1"/>
    <w:basedOn w:val="Normaltabell"/>
    <w:next w:val="Tabellrutnt"/>
    <w:uiPriority w:val="59"/>
    <w:rsid w:val="006D6478"/>
    <w:rPr>
      <w:rFonts w:ascii="Aptos" w:eastAsia="Aptos" w:hAnsi="Aptos"/>
      <w:sz w:val="24"/>
      <w:szCs w:val="24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paragraph">
    <w:name w:val="paragraph"/>
    <w:basedOn w:val="Normal"/>
    <w:rsid w:val="00AE71A8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AE71A8"/>
  </w:style>
  <w:style w:type="character" w:customStyle="1" w:styleId="eop">
    <w:name w:val="eop"/>
    <w:basedOn w:val="Standardstycketeckensnitt"/>
    <w:rsid w:val="00AE71A8"/>
  </w:style>
  <w:style w:type="character" w:customStyle="1" w:styleId="spellingerror">
    <w:name w:val="spellingerror"/>
    <w:basedOn w:val="Standardstycketeckensnitt"/>
    <w:rsid w:val="00AE71A8"/>
  </w:style>
  <w:style w:type="character" w:customStyle="1" w:styleId="contextualspellingandgrammarerror">
    <w:name w:val="contextualspellingandgrammarerror"/>
    <w:basedOn w:val="Standardstycketeckensnitt"/>
    <w:rsid w:val="00AE71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8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78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10749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52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071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4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159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057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607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98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815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447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24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97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5873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43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750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32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1446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617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687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471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175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827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014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23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418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11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93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402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576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7076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954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6152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461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78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994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5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338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34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978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0566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24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92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164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2943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96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7606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05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7329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829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624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251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463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673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31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910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2370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24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0580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05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365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85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812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783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890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8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080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57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8187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72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51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069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647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28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581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04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10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56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477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556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78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27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880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17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128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44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88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776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2380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13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854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545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29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750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822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516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190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16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332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902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7745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74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545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355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6402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369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6966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780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09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762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350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969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90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404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2087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365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061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637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4111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8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502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892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82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55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9045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18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03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75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246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5076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609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3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41333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94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138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4405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20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6324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028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10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742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05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053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995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898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853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169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031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1633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54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7872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32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4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91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01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49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8088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39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200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8452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045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276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992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22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878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596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062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194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2941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668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20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97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8600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64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889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27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399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55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3342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932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3181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263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589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0186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077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913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803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019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88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0077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861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8903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15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39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3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44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153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979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05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814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454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077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2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667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167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09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89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2062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404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430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250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4990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4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32448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240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731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9306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01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571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756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68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947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84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433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11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72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793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94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35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8397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443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551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5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403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43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292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116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6207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352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50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070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782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821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0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91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724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909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2939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341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448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236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12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4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890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937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821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702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22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982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7017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94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023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15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0960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97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693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597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929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1236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41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194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566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211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987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18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39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19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1643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557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512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891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397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56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9176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816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959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5619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140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9912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855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8908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371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37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098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764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44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802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557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65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9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6948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053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524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41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917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4489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080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6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689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77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6915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38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2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10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601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357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72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961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8602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073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411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494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5999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300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2690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63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3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135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231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991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33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289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9948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268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247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234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000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156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0020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152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472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878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03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17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9382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615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370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66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0031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398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437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823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62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93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83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185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53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98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60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97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905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127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846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107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487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953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66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254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375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150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828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773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53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3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15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222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1377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29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5148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16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54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455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92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989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01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446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145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8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837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48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57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25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3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952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6855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02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5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617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1596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8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122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11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896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339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4512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43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939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955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8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850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886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28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8896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255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72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978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8139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950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217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090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46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831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38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35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518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491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5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3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96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400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826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5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54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21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098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510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013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8341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09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4222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124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11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83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398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10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65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464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320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70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016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6905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71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347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049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2808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025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4740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756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84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20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071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3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82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196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2199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686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7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410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393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125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957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339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035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087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4585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798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053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23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795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662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9967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161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276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298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1958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562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3000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77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2367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084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4646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57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445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139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648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638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13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090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489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58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3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490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61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2277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20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251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3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437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108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874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8496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67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90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5601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668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423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758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0623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159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511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772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768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2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29073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714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849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52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362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08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505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908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787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49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445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8173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151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4070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008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61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037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102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71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40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24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74395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718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019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6203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572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37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593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2815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9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314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75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2310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027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4004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19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5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254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1898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440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864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055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327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788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31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71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579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50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873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725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057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28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309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262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3689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74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13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824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16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9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647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4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229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83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950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46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383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100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216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310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02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570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2096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591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7461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064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248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26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035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698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2462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091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355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147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10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208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0070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5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630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850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9114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813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011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6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225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8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867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6468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492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687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428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97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874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82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658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4894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0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83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823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390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sv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207</TotalTime>
  <Pages>6</Pages>
  <Words>575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Luftvägsvagn CIVA</vt:lpstr>
    </vt:vector>
  </TitlesOfParts>
  <Manager/>
  <Company/>
  <LinksUpToDate>false</LinksUpToDate>
  <CharactersWithSpaces>3619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Luftvägsvagn CIVA</dc:title>
  <dc:subject/>
  <dc:creator>patrik.jens.johansson@vgregion.se</dc:creator>
  <keywords/>
  <lastModifiedBy>Charlotta Börjesson</lastModifiedBy>
  <revision>131</revision>
  <lastPrinted>2016-03-31T10:56:00.0000000Z</lastPrinted>
  <dcterms:created xsi:type="dcterms:W3CDTF">2022-06-06T12:50:00.0000000Z</dcterms:created>
  <dcterms:modified xsi:type="dcterms:W3CDTF">2025-10-10T06:54:00.0000000Z</dcterms:modified>
</coreProperties>
</file>