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7FDFD9" w14:textId="77777777" w:rsidR="005E110E" w:rsidRDefault="005E110E" w:rsidP="00F35B05">
      <w:pPr>
        <w:pStyle w:val="Rubrik2"/>
        <w:sectPr w:rsidR="005E110E" w:rsidSect="005E110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9395B4B" w14:textId="1F221164" w:rsidR="60A9E9E2" w:rsidRDefault="60A9E9E2" w:rsidP="60A9E9E2">
      <w:pPr>
        <w:spacing w:after="0" w:line="240" w:lineRule="auto"/>
        <w:ind w:left="0" w:right="0"/>
        <w:rPr>
          <w:rFonts w:ascii="Arial" w:hAnsi="Arial" w:cs="Arial"/>
          <w:b/>
          <w:bCs/>
          <w:color w:val="000000" w:themeColor="text2"/>
        </w:rPr>
      </w:pPr>
    </w:p>
    <w:p w14:paraId="0C3CF811" w14:textId="30707689" w:rsidR="005D017D" w:rsidRDefault="001F70A9" w:rsidP="0005268F">
      <w:pPr>
        <w:pStyle w:val="Rubrik1"/>
      </w:pPr>
      <w:r>
        <w:t xml:space="preserve">Medicin - </w:t>
      </w:r>
      <w:proofErr w:type="spellStart"/>
      <w:r w:rsidR="005D017D">
        <w:t>Intraosseös</w:t>
      </w:r>
      <w:proofErr w:type="spellEnd"/>
      <w:r w:rsidR="005D017D">
        <w:t xml:space="preserve"> nål</w:t>
      </w:r>
    </w:p>
    <w:p w14:paraId="172B471B" w14:textId="1941DBEF" w:rsidR="00AAC0F9" w:rsidRDefault="005E110E" w:rsidP="7A90B446">
      <w:r w:rsidRPr="7F0EA118">
        <w:rPr>
          <w:rStyle w:val="Rubrik1Char"/>
        </w:rPr>
        <w:t>Revideringar i denna version</w:t>
      </w:r>
      <w:r>
        <w:br/>
      </w:r>
      <w:r w:rsidR="00F46D33">
        <w:t>202</w:t>
      </w:r>
      <w:r w:rsidR="00AAC0F9">
        <w:t>4-09-05</w:t>
      </w:r>
      <w:r>
        <w:tab/>
      </w:r>
      <w:r w:rsidR="00AAC0F9">
        <w:t>Prov från benmärgsaspirat</w:t>
      </w:r>
      <w:r w:rsidR="6889F615">
        <w:t>, k</w:t>
      </w:r>
      <w:r w:rsidR="00AAC0F9">
        <w:t>ontakt</w:t>
      </w:r>
      <w:r w:rsidR="1B9FB7A3">
        <w:t xml:space="preserve"> med </w:t>
      </w:r>
      <w:r>
        <w:tab/>
      </w:r>
      <w:r>
        <w:tab/>
      </w:r>
      <w:r>
        <w:tab/>
      </w:r>
      <w:r w:rsidR="00CF4E09">
        <w:tab/>
      </w:r>
      <w:r w:rsidR="00AAC0F9">
        <w:t>jourhavande läkare på klinisk kemi</w:t>
      </w:r>
      <w:r w:rsidR="79886D63">
        <w:t>.</w:t>
      </w:r>
    </w:p>
    <w:p w14:paraId="7B0A0F99" w14:textId="77777777" w:rsidR="005E110E" w:rsidRPr="005E110E" w:rsidRDefault="005E110E" w:rsidP="001E7C71">
      <w:pPr>
        <w:pStyle w:val="Rubrik2"/>
      </w:pPr>
      <w:r w:rsidRPr="005E110E">
        <w:t>Syfte</w:t>
      </w:r>
    </w:p>
    <w:p w14:paraId="4C0555C5" w14:textId="1B8BC01B" w:rsidR="005E110E" w:rsidRPr="005E110E" w:rsidRDefault="005E110E" w:rsidP="00740438">
      <w:pPr>
        <w:rPr>
          <w:color w:val="000000"/>
        </w:rPr>
      </w:pPr>
      <w:r w:rsidRPr="005E110E">
        <w:t xml:space="preserve">Att </w:t>
      </w:r>
      <w:r w:rsidR="00CF4E09">
        <w:t>säkerställa</w:t>
      </w:r>
      <w:r w:rsidRPr="005E110E">
        <w:t xml:space="preserve"> säker hantering av </w:t>
      </w:r>
      <w:proofErr w:type="spellStart"/>
      <w:r w:rsidRPr="005E110E">
        <w:t>intraosseös</w:t>
      </w:r>
      <w:proofErr w:type="spellEnd"/>
      <w:r w:rsidRPr="005E110E">
        <w:t xml:space="preserve"> nål hos patienter </w:t>
      </w:r>
      <w:r w:rsidR="00CF4E09">
        <w:t>på IVA.</w:t>
      </w:r>
    </w:p>
    <w:p w14:paraId="4F0A21C3" w14:textId="77777777" w:rsidR="005E110E" w:rsidRPr="005E110E" w:rsidRDefault="005E110E" w:rsidP="00835AA7">
      <w:pPr>
        <w:pStyle w:val="Rubrik2"/>
      </w:pPr>
      <w:r w:rsidRPr="005E110E">
        <w:t xml:space="preserve">Arbetsbeskrivning </w:t>
      </w:r>
    </w:p>
    <w:p w14:paraId="61ED868D" w14:textId="77777777" w:rsidR="005E110E" w:rsidRPr="00835AA7" w:rsidRDefault="005E110E" w:rsidP="00835AA7">
      <w:pPr>
        <w:rPr>
          <w:b/>
          <w:bCs/>
        </w:rPr>
      </w:pPr>
      <w:r w:rsidRPr="00835AA7">
        <w:rPr>
          <w:b/>
          <w:bCs/>
        </w:rPr>
        <w:t xml:space="preserve">Bakgrund </w:t>
      </w:r>
    </w:p>
    <w:p w14:paraId="3E7F752B" w14:textId="5B557A6A" w:rsidR="005E110E" w:rsidRPr="005E110E" w:rsidRDefault="005E110E" w:rsidP="00835AA7">
      <w:proofErr w:type="spellStart"/>
      <w:r w:rsidRPr="005E110E">
        <w:t>Intraosseös</w:t>
      </w:r>
      <w:proofErr w:type="spellEnd"/>
      <w:r w:rsidRPr="005E110E">
        <w:t xml:space="preserve"> nål sätts i kritiska situationer där per</w:t>
      </w:r>
      <w:r w:rsidR="00CF4E09">
        <w:t>i</w:t>
      </w:r>
      <w:r w:rsidRPr="005E110E">
        <w:t xml:space="preserve">fer </w:t>
      </w:r>
      <w:proofErr w:type="spellStart"/>
      <w:r w:rsidRPr="005E110E">
        <w:t>venväg</w:t>
      </w:r>
      <w:proofErr w:type="spellEnd"/>
      <w:r w:rsidRPr="005E110E">
        <w:t xml:space="preserve"> är svår att etablera. Överväg </w:t>
      </w:r>
      <w:proofErr w:type="spellStart"/>
      <w:r w:rsidRPr="005E110E">
        <w:t>intraosseös</w:t>
      </w:r>
      <w:proofErr w:type="spellEnd"/>
      <w:r w:rsidRPr="005E110E">
        <w:t xml:space="preserve"> nål tidigt</w:t>
      </w:r>
      <w:r w:rsidR="00425382">
        <w:t xml:space="preserve"> vid akuta livshotande situationer</w:t>
      </w:r>
      <w:r w:rsidRPr="005E110E">
        <w:t xml:space="preserve">, till exempel efter två stickförsök utan framgång. </w:t>
      </w:r>
    </w:p>
    <w:p w14:paraId="46A5064B" w14:textId="49D17DBB" w:rsidR="005E110E" w:rsidRPr="00835AA7" w:rsidRDefault="005E110E" w:rsidP="00835AA7">
      <w:r w:rsidRPr="005E110E">
        <w:t xml:space="preserve">Lokalisationen kan vara </w:t>
      </w:r>
      <w:proofErr w:type="spellStart"/>
      <w:r w:rsidRPr="005E110E">
        <w:t>humerus</w:t>
      </w:r>
      <w:proofErr w:type="spellEnd"/>
      <w:r w:rsidRPr="005E110E">
        <w:t xml:space="preserve"> (förstahandsval hos vuxna), proximala </w:t>
      </w:r>
      <w:proofErr w:type="spellStart"/>
      <w:r w:rsidRPr="005E110E">
        <w:t>tibia</w:t>
      </w:r>
      <w:proofErr w:type="spellEnd"/>
      <w:r w:rsidRPr="005E110E">
        <w:t xml:space="preserve"> (förstahandsval hos barn) eller distala </w:t>
      </w:r>
      <w:proofErr w:type="spellStart"/>
      <w:r w:rsidRPr="005E110E">
        <w:t>tibia</w:t>
      </w:r>
      <w:proofErr w:type="spellEnd"/>
      <w:r w:rsidRPr="005E110E">
        <w:t xml:space="preserve">. Hos små barn går det även att sätta nålen i distala </w:t>
      </w:r>
      <w:proofErr w:type="spellStart"/>
      <w:r w:rsidRPr="005E110E">
        <w:t>femur</w:t>
      </w:r>
      <w:proofErr w:type="spellEnd"/>
      <w:r w:rsidRPr="005E110E">
        <w:t xml:space="preserve">. </w:t>
      </w:r>
    </w:p>
    <w:p w14:paraId="43EF58B7" w14:textId="77777777" w:rsidR="005E110E" w:rsidRPr="005E110E" w:rsidRDefault="005E110E" w:rsidP="00835AA7">
      <w:pPr>
        <w:rPr>
          <w:color w:val="000000"/>
        </w:rPr>
      </w:pPr>
      <w:proofErr w:type="spellStart"/>
      <w:r w:rsidRPr="005E110E">
        <w:rPr>
          <w:color w:val="000000"/>
        </w:rPr>
        <w:t>Intraosseösa</w:t>
      </w:r>
      <w:proofErr w:type="spellEnd"/>
      <w:r w:rsidRPr="005E110E">
        <w:rPr>
          <w:color w:val="000000"/>
        </w:rPr>
        <w:t xml:space="preserve"> infarter sätts oftast </w:t>
      </w:r>
      <w:proofErr w:type="spellStart"/>
      <w:r w:rsidRPr="005E110E">
        <w:rPr>
          <w:color w:val="000000"/>
        </w:rPr>
        <w:t>prehospitalt</w:t>
      </w:r>
      <w:proofErr w:type="spellEnd"/>
      <w:r w:rsidRPr="005E110E">
        <w:rPr>
          <w:color w:val="000000"/>
        </w:rPr>
        <w:t xml:space="preserve"> eller på akutmottagningen. </w:t>
      </w:r>
    </w:p>
    <w:p w14:paraId="502B4CC8" w14:textId="2A08019C" w:rsidR="005E110E" w:rsidRDefault="005E110E" w:rsidP="00835AA7">
      <w:r w:rsidRPr="3F80079D">
        <w:rPr>
          <w:color w:val="000000" w:themeColor="text2"/>
        </w:rPr>
        <w:t xml:space="preserve">Om </w:t>
      </w:r>
      <w:proofErr w:type="spellStart"/>
      <w:r w:rsidRPr="3F80079D">
        <w:rPr>
          <w:color w:val="000000" w:themeColor="text2"/>
        </w:rPr>
        <w:t>intraosseös</w:t>
      </w:r>
      <w:proofErr w:type="spellEnd"/>
      <w:r w:rsidRPr="3F80079D">
        <w:rPr>
          <w:color w:val="000000" w:themeColor="text2"/>
        </w:rPr>
        <w:t xml:space="preserve"> nål behöver sättas inom intensivvården finns utrustning att tillgå</w:t>
      </w:r>
      <w:r w:rsidR="00C0589C">
        <w:t xml:space="preserve"> i</w:t>
      </w:r>
      <w:r w:rsidR="008B736A">
        <w:t xml:space="preserve"> sterilförrådet </w:t>
      </w:r>
      <w:r w:rsidRPr="3F80079D">
        <w:rPr>
          <w:color w:val="000000" w:themeColor="text2"/>
        </w:rPr>
        <w:t xml:space="preserve">på </w:t>
      </w:r>
      <w:r>
        <w:t>CIVA</w:t>
      </w:r>
      <w:r w:rsidR="002B66D9">
        <w:t>,</w:t>
      </w:r>
      <w:r>
        <w:t xml:space="preserve"> eller sal 1 på operation 1/sal 86 på operation 8. </w:t>
      </w:r>
    </w:p>
    <w:p w14:paraId="01EEFA87" w14:textId="731C9785" w:rsidR="00A85CB5" w:rsidRPr="005E110E" w:rsidRDefault="006F35C1" w:rsidP="00835AA7">
      <w:r>
        <w:t xml:space="preserve">OBS. </w:t>
      </w:r>
      <w:r w:rsidR="00A85CB5">
        <w:t>NI</w:t>
      </w:r>
      <w:r w:rsidR="00D527D1">
        <w:t>VA</w:t>
      </w:r>
      <w:r w:rsidR="00DA3872">
        <w:t xml:space="preserve"> och PIVA </w:t>
      </w:r>
      <w:r>
        <w:t xml:space="preserve">har inte </w:t>
      </w:r>
      <w:proofErr w:type="spellStart"/>
      <w:r>
        <w:t>intraosseösa</w:t>
      </w:r>
      <w:proofErr w:type="spellEnd"/>
      <w:r>
        <w:t xml:space="preserve"> nålar utan får </w:t>
      </w:r>
      <w:r w:rsidR="00DA3872">
        <w:t>hämta material på CIVA</w:t>
      </w:r>
      <w:r>
        <w:t>.</w:t>
      </w:r>
    </w:p>
    <w:p w14:paraId="282D6881" w14:textId="77777777" w:rsidR="005E110E" w:rsidRPr="005E110E" w:rsidRDefault="005E110E" w:rsidP="00835AA7">
      <w:pPr>
        <w:rPr>
          <w:color w:val="000000"/>
        </w:rPr>
      </w:pPr>
      <w:proofErr w:type="spellStart"/>
      <w:r w:rsidRPr="005E110E">
        <w:rPr>
          <w:color w:val="000000"/>
        </w:rPr>
        <w:t>Intraosseös</w:t>
      </w:r>
      <w:proofErr w:type="spellEnd"/>
      <w:r w:rsidRPr="005E110E">
        <w:rPr>
          <w:color w:val="000000"/>
        </w:rPr>
        <w:t xml:space="preserve"> nål får sättas av sjuksköterska eller läkare som genomgått praktisk träning/utbildning. På Sahlgrenska Universitetssjukhuset används ARROW EZ-IO®.</w:t>
      </w:r>
    </w:p>
    <w:p w14:paraId="2BF4A02C" w14:textId="77777777" w:rsidR="00AC20AA" w:rsidRDefault="00AC20AA" w:rsidP="006F35C1">
      <w:pPr>
        <w:ind w:left="0"/>
        <w:rPr>
          <w:b/>
          <w:bCs/>
        </w:rPr>
      </w:pPr>
    </w:p>
    <w:p w14:paraId="2A4D8E8F" w14:textId="77777777" w:rsidR="00601F59" w:rsidRDefault="00601F59" w:rsidP="00AC20AA">
      <w:pPr>
        <w:rPr>
          <w:b/>
          <w:bCs/>
        </w:rPr>
      </w:pPr>
    </w:p>
    <w:p w14:paraId="61D3FA55" w14:textId="1E688CF7" w:rsidR="005E110E" w:rsidRPr="00AC20AA" w:rsidRDefault="005E110E" w:rsidP="00AC20AA">
      <w:pPr>
        <w:rPr>
          <w:b/>
          <w:bCs/>
        </w:rPr>
      </w:pPr>
      <w:r w:rsidRPr="00AC20AA">
        <w:rPr>
          <w:b/>
          <w:bCs/>
        </w:rPr>
        <w:lastRenderedPageBreak/>
        <w:t xml:space="preserve">Kontraindikationer: </w:t>
      </w:r>
    </w:p>
    <w:p w14:paraId="1C378BF0" w14:textId="77777777" w:rsidR="005E110E" w:rsidRPr="005E110E" w:rsidRDefault="005E110E" w:rsidP="00AC20AA">
      <w:pPr>
        <w:pStyle w:val="Liststycke"/>
        <w:numPr>
          <w:ilvl w:val="0"/>
          <w:numId w:val="23"/>
        </w:numPr>
      </w:pPr>
      <w:proofErr w:type="spellStart"/>
      <w:r w:rsidRPr="005E110E">
        <w:t>Intraosseös</w:t>
      </w:r>
      <w:proofErr w:type="spellEnd"/>
      <w:r w:rsidRPr="005E110E">
        <w:t xml:space="preserve"> nål eller försök till </w:t>
      </w:r>
      <w:proofErr w:type="spellStart"/>
      <w:r w:rsidRPr="005E110E">
        <w:t>intraosseös</w:t>
      </w:r>
      <w:proofErr w:type="spellEnd"/>
      <w:r w:rsidRPr="005E110E">
        <w:t xml:space="preserve"> nål i samma extremitet &lt;48 h.</w:t>
      </w:r>
    </w:p>
    <w:p w14:paraId="1A002FBC" w14:textId="77777777" w:rsidR="005E110E" w:rsidRPr="005E110E" w:rsidRDefault="005E110E" w:rsidP="00DB2D79">
      <w:pPr>
        <w:pStyle w:val="Normalefterlista"/>
        <w:numPr>
          <w:ilvl w:val="0"/>
          <w:numId w:val="23"/>
        </w:numPr>
      </w:pPr>
      <w:r w:rsidRPr="005E110E">
        <w:t>Fraktur i samma extremitet.</w:t>
      </w:r>
    </w:p>
    <w:p w14:paraId="143405F5" w14:textId="77777777" w:rsidR="005E110E" w:rsidRPr="00DB2D79" w:rsidRDefault="005E110E" w:rsidP="00DB2D79">
      <w:pPr>
        <w:pStyle w:val="Normalefterlista"/>
        <w:numPr>
          <w:ilvl w:val="0"/>
          <w:numId w:val="23"/>
        </w:numPr>
        <w:rPr>
          <w:rFonts w:eastAsia="Times New Roman"/>
          <w:color w:val="000000"/>
        </w:rPr>
      </w:pPr>
      <w:r w:rsidRPr="7EEC26DF">
        <w:rPr>
          <w:rFonts w:eastAsia="Times New Roman"/>
          <w:color w:val="000000" w:themeColor="text2"/>
        </w:rPr>
        <w:t>Infektion vid insticksstället.</w:t>
      </w:r>
    </w:p>
    <w:p w14:paraId="52FE3C58" w14:textId="26BAECA5" w:rsidR="005E110E" w:rsidRPr="00DB2D79" w:rsidRDefault="005E110E" w:rsidP="00DB2D79">
      <w:pPr>
        <w:pStyle w:val="Normalefterlista"/>
        <w:numPr>
          <w:ilvl w:val="0"/>
          <w:numId w:val="23"/>
        </w:numPr>
        <w:rPr>
          <w:rFonts w:eastAsia="Times New Roman"/>
          <w:color w:val="000000"/>
        </w:rPr>
      </w:pPr>
      <w:r w:rsidRPr="7EEC26DF">
        <w:rPr>
          <w:rFonts w:eastAsia="Times New Roman"/>
          <w:color w:val="000000" w:themeColor="text2"/>
        </w:rPr>
        <w:t xml:space="preserve">Protes eller nyligen genomgången ortopedisk kirurgi samma extremitet. </w:t>
      </w:r>
    </w:p>
    <w:p w14:paraId="7E5DDD5F" w14:textId="77777777" w:rsidR="005E110E" w:rsidRPr="00DB2D79" w:rsidRDefault="005E110E" w:rsidP="00DB2D79">
      <w:pPr>
        <w:pStyle w:val="Normalefterlista"/>
        <w:numPr>
          <w:ilvl w:val="0"/>
          <w:numId w:val="23"/>
        </w:numPr>
        <w:rPr>
          <w:rFonts w:eastAsia="Times New Roman"/>
          <w:color w:val="000000"/>
        </w:rPr>
      </w:pPr>
      <w:r w:rsidRPr="7EEC26DF">
        <w:rPr>
          <w:rFonts w:eastAsia="Times New Roman"/>
          <w:color w:val="000000" w:themeColor="text2"/>
        </w:rPr>
        <w:t xml:space="preserve">Vid buktrauma, gynekologisk blödning, misstänkt bäckenfraktur eller </w:t>
      </w:r>
      <w:proofErr w:type="spellStart"/>
      <w:r w:rsidRPr="7EEC26DF">
        <w:rPr>
          <w:rFonts w:eastAsia="Times New Roman"/>
          <w:color w:val="000000" w:themeColor="text2"/>
        </w:rPr>
        <w:t>aortaaneurysm</w:t>
      </w:r>
      <w:proofErr w:type="spellEnd"/>
      <w:r w:rsidRPr="7EEC26DF">
        <w:rPr>
          <w:rFonts w:eastAsia="Times New Roman"/>
          <w:color w:val="000000" w:themeColor="text2"/>
        </w:rPr>
        <w:t xml:space="preserve"> välj </w:t>
      </w:r>
      <w:proofErr w:type="spellStart"/>
      <w:r w:rsidRPr="7EEC26DF">
        <w:rPr>
          <w:rFonts w:eastAsia="Times New Roman"/>
          <w:color w:val="000000" w:themeColor="text2"/>
        </w:rPr>
        <w:t>humerus</w:t>
      </w:r>
      <w:proofErr w:type="spellEnd"/>
      <w:r w:rsidRPr="7EEC26DF">
        <w:rPr>
          <w:rFonts w:eastAsia="Times New Roman"/>
          <w:color w:val="000000" w:themeColor="text2"/>
        </w:rPr>
        <w:t xml:space="preserve"> (undvik </w:t>
      </w:r>
      <w:proofErr w:type="spellStart"/>
      <w:r w:rsidRPr="7EEC26DF">
        <w:rPr>
          <w:rFonts w:eastAsia="Times New Roman"/>
          <w:color w:val="000000" w:themeColor="text2"/>
        </w:rPr>
        <w:t>tibia</w:t>
      </w:r>
      <w:proofErr w:type="spellEnd"/>
      <w:r w:rsidRPr="7EEC26DF">
        <w:rPr>
          <w:rFonts w:eastAsia="Times New Roman"/>
          <w:color w:val="000000" w:themeColor="text2"/>
        </w:rPr>
        <w:t xml:space="preserve">). </w:t>
      </w:r>
    </w:p>
    <w:p w14:paraId="72028ACE" w14:textId="77777777" w:rsidR="005E110E" w:rsidRPr="005E110E" w:rsidRDefault="005E110E" w:rsidP="00DB2D79">
      <w:pPr>
        <w:pStyle w:val="Normalefterlista"/>
        <w:rPr>
          <w:rFonts w:ascii="Arial" w:hAnsi="Arial" w:cs="Arial"/>
          <w:color w:val="000000"/>
          <w:sz w:val="20"/>
          <w:szCs w:val="20"/>
        </w:rPr>
      </w:pPr>
    </w:p>
    <w:p w14:paraId="6694066E" w14:textId="77777777" w:rsidR="005E110E" w:rsidRPr="004E26F3" w:rsidRDefault="005E110E" w:rsidP="004E26F3">
      <w:pPr>
        <w:rPr>
          <w:b/>
          <w:bCs/>
        </w:rPr>
      </w:pPr>
      <w:r w:rsidRPr="004E26F3">
        <w:rPr>
          <w:b/>
          <w:bCs/>
        </w:rPr>
        <w:t xml:space="preserve">Val av nål </w:t>
      </w:r>
    </w:p>
    <w:p w14:paraId="57C7A511" w14:textId="2EE05C6B" w:rsidR="005E110E" w:rsidRPr="005E110E" w:rsidRDefault="005E110E" w:rsidP="004E26F3">
      <w:r w:rsidRPr="005E110E">
        <w:t xml:space="preserve">ROSA nål </w:t>
      </w:r>
      <w:r w:rsidR="00654B56">
        <w:t xml:space="preserve">15G </w:t>
      </w:r>
      <w:r w:rsidRPr="005E110E">
        <w:t>(15 mm): 3–39 kg (barn)</w:t>
      </w:r>
    </w:p>
    <w:p w14:paraId="211467BA" w14:textId="68FAB2D2" w:rsidR="005E110E" w:rsidRPr="005E110E" w:rsidRDefault="005E110E" w:rsidP="004E26F3">
      <w:r w:rsidRPr="005E110E">
        <w:t xml:space="preserve">BLÅ nål </w:t>
      </w:r>
      <w:r w:rsidR="00BC64AC">
        <w:t xml:space="preserve">15G </w:t>
      </w:r>
      <w:r w:rsidRPr="005E110E">
        <w:t>(25 mm)</w:t>
      </w:r>
      <w:proofErr w:type="gramStart"/>
      <w:r w:rsidRPr="005E110E">
        <w:t>: &gt;</w:t>
      </w:r>
      <w:proofErr w:type="gramEnd"/>
      <w:r w:rsidRPr="005E110E">
        <w:t xml:space="preserve"> </w:t>
      </w:r>
      <w:r w:rsidR="0083791E">
        <w:t>40</w:t>
      </w:r>
      <w:r w:rsidRPr="005E110E">
        <w:t xml:space="preserve"> kg (</w:t>
      </w:r>
      <w:proofErr w:type="spellStart"/>
      <w:r w:rsidRPr="005E110E">
        <w:t>tibia</w:t>
      </w:r>
      <w:proofErr w:type="spellEnd"/>
      <w:r w:rsidRPr="005E110E">
        <w:t xml:space="preserve"> vuxen) </w:t>
      </w:r>
    </w:p>
    <w:p w14:paraId="26DC094A" w14:textId="51EA749A" w:rsidR="005E110E" w:rsidRPr="005E110E" w:rsidRDefault="005E110E" w:rsidP="004E26F3">
      <w:r w:rsidRPr="005E110E">
        <w:t xml:space="preserve">GUL nål </w:t>
      </w:r>
      <w:r w:rsidR="00654B56">
        <w:t xml:space="preserve">15G </w:t>
      </w:r>
      <w:r w:rsidRPr="005E110E">
        <w:t>(45 mm): &gt;40 kg (</w:t>
      </w:r>
      <w:proofErr w:type="spellStart"/>
      <w:r w:rsidRPr="005E110E">
        <w:t>humerus</w:t>
      </w:r>
      <w:proofErr w:type="spellEnd"/>
      <w:r w:rsidRPr="005E110E">
        <w:t xml:space="preserve"> vuxen eller </w:t>
      </w:r>
      <w:proofErr w:type="spellStart"/>
      <w:r w:rsidRPr="005E110E">
        <w:t>tibia</w:t>
      </w:r>
      <w:proofErr w:type="spellEnd"/>
      <w:r w:rsidRPr="005E110E">
        <w:t xml:space="preserve"> kraftig patient) </w:t>
      </w:r>
    </w:p>
    <w:p w14:paraId="625D10A1" w14:textId="77777777" w:rsidR="005E110E" w:rsidRPr="005E110E" w:rsidRDefault="005E110E" w:rsidP="005E110E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14:paraId="2753EBE6" w14:textId="77777777" w:rsidR="005E110E" w:rsidRPr="004E26F3" w:rsidRDefault="005E110E" w:rsidP="004E26F3">
      <w:pPr>
        <w:rPr>
          <w:b/>
          <w:bCs/>
        </w:rPr>
      </w:pPr>
      <w:r w:rsidRPr="004E26F3">
        <w:rPr>
          <w:b/>
          <w:bCs/>
        </w:rPr>
        <w:t xml:space="preserve">Anläggande  </w:t>
      </w:r>
    </w:p>
    <w:p w14:paraId="26E3BBD9" w14:textId="486A7BC0" w:rsidR="005E110E" w:rsidRPr="00CA14E9" w:rsidRDefault="005E110E" w:rsidP="00CA14E9">
      <w:pPr>
        <w:pStyle w:val="Normalefterlista"/>
      </w:pPr>
      <w:r w:rsidRPr="005E110E">
        <w:t>Lokalisera insticksstället.</w:t>
      </w:r>
      <w:r w:rsidR="004F1AC1">
        <w:t xml:space="preserve"> </w:t>
      </w:r>
      <w:r w:rsidR="004F1AC1" w:rsidRPr="00601F59">
        <w:t>Informera patienten</w:t>
      </w:r>
      <w:r w:rsidR="00305F69" w:rsidRPr="00601F59">
        <w:t xml:space="preserve"> om </w:t>
      </w:r>
      <w:proofErr w:type="spellStart"/>
      <w:r w:rsidR="00305F69" w:rsidRPr="00601F59">
        <w:t>ev</w:t>
      </w:r>
      <w:proofErr w:type="spellEnd"/>
      <w:r w:rsidR="00305F69" w:rsidRPr="00601F59">
        <w:t xml:space="preserve"> smärta.</w:t>
      </w:r>
    </w:p>
    <w:p w14:paraId="09AA2A15" w14:textId="77777777" w:rsidR="005E110E" w:rsidRPr="005E110E" w:rsidRDefault="005E110E" w:rsidP="00CA14E9">
      <w:pPr>
        <w:pStyle w:val="Normalefterlista"/>
        <w:rPr>
          <w:i/>
          <w:iCs/>
        </w:rPr>
      </w:pPr>
      <w:r w:rsidRPr="005E110E">
        <w:rPr>
          <w:i/>
          <w:iCs/>
        </w:rPr>
        <w:t>HUMERUS:</w:t>
      </w:r>
    </w:p>
    <w:p w14:paraId="601D2E96" w14:textId="77777777" w:rsidR="005E110E" w:rsidRPr="005E110E" w:rsidRDefault="005E110E" w:rsidP="00257A58">
      <w:pPr>
        <w:pStyle w:val="Liststycke"/>
        <w:numPr>
          <w:ilvl w:val="0"/>
          <w:numId w:val="32"/>
        </w:numPr>
      </w:pPr>
      <w:r w:rsidRPr="005E110E">
        <w:t xml:space="preserve">Förstahandsval hos vuxna patienter. </w:t>
      </w:r>
    </w:p>
    <w:p w14:paraId="5A910ADB" w14:textId="77777777" w:rsidR="005E110E" w:rsidRPr="005E110E" w:rsidRDefault="005E110E" w:rsidP="00257A58">
      <w:pPr>
        <w:pStyle w:val="Liststycke"/>
        <w:numPr>
          <w:ilvl w:val="0"/>
          <w:numId w:val="32"/>
        </w:numPr>
      </w:pPr>
      <w:r w:rsidRPr="005E110E">
        <w:t xml:space="preserve">Lägg patientens arm i 90º graders vinkel mot bröstkorgen så att patienten har sin hand på magen. </w:t>
      </w:r>
    </w:p>
    <w:p w14:paraId="095A4FA6" w14:textId="77777777" w:rsidR="005E110E" w:rsidRPr="005E110E" w:rsidRDefault="005E110E" w:rsidP="00257A58">
      <w:pPr>
        <w:pStyle w:val="Liststycke"/>
        <w:numPr>
          <w:ilvl w:val="0"/>
          <w:numId w:val="32"/>
        </w:numPr>
      </w:pPr>
      <w:r w:rsidRPr="005E110E">
        <w:t xml:space="preserve">Palpera </w:t>
      </w:r>
      <w:proofErr w:type="spellStart"/>
      <w:r w:rsidRPr="005E110E">
        <w:t>humerushuvudet</w:t>
      </w:r>
      <w:proofErr w:type="spellEnd"/>
      <w:r w:rsidRPr="005E110E">
        <w:t xml:space="preserve"> (se bild). När patienten ligger ned kan det vara lättare att palpera om man sätter en knytnäve under axeln. Hos kraftiga patienter kan man behöva palpera djupt.</w:t>
      </w:r>
    </w:p>
    <w:p w14:paraId="68AE4FD8" w14:textId="77777777" w:rsidR="005E110E" w:rsidRPr="005E110E" w:rsidRDefault="005E110E" w:rsidP="005E110E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hAnsi="Arial" w:cs="Arial"/>
          <w:color w:val="000000"/>
          <w:sz w:val="20"/>
          <w:szCs w:val="20"/>
        </w:rPr>
      </w:pPr>
    </w:p>
    <w:p w14:paraId="023A08AF" w14:textId="5EDF7A68" w:rsidR="005E110E" w:rsidRPr="005E110E" w:rsidRDefault="005E110E" w:rsidP="005E110E">
      <w:pPr>
        <w:autoSpaceDE w:val="0"/>
        <w:autoSpaceDN w:val="0"/>
        <w:adjustRightInd w:val="0"/>
        <w:spacing w:after="0" w:line="240" w:lineRule="auto"/>
        <w:ind w:left="0" w:right="0" w:firstLine="360"/>
        <w:jc w:val="both"/>
        <w:rPr>
          <w:rFonts w:ascii="Arial" w:hAnsi="Arial" w:cs="Arial"/>
          <w:i/>
          <w:iCs/>
          <w:color w:val="000000"/>
          <w:sz w:val="20"/>
          <w:szCs w:val="20"/>
        </w:rPr>
      </w:pPr>
      <w:r w:rsidRPr="005E110E">
        <w:rPr>
          <w:rFonts w:ascii="Arial" w:hAnsi="Arial" w:cs="Arial"/>
          <w:noProof/>
          <w:color w:val="000000"/>
          <w:sz w:val="20"/>
          <w:szCs w:val="20"/>
        </w:rPr>
        <w:drawing>
          <wp:inline distT="0" distB="0" distL="0" distR="0" wp14:anchorId="794F5054" wp14:editId="29C0A750">
            <wp:extent cx="1809750" cy="15525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55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AA266F" w14:textId="64EADC17" w:rsidR="00C96741" w:rsidRDefault="00C96741" w:rsidP="3F80079D">
      <w:pPr>
        <w:pStyle w:val="Normalefterlista"/>
        <w:spacing w:after="0" w:line="240" w:lineRule="auto"/>
        <w:ind w:left="0" w:right="0"/>
        <w:jc w:val="center"/>
        <w:rPr>
          <w:rFonts w:ascii="Arial" w:hAnsi="Arial" w:cs="Arial"/>
          <w:color w:val="000000" w:themeColor="text2"/>
          <w:sz w:val="20"/>
          <w:szCs w:val="20"/>
        </w:rPr>
      </w:pPr>
    </w:p>
    <w:p w14:paraId="541C729F" w14:textId="02CF8190" w:rsidR="005E110E" w:rsidRPr="005E110E" w:rsidRDefault="005E110E" w:rsidP="007D583D">
      <w:pPr>
        <w:pStyle w:val="Normalefterlista"/>
      </w:pPr>
      <w:r w:rsidRPr="007D583D">
        <w:rPr>
          <w:i/>
          <w:iCs/>
        </w:rPr>
        <w:lastRenderedPageBreak/>
        <w:t>PROXIMALA TIBIA</w:t>
      </w:r>
      <w:r w:rsidRPr="005E110E">
        <w:t>:</w:t>
      </w:r>
    </w:p>
    <w:p w14:paraId="62661820" w14:textId="77777777" w:rsidR="005E110E" w:rsidRPr="005E110E" w:rsidRDefault="005E110E" w:rsidP="00C96741">
      <w:pPr>
        <w:pStyle w:val="Liststycke"/>
        <w:numPr>
          <w:ilvl w:val="0"/>
          <w:numId w:val="33"/>
        </w:numPr>
      </w:pPr>
      <w:r w:rsidRPr="005E110E">
        <w:t xml:space="preserve">Förhandsval hos barn. </w:t>
      </w:r>
    </w:p>
    <w:p w14:paraId="01B85FB7" w14:textId="77777777" w:rsidR="005E110E" w:rsidRPr="005E110E" w:rsidRDefault="005E110E" w:rsidP="00C96741">
      <w:pPr>
        <w:pStyle w:val="Liststycke"/>
        <w:numPr>
          <w:ilvl w:val="0"/>
          <w:numId w:val="33"/>
        </w:numPr>
      </w:pPr>
      <w:r w:rsidRPr="005E110E">
        <w:t>Sträck benet alt böj ca 30 grader i knäleden.</w:t>
      </w:r>
    </w:p>
    <w:p w14:paraId="193CAC06" w14:textId="77777777" w:rsidR="005E110E" w:rsidRPr="00F9290D" w:rsidRDefault="005E110E" w:rsidP="00C96741">
      <w:pPr>
        <w:pStyle w:val="Liststycke"/>
        <w:numPr>
          <w:ilvl w:val="0"/>
          <w:numId w:val="33"/>
        </w:numPr>
      </w:pPr>
      <w:r w:rsidRPr="00F9290D">
        <w:t xml:space="preserve">Palpera </w:t>
      </w:r>
      <w:proofErr w:type="spellStart"/>
      <w:r w:rsidRPr="00F9290D">
        <w:t>tibia</w:t>
      </w:r>
      <w:proofErr w:type="spellEnd"/>
      <w:r w:rsidRPr="00F9290D">
        <w:t xml:space="preserve"> </w:t>
      </w:r>
      <w:proofErr w:type="spellStart"/>
      <w:r w:rsidRPr="00F9290D">
        <w:t>tuberositas</w:t>
      </w:r>
      <w:proofErr w:type="spellEnd"/>
      <w:r w:rsidRPr="00F9290D">
        <w:t xml:space="preserve">, den platta delen av proximala </w:t>
      </w:r>
      <w:proofErr w:type="spellStart"/>
      <w:r w:rsidRPr="00F9290D">
        <w:t>tibia</w:t>
      </w:r>
      <w:proofErr w:type="spellEnd"/>
      <w:r w:rsidRPr="00F9290D">
        <w:t xml:space="preserve">, ca 2 fingrars bredd nedom patella och därefter ca 2 fingrars bredd medialt (barn ca 1 cm nedom patella därefter ca 1 cm medialt). </w:t>
      </w:r>
    </w:p>
    <w:p w14:paraId="47A03308" w14:textId="77777777" w:rsidR="005E110E" w:rsidRPr="005E110E" w:rsidRDefault="005E110E" w:rsidP="00F9290D">
      <w:pPr>
        <w:pStyle w:val="Normalefterlista"/>
        <w:rPr>
          <w:rFonts w:ascii="Arial" w:hAnsi="Arial" w:cs="Arial"/>
          <w:color w:val="000000"/>
          <w:sz w:val="20"/>
          <w:szCs w:val="20"/>
        </w:rPr>
      </w:pPr>
    </w:p>
    <w:p w14:paraId="67D28402" w14:textId="4348B007" w:rsidR="005E110E" w:rsidRPr="005E110E" w:rsidRDefault="005E110E" w:rsidP="00B3154D">
      <w:pPr>
        <w:autoSpaceDE w:val="0"/>
        <w:autoSpaceDN w:val="0"/>
        <w:adjustRightInd w:val="0"/>
        <w:spacing w:after="0" w:line="240" w:lineRule="auto"/>
        <w:ind w:left="1128" w:right="0" w:firstLine="584"/>
        <w:jc w:val="both"/>
        <w:rPr>
          <w:rFonts w:ascii="Arial" w:hAnsi="Arial" w:cs="Arial"/>
          <w:color w:val="000000"/>
          <w:sz w:val="20"/>
          <w:szCs w:val="20"/>
        </w:rPr>
      </w:pPr>
      <w:r w:rsidRPr="005E110E">
        <w:rPr>
          <w:rFonts w:ascii="Arial" w:hAnsi="Arial" w:cs="Arial"/>
          <w:noProof/>
          <w:color w:val="000000"/>
          <w:sz w:val="20"/>
          <w:szCs w:val="20"/>
        </w:rPr>
        <w:drawing>
          <wp:inline distT="0" distB="0" distL="0" distR="0" wp14:anchorId="72C99961" wp14:editId="5708030C">
            <wp:extent cx="1405498" cy="1381125"/>
            <wp:effectExtent l="0" t="0" r="444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1864" cy="13873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1F3338" w14:textId="77777777" w:rsidR="005E110E" w:rsidRPr="005E110E" w:rsidRDefault="005E110E" w:rsidP="005E110E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hAnsi="Arial" w:cs="Arial"/>
          <w:color w:val="000000"/>
          <w:sz w:val="20"/>
          <w:szCs w:val="20"/>
        </w:rPr>
      </w:pPr>
    </w:p>
    <w:p w14:paraId="51FCB3CC" w14:textId="77777777" w:rsidR="005E110E" w:rsidRPr="005E110E" w:rsidRDefault="005E110E" w:rsidP="005E110E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hAnsi="Arial" w:cs="Arial"/>
          <w:color w:val="000000"/>
          <w:sz w:val="20"/>
          <w:szCs w:val="20"/>
        </w:rPr>
      </w:pPr>
    </w:p>
    <w:p w14:paraId="668A8BBF" w14:textId="77777777" w:rsidR="005E110E" w:rsidRPr="00AD0058" w:rsidRDefault="005E110E" w:rsidP="00AD0058">
      <w:pPr>
        <w:rPr>
          <w:i/>
          <w:iCs/>
        </w:rPr>
      </w:pPr>
      <w:r w:rsidRPr="00AD0058">
        <w:rPr>
          <w:i/>
          <w:iCs/>
        </w:rPr>
        <w:t>DISTALA TIBIA</w:t>
      </w:r>
    </w:p>
    <w:p w14:paraId="6C201B24" w14:textId="77777777" w:rsidR="005E110E" w:rsidRPr="00AD0058" w:rsidRDefault="005E110E" w:rsidP="00AD0058">
      <w:pPr>
        <w:pStyle w:val="Liststycke"/>
        <w:numPr>
          <w:ilvl w:val="0"/>
          <w:numId w:val="26"/>
        </w:numPr>
        <w:rPr>
          <w:i/>
          <w:iCs/>
        </w:rPr>
      </w:pPr>
      <w:r w:rsidRPr="005E110E">
        <w:t xml:space="preserve">Palpera distala </w:t>
      </w:r>
      <w:proofErr w:type="spellStart"/>
      <w:r w:rsidRPr="005E110E">
        <w:t>tibia</w:t>
      </w:r>
      <w:proofErr w:type="spellEnd"/>
      <w:r w:rsidRPr="005E110E">
        <w:t xml:space="preserve"> ca 2 fingrars bredd (barn ca </w:t>
      </w:r>
      <w:proofErr w:type="gramStart"/>
      <w:r w:rsidRPr="005E110E">
        <w:t>1-2</w:t>
      </w:r>
      <w:proofErr w:type="gramEnd"/>
      <w:r w:rsidRPr="005E110E">
        <w:t xml:space="preserve"> cm) proximalt om mediala </w:t>
      </w:r>
      <w:proofErr w:type="spellStart"/>
      <w:r w:rsidRPr="005E110E">
        <w:t>malleolen</w:t>
      </w:r>
      <w:proofErr w:type="spellEnd"/>
      <w:r w:rsidRPr="005E110E">
        <w:t xml:space="preserve">. </w:t>
      </w:r>
    </w:p>
    <w:p w14:paraId="26BE1E7A" w14:textId="6D332D9D" w:rsidR="005E110E" w:rsidRPr="005E110E" w:rsidRDefault="00AE35D0" w:rsidP="00B3154D">
      <w:pPr>
        <w:autoSpaceDE w:val="0"/>
        <w:autoSpaceDN w:val="0"/>
        <w:adjustRightInd w:val="0"/>
        <w:spacing w:after="0" w:line="240" w:lineRule="auto"/>
        <w:ind w:left="1128" w:right="0" w:firstLine="584"/>
        <w:rPr>
          <w:rFonts w:ascii="Arial" w:hAnsi="Arial" w:cs="Arial"/>
          <w:i/>
          <w:iCs/>
          <w:color w:val="000000"/>
          <w:sz w:val="20"/>
          <w:szCs w:val="20"/>
        </w:rPr>
      </w:pPr>
      <w:r>
        <w:fldChar w:fldCharType="begin"/>
      </w:r>
      <w:r>
        <w:instrText xml:space="preserve"> INCLUDEPICTURE  "https://encrypted-tbn0.gstatic.com/images?q=tbn:ANd9GcTgRH5FYfknCbCVmzww1FLXh_z_2H4647j-vA&amp;usqp=CAU" \* MERGEFORMATINET </w:instrText>
      </w:r>
      <w:r>
        <w:fldChar w:fldCharType="separate"/>
      </w:r>
      <w:r w:rsidR="00945CDF">
        <w:fldChar w:fldCharType="begin"/>
      </w:r>
      <w:r w:rsidR="00945CDF">
        <w:instrText xml:space="preserve"> INCLUDEPICTURE  "https://encrypted-tbn0.gstatic.com/images?q=tbn:ANd9GcTgRH5FYfknCbCVmzww1FLXh_z_2H4647j-vA&amp;usqp=CAU" \* MERGEFORMATINET </w:instrText>
      </w:r>
      <w:r w:rsidR="00945CDF">
        <w:fldChar w:fldCharType="separate"/>
      </w:r>
      <w:r w:rsidR="00377D51">
        <w:fldChar w:fldCharType="begin"/>
      </w:r>
      <w:r w:rsidR="00377D51">
        <w:instrText xml:space="preserve"> INCLUDEPICTURE  "https://encrypted-tbn0.gstatic.com/images?q=tbn:ANd9GcTgRH5FYfknCbCVmzww1FLXh_z_2H4647j-vA&amp;usqp=CAU" \* MERGEFORMATINET </w:instrText>
      </w:r>
      <w:r w:rsidR="00377D51">
        <w:fldChar w:fldCharType="separate"/>
      </w:r>
      <w:r w:rsidR="007F7AC4">
        <w:fldChar w:fldCharType="begin"/>
      </w:r>
      <w:r w:rsidR="007F7AC4">
        <w:instrText xml:space="preserve"> INCLUDEPICTURE  "https://encrypted-tbn0.gstatic.com/images?q=tbn:ANd9GcTgRH5FYfknCbCVmzww1FLXh_z_2H4647j-vA&amp;usqp=CAU" \* MERGEFORMATINET </w:instrText>
      </w:r>
      <w:r w:rsidR="007F7AC4">
        <w:fldChar w:fldCharType="separate"/>
      </w:r>
      <w:r w:rsidR="002D0F33">
        <w:fldChar w:fldCharType="begin"/>
      </w:r>
      <w:r w:rsidR="002D0F33">
        <w:instrText xml:space="preserve"> INCLUDEPICTURE  "https://encrypted-tbn0.gstatic.com/images?q=tbn:ANd9GcTgRH5FYfknCbCVmzww1FLXh_z_2H4647j-vA&amp;usqp=CAU" \* MERGEFORMATINET </w:instrText>
      </w:r>
      <w:r w:rsidR="002D0F33">
        <w:fldChar w:fldCharType="separate"/>
      </w:r>
      <w:r w:rsidR="009D34EA">
        <w:fldChar w:fldCharType="begin"/>
      </w:r>
      <w:r w:rsidR="009D34EA">
        <w:instrText xml:space="preserve"> INCLUDEPICTURE  "https://encrypted-tbn0.gstatic.com/images?q=tbn:ANd9GcTgRH5FYfknCbCVmzww1FLXh_z_2H4647j-vA&amp;usqp=CAU" \* MERGEFORMATINET </w:instrText>
      </w:r>
      <w:r w:rsidR="009D34EA">
        <w:fldChar w:fldCharType="separate"/>
      </w:r>
      <w:r w:rsidR="00CF47CD">
        <w:fldChar w:fldCharType="begin"/>
      </w:r>
      <w:r w:rsidR="00CF47CD">
        <w:instrText xml:space="preserve"> INCLUDEPICTURE  "https://encrypted-tbn0.gstatic.com/images?q=tbn:ANd9GcTgRH5FYfknCbCVmzww1FLXh_z_2H4647j-vA&amp;usqp=CAU" \* MERGEFORMATINET </w:instrText>
      </w:r>
      <w:r w:rsidR="00CF47CD">
        <w:fldChar w:fldCharType="separate"/>
      </w:r>
      <w:r w:rsidR="00780648">
        <w:fldChar w:fldCharType="begin"/>
      </w:r>
      <w:r w:rsidR="00780648">
        <w:instrText xml:space="preserve"> INCLUDEPICTURE  "https://encrypted-tbn0.gstatic.com/images?q=tbn:ANd9GcTgRH5FYfknCbCVmzww1FLXh_z_2H4647j-vA&amp;usqp=CAU" \* MERGEFORMATINET </w:instrText>
      </w:r>
      <w:r w:rsidR="00780648">
        <w:fldChar w:fldCharType="separate"/>
      </w:r>
      <w:r w:rsidR="00FC77C2">
        <w:fldChar w:fldCharType="begin"/>
      </w:r>
      <w:r w:rsidR="00FC77C2">
        <w:instrText xml:space="preserve"> INCLUDEPICTURE  "https://encrypted-tbn0.gstatic.com/images?q=tbn:ANd9GcTgRH5FYfknCbCVmzww1FLXh_z_2H4647j-vA&amp;usqp=CAU" \* MERGEFORMATINET </w:instrText>
      </w:r>
      <w:r w:rsidR="00FC77C2">
        <w:fldChar w:fldCharType="separate"/>
      </w:r>
      <w:r w:rsidR="00FC77C2">
        <w:fldChar w:fldCharType="end"/>
      </w:r>
      <w:r w:rsidR="00780648">
        <w:fldChar w:fldCharType="end"/>
      </w:r>
      <w:r w:rsidR="00CF47CD">
        <w:fldChar w:fldCharType="end"/>
      </w:r>
      <w:r w:rsidR="009D34EA">
        <w:fldChar w:fldCharType="end"/>
      </w:r>
      <w:r w:rsidR="002D0F33">
        <w:fldChar w:fldCharType="end"/>
      </w:r>
      <w:r w:rsidR="007F7AC4">
        <w:fldChar w:fldCharType="end"/>
      </w:r>
      <w:r w:rsidR="00377D51">
        <w:fldChar w:fldCharType="end"/>
      </w:r>
      <w:r w:rsidR="00945CDF">
        <w:fldChar w:fldCharType="end"/>
      </w:r>
      <w:r>
        <w:fldChar w:fldCharType="end"/>
      </w:r>
    </w:p>
    <w:p w14:paraId="66A40576" w14:textId="0BFCFADD" w:rsidR="005E110E" w:rsidRPr="00E12D22" w:rsidRDefault="00E12D22" w:rsidP="00E12D22">
      <w:pPr>
        <w:autoSpaceDE w:val="0"/>
        <w:autoSpaceDN w:val="0"/>
        <w:adjustRightInd w:val="0"/>
        <w:spacing w:after="0" w:line="240" w:lineRule="auto"/>
        <w:ind w:left="720" w:right="0" w:firstLine="584"/>
        <w:rPr>
          <w:rFonts w:ascii="Arial" w:hAnsi="Arial" w:cs="Arial"/>
          <w:b/>
          <w:bCs/>
          <w:color w:val="000000"/>
          <w:sz w:val="20"/>
          <w:szCs w:val="20"/>
        </w:rPr>
      </w:pPr>
      <w:r w:rsidRPr="00E12D22">
        <w:rPr>
          <w:rFonts w:ascii="Arial" w:hAnsi="Arial" w:cs="Arial"/>
          <w:b/>
          <w:bCs/>
          <w:color w:val="000000"/>
          <w:sz w:val="20"/>
          <w:szCs w:val="20"/>
        </w:rPr>
        <w:t>Tillvägagångssätt</w:t>
      </w:r>
    </w:p>
    <w:p w14:paraId="3D726339" w14:textId="77777777" w:rsidR="005E110E" w:rsidRPr="00E12D22" w:rsidRDefault="005E110E" w:rsidP="005E110E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68555600" w14:textId="4DC10DCA" w:rsidR="005E110E" w:rsidRPr="005E110E" w:rsidRDefault="005E110E" w:rsidP="001B07E8">
      <w:pPr>
        <w:pStyle w:val="Liststycke"/>
        <w:numPr>
          <w:ilvl w:val="0"/>
          <w:numId w:val="35"/>
        </w:numPr>
      </w:pPr>
      <w:r w:rsidRPr="005E110E">
        <w:t>Desinfektera huden. Om icke-akut situation och vaken patient</w:t>
      </w:r>
      <w:r w:rsidR="000070EC">
        <w:t>:</w:t>
      </w:r>
      <w:r w:rsidRPr="005E110E">
        <w:t xml:space="preserve"> bedöva området. </w:t>
      </w:r>
    </w:p>
    <w:p w14:paraId="1ED40145" w14:textId="7BD8A3C9" w:rsidR="005E110E" w:rsidRPr="00DD61A7" w:rsidRDefault="005E110E" w:rsidP="001B07E8">
      <w:pPr>
        <w:pStyle w:val="Liststycke"/>
        <w:numPr>
          <w:ilvl w:val="0"/>
          <w:numId w:val="35"/>
        </w:numPr>
      </w:pPr>
      <w:proofErr w:type="gramStart"/>
      <w:r w:rsidRPr="005E110E">
        <w:t>Stick nålen</w:t>
      </w:r>
      <w:proofErr w:type="gramEnd"/>
      <w:r w:rsidRPr="005E110E">
        <w:t xml:space="preserve"> genom huden tills du känner kontakt med benet.</w:t>
      </w:r>
    </w:p>
    <w:p w14:paraId="46418810" w14:textId="77777777" w:rsidR="005E110E" w:rsidRPr="005E110E" w:rsidRDefault="005E110E" w:rsidP="001B07E8">
      <w:pPr>
        <w:pStyle w:val="Liststycke"/>
        <w:numPr>
          <w:ilvl w:val="0"/>
          <w:numId w:val="35"/>
        </w:numPr>
      </w:pPr>
      <w:r w:rsidRPr="005E110E">
        <w:t xml:space="preserve">Kontrollera att innersta </w:t>
      </w:r>
      <w:r w:rsidRPr="001B07E8">
        <w:rPr>
          <w:b/>
          <w:bCs/>
        </w:rPr>
        <w:t>svarta strecket</w:t>
      </w:r>
      <w:r w:rsidRPr="005E110E">
        <w:t xml:space="preserve"> syns på nålen (se bild). Om inte välj en större storlek. </w:t>
      </w:r>
    </w:p>
    <w:p w14:paraId="5B0D990A" w14:textId="6403632B" w:rsidR="005E110E" w:rsidRPr="005E110E" w:rsidRDefault="005E110E" w:rsidP="005E110E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hAnsi="Arial" w:cs="Arial"/>
          <w:color w:val="000000"/>
          <w:sz w:val="20"/>
          <w:szCs w:val="20"/>
        </w:rPr>
      </w:pPr>
      <w:r w:rsidRPr="005E110E">
        <w:rPr>
          <w:rFonts w:ascii="Arial" w:hAnsi="Arial" w:cs="Arial"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3BB33D1" wp14:editId="13F974D2">
                <wp:simplePos x="0" y="0"/>
                <wp:positionH relativeFrom="column">
                  <wp:posOffset>1791335</wp:posOffset>
                </wp:positionH>
                <wp:positionV relativeFrom="paragraph">
                  <wp:posOffset>605790</wp:posOffset>
                </wp:positionV>
                <wp:extent cx="976630" cy="238125"/>
                <wp:effectExtent l="24765" t="21590" r="17780" b="26035"/>
                <wp:wrapNone/>
                <wp:docPr id="8" name="Arrow: Left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6630" cy="238125"/>
                        </a:xfrm>
                        <a:prstGeom prst="leftArrow">
                          <a:avLst>
                            <a:gd name="adj1" fmla="val 50000"/>
                            <a:gd name="adj2" fmla="val 102533"/>
                          </a:avLst>
                        </a:prstGeom>
                        <a:gradFill rotWithShape="0">
                          <a:gsLst>
                            <a:gs pos="0">
                              <a:srgbClr val="8EAADB"/>
                            </a:gs>
                            <a:gs pos="50000">
                              <a:srgbClr val="4472C4"/>
                            </a:gs>
                            <a:gs pos="100000">
                              <a:srgbClr val="8EAADB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4472C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1F3763"/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>
            <w:pict w14:anchorId="7A79C13C">
              <v:shapetype id="_x0000_t66" coordsize="21600,21600" o:spt="66" adj="5400,5400" path="m@0,l@0@1,21600@1,21600@2@0@2@0,21600,,10800xe" w14:anchorId="7518117D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textboxrect="@4,@1,21600,@2" o:connecttype="custom" o:connectlocs="@0,0;0,10800;@0,21600;21600,10800" o:connectangles="270,180,90,0"/>
                <v:handles>
                  <v:h position="#0,#1" xrange="0,21600" yrange="0,10800"/>
                </v:handles>
              </v:shapetype>
              <v:shape id="Arrow: Left 8" style="position:absolute;margin-left:141.05pt;margin-top:47.7pt;width:76.9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fillcolor="#8eaadb" strokecolor="#4472c4" strokeweight="1pt" type="#_x0000_t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">
                <v:fill type="gradient" color2="#4472c4" focus="50%"/>
                <v:shadow on="t" color="#1f3763" offset="1pt"/>
              </v:shape>
            </w:pict>
          </mc:Fallback>
        </mc:AlternateContent>
      </w:r>
      <w:r w:rsidRPr="005E110E">
        <w:rPr>
          <w:noProof/>
        </w:rPr>
        <mc:AlternateContent>
          <mc:Choice Requires="wpc">
            <w:drawing>
              <wp:inline distT="0" distB="0" distL="0" distR="0" wp14:anchorId="7FBFA44D" wp14:editId="439D2C63">
                <wp:extent cx="1633855" cy="1473200"/>
                <wp:effectExtent l="0" t="0" r="0" b="0"/>
                <wp:docPr id="7" name="Canvas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pic:pic xmlns:pic="http://schemas.openxmlformats.org/drawingml/2006/picture">
                        <pic:nvPicPr>
                          <pic:cNvPr id="5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018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80035" y="0"/>
                            <a:ext cx="1104900" cy="1384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c:wpc>
                  </a:graphicData>
                </a:graphic>
              </wp:inline>
            </w:drawing>
          </mc:Choice>
          <mc:Fallback xmlns:arto="http://schemas.microsoft.com/office/word/2006/arto" xmlns:a14="http://schemas.microsoft.com/office/drawing/2010/main" xmlns:pic="http://schemas.openxmlformats.org/drawingml/2006/picture" xmlns:a="http://schemas.openxmlformats.org/drawingml/2006/main">
            <w:pict w14:anchorId="02D176E2">
              <v:group id="Canvas 7" style="width:128.65pt;height:116pt;mso-position-horizontal-relative:char;mso-position-vertical-relative:line" coordsize="16338,14732" o:spid="_x0000_s1026" editas="canvas" w14:anchorId="0F91598D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">
                <v:shape id="_x0000_s1027" style="position:absolute;width:16338;height:14732;visibility:visible;mso-wrap-style:square" type="#_x0000_t75">
                  <v:fill o:detectmouseclick="t"/>
                  <v:path o:connecttype="none"/>
                </v:shape>
                <v:shape id="Picture 4" style="position:absolute;left:2800;width:11049;height:13849;visibility:visible;mso-wrap-style:square" o:spid="_x0000_s1028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">
                  <v:imagedata cropleft="13227f" o:title="" r:id="rId26"/>
                </v:shape>
                <w10:anchorlock/>
              </v:group>
            </w:pict>
          </mc:Fallback>
        </mc:AlternateContent>
      </w:r>
      <w:r w:rsidRPr="005E110E">
        <w:rPr>
          <w:rFonts w:ascii="Arial" w:hAnsi="Arial" w:cs="Arial"/>
          <w:color w:val="000000"/>
          <w:sz w:val="20"/>
          <w:szCs w:val="20"/>
        </w:rPr>
        <w:tab/>
        <w:t xml:space="preserve"> </w:t>
      </w:r>
    </w:p>
    <w:p w14:paraId="33B4FC8F" w14:textId="49C7EBD2" w:rsidR="005E110E" w:rsidRPr="00F010EE" w:rsidRDefault="005E110E" w:rsidP="001B07E8">
      <w:pPr>
        <w:pStyle w:val="Normalefterlista"/>
        <w:numPr>
          <w:ilvl w:val="0"/>
          <w:numId w:val="35"/>
        </w:numPr>
      </w:pPr>
      <w:r w:rsidRPr="00F010EE">
        <w:t xml:space="preserve">Koppla borren och borra med ett lätt tryck tills du känner </w:t>
      </w:r>
      <w:r w:rsidR="00BF77A9">
        <w:t>a</w:t>
      </w:r>
      <w:r w:rsidRPr="00F010EE">
        <w:t xml:space="preserve">tt </w:t>
      </w:r>
      <w:r w:rsidR="00BF77A9">
        <w:t xml:space="preserve">motståndet </w:t>
      </w:r>
      <w:r w:rsidRPr="00F010EE">
        <w:t>släpp</w:t>
      </w:r>
      <w:r w:rsidR="00BF77A9">
        <w:t>er</w:t>
      </w:r>
      <w:r w:rsidRPr="00F010EE">
        <w:t xml:space="preserve">. </w:t>
      </w:r>
    </w:p>
    <w:p w14:paraId="4149D151" w14:textId="77777777" w:rsidR="005E110E" w:rsidRPr="005E110E" w:rsidRDefault="005E110E" w:rsidP="001B07E8">
      <w:pPr>
        <w:pStyle w:val="Normalefterlista"/>
        <w:numPr>
          <w:ilvl w:val="0"/>
          <w:numId w:val="35"/>
        </w:numPr>
      </w:pPr>
      <w:proofErr w:type="spellStart"/>
      <w:r w:rsidRPr="005E110E">
        <w:t>Humerus</w:t>
      </w:r>
      <w:proofErr w:type="spellEnd"/>
      <w:r w:rsidRPr="005E110E">
        <w:t xml:space="preserve"> 45 graders vinkel (se bild). </w:t>
      </w:r>
      <w:proofErr w:type="spellStart"/>
      <w:r w:rsidRPr="005E110E">
        <w:t>Tibia</w:t>
      </w:r>
      <w:proofErr w:type="spellEnd"/>
      <w:r w:rsidRPr="005E110E">
        <w:t xml:space="preserve"> 90 graders vinkel. </w:t>
      </w:r>
    </w:p>
    <w:p w14:paraId="47EFE252" w14:textId="77777777" w:rsidR="005E110E" w:rsidRPr="005E110E" w:rsidRDefault="005E110E" w:rsidP="005E110E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hAnsi="Arial" w:cs="Arial"/>
          <w:color w:val="000000"/>
          <w:sz w:val="20"/>
          <w:szCs w:val="20"/>
        </w:rPr>
      </w:pPr>
    </w:p>
    <w:p w14:paraId="58CA5215" w14:textId="570F6314" w:rsidR="005E110E" w:rsidRPr="005E110E" w:rsidRDefault="005E110E" w:rsidP="005E110E">
      <w:pPr>
        <w:autoSpaceDE w:val="0"/>
        <w:autoSpaceDN w:val="0"/>
        <w:adjustRightInd w:val="0"/>
        <w:spacing w:after="0" w:line="240" w:lineRule="auto"/>
        <w:ind w:left="720" w:right="0"/>
      </w:pPr>
      <w:r w:rsidRPr="005E110E">
        <w:rPr>
          <w:noProof/>
        </w:rPr>
        <w:lastRenderedPageBreak/>
        <w:drawing>
          <wp:inline distT="0" distB="0" distL="0" distR="0" wp14:anchorId="24938AC1" wp14:editId="65826952">
            <wp:extent cx="2219325" cy="18859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BBD7DA" w14:textId="77777777" w:rsidR="005E110E" w:rsidRPr="005E110E" w:rsidRDefault="005E110E" w:rsidP="005E110E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hAnsi="Arial" w:cs="Arial"/>
          <w:color w:val="000000"/>
          <w:sz w:val="20"/>
          <w:szCs w:val="20"/>
        </w:rPr>
      </w:pPr>
    </w:p>
    <w:p w14:paraId="1554B970" w14:textId="50068EBB" w:rsidR="005E110E" w:rsidRPr="005E110E" w:rsidRDefault="005E110E" w:rsidP="001B07E8">
      <w:pPr>
        <w:pStyle w:val="Normalefterlista"/>
        <w:numPr>
          <w:ilvl w:val="0"/>
          <w:numId w:val="35"/>
        </w:numPr>
      </w:pPr>
      <w:r w:rsidRPr="005E110E">
        <w:t>Håll fast nålen och ta bort mandrängen.</w:t>
      </w:r>
    </w:p>
    <w:p w14:paraId="6E5ABF19" w14:textId="77777777" w:rsidR="005E110E" w:rsidRPr="005E110E" w:rsidRDefault="005E110E" w:rsidP="001B07E8">
      <w:pPr>
        <w:pStyle w:val="Normalefterlista"/>
        <w:numPr>
          <w:ilvl w:val="0"/>
          <w:numId w:val="35"/>
        </w:numPr>
      </w:pPr>
      <w:proofErr w:type="spellStart"/>
      <w:r w:rsidRPr="005E110E">
        <w:t>Förfyll</w:t>
      </w:r>
      <w:proofErr w:type="spellEnd"/>
      <w:r w:rsidRPr="005E110E">
        <w:t xml:space="preserve"> förlängningsslangen och koppla den till nålen. Förlängningsslangen rymmer 1 ml och </w:t>
      </w:r>
      <w:proofErr w:type="spellStart"/>
      <w:r w:rsidRPr="005E110E">
        <w:t>förfylls</w:t>
      </w:r>
      <w:proofErr w:type="spellEnd"/>
      <w:r w:rsidRPr="005E110E">
        <w:t xml:space="preserve"> till vuxna med lokalanestetika (ex </w:t>
      </w:r>
      <w:proofErr w:type="spellStart"/>
      <w:r w:rsidRPr="005E110E">
        <w:t>Lidocain</w:t>
      </w:r>
      <w:proofErr w:type="spellEnd"/>
      <w:r w:rsidRPr="005E110E">
        <w:t xml:space="preserve">) och till barn med </w:t>
      </w:r>
      <w:proofErr w:type="spellStart"/>
      <w:r w:rsidRPr="005E110E">
        <w:t>NaCl</w:t>
      </w:r>
      <w:proofErr w:type="spellEnd"/>
      <w:r w:rsidRPr="005E110E">
        <w:t xml:space="preserve"> 9 mg/ml. </w:t>
      </w:r>
    </w:p>
    <w:p w14:paraId="2A6211E0" w14:textId="77777777" w:rsidR="005E110E" w:rsidRPr="005E110E" w:rsidRDefault="005E110E" w:rsidP="001B07E8">
      <w:pPr>
        <w:pStyle w:val="Normalefterlista"/>
        <w:numPr>
          <w:ilvl w:val="0"/>
          <w:numId w:val="35"/>
        </w:numPr>
      </w:pPr>
      <w:r w:rsidRPr="005E110E">
        <w:t>Kontrollera läget genom att benmärg stiger i nålen eller att det går att aspirera.</w:t>
      </w:r>
    </w:p>
    <w:p w14:paraId="0F549884" w14:textId="77777777" w:rsidR="005E110E" w:rsidRPr="005E110E" w:rsidRDefault="005E110E" w:rsidP="001B07E8">
      <w:pPr>
        <w:pStyle w:val="Normalefterlista"/>
        <w:numPr>
          <w:ilvl w:val="0"/>
          <w:numId w:val="35"/>
        </w:numPr>
      </w:pPr>
      <w:r w:rsidRPr="005E110E">
        <w:t>Fäst med medföljande fixeringsförband.</w:t>
      </w:r>
    </w:p>
    <w:p w14:paraId="3B6BC723" w14:textId="77777777" w:rsidR="005E110E" w:rsidRPr="005E110E" w:rsidRDefault="005E110E" w:rsidP="001B07E8">
      <w:pPr>
        <w:pStyle w:val="Normalefterlista"/>
        <w:numPr>
          <w:ilvl w:val="0"/>
          <w:numId w:val="35"/>
        </w:numPr>
      </w:pPr>
      <w:r w:rsidRPr="005E110E">
        <w:t>Om patienten är vaken och/eller bedöms kunna uppleva smärta ges lokalanestetika:</w:t>
      </w:r>
    </w:p>
    <w:p w14:paraId="30C3529F" w14:textId="77777777" w:rsidR="005E110E" w:rsidRPr="005E110E" w:rsidRDefault="005E110E" w:rsidP="001B07E8">
      <w:pPr>
        <w:pStyle w:val="Normalefterlista"/>
        <w:numPr>
          <w:ilvl w:val="0"/>
          <w:numId w:val="35"/>
        </w:numPr>
      </w:pPr>
      <w:r w:rsidRPr="005E110E">
        <w:rPr>
          <w:b/>
          <w:bCs/>
          <w:i/>
          <w:iCs/>
        </w:rPr>
        <w:t>Vuxna:</w:t>
      </w:r>
      <w:r w:rsidRPr="005E110E">
        <w:rPr>
          <w:i/>
          <w:iCs/>
        </w:rPr>
        <w:t xml:space="preserve"> </w:t>
      </w:r>
      <w:proofErr w:type="spellStart"/>
      <w:r w:rsidRPr="005E110E">
        <w:t>Lidocain</w:t>
      </w:r>
      <w:proofErr w:type="spellEnd"/>
      <w:r w:rsidRPr="005E110E">
        <w:t xml:space="preserve"> (</w:t>
      </w:r>
      <w:proofErr w:type="spellStart"/>
      <w:r w:rsidRPr="005E110E">
        <w:t>Xylocain</w:t>
      </w:r>
      <w:proofErr w:type="spellEnd"/>
      <w:r w:rsidRPr="005E110E">
        <w:t xml:space="preserve">) engångsdos totalt 40 mg, ges via förlängningsslangen. </w:t>
      </w:r>
    </w:p>
    <w:p w14:paraId="50456D7C" w14:textId="77777777" w:rsidR="005E110E" w:rsidRPr="005E110E" w:rsidRDefault="005E110E" w:rsidP="001B07E8">
      <w:pPr>
        <w:pStyle w:val="Normalefterlista"/>
        <w:numPr>
          <w:ilvl w:val="0"/>
          <w:numId w:val="35"/>
        </w:numPr>
      </w:pPr>
      <w:r w:rsidRPr="005E110E">
        <w:rPr>
          <w:b/>
          <w:bCs/>
          <w:i/>
          <w:iCs/>
        </w:rPr>
        <w:t xml:space="preserve">Barn: </w:t>
      </w:r>
      <w:proofErr w:type="spellStart"/>
      <w:r w:rsidRPr="005E110E">
        <w:rPr>
          <w:b/>
          <w:bCs/>
        </w:rPr>
        <w:t>Lidocain</w:t>
      </w:r>
      <w:proofErr w:type="spellEnd"/>
      <w:r w:rsidRPr="005E110E">
        <w:rPr>
          <w:b/>
          <w:bCs/>
        </w:rPr>
        <w:t xml:space="preserve"> (</w:t>
      </w:r>
      <w:proofErr w:type="spellStart"/>
      <w:r w:rsidRPr="005E110E">
        <w:rPr>
          <w:b/>
          <w:bCs/>
        </w:rPr>
        <w:t>Xylocain</w:t>
      </w:r>
      <w:proofErr w:type="spellEnd"/>
      <w:r w:rsidRPr="005E110E">
        <w:rPr>
          <w:b/>
          <w:bCs/>
        </w:rPr>
        <w:t>) 0,5 mg/kg engångsdos (max 40 mg)</w:t>
      </w:r>
      <w:r w:rsidRPr="005E110E">
        <w:t xml:space="preserve">, ges direkt i den </w:t>
      </w:r>
      <w:proofErr w:type="spellStart"/>
      <w:r w:rsidRPr="005E110E">
        <w:t>intraosseösa</w:t>
      </w:r>
      <w:proofErr w:type="spellEnd"/>
      <w:r w:rsidRPr="005E110E">
        <w:t xml:space="preserve"> nålen. </w:t>
      </w:r>
    </w:p>
    <w:p w14:paraId="12861214" w14:textId="77777777" w:rsidR="005E110E" w:rsidRPr="005E110E" w:rsidRDefault="005E110E" w:rsidP="001B07E8">
      <w:pPr>
        <w:pStyle w:val="Normalefterlista"/>
        <w:numPr>
          <w:ilvl w:val="0"/>
          <w:numId w:val="35"/>
        </w:numPr>
      </w:pPr>
      <w:r w:rsidRPr="005E110E">
        <w:t xml:space="preserve">Spola därefter med </w:t>
      </w:r>
      <w:proofErr w:type="spellStart"/>
      <w:r w:rsidRPr="005E110E">
        <w:t>NaCl</w:t>
      </w:r>
      <w:proofErr w:type="spellEnd"/>
      <w:r w:rsidRPr="005E110E">
        <w:t xml:space="preserve"> 9 mg/ml 10 ml (vuxna) eller </w:t>
      </w:r>
      <w:proofErr w:type="gramStart"/>
      <w:r w:rsidRPr="005E110E">
        <w:t>2-5</w:t>
      </w:r>
      <w:proofErr w:type="gramEnd"/>
      <w:r w:rsidRPr="005E110E">
        <w:t xml:space="preserve"> ml (barn). Efter ett initialt kortvarigt motstånd ska det gå lätt att spola.</w:t>
      </w:r>
    </w:p>
    <w:p w14:paraId="3FE9B8CA" w14:textId="1449D536" w:rsidR="001B07E8" w:rsidRPr="00BE08B7" w:rsidRDefault="005E110E" w:rsidP="00BE08B7">
      <w:pPr>
        <w:pStyle w:val="Normalefterlista"/>
        <w:numPr>
          <w:ilvl w:val="0"/>
          <w:numId w:val="35"/>
        </w:numPr>
      </w:pPr>
      <w:r w:rsidRPr="005E110E">
        <w:rPr>
          <w:rFonts w:eastAsia="Calibri"/>
          <w:lang w:eastAsia="en-US"/>
        </w:rPr>
        <w:t>Märk patienten med det rosa armbandet</w:t>
      </w:r>
      <w:r w:rsidRPr="005E110E">
        <w:rPr>
          <w:rFonts w:eastAsia="Calibri"/>
          <w:color w:val="C00000"/>
          <w:lang w:eastAsia="en-US"/>
        </w:rPr>
        <w:t xml:space="preserve"> </w:t>
      </w:r>
      <w:r w:rsidRPr="005E110E">
        <w:rPr>
          <w:rFonts w:eastAsia="Calibri"/>
          <w:lang w:eastAsia="en-US"/>
        </w:rPr>
        <w:t>som medföljer</w:t>
      </w:r>
      <w:r w:rsidR="00F62B66">
        <w:rPr>
          <w:rFonts w:eastAsia="Calibri"/>
          <w:lang w:eastAsia="en-US"/>
        </w:rPr>
        <w:t xml:space="preserve"> i förpackningen</w:t>
      </w:r>
      <w:r w:rsidRPr="005E110E">
        <w:rPr>
          <w:rFonts w:eastAsia="Calibri"/>
          <w:lang w:eastAsia="en-US"/>
        </w:rPr>
        <w:t xml:space="preserve">. </w:t>
      </w:r>
    </w:p>
    <w:p w14:paraId="1DE46F6D" w14:textId="077C4289" w:rsidR="00B779E4" w:rsidRDefault="00B779E4" w:rsidP="004C2AD3">
      <w:pPr>
        <w:pStyle w:val="Normalefterlista"/>
        <w:rPr>
          <w:b/>
          <w:bCs/>
        </w:rPr>
      </w:pPr>
    </w:p>
    <w:p w14:paraId="4D98569C" w14:textId="7D64C4F2" w:rsidR="005E110E" w:rsidRPr="004C2AD3" w:rsidRDefault="005E110E" w:rsidP="004C2AD3">
      <w:pPr>
        <w:pStyle w:val="Normalefterlista"/>
        <w:rPr>
          <w:b/>
          <w:bCs/>
        </w:rPr>
      </w:pPr>
      <w:r w:rsidRPr="004C2AD3">
        <w:rPr>
          <w:b/>
          <w:bCs/>
        </w:rPr>
        <w:t xml:space="preserve">Handhavande </w:t>
      </w:r>
    </w:p>
    <w:p w14:paraId="683F7E34" w14:textId="77777777" w:rsidR="005E110E" w:rsidRPr="004C2AD3" w:rsidRDefault="005E110E" w:rsidP="003147C3">
      <w:pPr>
        <w:pStyle w:val="Liststycke"/>
        <w:numPr>
          <w:ilvl w:val="0"/>
          <w:numId w:val="26"/>
        </w:numPr>
      </w:pPr>
      <w:r w:rsidRPr="004C2AD3">
        <w:t xml:space="preserve">En </w:t>
      </w:r>
      <w:proofErr w:type="spellStart"/>
      <w:r w:rsidRPr="004C2AD3">
        <w:t>intraosseös</w:t>
      </w:r>
      <w:proofErr w:type="spellEnd"/>
      <w:r w:rsidRPr="004C2AD3">
        <w:t xml:space="preserve"> nål kan användas för alla infusioner (vätska, blodprodukter och läkemedel </w:t>
      </w:r>
      <w:proofErr w:type="spellStart"/>
      <w:r w:rsidRPr="004C2AD3">
        <w:t>inkl</w:t>
      </w:r>
      <w:proofErr w:type="spellEnd"/>
      <w:r w:rsidRPr="004C2AD3">
        <w:t xml:space="preserve"> kontrastmedel) men EJ cytostatika. </w:t>
      </w:r>
    </w:p>
    <w:p w14:paraId="66D9816E" w14:textId="77777777" w:rsidR="005E110E" w:rsidRPr="004C2AD3" w:rsidRDefault="005E110E" w:rsidP="003147C3">
      <w:pPr>
        <w:pStyle w:val="Liststycke"/>
        <w:numPr>
          <w:ilvl w:val="0"/>
          <w:numId w:val="26"/>
        </w:numPr>
      </w:pPr>
      <w:r w:rsidRPr="004C2AD3">
        <w:t xml:space="preserve">Infusioner ges med övertryck (300 </w:t>
      </w:r>
      <w:proofErr w:type="spellStart"/>
      <w:r w:rsidRPr="004C2AD3">
        <w:t>mmHg</w:t>
      </w:r>
      <w:proofErr w:type="spellEnd"/>
      <w:r w:rsidRPr="004C2AD3">
        <w:t xml:space="preserve">). Till barn ges läkemedel manuellt. </w:t>
      </w:r>
    </w:p>
    <w:p w14:paraId="4147526C" w14:textId="77777777" w:rsidR="005E110E" w:rsidRPr="004C2AD3" w:rsidRDefault="005E110E" w:rsidP="003147C3">
      <w:pPr>
        <w:pStyle w:val="Liststycke"/>
        <w:numPr>
          <w:ilvl w:val="0"/>
          <w:numId w:val="26"/>
        </w:numPr>
      </w:pPr>
      <w:r w:rsidRPr="004C2AD3">
        <w:t xml:space="preserve">Aspirera innan läkemedel ges. </w:t>
      </w:r>
    </w:p>
    <w:p w14:paraId="6831BD91" w14:textId="77777777" w:rsidR="005E110E" w:rsidRPr="004C2AD3" w:rsidRDefault="005E110E" w:rsidP="003147C3">
      <w:pPr>
        <w:pStyle w:val="Liststycke"/>
        <w:numPr>
          <w:ilvl w:val="0"/>
          <w:numId w:val="26"/>
        </w:numPr>
      </w:pPr>
      <w:r w:rsidRPr="004C2AD3">
        <w:lastRenderedPageBreak/>
        <w:t xml:space="preserve">Kontrollera insticksstället regelbundet, svullnad eller missfärgning tyder på felaktigt läge. Risk för </w:t>
      </w:r>
      <w:proofErr w:type="spellStart"/>
      <w:r w:rsidRPr="004C2AD3">
        <w:t>kompartmentsyndrom</w:t>
      </w:r>
      <w:proofErr w:type="spellEnd"/>
      <w:r w:rsidRPr="004C2AD3">
        <w:t xml:space="preserve">. </w:t>
      </w:r>
    </w:p>
    <w:p w14:paraId="762848C6" w14:textId="2A1360CA" w:rsidR="005E110E" w:rsidRPr="004C2AD3" w:rsidRDefault="005E110E" w:rsidP="003147C3">
      <w:pPr>
        <w:pStyle w:val="Liststycke"/>
        <w:numPr>
          <w:ilvl w:val="0"/>
          <w:numId w:val="26"/>
        </w:numPr>
      </w:pPr>
      <w:r w:rsidRPr="004C2AD3">
        <w:t xml:space="preserve">Den </w:t>
      </w:r>
      <w:proofErr w:type="spellStart"/>
      <w:r w:rsidRPr="004C2AD3">
        <w:t>intraosseösa</w:t>
      </w:r>
      <w:proofErr w:type="spellEnd"/>
      <w:r w:rsidRPr="004C2AD3">
        <w:t xml:space="preserve"> nålen är avsedd för akut bruk och avlägsnas så fort den kliniska situationen möjliggör, får sitta </w:t>
      </w:r>
      <w:r w:rsidRPr="003147C3">
        <w:rPr>
          <w:b/>
          <w:bCs/>
        </w:rPr>
        <w:t>max 24 h</w:t>
      </w:r>
      <w:r w:rsidRPr="004C2AD3">
        <w:t>.</w:t>
      </w:r>
    </w:p>
    <w:p w14:paraId="027CD350" w14:textId="77777777" w:rsidR="005E110E" w:rsidRPr="004C2AD3" w:rsidRDefault="005E110E" w:rsidP="003147C3">
      <w:pPr>
        <w:pStyle w:val="Liststycke"/>
        <w:numPr>
          <w:ilvl w:val="0"/>
          <w:numId w:val="26"/>
        </w:numPr>
      </w:pPr>
      <w:r w:rsidRPr="004C2AD3">
        <w:t xml:space="preserve">Beakta att om </w:t>
      </w:r>
      <w:proofErr w:type="spellStart"/>
      <w:r w:rsidRPr="004C2AD3">
        <w:t>intraosseösa</w:t>
      </w:r>
      <w:proofErr w:type="spellEnd"/>
      <w:r w:rsidRPr="004C2AD3">
        <w:t xml:space="preserve"> nålen sitter i </w:t>
      </w:r>
      <w:proofErr w:type="spellStart"/>
      <w:r w:rsidRPr="004C2AD3">
        <w:t>humerus</w:t>
      </w:r>
      <w:proofErr w:type="spellEnd"/>
      <w:r w:rsidRPr="004C2AD3">
        <w:t xml:space="preserve"> får armen INTE föras över patientens huvud då nålen riskerar att åka ur. Informera till exempel röntgen om detta. </w:t>
      </w:r>
    </w:p>
    <w:p w14:paraId="17FCEEA4" w14:textId="5D969DF4" w:rsidR="00B12E3B" w:rsidRDefault="005E110E" w:rsidP="32EAA68C">
      <w:pPr>
        <w:pStyle w:val="Liststycke"/>
      </w:pPr>
      <w:proofErr w:type="spellStart"/>
      <w:r>
        <w:t>Intraosseös</w:t>
      </w:r>
      <w:proofErr w:type="spellEnd"/>
      <w:r>
        <w:t xml:space="preserve"> nål SKALL avlägsnas innan MR-undersökning.</w:t>
      </w:r>
      <w:r w:rsidR="2B411C2B">
        <w:t xml:space="preserve"> </w:t>
      </w:r>
      <w:r>
        <w:t xml:space="preserve">I undantagsfall kan benmärgsaspirat användas </w:t>
      </w:r>
      <w:proofErr w:type="gramStart"/>
      <w:r>
        <w:t>istället</w:t>
      </w:r>
      <w:proofErr w:type="gramEnd"/>
      <w:r>
        <w:t xml:space="preserve"> för blod för analys av vissa prover. Kontakta</w:t>
      </w:r>
      <w:r w:rsidR="402553B5">
        <w:t xml:space="preserve"> jourhavande läkare på</w:t>
      </w:r>
      <w:r>
        <w:t xml:space="preserve"> klinisk kemi </w:t>
      </w:r>
      <w:proofErr w:type="gramStart"/>
      <w:r w:rsidR="422653AC">
        <w:t>031-3427766</w:t>
      </w:r>
      <w:proofErr w:type="gramEnd"/>
      <w:r w:rsidR="422653AC">
        <w:t xml:space="preserve"> </w:t>
      </w:r>
      <w:r>
        <w:t xml:space="preserve">om detta är aktuellt. Ange ALLTID på remissen att det är benmärg. </w:t>
      </w:r>
    </w:p>
    <w:p w14:paraId="24CBA8C7" w14:textId="56CD64EE" w:rsidR="005E110E" w:rsidRPr="004C2AD3" w:rsidRDefault="001F3C20" w:rsidP="003147C3">
      <w:pPr>
        <w:pStyle w:val="Liststycke"/>
        <w:numPr>
          <w:ilvl w:val="0"/>
          <w:numId w:val="26"/>
        </w:numPr>
      </w:pPr>
      <w:r>
        <w:t xml:space="preserve">Det </w:t>
      </w:r>
      <w:r w:rsidR="00BE0D05">
        <w:t>är</w:t>
      </w:r>
      <w:r>
        <w:t xml:space="preserve"> INTE </w:t>
      </w:r>
      <w:r w:rsidR="00BE0D05">
        <w:t>möjligt att analysera</w:t>
      </w:r>
      <w:r>
        <w:t xml:space="preserve"> </w:t>
      </w:r>
      <w:proofErr w:type="spellStart"/>
      <w:r>
        <w:t>bastest</w:t>
      </w:r>
      <w:proofErr w:type="spellEnd"/>
      <w:r>
        <w:t xml:space="preserve"> </w:t>
      </w:r>
      <w:r w:rsidR="00A93C62">
        <w:t>från benm</w:t>
      </w:r>
      <w:r w:rsidR="004B459D">
        <w:t>ärg</w:t>
      </w:r>
      <w:r w:rsidR="00D2360A">
        <w:t>.</w:t>
      </w:r>
    </w:p>
    <w:p w14:paraId="34169507" w14:textId="77777777" w:rsidR="005E110E" w:rsidRPr="005E110E" w:rsidRDefault="005E110E" w:rsidP="003147C3">
      <w:pPr>
        <w:rPr>
          <w:rFonts w:ascii="Arial" w:hAnsi="Arial" w:cs="Arial"/>
          <w:color w:val="000000"/>
          <w:sz w:val="20"/>
          <w:szCs w:val="20"/>
        </w:rPr>
      </w:pPr>
    </w:p>
    <w:p w14:paraId="616007B8" w14:textId="77777777" w:rsidR="005E110E" w:rsidRPr="00BB36B1" w:rsidRDefault="005E110E" w:rsidP="00BB36B1">
      <w:pPr>
        <w:rPr>
          <w:b/>
          <w:bCs/>
        </w:rPr>
      </w:pPr>
      <w:r w:rsidRPr="00BB36B1">
        <w:rPr>
          <w:b/>
          <w:bCs/>
        </w:rPr>
        <w:t>Borttagning</w:t>
      </w:r>
    </w:p>
    <w:p w14:paraId="3C14FBB1" w14:textId="6634DECB" w:rsidR="005E110E" w:rsidRPr="00BB36B1" w:rsidRDefault="005E110E" w:rsidP="00BB36B1">
      <w:pPr>
        <w:pStyle w:val="Liststycke"/>
        <w:numPr>
          <w:ilvl w:val="0"/>
          <w:numId w:val="30"/>
        </w:numPr>
        <w:rPr>
          <w:b/>
          <w:bCs/>
        </w:rPr>
      </w:pPr>
      <w:r w:rsidRPr="005E110E">
        <w:t xml:space="preserve">Fäst en spruta med </w:t>
      </w:r>
      <w:proofErr w:type="spellStart"/>
      <w:r w:rsidRPr="005E110E">
        <w:t>luerlock</w:t>
      </w:r>
      <w:proofErr w:type="spellEnd"/>
      <w:r w:rsidR="00FE4D35">
        <w:t xml:space="preserve">- </w:t>
      </w:r>
      <w:r w:rsidRPr="005E110E">
        <w:t xml:space="preserve">fattning på nålen. </w:t>
      </w:r>
    </w:p>
    <w:p w14:paraId="0C088F5E" w14:textId="5FF9632E" w:rsidR="005E110E" w:rsidRPr="00BB36B1" w:rsidRDefault="005E110E" w:rsidP="00BB36B1">
      <w:pPr>
        <w:pStyle w:val="Liststycke"/>
        <w:numPr>
          <w:ilvl w:val="0"/>
          <w:numId w:val="30"/>
        </w:numPr>
        <w:rPr>
          <w:b/>
          <w:bCs/>
        </w:rPr>
      </w:pPr>
      <w:r w:rsidRPr="005E110E">
        <w:t>Rotera medsols och dra rakt ut</w:t>
      </w:r>
      <w:r w:rsidR="0021492B">
        <w:t>.</w:t>
      </w:r>
      <w:r w:rsidRPr="005E110E">
        <w:t xml:space="preserve"> Obs! Bänd inte.</w:t>
      </w:r>
    </w:p>
    <w:p w14:paraId="3F70C95D" w14:textId="77777777" w:rsidR="005E110E" w:rsidRPr="005E110E" w:rsidRDefault="005E110E" w:rsidP="00BB36B1">
      <w:pPr>
        <w:pStyle w:val="Liststycke"/>
        <w:numPr>
          <w:ilvl w:val="0"/>
          <w:numId w:val="30"/>
        </w:numPr>
      </w:pPr>
      <w:r w:rsidRPr="005E110E">
        <w:t xml:space="preserve">Sätt ett vanligt plåster över såret. </w:t>
      </w:r>
    </w:p>
    <w:p w14:paraId="64E9C1CF" w14:textId="77777777" w:rsidR="005E110E" w:rsidRPr="005E110E" w:rsidRDefault="005E110E" w:rsidP="00BB36B1">
      <w:pPr>
        <w:pStyle w:val="Liststycke"/>
        <w:numPr>
          <w:ilvl w:val="0"/>
          <w:numId w:val="30"/>
        </w:numPr>
      </w:pPr>
      <w:r w:rsidRPr="005E110E">
        <w:t xml:space="preserve">Armbandet skall sitta kvar på patienten 48 h efter borttagning av nålen. Notera tiden för borttagning av nålen på armbandet. </w:t>
      </w:r>
    </w:p>
    <w:p w14:paraId="76BD17E9" w14:textId="77777777" w:rsidR="005E110E" w:rsidRPr="005E110E" w:rsidRDefault="005E110E" w:rsidP="00BB36B1">
      <w:pPr>
        <w:pStyle w:val="Liststycke"/>
        <w:numPr>
          <w:ilvl w:val="0"/>
          <w:numId w:val="30"/>
        </w:numPr>
      </w:pPr>
      <w:r w:rsidRPr="005E110E">
        <w:t xml:space="preserve">Dokumentera borttagning av nålen i </w:t>
      </w:r>
      <w:proofErr w:type="spellStart"/>
      <w:r w:rsidRPr="005E110E">
        <w:t>Melior</w:t>
      </w:r>
      <w:proofErr w:type="spellEnd"/>
      <w:r w:rsidRPr="005E110E">
        <w:t xml:space="preserve"> under infarter. </w:t>
      </w:r>
    </w:p>
    <w:p w14:paraId="4F4B2D32" w14:textId="77777777" w:rsidR="005E110E" w:rsidRPr="005E110E" w:rsidRDefault="005E110E" w:rsidP="00BB36B1">
      <w:pPr>
        <w:pStyle w:val="Liststycke"/>
        <w:numPr>
          <w:ilvl w:val="0"/>
          <w:numId w:val="30"/>
        </w:numPr>
      </w:pPr>
      <w:r w:rsidRPr="005E110E">
        <w:t xml:space="preserve">Rapportera till mottagande avdelning att patienten har haft en </w:t>
      </w:r>
      <w:proofErr w:type="spellStart"/>
      <w:r w:rsidRPr="005E110E">
        <w:t>intraosseös</w:t>
      </w:r>
      <w:proofErr w:type="spellEnd"/>
      <w:r w:rsidRPr="005E110E">
        <w:t xml:space="preserve"> nål. </w:t>
      </w:r>
    </w:p>
    <w:p w14:paraId="4BEE42F7" w14:textId="20C15740" w:rsidR="005E110E" w:rsidRPr="00306D2C" w:rsidRDefault="00AE35D0" w:rsidP="00306D2C">
      <w:pPr>
        <w:spacing w:after="0" w:line="240" w:lineRule="auto"/>
        <w:ind w:left="720" w:right="0"/>
        <w:rPr>
          <w:rFonts w:ascii="Arial" w:hAnsi="Arial" w:cs="Arial"/>
          <w:color w:val="000000"/>
          <w:sz w:val="20"/>
          <w:szCs w:val="20"/>
        </w:rPr>
      </w:pPr>
      <w:r>
        <w:fldChar w:fldCharType="begin"/>
      </w:r>
      <w:r>
        <w:instrText xml:space="preserve"> INCLUDEPICTURE  "https://encrypted-tbn0.gstatic.com/images?q=tbn:ANd9GcR-jmyw3FP6W7Q4n7IoDk7HiC0SejONtZKUNQ&amp;usqp=CAU" \* MERGEFORMATINET </w:instrText>
      </w:r>
      <w:r>
        <w:fldChar w:fldCharType="separate"/>
      </w:r>
      <w:r w:rsidR="00945CDF">
        <w:fldChar w:fldCharType="begin"/>
      </w:r>
      <w:r w:rsidR="00945CDF">
        <w:instrText xml:space="preserve"> INCLUDEPICTURE  "https://encrypted-tbn0.gstatic.com/images?q=tbn:ANd9GcR-jmyw3FP6W7Q4n7IoDk7HiC0SejONtZKUNQ&amp;usqp=CAU" \* MERGEFORMATINET </w:instrText>
      </w:r>
      <w:r w:rsidR="00945CDF">
        <w:fldChar w:fldCharType="separate"/>
      </w:r>
      <w:r w:rsidR="00377D51">
        <w:fldChar w:fldCharType="begin"/>
      </w:r>
      <w:r w:rsidR="00377D51">
        <w:instrText xml:space="preserve"> INCLUDEPICTURE  "https://encrypted-tbn0.gstatic.com/images?q=tbn:ANd9GcR-jmyw3FP6W7Q4n7IoDk7HiC0SejONtZKUNQ&amp;usqp=CAU" \* MERGEFORMATINET </w:instrText>
      </w:r>
      <w:r w:rsidR="00377D51">
        <w:fldChar w:fldCharType="separate"/>
      </w:r>
      <w:r w:rsidR="007F7AC4">
        <w:fldChar w:fldCharType="begin"/>
      </w:r>
      <w:r w:rsidR="007F7AC4">
        <w:instrText xml:space="preserve"> INCLUDEPICTURE  "https://encrypted-tbn0.gstatic.com/images?q=tbn:ANd9GcR-jmyw3FP6W7Q4n7IoDk7HiC0SejONtZKUNQ&amp;usqp=CAU" \* MERGEFORMATINET </w:instrText>
      </w:r>
      <w:r w:rsidR="007F7AC4">
        <w:fldChar w:fldCharType="separate"/>
      </w:r>
      <w:r w:rsidR="002D0F33">
        <w:fldChar w:fldCharType="begin"/>
      </w:r>
      <w:r w:rsidR="002D0F33">
        <w:instrText xml:space="preserve"> INCLUDEPICTURE  "https://encrypted-tbn0.gstatic.com/images?q=tbn:ANd9GcR-jmyw3FP6W7Q4n7IoDk7HiC0SejONtZKUNQ&amp;usqp=CAU" \* MERGEFORMATINET </w:instrText>
      </w:r>
      <w:r w:rsidR="002D0F33">
        <w:fldChar w:fldCharType="separate"/>
      </w:r>
      <w:r w:rsidR="009D34EA">
        <w:fldChar w:fldCharType="begin"/>
      </w:r>
      <w:r w:rsidR="009D34EA">
        <w:instrText xml:space="preserve"> INCLUDEPICTURE  "https://encrypted-tbn0.gstatic.com/images?q=tbn:ANd9GcR-jmyw3FP6W7Q4n7IoDk7HiC0SejONtZKUNQ&amp;usqp=CAU" \* MERGEFORMATINET </w:instrText>
      </w:r>
      <w:r w:rsidR="009D34EA">
        <w:fldChar w:fldCharType="separate"/>
      </w:r>
      <w:r w:rsidR="00CF47CD">
        <w:fldChar w:fldCharType="begin"/>
      </w:r>
      <w:r w:rsidR="00CF47CD">
        <w:instrText xml:space="preserve"> INCLUDEPICTURE  "https://encrypted-tbn0.gstatic.com/images?q=tbn:ANd9GcR-jmyw3FP6W7Q4n7IoDk7HiC0SejONtZKUNQ&amp;usqp=CAU" \* MERGEFORMATINET </w:instrText>
      </w:r>
      <w:r w:rsidR="00CF47CD">
        <w:fldChar w:fldCharType="separate"/>
      </w:r>
      <w:r w:rsidR="00780648">
        <w:fldChar w:fldCharType="begin"/>
      </w:r>
      <w:r w:rsidR="00780648">
        <w:instrText xml:space="preserve"> INCLUDEPICTURE  "https://encrypted-tbn0.gstatic.com/images?q=tbn:ANd9GcR-jmyw3FP6W7Q4n7IoDk7HiC0SejONtZKUNQ&amp;usqp=CAU" \* MERGEFORMATINET </w:instrText>
      </w:r>
      <w:r w:rsidR="00780648">
        <w:fldChar w:fldCharType="separate"/>
      </w:r>
      <w:r w:rsidR="00FC77C2">
        <w:fldChar w:fldCharType="begin"/>
      </w:r>
      <w:r w:rsidR="00FC77C2">
        <w:instrText xml:space="preserve"> INCLUDEPICTURE  "https://encrypted-tbn0.gstatic.com/images?q=tbn:ANd9GcR-jmyw3FP6W7Q4n7IoDk7HiC0SejONtZKUNQ&amp;usqp=CAU" \* MERGEFORMATINET </w:instrText>
      </w:r>
      <w:r w:rsidR="00FC77C2">
        <w:fldChar w:fldCharType="separate"/>
      </w:r>
      <w:r w:rsidR="00FC77C2">
        <w:fldChar w:fldCharType="end"/>
      </w:r>
      <w:r w:rsidR="00780648">
        <w:fldChar w:fldCharType="end"/>
      </w:r>
      <w:r w:rsidR="00CF47CD">
        <w:fldChar w:fldCharType="end"/>
      </w:r>
      <w:r w:rsidR="009D34EA">
        <w:fldChar w:fldCharType="end"/>
      </w:r>
      <w:r w:rsidR="002D0F33">
        <w:fldChar w:fldCharType="end"/>
      </w:r>
      <w:r w:rsidR="007F7AC4">
        <w:fldChar w:fldCharType="end"/>
      </w:r>
      <w:r w:rsidR="00377D51">
        <w:fldChar w:fldCharType="end"/>
      </w:r>
      <w:r w:rsidR="00945CDF">
        <w:fldChar w:fldCharType="end"/>
      </w:r>
      <w:r>
        <w:fldChar w:fldCharType="end"/>
      </w:r>
    </w:p>
    <w:p w14:paraId="53B66758" w14:textId="77777777" w:rsidR="005E110E" w:rsidRPr="005E110E" w:rsidRDefault="005E110E" w:rsidP="005E110E">
      <w:pPr>
        <w:spacing w:after="0" w:line="240" w:lineRule="auto"/>
        <w:ind w:left="0" w:right="0"/>
        <w:rPr>
          <w:rFonts w:ascii="Arial" w:hAnsi="Arial" w:cs="Arial"/>
          <w:sz w:val="22"/>
          <w:szCs w:val="22"/>
        </w:rPr>
      </w:pPr>
    </w:p>
    <w:p w14:paraId="7DB5016A" w14:textId="77777777" w:rsidR="003147C3" w:rsidRDefault="003147C3" w:rsidP="005402EA">
      <w:pPr>
        <w:rPr>
          <w:b/>
          <w:bCs/>
        </w:rPr>
      </w:pPr>
    </w:p>
    <w:p w14:paraId="17A78093" w14:textId="0150395B" w:rsidR="005E110E" w:rsidRPr="005402EA" w:rsidRDefault="005E110E" w:rsidP="005402EA">
      <w:pPr>
        <w:rPr>
          <w:b/>
          <w:bCs/>
        </w:rPr>
      </w:pPr>
      <w:r w:rsidRPr="005402EA">
        <w:rPr>
          <w:b/>
          <w:bCs/>
        </w:rPr>
        <w:t>Kunskapsöversikt</w:t>
      </w:r>
    </w:p>
    <w:p w14:paraId="0FFC4692" w14:textId="77777777" w:rsidR="005E110E" w:rsidRPr="005E110E" w:rsidRDefault="005E110E" w:rsidP="005402EA">
      <w:r w:rsidRPr="005E110E">
        <w:t xml:space="preserve">www.medidyne.se </w:t>
      </w:r>
    </w:p>
    <w:p w14:paraId="5C2C073C" w14:textId="77777777" w:rsidR="005E110E" w:rsidRPr="005E110E" w:rsidRDefault="005E110E" w:rsidP="005402EA">
      <w:r w:rsidRPr="005E110E">
        <w:t xml:space="preserve">ARROW EZ-IO® by </w:t>
      </w:r>
      <w:proofErr w:type="spellStart"/>
      <w:r w:rsidRPr="005E110E">
        <w:t>Teleflex</w:t>
      </w:r>
      <w:proofErr w:type="spellEnd"/>
      <w:r w:rsidRPr="005E110E">
        <w:t xml:space="preserve">®, </w:t>
      </w:r>
      <w:proofErr w:type="spellStart"/>
      <w:r w:rsidRPr="005E110E">
        <w:t>app</w:t>
      </w:r>
      <w:proofErr w:type="spellEnd"/>
      <w:r w:rsidRPr="005E110E">
        <w:t xml:space="preserve"> för Android och IOS</w:t>
      </w:r>
    </w:p>
    <w:p w14:paraId="201E6B7B" w14:textId="77777777" w:rsidR="005E110E" w:rsidRPr="005E110E" w:rsidRDefault="005E110E" w:rsidP="005E110E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A0E09A0" w14:textId="77777777" w:rsidR="005E110E" w:rsidRPr="005E110E" w:rsidRDefault="005E110E" w:rsidP="005402EA">
      <w:pPr>
        <w:pStyle w:val="Rubrik2"/>
        <w:rPr>
          <w:color w:val="FF0000"/>
        </w:rPr>
      </w:pPr>
      <w:r w:rsidRPr="005E110E">
        <w:t>Granskare/arbetsgrupp</w:t>
      </w:r>
    </w:p>
    <w:p w14:paraId="179424F5" w14:textId="30DE2F1D" w:rsidR="005E110E" w:rsidRDefault="00865320" w:rsidP="005402EA">
      <w:r>
        <w:t>Jenny Andersson</w:t>
      </w:r>
      <w:r w:rsidR="005E110E" w:rsidRPr="005E110E">
        <w:t>, Teknikansvarig Sjuksköterska, CIVA An</w:t>
      </w:r>
      <w:r w:rsidR="003850B0">
        <w:t>/</w:t>
      </w:r>
      <w:proofErr w:type="spellStart"/>
      <w:r w:rsidR="005E110E" w:rsidRPr="005E110E">
        <w:t>Op</w:t>
      </w:r>
      <w:proofErr w:type="spellEnd"/>
      <w:r w:rsidR="003850B0">
        <w:t>/</w:t>
      </w:r>
      <w:proofErr w:type="spellStart"/>
      <w:r w:rsidR="005E110E" w:rsidRPr="005E110E">
        <w:t>Iva</w:t>
      </w:r>
      <w:proofErr w:type="spellEnd"/>
      <w:r w:rsidR="005E110E" w:rsidRPr="005E110E">
        <w:t xml:space="preserve"> Område 5 </w:t>
      </w:r>
    </w:p>
    <w:p w14:paraId="3BB713C4" w14:textId="2E097AFE" w:rsidR="003850B0" w:rsidRPr="005E110E" w:rsidRDefault="003850B0" w:rsidP="003850B0">
      <w:r>
        <w:t xml:space="preserve">Frida Mattsson, </w:t>
      </w:r>
      <w:r w:rsidRPr="005E110E">
        <w:t>Teknikansvarig Sjuksköterska, CIVA An</w:t>
      </w:r>
      <w:r>
        <w:t>/</w:t>
      </w:r>
      <w:proofErr w:type="spellStart"/>
      <w:r w:rsidRPr="005E110E">
        <w:t>Op</w:t>
      </w:r>
      <w:proofErr w:type="spellEnd"/>
      <w:r>
        <w:t>/</w:t>
      </w:r>
      <w:proofErr w:type="spellStart"/>
      <w:r w:rsidRPr="005E110E">
        <w:t>Iva</w:t>
      </w:r>
      <w:proofErr w:type="spellEnd"/>
      <w:r w:rsidRPr="005E110E">
        <w:t xml:space="preserve"> Område 5 </w:t>
      </w:r>
    </w:p>
    <w:p w14:paraId="295A78B6" w14:textId="4C77BCD1" w:rsidR="005E110E" w:rsidRPr="005E110E" w:rsidRDefault="005E110E" w:rsidP="005402EA">
      <w:r w:rsidRPr="005E110E">
        <w:t>Kristina Eklöf, Specialistläkare, AnOpIVA Område 5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E110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5CBF5C" w14:textId="77777777" w:rsidR="00780648" w:rsidRDefault="00780648">
      <w:r>
        <w:separator/>
      </w:r>
    </w:p>
  </w:endnote>
  <w:endnote w:type="continuationSeparator" w:id="0">
    <w:p w14:paraId="54B6BF68" w14:textId="77777777" w:rsidR="00780648" w:rsidRDefault="00780648">
      <w:r>
        <w:continuationSeparator/>
      </w:r>
    </w:p>
  </w:endnote>
  <w:endnote w:type="continuationNotice" w:id="1">
    <w:p w14:paraId="1D7A638A" w14:textId="77777777" w:rsidR="00780648" w:rsidRDefault="007806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C7BB87" w14:textId="77777777" w:rsidR="00780648" w:rsidRDefault="00780648"/>
  </w:footnote>
  <w:footnote w:type="continuationSeparator" w:id="0">
    <w:p w14:paraId="43454430" w14:textId="77777777" w:rsidR="00780648" w:rsidRDefault="00780648">
      <w:r>
        <w:continuationSeparator/>
      </w:r>
    </w:p>
  </w:footnote>
  <w:footnote w:type="continuationNotice" w:id="1">
    <w:p w14:paraId="1AAC2312" w14:textId="77777777" w:rsidR="00780648" w:rsidRDefault="007806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669FED6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70B5B9E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6B6EC8"/>
    <w:multiLevelType w:val="hybridMultilevel"/>
    <w:tmpl w:val="21AC3F1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2EF17E3"/>
    <w:multiLevelType w:val="hybridMultilevel"/>
    <w:tmpl w:val="1116D4B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8F235D6"/>
    <w:multiLevelType w:val="hybridMultilevel"/>
    <w:tmpl w:val="7272E696"/>
    <w:lvl w:ilvl="0" w:tplc="FFFFFFFF">
      <w:start w:val="20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3916C56"/>
    <w:multiLevelType w:val="hybridMultilevel"/>
    <w:tmpl w:val="FB7E93A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44033F0"/>
    <w:multiLevelType w:val="hybridMultilevel"/>
    <w:tmpl w:val="5466443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63E28AF"/>
    <w:multiLevelType w:val="hybridMultilevel"/>
    <w:tmpl w:val="F7F2B17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E075144"/>
    <w:multiLevelType w:val="hybridMultilevel"/>
    <w:tmpl w:val="C100C8E2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10F2B60"/>
    <w:multiLevelType w:val="hybridMultilevel"/>
    <w:tmpl w:val="82D49544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596C0D"/>
    <w:multiLevelType w:val="hybridMultilevel"/>
    <w:tmpl w:val="A72A8B3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29B3E10"/>
    <w:multiLevelType w:val="hybridMultilevel"/>
    <w:tmpl w:val="7CAE889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B713C6B"/>
    <w:multiLevelType w:val="hybridMultilevel"/>
    <w:tmpl w:val="4D7E57A6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6" w15:restartNumberingAfterBreak="0">
    <w:nsid w:val="5EFB7B4B"/>
    <w:multiLevelType w:val="hybridMultilevel"/>
    <w:tmpl w:val="BFBE603E"/>
    <w:lvl w:ilvl="0" w:tplc="FFFFFFFF">
      <w:start w:val="1"/>
      <w:numFmt w:val="decimal"/>
      <w:lvlText w:val="%1."/>
      <w:lvlJc w:val="left"/>
      <w:pPr>
        <w:ind w:left="643" w:hanging="360"/>
      </w:pPr>
      <w:rPr>
        <w:rFonts w:hint="default"/>
        <w:b/>
        <w:bCs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8C7D74"/>
    <w:multiLevelType w:val="hybridMultilevel"/>
    <w:tmpl w:val="A27E28C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6E1735FD"/>
    <w:multiLevelType w:val="hybridMultilevel"/>
    <w:tmpl w:val="D33A1232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5D253AC"/>
    <w:multiLevelType w:val="hybridMultilevel"/>
    <w:tmpl w:val="DA3E3734"/>
    <w:lvl w:ilvl="0" w:tplc="041D000F">
      <w:start w:val="1"/>
      <w:numFmt w:val="decimal"/>
      <w:lvlText w:val="%1."/>
      <w:lvlJc w:val="left"/>
      <w:pPr>
        <w:ind w:left="171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1" w15:restartNumberingAfterBreak="0">
    <w:nsid w:val="76AF79C5"/>
    <w:multiLevelType w:val="hybridMultilevel"/>
    <w:tmpl w:val="9E465B7E"/>
    <w:lvl w:ilvl="0" w:tplc="FFFFFFFF">
      <w:start w:val="20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47557782">
    <w:abstractNumId w:val="33"/>
  </w:num>
  <w:num w:numId="2" w16cid:durableId="840007354">
    <w:abstractNumId w:val="24"/>
  </w:num>
  <w:num w:numId="3" w16cid:durableId="1231423349">
    <w:abstractNumId w:val="0"/>
  </w:num>
  <w:num w:numId="4" w16cid:durableId="2127692549">
    <w:abstractNumId w:val="9"/>
  </w:num>
  <w:num w:numId="5" w16cid:durableId="1354922314">
    <w:abstractNumId w:val="29"/>
  </w:num>
  <w:num w:numId="6" w16cid:durableId="1318606491">
    <w:abstractNumId w:val="2"/>
  </w:num>
  <w:num w:numId="7" w16cid:durableId="1054161074">
    <w:abstractNumId w:val="19"/>
  </w:num>
  <w:num w:numId="8" w16cid:durableId="390738977">
    <w:abstractNumId w:val="14"/>
  </w:num>
  <w:num w:numId="9" w16cid:durableId="766658130">
    <w:abstractNumId w:val="1"/>
  </w:num>
  <w:num w:numId="10" w16cid:durableId="1791821689">
    <w:abstractNumId w:val="1"/>
  </w:num>
  <w:num w:numId="11" w16cid:durableId="1208445385">
    <w:abstractNumId w:val="4"/>
  </w:num>
  <w:num w:numId="12" w16cid:durableId="425349883">
    <w:abstractNumId w:val="6"/>
  </w:num>
  <w:num w:numId="13" w16cid:durableId="65763276">
    <w:abstractNumId w:val="23"/>
  </w:num>
  <w:num w:numId="14" w16cid:durableId="480317851">
    <w:abstractNumId w:val="15"/>
  </w:num>
  <w:num w:numId="15" w16cid:durableId="474881464">
    <w:abstractNumId w:val="10"/>
  </w:num>
  <w:num w:numId="16" w16cid:durableId="1879924834">
    <w:abstractNumId w:val="21"/>
  </w:num>
  <w:num w:numId="17" w16cid:durableId="928079717">
    <w:abstractNumId w:val="7"/>
  </w:num>
  <w:num w:numId="18" w16cid:durableId="308679036">
    <w:abstractNumId w:val="17"/>
  </w:num>
  <w:num w:numId="19" w16cid:durableId="2127964301">
    <w:abstractNumId w:val="32"/>
  </w:num>
  <w:num w:numId="20" w16cid:durableId="1367171600">
    <w:abstractNumId w:val="8"/>
  </w:num>
  <w:num w:numId="21" w16cid:durableId="1688017762">
    <w:abstractNumId w:val="31"/>
  </w:num>
  <w:num w:numId="22" w16cid:durableId="460223495">
    <w:abstractNumId w:val="26"/>
  </w:num>
  <w:num w:numId="23" w16cid:durableId="757867455">
    <w:abstractNumId w:val="20"/>
  </w:num>
  <w:num w:numId="24" w16cid:durableId="232933920">
    <w:abstractNumId w:val="12"/>
  </w:num>
  <w:num w:numId="25" w16cid:durableId="1913662326">
    <w:abstractNumId w:val="3"/>
  </w:num>
  <w:num w:numId="26" w16cid:durableId="721027870">
    <w:abstractNumId w:val="27"/>
  </w:num>
  <w:num w:numId="27" w16cid:durableId="758596113">
    <w:abstractNumId w:val="18"/>
  </w:num>
  <w:num w:numId="28" w16cid:durableId="288560918">
    <w:abstractNumId w:val="16"/>
  </w:num>
  <w:num w:numId="29" w16cid:durableId="1280451891">
    <w:abstractNumId w:val="25"/>
  </w:num>
  <w:num w:numId="30" w16cid:durableId="629432644">
    <w:abstractNumId w:val="5"/>
  </w:num>
  <w:num w:numId="31" w16cid:durableId="1281305059">
    <w:abstractNumId w:val="22"/>
  </w:num>
  <w:num w:numId="32" w16cid:durableId="1058360910">
    <w:abstractNumId w:val="13"/>
  </w:num>
  <w:num w:numId="33" w16cid:durableId="2035492295">
    <w:abstractNumId w:val="11"/>
  </w:num>
  <w:num w:numId="34" w16cid:durableId="346180307">
    <w:abstractNumId w:val="28"/>
  </w:num>
  <w:num w:numId="35" w16cid:durableId="191550428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0EC"/>
    <w:rsid w:val="00010D47"/>
    <w:rsid w:val="00016CF0"/>
    <w:rsid w:val="0002435C"/>
    <w:rsid w:val="00030DDD"/>
    <w:rsid w:val="000313BB"/>
    <w:rsid w:val="00033ED5"/>
    <w:rsid w:val="00050500"/>
    <w:rsid w:val="000506E1"/>
    <w:rsid w:val="0005268F"/>
    <w:rsid w:val="0005691C"/>
    <w:rsid w:val="00056ECB"/>
    <w:rsid w:val="00056ED5"/>
    <w:rsid w:val="00061A07"/>
    <w:rsid w:val="000655CC"/>
    <w:rsid w:val="000700AE"/>
    <w:rsid w:val="000748CB"/>
    <w:rsid w:val="00084024"/>
    <w:rsid w:val="0009044C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64AE"/>
    <w:rsid w:val="000F7681"/>
    <w:rsid w:val="00103031"/>
    <w:rsid w:val="001044FE"/>
    <w:rsid w:val="001139D4"/>
    <w:rsid w:val="00114BE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AED"/>
    <w:rsid w:val="001A4E7C"/>
    <w:rsid w:val="001A6531"/>
    <w:rsid w:val="001B07E8"/>
    <w:rsid w:val="001B762C"/>
    <w:rsid w:val="001C4D0A"/>
    <w:rsid w:val="001C5FEF"/>
    <w:rsid w:val="001E7C71"/>
    <w:rsid w:val="001F3C20"/>
    <w:rsid w:val="001F70A9"/>
    <w:rsid w:val="00211487"/>
    <w:rsid w:val="00211D91"/>
    <w:rsid w:val="0021492B"/>
    <w:rsid w:val="00217DEC"/>
    <w:rsid w:val="00235B57"/>
    <w:rsid w:val="00250F24"/>
    <w:rsid w:val="002523C5"/>
    <w:rsid w:val="0025380B"/>
    <w:rsid w:val="0025703A"/>
    <w:rsid w:val="00257A58"/>
    <w:rsid w:val="00257C3A"/>
    <w:rsid w:val="00262F3D"/>
    <w:rsid w:val="00263281"/>
    <w:rsid w:val="002651D6"/>
    <w:rsid w:val="0026551F"/>
    <w:rsid w:val="00266274"/>
    <w:rsid w:val="002762D3"/>
    <w:rsid w:val="00280A85"/>
    <w:rsid w:val="00284119"/>
    <w:rsid w:val="00287676"/>
    <w:rsid w:val="00290B5C"/>
    <w:rsid w:val="00294791"/>
    <w:rsid w:val="002B0B30"/>
    <w:rsid w:val="002B0C78"/>
    <w:rsid w:val="002B66D9"/>
    <w:rsid w:val="002C0C02"/>
    <w:rsid w:val="002C1277"/>
    <w:rsid w:val="002C60AD"/>
    <w:rsid w:val="002D0E0E"/>
    <w:rsid w:val="002D0F33"/>
    <w:rsid w:val="002D6023"/>
    <w:rsid w:val="002E263F"/>
    <w:rsid w:val="002E6F81"/>
    <w:rsid w:val="002E70A2"/>
    <w:rsid w:val="002F08BA"/>
    <w:rsid w:val="002F276C"/>
    <w:rsid w:val="002F2CFF"/>
    <w:rsid w:val="002F568B"/>
    <w:rsid w:val="002F7818"/>
    <w:rsid w:val="00305F69"/>
    <w:rsid w:val="003066D0"/>
    <w:rsid w:val="00306D2C"/>
    <w:rsid w:val="00311401"/>
    <w:rsid w:val="003147C3"/>
    <w:rsid w:val="003203D7"/>
    <w:rsid w:val="00320F86"/>
    <w:rsid w:val="00324171"/>
    <w:rsid w:val="00326C24"/>
    <w:rsid w:val="00331701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D51"/>
    <w:rsid w:val="00384019"/>
    <w:rsid w:val="003850B0"/>
    <w:rsid w:val="003854F1"/>
    <w:rsid w:val="0039118E"/>
    <w:rsid w:val="00397F54"/>
    <w:rsid w:val="003A0D43"/>
    <w:rsid w:val="003B2A4B"/>
    <w:rsid w:val="003D099E"/>
    <w:rsid w:val="003D21A2"/>
    <w:rsid w:val="003D29D2"/>
    <w:rsid w:val="003D7935"/>
    <w:rsid w:val="003E0705"/>
    <w:rsid w:val="003E2FF7"/>
    <w:rsid w:val="003F1013"/>
    <w:rsid w:val="003F1ACF"/>
    <w:rsid w:val="00404948"/>
    <w:rsid w:val="00406BEA"/>
    <w:rsid w:val="00413A60"/>
    <w:rsid w:val="004230F7"/>
    <w:rsid w:val="00423C36"/>
    <w:rsid w:val="00425382"/>
    <w:rsid w:val="0043167E"/>
    <w:rsid w:val="0043409A"/>
    <w:rsid w:val="00443C1E"/>
    <w:rsid w:val="00446255"/>
    <w:rsid w:val="00451935"/>
    <w:rsid w:val="004538EA"/>
    <w:rsid w:val="00460ED0"/>
    <w:rsid w:val="00465651"/>
    <w:rsid w:val="00470CE7"/>
    <w:rsid w:val="00470F4F"/>
    <w:rsid w:val="00472482"/>
    <w:rsid w:val="00480DC7"/>
    <w:rsid w:val="0048398B"/>
    <w:rsid w:val="004876F6"/>
    <w:rsid w:val="0049236A"/>
    <w:rsid w:val="00492718"/>
    <w:rsid w:val="004A0DDB"/>
    <w:rsid w:val="004A355D"/>
    <w:rsid w:val="004A4970"/>
    <w:rsid w:val="004B2183"/>
    <w:rsid w:val="004B2A01"/>
    <w:rsid w:val="004B459D"/>
    <w:rsid w:val="004C2559"/>
    <w:rsid w:val="004C2AD3"/>
    <w:rsid w:val="004D1A9A"/>
    <w:rsid w:val="004D78B0"/>
    <w:rsid w:val="004D7BA3"/>
    <w:rsid w:val="004E26F3"/>
    <w:rsid w:val="004F1AC1"/>
    <w:rsid w:val="004F4518"/>
    <w:rsid w:val="004F4C62"/>
    <w:rsid w:val="00501433"/>
    <w:rsid w:val="005059F1"/>
    <w:rsid w:val="005076FF"/>
    <w:rsid w:val="00511CC4"/>
    <w:rsid w:val="005262AC"/>
    <w:rsid w:val="00531E60"/>
    <w:rsid w:val="00536A5A"/>
    <w:rsid w:val="005402EA"/>
    <w:rsid w:val="00541D07"/>
    <w:rsid w:val="00542526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016"/>
    <w:rsid w:val="005C4606"/>
    <w:rsid w:val="005D017D"/>
    <w:rsid w:val="005D0B0C"/>
    <w:rsid w:val="005E02B3"/>
    <w:rsid w:val="005E110E"/>
    <w:rsid w:val="005E1E24"/>
    <w:rsid w:val="00601F5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5E9"/>
    <w:rsid w:val="00654B56"/>
    <w:rsid w:val="0065595B"/>
    <w:rsid w:val="00660269"/>
    <w:rsid w:val="00665F89"/>
    <w:rsid w:val="00673C92"/>
    <w:rsid w:val="006753EC"/>
    <w:rsid w:val="006A2789"/>
    <w:rsid w:val="006A4978"/>
    <w:rsid w:val="006A7261"/>
    <w:rsid w:val="006A7D5F"/>
    <w:rsid w:val="006B0D29"/>
    <w:rsid w:val="006B1819"/>
    <w:rsid w:val="006B2120"/>
    <w:rsid w:val="006B2248"/>
    <w:rsid w:val="006B5DE7"/>
    <w:rsid w:val="006C5048"/>
    <w:rsid w:val="006C6A4B"/>
    <w:rsid w:val="006C779F"/>
    <w:rsid w:val="006D01F5"/>
    <w:rsid w:val="006D0CFB"/>
    <w:rsid w:val="006D2B2E"/>
    <w:rsid w:val="006D30C0"/>
    <w:rsid w:val="006D7535"/>
    <w:rsid w:val="006E450B"/>
    <w:rsid w:val="006F0D7E"/>
    <w:rsid w:val="006F35C1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438"/>
    <w:rsid w:val="00754905"/>
    <w:rsid w:val="00760038"/>
    <w:rsid w:val="00762EE0"/>
    <w:rsid w:val="00765C41"/>
    <w:rsid w:val="00765DE1"/>
    <w:rsid w:val="00771100"/>
    <w:rsid w:val="007759DD"/>
    <w:rsid w:val="00780648"/>
    <w:rsid w:val="00783FDE"/>
    <w:rsid w:val="0078609F"/>
    <w:rsid w:val="007917BA"/>
    <w:rsid w:val="007A5C6F"/>
    <w:rsid w:val="007D310E"/>
    <w:rsid w:val="007D4241"/>
    <w:rsid w:val="007D4317"/>
    <w:rsid w:val="007D4EA3"/>
    <w:rsid w:val="007D583D"/>
    <w:rsid w:val="007F1CFF"/>
    <w:rsid w:val="007F5DD5"/>
    <w:rsid w:val="007F7AC4"/>
    <w:rsid w:val="00821A1B"/>
    <w:rsid w:val="008262E9"/>
    <w:rsid w:val="00827E69"/>
    <w:rsid w:val="0083252A"/>
    <w:rsid w:val="00835AA7"/>
    <w:rsid w:val="00835C4D"/>
    <w:rsid w:val="0083791E"/>
    <w:rsid w:val="00843F48"/>
    <w:rsid w:val="00851423"/>
    <w:rsid w:val="008577E7"/>
    <w:rsid w:val="00857848"/>
    <w:rsid w:val="00861DA7"/>
    <w:rsid w:val="00865320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736A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5CDF"/>
    <w:rsid w:val="009471BF"/>
    <w:rsid w:val="00950E4E"/>
    <w:rsid w:val="009529BD"/>
    <w:rsid w:val="009533B4"/>
    <w:rsid w:val="00971D93"/>
    <w:rsid w:val="00977CBF"/>
    <w:rsid w:val="009B1F6B"/>
    <w:rsid w:val="009C0D12"/>
    <w:rsid w:val="009C192E"/>
    <w:rsid w:val="009D34EA"/>
    <w:rsid w:val="009D6819"/>
    <w:rsid w:val="009D6D1C"/>
    <w:rsid w:val="009E0CF9"/>
    <w:rsid w:val="009E1C7B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518"/>
    <w:rsid w:val="00A33051"/>
    <w:rsid w:val="00A407AD"/>
    <w:rsid w:val="00A40923"/>
    <w:rsid w:val="00A41C05"/>
    <w:rsid w:val="00A42426"/>
    <w:rsid w:val="00A514B7"/>
    <w:rsid w:val="00A5277B"/>
    <w:rsid w:val="00A54A0B"/>
    <w:rsid w:val="00A65FD4"/>
    <w:rsid w:val="00A81198"/>
    <w:rsid w:val="00A81E48"/>
    <w:rsid w:val="00A82035"/>
    <w:rsid w:val="00A85CB5"/>
    <w:rsid w:val="00A90D77"/>
    <w:rsid w:val="00A92E07"/>
    <w:rsid w:val="00A93C62"/>
    <w:rsid w:val="00A95270"/>
    <w:rsid w:val="00AA0B3A"/>
    <w:rsid w:val="00AA6EB4"/>
    <w:rsid w:val="00AA767D"/>
    <w:rsid w:val="00AA7D80"/>
    <w:rsid w:val="00AAC0F9"/>
    <w:rsid w:val="00AB0CC9"/>
    <w:rsid w:val="00AC20AA"/>
    <w:rsid w:val="00AC3FF6"/>
    <w:rsid w:val="00AD0058"/>
    <w:rsid w:val="00AD73EC"/>
    <w:rsid w:val="00AE35D0"/>
    <w:rsid w:val="00AE5BC7"/>
    <w:rsid w:val="00AF3C57"/>
    <w:rsid w:val="00AF5AAF"/>
    <w:rsid w:val="00B046D8"/>
    <w:rsid w:val="00B0736F"/>
    <w:rsid w:val="00B12E3B"/>
    <w:rsid w:val="00B13F4C"/>
    <w:rsid w:val="00B16219"/>
    <w:rsid w:val="00B16C59"/>
    <w:rsid w:val="00B3154D"/>
    <w:rsid w:val="00B33FDD"/>
    <w:rsid w:val="00B359CC"/>
    <w:rsid w:val="00B36107"/>
    <w:rsid w:val="00B41789"/>
    <w:rsid w:val="00B4187C"/>
    <w:rsid w:val="00B46C03"/>
    <w:rsid w:val="00B60C6C"/>
    <w:rsid w:val="00B619A9"/>
    <w:rsid w:val="00B65A9D"/>
    <w:rsid w:val="00B66D60"/>
    <w:rsid w:val="00B75EDE"/>
    <w:rsid w:val="00B779E4"/>
    <w:rsid w:val="00B77D88"/>
    <w:rsid w:val="00B77FAF"/>
    <w:rsid w:val="00B84336"/>
    <w:rsid w:val="00B851B9"/>
    <w:rsid w:val="00B86453"/>
    <w:rsid w:val="00B87395"/>
    <w:rsid w:val="00B90054"/>
    <w:rsid w:val="00B92C14"/>
    <w:rsid w:val="00BA0066"/>
    <w:rsid w:val="00BA6399"/>
    <w:rsid w:val="00BB36B1"/>
    <w:rsid w:val="00BB40C1"/>
    <w:rsid w:val="00BB69DB"/>
    <w:rsid w:val="00BB6F93"/>
    <w:rsid w:val="00BC322E"/>
    <w:rsid w:val="00BC44CD"/>
    <w:rsid w:val="00BC48A6"/>
    <w:rsid w:val="00BC64AC"/>
    <w:rsid w:val="00BD4115"/>
    <w:rsid w:val="00BE08B7"/>
    <w:rsid w:val="00BE0D05"/>
    <w:rsid w:val="00BE312B"/>
    <w:rsid w:val="00BE7978"/>
    <w:rsid w:val="00BF771E"/>
    <w:rsid w:val="00BF77A9"/>
    <w:rsid w:val="00C0589C"/>
    <w:rsid w:val="00C07DDB"/>
    <w:rsid w:val="00C30B5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6741"/>
    <w:rsid w:val="00C97BD3"/>
    <w:rsid w:val="00CA14E9"/>
    <w:rsid w:val="00CA39EF"/>
    <w:rsid w:val="00CA521F"/>
    <w:rsid w:val="00CB0493"/>
    <w:rsid w:val="00CB17FF"/>
    <w:rsid w:val="00CB1ED7"/>
    <w:rsid w:val="00CB4460"/>
    <w:rsid w:val="00CC167C"/>
    <w:rsid w:val="00CC52D9"/>
    <w:rsid w:val="00CD6647"/>
    <w:rsid w:val="00CE4B73"/>
    <w:rsid w:val="00CF47CD"/>
    <w:rsid w:val="00CF4E09"/>
    <w:rsid w:val="00CF70BB"/>
    <w:rsid w:val="00D074DB"/>
    <w:rsid w:val="00D139CF"/>
    <w:rsid w:val="00D17DF7"/>
    <w:rsid w:val="00D2360A"/>
    <w:rsid w:val="00D37E7F"/>
    <w:rsid w:val="00D47AD7"/>
    <w:rsid w:val="00D51529"/>
    <w:rsid w:val="00D527D1"/>
    <w:rsid w:val="00D7323C"/>
    <w:rsid w:val="00D85218"/>
    <w:rsid w:val="00D856F0"/>
    <w:rsid w:val="00D86E89"/>
    <w:rsid w:val="00D87E71"/>
    <w:rsid w:val="00D915B1"/>
    <w:rsid w:val="00DA2455"/>
    <w:rsid w:val="00DA299D"/>
    <w:rsid w:val="00DA3872"/>
    <w:rsid w:val="00DA65C4"/>
    <w:rsid w:val="00DB2D79"/>
    <w:rsid w:val="00DD2BE0"/>
    <w:rsid w:val="00DD4AC9"/>
    <w:rsid w:val="00DD5FDC"/>
    <w:rsid w:val="00DD61A7"/>
    <w:rsid w:val="00DE4447"/>
    <w:rsid w:val="00DE5DA2"/>
    <w:rsid w:val="00DF0033"/>
    <w:rsid w:val="00E026BF"/>
    <w:rsid w:val="00E063E6"/>
    <w:rsid w:val="00E07B1B"/>
    <w:rsid w:val="00E11853"/>
    <w:rsid w:val="00E12D22"/>
    <w:rsid w:val="00E476F4"/>
    <w:rsid w:val="00E52A86"/>
    <w:rsid w:val="00E54B47"/>
    <w:rsid w:val="00E553BF"/>
    <w:rsid w:val="00E55D93"/>
    <w:rsid w:val="00E61294"/>
    <w:rsid w:val="00E61780"/>
    <w:rsid w:val="00E65832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1ABA"/>
    <w:rsid w:val="00EE2A56"/>
    <w:rsid w:val="00EE3818"/>
    <w:rsid w:val="00EF30CF"/>
    <w:rsid w:val="00EF42B7"/>
    <w:rsid w:val="00F010EE"/>
    <w:rsid w:val="00F10BE5"/>
    <w:rsid w:val="00F22264"/>
    <w:rsid w:val="00F255E9"/>
    <w:rsid w:val="00F2564D"/>
    <w:rsid w:val="00F32B43"/>
    <w:rsid w:val="00F332CA"/>
    <w:rsid w:val="00F35B05"/>
    <w:rsid w:val="00F413D9"/>
    <w:rsid w:val="00F46D33"/>
    <w:rsid w:val="00F5135F"/>
    <w:rsid w:val="00F51F78"/>
    <w:rsid w:val="00F55CAA"/>
    <w:rsid w:val="00F62B66"/>
    <w:rsid w:val="00F65533"/>
    <w:rsid w:val="00F86F47"/>
    <w:rsid w:val="00F90B64"/>
    <w:rsid w:val="00F9290D"/>
    <w:rsid w:val="00FA0FEF"/>
    <w:rsid w:val="00FB2F0F"/>
    <w:rsid w:val="00FB5086"/>
    <w:rsid w:val="00FB5411"/>
    <w:rsid w:val="00FB6392"/>
    <w:rsid w:val="00FB769A"/>
    <w:rsid w:val="00FC3DC0"/>
    <w:rsid w:val="00FC77C2"/>
    <w:rsid w:val="00FD3C70"/>
    <w:rsid w:val="00FD6820"/>
    <w:rsid w:val="00FE12D8"/>
    <w:rsid w:val="00FE4D35"/>
    <w:rsid w:val="00FF7C02"/>
    <w:rsid w:val="024801E3"/>
    <w:rsid w:val="1271B078"/>
    <w:rsid w:val="1B9FB7A3"/>
    <w:rsid w:val="2B411C2B"/>
    <w:rsid w:val="327D2016"/>
    <w:rsid w:val="32EAA68C"/>
    <w:rsid w:val="3F80079D"/>
    <w:rsid w:val="402553B5"/>
    <w:rsid w:val="40775F65"/>
    <w:rsid w:val="422653AC"/>
    <w:rsid w:val="4310C227"/>
    <w:rsid w:val="606F4E21"/>
    <w:rsid w:val="60A9E9E2"/>
    <w:rsid w:val="647B2B65"/>
    <w:rsid w:val="64E4AA88"/>
    <w:rsid w:val="6889F615"/>
    <w:rsid w:val="6B2CF8ED"/>
    <w:rsid w:val="72F3723E"/>
    <w:rsid w:val="79886D63"/>
    <w:rsid w:val="79B336CD"/>
    <w:rsid w:val="7A90B446"/>
    <w:rsid w:val="7BA493F8"/>
    <w:rsid w:val="7DBC8973"/>
    <w:rsid w:val="7EEC26DF"/>
    <w:rsid w:val="7F0EA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13B96EF-0643-4A89-8EED-B8D494CCC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D7323C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D7323C"/>
  </w:style>
  <w:style w:type="character" w:styleId="Kommentarsreferens">
    <w:name w:val="annotation reference"/>
    <w:basedOn w:val="Standardstycketeckensnitt"/>
    <w:uiPriority w:val="99"/>
    <w:semiHidden/>
    <w:unhideWhenUsed/>
    <w:rsid w:val="00D7323C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emf" Id="rId18" /><Relationship Type="http://schemas.openxmlformats.org/officeDocument/2006/relationships/image" Target="media/image7.png" Id="rId26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emf" Id="rId17" /><Relationship Type="http://schemas.openxmlformats.org/officeDocument/2006/relationships/footer" Target="footer3.xml" Id="rId16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6.jpeg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5</Pages>
  <Words>786</Words>
  <Characters>7102</Characters>
  <Application>Microsoft Office Word</Application>
  <DocSecurity>0</DocSecurity>
  <Lines>59</Lines>
  <Paragraphs>15</Paragraphs>
  <ScaleCrop>false</ScaleCrop>
  <Manager/>
  <Company/>
  <LinksUpToDate>false</LinksUpToDate>
  <CharactersWithSpaces>7873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Medicin - Intraosseös nål</dc:title>
  <dc:subject/>
  <dc:creator>patrik.jens.johansson@vgregion.se</dc:creator>
  <keywords/>
  <lastModifiedBy>Ann-Sofie Brandén</lastModifiedBy>
  <revision>88</revision>
  <lastPrinted>2016-03-31T10:56:00.0000000Z</lastPrinted>
  <dcterms:created xsi:type="dcterms:W3CDTF">2022-06-06T12:50:00.0000000Z</dcterms:created>
  <dcterms:modified xsi:type="dcterms:W3CDTF">2025-12-08T10:19:00.0000000Z</dcterms:modified>
</coreProperties>
</file>