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FF1CCF" w14:textId="77777777" w:rsidR="00451BBB" w:rsidRDefault="00451BBB" w:rsidP="00F35B05">
      <w:pPr>
        <w:pStyle w:val="Rubrik2"/>
        <w:sectPr w:rsidR="00451BBB" w:rsidSect="00451BB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0BD6209" w14:textId="1093DCA6" w:rsidR="00024114" w:rsidRPr="00024114" w:rsidRDefault="007456AD" w:rsidP="007456AD">
      <w:pPr>
        <w:pStyle w:val="Rubrik1"/>
        <w:ind w:left="284"/>
      </w:pPr>
      <w:r>
        <w:t xml:space="preserve">Teknik - </w:t>
      </w:r>
      <w:r w:rsidR="00024114" w:rsidRPr="00024114">
        <w:t xml:space="preserve">EKG-registrering </w:t>
      </w:r>
    </w:p>
    <w:p w14:paraId="064CFED1" w14:textId="5CF366D8" w:rsidR="00451BBB" w:rsidRPr="005E6B10" w:rsidRDefault="00451BBB" w:rsidP="00FE68DC">
      <w:pPr>
        <w:pStyle w:val="Rubrik2"/>
        <w:ind w:left="142"/>
      </w:pPr>
      <w:r w:rsidRPr="005E6B10">
        <w:t>Revideringar i denna version</w:t>
      </w:r>
    </w:p>
    <w:p w14:paraId="0885AA33" w14:textId="4081739C" w:rsidR="562FA470" w:rsidRDefault="00334056" w:rsidP="5FDE732B">
      <w:pPr>
        <w:ind w:left="142"/>
      </w:pPr>
      <w:r>
        <w:t>2025-</w:t>
      </w:r>
      <w:r w:rsidR="1441B9A5">
        <w:t>11</w:t>
      </w:r>
      <w:r>
        <w:t>-</w:t>
      </w:r>
      <w:r w:rsidR="7FFED61D">
        <w:t>13</w:t>
      </w:r>
      <w:r>
        <w:tab/>
      </w:r>
      <w:r>
        <w:tab/>
      </w:r>
      <w:r w:rsidR="562FA470">
        <w:t xml:space="preserve">Förlängt </w:t>
      </w:r>
      <w:r w:rsidR="00E02345">
        <w:t>giltighetsdatum</w:t>
      </w:r>
    </w:p>
    <w:p w14:paraId="7F1569F0" w14:textId="561966CD" w:rsidR="00451BBB" w:rsidRPr="00024114" w:rsidRDefault="00451BBB" w:rsidP="00AF1177">
      <w:pPr>
        <w:pStyle w:val="Rubrik2"/>
        <w:ind w:left="142"/>
      </w:pPr>
      <w:r w:rsidRPr="00024114">
        <w:t>Syfte</w:t>
      </w:r>
    </w:p>
    <w:p w14:paraId="2DE6D9DF" w14:textId="199D6D58" w:rsidR="00451BBB" w:rsidRPr="00CC31E2" w:rsidRDefault="00451BBB" w:rsidP="00AF1177">
      <w:pPr>
        <w:ind w:left="142"/>
      </w:pPr>
      <w:r>
        <w:t>Instruktion för användning samt lagring av 12-avlednings EKG</w:t>
      </w:r>
      <w:r w:rsidR="6820FB22">
        <w:t xml:space="preserve"> via Philipsskåpet samt via </w:t>
      </w:r>
      <w:r w:rsidR="7B6AFCF3">
        <w:t xml:space="preserve">separat </w:t>
      </w:r>
      <w:r w:rsidR="6820FB22">
        <w:t>EKG-apparat</w:t>
      </w:r>
      <w:r>
        <w:t>.</w:t>
      </w:r>
    </w:p>
    <w:p w14:paraId="74C1F69E" w14:textId="30B782DE" w:rsidR="001C620A" w:rsidRPr="001C620A" w:rsidRDefault="00451BBB" w:rsidP="001C620A">
      <w:pPr>
        <w:pStyle w:val="Rubrik2"/>
        <w:ind w:left="142"/>
      </w:pPr>
      <w:r w:rsidRPr="00024114">
        <w:t>Arbetsbeskrivning</w:t>
      </w:r>
    </w:p>
    <w:p w14:paraId="6BAB3DC7" w14:textId="1EF61873" w:rsidR="00D95D97" w:rsidRDefault="00D95D97" w:rsidP="00841A46">
      <w:pPr>
        <w:pStyle w:val="MellanrubrikVGR"/>
        <w:ind w:left="142"/>
        <w:jc w:val="center"/>
      </w:pPr>
      <w:bookmarkStart w:id="1" w:name="_Hlk150958799"/>
      <w:bookmarkEnd w:id="1"/>
      <w:r>
        <w:t>12-avlednings-EKG</w:t>
      </w:r>
      <w:r w:rsidR="001B74E3">
        <w:t xml:space="preserve"> på Philipsskåpet</w:t>
      </w:r>
    </w:p>
    <w:p w14:paraId="4E417032" w14:textId="50233911" w:rsidR="00916CF7" w:rsidRPr="002C42D6" w:rsidRDefault="000107A0" w:rsidP="002C42D6">
      <w:pPr>
        <w:ind w:left="142"/>
        <w:rPr>
          <w:i/>
          <w:iCs/>
        </w:rPr>
      </w:pPr>
      <w:r w:rsidRPr="002C42D6">
        <w:rPr>
          <w:i/>
          <w:iCs/>
        </w:rPr>
        <w:t xml:space="preserve">En </w:t>
      </w:r>
      <w:r w:rsidR="00A63D71" w:rsidRPr="002C42D6">
        <w:rPr>
          <w:i/>
          <w:iCs/>
        </w:rPr>
        <w:t xml:space="preserve">12-avlednings EKG-kabel </w:t>
      </w:r>
      <w:r w:rsidRPr="002C42D6">
        <w:rPr>
          <w:i/>
          <w:iCs/>
        </w:rPr>
        <w:t>finns placerad på varje sal i nedersta lådan under beredningsbänken.</w:t>
      </w:r>
      <w:r w:rsidR="00A63D71" w:rsidRPr="002C42D6">
        <w:rPr>
          <w:i/>
          <w:iCs/>
        </w:rPr>
        <w:t xml:space="preserve"> </w:t>
      </w:r>
    </w:p>
    <w:p w14:paraId="236DE5C5" w14:textId="59D536D2" w:rsidR="00D95D97" w:rsidRPr="003A74F0" w:rsidRDefault="00D95D97" w:rsidP="00F3770E">
      <w:pPr>
        <w:pStyle w:val="Liststycke"/>
        <w:numPr>
          <w:ilvl w:val="0"/>
          <w:numId w:val="23"/>
        </w:numPr>
        <w:spacing w:after="160" w:line="259" w:lineRule="auto"/>
        <w:ind w:right="0"/>
      </w:pPr>
      <w:r>
        <w:t>Kontrollera att patient-</w:t>
      </w:r>
      <w:r w:rsidR="008577B9">
        <w:t>ID</w:t>
      </w:r>
      <w:r>
        <w:t xml:space="preserve"> är korrekt </w:t>
      </w:r>
      <w:r w:rsidR="008577B9">
        <w:t xml:space="preserve">på Philipsskärmen </w:t>
      </w:r>
      <w:r>
        <w:t>och komplettera med födelsedatum och kön för då kan datorn ge en ålders</w:t>
      </w:r>
      <w:r w:rsidR="00384352">
        <w:t>-</w:t>
      </w:r>
      <w:r>
        <w:t xml:space="preserve"> och könsrelaterad tolkning</w:t>
      </w:r>
      <w:r w:rsidR="046230DE">
        <w:t>.</w:t>
      </w:r>
    </w:p>
    <w:p w14:paraId="0E965E41" w14:textId="501B0AF0" w:rsidR="00D95D97" w:rsidRPr="00F3770E" w:rsidRDefault="00D95D97" w:rsidP="00F3770E">
      <w:pPr>
        <w:pStyle w:val="Liststycke"/>
        <w:numPr>
          <w:ilvl w:val="0"/>
          <w:numId w:val="23"/>
        </w:numPr>
        <w:spacing w:after="160" w:line="259" w:lineRule="auto"/>
        <w:ind w:right="0"/>
        <w:rPr>
          <w:rFonts w:eastAsia="Calibri"/>
        </w:rPr>
      </w:pPr>
      <w:r w:rsidRPr="00F3770E">
        <w:rPr>
          <w:rFonts w:eastAsia="Calibri"/>
        </w:rPr>
        <w:t xml:space="preserve">Placera bröstavledningarna nr </w:t>
      </w:r>
      <w:r w:rsidR="00955930">
        <w:rPr>
          <w:rFonts w:eastAsia="Calibri"/>
        </w:rPr>
        <w:t>ett</w:t>
      </w:r>
      <w:r w:rsidRPr="00F3770E">
        <w:rPr>
          <w:rFonts w:eastAsia="Calibri"/>
        </w:rPr>
        <w:t xml:space="preserve"> till </w:t>
      </w:r>
      <w:r w:rsidR="00955930">
        <w:rPr>
          <w:rFonts w:eastAsia="Calibri"/>
        </w:rPr>
        <w:t>sex</w:t>
      </w:r>
      <w:r w:rsidR="006751ED">
        <w:rPr>
          <w:rFonts w:eastAsia="Calibri"/>
        </w:rPr>
        <w:t xml:space="preserve">, </w:t>
      </w:r>
      <w:r w:rsidRPr="00F3770E">
        <w:rPr>
          <w:rFonts w:eastAsia="Calibri"/>
        </w:rPr>
        <w:t xml:space="preserve">samt </w:t>
      </w:r>
      <w:r w:rsidR="00955930">
        <w:rPr>
          <w:rFonts w:eastAsia="Calibri"/>
        </w:rPr>
        <w:t xml:space="preserve">fyra </w:t>
      </w:r>
      <w:r w:rsidRPr="00F3770E">
        <w:rPr>
          <w:rFonts w:eastAsia="Calibri"/>
        </w:rPr>
        <w:t>extremitetsavledningar på armar och ben</w:t>
      </w:r>
      <w:r w:rsidR="0059560A">
        <w:rPr>
          <w:rFonts w:eastAsia="Calibri"/>
        </w:rPr>
        <w:t xml:space="preserve"> (se </w:t>
      </w:r>
      <w:r w:rsidR="00C24569">
        <w:rPr>
          <w:rFonts w:eastAsia="Calibri"/>
        </w:rPr>
        <w:t>bild</w:t>
      </w:r>
      <w:r w:rsidR="00262050">
        <w:rPr>
          <w:rFonts w:eastAsia="Calibri"/>
        </w:rPr>
        <w:t xml:space="preserve"> </w:t>
      </w:r>
      <w:r w:rsidR="00C24569">
        <w:rPr>
          <w:rFonts w:eastAsia="Calibri"/>
        </w:rPr>
        <w:t>sida</w:t>
      </w:r>
      <w:r w:rsidR="0059560A">
        <w:rPr>
          <w:rFonts w:eastAsia="Calibri"/>
        </w:rPr>
        <w:t xml:space="preserve"> 3)</w:t>
      </w:r>
      <w:r w:rsidR="55CF6A0A" w:rsidRPr="00F3770E">
        <w:rPr>
          <w:rFonts w:eastAsia="Calibri"/>
        </w:rPr>
        <w:t>.</w:t>
      </w:r>
    </w:p>
    <w:p w14:paraId="62A8628F" w14:textId="77777777" w:rsidR="00F3770E" w:rsidRDefault="00D95D97" w:rsidP="00F3770E">
      <w:pPr>
        <w:pStyle w:val="Liststycke"/>
        <w:numPr>
          <w:ilvl w:val="0"/>
          <w:numId w:val="23"/>
        </w:numPr>
        <w:spacing w:after="160" w:line="259" w:lineRule="auto"/>
        <w:ind w:right="0"/>
      </w:pPr>
      <w:r>
        <w:t>Anslut EKG-kabel i Philipsskåpet, vit kabel med röd kontakt. Koppla upp 12-avlednings-EKG</w:t>
      </w:r>
      <w:r w:rsidR="144B0420">
        <w:t>.</w:t>
      </w:r>
      <w:r>
        <w:t xml:space="preserve"> </w:t>
      </w:r>
    </w:p>
    <w:p w14:paraId="2D62E0B7" w14:textId="68802FC0" w:rsidR="00F3770E" w:rsidRDefault="00D95D97" w:rsidP="00F3770E">
      <w:pPr>
        <w:pStyle w:val="Liststycke"/>
        <w:numPr>
          <w:ilvl w:val="0"/>
          <w:numId w:val="23"/>
        </w:numPr>
        <w:spacing w:after="160" w:line="259" w:lineRule="auto"/>
        <w:ind w:right="0"/>
      </w:pPr>
      <w:r w:rsidRPr="003A74F0">
        <w:t>Avledningsplacering</w:t>
      </w:r>
      <w:r w:rsidR="00E31A0D">
        <w:t xml:space="preserve"> på patienten:</w:t>
      </w:r>
      <w:r w:rsidRPr="003A74F0">
        <w:t xml:space="preserve"> </w:t>
      </w:r>
      <w:r w:rsidRPr="00BB494C">
        <w:rPr>
          <w:b/>
          <w:bCs/>
        </w:rPr>
        <w:t>Standard</w:t>
      </w:r>
      <w:r w:rsidRPr="00BB494C">
        <w:rPr>
          <w:color w:val="FF0000"/>
        </w:rPr>
        <w:t xml:space="preserve">. </w:t>
      </w:r>
    </w:p>
    <w:p w14:paraId="0B9EF7BA" w14:textId="77777777" w:rsidR="00D916F6" w:rsidRDefault="00D95D97" w:rsidP="00D916F6">
      <w:pPr>
        <w:pStyle w:val="Liststycke"/>
        <w:numPr>
          <w:ilvl w:val="0"/>
          <w:numId w:val="23"/>
        </w:numPr>
        <w:spacing w:after="160" w:line="259" w:lineRule="auto"/>
        <w:ind w:left="720" w:right="0"/>
      </w:pPr>
      <w:r w:rsidRPr="003A74F0">
        <w:t>Har patient</w:t>
      </w:r>
      <w:r w:rsidR="00621D24">
        <w:t>en</w:t>
      </w:r>
      <w:r w:rsidRPr="003A74F0">
        <w:t xml:space="preserve"> 5-avledningsuppkoppling (</w:t>
      </w:r>
      <w:r w:rsidRPr="005A5359">
        <w:rPr>
          <w:b/>
          <w:bCs/>
        </w:rPr>
        <w:t>EASI</w:t>
      </w:r>
      <w:r w:rsidRPr="003A74F0">
        <w:t xml:space="preserve">) behöver det ändras till </w:t>
      </w:r>
      <w:r w:rsidR="00621D24">
        <w:rPr>
          <w:b/>
          <w:bCs/>
        </w:rPr>
        <w:t>S</w:t>
      </w:r>
      <w:r w:rsidRPr="005A5359">
        <w:rPr>
          <w:b/>
          <w:bCs/>
        </w:rPr>
        <w:t>tandard</w:t>
      </w:r>
      <w:r w:rsidRPr="003A74F0">
        <w:t>.</w:t>
      </w:r>
    </w:p>
    <w:p w14:paraId="2BD17902" w14:textId="558D587B" w:rsidR="00D95D97" w:rsidRDefault="00D916F6" w:rsidP="00512582">
      <w:pPr>
        <w:pStyle w:val="Liststycke"/>
        <w:numPr>
          <w:ilvl w:val="0"/>
          <w:numId w:val="0"/>
        </w:numPr>
        <w:spacing w:after="160" w:line="259" w:lineRule="auto"/>
        <w:ind w:left="720" w:right="0"/>
      </w:pPr>
      <w:r w:rsidRPr="003A74F0">
        <w:rPr>
          <w:noProof/>
        </w:rPr>
        <w:drawing>
          <wp:anchor distT="0" distB="0" distL="114300" distR="114300" simplePos="0" relativeHeight="251658242" behindDoc="1" locked="0" layoutInCell="1" allowOverlap="1" wp14:anchorId="3FA2578C" wp14:editId="33AEA197">
            <wp:simplePos x="0" y="0"/>
            <wp:positionH relativeFrom="margin">
              <wp:posOffset>472440</wp:posOffset>
            </wp:positionH>
            <wp:positionV relativeFrom="paragraph">
              <wp:posOffset>211455</wp:posOffset>
            </wp:positionV>
            <wp:extent cx="1881163" cy="579120"/>
            <wp:effectExtent l="0" t="0" r="5080" b="0"/>
            <wp:wrapNone/>
            <wp:docPr id="7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541"/>
                    <a:stretch/>
                  </pic:blipFill>
                  <pic:spPr bwMode="auto">
                    <a:xfrm>
                      <a:off x="0" y="0"/>
                      <a:ext cx="1881163" cy="5791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95D97" w:rsidRPr="003A74F0">
        <w:t>Patient som har 3 avlednings EKG är standard redan inställ</w:t>
      </w:r>
      <w:r w:rsidR="0065506D" w:rsidRPr="003A74F0">
        <w:t xml:space="preserve">t </w:t>
      </w:r>
      <w:r w:rsidR="00BD18FE" w:rsidRPr="003A74F0">
        <w:t xml:space="preserve">i </w:t>
      </w:r>
      <w:r w:rsidR="00D95D97" w:rsidRPr="003A74F0">
        <w:t xml:space="preserve">Philipsskåpet. </w:t>
      </w:r>
    </w:p>
    <w:p w14:paraId="446C70AD" w14:textId="2A88391B" w:rsidR="00D916F6" w:rsidRDefault="00512582" w:rsidP="00D916F6">
      <w:pPr>
        <w:spacing w:after="160" w:line="259" w:lineRule="auto"/>
        <w:ind w:right="0"/>
      </w:pPr>
      <w:r w:rsidRPr="003A74F0">
        <w:rPr>
          <w:noProof/>
        </w:rPr>
        <w:drawing>
          <wp:anchor distT="0" distB="0" distL="114300" distR="114300" simplePos="0" relativeHeight="251658243" behindDoc="1" locked="0" layoutInCell="1" allowOverlap="1" wp14:anchorId="3378D046" wp14:editId="334EF52E">
            <wp:simplePos x="0" y="0"/>
            <wp:positionH relativeFrom="margin">
              <wp:posOffset>5227955</wp:posOffset>
            </wp:positionH>
            <wp:positionV relativeFrom="margin">
              <wp:posOffset>5866765</wp:posOffset>
            </wp:positionV>
            <wp:extent cx="1111838" cy="648999"/>
            <wp:effectExtent l="0" t="0" r="0" b="0"/>
            <wp:wrapNone/>
            <wp:docPr id="8" name="Bildobjekt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1838" cy="64899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04093B1" w14:textId="77777777" w:rsidR="00D916F6" w:rsidRPr="003A74F0" w:rsidRDefault="00D916F6" w:rsidP="00D916F6">
      <w:pPr>
        <w:spacing w:after="160" w:line="259" w:lineRule="auto"/>
        <w:ind w:right="0"/>
      </w:pPr>
    </w:p>
    <w:p w14:paraId="416C091F" w14:textId="767738FA" w:rsidR="00AF6B68" w:rsidRPr="003A74F0" w:rsidRDefault="00D95D97" w:rsidP="006608DA">
      <w:pPr>
        <w:pStyle w:val="Liststycke"/>
        <w:numPr>
          <w:ilvl w:val="0"/>
          <w:numId w:val="23"/>
        </w:numPr>
        <w:spacing w:after="160" w:line="259" w:lineRule="auto"/>
        <w:ind w:right="0"/>
      </w:pPr>
      <w:r w:rsidRPr="003A74F0">
        <w:t xml:space="preserve">Välj </w:t>
      </w:r>
      <w:r w:rsidRPr="003A74F0">
        <w:rPr>
          <w:b/>
          <w:bCs/>
        </w:rPr>
        <w:t>Registrera 12-avlednings-EKG</w:t>
      </w:r>
      <w:r w:rsidRPr="003A74F0">
        <w:t xml:space="preserve"> i nedre grå listen på Philipsskåpet</w:t>
      </w:r>
      <w:r w:rsidR="006608DA">
        <w:t>.</w:t>
      </w:r>
    </w:p>
    <w:p w14:paraId="69B8EFA6" w14:textId="11F93E18" w:rsidR="00D95D97" w:rsidRPr="003A74F0" w:rsidRDefault="00AD7144" w:rsidP="006608DA">
      <w:pPr>
        <w:pStyle w:val="Liststycke"/>
        <w:numPr>
          <w:ilvl w:val="0"/>
          <w:numId w:val="23"/>
        </w:numPr>
        <w:spacing w:after="160" w:line="259" w:lineRule="auto"/>
        <w:ind w:right="0"/>
      </w:pPr>
      <w:r w:rsidRPr="003A74F0">
        <w:rPr>
          <w:noProof/>
        </w:rPr>
        <w:drawing>
          <wp:anchor distT="0" distB="0" distL="114300" distR="114300" simplePos="0" relativeHeight="251658244" behindDoc="1" locked="0" layoutInCell="1" allowOverlap="1" wp14:anchorId="3171BB92" wp14:editId="5D492017">
            <wp:simplePos x="0" y="0"/>
            <wp:positionH relativeFrom="margin">
              <wp:posOffset>5292725</wp:posOffset>
            </wp:positionH>
            <wp:positionV relativeFrom="margin">
              <wp:posOffset>7154545</wp:posOffset>
            </wp:positionV>
            <wp:extent cx="1163501" cy="523875"/>
            <wp:effectExtent l="0" t="0" r="0" b="0"/>
            <wp:wrapNone/>
            <wp:docPr id="11" name="Bildobjekt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3501" cy="523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95D97" w:rsidRPr="003A74F0">
        <w:t xml:space="preserve">Ruta med alla avledningar kommer upp, </w:t>
      </w:r>
      <w:r w:rsidR="006608DA">
        <w:t>g</w:t>
      </w:r>
      <w:r w:rsidR="00D95D97" w:rsidRPr="003A74F0">
        <w:t>ranska att det är ok, d.v.s. alla avledningar och inga störningar finns och att komplexen är lagom stora.</w:t>
      </w:r>
    </w:p>
    <w:p w14:paraId="76CE9F33" w14:textId="5C7F1298" w:rsidR="00D95D97" w:rsidRPr="003A74F0" w:rsidRDefault="00D95D97" w:rsidP="006608DA">
      <w:pPr>
        <w:pStyle w:val="Liststycke"/>
        <w:numPr>
          <w:ilvl w:val="0"/>
          <w:numId w:val="23"/>
        </w:numPr>
        <w:spacing w:after="160" w:line="259" w:lineRule="auto"/>
        <w:ind w:right="0"/>
      </w:pPr>
      <w:r w:rsidRPr="003A74F0">
        <w:t xml:space="preserve">Välj </w:t>
      </w:r>
      <w:r w:rsidRPr="003A74F0">
        <w:rPr>
          <w:b/>
        </w:rPr>
        <w:t>Registrera kurvor</w:t>
      </w:r>
      <w:r w:rsidRPr="003A74F0">
        <w:t xml:space="preserve">. Välj sedan </w:t>
      </w:r>
      <w:r w:rsidRPr="003A74F0">
        <w:rPr>
          <w:b/>
          <w:bCs/>
        </w:rPr>
        <w:t>Lagra &amp; skicka.</w:t>
      </w:r>
    </w:p>
    <w:p w14:paraId="6FBE56F1" w14:textId="2A0DCAE7" w:rsidR="00D95D97" w:rsidRPr="003A74F0" w:rsidRDefault="00D95D97" w:rsidP="006608DA">
      <w:pPr>
        <w:pStyle w:val="Liststycke"/>
        <w:numPr>
          <w:ilvl w:val="0"/>
          <w:numId w:val="23"/>
        </w:numPr>
        <w:spacing w:after="160" w:line="259" w:lineRule="auto"/>
        <w:ind w:right="0"/>
      </w:pPr>
      <w:r w:rsidRPr="003A74F0">
        <w:t xml:space="preserve">Efter ett par sekunder kommer rutan </w:t>
      </w:r>
      <w:r w:rsidRPr="003A74F0">
        <w:rPr>
          <w:b/>
        </w:rPr>
        <w:t>Export</w:t>
      </w:r>
      <w:r w:rsidRPr="003A74F0">
        <w:t xml:space="preserve"> upp i nedre listen, tryck på den</w:t>
      </w:r>
      <w:r w:rsidR="006608DA">
        <w:t>.</w:t>
      </w:r>
    </w:p>
    <w:p w14:paraId="741A5FA6" w14:textId="098DE842" w:rsidR="00D95D97" w:rsidRPr="003A74F0" w:rsidRDefault="00D95D97" w:rsidP="006608DA">
      <w:pPr>
        <w:pStyle w:val="Liststycke"/>
        <w:numPr>
          <w:ilvl w:val="0"/>
          <w:numId w:val="23"/>
        </w:numPr>
        <w:spacing w:after="160" w:line="259" w:lineRule="auto"/>
        <w:ind w:right="0"/>
        <w:rPr>
          <w:b/>
        </w:rPr>
      </w:pPr>
      <w:r w:rsidRPr="003A74F0">
        <w:t xml:space="preserve">När nästa ruta dyker upp, tryck </w:t>
      </w:r>
      <w:r w:rsidRPr="003A74F0">
        <w:rPr>
          <w:b/>
        </w:rPr>
        <w:t>Export igen</w:t>
      </w:r>
    </w:p>
    <w:p w14:paraId="32D44623" w14:textId="0575A369" w:rsidR="00D95D97" w:rsidRDefault="00D95D97" w:rsidP="006608DA">
      <w:pPr>
        <w:pStyle w:val="Liststycke"/>
        <w:numPr>
          <w:ilvl w:val="0"/>
          <w:numId w:val="23"/>
        </w:numPr>
        <w:spacing w:after="160" w:line="259" w:lineRule="auto"/>
        <w:ind w:right="0"/>
        <w:rPr>
          <w:b/>
        </w:rPr>
      </w:pPr>
      <w:r w:rsidRPr="003A74F0">
        <w:rPr>
          <w:bCs/>
        </w:rPr>
        <w:t>Informationsruta visar texten</w:t>
      </w:r>
      <w:r w:rsidRPr="003A74F0">
        <w:rPr>
          <w:b/>
        </w:rPr>
        <w:t xml:space="preserve"> ”Exporten av 12-avl lyckades”</w:t>
      </w:r>
    </w:p>
    <w:p w14:paraId="149376AC" w14:textId="32F582D0" w:rsidR="00D95D97" w:rsidRPr="00B124BB" w:rsidRDefault="006608DA" w:rsidP="00B124BB">
      <w:pPr>
        <w:pStyle w:val="Liststycke"/>
        <w:numPr>
          <w:ilvl w:val="0"/>
          <w:numId w:val="23"/>
        </w:numPr>
        <w:spacing w:after="160" w:line="259" w:lineRule="auto"/>
        <w:ind w:right="0"/>
        <w:rPr>
          <w:b/>
        </w:rPr>
      </w:pPr>
      <w:r>
        <w:rPr>
          <w:bCs/>
        </w:rPr>
        <w:lastRenderedPageBreak/>
        <w:t xml:space="preserve">Kontrollera i </w:t>
      </w:r>
      <w:r w:rsidR="00FB63D5">
        <w:rPr>
          <w:bCs/>
        </w:rPr>
        <w:t xml:space="preserve">patientjournalen </w:t>
      </w:r>
      <w:r w:rsidR="00C356C3">
        <w:rPr>
          <w:bCs/>
        </w:rPr>
        <w:t>att EKG</w:t>
      </w:r>
      <w:r w:rsidR="00C70E9C">
        <w:rPr>
          <w:bCs/>
        </w:rPr>
        <w:t>-resultatet har exporterats</w:t>
      </w:r>
      <w:r w:rsidR="00221C94">
        <w:rPr>
          <w:bCs/>
        </w:rPr>
        <w:t xml:space="preserve"> innan avlednin</w:t>
      </w:r>
      <w:r w:rsidR="00772EA9">
        <w:rPr>
          <w:bCs/>
        </w:rPr>
        <w:t>garna tas bort från patienten</w:t>
      </w:r>
      <w:r w:rsidR="00C70E9C">
        <w:rPr>
          <w:bCs/>
        </w:rPr>
        <w:t>.</w:t>
      </w:r>
      <w:r w:rsidR="00D95D97" w:rsidRPr="003A74F0">
        <w:t xml:space="preserve"> </w:t>
      </w:r>
    </w:p>
    <w:p w14:paraId="383910EF" w14:textId="77777777" w:rsidR="008421EB" w:rsidRDefault="00D95D97" w:rsidP="006608DA">
      <w:pPr>
        <w:pStyle w:val="Liststycke"/>
        <w:numPr>
          <w:ilvl w:val="0"/>
          <w:numId w:val="23"/>
        </w:numPr>
        <w:spacing w:after="160" w:line="259" w:lineRule="auto"/>
        <w:ind w:right="0"/>
        <w:rPr>
          <w:bCs/>
        </w:rPr>
      </w:pPr>
      <w:r w:rsidRPr="003A74F0">
        <w:rPr>
          <w:bCs/>
        </w:rPr>
        <w:t xml:space="preserve">Koppla åter upp patienten till ursprungliga EKG-uppkopplingen. </w:t>
      </w:r>
    </w:p>
    <w:p w14:paraId="397A2783" w14:textId="720F2EF4" w:rsidR="00D95D97" w:rsidRPr="008421EB" w:rsidRDefault="00D95D97" w:rsidP="008421EB">
      <w:pPr>
        <w:pStyle w:val="Liststycke"/>
        <w:numPr>
          <w:ilvl w:val="0"/>
          <w:numId w:val="0"/>
        </w:numPr>
        <w:spacing w:after="160" w:line="259" w:lineRule="auto"/>
        <w:ind w:left="644" w:right="0"/>
        <w:rPr>
          <w:bCs/>
        </w:rPr>
      </w:pPr>
      <w:r w:rsidRPr="003A74F0">
        <w:rPr>
          <w:bCs/>
        </w:rPr>
        <w:t xml:space="preserve">5-avlednings EKG </w:t>
      </w:r>
      <w:r w:rsidR="008421EB">
        <w:rPr>
          <w:bCs/>
        </w:rPr>
        <w:t xml:space="preserve">med </w:t>
      </w:r>
      <w:r w:rsidRPr="003A74F0">
        <w:rPr>
          <w:bCs/>
        </w:rPr>
        <w:t xml:space="preserve">placering </w:t>
      </w:r>
      <w:r w:rsidRPr="009C10D4">
        <w:rPr>
          <w:b/>
        </w:rPr>
        <w:t>EASI</w:t>
      </w:r>
      <w:r w:rsidR="008421EB">
        <w:rPr>
          <w:bCs/>
        </w:rPr>
        <w:t>.</w:t>
      </w:r>
      <w:r w:rsidRPr="003A74F0">
        <w:rPr>
          <w:bCs/>
        </w:rPr>
        <w:t xml:space="preserve"> </w:t>
      </w:r>
      <w:r w:rsidR="008421EB">
        <w:rPr>
          <w:bCs/>
        </w:rPr>
        <w:t>K</w:t>
      </w:r>
      <w:r w:rsidRPr="003A74F0">
        <w:rPr>
          <w:bCs/>
        </w:rPr>
        <w:t xml:space="preserve">ontrollera att </w:t>
      </w:r>
      <w:r w:rsidR="008421EB">
        <w:rPr>
          <w:bCs/>
        </w:rPr>
        <w:t>”</w:t>
      </w:r>
      <w:r w:rsidRPr="003A74F0">
        <w:rPr>
          <w:bCs/>
        </w:rPr>
        <w:t>vuxen hjärtpatient</w:t>
      </w:r>
      <w:r w:rsidR="008421EB">
        <w:rPr>
          <w:bCs/>
        </w:rPr>
        <w:t>”</w:t>
      </w:r>
      <w:r w:rsidRPr="003A74F0">
        <w:rPr>
          <w:bCs/>
        </w:rPr>
        <w:t xml:space="preserve"> är inställd</w:t>
      </w:r>
      <w:r w:rsidRPr="008421EB">
        <w:rPr>
          <w:bCs/>
        </w:rPr>
        <w:t xml:space="preserve">. </w:t>
      </w:r>
      <w:r w:rsidR="00610AD6" w:rsidRPr="008421EB">
        <w:rPr>
          <w:bCs/>
        </w:rPr>
        <w:t xml:space="preserve">Om Philipsskåpet varnar för lös elektrod </w:t>
      </w:r>
      <w:r w:rsidR="00080EE5" w:rsidRPr="008421EB">
        <w:rPr>
          <w:bCs/>
        </w:rPr>
        <w:t xml:space="preserve">välj antingen Standard igen eller tryck på </w:t>
      </w:r>
      <w:r w:rsidR="00762180">
        <w:rPr>
          <w:bCs/>
        </w:rPr>
        <w:t>hjärtfrekvens</w:t>
      </w:r>
      <w:r w:rsidR="00080EE5" w:rsidRPr="008421EB">
        <w:rPr>
          <w:bCs/>
        </w:rPr>
        <w:t>-kurvan och välj Ny elektrodinställning.</w:t>
      </w:r>
    </w:p>
    <w:p w14:paraId="1CF72244" w14:textId="77777777" w:rsidR="000B5E51" w:rsidRPr="000B5E51" w:rsidRDefault="000B5E51" w:rsidP="000B5E51">
      <w:pPr>
        <w:pStyle w:val="Liststycke"/>
        <w:numPr>
          <w:ilvl w:val="0"/>
          <w:numId w:val="0"/>
        </w:numPr>
        <w:spacing w:after="160" w:line="259" w:lineRule="auto"/>
        <w:ind w:left="786" w:right="0"/>
        <w:rPr>
          <w:bCs/>
        </w:rPr>
      </w:pPr>
    </w:p>
    <w:p w14:paraId="2A08A305" w14:textId="77777777" w:rsidR="00841A46" w:rsidRDefault="00841A46" w:rsidP="00841A46">
      <w:pPr>
        <w:pStyle w:val="MellanrubrikVGR"/>
        <w:ind w:left="142"/>
        <w:jc w:val="center"/>
      </w:pPr>
    </w:p>
    <w:p w14:paraId="37DD19A1" w14:textId="2FE2C768" w:rsidR="00451BBB" w:rsidRPr="00451BBB" w:rsidRDefault="00451BBB" w:rsidP="00841A46">
      <w:pPr>
        <w:pStyle w:val="MellanrubrikVGR"/>
        <w:ind w:left="142"/>
        <w:jc w:val="center"/>
      </w:pPr>
      <w:r w:rsidRPr="00451BBB">
        <w:t>EKG registrering</w:t>
      </w:r>
      <w:r w:rsidR="008E4669">
        <w:t xml:space="preserve"> </w:t>
      </w:r>
      <w:r w:rsidR="00C716A1">
        <w:t xml:space="preserve">med EKG apparat </w:t>
      </w:r>
      <w:proofErr w:type="spellStart"/>
      <w:r w:rsidR="009D44D3">
        <w:t>Cardi</w:t>
      </w:r>
      <w:r w:rsidR="00D37EBA">
        <w:t>olex</w:t>
      </w:r>
      <w:proofErr w:type="spellEnd"/>
    </w:p>
    <w:p w14:paraId="69DF3827" w14:textId="337A237C" w:rsidR="00E56977" w:rsidRDefault="00451BBB" w:rsidP="00E56977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E56977">
        <w:t>Applicera EKG elektroder enligt anvisning som finns på EKG vagnen.</w:t>
      </w:r>
    </w:p>
    <w:p w14:paraId="36AB4328" w14:textId="42C6CA62" w:rsidR="00E56977" w:rsidRDefault="00451BBB" w:rsidP="00154796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E56977">
        <w:t xml:space="preserve">Tryck på </w:t>
      </w:r>
      <w:r w:rsidRPr="00E56977">
        <w:rPr>
          <w:noProof/>
        </w:rPr>
        <w:drawing>
          <wp:inline distT="0" distB="0" distL="0" distR="0" wp14:anchorId="7612733F" wp14:editId="393CF518">
            <wp:extent cx="314325" cy="238125"/>
            <wp:effectExtent l="0" t="0" r="9525" b="9525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7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56977">
        <w:t xml:space="preserve"> </w:t>
      </w:r>
      <w:r w:rsidR="00BB37E7">
        <w:t xml:space="preserve">(patientdata) </w:t>
      </w:r>
      <w:r w:rsidR="00B31AD9">
        <w:t xml:space="preserve">som </w:t>
      </w:r>
      <w:r w:rsidRPr="00E56977">
        <w:t>finns längst upp till vänster bland ikoner.</w:t>
      </w:r>
    </w:p>
    <w:p w14:paraId="6AD580C9" w14:textId="0D8E6427" w:rsidR="00E56977" w:rsidRDefault="00451BBB" w:rsidP="00E56977">
      <w:pPr>
        <w:pStyle w:val="Liststycke"/>
        <w:numPr>
          <w:ilvl w:val="0"/>
          <w:numId w:val="0"/>
        </w:numPr>
        <w:spacing w:after="0" w:line="240" w:lineRule="auto"/>
        <w:ind w:left="720" w:right="0"/>
      </w:pPr>
      <w:r w:rsidRPr="00E56977">
        <w:t xml:space="preserve">Tablå för </w:t>
      </w:r>
      <w:r w:rsidR="00086B5F" w:rsidRPr="00E56977">
        <w:t>personidentifikation</w:t>
      </w:r>
      <w:r w:rsidRPr="00E56977">
        <w:t xml:space="preserve"> visas. Tryck på NY PATIENT</w:t>
      </w:r>
      <w:r w:rsidR="00FA5654">
        <w:t>.</w:t>
      </w:r>
      <w:r w:rsidRPr="00E56977">
        <w:t xml:space="preserve"> </w:t>
      </w:r>
      <w:r w:rsidR="00FA5654">
        <w:t>A</w:t>
      </w:r>
      <w:r w:rsidRPr="00E56977">
        <w:t>nvänd sifferfältet på skärmen eller tangentbord</w:t>
      </w:r>
      <w:r w:rsidR="00100440">
        <w:t>et</w:t>
      </w:r>
      <w:r w:rsidRPr="00E56977">
        <w:t xml:space="preserve"> för att registrera </w:t>
      </w:r>
      <w:r w:rsidR="00100440">
        <w:t xml:space="preserve">patientens </w:t>
      </w:r>
      <w:r w:rsidRPr="00E56977">
        <w:t>personnummer.</w:t>
      </w:r>
    </w:p>
    <w:p w14:paraId="78D14D6F" w14:textId="1967C001" w:rsidR="00451BBB" w:rsidRDefault="00451BBB" w:rsidP="00E56977">
      <w:pPr>
        <w:pStyle w:val="Liststycke"/>
        <w:numPr>
          <w:ilvl w:val="0"/>
          <w:numId w:val="0"/>
        </w:numPr>
        <w:spacing w:after="0" w:line="240" w:lineRule="auto"/>
        <w:ind w:left="720" w:right="0"/>
      </w:pPr>
      <w:r w:rsidRPr="00E56977">
        <w:t>Registrera personnummer med ÅÅÅÅMMDDXXX</w:t>
      </w:r>
      <w:r w:rsidR="004B61C5">
        <w:t>X</w:t>
      </w:r>
      <w:r w:rsidRPr="00E56977">
        <w:t xml:space="preserve"> och tryck </w:t>
      </w:r>
      <w:r w:rsidR="008949D1">
        <w:t xml:space="preserve">på </w:t>
      </w:r>
      <w:r w:rsidRPr="00E56977">
        <w:t xml:space="preserve">OK. </w:t>
      </w:r>
      <w:r w:rsidR="008949D1">
        <w:t>Fullständigt namn</w:t>
      </w:r>
      <w:r w:rsidRPr="00E56977">
        <w:t xml:space="preserve"> ska nu komma upp</w:t>
      </w:r>
      <w:r w:rsidR="001F6899">
        <w:t xml:space="preserve"> på skärmen</w:t>
      </w:r>
      <w:r w:rsidRPr="00E56977">
        <w:t>.</w:t>
      </w:r>
    </w:p>
    <w:p w14:paraId="619ABE1B" w14:textId="140F8924" w:rsidR="00E56977" w:rsidRPr="00E56977" w:rsidRDefault="007C4F5C" w:rsidP="00E56977">
      <w:pPr>
        <w:pStyle w:val="Liststycke"/>
        <w:numPr>
          <w:ilvl w:val="0"/>
          <w:numId w:val="0"/>
        </w:numPr>
        <w:spacing w:after="0" w:line="240" w:lineRule="auto"/>
        <w:ind w:left="720" w:right="0"/>
      </w:pPr>
      <w:r w:rsidRPr="00E56977">
        <w:rPr>
          <w:noProof/>
        </w:rPr>
        <w:drawing>
          <wp:anchor distT="0" distB="0" distL="114300" distR="114300" simplePos="0" relativeHeight="251658240" behindDoc="1" locked="0" layoutInCell="1" allowOverlap="1" wp14:anchorId="66012137" wp14:editId="6DF1C013">
            <wp:simplePos x="0" y="0"/>
            <wp:positionH relativeFrom="column">
              <wp:posOffset>4818380</wp:posOffset>
            </wp:positionH>
            <wp:positionV relativeFrom="paragraph">
              <wp:posOffset>102870</wp:posOffset>
            </wp:positionV>
            <wp:extent cx="381000" cy="276225"/>
            <wp:effectExtent l="0" t="0" r="0" b="9525"/>
            <wp:wrapNone/>
            <wp:docPr id="5" name="Bildobjek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8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CD89068" w14:textId="5191D3A7" w:rsidR="00E56977" w:rsidRDefault="00451BBB" w:rsidP="00154796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E56977">
        <w:t xml:space="preserve">Granska EKG </w:t>
      </w:r>
      <w:r w:rsidR="001F6899">
        <w:t xml:space="preserve">visuellt </w:t>
      </w:r>
      <w:r w:rsidRPr="00E56977">
        <w:t>på skärmen och när det är störningsfritt tryck</w:t>
      </w:r>
      <w:r w:rsidR="001F6899">
        <w:t xml:space="preserve"> på</w:t>
      </w:r>
    </w:p>
    <w:p w14:paraId="232D6F46" w14:textId="530C4702" w:rsidR="007C4F5C" w:rsidRDefault="007C4F5C" w:rsidP="007C4F5C">
      <w:pPr>
        <w:pStyle w:val="Liststycke"/>
        <w:numPr>
          <w:ilvl w:val="0"/>
          <w:numId w:val="0"/>
        </w:numPr>
        <w:spacing w:after="0" w:line="240" w:lineRule="auto"/>
        <w:ind w:left="720" w:right="0"/>
      </w:pPr>
      <w:r w:rsidRPr="00E56977">
        <w:rPr>
          <w:noProof/>
        </w:rPr>
        <w:drawing>
          <wp:anchor distT="0" distB="0" distL="114300" distR="114300" simplePos="0" relativeHeight="251658241" behindDoc="1" locked="0" layoutInCell="1" allowOverlap="1" wp14:anchorId="54642A06" wp14:editId="747C1746">
            <wp:simplePos x="0" y="0"/>
            <wp:positionH relativeFrom="page">
              <wp:posOffset>2778125</wp:posOffset>
            </wp:positionH>
            <wp:positionV relativeFrom="paragraph">
              <wp:posOffset>358775</wp:posOffset>
            </wp:positionV>
            <wp:extent cx="419100" cy="292735"/>
            <wp:effectExtent l="0" t="0" r="0" b="0"/>
            <wp:wrapNone/>
            <wp:docPr id="3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8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292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51BBB" w:rsidRPr="00E56977">
        <w:t>EKG visas och frågan FULLGOD KVALITET kommer upp. Svara JA om kvalitet är god</w:t>
      </w:r>
      <w:r w:rsidR="001F6899">
        <w:t>.</w:t>
      </w:r>
      <w:r w:rsidR="00451BBB" w:rsidRPr="00E56977">
        <w:t xml:space="preserve"> EKG skickas då till MELIOR. Svara NEJ om kvaliteten på EKG är underkänd och ta ett nytt med hjälp av </w:t>
      </w:r>
    </w:p>
    <w:p w14:paraId="72B1A131" w14:textId="77777777" w:rsidR="00B648F0" w:rsidRDefault="00B648F0" w:rsidP="007C4F5C">
      <w:pPr>
        <w:pStyle w:val="Liststycke"/>
        <w:numPr>
          <w:ilvl w:val="0"/>
          <w:numId w:val="0"/>
        </w:numPr>
        <w:spacing w:after="0" w:line="240" w:lineRule="auto"/>
        <w:ind w:left="720" w:right="0"/>
      </w:pPr>
    </w:p>
    <w:p w14:paraId="2D570F6A" w14:textId="1A50D40D" w:rsidR="00EE166E" w:rsidRDefault="00B648F0" w:rsidP="00EE166E">
      <w:pPr>
        <w:pStyle w:val="Liststycke"/>
        <w:numPr>
          <w:ilvl w:val="0"/>
          <w:numId w:val="21"/>
        </w:numPr>
        <w:spacing w:after="0" w:line="240" w:lineRule="auto"/>
        <w:ind w:right="0"/>
      </w:pPr>
      <w:r>
        <w:t xml:space="preserve">Kontrollera att EKG-resultatet har exporterats till </w:t>
      </w:r>
      <w:proofErr w:type="spellStart"/>
      <w:r w:rsidR="001D6839">
        <w:t>Melior</w:t>
      </w:r>
      <w:proofErr w:type="spellEnd"/>
      <w:r w:rsidR="00611551">
        <w:t xml:space="preserve"> innan avledningarna tas bort från patienten</w:t>
      </w:r>
      <w:r>
        <w:t>.</w:t>
      </w:r>
    </w:p>
    <w:p w14:paraId="467356F0" w14:textId="77777777" w:rsidR="00EE166E" w:rsidRDefault="00EE166E" w:rsidP="00EE166E">
      <w:pPr>
        <w:pStyle w:val="Liststycke"/>
        <w:numPr>
          <w:ilvl w:val="0"/>
          <w:numId w:val="0"/>
        </w:numPr>
        <w:spacing w:after="0" w:line="240" w:lineRule="auto"/>
        <w:ind w:left="720" w:right="0"/>
      </w:pPr>
    </w:p>
    <w:p w14:paraId="2077E632" w14:textId="5CFBC448" w:rsidR="00451BBB" w:rsidRPr="00E56977" w:rsidRDefault="00451BBB" w:rsidP="00EE166E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E56977">
        <w:t xml:space="preserve">Koppla ifrån EKG apparaten, tryck på </w:t>
      </w:r>
      <w:r w:rsidR="00EE166E">
        <w:t>X</w:t>
      </w:r>
      <w:r w:rsidRPr="00E56977">
        <w:t xml:space="preserve"> för att </w:t>
      </w:r>
      <w:r w:rsidR="1CE0225A">
        <w:t>återgå till huvudmenyn</w:t>
      </w:r>
      <w:r w:rsidRPr="00E56977">
        <w:t>.</w:t>
      </w:r>
    </w:p>
    <w:p w14:paraId="32C6BF6B" w14:textId="77777777" w:rsidR="00451BBB" w:rsidRPr="00E56977" w:rsidRDefault="00451BBB" w:rsidP="00451BBB">
      <w:pPr>
        <w:spacing w:after="60" w:line="240" w:lineRule="auto"/>
        <w:ind w:left="0" w:right="0"/>
      </w:pPr>
    </w:p>
    <w:p w14:paraId="0DAA28A4" w14:textId="77777777" w:rsidR="00451BBB" w:rsidRPr="00E56977" w:rsidRDefault="00451BBB" w:rsidP="007C4F5C">
      <w:pPr>
        <w:spacing w:after="0" w:line="276" w:lineRule="auto"/>
        <w:ind w:left="0" w:right="0"/>
        <w:rPr>
          <w:b/>
        </w:rPr>
      </w:pPr>
      <w:r w:rsidRPr="00E56977">
        <w:rPr>
          <w:b/>
        </w:rPr>
        <w:t>Åtgärder vid kontaktproblem mellan EKG apparat och journalsystem</w:t>
      </w:r>
    </w:p>
    <w:p w14:paraId="340E2932" w14:textId="413D040F" w:rsidR="00451BBB" w:rsidRPr="00802380" w:rsidRDefault="00451BBB" w:rsidP="0059381E">
      <w:pPr>
        <w:pStyle w:val="Liststycke"/>
        <w:numPr>
          <w:ilvl w:val="0"/>
          <w:numId w:val="25"/>
        </w:numPr>
        <w:spacing w:after="0" w:line="276" w:lineRule="auto"/>
        <w:ind w:left="567" w:right="0"/>
        <w:rPr>
          <w:b/>
        </w:rPr>
      </w:pPr>
      <w:r w:rsidRPr="00E56977">
        <w:t>Apparaten skall alltid vara påslagen och stå på laddning (batteriet räcker ca 20 min). Om kontakt</w:t>
      </w:r>
      <w:r w:rsidR="008F6CDB">
        <w:t>en</w:t>
      </w:r>
      <w:r w:rsidRPr="00E56977">
        <w:t xml:space="preserve"> med det trådlösa nätet</w:t>
      </w:r>
      <w:r w:rsidR="008F6CDB">
        <w:t xml:space="preserve"> brister</w:t>
      </w:r>
      <w:r w:rsidRPr="00E56977">
        <w:t xml:space="preserve"> (det står </w:t>
      </w:r>
      <w:r w:rsidRPr="006962DD">
        <w:rPr>
          <w:i/>
          <w:iCs/>
        </w:rPr>
        <w:t>ansluten</w:t>
      </w:r>
      <w:r w:rsidRPr="00E56977">
        <w:t xml:space="preserve"> i vänster hörn), prova att flytta EKG apparaten </w:t>
      </w:r>
      <w:r w:rsidR="00E52211">
        <w:t xml:space="preserve">för att </w:t>
      </w:r>
      <w:r w:rsidRPr="00E56977">
        <w:t>få</w:t>
      </w:r>
      <w:r w:rsidR="00E52211">
        <w:t xml:space="preserve"> bättre</w:t>
      </w:r>
      <w:r w:rsidRPr="00E56977">
        <w:t xml:space="preserve"> anslutning.</w:t>
      </w:r>
      <w:r w:rsidRPr="00802380">
        <w:rPr>
          <w:b/>
        </w:rPr>
        <w:t xml:space="preserve"> </w:t>
      </w:r>
      <w:r w:rsidR="007D3B94">
        <w:t>Om p</w:t>
      </w:r>
      <w:r w:rsidRPr="00E56977">
        <w:t>roblem</w:t>
      </w:r>
      <w:r w:rsidR="007D3B94">
        <w:t>et kvarstår</w:t>
      </w:r>
      <w:r w:rsidRPr="00E56977">
        <w:t xml:space="preserve"> </w:t>
      </w:r>
      <w:r w:rsidR="007D3B94">
        <w:t xml:space="preserve">kan </w:t>
      </w:r>
      <w:r w:rsidRPr="00E56977">
        <w:t>ett EKG</w:t>
      </w:r>
      <w:r w:rsidR="007D3B94">
        <w:t xml:space="preserve"> tas</w:t>
      </w:r>
      <w:r w:rsidR="006B4F05">
        <w:t xml:space="preserve"> och </w:t>
      </w:r>
      <w:r w:rsidR="007D3B94">
        <w:t xml:space="preserve">sedan </w:t>
      </w:r>
      <w:r w:rsidRPr="00E56977">
        <w:t>spara</w:t>
      </w:r>
      <w:r w:rsidR="007D3B94">
        <w:t>s</w:t>
      </w:r>
      <w:r w:rsidRPr="00E56977">
        <w:t xml:space="preserve"> lokalt</w:t>
      </w:r>
      <w:r w:rsidR="006B4F05">
        <w:t xml:space="preserve"> i EKG-apparaten</w:t>
      </w:r>
      <w:r w:rsidRPr="00E56977">
        <w:t>. KOM IHÅG att skicka det till MELIOR när nätet fungerar.</w:t>
      </w:r>
    </w:p>
    <w:p w14:paraId="605D071D" w14:textId="77777777" w:rsidR="00451BBB" w:rsidRPr="0092519E" w:rsidRDefault="00451BBB" w:rsidP="00451BBB">
      <w:pPr>
        <w:spacing w:after="60" w:line="240" w:lineRule="auto"/>
        <w:ind w:left="0" w:right="0"/>
        <w:rPr>
          <w:bCs/>
        </w:rPr>
      </w:pPr>
    </w:p>
    <w:p w14:paraId="42CC0809" w14:textId="3599E57B" w:rsidR="0059381E" w:rsidRDefault="00451BBB" w:rsidP="00451BBB">
      <w:pPr>
        <w:spacing w:after="60" w:line="240" w:lineRule="auto"/>
        <w:ind w:left="0" w:right="0"/>
      </w:pPr>
      <w:r w:rsidRPr="00E56977">
        <w:rPr>
          <w:b/>
        </w:rPr>
        <w:t xml:space="preserve">Okänd </w:t>
      </w:r>
      <w:r w:rsidR="00DE1532">
        <w:rPr>
          <w:b/>
        </w:rPr>
        <w:t xml:space="preserve">patient </w:t>
      </w:r>
      <w:r w:rsidRPr="00E56977">
        <w:rPr>
          <w:b/>
        </w:rPr>
        <w:t>som får tillfälligt personnummer</w:t>
      </w:r>
      <w:r w:rsidR="00DE1532" w:rsidRPr="00DE1532">
        <w:rPr>
          <w:b/>
          <w:bCs/>
        </w:rPr>
        <w:t>/reservnummer</w:t>
      </w:r>
      <w:r w:rsidRPr="00E56977">
        <w:t xml:space="preserve"> </w:t>
      </w:r>
    </w:p>
    <w:p w14:paraId="0E327B18" w14:textId="7E5FF711" w:rsidR="00451BBB" w:rsidRDefault="00EE37BE" w:rsidP="0059381E">
      <w:pPr>
        <w:pStyle w:val="Liststycke"/>
        <w:numPr>
          <w:ilvl w:val="0"/>
          <w:numId w:val="25"/>
        </w:numPr>
        <w:spacing w:after="60" w:line="240" w:lineRule="auto"/>
        <w:ind w:left="567" w:right="0"/>
      </w:pPr>
      <w:r w:rsidRPr="00E56977">
        <w:t>F</w:t>
      </w:r>
      <w:r w:rsidR="00451BBB" w:rsidRPr="00E56977">
        <w:t>yll i patientens reservnummer ex 20140130K514</w:t>
      </w:r>
      <w:r w:rsidR="00DE1532">
        <w:t>.</w:t>
      </w:r>
      <w:r w:rsidR="00451BBB" w:rsidRPr="00E56977">
        <w:t xml:space="preserve"> </w:t>
      </w:r>
      <w:r w:rsidR="000C568A">
        <w:t>Välj man eller kvinna</w:t>
      </w:r>
      <w:r w:rsidR="00451BBB" w:rsidRPr="00E56977">
        <w:t xml:space="preserve"> och tryck OK</w:t>
      </w:r>
      <w:r w:rsidR="002E6367">
        <w:t>.</w:t>
      </w:r>
      <w:r w:rsidR="00A40457">
        <w:t xml:space="preserve"> Därefter </w:t>
      </w:r>
      <w:r w:rsidR="0019331F">
        <w:t>kommer</w:t>
      </w:r>
      <w:r w:rsidR="00FD6592">
        <w:t xml:space="preserve"> en</w:t>
      </w:r>
      <w:r w:rsidR="00451BBB" w:rsidRPr="00E56977">
        <w:t xml:space="preserve"> följdfråga om att personnumret inte stämmer, ignorera detta och tryck på OK</w:t>
      </w:r>
      <w:r w:rsidR="00FD6592">
        <w:t>.</w:t>
      </w:r>
      <w:r w:rsidR="00451BBB" w:rsidRPr="00E56977">
        <w:t xml:space="preserve"> </w:t>
      </w:r>
      <w:r w:rsidR="00FD6592">
        <w:t>Tryck sedan på</w:t>
      </w:r>
      <w:r w:rsidR="00451BBB" w:rsidRPr="00E56977">
        <w:t xml:space="preserve"> AUTO 1. </w:t>
      </w:r>
      <w:r w:rsidR="0041714C">
        <w:t>Utför sedan EKG-kontrollen enligt rutin</w:t>
      </w:r>
      <w:r w:rsidR="00451BBB" w:rsidRPr="00E56977">
        <w:t>.</w:t>
      </w:r>
    </w:p>
    <w:p w14:paraId="45D13653" w14:textId="77777777" w:rsidR="006D31DE" w:rsidRPr="00E56977" w:rsidRDefault="006D31DE" w:rsidP="006D31DE">
      <w:pPr>
        <w:pStyle w:val="Liststycke"/>
        <w:numPr>
          <w:ilvl w:val="0"/>
          <w:numId w:val="0"/>
        </w:numPr>
        <w:spacing w:after="60" w:line="240" w:lineRule="auto"/>
        <w:ind w:left="567" w:right="0"/>
      </w:pPr>
    </w:p>
    <w:p w14:paraId="3A4AAC1D" w14:textId="02174019" w:rsidR="00451BBB" w:rsidRDefault="00451BBB" w:rsidP="006D31DE">
      <w:pPr>
        <w:pStyle w:val="Liststycke"/>
        <w:numPr>
          <w:ilvl w:val="0"/>
          <w:numId w:val="26"/>
        </w:numPr>
        <w:spacing w:after="60" w:line="240" w:lineRule="auto"/>
        <w:ind w:right="0"/>
      </w:pPr>
      <w:r w:rsidRPr="00E56977">
        <w:t>Om EKG hamnar upp och ned</w:t>
      </w:r>
      <w:r w:rsidR="006D31DE">
        <w:t>:</w:t>
      </w:r>
      <w:r w:rsidRPr="00E56977">
        <w:t xml:space="preserve"> tryck på </w:t>
      </w:r>
      <w:proofErr w:type="spellStart"/>
      <w:r w:rsidRPr="00E56977">
        <w:t>Ctrl</w:t>
      </w:r>
      <w:proofErr w:type="spellEnd"/>
      <w:r w:rsidRPr="00E56977">
        <w:t xml:space="preserve"> -Alt och pil för att vända </w:t>
      </w:r>
      <w:r w:rsidR="00F80697">
        <w:t>åt rätt håll</w:t>
      </w:r>
      <w:r w:rsidRPr="00E56977">
        <w:t>.</w:t>
      </w:r>
    </w:p>
    <w:p w14:paraId="014BA442" w14:textId="77777777" w:rsidR="00BB5914" w:rsidRDefault="00BB5914" w:rsidP="00CC31E2">
      <w:pPr>
        <w:spacing w:after="60" w:line="240" w:lineRule="auto"/>
        <w:ind w:left="0" w:right="0"/>
      </w:pPr>
    </w:p>
    <w:p w14:paraId="5594AAEB" w14:textId="77777777" w:rsidR="004A06FF" w:rsidRDefault="004A06FF" w:rsidP="00CC31E2">
      <w:pPr>
        <w:spacing w:after="60" w:line="240" w:lineRule="auto"/>
        <w:ind w:left="0" w:right="0"/>
      </w:pPr>
    </w:p>
    <w:p w14:paraId="672FD195" w14:textId="77777777" w:rsidR="004A06FF" w:rsidRDefault="004A06FF" w:rsidP="00CC31E2">
      <w:pPr>
        <w:spacing w:after="60" w:line="240" w:lineRule="auto"/>
        <w:ind w:left="0" w:right="0"/>
      </w:pPr>
    </w:p>
    <w:p w14:paraId="70DB69A0" w14:textId="77777777" w:rsidR="004A06FF" w:rsidRDefault="004A06FF" w:rsidP="00CC31E2">
      <w:pPr>
        <w:spacing w:after="60" w:line="240" w:lineRule="auto"/>
        <w:ind w:left="0" w:right="0"/>
      </w:pPr>
    </w:p>
    <w:p w14:paraId="1BD553A0" w14:textId="77777777" w:rsidR="00E02345" w:rsidRDefault="00E02345" w:rsidP="00CC31E2">
      <w:pPr>
        <w:spacing w:after="60" w:line="240" w:lineRule="auto"/>
        <w:ind w:left="0" w:right="0"/>
      </w:pPr>
    </w:p>
    <w:p w14:paraId="1B740688" w14:textId="74E660B8" w:rsidR="00972D69" w:rsidRPr="004A06FF" w:rsidRDefault="000B11F0" w:rsidP="00CC31E2">
      <w:pPr>
        <w:spacing w:after="60" w:line="240" w:lineRule="auto"/>
        <w:ind w:left="0" w:right="0"/>
        <w:rPr>
          <w:b/>
          <w:bCs/>
        </w:rPr>
      </w:pPr>
      <w:r w:rsidRPr="004A06FF">
        <w:rPr>
          <w:b/>
          <w:bCs/>
        </w:rPr>
        <w:lastRenderedPageBreak/>
        <w:t>Bild 1. Placering av 12-avlednings EKG</w:t>
      </w:r>
    </w:p>
    <w:p w14:paraId="04155FC0" w14:textId="052D97CB" w:rsidR="00BB5914" w:rsidRPr="000578F7" w:rsidRDefault="00BB5914" w:rsidP="00CC31E2">
      <w:pPr>
        <w:spacing w:after="60" w:line="240" w:lineRule="auto"/>
        <w:ind w:left="0" w:right="0"/>
      </w:pPr>
      <w:r>
        <w:rPr>
          <w:noProof/>
        </w:rPr>
        <w:drawing>
          <wp:inline distT="0" distB="0" distL="0" distR="0" wp14:anchorId="777DD217" wp14:editId="03ECCC8E">
            <wp:extent cx="2057400" cy="2171700"/>
            <wp:effectExtent l="0" t="0" r="0" b="0"/>
            <wp:docPr id="1631203479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2171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16CEE5" w14:textId="6959988F" w:rsidR="00451BBB" w:rsidRPr="00451BBB" w:rsidRDefault="00451BBB" w:rsidP="000578F7">
      <w:pPr>
        <w:pStyle w:val="Rubrik2"/>
        <w:spacing w:after="0"/>
        <w:ind w:left="0"/>
        <w:rPr>
          <w:rFonts w:ascii="Arial" w:hAnsi="Arial" w:cs="Arial"/>
          <w:sz w:val="20"/>
          <w:szCs w:val="20"/>
        </w:rPr>
      </w:pPr>
      <w:r>
        <w:t>Granskare/arbetsgrupp</w:t>
      </w:r>
    </w:p>
    <w:p w14:paraId="36359821" w14:textId="081DCF97" w:rsidR="00451BBB" w:rsidRPr="0015760B" w:rsidRDefault="00451BBB" w:rsidP="75594EAD">
      <w:pPr>
        <w:pStyle w:val="Rubrik2"/>
        <w:spacing w:after="0"/>
        <w:ind w:left="0"/>
        <w:rPr>
          <w:rFonts w:ascii="Times New Roman" w:hAnsi="Times New Roman" w:cs="Times New Roman"/>
          <w:sz w:val="24"/>
          <w:szCs w:val="24"/>
        </w:rPr>
      </w:pPr>
      <w:r w:rsidRPr="0015760B">
        <w:rPr>
          <w:rFonts w:ascii="Times New Roman" w:hAnsi="Times New Roman" w:cs="Times New Roman"/>
          <w:sz w:val="24"/>
          <w:szCs w:val="24"/>
        </w:rPr>
        <w:t>Jenny Andersson,</w:t>
      </w:r>
      <w:r w:rsidR="59CF05AD" w:rsidRPr="0015760B">
        <w:rPr>
          <w:rFonts w:ascii="Times New Roman" w:hAnsi="Times New Roman" w:cs="Times New Roman"/>
          <w:sz w:val="24"/>
          <w:szCs w:val="24"/>
        </w:rPr>
        <w:t xml:space="preserve"> </w:t>
      </w:r>
      <w:r w:rsidRPr="0015760B">
        <w:rPr>
          <w:rFonts w:ascii="Times New Roman" w:hAnsi="Times New Roman" w:cs="Times New Roman"/>
          <w:sz w:val="24"/>
          <w:szCs w:val="24"/>
        </w:rPr>
        <w:t>Teknikansvarig intensivvårdssjuksköterska. CIVA, AnOpIVA,</w:t>
      </w:r>
      <w:r w:rsidR="595997D6" w:rsidRPr="0015760B">
        <w:rPr>
          <w:rFonts w:ascii="Times New Roman" w:hAnsi="Times New Roman" w:cs="Times New Roman"/>
          <w:sz w:val="24"/>
          <w:szCs w:val="24"/>
        </w:rPr>
        <w:t xml:space="preserve"> </w:t>
      </w:r>
      <w:r w:rsidRPr="0015760B">
        <w:rPr>
          <w:rFonts w:ascii="Times New Roman" w:hAnsi="Times New Roman" w:cs="Times New Roman"/>
          <w:sz w:val="24"/>
          <w:szCs w:val="24"/>
        </w:rPr>
        <w:t>Område</w:t>
      </w:r>
      <w:r w:rsidR="1DF01C59" w:rsidRPr="0015760B">
        <w:rPr>
          <w:rFonts w:ascii="Times New Roman" w:hAnsi="Times New Roman" w:cs="Times New Roman"/>
          <w:sz w:val="24"/>
          <w:szCs w:val="24"/>
        </w:rPr>
        <w:t xml:space="preserve"> </w:t>
      </w:r>
      <w:r w:rsidRPr="0015760B">
        <w:rPr>
          <w:rFonts w:ascii="Times New Roman" w:hAnsi="Times New Roman" w:cs="Times New Roman"/>
          <w:sz w:val="24"/>
          <w:szCs w:val="24"/>
        </w:rPr>
        <w:t>5, SU</w:t>
      </w:r>
    </w:p>
    <w:p w14:paraId="36162FDD" w14:textId="27AA4848" w:rsidR="006A7185" w:rsidRPr="0015760B" w:rsidRDefault="00451BBB" w:rsidP="00536A5A">
      <w:pPr>
        <w:spacing w:after="0" w:line="240" w:lineRule="auto"/>
        <w:ind w:left="0" w:right="0"/>
      </w:pPr>
      <w:r w:rsidRPr="0015760B">
        <w:t>Frida Mattsson, Teknikansvarig intensivvårdssjuksköterska. CIVA, AnOpIVA, Område 5, SU</w:t>
      </w:r>
      <w:bookmarkEnd w:id="0"/>
    </w:p>
    <w:p w14:paraId="3A74F39E" w14:textId="06D8629B" w:rsidR="00181028" w:rsidRPr="0015760B" w:rsidRDefault="00181028" w:rsidP="00536A5A">
      <w:pPr>
        <w:spacing w:after="0" w:line="240" w:lineRule="auto"/>
        <w:ind w:left="0" w:right="0"/>
        <w:rPr>
          <w:rFonts w:eastAsia="Calibri"/>
        </w:rPr>
      </w:pPr>
      <w:r w:rsidRPr="00181028">
        <w:rPr>
          <w:rFonts w:eastAsia="Calibri"/>
        </w:rPr>
        <w:t>Elisabeth Skarlöv</w:t>
      </w:r>
      <w:r w:rsidRPr="0015760B">
        <w:rPr>
          <w:rFonts w:eastAsia="Calibri"/>
        </w:rPr>
        <w:t>, Teknikansvarig intensivvård</w:t>
      </w:r>
      <w:r w:rsidR="00272606" w:rsidRPr="0015760B">
        <w:rPr>
          <w:rFonts w:eastAsia="Calibri"/>
        </w:rPr>
        <w:t xml:space="preserve">ssjuksköterska. PIVA </w:t>
      </w:r>
      <w:proofErr w:type="spellStart"/>
      <w:r w:rsidR="00272606" w:rsidRPr="0015760B">
        <w:rPr>
          <w:rFonts w:eastAsia="Calibri"/>
        </w:rPr>
        <w:t>avd</w:t>
      </w:r>
      <w:proofErr w:type="spellEnd"/>
      <w:r w:rsidR="00272606" w:rsidRPr="0015760B">
        <w:rPr>
          <w:rFonts w:eastAsia="Calibri"/>
        </w:rPr>
        <w:t xml:space="preserve"> 22 AnOpIVA</w:t>
      </w:r>
      <w:r w:rsidR="008D7E65" w:rsidRPr="0015760B">
        <w:rPr>
          <w:rFonts w:eastAsia="Calibri"/>
        </w:rPr>
        <w:t xml:space="preserve">, Område 5 SU </w:t>
      </w:r>
    </w:p>
    <w:sectPr w:rsidR="00181028" w:rsidRPr="0015760B" w:rsidSect="00451BB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9A314C" w14:textId="77777777" w:rsidR="003332A5" w:rsidRDefault="003332A5">
      <w:r>
        <w:separator/>
      </w:r>
    </w:p>
  </w:endnote>
  <w:endnote w:type="continuationSeparator" w:id="0">
    <w:p w14:paraId="39D313FA" w14:textId="77777777" w:rsidR="003332A5" w:rsidRDefault="003332A5">
      <w:r>
        <w:continuationSeparator/>
      </w:r>
    </w:p>
  </w:endnote>
  <w:endnote w:type="continuationNotice" w:id="1">
    <w:p w14:paraId="5B9B50C0" w14:textId="77777777" w:rsidR="003332A5" w:rsidRDefault="003332A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39177276" name="Bildobjekt 83917727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21C0F0" w14:textId="77777777" w:rsidR="003332A5" w:rsidRDefault="003332A5"/>
  </w:footnote>
  <w:footnote w:type="continuationSeparator" w:id="0">
    <w:p w14:paraId="2E29C113" w14:textId="77777777" w:rsidR="003332A5" w:rsidRDefault="003332A5">
      <w:r>
        <w:continuationSeparator/>
      </w:r>
    </w:p>
  </w:footnote>
  <w:footnote w:type="continuationNotice" w:id="1">
    <w:p w14:paraId="50A09678" w14:textId="77777777" w:rsidR="003332A5" w:rsidRDefault="003332A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46700600" name="Bildobjekt 114670060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55461D"/>
    <w:multiLevelType w:val="hybridMultilevel"/>
    <w:tmpl w:val="97E262BE"/>
    <w:lvl w:ilvl="0" w:tplc="7D606710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bCs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A91CE4"/>
    <w:multiLevelType w:val="hybridMultilevel"/>
    <w:tmpl w:val="04C42418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CD308BA"/>
    <w:multiLevelType w:val="hybridMultilevel"/>
    <w:tmpl w:val="40F8F99E"/>
    <w:lvl w:ilvl="0" w:tplc="23BC5D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E500931"/>
    <w:multiLevelType w:val="hybridMultilevel"/>
    <w:tmpl w:val="7D42ED56"/>
    <w:lvl w:ilvl="0" w:tplc="041D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F584DDE"/>
    <w:multiLevelType w:val="hybridMultilevel"/>
    <w:tmpl w:val="F41EE26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3F9330C0"/>
    <w:multiLevelType w:val="hybridMultilevel"/>
    <w:tmpl w:val="D1AEA76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16B6F03"/>
    <w:multiLevelType w:val="hybridMultilevel"/>
    <w:tmpl w:val="1E1690EE"/>
    <w:lvl w:ilvl="0" w:tplc="5CCA1E5E">
      <w:start w:val="1"/>
      <w:numFmt w:val="decimal"/>
      <w:lvlText w:val="%1."/>
      <w:lvlJc w:val="left"/>
      <w:pPr>
        <w:ind w:left="786" w:hanging="360"/>
      </w:pPr>
      <w:rPr>
        <w:rFonts w:asciiTheme="minorHAnsi" w:hAnsiTheme="minorHAnsi" w:cstheme="minorHAnsi" w:hint="default"/>
        <w:b w:val="0"/>
        <w:bCs/>
        <w:sz w:val="24"/>
        <w:szCs w:val="24"/>
      </w:rPr>
    </w:lvl>
    <w:lvl w:ilvl="1" w:tplc="041D0019" w:tentative="1">
      <w:start w:val="1"/>
      <w:numFmt w:val="lowerLetter"/>
      <w:lvlText w:val="%2."/>
      <w:lvlJc w:val="left"/>
      <w:pPr>
        <w:ind w:left="1506" w:hanging="360"/>
      </w:pPr>
    </w:lvl>
    <w:lvl w:ilvl="2" w:tplc="041D001B" w:tentative="1">
      <w:start w:val="1"/>
      <w:numFmt w:val="lowerRoman"/>
      <w:lvlText w:val="%3."/>
      <w:lvlJc w:val="right"/>
      <w:pPr>
        <w:ind w:left="2226" w:hanging="180"/>
      </w:pPr>
    </w:lvl>
    <w:lvl w:ilvl="3" w:tplc="041D000F" w:tentative="1">
      <w:start w:val="1"/>
      <w:numFmt w:val="decimal"/>
      <w:lvlText w:val="%4."/>
      <w:lvlJc w:val="left"/>
      <w:pPr>
        <w:ind w:left="2946" w:hanging="360"/>
      </w:pPr>
    </w:lvl>
    <w:lvl w:ilvl="4" w:tplc="041D0019" w:tentative="1">
      <w:start w:val="1"/>
      <w:numFmt w:val="lowerLetter"/>
      <w:lvlText w:val="%5."/>
      <w:lvlJc w:val="left"/>
      <w:pPr>
        <w:ind w:left="3666" w:hanging="360"/>
      </w:pPr>
    </w:lvl>
    <w:lvl w:ilvl="5" w:tplc="041D001B" w:tentative="1">
      <w:start w:val="1"/>
      <w:numFmt w:val="lowerRoman"/>
      <w:lvlText w:val="%6."/>
      <w:lvlJc w:val="right"/>
      <w:pPr>
        <w:ind w:left="4386" w:hanging="180"/>
      </w:pPr>
    </w:lvl>
    <w:lvl w:ilvl="6" w:tplc="041D000F" w:tentative="1">
      <w:start w:val="1"/>
      <w:numFmt w:val="decimal"/>
      <w:lvlText w:val="%7."/>
      <w:lvlJc w:val="left"/>
      <w:pPr>
        <w:ind w:left="5106" w:hanging="360"/>
      </w:pPr>
    </w:lvl>
    <w:lvl w:ilvl="7" w:tplc="041D0019" w:tentative="1">
      <w:start w:val="1"/>
      <w:numFmt w:val="lowerLetter"/>
      <w:lvlText w:val="%8."/>
      <w:lvlJc w:val="left"/>
      <w:pPr>
        <w:ind w:left="5826" w:hanging="360"/>
      </w:pPr>
    </w:lvl>
    <w:lvl w:ilvl="8" w:tplc="041D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3260438">
    <w:abstractNumId w:val="24"/>
  </w:num>
  <w:num w:numId="2" w16cid:durableId="2112775123">
    <w:abstractNumId w:val="21"/>
  </w:num>
  <w:num w:numId="3" w16cid:durableId="826286585">
    <w:abstractNumId w:val="0"/>
  </w:num>
  <w:num w:numId="4" w16cid:durableId="1919942899">
    <w:abstractNumId w:val="9"/>
  </w:num>
  <w:num w:numId="5" w16cid:durableId="72703785">
    <w:abstractNumId w:val="22"/>
  </w:num>
  <w:num w:numId="6" w16cid:durableId="577834583">
    <w:abstractNumId w:val="2"/>
  </w:num>
  <w:num w:numId="7" w16cid:durableId="236135107">
    <w:abstractNumId w:val="18"/>
  </w:num>
  <w:num w:numId="8" w16cid:durableId="1891768100">
    <w:abstractNumId w:val="12"/>
  </w:num>
  <w:num w:numId="9" w16cid:durableId="570508065">
    <w:abstractNumId w:val="1"/>
  </w:num>
  <w:num w:numId="10" w16cid:durableId="2049916905">
    <w:abstractNumId w:val="1"/>
  </w:num>
  <w:num w:numId="11" w16cid:durableId="371460783">
    <w:abstractNumId w:val="3"/>
  </w:num>
  <w:num w:numId="12" w16cid:durableId="1515800678">
    <w:abstractNumId w:val="6"/>
  </w:num>
  <w:num w:numId="13" w16cid:durableId="877160437">
    <w:abstractNumId w:val="20"/>
  </w:num>
  <w:num w:numId="14" w16cid:durableId="965742182">
    <w:abstractNumId w:val="13"/>
  </w:num>
  <w:num w:numId="15" w16cid:durableId="74979654">
    <w:abstractNumId w:val="10"/>
  </w:num>
  <w:num w:numId="16" w16cid:durableId="463885134">
    <w:abstractNumId w:val="19"/>
  </w:num>
  <w:num w:numId="17" w16cid:durableId="431781993">
    <w:abstractNumId w:val="7"/>
  </w:num>
  <w:num w:numId="18" w16cid:durableId="629633012">
    <w:abstractNumId w:val="16"/>
  </w:num>
  <w:num w:numId="19" w16cid:durableId="2003586574">
    <w:abstractNumId w:val="23"/>
  </w:num>
  <w:num w:numId="20" w16cid:durableId="704257284">
    <w:abstractNumId w:val="17"/>
  </w:num>
  <w:num w:numId="21" w16cid:durableId="1478301210">
    <w:abstractNumId w:val="8"/>
  </w:num>
  <w:num w:numId="22" w16cid:durableId="1122729361">
    <w:abstractNumId w:val="5"/>
  </w:num>
  <w:num w:numId="23" w16cid:durableId="1105614980">
    <w:abstractNumId w:val="4"/>
  </w:num>
  <w:num w:numId="24" w16cid:durableId="605700448">
    <w:abstractNumId w:val="15"/>
  </w:num>
  <w:num w:numId="25" w16cid:durableId="539364937">
    <w:abstractNumId w:val="14"/>
  </w:num>
  <w:num w:numId="26" w16cid:durableId="176371917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4AA"/>
    <w:rsid w:val="000051D5"/>
    <w:rsid w:val="00006D2A"/>
    <w:rsid w:val="000107A0"/>
    <w:rsid w:val="00010D47"/>
    <w:rsid w:val="00013E3F"/>
    <w:rsid w:val="0001655A"/>
    <w:rsid w:val="00016CF0"/>
    <w:rsid w:val="0002313F"/>
    <w:rsid w:val="00024114"/>
    <w:rsid w:val="0002435C"/>
    <w:rsid w:val="00030DDD"/>
    <w:rsid w:val="000313BB"/>
    <w:rsid w:val="00033ED5"/>
    <w:rsid w:val="00043D04"/>
    <w:rsid w:val="00050500"/>
    <w:rsid w:val="0005691C"/>
    <w:rsid w:val="00056ECB"/>
    <w:rsid w:val="00056ED5"/>
    <w:rsid w:val="000578F7"/>
    <w:rsid w:val="000655CC"/>
    <w:rsid w:val="000700AE"/>
    <w:rsid w:val="00070A4C"/>
    <w:rsid w:val="00080EE5"/>
    <w:rsid w:val="00084024"/>
    <w:rsid w:val="000862AE"/>
    <w:rsid w:val="00086B5F"/>
    <w:rsid w:val="0009062C"/>
    <w:rsid w:val="00095368"/>
    <w:rsid w:val="000954C4"/>
    <w:rsid w:val="000A4C35"/>
    <w:rsid w:val="000A611A"/>
    <w:rsid w:val="000B11F0"/>
    <w:rsid w:val="000B12D9"/>
    <w:rsid w:val="000B4536"/>
    <w:rsid w:val="000B5E51"/>
    <w:rsid w:val="000B7715"/>
    <w:rsid w:val="000C568A"/>
    <w:rsid w:val="000D49FB"/>
    <w:rsid w:val="000E463B"/>
    <w:rsid w:val="000E5A7E"/>
    <w:rsid w:val="000F43A3"/>
    <w:rsid w:val="000F6BC9"/>
    <w:rsid w:val="000F7681"/>
    <w:rsid w:val="00100440"/>
    <w:rsid w:val="00103031"/>
    <w:rsid w:val="001044FE"/>
    <w:rsid w:val="00107B4A"/>
    <w:rsid w:val="001139D4"/>
    <w:rsid w:val="00114656"/>
    <w:rsid w:val="00131B08"/>
    <w:rsid w:val="00132A59"/>
    <w:rsid w:val="00133337"/>
    <w:rsid w:val="00133A0F"/>
    <w:rsid w:val="0013580F"/>
    <w:rsid w:val="00137B6D"/>
    <w:rsid w:val="0014070B"/>
    <w:rsid w:val="0014073C"/>
    <w:rsid w:val="001422C1"/>
    <w:rsid w:val="001522AE"/>
    <w:rsid w:val="00154796"/>
    <w:rsid w:val="0015760B"/>
    <w:rsid w:val="00157D5B"/>
    <w:rsid w:val="00161FE6"/>
    <w:rsid w:val="001647EA"/>
    <w:rsid w:val="00164C3D"/>
    <w:rsid w:val="00166D3A"/>
    <w:rsid w:val="00181028"/>
    <w:rsid w:val="00181FDC"/>
    <w:rsid w:val="001860B9"/>
    <w:rsid w:val="00186F2B"/>
    <w:rsid w:val="001874D6"/>
    <w:rsid w:val="0019331F"/>
    <w:rsid w:val="00196286"/>
    <w:rsid w:val="0019632A"/>
    <w:rsid w:val="001A4E7C"/>
    <w:rsid w:val="001B405B"/>
    <w:rsid w:val="001B74E3"/>
    <w:rsid w:val="001B762C"/>
    <w:rsid w:val="001C4D0A"/>
    <w:rsid w:val="001C5FEF"/>
    <w:rsid w:val="001C620A"/>
    <w:rsid w:val="001D4284"/>
    <w:rsid w:val="001D6839"/>
    <w:rsid w:val="001F6899"/>
    <w:rsid w:val="00211487"/>
    <w:rsid w:val="00211D91"/>
    <w:rsid w:val="002135DA"/>
    <w:rsid w:val="00217DEC"/>
    <w:rsid w:val="00221C94"/>
    <w:rsid w:val="00235B57"/>
    <w:rsid w:val="00250F24"/>
    <w:rsid w:val="002523C5"/>
    <w:rsid w:val="0025380B"/>
    <w:rsid w:val="0025703A"/>
    <w:rsid w:val="00262050"/>
    <w:rsid w:val="00262F3D"/>
    <w:rsid w:val="00263281"/>
    <w:rsid w:val="002651D6"/>
    <w:rsid w:val="0026551F"/>
    <w:rsid w:val="00272606"/>
    <w:rsid w:val="00280A85"/>
    <w:rsid w:val="00284119"/>
    <w:rsid w:val="00290B5C"/>
    <w:rsid w:val="002915B7"/>
    <w:rsid w:val="002934E3"/>
    <w:rsid w:val="00294791"/>
    <w:rsid w:val="002B0B30"/>
    <w:rsid w:val="002B0C78"/>
    <w:rsid w:val="002C0542"/>
    <w:rsid w:val="002C0C02"/>
    <w:rsid w:val="002C1277"/>
    <w:rsid w:val="002C42D6"/>
    <w:rsid w:val="002C60AD"/>
    <w:rsid w:val="002D0E0E"/>
    <w:rsid w:val="002D6023"/>
    <w:rsid w:val="002E13D7"/>
    <w:rsid w:val="002E263F"/>
    <w:rsid w:val="002E6367"/>
    <w:rsid w:val="002E6F81"/>
    <w:rsid w:val="002F08BA"/>
    <w:rsid w:val="002F2CFF"/>
    <w:rsid w:val="002F568B"/>
    <w:rsid w:val="002F7818"/>
    <w:rsid w:val="0030068F"/>
    <w:rsid w:val="003066D0"/>
    <w:rsid w:val="00311401"/>
    <w:rsid w:val="003203D7"/>
    <w:rsid w:val="00320F86"/>
    <w:rsid w:val="00324171"/>
    <w:rsid w:val="00326C24"/>
    <w:rsid w:val="00332766"/>
    <w:rsid w:val="003332A5"/>
    <w:rsid w:val="00334056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ED1"/>
    <w:rsid w:val="00384019"/>
    <w:rsid w:val="00384352"/>
    <w:rsid w:val="003854F1"/>
    <w:rsid w:val="0039118E"/>
    <w:rsid w:val="00397F54"/>
    <w:rsid w:val="003A0D43"/>
    <w:rsid w:val="003A4E2B"/>
    <w:rsid w:val="003A74F0"/>
    <w:rsid w:val="003B012D"/>
    <w:rsid w:val="003B2A4B"/>
    <w:rsid w:val="003B35BF"/>
    <w:rsid w:val="003C6C86"/>
    <w:rsid w:val="003D099E"/>
    <w:rsid w:val="003D21A2"/>
    <w:rsid w:val="003D29D2"/>
    <w:rsid w:val="003D68BF"/>
    <w:rsid w:val="003E0705"/>
    <w:rsid w:val="003E2FF7"/>
    <w:rsid w:val="003F1013"/>
    <w:rsid w:val="003F1ACF"/>
    <w:rsid w:val="00404948"/>
    <w:rsid w:val="00406BEA"/>
    <w:rsid w:val="00413A60"/>
    <w:rsid w:val="0041714C"/>
    <w:rsid w:val="004230F7"/>
    <w:rsid w:val="00424657"/>
    <w:rsid w:val="0043167E"/>
    <w:rsid w:val="0043409A"/>
    <w:rsid w:val="00443C1E"/>
    <w:rsid w:val="00446255"/>
    <w:rsid w:val="00451935"/>
    <w:rsid w:val="00451BBB"/>
    <w:rsid w:val="00460ED0"/>
    <w:rsid w:val="00462E11"/>
    <w:rsid w:val="00465651"/>
    <w:rsid w:val="00470CE7"/>
    <w:rsid w:val="00470F4F"/>
    <w:rsid w:val="00472482"/>
    <w:rsid w:val="00473D3C"/>
    <w:rsid w:val="00480DC7"/>
    <w:rsid w:val="004876F6"/>
    <w:rsid w:val="00491809"/>
    <w:rsid w:val="0049236A"/>
    <w:rsid w:val="00492718"/>
    <w:rsid w:val="004A06FF"/>
    <w:rsid w:val="004A355D"/>
    <w:rsid w:val="004A4970"/>
    <w:rsid w:val="004B2183"/>
    <w:rsid w:val="004B2A01"/>
    <w:rsid w:val="004B61C5"/>
    <w:rsid w:val="004C2559"/>
    <w:rsid w:val="004D7BA3"/>
    <w:rsid w:val="004F1570"/>
    <w:rsid w:val="004F4518"/>
    <w:rsid w:val="004F4C62"/>
    <w:rsid w:val="004F5E73"/>
    <w:rsid w:val="00501433"/>
    <w:rsid w:val="00511382"/>
    <w:rsid w:val="00511CC4"/>
    <w:rsid w:val="00512582"/>
    <w:rsid w:val="00514C2E"/>
    <w:rsid w:val="00531E60"/>
    <w:rsid w:val="00536A5A"/>
    <w:rsid w:val="00541D07"/>
    <w:rsid w:val="00542AEA"/>
    <w:rsid w:val="00544BAB"/>
    <w:rsid w:val="00545F31"/>
    <w:rsid w:val="0055739A"/>
    <w:rsid w:val="005578FA"/>
    <w:rsid w:val="00565129"/>
    <w:rsid w:val="00565CD0"/>
    <w:rsid w:val="00567820"/>
    <w:rsid w:val="005770AD"/>
    <w:rsid w:val="00581414"/>
    <w:rsid w:val="00582490"/>
    <w:rsid w:val="005826FA"/>
    <w:rsid w:val="0059381E"/>
    <w:rsid w:val="0059560A"/>
    <w:rsid w:val="00597E28"/>
    <w:rsid w:val="005A2E3B"/>
    <w:rsid w:val="005A5359"/>
    <w:rsid w:val="005A54ED"/>
    <w:rsid w:val="005A5D5B"/>
    <w:rsid w:val="005A6081"/>
    <w:rsid w:val="005A627D"/>
    <w:rsid w:val="005C0045"/>
    <w:rsid w:val="005C084E"/>
    <w:rsid w:val="005C4606"/>
    <w:rsid w:val="005D0774"/>
    <w:rsid w:val="005D0B0C"/>
    <w:rsid w:val="005E02B3"/>
    <w:rsid w:val="005E1E24"/>
    <w:rsid w:val="005E42BF"/>
    <w:rsid w:val="005E6B10"/>
    <w:rsid w:val="005F1C1C"/>
    <w:rsid w:val="0060596B"/>
    <w:rsid w:val="00606D97"/>
    <w:rsid w:val="00610AD6"/>
    <w:rsid w:val="00611551"/>
    <w:rsid w:val="00614E64"/>
    <w:rsid w:val="00617710"/>
    <w:rsid w:val="00617EE6"/>
    <w:rsid w:val="0062184C"/>
    <w:rsid w:val="00621D24"/>
    <w:rsid w:val="00623724"/>
    <w:rsid w:val="00627BEA"/>
    <w:rsid w:val="006319DB"/>
    <w:rsid w:val="006475FF"/>
    <w:rsid w:val="0065506D"/>
    <w:rsid w:val="0065595B"/>
    <w:rsid w:val="00660269"/>
    <w:rsid w:val="006608DA"/>
    <w:rsid w:val="00664872"/>
    <w:rsid w:val="00665F89"/>
    <w:rsid w:val="00673C92"/>
    <w:rsid w:val="006751ED"/>
    <w:rsid w:val="006753EC"/>
    <w:rsid w:val="00681208"/>
    <w:rsid w:val="006962DD"/>
    <w:rsid w:val="006A2789"/>
    <w:rsid w:val="006A4978"/>
    <w:rsid w:val="006A7185"/>
    <w:rsid w:val="006A7261"/>
    <w:rsid w:val="006B0AD5"/>
    <w:rsid w:val="006B0D29"/>
    <w:rsid w:val="006B1819"/>
    <w:rsid w:val="006B4F05"/>
    <w:rsid w:val="006B5DE7"/>
    <w:rsid w:val="006C5048"/>
    <w:rsid w:val="006C6A4B"/>
    <w:rsid w:val="006C7476"/>
    <w:rsid w:val="006C779F"/>
    <w:rsid w:val="006D01F5"/>
    <w:rsid w:val="006D0CFB"/>
    <w:rsid w:val="006D30C0"/>
    <w:rsid w:val="006D31DE"/>
    <w:rsid w:val="006D7535"/>
    <w:rsid w:val="006E450B"/>
    <w:rsid w:val="006E7F09"/>
    <w:rsid w:val="006F0D7E"/>
    <w:rsid w:val="006F3410"/>
    <w:rsid w:val="007004B8"/>
    <w:rsid w:val="00710B77"/>
    <w:rsid w:val="00712EF6"/>
    <w:rsid w:val="0072075B"/>
    <w:rsid w:val="007221C2"/>
    <w:rsid w:val="00725816"/>
    <w:rsid w:val="00730955"/>
    <w:rsid w:val="00732BD4"/>
    <w:rsid w:val="00733A9C"/>
    <w:rsid w:val="00736574"/>
    <w:rsid w:val="007367E0"/>
    <w:rsid w:val="00737215"/>
    <w:rsid w:val="0074441A"/>
    <w:rsid w:val="007456AD"/>
    <w:rsid w:val="0074691E"/>
    <w:rsid w:val="00747126"/>
    <w:rsid w:val="007516C5"/>
    <w:rsid w:val="00754905"/>
    <w:rsid w:val="00760038"/>
    <w:rsid w:val="00762180"/>
    <w:rsid w:val="00762EE0"/>
    <w:rsid w:val="00765C41"/>
    <w:rsid w:val="00771100"/>
    <w:rsid w:val="00772EA9"/>
    <w:rsid w:val="007759DD"/>
    <w:rsid w:val="0078609F"/>
    <w:rsid w:val="007917BA"/>
    <w:rsid w:val="007918E3"/>
    <w:rsid w:val="007A15DB"/>
    <w:rsid w:val="007A5C6F"/>
    <w:rsid w:val="007A7FE1"/>
    <w:rsid w:val="007C4F5C"/>
    <w:rsid w:val="007D1396"/>
    <w:rsid w:val="007D3B94"/>
    <w:rsid w:val="007D4241"/>
    <w:rsid w:val="007D4317"/>
    <w:rsid w:val="007D4EA3"/>
    <w:rsid w:val="007F1CFF"/>
    <w:rsid w:val="007F5DD5"/>
    <w:rsid w:val="00802380"/>
    <w:rsid w:val="00820BB9"/>
    <w:rsid w:val="00821A1B"/>
    <w:rsid w:val="008262E9"/>
    <w:rsid w:val="00827E69"/>
    <w:rsid w:val="00830985"/>
    <w:rsid w:val="00835C4D"/>
    <w:rsid w:val="008360CE"/>
    <w:rsid w:val="00841A46"/>
    <w:rsid w:val="008421EB"/>
    <w:rsid w:val="00843F48"/>
    <w:rsid w:val="00851423"/>
    <w:rsid w:val="008577B9"/>
    <w:rsid w:val="00857848"/>
    <w:rsid w:val="008654B6"/>
    <w:rsid w:val="00866BC4"/>
    <w:rsid w:val="0087139C"/>
    <w:rsid w:val="00876D43"/>
    <w:rsid w:val="00880E83"/>
    <w:rsid w:val="00892F28"/>
    <w:rsid w:val="008949D1"/>
    <w:rsid w:val="008A0C5F"/>
    <w:rsid w:val="008A3DEA"/>
    <w:rsid w:val="008A4EB9"/>
    <w:rsid w:val="008A74C0"/>
    <w:rsid w:val="008B1694"/>
    <w:rsid w:val="008C4B27"/>
    <w:rsid w:val="008C7F2A"/>
    <w:rsid w:val="008D7E65"/>
    <w:rsid w:val="008E36F8"/>
    <w:rsid w:val="008E4669"/>
    <w:rsid w:val="008E46B2"/>
    <w:rsid w:val="008E682C"/>
    <w:rsid w:val="008E78A1"/>
    <w:rsid w:val="008F31B5"/>
    <w:rsid w:val="008F4979"/>
    <w:rsid w:val="008F589F"/>
    <w:rsid w:val="008F6CDB"/>
    <w:rsid w:val="00906238"/>
    <w:rsid w:val="00907EF9"/>
    <w:rsid w:val="0091295C"/>
    <w:rsid w:val="00912F63"/>
    <w:rsid w:val="00914D58"/>
    <w:rsid w:val="00916CF7"/>
    <w:rsid w:val="00921F47"/>
    <w:rsid w:val="009228AB"/>
    <w:rsid w:val="0092519E"/>
    <w:rsid w:val="0093085B"/>
    <w:rsid w:val="00931C57"/>
    <w:rsid w:val="009347A5"/>
    <w:rsid w:val="00940626"/>
    <w:rsid w:val="00942257"/>
    <w:rsid w:val="009471BF"/>
    <w:rsid w:val="00950E4E"/>
    <w:rsid w:val="009529BD"/>
    <w:rsid w:val="009533B4"/>
    <w:rsid w:val="00954FD5"/>
    <w:rsid w:val="00955930"/>
    <w:rsid w:val="00971D93"/>
    <w:rsid w:val="00972D69"/>
    <w:rsid w:val="009758BE"/>
    <w:rsid w:val="00996DB6"/>
    <w:rsid w:val="009B0062"/>
    <w:rsid w:val="009B1F6B"/>
    <w:rsid w:val="009C0D12"/>
    <w:rsid w:val="009C10D4"/>
    <w:rsid w:val="009C192E"/>
    <w:rsid w:val="009D44D3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38EF"/>
    <w:rsid w:val="00A2605B"/>
    <w:rsid w:val="00A264BE"/>
    <w:rsid w:val="00A272CA"/>
    <w:rsid w:val="00A33051"/>
    <w:rsid w:val="00A40457"/>
    <w:rsid w:val="00A407AD"/>
    <w:rsid w:val="00A40923"/>
    <w:rsid w:val="00A41C05"/>
    <w:rsid w:val="00A42426"/>
    <w:rsid w:val="00A468AC"/>
    <w:rsid w:val="00A514B7"/>
    <w:rsid w:val="00A549BC"/>
    <w:rsid w:val="00A54A0B"/>
    <w:rsid w:val="00A63D71"/>
    <w:rsid w:val="00A65FD4"/>
    <w:rsid w:val="00A7121C"/>
    <w:rsid w:val="00A74B27"/>
    <w:rsid w:val="00A81198"/>
    <w:rsid w:val="00A81E48"/>
    <w:rsid w:val="00A82035"/>
    <w:rsid w:val="00A83AD4"/>
    <w:rsid w:val="00A90D77"/>
    <w:rsid w:val="00A9131B"/>
    <w:rsid w:val="00A92E07"/>
    <w:rsid w:val="00A96B2A"/>
    <w:rsid w:val="00AA0B3A"/>
    <w:rsid w:val="00AA6EB4"/>
    <w:rsid w:val="00AA767D"/>
    <w:rsid w:val="00AB0CC9"/>
    <w:rsid w:val="00AC3FF6"/>
    <w:rsid w:val="00AD7144"/>
    <w:rsid w:val="00AD73EC"/>
    <w:rsid w:val="00AE5713"/>
    <w:rsid w:val="00AE5BC7"/>
    <w:rsid w:val="00AF1177"/>
    <w:rsid w:val="00AF5AAF"/>
    <w:rsid w:val="00AF6B68"/>
    <w:rsid w:val="00AF7CC7"/>
    <w:rsid w:val="00B046D8"/>
    <w:rsid w:val="00B076DE"/>
    <w:rsid w:val="00B124BB"/>
    <w:rsid w:val="00B13F4C"/>
    <w:rsid w:val="00B1615D"/>
    <w:rsid w:val="00B16219"/>
    <w:rsid w:val="00B16C59"/>
    <w:rsid w:val="00B306F0"/>
    <w:rsid w:val="00B31AD9"/>
    <w:rsid w:val="00B33FDD"/>
    <w:rsid w:val="00B359CC"/>
    <w:rsid w:val="00B36107"/>
    <w:rsid w:val="00B41789"/>
    <w:rsid w:val="00B46C03"/>
    <w:rsid w:val="00B60C6C"/>
    <w:rsid w:val="00B619A9"/>
    <w:rsid w:val="00B648F0"/>
    <w:rsid w:val="00B65A9D"/>
    <w:rsid w:val="00B66D60"/>
    <w:rsid w:val="00B75EDE"/>
    <w:rsid w:val="00B77D88"/>
    <w:rsid w:val="00B77FAF"/>
    <w:rsid w:val="00B84336"/>
    <w:rsid w:val="00B851B9"/>
    <w:rsid w:val="00B86453"/>
    <w:rsid w:val="00B87646"/>
    <w:rsid w:val="00B90054"/>
    <w:rsid w:val="00B92C14"/>
    <w:rsid w:val="00BA0066"/>
    <w:rsid w:val="00BA773F"/>
    <w:rsid w:val="00BB361C"/>
    <w:rsid w:val="00BB37E7"/>
    <w:rsid w:val="00BB494C"/>
    <w:rsid w:val="00BB5914"/>
    <w:rsid w:val="00BB69DB"/>
    <w:rsid w:val="00BC02CD"/>
    <w:rsid w:val="00BC322E"/>
    <w:rsid w:val="00BC44CD"/>
    <w:rsid w:val="00BC48A6"/>
    <w:rsid w:val="00BD18FE"/>
    <w:rsid w:val="00BE7978"/>
    <w:rsid w:val="00C063A7"/>
    <w:rsid w:val="00C07DDB"/>
    <w:rsid w:val="00C1062F"/>
    <w:rsid w:val="00C24569"/>
    <w:rsid w:val="00C356C3"/>
    <w:rsid w:val="00C4115D"/>
    <w:rsid w:val="00C43BDD"/>
    <w:rsid w:val="00C47778"/>
    <w:rsid w:val="00C5011E"/>
    <w:rsid w:val="00C50EE5"/>
    <w:rsid w:val="00C5240A"/>
    <w:rsid w:val="00C5398F"/>
    <w:rsid w:val="00C54A2F"/>
    <w:rsid w:val="00C556F5"/>
    <w:rsid w:val="00C64242"/>
    <w:rsid w:val="00C70E19"/>
    <w:rsid w:val="00C70E9C"/>
    <w:rsid w:val="00C716A1"/>
    <w:rsid w:val="00C72574"/>
    <w:rsid w:val="00C7430C"/>
    <w:rsid w:val="00C85DA1"/>
    <w:rsid w:val="00C86FA5"/>
    <w:rsid w:val="00C9071C"/>
    <w:rsid w:val="00C908FF"/>
    <w:rsid w:val="00C97BD3"/>
    <w:rsid w:val="00CA39EF"/>
    <w:rsid w:val="00CA521F"/>
    <w:rsid w:val="00CB0111"/>
    <w:rsid w:val="00CB0493"/>
    <w:rsid w:val="00CB17FF"/>
    <w:rsid w:val="00CB1ED7"/>
    <w:rsid w:val="00CB790D"/>
    <w:rsid w:val="00CC167C"/>
    <w:rsid w:val="00CC31E2"/>
    <w:rsid w:val="00CC52D9"/>
    <w:rsid w:val="00CD0B25"/>
    <w:rsid w:val="00CD6647"/>
    <w:rsid w:val="00CE4B73"/>
    <w:rsid w:val="00CF61FE"/>
    <w:rsid w:val="00CF70BB"/>
    <w:rsid w:val="00D074DB"/>
    <w:rsid w:val="00D127B9"/>
    <w:rsid w:val="00D139CF"/>
    <w:rsid w:val="00D37E7F"/>
    <w:rsid w:val="00D37EBA"/>
    <w:rsid w:val="00D47AD7"/>
    <w:rsid w:val="00D50314"/>
    <w:rsid w:val="00D51529"/>
    <w:rsid w:val="00D7230C"/>
    <w:rsid w:val="00D85218"/>
    <w:rsid w:val="00D90BBF"/>
    <w:rsid w:val="00D915B1"/>
    <w:rsid w:val="00D916F6"/>
    <w:rsid w:val="00D95D97"/>
    <w:rsid w:val="00DA299D"/>
    <w:rsid w:val="00DA65C4"/>
    <w:rsid w:val="00DB5D5C"/>
    <w:rsid w:val="00DD0E07"/>
    <w:rsid w:val="00DD2BE0"/>
    <w:rsid w:val="00DE1532"/>
    <w:rsid w:val="00DE4447"/>
    <w:rsid w:val="00DE5DA2"/>
    <w:rsid w:val="00DF0033"/>
    <w:rsid w:val="00DF06A2"/>
    <w:rsid w:val="00E00665"/>
    <w:rsid w:val="00E02345"/>
    <w:rsid w:val="00E026BF"/>
    <w:rsid w:val="00E07B1B"/>
    <w:rsid w:val="00E11853"/>
    <w:rsid w:val="00E31A0D"/>
    <w:rsid w:val="00E32836"/>
    <w:rsid w:val="00E52211"/>
    <w:rsid w:val="00E52A86"/>
    <w:rsid w:val="00E54B47"/>
    <w:rsid w:val="00E553BF"/>
    <w:rsid w:val="00E55D93"/>
    <w:rsid w:val="00E56977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166E"/>
    <w:rsid w:val="00EE2A56"/>
    <w:rsid w:val="00EE37BE"/>
    <w:rsid w:val="00EE3818"/>
    <w:rsid w:val="00F058CF"/>
    <w:rsid w:val="00F115C1"/>
    <w:rsid w:val="00F22264"/>
    <w:rsid w:val="00F2564D"/>
    <w:rsid w:val="00F35B05"/>
    <w:rsid w:val="00F3770E"/>
    <w:rsid w:val="00F413D9"/>
    <w:rsid w:val="00F4228F"/>
    <w:rsid w:val="00F43009"/>
    <w:rsid w:val="00F5135F"/>
    <w:rsid w:val="00F51F78"/>
    <w:rsid w:val="00F72050"/>
    <w:rsid w:val="00F80697"/>
    <w:rsid w:val="00F8333E"/>
    <w:rsid w:val="00F833E2"/>
    <w:rsid w:val="00F86F47"/>
    <w:rsid w:val="00F90B64"/>
    <w:rsid w:val="00F9247F"/>
    <w:rsid w:val="00FA5299"/>
    <w:rsid w:val="00FA5654"/>
    <w:rsid w:val="00FA7F00"/>
    <w:rsid w:val="00FB2F0F"/>
    <w:rsid w:val="00FB5086"/>
    <w:rsid w:val="00FB5411"/>
    <w:rsid w:val="00FB6392"/>
    <w:rsid w:val="00FB63D5"/>
    <w:rsid w:val="00FB6CA8"/>
    <w:rsid w:val="00FD3C70"/>
    <w:rsid w:val="00FD6592"/>
    <w:rsid w:val="00FD6820"/>
    <w:rsid w:val="00FE12D8"/>
    <w:rsid w:val="00FE68DC"/>
    <w:rsid w:val="00FF7C02"/>
    <w:rsid w:val="024801E3"/>
    <w:rsid w:val="046230DE"/>
    <w:rsid w:val="08F0B58F"/>
    <w:rsid w:val="1441B9A5"/>
    <w:rsid w:val="144B0420"/>
    <w:rsid w:val="14B16FD5"/>
    <w:rsid w:val="1CE0225A"/>
    <w:rsid w:val="1DF01C59"/>
    <w:rsid w:val="1F21A36E"/>
    <w:rsid w:val="23D73589"/>
    <w:rsid w:val="2E87A108"/>
    <w:rsid w:val="366BD6E6"/>
    <w:rsid w:val="4A4CCD2A"/>
    <w:rsid w:val="5203E26B"/>
    <w:rsid w:val="53A59FA2"/>
    <w:rsid w:val="54CD171B"/>
    <w:rsid w:val="55CF6A0A"/>
    <w:rsid w:val="562FA470"/>
    <w:rsid w:val="595997D6"/>
    <w:rsid w:val="59CF05AD"/>
    <w:rsid w:val="5FDE732B"/>
    <w:rsid w:val="647B2B65"/>
    <w:rsid w:val="6820FB22"/>
    <w:rsid w:val="6A3BC934"/>
    <w:rsid w:val="6B2CF8ED"/>
    <w:rsid w:val="75594EAD"/>
    <w:rsid w:val="7B6AFCF3"/>
    <w:rsid w:val="7C3A84A2"/>
    <w:rsid w:val="7FFED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6F9FA6A-5762-4058-8D69-ACE25A8BE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jpeg" Id="rId18" /><Relationship Type="http://schemas.openxmlformats.org/officeDocument/2006/relationships/image" Target="media/image7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image" Target="media/image5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8.pn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3</Pages>
  <Words>556</Words>
  <Characters>3253</Characters>
  <Application>Microsoft Office Word</Application>
  <DocSecurity>0</DocSecurity>
  <Lines>27</Lines>
  <Paragraphs>7</Paragraphs>
  <ScaleCrop>false</ScaleCrop>
  <Manager/>
  <Company/>
  <LinksUpToDate>false</LinksUpToDate>
  <CharactersWithSpaces>3802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Teknik - EKG- registrering </dc:title>
  <dc:subject/>
  <dc:creator>patrik.jens.johansson@vgregion.se</dc:creator>
  <keywords/>
  <lastModifiedBy>Ann-Sofie Brandén</lastModifiedBy>
  <revision>150</revision>
  <lastPrinted>2016-03-31T19:56:00.0000000Z</lastPrinted>
  <dcterms:created xsi:type="dcterms:W3CDTF">2022-06-06T21:36:00.0000000Z</dcterms:created>
  <dcterms:modified xsi:type="dcterms:W3CDTF">2025-11-26T13:43:00.0000000Z</dcterms:modified>
</coreProperties>
</file>