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2822B6" w:rsidP="3369F897" w:rsidRDefault="002822B6" w14:paraId="6AC51894" w14:textId="6A2E7D2D">
      <w:pPr>
        <w:pStyle w:val="Heading2"/>
        <w:ind w:left="2608" w:firstLine="0"/>
      </w:pPr>
      <w:bookmarkStart w:name="_Toc321146591" w:id="0"/>
      <w:r w:rsidR="347007B0">
        <w:rPr/>
        <w:t xml:space="preserve">            Läkemedel</w:t>
      </w:r>
    </w:p>
    <w:p w:rsidR="347007B0" w:rsidP="664351CA" w:rsidRDefault="347007B0" w14:paraId="22CC9F31" w14:textId="0C810746">
      <w:pPr>
        <w:pStyle w:val="Normal"/>
        <w:ind w:firstLine="1304"/>
        <w:rPr>
          <w:rFonts w:ascii="Calibri" w:hAnsi="Calibri" w:eastAsia="Calibri" w:cs="Calibri" w:asciiTheme="majorAscii" w:hAnsiTheme="majorAscii" w:eastAsiaTheme="majorAscii" w:cstheme="majorAscii"/>
          <w:sz w:val="40"/>
          <w:szCs w:val="40"/>
        </w:rPr>
        <w:sectPr w:rsidR="002822B6" w:rsidSect="002822B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r w:rsidRPr="664351CA" w:rsidR="2F574360">
        <w:rPr>
          <w:rFonts w:ascii="Calibri" w:hAnsi="Calibri" w:eastAsia="Calibri" w:cs="Calibri" w:asciiTheme="majorAscii" w:hAnsiTheme="majorAscii" w:eastAsiaTheme="majorAscii" w:cstheme="majorAscii"/>
          <w:sz w:val="40"/>
          <w:szCs w:val="40"/>
        </w:rPr>
        <w:t xml:space="preserve">  </w:t>
      </w:r>
      <w:r w:rsidRPr="664351CA" w:rsidR="347007B0">
        <w:rPr>
          <w:rFonts w:ascii="Calibri" w:hAnsi="Calibri" w:eastAsia="Calibri" w:cs="Calibri" w:asciiTheme="majorAscii" w:hAnsiTheme="majorAscii" w:eastAsiaTheme="majorAscii" w:cstheme="majorAscii"/>
          <w:sz w:val="40"/>
          <w:szCs w:val="40"/>
        </w:rPr>
        <w:t xml:space="preserve">Generella ordinationer för </w:t>
      </w:r>
      <w:r>
        <w:tab/>
      </w:r>
      <w:r>
        <w:tab/>
      </w:r>
      <w:r w:rsidRPr="664351CA" w:rsidR="347007B0">
        <w:rPr>
          <w:rFonts w:ascii="Calibri" w:hAnsi="Calibri" w:eastAsia="Calibri" w:cs="Calibri" w:asciiTheme="majorAscii" w:hAnsiTheme="majorAscii" w:eastAsiaTheme="majorAscii" w:cstheme="majorAscii"/>
          <w:sz w:val="40"/>
          <w:szCs w:val="40"/>
        </w:rPr>
        <w:t xml:space="preserve">     </w:t>
      </w:r>
      <w:r w:rsidRPr="664351CA" w:rsidR="70B5EF96">
        <w:rPr>
          <w:rFonts w:ascii="Calibri" w:hAnsi="Calibri" w:eastAsia="Calibri" w:cs="Calibri" w:asciiTheme="majorAscii" w:hAnsiTheme="majorAscii" w:eastAsiaTheme="majorAscii" w:cstheme="majorAscii"/>
          <w:sz w:val="40"/>
          <w:szCs w:val="40"/>
        </w:rPr>
        <w:t xml:space="preserve">   </w:t>
      </w:r>
      <w:r w:rsidRPr="664351CA" w:rsidR="4CCD9226">
        <w:rPr>
          <w:rFonts w:ascii="Calibri" w:hAnsi="Calibri" w:eastAsia="Calibri" w:cs="Calibri" w:asciiTheme="majorAscii" w:hAnsiTheme="majorAscii" w:eastAsiaTheme="majorAscii" w:cstheme="majorAscii"/>
          <w:sz w:val="40"/>
          <w:szCs w:val="40"/>
        </w:rPr>
        <w:t xml:space="preserve"> </w:t>
      </w:r>
      <w:r w:rsidRPr="664351CA" w:rsidR="28EB411B">
        <w:rPr>
          <w:rFonts w:ascii="Calibri" w:hAnsi="Calibri" w:eastAsia="Calibri" w:cs="Calibri" w:asciiTheme="majorAscii" w:hAnsiTheme="majorAscii" w:eastAsiaTheme="majorAscii" w:cstheme="majorAscii"/>
          <w:sz w:val="40"/>
          <w:szCs w:val="40"/>
        </w:rPr>
        <w:t xml:space="preserve">  </w:t>
      </w:r>
      <w:r w:rsidRPr="664351CA" w:rsidR="4CCD9226">
        <w:rPr>
          <w:rFonts w:ascii="Calibri" w:hAnsi="Calibri" w:eastAsia="Calibri" w:cs="Calibri" w:asciiTheme="majorAscii" w:hAnsiTheme="majorAscii" w:eastAsiaTheme="majorAscii" w:cstheme="majorAscii"/>
          <w:sz w:val="40"/>
          <w:szCs w:val="40"/>
        </w:rPr>
        <w:t xml:space="preserve"> </w:t>
      </w:r>
      <w:r w:rsidRPr="664351CA" w:rsidR="347007B0">
        <w:rPr>
          <w:rFonts w:ascii="Calibri" w:hAnsi="Calibri" w:eastAsia="Calibri" w:cs="Calibri" w:asciiTheme="majorAscii" w:hAnsiTheme="majorAscii" w:eastAsiaTheme="majorAscii" w:cstheme="majorAscii"/>
          <w:sz w:val="40"/>
          <w:szCs w:val="40"/>
        </w:rPr>
        <w:t>Dia</w:t>
      </w:r>
      <w:r w:rsidRPr="664351CA" w:rsidR="347007B0">
        <w:rPr>
          <w:rFonts w:ascii="Calibri" w:hAnsi="Calibri" w:eastAsia="Calibri" w:cs="Calibri" w:asciiTheme="majorAscii" w:hAnsiTheme="majorAscii" w:eastAsiaTheme="majorAscii" w:cstheme="majorAscii"/>
          <w:sz w:val="40"/>
          <w:szCs w:val="40"/>
        </w:rPr>
        <w:t>lysmottagningar inom SU</w:t>
      </w:r>
      <w:r w:rsidRPr="664351CA" w:rsidR="31FF3F6A">
        <w:rPr>
          <w:rFonts w:ascii="Calibri" w:hAnsi="Calibri" w:eastAsia="Calibri" w:cs="Calibri" w:asciiTheme="majorAscii" w:hAnsiTheme="majorAscii" w:eastAsiaTheme="majorAscii" w:cstheme="majorAscii"/>
          <w:sz w:val="40"/>
          <w:szCs w:val="40"/>
        </w:rPr>
        <w:t xml:space="preserve">      </w:t>
      </w:r>
    </w:p>
    <w:p w:rsidRPr="002822B6" w:rsidR="002822B6" w:rsidP="002822B6" w:rsidRDefault="002822B6" w14:paraId="264CE239" w14:textId="77777777">
      <w:pPr>
        <w:spacing w:after="0" w:line="240" w:lineRule="auto"/>
        <w:ind w:left="0" w:right="0" w:firstLine="1304"/>
        <w:rPr>
          <w:rFonts w:ascii="Arial" w:hAnsi="Arial" w:cs="Arial"/>
          <w:i/>
          <w:sz w:val="4"/>
          <w:szCs w:val="4"/>
        </w:rPr>
      </w:pPr>
      <w:r w:rsidRPr="002822B6">
        <w:rPr>
          <w:rFonts w:ascii="Arial" w:hAnsi="Arial" w:cs="Arial"/>
          <w:sz w:val="4"/>
          <w:szCs w:val="4"/>
        </w:rPr>
        <w:t xml:space="preserve">                                                          </w:t>
      </w:r>
      <w:r w:rsidRPr="002822B6">
        <w:rPr>
          <w:rFonts w:ascii="Arial" w:hAnsi="Arial" w:cs="Arial"/>
          <w:i/>
          <w:sz w:val="20"/>
          <w:szCs w:val="20"/>
        </w:rPr>
        <w:t>Rutinen gäller samtliga Dialysmottagningar inom SU</w:t>
      </w:r>
    </w:p>
    <w:p w:rsidR="3369F897" w:rsidP="3369F897" w:rsidRDefault="3369F897" w14:paraId="1D0B49D7" w14:textId="34F327AD">
      <w:pPr>
        <w:pStyle w:val="Normal"/>
        <w:spacing w:after="0" w:line="240" w:lineRule="auto"/>
        <w:ind w:left="0" w:right="0"/>
        <w:rPr>
          <w:rFonts w:ascii="Arial" w:hAnsi="Arial" w:cs="Arial"/>
          <w:sz w:val="8"/>
          <w:szCs w:val="8"/>
        </w:rPr>
      </w:pPr>
    </w:p>
    <w:p w:rsidRPr="002822B6" w:rsidR="002822B6" w:rsidP="664351CA" w:rsidRDefault="002822B6" w14:paraId="74A6C1A4" w14:textId="51129509">
      <w:pPr>
        <w:spacing w:after="0" w:line="240" w:lineRule="auto"/>
        <w:ind w:left="0" w:right="0"/>
        <w:rPr>
          <w:rFonts w:ascii="Arial" w:hAnsi="Arial" w:eastAsia="Arial" w:cs="Arial"/>
          <w:b w:val="1"/>
          <w:bCs w:val="1"/>
          <w:sz w:val="28"/>
          <w:szCs w:val="28"/>
        </w:rPr>
      </w:pPr>
      <w:r w:rsidRPr="664351CA" w:rsidR="3A3C04CD">
        <w:rPr>
          <w:rFonts w:ascii="Arial" w:hAnsi="Arial" w:eastAsia="Arial" w:cs="Arial"/>
          <w:b w:val="1"/>
          <w:bCs w:val="1"/>
          <w:sz w:val="28"/>
          <w:szCs w:val="28"/>
        </w:rPr>
        <w:t>Revideringar</w:t>
      </w:r>
      <w:r w:rsidRPr="664351CA" w:rsidR="3A3C04CD">
        <w:rPr>
          <w:rFonts w:ascii="Arial" w:hAnsi="Arial" w:eastAsia="Arial" w:cs="Arial"/>
          <w:b w:val="1"/>
          <w:bCs w:val="1"/>
          <w:sz w:val="28"/>
          <w:szCs w:val="28"/>
        </w:rPr>
        <w:t xml:space="preserve"> </w:t>
      </w:r>
      <w:r w:rsidRPr="664351CA" w:rsidR="3A3C04CD">
        <w:rPr>
          <w:rFonts w:ascii="Arial" w:hAnsi="Arial" w:eastAsia="Arial" w:cs="Arial"/>
          <w:b w:val="1"/>
          <w:bCs w:val="1"/>
          <w:sz w:val="28"/>
          <w:szCs w:val="28"/>
        </w:rPr>
        <w:t>i denna version</w:t>
      </w:r>
    </w:p>
    <w:p w:rsidRPr="002822B6" w:rsidR="002822B6" w:rsidP="513FF11C" w:rsidRDefault="002822B6" w14:paraId="3F3B8CC0" w14:textId="679EA6B4">
      <w:pPr>
        <w:pStyle w:val="Normal"/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7F53D51E" w:rsidR="189FB86A">
        <w:rPr>
          <w:rFonts w:ascii="Arial" w:hAnsi="Arial" w:cs="Arial"/>
          <w:sz w:val="20"/>
          <w:szCs w:val="20"/>
        </w:rPr>
        <w:t xml:space="preserve">- </w:t>
      </w:r>
      <w:r w:rsidRPr="7F53D51E" w:rsidR="69C2CAD0">
        <w:rPr>
          <w:rFonts w:ascii="Arial" w:hAnsi="Arial" w:cs="Arial"/>
          <w:sz w:val="20"/>
          <w:szCs w:val="20"/>
        </w:rPr>
        <w:t>I</w:t>
      </w:r>
      <w:r w:rsidRPr="7F53D51E" w:rsidR="69C2CAD0">
        <w:rPr>
          <w:rFonts w:ascii="Arial" w:hAnsi="Arial" w:cs="Arial"/>
          <w:sz w:val="20"/>
          <w:szCs w:val="20"/>
        </w:rPr>
        <w:t>nf</w:t>
      </w:r>
      <w:r w:rsidRPr="7F53D51E" w:rsidR="69C2CAD0">
        <w:rPr>
          <w:rFonts w:ascii="Arial" w:hAnsi="Arial" w:cs="Arial"/>
          <w:sz w:val="20"/>
          <w:szCs w:val="20"/>
        </w:rPr>
        <w:t xml:space="preserve"> ACD-A iv</w:t>
      </w:r>
      <w:r w:rsidRPr="7F53D51E" w:rsidR="189FB86A">
        <w:rPr>
          <w:rFonts w:ascii="Arial" w:hAnsi="Arial" w:cs="Arial"/>
          <w:sz w:val="20"/>
          <w:szCs w:val="20"/>
        </w:rPr>
        <w:t xml:space="preserve"> vid </w:t>
      </w:r>
      <w:r w:rsidRPr="7F53D51E" w:rsidR="76555C13">
        <w:rPr>
          <w:rFonts w:ascii="Arial" w:hAnsi="Arial" w:cs="Arial"/>
          <w:sz w:val="20"/>
          <w:szCs w:val="20"/>
        </w:rPr>
        <w:t>LDL</w:t>
      </w:r>
      <w:r w:rsidRPr="7F53D51E" w:rsidR="2386B719">
        <w:rPr>
          <w:rFonts w:ascii="Arial" w:hAnsi="Arial" w:cs="Arial"/>
          <w:sz w:val="20"/>
          <w:szCs w:val="20"/>
        </w:rPr>
        <w:t>-behandling tillagt</w:t>
      </w:r>
    </w:p>
    <w:p w:rsidR="5BFA4ABF" w:rsidP="7F53D51E" w:rsidRDefault="5BFA4ABF" w14:paraId="6D9DC1F9" w14:textId="5CE34CE0">
      <w:pPr>
        <w:pStyle w:val="Normal"/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7D7E72E9" w:rsidR="5BFA4ABF">
        <w:rPr>
          <w:rFonts w:ascii="Arial" w:hAnsi="Arial" w:cs="Arial"/>
          <w:sz w:val="20"/>
          <w:szCs w:val="20"/>
        </w:rPr>
        <w:t xml:space="preserve">- </w:t>
      </w:r>
      <w:r w:rsidRPr="7D7E72E9" w:rsidR="5BFA4ABF">
        <w:rPr>
          <w:rFonts w:ascii="Arial" w:hAnsi="Arial" w:cs="Arial"/>
          <w:sz w:val="20"/>
          <w:szCs w:val="20"/>
        </w:rPr>
        <w:t>Maxdos</w:t>
      </w:r>
      <w:r w:rsidRPr="7D7E72E9" w:rsidR="5BFA4ABF">
        <w:rPr>
          <w:rFonts w:ascii="Arial" w:hAnsi="Arial" w:cs="Arial"/>
          <w:sz w:val="20"/>
          <w:szCs w:val="20"/>
        </w:rPr>
        <w:t xml:space="preserve"> av inf Albumin 20% är höjd till 200 ml/behandling</w:t>
      </w:r>
      <w:r w:rsidRPr="7D7E72E9" w:rsidR="1B3703B1">
        <w:rPr>
          <w:rFonts w:ascii="Arial" w:hAnsi="Arial" w:cs="Arial"/>
          <w:sz w:val="20"/>
          <w:szCs w:val="20"/>
        </w:rPr>
        <w:t>-</w:t>
      </w:r>
    </w:p>
    <w:p w:rsidR="41A897F0" w:rsidP="41A897F0" w:rsidRDefault="41A897F0" w14:paraId="73C84225" w14:textId="792368C0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7D7E72E9" w:rsidR="1B3703B1">
        <w:rPr>
          <w:rFonts w:ascii="Arial" w:hAnsi="Arial" w:cs="Arial"/>
          <w:sz w:val="20"/>
          <w:szCs w:val="20"/>
        </w:rPr>
        <w:t xml:space="preserve">- T </w:t>
      </w:r>
      <w:r w:rsidRPr="7D7E72E9" w:rsidR="1B3703B1">
        <w:rPr>
          <w:rFonts w:ascii="Arial" w:hAnsi="Arial" w:cs="Arial"/>
          <w:sz w:val="20"/>
          <w:szCs w:val="20"/>
        </w:rPr>
        <w:t>Panocod</w:t>
      </w:r>
      <w:r w:rsidRPr="7D7E72E9" w:rsidR="1B3703B1">
        <w:rPr>
          <w:rFonts w:ascii="Arial" w:hAnsi="Arial" w:cs="Arial"/>
          <w:sz w:val="20"/>
          <w:szCs w:val="20"/>
        </w:rPr>
        <w:t xml:space="preserve"> borttagen</w:t>
      </w:r>
    </w:p>
    <w:p w:rsidR="7D7E72E9" w:rsidP="7D7E72E9" w:rsidRDefault="7D7E72E9" w14:paraId="3D281D20" w14:textId="7D01F8B3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2822B6" w:rsidR="002822B6" w:rsidP="664351CA" w:rsidRDefault="002822B6" w14:paraId="6A93706C" w14:textId="77777777">
      <w:pPr>
        <w:keepNext w:val="1"/>
        <w:spacing w:after="60" w:line="240" w:lineRule="auto"/>
        <w:ind w:left="0" w:right="0"/>
        <w:outlineLvl w:val="2"/>
        <w:rPr>
          <w:rFonts w:ascii="Arial" w:hAnsi="Arial" w:eastAsia="Arial" w:cs="Arial"/>
          <w:b w:val="1"/>
          <w:bCs w:val="1"/>
          <w:sz w:val="28"/>
          <w:szCs w:val="28"/>
        </w:rPr>
      </w:pPr>
      <w:r w:rsidRPr="664351CA" w:rsidR="644BAF9D">
        <w:rPr>
          <w:rFonts w:ascii="Arial" w:hAnsi="Arial" w:eastAsia="Arial" w:cs="Arial"/>
          <w:b w:val="1"/>
          <w:bCs w:val="1"/>
          <w:sz w:val="28"/>
          <w:szCs w:val="28"/>
        </w:rPr>
        <w:t>Syfte</w:t>
      </w:r>
    </w:p>
    <w:p w:rsidRPr="002822B6" w:rsidR="002822B6" w:rsidP="002822B6" w:rsidRDefault="002822B6" w14:paraId="354CD4CC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2822B6">
        <w:rPr>
          <w:rFonts w:ascii="Arial" w:hAnsi="Arial" w:cs="Arial"/>
          <w:sz w:val="20"/>
          <w:szCs w:val="20"/>
        </w:rPr>
        <w:t>Nedanstående läkemedel får administreras av sjuksköterska vid behov till vuxna patienter i dialys utan föregående särskild ordination för varje enskilt tillfälle.</w:t>
      </w:r>
    </w:p>
    <w:p w:rsidRPr="002822B6" w:rsidR="002822B6" w:rsidP="002822B6" w:rsidRDefault="002822B6" w14:paraId="5F8C6FB9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2822B6" w:rsidR="002822B6" w:rsidP="664351CA" w:rsidRDefault="002822B6" w14:paraId="29A6EF57" w14:textId="77777777">
      <w:pPr>
        <w:keepNext w:val="1"/>
        <w:spacing w:after="60" w:line="240" w:lineRule="auto"/>
        <w:ind w:left="0" w:right="0"/>
        <w:outlineLvl w:val="2"/>
        <w:rPr>
          <w:rFonts w:ascii="Arial" w:hAnsi="Arial" w:eastAsia="Arial" w:cs="Arial"/>
          <w:b w:val="1"/>
          <w:bCs w:val="1"/>
        </w:rPr>
      </w:pPr>
      <w:r w:rsidRPr="664351CA" w:rsidR="002822B6">
        <w:rPr>
          <w:rFonts w:ascii="Arial" w:hAnsi="Arial" w:eastAsia="Arial" w:cs="Arial"/>
          <w:b w:val="1"/>
          <w:bCs w:val="1"/>
        </w:rPr>
        <w:t xml:space="preserve">Arbetsbeskrivning </w:t>
      </w:r>
    </w:p>
    <w:p w:rsidRPr="002822B6" w:rsidR="002822B6" w:rsidP="002822B6" w:rsidRDefault="002822B6" w14:paraId="04389C00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2822B6">
        <w:rPr>
          <w:rFonts w:ascii="Arial" w:hAnsi="Arial" w:cs="Arial"/>
          <w:b/>
          <w:sz w:val="20"/>
          <w:szCs w:val="20"/>
        </w:rPr>
        <w:t>OBS</w:t>
      </w:r>
      <w:r w:rsidRPr="002822B6">
        <w:rPr>
          <w:rFonts w:ascii="Arial" w:hAnsi="Arial" w:cs="Arial"/>
          <w:sz w:val="20"/>
          <w:szCs w:val="20"/>
        </w:rPr>
        <w:t xml:space="preserve">! </w:t>
      </w:r>
    </w:p>
    <w:p w:rsidRPr="002822B6" w:rsidR="002822B6" w:rsidP="002822B6" w:rsidRDefault="002822B6" w14:paraId="0AC552BE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3369F897" w:rsidR="644BAF9D">
        <w:rPr>
          <w:rFonts w:ascii="Arial" w:hAnsi="Arial" w:cs="Arial"/>
          <w:sz w:val="20"/>
          <w:szCs w:val="20"/>
        </w:rPr>
        <w:t xml:space="preserve">- Dessa ordinationer gäller endast vid </w:t>
      </w:r>
      <w:r w:rsidRPr="3369F897" w:rsidR="644BAF9D">
        <w:rPr>
          <w:rFonts w:ascii="Arial" w:hAnsi="Arial" w:cs="Arial"/>
          <w:i w:val="0"/>
          <w:iCs w:val="0"/>
          <w:sz w:val="20"/>
          <w:szCs w:val="20"/>
          <w:u w:val="single"/>
        </w:rPr>
        <w:t xml:space="preserve">tillfälligt behov </w:t>
      </w:r>
      <w:r w:rsidRPr="3369F897" w:rsidR="644BAF9D">
        <w:rPr>
          <w:rFonts w:ascii="Arial" w:hAnsi="Arial" w:cs="Arial"/>
          <w:sz w:val="20"/>
          <w:szCs w:val="20"/>
        </w:rPr>
        <w:t xml:space="preserve">och med noggrant beaktande av känd </w:t>
      </w:r>
    </w:p>
    <w:p w:rsidRPr="002822B6" w:rsidR="002822B6" w:rsidP="002822B6" w:rsidRDefault="002822B6" w14:paraId="4F03F2FA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2822B6">
        <w:rPr>
          <w:rFonts w:ascii="Arial" w:hAnsi="Arial" w:cs="Arial"/>
          <w:sz w:val="20"/>
          <w:szCs w:val="20"/>
        </w:rPr>
        <w:t xml:space="preserve">  överkänslighet eller andra kontraindikationer hos varje patient. Givna läkemedel ska signeras i </w:t>
      </w:r>
    </w:p>
    <w:p w:rsidRPr="002822B6" w:rsidR="002822B6" w:rsidP="002822B6" w:rsidRDefault="002822B6" w14:paraId="658D4440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3369F897" w:rsidR="644BAF9D">
        <w:rPr>
          <w:rFonts w:ascii="Arial" w:hAnsi="Arial" w:cs="Arial"/>
          <w:sz w:val="20"/>
          <w:szCs w:val="20"/>
        </w:rPr>
        <w:t xml:space="preserve">  </w:t>
      </w:r>
      <w:r w:rsidRPr="3369F897" w:rsidR="644BAF9D">
        <w:rPr>
          <w:rFonts w:ascii="Arial" w:hAnsi="Arial" w:cs="Arial"/>
          <w:sz w:val="20"/>
          <w:szCs w:val="20"/>
        </w:rPr>
        <w:t>Melior</w:t>
      </w:r>
      <w:r w:rsidRPr="3369F897" w:rsidR="644BAF9D">
        <w:rPr>
          <w:rFonts w:ascii="Arial" w:hAnsi="Arial" w:cs="Arial"/>
          <w:sz w:val="20"/>
          <w:szCs w:val="20"/>
        </w:rPr>
        <w:t xml:space="preserve">. Vid regelbundet behov </w:t>
      </w:r>
      <w:r w:rsidRPr="3369F897" w:rsidR="644BAF9D">
        <w:rPr>
          <w:rFonts w:ascii="Arial" w:hAnsi="Arial" w:cs="Arial"/>
          <w:sz w:val="20"/>
          <w:szCs w:val="20"/>
          <w:u w:val="single"/>
        </w:rPr>
        <w:t xml:space="preserve">skall läkemedlet ordineras </w:t>
      </w:r>
      <w:r w:rsidRPr="3369F897" w:rsidR="644BAF9D">
        <w:rPr>
          <w:rFonts w:ascii="Arial" w:hAnsi="Arial" w:cs="Arial"/>
          <w:sz w:val="20"/>
          <w:szCs w:val="20"/>
        </w:rPr>
        <w:t xml:space="preserve">av läkare i </w:t>
      </w:r>
      <w:r w:rsidRPr="3369F897" w:rsidR="644BAF9D">
        <w:rPr>
          <w:rFonts w:ascii="Arial" w:hAnsi="Arial" w:cs="Arial"/>
          <w:sz w:val="20"/>
          <w:szCs w:val="20"/>
        </w:rPr>
        <w:t>Meliors</w:t>
      </w:r>
      <w:r w:rsidRPr="3369F897" w:rsidR="644BAF9D">
        <w:rPr>
          <w:rFonts w:ascii="Arial" w:hAnsi="Arial" w:cs="Arial"/>
          <w:sz w:val="20"/>
          <w:szCs w:val="20"/>
        </w:rPr>
        <w:t xml:space="preserve"> läkemedelsmodul.</w:t>
      </w:r>
    </w:p>
    <w:p w:rsidRPr="002822B6" w:rsidR="002822B6" w:rsidP="002822B6" w:rsidRDefault="002822B6" w14:paraId="77802682" w14:textId="77777777">
      <w:pPr>
        <w:spacing w:after="0" w:line="240" w:lineRule="auto"/>
        <w:ind w:left="0" w:right="0"/>
        <w:rPr>
          <w:rFonts w:ascii="Arial" w:hAnsi="Arial" w:cs="Arial"/>
          <w:sz w:val="8"/>
          <w:szCs w:val="8"/>
        </w:rPr>
      </w:pPr>
    </w:p>
    <w:p w:rsidRPr="002822B6" w:rsidR="002822B6" w:rsidP="002822B6" w:rsidRDefault="002822B6" w14:paraId="0A525293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664351CA" w:rsidR="002822B6">
        <w:rPr>
          <w:rFonts w:ascii="Arial" w:hAnsi="Arial" w:cs="Arial"/>
          <w:sz w:val="20"/>
          <w:szCs w:val="20"/>
        </w:rPr>
        <w:t xml:space="preserve">- Intravenösa injektioner och/eller infusioner som ges under behandling </w:t>
      </w:r>
      <w:r w:rsidRPr="664351CA" w:rsidR="002822B6">
        <w:rPr>
          <w:rFonts w:ascii="Arial" w:hAnsi="Arial" w:cs="Arial"/>
          <w:sz w:val="20"/>
          <w:szCs w:val="20"/>
          <w:u w:val="single"/>
        </w:rPr>
        <w:t>ska</w:t>
      </w:r>
      <w:r w:rsidRPr="664351CA" w:rsidR="002822B6">
        <w:rPr>
          <w:rFonts w:ascii="Arial" w:hAnsi="Arial" w:cs="Arial"/>
          <w:sz w:val="20"/>
          <w:szCs w:val="20"/>
        </w:rPr>
        <w:t xml:space="preserve"> ges på </w:t>
      </w:r>
      <w:r w:rsidRPr="664351CA" w:rsidR="002822B6">
        <w:rPr>
          <w:rFonts w:ascii="Arial" w:hAnsi="Arial" w:cs="Arial"/>
          <w:sz w:val="20"/>
          <w:szCs w:val="20"/>
        </w:rPr>
        <w:t>vensidan</w:t>
      </w:r>
      <w:r w:rsidRPr="664351CA" w:rsidR="002822B6">
        <w:rPr>
          <w:rFonts w:ascii="Arial" w:hAnsi="Arial" w:cs="Arial"/>
          <w:sz w:val="20"/>
          <w:szCs w:val="20"/>
        </w:rPr>
        <w:t>.</w:t>
      </w:r>
    </w:p>
    <w:p w:rsidRPr="002822B6" w:rsidR="002822B6" w:rsidP="002822B6" w:rsidRDefault="002822B6" w14:paraId="133682EF" w14:textId="77777777">
      <w:pPr>
        <w:spacing w:after="0" w:line="240" w:lineRule="auto"/>
        <w:ind w:left="0" w:right="0"/>
        <w:rPr>
          <w:rFonts w:ascii="Arial" w:hAnsi="Arial" w:cs="Arial"/>
          <w:sz w:val="4"/>
          <w:szCs w:val="4"/>
        </w:rPr>
      </w:pPr>
    </w:p>
    <w:p w:rsidRPr="002822B6" w:rsidR="002822B6" w:rsidP="2D8001B4" w:rsidRDefault="002822B6" w14:paraId="2D49C0C6" w14:textId="2126BEA0">
      <w:pPr>
        <w:spacing w:after="0" w:line="240" w:lineRule="auto"/>
        <w:ind w:left="0" w:right="0"/>
        <w:rPr>
          <w:rFonts w:ascii="Arial" w:hAnsi="Arial" w:cs="Arial"/>
          <w:b w:val="1"/>
          <w:bCs w:val="1"/>
          <w:i w:val="1"/>
          <w:iCs w:val="1"/>
          <w:sz w:val="20"/>
          <w:szCs w:val="20"/>
        </w:rPr>
      </w:pPr>
      <w:r w:rsidRPr="2D8001B4" w:rsidR="002822B6">
        <w:rPr>
          <w:rFonts w:ascii="Arial" w:hAnsi="Arial" w:cs="Arial"/>
          <w:i w:val="1"/>
          <w:iCs w:val="1"/>
          <w:sz w:val="8"/>
          <w:szCs w:val="8"/>
        </w:rPr>
        <w:t xml:space="preserve">                                   </w:t>
      </w:r>
      <w:r w:rsidRPr="2D8001B4" w:rsidR="002822B6">
        <w:rPr>
          <w:rFonts w:ascii="Arial" w:hAnsi="Arial" w:cs="Arial"/>
          <w:b w:val="1"/>
          <w:bCs w:val="1"/>
          <w:i w:val="1"/>
          <w:iCs w:val="1"/>
          <w:sz w:val="20"/>
          <w:szCs w:val="20"/>
        </w:rPr>
        <w:t>OBS! Ansvarig sjuksköterska är skyldig att känna till</w:t>
      </w:r>
      <w:r w:rsidRPr="2D8001B4" w:rsidR="43C24ABC">
        <w:rPr>
          <w:rFonts w:ascii="Arial" w:hAnsi="Arial" w:cs="Arial"/>
          <w:b w:val="1"/>
          <w:bCs w:val="1"/>
          <w:i w:val="1"/>
          <w:iCs w:val="1"/>
          <w:sz w:val="20"/>
          <w:szCs w:val="20"/>
        </w:rPr>
        <w:t xml:space="preserve"> </w:t>
      </w:r>
      <w:r w:rsidRPr="2D8001B4" w:rsidR="1681591B">
        <w:rPr>
          <w:rFonts w:ascii="Arial" w:hAnsi="Arial" w:cs="Arial"/>
          <w:b w:val="1"/>
          <w:bCs w:val="1"/>
          <w:i w:val="1"/>
          <w:iCs w:val="1"/>
          <w:sz w:val="20"/>
          <w:szCs w:val="20"/>
        </w:rPr>
        <w:t>Fassi</w:t>
      </w:r>
      <w:r w:rsidRPr="2D8001B4" w:rsidR="002822B6">
        <w:rPr>
          <w:rFonts w:ascii="Arial" w:hAnsi="Arial" w:cs="Arial"/>
          <w:b w:val="1"/>
          <w:bCs w:val="1"/>
          <w:i w:val="1"/>
          <w:iCs w:val="1"/>
          <w:sz w:val="20"/>
          <w:szCs w:val="20"/>
        </w:rPr>
        <w:t>nformation</w:t>
      </w:r>
      <w:r w:rsidRPr="2D8001B4" w:rsidR="25F95058">
        <w:rPr>
          <w:rFonts w:ascii="Arial" w:hAnsi="Arial" w:cs="Arial"/>
          <w:b w:val="1"/>
          <w:bCs w:val="1"/>
          <w:i w:val="1"/>
          <w:iCs w:val="1"/>
          <w:sz w:val="20"/>
          <w:szCs w:val="20"/>
        </w:rPr>
        <w:t xml:space="preserve"> om det </w:t>
      </w:r>
    </w:p>
    <w:p w:rsidRPr="002822B6" w:rsidR="002822B6" w:rsidP="53CABBC7" w:rsidRDefault="002822B6" w14:paraId="379771CC" w14:textId="384766E5">
      <w:pPr>
        <w:spacing w:after="0" w:line="240" w:lineRule="auto"/>
        <w:ind w:left="0" w:right="0" w:firstLine="1304"/>
        <w:rPr>
          <w:rFonts w:ascii="Arial" w:hAnsi="Arial" w:cs="Arial"/>
          <w:b w:val="1"/>
          <w:bCs w:val="1"/>
          <w:i w:val="1"/>
          <w:iCs w:val="1"/>
          <w:sz w:val="20"/>
          <w:szCs w:val="20"/>
        </w:rPr>
      </w:pPr>
      <w:r w:rsidRPr="53CABBC7" w:rsidR="5016C60C">
        <w:rPr>
          <w:rFonts w:ascii="Arial" w:hAnsi="Arial" w:cs="Arial"/>
          <w:b w:val="1"/>
          <w:bCs w:val="1"/>
          <w:i w:val="1"/>
          <w:iCs w:val="1"/>
          <w:sz w:val="20"/>
          <w:szCs w:val="20"/>
        </w:rPr>
        <w:t xml:space="preserve">      </w:t>
      </w:r>
      <w:r w:rsidRPr="53CABBC7" w:rsidR="002822B6">
        <w:rPr>
          <w:rFonts w:ascii="Arial" w:hAnsi="Arial" w:cs="Arial"/>
          <w:b w:val="1"/>
          <w:bCs w:val="1"/>
          <w:i w:val="1"/>
          <w:iCs w:val="1"/>
          <w:sz w:val="20"/>
          <w:szCs w:val="20"/>
        </w:rPr>
        <w:t xml:space="preserve">aktuella läkemedlet </w:t>
      </w:r>
      <w:r w:rsidRPr="53CABBC7" w:rsidR="06CD92DC">
        <w:rPr>
          <w:rFonts w:ascii="Arial" w:hAnsi="Arial" w:cs="Arial"/>
          <w:b w:val="1"/>
          <w:bCs w:val="1"/>
          <w:i w:val="1"/>
          <w:iCs w:val="1"/>
          <w:sz w:val="20"/>
          <w:szCs w:val="20"/>
        </w:rPr>
        <w:t xml:space="preserve">innan det </w:t>
      </w:r>
      <w:r w:rsidRPr="53CABBC7" w:rsidR="002822B6">
        <w:rPr>
          <w:rFonts w:ascii="Arial" w:hAnsi="Arial" w:cs="Arial"/>
          <w:b w:val="1"/>
          <w:bCs w:val="1"/>
          <w:i w:val="1"/>
          <w:iCs w:val="1"/>
          <w:sz w:val="20"/>
          <w:szCs w:val="20"/>
        </w:rPr>
        <w:t>administreras till patient.</w:t>
      </w:r>
    </w:p>
    <w:p w:rsidR="53CABBC7" w:rsidP="7F53D51E" w:rsidRDefault="53CABBC7" w14:paraId="798E6CBC" w14:textId="15043EB5">
      <w:pPr>
        <w:pStyle w:val="Normal"/>
        <w:spacing w:after="0" w:line="240" w:lineRule="auto"/>
        <w:ind w:left="0" w:right="0" w:firstLine="1304"/>
        <w:rPr>
          <w:rFonts w:ascii="Arial" w:hAnsi="Arial" w:cs="Arial"/>
          <w:b w:val="1"/>
          <w:bCs w:val="1"/>
          <w:i w:val="1"/>
          <w:iCs w:val="1"/>
          <w:sz w:val="20"/>
          <w:szCs w:val="20"/>
        </w:rPr>
      </w:pPr>
    </w:p>
    <w:tbl>
      <w:tblPr>
        <w:tblW w:w="10018" w:type="dxa"/>
        <w:tblInd w:w="-25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1E0" w:firstRow="1" w:lastRow="1" w:firstColumn="1" w:lastColumn="1" w:noHBand="0" w:noVBand="0"/>
      </w:tblPr>
      <w:tblGrid>
        <w:gridCol w:w="2355"/>
        <w:gridCol w:w="1260"/>
        <w:gridCol w:w="1770"/>
        <w:gridCol w:w="1558"/>
        <w:gridCol w:w="3075"/>
      </w:tblGrid>
      <w:tr w:rsidRPr="002822B6" w:rsidR="002822B6" w:rsidTr="73EFCB55" w14:paraId="5395855B" w14:textId="77777777">
        <w:trPr>
          <w:trHeight w:val="570"/>
        </w:trPr>
        <w:tc>
          <w:tcPr>
            <w:tcW w:w="2355" w:type="dxa"/>
            <w:tcBorders>
              <w:top w:val="double" w:color="000000" w:themeColor="text2" w:sz="4" w:space="0"/>
              <w:left w:val="double" w:color="000000" w:themeColor="text2" w:sz="4" w:space="0"/>
              <w:bottom w:val="double" w:color="000000" w:themeColor="text2" w:sz="4" w:space="0"/>
              <w:right w:val="double" w:color="000000" w:themeColor="text2" w:sz="4" w:space="0"/>
            </w:tcBorders>
            <w:tcMar/>
            <w:hideMark/>
          </w:tcPr>
          <w:p w:rsidRPr="002822B6" w:rsidR="002822B6" w:rsidP="002822B6" w:rsidRDefault="002822B6" w14:paraId="2E9F8A51" w14:textId="353CE9F6">
            <w:pPr>
              <w:spacing w:after="0" w:line="240" w:lineRule="auto"/>
              <w:ind w:left="0" w:right="0"/>
              <w:rPr>
                <w:rFonts w:ascii="Arial" w:hAnsi="Arial" w:cs="Arial"/>
                <w:b w:val="1"/>
                <w:bCs w:val="1"/>
                <w:sz w:val="20"/>
                <w:szCs w:val="20"/>
              </w:rPr>
            </w:pPr>
            <w:r w:rsidRPr="53CABBC7" w:rsidR="2E421E8F">
              <w:rPr>
                <w:rFonts w:ascii="Arial" w:hAnsi="Arial" w:cs="Arial"/>
                <w:sz w:val="4"/>
                <w:szCs w:val="4"/>
              </w:rPr>
              <w:t xml:space="preserve">     </w:t>
            </w:r>
            <w:r w:rsidRPr="53CABBC7" w:rsidR="0A94BD88">
              <w:rPr>
                <w:rFonts w:ascii="Arial" w:hAnsi="Arial" w:cs="Arial"/>
                <w:sz w:val="4"/>
                <w:szCs w:val="4"/>
              </w:rPr>
              <w:t xml:space="preserve">                          </w:t>
            </w:r>
            <w:r w:rsidRPr="53CABBC7" w:rsidR="3A3C04CD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Läkemedel</w:t>
            </w:r>
            <w:r w:rsidRPr="53CABBC7" w:rsidR="3A3C04CD">
              <w:rPr>
                <w:rFonts w:ascii="Arial" w:hAnsi="Arial" w:cs="Arial"/>
                <w:b w:val="1"/>
                <w:bCs w:val="1"/>
                <w:sz w:val="20"/>
                <w:szCs w:val="20"/>
              </w:rPr>
              <w:t xml:space="preserve">                             </w:t>
            </w:r>
          </w:p>
        </w:tc>
        <w:tc>
          <w:tcPr>
            <w:tcW w:w="1260" w:type="dxa"/>
            <w:tcBorders>
              <w:top w:val="double" w:color="000000" w:themeColor="text2" w:sz="4" w:space="0"/>
              <w:left w:val="double" w:color="000000" w:themeColor="text2" w:sz="4" w:space="0"/>
              <w:bottom w:val="double" w:color="000000" w:themeColor="text2" w:sz="4" w:space="0"/>
              <w:right w:val="double" w:color="000000" w:themeColor="text2" w:sz="4" w:space="0"/>
            </w:tcBorders>
            <w:tcMar/>
            <w:hideMark/>
          </w:tcPr>
          <w:p w:rsidRPr="002822B6" w:rsidR="002822B6" w:rsidP="254B8059" w:rsidRDefault="002822B6" w14:paraId="7E5AB95C" w14:textId="79E7E37D">
            <w:pPr>
              <w:spacing w:after="0" w:line="240" w:lineRule="auto"/>
              <w:ind w:left="0" w:right="0"/>
              <w:rPr>
                <w:b w:val="1"/>
                <w:bCs w:val="1"/>
                <w:sz w:val="20"/>
                <w:szCs w:val="20"/>
              </w:rPr>
            </w:pPr>
            <w:r w:rsidRPr="254B8059" w:rsidR="2E421E8F">
              <w:rPr>
                <w:rFonts w:ascii="Arial" w:hAnsi="Arial" w:cs="Arial"/>
                <w:sz w:val="4"/>
                <w:szCs w:val="4"/>
              </w:rPr>
              <w:t xml:space="preserve">  </w:t>
            </w:r>
            <w:r w:rsidRPr="254B8059" w:rsidR="6A5D2BC0">
              <w:rPr>
                <w:rFonts w:ascii="Arial" w:hAnsi="Arial" w:cs="Arial"/>
                <w:sz w:val="4"/>
                <w:szCs w:val="4"/>
              </w:rPr>
              <w:t xml:space="preserve">         </w:t>
            </w:r>
            <w:r w:rsidRPr="254B8059" w:rsidR="2E421E8F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Styrka</w:t>
            </w:r>
          </w:p>
        </w:tc>
        <w:tc>
          <w:tcPr>
            <w:tcW w:w="1770" w:type="dxa"/>
            <w:tcBorders>
              <w:top w:val="double" w:color="000000" w:themeColor="text2" w:sz="4" w:space="0"/>
              <w:left w:val="double" w:color="000000" w:themeColor="text2" w:sz="4" w:space="0"/>
              <w:bottom w:val="double" w:color="000000" w:themeColor="text2" w:sz="4" w:space="0"/>
              <w:right w:val="double" w:color="000000" w:themeColor="text2" w:sz="4" w:space="0"/>
            </w:tcBorders>
            <w:tcMar/>
            <w:hideMark/>
          </w:tcPr>
          <w:p w:rsidRPr="002822B6" w:rsidR="002822B6" w:rsidP="254B8059" w:rsidRDefault="002822B6" w14:paraId="2583067E" w14:textId="4877F54A">
            <w:pPr>
              <w:spacing w:after="0" w:line="240" w:lineRule="auto"/>
              <w:ind w:left="0" w:right="0"/>
              <w:rPr>
                <w:rFonts w:ascii="Arial" w:hAnsi="Arial" w:cs="Arial"/>
                <w:b w:val="1"/>
                <w:bCs w:val="1"/>
                <w:sz w:val="20"/>
                <w:szCs w:val="20"/>
              </w:rPr>
            </w:pPr>
            <w:r w:rsidRPr="254B8059" w:rsidR="2E421E8F">
              <w:rPr>
                <w:rFonts w:ascii="Arial" w:hAnsi="Arial" w:cs="Arial"/>
                <w:sz w:val="4"/>
                <w:szCs w:val="4"/>
              </w:rPr>
              <w:t xml:space="preserve"> </w:t>
            </w:r>
            <w:r w:rsidRPr="254B8059" w:rsidR="63D9C49C">
              <w:rPr>
                <w:rFonts w:ascii="Arial" w:hAnsi="Arial" w:cs="Arial"/>
                <w:sz w:val="4"/>
                <w:szCs w:val="4"/>
              </w:rPr>
              <w:t xml:space="preserve">          </w:t>
            </w:r>
            <w:r w:rsidRPr="254B8059" w:rsidR="2E421E8F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Normaldos</w:t>
            </w:r>
            <w:r>
              <w:tab/>
            </w:r>
          </w:p>
        </w:tc>
        <w:tc>
          <w:tcPr>
            <w:tcW w:w="1558" w:type="dxa"/>
            <w:tcBorders>
              <w:top w:val="double" w:color="000000" w:themeColor="text2" w:sz="4" w:space="0"/>
              <w:left w:val="double" w:color="000000" w:themeColor="text2" w:sz="4" w:space="0"/>
              <w:bottom w:val="double" w:color="000000" w:themeColor="text2" w:sz="4" w:space="0"/>
              <w:right w:val="double" w:color="000000" w:themeColor="text2" w:sz="4" w:space="0"/>
            </w:tcBorders>
            <w:tcMar/>
            <w:hideMark/>
          </w:tcPr>
          <w:p w:rsidRPr="002822B6" w:rsidR="002822B6" w:rsidP="3369F897" w:rsidRDefault="002822B6" w14:paraId="27967343" w14:textId="4593C653">
            <w:pPr>
              <w:spacing w:after="0" w:line="240" w:lineRule="auto"/>
              <w:ind w:left="0" w:right="0"/>
              <w:rPr>
                <w:b w:val="1"/>
                <w:bCs w:val="1"/>
                <w:sz w:val="20"/>
                <w:szCs w:val="20"/>
              </w:rPr>
            </w:pPr>
            <w:r w:rsidRPr="254B8059" w:rsidR="2E421E8F">
              <w:rPr>
                <w:rFonts w:ascii="Arial" w:hAnsi="Arial" w:cs="Arial"/>
                <w:sz w:val="4"/>
                <w:szCs w:val="4"/>
              </w:rPr>
              <w:t xml:space="preserve">  </w:t>
            </w:r>
            <w:r w:rsidRPr="254B8059" w:rsidR="0D33AC4A">
              <w:rPr>
                <w:rFonts w:ascii="Arial" w:hAnsi="Arial" w:cs="Arial"/>
                <w:sz w:val="4"/>
                <w:szCs w:val="4"/>
              </w:rPr>
              <w:t xml:space="preserve">       </w:t>
            </w:r>
            <w:r w:rsidRPr="254B8059" w:rsidR="3A3C04CD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Maxdos</w:t>
            </w:r>
            <w:r w:rsidRPr="254B8059" w:rsidR="3A3C04CD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/</w:t>
            </w:r>
            <w:r w:rsidRPr="254B8059" w:rsidR="3A3C04CD">
              <w:rPr>
                <w:rFonts w:ascii="Arial" w:hAnsi="Arial" w:cs="Arial"/>
                <w:b w:val="1"/>
                <w:bCs w:val="1"/>
                <w:sz w:val="20"/>
                <w:szCs w:val="20"/>
              </w:rPr>
              <w:t xml:space="preserve">   </w:t>
            </w:r>
          </w:p>
          <w:p w:rsidRPr="002822B6" w:rsidR="002822B6" w:rsidP="3369F897" w:rsidRDefault="002822B6" w14:paraId="1D0851E4" w14:textId="11E7014F">
            <w:pPr>
              <w:spacing w:after="0" w:line="240" w:lineRule="auto"/>
              <w:ind w:left="0" w:right="0"/>
              <w:rPr>
                <w:b w:val="1"/>
                <w:bCs w:val="1"/>
                <w:sz w:val="20"/>
                <w:szCs w:val="20"/>
              </w:rPr>
            </w:pPr>
            <w:r w:rsidRPr="3369F897" w:rsidR="644BAF9D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behandling</w:t>
            </w:r>
          </w:p>
        </w:tc>
        <w:tc>
          <w:tcPr>
            <w:tcW w:w="3075" w:type="dxa"/>
            <w:tcBorders>
              <w:top w:val="double" w:color="000000" w:themeColor="text2" w:sz="4" w:space="0"/>
              <w:left w:val="double" w:color="000000" w:themeColor="text2" w:sz="4" w:space="0"/>
              <w:bottom w:val="double" w:color="000000" w:themeColor="text2" w:sz="4" w:space="0"/>
              <w:right w:val="double" w:color="000000" w:themeColor="text2" w:sz="4" w:space="0"/>
            </w:tcBorders>
            <w:tcMar/>
            <w:hideMark/>
          </w:tcPr>
          <w:p w:rsidRPr="002822B6" w:rsidR="002822B6" w:rsidP="002822B6" w:rsidRDefault="002822B6" w14:paraId="75DA5255" w14:textId="040CF41C">
            <w:pPr>
              <w:spacing w:after="0" w:line="240" w:lineRule="auto"/>
              <w:ind w:left="0" w:right="0"/>
              <w:rPr>
                <w:rFonts w:ascii="Arial" w:hAnsi="Arial" w:cs="Arial"/>
                <w:b w:val="1"/>
                <w:bCs w:val="1"/>
                <w:sz w:val="20"/>
                <w:szCs w:val="20"/>
              </w:rPr>
            </w:pPr>
            <w:r w:rsidRPr="5DC6A4B0" w:rsidR="3A3C04CD">
              <w:rPr>
                <w:rFonts w:ascii="Arial" w:hAnsi="Arial" w:cs="Arial"/>
                <w:sz w:val="4"/>
                <w:szCs w:val="4"/>
              </w:rPr>
              <w:t xml:space="preserve">     </w:t>
            </w:r>
            <w:r w:rsidRPr="5DC6A4B0" w:rsidR="3A3C04CD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Kontraindikation/</w:t>
            </w:r>
            <w:r w:rsidRPr="5DC6A4B0" w:rsidR="3A3C04CD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anmärkni</w:t>
            </w:r>
            <w:r w:rsidRPr="5DC6A4B0" w:rsidR="6F02D4E8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ng</w:t>
            </w:r>
            <w:r w:rsidRPr="5DC6A4B0" w:rsidR="1CC4E733">
              <w:rPr>
                <w:rFonts w:ascii="Arial" w:hAnsi="Arial" w:cs="Arial"/>
                <w:b w:val="1"/>
                <w:bCs w:val="1"/>
                <w:sz w:val="20"/>
                <w:szCs w:val="20"/>
              </w:rPr>
              <w:t xml:space="preserve"> </w:t>
            </w:r>
            <w:r w:rsidRPr="5DC6A4B0" w:rsidR="235D5221">
              <w:rPr>
                <w:rFonts w:ascii="Arial" w:hAnsi="Arial" w:cs="Arial"/>
                <w:b w:val="1"/>
                <w:bCs w:val="1"/>
                <w:sz w:val="20"/>
                <w:szCs w:val="20"/>
              </w:rPr>
              <w:t xml:space="preserve">    </w:t>
            </w:r>
            <w:r w:rsidRPr="5DC6A4B0" w:rsidR="235D5221">
              <w:rPr>
                <w:rFonts w:ascii="Arial" w:hAnsi="Arial" w:cs="Arial"/>
                <w:b w:val="1"/>
                <w:bCs w:val="1"/>
                <w:sz w:val="20"/>
                <w:szCs w:val="20"/>
              </w:rPr>
              <w:t xml:space="preserve">        </w:t>
            </w:r>
            <w:r w:rsidRPr="5DC6A4B0" w:rsidR="3A3C04CD">
              <w:rPr>
                <w:rFonts w:ascii="Arial" w:hAnsi="Arial" w:cs="Arial"/>
                <w:b w:val="1"/>
                <w:bCs w:val="1"/>
                <w:sz w:val="20"/>
                <w:szCs w:val="20"/>
              </w:rPr>
              <w:t xml:space="preserve">se även </w:t>
            </w:r>
            <w:r w:rsidRPr="5DC6A4B0" w:rsidR="39F83739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F</w:t>
            </w:r>
            <w:r w:rsidRPr="5DC6A4B0" w:rsidR="3A3C04CD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ass</w:t>
            </w:r>
          </w:p>
        </w:tc>
      </w:tr>
      <w:tr w:rsidRPr="002822B6" w:rsidR="002822B6" w:rsidTr="73EFCB55" w14:paraId="63AA9780" w14:textId="77777777">
        <w:trPr>
          <w:trHeight w:val="1875"/>
        </w:trPr>
        <w:tc>
          <w:tcPr>
            <w:tcW w:w="2355" w:type="dxa"/>
            <w:tcBorders>
              <w:top w:val="double" w:color="000000" w:themeColor="text2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822B6" w:rsidR="002822B6" w:rsidP="002822B6" w:rsidRDefault="002822B6" w14:paraId="2A29E547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4"/>
                <w:szCs w:val="4"/>
              </w:rPr>
            </w:pPr>
          </w:p>
          <w:p w:rsidRPr="002822B6" w:rsidR="002822B6" w:rsidP="3369F897" w:rsidRDefault="002822B6" w14:paraId="50151259" w14:textId="4FCA0EBE">
            <w:pPr>
              <w:spacing w:after="0" w:line="240" w:lineRule="auto"/>
              <w:ind w:left="0" w:right="0"/>
              <w:rPr>
                <w:rFonts w:ascii="Arial" w:hAnsi="Arial" w:cs="Arial"/>
                <w:b w:val="1"/>
                <w:bCs w:val="1"/>
                <w:i w:val="1"/>
                <w:iCs w:val="1"/>
                <w:sz w:val="20"/>
                <w:szCs w:val="20"/>
              </w:rPr>
            </w:pPr>
            <w:r w:rsidRPr="3369F897" w:rsidR="644BAF9D">
              <w:rPr>
                <w:rFonts w:ascii="Arial" w:hAnsi="Arial" w:cs="Arial"/>
                <w:b w:val="1"/>
                <w:bCs w:val="1"/>
                <w:i w:val="1"/>
                <w:iCs w:val="1"/>
                <w:sz w:val="20"/>
                <w:szCs w:val="20"/>
              </w:rPr>
              <w:t>Vid smärta</w:t>
            </w:r>
          </w:p>
          <w:p w:rsidRPr="002822B6" w:rsidR="002822B6" w:rsidP="002822B6" w:rsidRDefault="002822B6" w14:paraId="536DB05B" w14:textId="0AEAB30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41A897F0" w:rsidR="644BAF9D">
              <w:rPr>
                <w:rFonts w:ascii="Arial" w:hAnsi="Arial" w:cs="Arial"/>
                <w:sz w:val="20"/>
                <w:szCs w:val="20"/>
              </w:rPr>
              <w:t>t.</w:t>
            </w:r>
            <w:r w:rsidRPr="41A897F0" w:rsidR="048EC29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41A897F0" w:rsidR="644BAF9D">
              <w:rPr>
                <w:rFonts w:ascii="Arial" w:hAnsi="Arial" w:cs="Arial"/>
                <w:sz w:val="20"/>
                <w:szCs w:val="20"/>
              </w:rPr>
              <w:t>D</w:t>
            </w:r>
            <w:r w:rsidRPr="41A897F0" w:rsidR="644BAF9D">
              <w:rPr>
                <w:rFonts w:ascii="Arial" w:hAnsi="Arial" w:cs="Arial"/>
                <w:sz w:val="20"/>
                <w:szCs w:val="20"/>
              </w:rPr>
              <w:t>iklofenak</w:t>
            </w:r>
          </w:p>
          <w:p w:rsidRPr="002822B6" w:rsidR="002822B6" w:rsidP="2D8001B4" w:rsidRDefault="002822B6" w14:paraId="32136C99" w14:textId="34DA6FF4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12"/>
                <w:szCs w:val="12"/>
              </w:rPr>
            </w:pPr>
          </w:p>
          <w:p w:rsidRPr="002822B6" w:rsidR="002822B6" w:rsidP="2D8001B4" w:rsidRDefault="002822B6" w14:paraId="02FB33E7" w14:textId="0938E0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2D8001B4" w:rsidR="267DAB7D">
              <w:rPr>
                <w:rFonts w:ascii="Arial" w:hAnsi="Arial" w:cs="Arial"/>
                <w:sz w:val="20"/>
                <w:szCs w:val="20"/>
                <w:lang w:val="en-US"/>
              </w:rPr>
              <w:t xml:space="preserve">t. </w:t>
            </w:r>
            <w:r w:rsidRPr="2D8001B4" w:rsidR="3B2D2CB9">
              <w:rPr>
                <w:rFonts w:ascii="Arial" w:hAnsi="Arial" w:cs="Arial"/>
                <w:sz w:val="20"/>
                <w:szCs w:val="20"/>
                <w:lang w:val="en-US"/>
              </w:rPr>
              <w:t>Paracetamol</w:t>
            </w:r>
          </w:p>
          <w:p w:rsidR="254B8059" w:rsidP="2D8001B4" w:rsidRDefault="254B8059" w14:paraId="41852591" w14:textId="042534A7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12"/>
                <w:szCs w:val="12"/>
              </w:rPr>
            </w:pPr>
          </w:p>
          <w:p w:rsidRPr="002822B6" w:rsidR="002822B6" w:rsidP="2D8001B4" w:rsidRDefault="002822B6" w14:paraId="4F555F03" w14:textId="15466B7E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2D8001B4" w:rsidR="59C3EAAD">
              <w:rPr>
                <w:rFonts w:ascii="Arial" w:hAnsi="Arial" w:cs="Arial"/>
                <w:sz w:val="20"/>
                <w:szCs w:val="20"/>
                <w:lang w:val="en-US"/>
              </w:rPr>
              <w:t>I</w:t>
            </w:r>
            <w:r w:rsidRPr="2D8001B4" w:rsidR="3A3C04CD">
              <w:rPr>
                <w:rFonts w:ascii="Arial" w:hAnsi="Arial" w:cs="Arial"/>
                <w:sz w:val="20"/>
                <w:szCs w:val="20"/>
                <w:lang w:val="en-US"/>
              </w:rPr>
              <w:t>nf.</w:t>
            </w:r>
            <w:r w:rsidRPr="2D8001B4" w:rsidR="59C3EAAD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2D8001B4" w:rsidR="3A3C04CD">
              <w:rPr>
                <w:rFonts w:ascii="Arial" w:hAnsi="Arial" w:cs="Arial"/>
                <w:sz w:val="20"/>
                <w:szCs w:val="20"/>
                <w:lang w:val="en-US"/>
              </w:rPr>
              <w:t>Paracetamol</w:t>
            </w:r>
          </w:p>
        </w:tc>
        <w:tc>
          <w:tcPr>
            <w:tcW w:w="1260" w:type="dxa"/>
            <w:tcBorders>
              <w:top w:val="double" w:color="000000" w:themeColor="text2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822B6" w:rsidR="002822B6" w:rsidP="2D8001B4" w:rsidRDefault="002822B6" w14:paraId="192AE822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34"/>
                <w:szCs w:val="34"/>
                <w:lang w:val="en-US"/>
              </w:rPr>
            </w:pPr>
          </w:p>
          <w:p w:rsidR="3369F897" w:rsidP="254B8059" w:rsidRDefault="3369F897" w14:paraId="0EAA9041" w14:textId="422CE0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2D8001B4" w:rsidR="6459E1C3"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Pr="2D8001B4" w:rsidR="5FC56CD6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2D8001B4" w:rsidR="3A3C04CD">
              <w:rPr>
                <w:rFonts w:ascii="Arial" w:hAnsi="Arial" w:cs="Arial"/>
                <w:sz w:val="20"/>
                <w:szCs w:val="20"/>
              </w:rPr>
              <w:t>50 mg</w:t>
            </w:r>
          </w:p>
          <w:p w:rsidR="254B8059" w:rsidP="2D8001B4" w:rsidRDefault="254B8059" w14:paraId="6BF3D394" w14:textId="426D18FC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12"/>
                <w:szCs w:val="12"/>
              </w:rPr>
            </w:pPr>
          </w:p>
          <w:p w:rsidRPr="002822B6" w:rsidR="002822B6" w:rsidP="002822B6" w:rsidRDefault="002822B6" w14:paraId="78E86CBD" w14:textId="15ED9C2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2D8001B4" w:rsidR="4C94238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2D8001B4" w:rsidR="3C978A03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2D8001B4" w:rsidR="4C94238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2D8001B4" w:rsidR="644BAF9D">
              <w:rPr>
                <w:rFonts w:ascii="Arial" w:hAnsi="Arial" w:cs="Arial"/>
                <w:sz w:val="20"/>
                <w:szCs w:val="20"/>
              </w:rPr>
              <w:t>500 mg</w:t>
            </w:r>
          </w:p>
          <w:p w:rsidR="2D6D315B" w:rsidP="2D8001B4" w:rsidRDefault="2D6D315B" w14:paraId="3027F9DF" w14:textId="1B22E299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12"/>
                <w:szCs w:val="12"/>
              </w:rPr>
            </w:pPr>
          </w:p>
          <w:p w:rsidRPr="002822B6" w:rsidR="002822B6" w:rsidP="3369F897" w:rsidRDefault="002822B6" w14:paraId="357BA746" w14:textId="4ED7863A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2D6D315B" w:rsidR="119662F1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2D6D315B" w:rsidR="644BAF9D">
              <w:rPr>
                <w:rFonts w:ascii="Arial" w:hAnsi="Arial" w:cs="Arial"/>
                <w:sz w:val="20"/>
                <w:szCs w:val="20"/>
              </w:rPr>
              <w:t>1000 mg</w:t>
            </w:r>
          </w:p>
        </w:tc>
        <w:tc>
          <w:tcPr>
            <w:tcW w:w="1770" w:type="dxa"/>
            <w:tcBorders>
              <w:top w:val="double" w:color="000000" w:themeColor="text2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822B6" w:rsidR="002822B6" w:rsidP="2D8001B4" w:rsidRDefault="002822B6" w14:paraId="63CCE81E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34"/>
                <w:szCs w:val="34"/>
              </w:rPr>
            </w:pPr>
          </w:p>
          <w:p w:rsidR="0F8E4692" w:rsidP="254B8059" w:rsidRDefault="0F8E4692" w14:paraId="7CEB03E8" w14:textId="1DD84A1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2D8001B4" w:rsidR="6B9F6161">
              <w:rPr>
                <w:rFonts w:ascii="Arial" w:hAnsi="Arial" w:cs="Arial"/>
                <w:sz w:val="20"/>
                <w:szCs w:val="20"/>
              </w:rPr>
              <w:t xml:space="preserve">       </w:t>
            </w:r>
            <w:r w:rsidRPr="2D8001B4" w:rsidR="29FF0697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2D8001B4" w:rsidR="3A3C04CD">
              <w:rPr>
                <w:rFonts w:ascii="Arial" w:hAnsi="Arial" w:cs="Arial"/>
                <w:sz w:val="20"/>
                <w:szCs w:val="20"/>
              </w:rPr>
              <w:t xml:space="preserve">50 mg  </w:t>
            </w:r>
          </w:p>
          <w:p w:rsidR="254B8059" w:rsidP="2D8001B4" w:rsidRDefault="254B8059" w14:paraId="0113F929" w14:textId="22EC8DE8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12"/>
                <w:szCs w:val="12"/>
              </w:rPr>
            </w:pPr>
          </w:p>
          <w:p w:rsidRPr="002822B6" w:rsidR="002822B6" w:rsidP="002822B6" w:rsidRDefault="002822B6" w14:paraId="0EC9D830" w14:textId="1390EEB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2D8001B4" w:rsidR="5F6BB529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Pr="2D8001B4" w:rsidR="4F917E3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2D8001B4" w:rsidR="644BAF9D">
              <w:rPr>
                <w:rFonts w:ascii="Arial" w:hAnsi="Arial" w:cs="Arial"/>
                <w:sz w:val="20"/>
                <w:szCs w:val="20"/>
              </w:rPr>
              <w:t xml:space="preserve">2 </w:t>
            </w:r>
            <w:r w:rsidRPr="2D8001B4" w:rsidR="644BAF9D">
              <w:rPr>
                <w:rFonts w:ascii="Arial" w:hAnsi="Arial" w:cs="Arial"/>
                <w:sz w:val="20"/>
                <w:szCs w:val="20"/>
              </w:rPr>
              <w:t>tabl</w:t>
            </w:r>
            <w:r w:rsidRPr="2D8001B4" w:rsidR="492A954E">
              <w:rPr>
                <w:rFonts w:ascii="Arial" w:hAnsi="Arial" w:cs="Arial"/>
                <w:sz w:val="20"/>
                <w:szCs w:val="20"/>
              </w:rPr>
              <w:t>etter</w:t>
            </w:r>
            <w:r w:rsidRPr="2D8001B4" w:rsidR="644BAF9D"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  <w:p w:rsidRPr="002822B6" w:rsidR="002822B6" w:rsidP="2D8001B4" w:rsidRDefault="002822B6" w14:paraId="7077503F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2"/>
                <w:szCs w:val="12"/>
              </w:rPr>
            </w:pPr>
          </w:p>
          <w:p w:rsidRPr="002822B6" w:rsidR="002822B6" w:rsidP="002822B6" w:rsidRDefault="002822B6" w14:paraId="2C4E848A" w14:textId="6EFEF15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2D8001B4" w:rsidR="1A9609FD"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Pr="2D8001B4" w:rsidR="218FCFF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2D8001B4" w:rsidR="7FBC17D0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2D8001B4" w:rsidR="1A9609F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2D8001B4" w:rsidR="4B979CEA">
              <w:rPr>
                <w:rFonts w:ascii="Arial" w:hAnsi="Arial" w:cs="Arial"/>
                <w:sz w:val="20"/>
                <w:szCs w:val="20"/>
              </w:rPr>
              <w:t>1</w:t>
            </w:r>
            <w:r w:rsidRPr="2D8001B4" w:rsidR="644BAF9D">
              <w:rPr>
                <w:rFonts w:ascii="Arial" w:hAnsi="Arial" w:cs="Arial"/>
                <w:sz w:val="20"/>
                <w:szCs w:val="20"/>
              </w:rPr>
              <w:t xml:space="preserve">00 ml </w:t>
            </w:r>
          </w:p>
          <w:p w:rsidRPr="002822B6" w:rsidR="002822B6" w:rsidP="2D8001B4" w:rsidRDefault="002822B6" w14:paraId="2898C9C6" w14:textId="565553BF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8" w:type="dxa"/>
            <w:tcBorders>
              <w:top w:val="double" w:color="000000" w:themeColor="text2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822B6" w:rsidR="002822B6" w:rsidP="2D8001B4" w:rsidRDefault="002822B6" w14:paraId="08818C45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34"/>
                <w:szCs w:val="34"/>
              </w:rPr>
            </w:pPr>
          </w:p>
          <w:p w:rsidR="08B0BB80" w:rsidP="254B8059" w:rsidRDefault="08B0BB80" w14:paraId="7A099223" w14:textId="69BBE62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254B8059" w:rsidR="08B0BB80"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Pr="254B8059" w:rsidR="3A3C04CD">
              <w:rPr>
                <w:rFonts w:ascii="Arial" w:hAnsi="Arial" w:cs="Arial"/>
                <w:sz w:val="20"/>
                <w:szCs w:val="20"/>
              </w:rPr>
              <w:t>50 m</w:t>
            </w:r>
            <w:r w:rsidRPr="254B8059" w:rsidR="021DDBB2">
              <w:rPr>
                <w:rFonts w:ascii="Arial" w:hAnsi="Arial" w:cs="Arial"/>
                <w:sz w:val="20"/>
                <w:szCs w:val="20"/>
              </w:rPr>
              <w:t>g</w:t>
            </w:r>
          </w:p>
          <w:p w:rsidR="254B8059" w:rsidP="2D8001B4" w:rsidRDefault="254B8059" w14:paraId="3C85C0B0" w14:textId="16F287CD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12"/>
                <w:szCs w:val="12"/>
              </w:rPr>
            </w:pPr>
          </w:p>
          <w:p w:rsidRPr="002822B6" w:rsidR="002822B6" w:rsidP="3369F897" w:rsidRDefault="002822B6" w14:paraId="13741D95" w14:textId="1FD7304E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2D6D315B" w:rsidR="3E8C063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2D6D315B" w:rsidR="644BAF9D">
              <w:rPr>
                <w:rFonts w:ascii="Arial" w:hAnsi="Arial" w:cs="Arial"/>
                <w:sz w:val="20"/>
                <w:szCs w:val="20"/>
              </w:rPr>
              <w:t>2 tabl</w:t>
            </w:r>
            <w:r w:rsidRPr="2D6D315B" w:rsidR="29AEDB9F">
              <w:rPr>
                <w:rFonts w:ascii="Arial" w:hAnsi="Arial" w:cs="Arial"/>
                <w:sz w:val="20"/>
                <w:szCs w:val="20"/>
              </w:rPr>
              <w:t>etter</w:t>
            </w:r>
          </w:p>
          <w:p w:rsidRPr="002822B6" w:rsidR="002822B6" w:rsidP="2D6D315B" w:rsidRDefault="002822B6" w14:paraId="689F8FC7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="254B8059" w:rsidP="2D8001B4" w:rsidRDefault="254B8059" w14:paraId="6966C582" w14:textId="6957817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2D8001B4" w:rsidR="44095766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Pr="2D8001B4" w:rsidR="3A3C04CD">
              <w:rPr>
                <w:rFonts w:ascii="Arial" w:hAnsi="Arial" w:cs="Arial"/>
                <w:sz w:val="20"/>
                <w:szCs w:val="20"/>
              </w:rPr>
              <w:t>100 ml</w:t>
            </w:r>
          </w:p>
          <w:p w:rsidRPr="002822B6" w:rsidR="002822B6" w:rsidP="3369F897" w:rsidRDefault="002822B6" w14:paraId="5DBE7941" w14:textId="3CAC21C5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75" w:type="dxa"/>
            <w:tcBorders>
              <w:top w:val="double" w:color="000000" w:themeColor="text2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822B6" w:rsidR="002822B6" w:rsidP="2D8001B4" w:rsidRDefault="002822B6" w14:paraId="6F3EA866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34"/>
                <w:szCs w:val="34"/>
              </w:rPr>
            </w:pPr>
          </w:p>
          <w:p w:rsidRPr="002822B6" w:rsidR="002822B6" w:rsidP="2D6D315B" w:rsidRDefault="002822B6" w14:paraId="5E99477E" w14:textId="6B01210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254B8059" w:rsidR="60546B17">
              <w:rPr>
                <w:rFonts w:ascii="Arial" w:hAnsi="Arial" w:cs="Arial"/>
                <w:sz w:val="20"/>
                <w:szCs w:val="20"/>
              </w:rPr>
              <w:t xml:space="preserve">            </w:t>
            </w:r>
            <w:r w:rsidRPr="254B8059" w:rsidR="2E421E8F">
              <w:rPr>
                <w:rFonts w:ascii="Arial" w:hAnsi="Arial" w:cs="Arial"/>
                <w:sz w:val="20"/>
                <w:szCs w:val="20"/>
              </w:rPr>
              <w:t>Överkänslighet</w:t>
            </w:r>
          </w:p>
          <w:p w:rsidR="254B8059" w:rsidP="2D8001B4" w:rsidRDefault="254B8059" w14:paraId="1F78D241" w14:textId="24DF4E21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12"/>
                <w:szCs w:val="12"/>
              </w:rPr>
            </w:pPr>
          </w:p>
          <w:p w:rsidRPr="002822B6" w:rsidR="002822B6" w:rsidP="002822B6" w:rsidRDefault="002822B6" w14:paraId="61F0555E" w14:textId="459CC1A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254B8059" w:rsidR="4D3EF11D">
              <w:rPr>
                <w:rFonts w:ascii="Arial" w:hAnsi="Arial" w:cs="Arial"/>
                <w:sz w:val="20"/>
                <w:szCs w:val="20"/>
              </w:rPr>
              <w:t xml:space="preserve">            </w:t>
            </w:r>
            <w:r w:rsidRPr="254B8059" w:rsidR="2E421E8F">
              <w:rPr>
                <w:rFonts w:ascii="Arial" w:hAnsi="Arial" w:cs="Arial"/>
                <w:sz w:val="20"/>
                <w:szCs w:val="20"/>
              </w:rPr>
              <w:t>Överkänslighet</w:t>
            </w:r>
          </w:p>
          <w:p w:rsidRPr="002822B6" w:rsidR="002822B6" w:rsidP="2D8001B4" w:rsidRDefault="002822B6" w14:paraId="5C07DBED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4"/>
                <w:szCs w:val="14"/>
              </w:rPr>
            </w:pPr>
          </w:p>
          <w:p w:rsidRPr="002822B6" w:rsidR="002822B6" w:rsidP="002822B6" w:rsidRDefault="002822B6" w14:paraId="348CF8B4" w14:textId="6DCBD19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254B8059" w:rsidR="017ECCFC">
              <w:rPr>
                <w:rFonts w:ascii="Arial" w:hAnsi="Arial" w:cs="Arial"/>
                <w:sz w:val="20"/>
                <w:szCs w:val="20"/>
              </w:rPr>
              <w:t xml:space="preserve">            </w:t>
            </w:r>
            <w:r w:rsidRPr="254B8059" w:rsidR="2E421E8F">
              <w:rPr>
                <w:rFonts w:ascii="Arial" w:hAnsi="Arial" w:cs="Arial"/>
                <w:sz w:val="20"/>
                <w:szCs w:val="20"/>
              </w:rPr>
              <w:t xml:space="preserve">Överkänslighet, </w:t>
            </w:r>
          </w:p>
          <w:p w:rsidRPr="002822B6" w:rsidR="002822B6" w:rsidP="2D8001B4" w:rsidRDefault="002822B6" w14:paraId="3E8F9B84" w14:textId="641EE12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2D8001B4" w:rsidR="09280865">
              <w:rPr>
                <w:rFonts w:ascii="Arial" w:hAnsi="Arial" w:cs="Arial"/>
                <w:sz w:val="20"/>
                <w:szCs w:val="20"/>
              </w:rPr>
              <w:t xml:space="preserve">          </w:t>
            </w:r>
            <w:r w:rsidRPr="2D8001B4" w:rsidR="3A3C04CD">
              <w:rPr>
                <w:rFonts w:ascii="Arial" w:hAnsi="Arial" w:cs="Arial"/>
                <w:sz w:val="20"/>
                <w:szCs w:val="20"/>
              </w:rPr>
              <w:t xml:space="preserve">ges på </w:t>
            </w:r>
            <w:r w:rsidRPr="2D8001B4" w:rsidR="3A3C04CD">
              <w:rPr>
                <w:rFonts w:ascii="Arial" w:hAnsi="Arial" w:cs="Arial"/>
                <w:sz w:val="20"/>
                <w:szCs w:val="20"/>
              </w:rPr>
              <w:t>10-15</w:t>
            </w:r>
            <w:r w:rsidRPr="2D8001B4" w:rsidR="3A3C04CD">
              <w:rPr>
                <w:rFonts w:ascii="Arial" w:hAnsi="Arial" w:cs="Arial"/>
                <w:sz w:val="20"/>
                <w:szCs w:val="20"/>
              </w:rPr>
              <w:t xml:space="preserve"> min.</w:t>
            </w:r>
          </w:p>
          <w:p w:rsidRPr="002822B6" w:rsidR="002822B6" w:rsidP="2D8001B4" w:rsidRDefault="002822B6" w14:paraId="615A6391" w14:textId="428B67A7">
            <w:pPr>
              <w:spacing w:after="0" w:line="240" w:lineRule="auto"/>
              <w:ind w:left="0" w:right="0"/>
              <w:rPr>
                <w:rFonts w:ascii="Arial" w:hAnsi="Arial" w:cs="Arial"/>
                <w:sz w:val="12"/>
                <w:szCs w:val="12"/>
              </w:rPr>
            </w:pPr>
          </w:p>
        </w:tc>
      </w:tr>
      <w:tr w:rsidRPr="002822B6" w:rsidR="002822B6" w:rsidTr="73EFCB55" w14:paraId="09CB9CD5" w14:textId="77777777">
        <w:trPr>
          <w:trHeight w:val="1545"/>
        </w:trPr>
        <w:tc>
          <w:tcPr>
            <w:tcW w:w="2355" w:type="dxa"/>
            <w:tcBorders>
              <w:top w:val="single" w:color="auto" w:sz="4" w:space="0"/>
              <w:left w:val="single" w:color="auto" w:sz="4" w:space="0"/>
              <w:bottom w:val="single" w:color="000000" w:themeColor="text2" w:sz="2" w:space="0"/>
              <w:right w:val="single" w:color="auto" w:sz="4" w:space="0"/>
            </w:tcBorders>
            <w:tcMar/>
          </w:tcPr>
          <w:p w:rsidRPr="002822B6" w:rsidR="002822B6" w:rsidP="002822B6" w:rsidRDefault="002822B6" w14:paraId="228303EF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4"/>
                <w:szCs w:val="4"/>
              </w:rPr>
            </w:pPr>
          </w:p>
          <w:p w:rsidRPr="002822B6" w:rsidR="002822B6" w:rsidP="3369F897" w:rsidRDefault="002822B6" w14:paraId="42FF359F" w14:textId="7A648C1A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b w:val="1"/>
                <w:bCs w:val="1"/>
                <w:i w:val="1"/>
                <w:iCs w:val="1"/>
                <w:sz w:val="20"/>
                <w:szCs w:val="20"/>
              </w:rPr>
            </w:pPr>
            <w:r w:rsidRPr="3369F897" w:rsidR="644BAF9D">
              <w:rPr>
                <w:rFonts w:ascii="Arial" w:hAnsi="Arial" w:cs="Arial"/>
                <w:b w:val="1"/>
                <w:bCs w:val="1"/>
                <w:i w:val="1"/>
                <w:iCs w:val="1"/>
                <w:sz w:val="20"/>
                <w:szCs w:val="20"/>
              </w:rPr>
              <w:t>Vid oro</w:t>
            </w:r>
          </w:p>
          <w:p w:rsidRPr="002822B6" w:rsidR="002822B6" w:rsidP="002822B6" w:rsidRDefault="002822B6" w14:paraId="53B8EC80" w14:textId="61A4682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73EFCB55" w:rsidR="644BAF9D">
              <w:rPr>
                <w:rFonts w:ascii="Arial" w:hAnsi="Arial" w:cs="Arial"/>
                <w:sz w:val="20"/>
                <w:szCs w:val="20"/>
              </w:rPr>
              <w:t xml:space="preserve">t. </w:t>
            </w:r>
            <w:r w:rsidRPr="73EFCB55" w:rsidR="772829FA">
              <w:rPr>
                <w:rFonts w:ascii="Arial" w:hAnsi="Arial" w:cs="Arial"/>
                <w:sz w:val="20"/>
                <w:szCs w:val="20"/>
              </w:rPr>
              <w:t>Diazepam</w:t>
            </w:r>
          </w:p>
          <w:p w:rsidR="73EFCB55" w:rsidP="73EFCB55" w:rsidRDefault="73EFCB55" w14:paraId="1B546012" w14:textId="57563451">
            <w:pPr>
              <w:spacing w:after="0" w:line="240" w:lineRule="auto"/>
              <w:ind w:left="0" w:right="0"/>
              <w:rPr>
                <w:rFonts w:ascii="Arial" w:hAnsi="Arial" w:cs="Arial"/>
                <w:sz w:val="12"/>
                <w:szCs w:val="12"/>
              </w:rPr>
            </w:pPr>
          </w:p>
          <w:p w:rsidRPr="002822B6" w:rsidR="002822B6" w:rsidP="73EFCB55" w:rsidRDefault="002822B6" w14:paraId="116200DA" w14:textId="058D21BF">
            <w:pPr>
              <w:pStyle w:val="Normal"/>
              <w:spacing w:after="0" w:line="240" w:lineRule="auto"/>
              <w:ind w:left="0" w:right="0" w:firstLine="0"/>
              <w:rPr>
                <w:rFonts w:ascii="Arial" w:hAnsi="Arial" w:cs="Arial"/>
                <w:sz w:val="20"/>
                <w:szCs w:val="20"/>
              </w:rPr>
            </w:pPr>
            <w:r w:rsidRPr="73EFCB55" w:rsidR="12747C40">
              <w:rPr>
                <w:rFonts w:ascii="Arial" w:hAnsi="Arial" w:cs="Arial"/>
                <w:sz w:val="20"/>
                <w:szCs w:val="20"/>
              </w:rPr>
              <w:t>inj</w:t>
            </w:r>
            <w:r w:rsidRPr="73EFCB55" w:rsidR="12747C4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73EFCB55" w:rsidR="4417CA3E">
              <w:rPr>
                <w:rFonts w:ascii="Arial" w:hAnsi="Arial" w:cs="Arial"/>
                <w:sz w:val="20"/>
                <w:szCs w:val="20"/>
              </w:rPr>
              <w:t>Diazepam</w:t>
            </w:r>
          </w:p>
          <w:p w:rsidRPr="002822B6" w:rsidR="002822B6" w:rsidP="73EFCB55" w:rsidRDefault="002822B6" w14:paraId="788D0A15" w14:textId="5D6079F6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12"/>
                <w:szCs w:val="12"/>
                <w:lang w:val="da-DK"/>
              </w:rPr>
            </w:pPr>
          </w:p>
          <w:p w:rsidRPr="002822B6" w:rsidR="002822B6" w:rsidP="3369F897" w:rsidRDefault="002822B6" w14:paraId="5677A395" w14:textId="448994C3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da-DK"/>
              </w:rPr>
            </w:pPr>
            <w:r w:rsidRPr="3369F897" w:rsidR="0AB045FE">
              <w:rPr>
                <w:rFonts w:ascii="Arial" w:hAnsi="Arial" w:cs="Arial"/>
                <w:sz w:val="20"/>
                <w:szCs w:val="20"/>
                <w:lang w:val="da-DK"/>
              </w:rPr>
              <w:t>rektalvätska</w:t>
            </w:r>
            <w:r w:rsidRPr="3369F897" w:rsidR="0AB045FE">
              <w:rPr>
                <w:rFonts w:ascii="Arial" w:hAnsi="Arial" w:cs="Arial"/>
                <w:sz w:val="20"/>
                <w:szCs w:val="20"/>
                <w:lang w:val="da-DK"/>
              </w:rPr>
              <w:t xml:space="preserve"> </w:t>
            </w:r>
            <w:r w:rsidRPr="3369F897" w:rsidR="644BAF9D">
              <w:rPr>
                <w:rFonts w:ascii="Arial" w:hAnsi="Arial" w:cs="Arial"/>
                <w:sz w:val="20"/>
                <w:szCs w:val="20"/>
                <w:lang w:val="da-DK"/>
              </w:rPr>
              <w:t>Diazepam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000000" w:themeColor="text2" w:sz="2" w:space="0"/>
              <w:right w:val="single" w:color="auto" w:sz="4" w:space="0"/>
            </w:tcBorders>
            <w:tcMar/>
          </w:tcPr>
          <w:p w:rsidRPr="002822B6" w:rsidR="002822B6" w:rsidP="73EFCB55" w:rsidRDefault="002822B6" w14:paraId="46CB7C7F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8"/>
                <w:szCs w:val="28"/>
                <w:lang w:val="da-DK"/>
              </w:rPr>
            </w:pPr>
          </w:p>
          <w:p w:rsidRPr="002822B6" w:rsidR="002822B6" w:rsidP="3369F897" w:rsidRDefault="002822B6" w14:paraId="0773E729" w14:textId="7B01BFC3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2D8001B4" w:rsidR="4687D46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2D8001B4" w:rsidR="0E17D8F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2D8001B4" w:rsidR="4687D46B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2D8001B4" w:rsidR="644BAF9D">
              <w:rPr>
                <w:rFonts w:ascii="Arial" w:hAnsi="Arial" w:cs="Arial"/>
                <w:sz w:val="20"/>
                <w:szCs w:val="20"/>
              </w:rPr>
              <w:t>5 mg</w:t>
            </w:r>
          </w:p>
          <w:p w:rsidR="3369F897" w:rsidP="73EFCB55" w:rsidRDefault="3369F897" w14:paraId="0AECE87D" w14:textId="495EF716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12"/>
                <w:szCs w:val="12"/>
              </w:rPr>
            </w:pPr>
          </w:p>
          <w:p w:rsidRPr="002822B6" w:rsidR="002822B6" w:rsidP="3369F897" w:rsidRDefault="002822B6" w14:paraId="39CE0FB1" w14:textId="765B3825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3369F897" w:rsidR="795F3C8F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3369F897" w:rsidR="6F058D34">
              <w:rPr>
                <w:rFonts w:ascii="Arial" w:hAnsi="Arial" w:cs="Arial"/>
                <w:sz w:val="20"/>
                <w:szCs w:val="20"/>
              </w:rPr>
              <w:t xml:space="preserve">5 </w:t>
            </w:r>
            <w:r w:rsidRPr="3369F897" w:rsidR="644BAF9D">
              <w:rPr>
                <w:rFonts w:ascii="Arial" w:hAnsi="Arial" w:cs="Arial"/>
                <w:sz w:val="20"/>
                <w:szCs w:val="20"/>
              </w:rPr>
              <w:t>mg/ml</w:t>
            </w:r>
          </w:p>
          <w:p w:rsidRPr="002822B6" w:rsidR="002822B6" w:rsidP="3369F897" w:rsidRDefault="002822B6" w14:paraId="528E17C3" w14:textId="6F4BD015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12"/>
                <w:szCs w:val="12"/>
              </w:rPr>
            </w:pPr>
          </w:p>
          <w:p w:rsidRPr="002822B6" w:rsidR="002822B6" w:rsidP="3369F897" w:rsidRDefault="002822B6" w14:paraId="35748FE7" w14:textId="5F3059D7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3369F897" w:rsidR="2F451DB4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Pr="3369F897" w:rsidR="5C55FC2A">
              <w:rPr>
                <w:rFonts w:ascii="Arial" w:hAnsi="Arial" w:cs="Arial"/>
                <w:sz w:val="20"/>
                <w:szCs w:val="20"/>
              </w:rPr>
              <w:t>10</w:t>
            </w:r>
            <w:r w:rsidRPr="3369F897" w:rsidR="7A54F70F">
              <w:rPr>
                <w:rFonts w:ascii="Arial" w:hAnsi="Arial" w:cs="Arial"/>
                <w:sz w:val="20"/>
                <w:szCs w:val="20"/>
              </w:rPr>
              <w:t xml:space="preserve"> mg</w:t>
            </w:r>
          </w:p>
        </w:tc>
        <w:tc>
          <w:tcPr>
            <w:tcW w:w="1770" w:type="dxa"/>
            <w:tcBorders>
              <w:top w:val="single" w:color="auto" w:sz="4" w:space="0"/>
              <w:left w:val="single" w:color="auto" w:sz="4" w:space="0"/>
              <w:bottom w:val="single" w:color="000000" w:themeColor="text2" w:sz="2" w:space="0"/>
              <w:right w:val="single" w:color="auto" w:sz="4" w:space="0"/>
            </w:tcBorders>
            <w:tcMar/>
          </w:tcPr>
          <w:p w:rsidRPr="002822B6" w:rsidR="002822B6" w:rsidP="73EFCB55" w:rsidRDefault="002822B6" w14:paraId="53C15D58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8"/>
                <w:szCs w:val="28"/>
              </w:rPr>
            </w:pPr>
          </w:p>
          <w:p w:rsidRPr="002822B6" w:rsidR="002822B6" w:rsidP="254B8059" w:rsidRDefault="002822B6" w14:paraId="3A048EC4" w14:textId="0EE3EA7B">
            <w:pPr>
              <w:pStyle w:val="Normal"/>
              <w:spacing w:after="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r w:rsidRPr="254B8059" w:rsidR="1CA5D547">
              <w:rPr>
                <w:rFonts w:ascii="Arial" w:hAnsi="Arial"/>
                <w:sz w:val="20"/>
                <w:szCs w:val="20"/>
              </w:rPr>
              <w:t xml:space="preserve">   </w:t>
            </w:r>
            <w:r w:rsidRPr="254B8059" w:rsidR="02B160C7">
              <w:rPr>
                <w:rFonts w:ascii="Arial" w:hAnsi="Arial"/>
                <w:sz w:val="20"/>
                <w:szCs w:val="20"/>
              </w:rPr>
              <w:t xml:space="preserve">  </w:t>
            </w:r>
            <w:r w:rsidRPr="254B8059" w:rsidR="3A3C04CD">
              <w:rPr>
                <w:rFonts w:ascii="Arial" w:hAnsi="Arial"/>
                <w:sz w:val="20"/>
                <w:szCs w:val="20"/>
              </w:rPr>
              <w:t xml:space="preserve">1 </w:t>
            </w:r>
            <w:r w:rsidRPr="254B8059" w:rsidR="3A3C04CD">
              <w:rPr>
                <w:rFonts w:ascii="Arial" w:hAnsi="Arial"/>
                <w:sz w:val="20"/>
                <w:szCs w:val="20"/>
              </w:rPr>
              <w:t>tabl</w:t>
            </w:r>
            <w:r w:rsidRPr="254B8059" w:rsidR="193DDD76">
              <w:rPr>
                <w:rFonts w:ascii="Arial" w:hAnsi="Arial"/>
                <w:sz w:val="20"/>
                <w:szCs w:val="20"/>
              </w:rPr>
              <w:t>ett</w:t>
            </w:r>
          </w:p>
          <w:p w:rsidR="254B8059" w:rsidP="73EFCB55" w:rsidRDefault="254B8059" w14:paraId="4961A3C6" w14:textId="1056E719">
            <w:pPr>
              <w:pStyle w:val="Normal"/>
              <w:spacing w:after="0" w:line="240" w:lineRule="auto"/>
              <w:ind w:left="0" w:right="0"/>
              <w:rPr>
                <w:rFonts w:ascii="Arial" w:hAnsi="Arial"/>
                <w:sz w:val="12"/>
                <w:szCs w:val="12"/>
              </w:rPr>
            </w:pPr>
          </w:p>
          <w:p w:rsidRPr="002822B6" w:rsidR="002822B6" w:rsidP="3369F897" w:rsidRDefault="002822B6" w14:paraId="1A990FC6" w14:textId="6688FFD1">
            <w:pPr>
              <w:pStyle w:val="Normal"/>
              <w:spacing w:after="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r w:rsidRPr="2D6D315B" w:rsidR="70E7F0BE">
              <w:rPr>
                <w:rFonts w:ascii="Arial" w:hAnsi="Arial"/>
                <w:sz w:val="20"/>
                <w:szCs w:val="20"/>
              </w:rPr>
              <w:t xml:space="preserve">  </w:t>
            </w:r>
            <w:r w:rsidRPr="2D6D315B" w:rsidR="591F05D7">
              <w:rPr>
                <w:rFonts w:ascii="Arial" w:hAnsi="Arial"/>
                <w:sz w:val="20"/>
                <w:szCs w:val="20"/>
              </w:rPr>
              <w:t xml:space="preserve">  </w:t>
            </w:r>
            <w:r w:rsidRPr="2D6D315B" w:rsidR="70E7F0BE">
              <w:rPr>
                <w:rFonts w:ascii="Arial" w:hAnsi="Arial"/>
                <w:sz w:val="20"/>
                <w:szCs w:val="20"/>
              </w:rPr>
              <w:t xml:space="preserve">   </w:t>
            </w:r>
            <w:r w:rsidRPr="2D6D315B" w:rsidR="644BAF9D">
              <w:rPr>
                <w:rFonts w:ascii="Arial" w:hAnsi="Arial"/>
                <w:sz w:val="20"/>
                <w:szCs w:val="20"/>
              </w:rPr>
              <w:t>0,5 ml</w:t>
            </w:r>
            <w:r w:rsidRPr="2D6D315B" w:rsidR="698DC9B3">
              <w:rPr>
                <w:rFonts w:ascii="Arial" w:hAnsi="Arial"/>
                <w:sz w:val="20"/>
                <w:szCs w:val="20"/>
              </w:rPr>
              <w:t xml:space="preserve">         </w:t>
            </w:r>
          </w:p>
          <w:p w:rsidRPr="002822B6" w:rsidR="002822B6" w:rsidP="2D8001B4" w:rsidRDefault="002822B6" w14:paraId="029684C9" w14:textId="7D0C2C90">
            <w:pPr>
              <w:pStyle w:val="Normal"/>
              <w:spacing w:after="0" w:line="240" w:lineRule="auto"/>
              <w:ind w:left="0" w:right="0"/>
              <w:rPr>
                <w:rFonts w:ascii="Arial" w:hAnsi="Arial"/>
                <w:sz w:val="12"/>
                <w:szCs w:val="12"/>
              </w:rPr>
            </w:pPr>
            <w:r w:rsidRPr="2D8001B4" w:rsidR="4882D69E">
              <w:rPr>
                <w:rFonts w:ascii="Arial" w:hAnsi="Arial"/>
                <w:sz w:val="12"/>
                <w:szCs w:val="12"/>
              </w:rPr>
              <w:t xml:space="preserve"> </w:t>
            </w:r>
          </w:p>
          <w:p w:rsidRPr="002822B6" w:rsidR="002822B6" w:rsidP="3369F897" w:rsidRDefault="002822B6" w14:paraId="5FC9E415" w14:textId="3B7A2D57">
            <w:pPr>
              <w:pStyle w:val="Normal"/>
              <w:spacing w:after="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r w:rsidRPr="2D8001B4" w:rsidR="45B6F36D">
              <w:rPr>
                <w:rFonts w:ascii="Arial" w:hAnsi="Arial"/>
                <w:sz w:val="20"/>
                <w:szCs w:val="20"/>
              </w:rPr>
              <w:t xml:space="preserve">    </w:t>
            </w:r>
            <w:r w:rsidRPr="2D8001B4" w:rsidR="3F27CE6C">
              <w:rPr>
                <w:rFonts w:ascii="Arial" w:hAnsi="Arial"/>
                <w:sz w:val="20"/>
                <w:szCs w:val="20"/>
              </w:rPr>
              <w:t xml:space="preserve"> </w:t>
            </w:r>
            <w:r w:rsidRPr="2D8001B4" w:rsidR="64A54540">
              <w:rPr>
                <w:rFonts w:ascii="Arial" w:hAnsi="Arial"/>
                <w:sz w:val="20"/>
                <w:szCs w:val="20"/>
              </w:rPr>
              <w:t xml:space="preserve"> </w:t>
            </w:r>
            <w:r w:rsidRPr="2D8001B4" w:rsidR="45B6F36D">
              <w:rPr>
                <w:rFonts w:ascii="Arial" w:hAnsi="Arial"/>
                <w:sz w:val="20"/>
                <w:szCs w:val="20"/>
              </w:rPr>
              <w:t xml:space="preserve"> </w:t>
            </w:r>
            <w:r w:rsidRPr="2D8001B4" w:rsidR="7EA61544">
              <w:rPr>
                <w:rFonts w:ascii="Arial" w:hAnsi="Arial"/>
                <w:sz w:val="20"/>
                <w:szCs w:val="20"/>
              </w:rPr>
              <w:t xml:space="preserve"> </w:t>
            </w:r>
            <w:r w:rsidRPr="2D8001B4" w:rsidR="05ED0184">
              <w:rPr>
                <w:rFonts w:ascii="Arial" w:hAnsi="Arial"/>
                <w:sz w:val="20"/>
                <w:szCs w:val="20"/>
              </w:rPr>
              <w:t>1 tub</w:t>
            </w:r>
          </w:p>
        </w:tc>
        <w:tc>
          <w:tcPr>
            <w:tcW w:w="1558" w:type="dxa"/>
            <w:tcBorders>
              <w:top w:val="single" w:color="auto" w:sz="4" w:space="0"/>
              <w:left w:val="single" w:color="auto" w:sz="4" w:space="0"/>
              <w:bottom w:val="single" w:color="000000" w:themeColor="text2" w:sz="2" w:space="0"/>
              <w:right w:val="single" w:color="auto" w:sz="4" w:space="0"/>
            </w:tcBorders>
            <w:tcMar/>
          </w:tcPr>
          <w:p w:rsidRPr="002822B6" w:rsidR="002822B6" w:rsidP="73EFCB55" w:rsidRDefault="002822B6" w14:paraId="5F3FEAB2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8"/>
                <w:szCs w:val="28"/>
              </w:rPr>
            </w:pPr>
          </w:p>
          <w:p w:rsidRPr="002822B6" w:rsidR="002822B6" w:rsidP="254B8059" w:rsidRDefault="002822B6" w14:paraId="65DD6832" w14:textId="0D0D72EB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2D8001B4" w:rsidR="20A5666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2D8001B4" w:rsidR="0DEF657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2D8001B4" w:rsidR="3A3C04CD">
              <w:rPr>
                <w:rFonts w:ascii="Arial" w:hAnsi="Arial" w:cs="Arial"/>
                <w:sz w:val="20"/>
                <w:szCs w:val="20"/>
              </w:rPr>
              <w:t xml:space="preserve">2 </w:t>
            </w:r>
            <w:r w:rsidRPr="2D8001B4" w:rsidR="3A3C04CD">
              <w:rPr>
                <w:rFonts w:ascii="Arial" w:hAnsi="Arial" w:cs="Arial"/>
                <w:sz w:val="20"/>
                <w:szCs w:val="20"/>
              </w:rPr>
              <w:t>tabl</w:t>
            </w:r>
            <w:r w:rsidRPr="2D8001B4" w:rsidR="4ADE3358">
              <w:rPr>
                <w:rFonts w:ascii="Arial" w:hAnsi="Arial" w:cs="Arial"/>
                <w:sz w:val="20"/>
                <w:szCs w:val="20"/>
              </w:rPr>
              <w:t>etter</w:t>
            </w:r>
          </w:p>
          <w:p w:rsidR="254B8059" w:rsidP="73EFCB55" w:rsidRDefault="254B8059" w14:paraId="4890AF97" w14:textId="4518AE1C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12"/>
                <w:szCs w:val="12"/>
              </w:rPr>
            </w:pPr>
          </w:p>
          <w:p w:rsidRPr="002822B6" w:rsidR="002822B6" w:rsidP="3369F897" w:rsidRDefault="002822B6" w14:paraId="5D5BBEB8" w14:textId="5126A23A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2D8001B4" w:rsidR="4D2EFE8A"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Pr="2D8001B4" w:rsidR="01F917B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2D8001B4" w:rsidR="644BAF9D">
              <w:rPr>
                <w:rFonts w:ascii="Arial" w:hAnsi="Arial" w:cs="Arial"/>
                <w:sz w:val="20"/>
                <w:szCs w:val="20"/>
              </w:rPr>
              <w:t>1 ml</w:t>
            </w:r>
          </w:p>
          <w:p w:rsidRPr="002822B6" w:rsidR="002822B6" w:rsidP="2D8001B4" w:rsidRDefault="002822B6" w14:paraId="3ACB2484" w14:textId="01A459D5">
            <w:pPr>
              <w:spacing w:after="0" w:line="240" w:lineRule="auto"/>
              <w:ind w:left="0" w:right="0"/>
              <w:rPr>
                <w:rFonts w:ascii="Arial" w:hAnsi="Arial"/>
                <w:sz w:val="12"/>
                <w:szCs w:val="12"/>
              </w:rPr>
            </w:pPr>
          </w:p>
          <w:p w:rsidRPr="002822B6" w:rsidR="002822B6" w:rsidP="3369F897" w:rsidRDefault="002822B6" w14:paraId="23B0754F" w14:textId="2CDDB194">
            <w:pPr>
              <w:pStyle w:val="Normal"/>
              <w:spacing w:after="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r w:rsidRPr="2D8001B4" w:rsidR="185CEFF0">
              <w:rPr>
                <w:rFonts w:ascii="Arial" w:hAnsi="Arial"/>
                <w:sz w:val="20"/>
                <w:szCs w:val="20"/>
              </w:rPr>
              <w:t xml:space="preserve">    </w:t>
            </w:r>
            <w:r w:rsidRPr="2D8001B4" w:rsidR="4B1847AA">
              <w:rPr>
                <w:rFonts w:ascii="Arial" w:hAnsi="Arial"/>
                <w:sz w:val="20"/>
                <w:szCs w:val="20"/>
              </w:rPr>
              <w:t xml:space="preserve"> </w:t>
            </w:r>
            <w:r w:rsidRPr="2D8001B4" w:rsidR="6D4BE0FD">
              <w:rPr>
                <w:rFonts w:ascii="Arial" w:hAnsi="Arial"/>
                <w:sz w:val="20"/>
                <w:szCs w:val="20"/>
              </w:rPr>
              <w:t>1 tub</w:t>
            </w:r>
          </w:p>
        </w:tc>
        <w:tc>
          <w:tcPr>
            <w:tcW w:w="3075" w:type="dxa"/>
            <w:tcBorders>
              <w:top w:val="single" w:color="auto" w:sz="4" w:space="0"/>
              <w:left w:val="single" w:color="auto" w:sz="4" w:space="0"/>
              <w:bottom w:val="single" w:color="000000" w:themeColor="text2" w:sz="2" w:space="0"/>
              <w:right w:val="single" w:color="auto" w:sz="4" w:space="0"/>
            </w:tcBorders>
            <w:tcMar/>
          </w:tcPr>
          <w:p w:rsidRPr="002822B6" w:rsidR="002822B6" w:rsidP="73EFCB55" w:rsidRDefault="002822B6" w14:paraId="439110B8" w14:textId="74C2BF2B">
            <w:pPr>
              <w:spacing w:after="0" w:line="240" w:lineRule="auto"/>
              <w:ind w:left="0" w:right="0"/>
              <w:rPr>
                <w:rFonts w:ascii="Arial" w:hAnsi="Arial" w:cs="Arial"/>
                <w:sz w:val="28"/>
                <w:szCs w:val="28"/>
              </w:rPr>
            </w:pPr>
          </w:p>
          <w:p w:rsidRPr="002822B6" w:rsidR="002822B6" w:rsidP="254B8059" w:rsidRDefault="002822B6" w14:paraId="0FE4281E" w14:textId="0DF82AE8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254B8059" w:rsidR="3A3C04CD">
              <w:rPr>
                <w:rFonts w:ascii="Arial" w:hAnsi="Arial" w:cs="Arial"/>
                <w:sz w:val="20"/>
                <w:szCs w:val="20"/>
              </w:rPr>
              <w:t xml:space="preserve">Sömnapné lågt BT vid HD </w:t>
            </w:r>
          </w:p>
          <w:p w:rsidR="254B8059" w:rsidP="73EFCB55" w:rsidRDefault="254B8059" w14:paraId="700F85C9" w14:textId="757C99BA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12"/>
                <w:szCs w:val="12"/>
              </w:rPr>
            </w:pPr>
          </w:p>
          <w:p w:rsidRPr="002822B6" w:rsidR="002822B6" w:rsidP="002822B6" w:rsidRDefault="002822B6" w14:paraId="3EE3CA7C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822B6">
              <w:rPr>
                <w:rFonts w:ascii="Arial" w:hAnsi="Arial" w:cs="Arial"/>
                <w:sz w:val="20"/>
                <w:szCs w:val="20"/>
              </w:rPr>
              <w:t>Sömnapné lågt BT vid HD</w:t>
            </w:r>
          </w:p>
          <w:p w:rsidRPr="002822B6" w:rsidR="002822B6" w:rsidP="2D8001B4" w:rsidRDefault="002822B6" w14:paraId="43DBCABE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2"/>
                <w:szCs w:val="12"/>
              </w:rPr>
            </w:pPr>
          </w:p>
          <w:p w:rsidRPr="002822B6" w:rsidR="002822B6" w:rsidP="2D8001B4" w:rsidRDefault="002822B6" w14:paraId="2FFBB632" w14:textId="6924943C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12"/>
                <w:szCs w:val="12"/>
              </w:rPr>
            </w:pPr>
            <w:r w:rsidRPr="2D8001B4" w:rsidR="644BAF9D">
              <w:rPr>
                <w:rFonts w:ascii="Arial" w:hAnsi="Arial" w:cs="Arial"/>
                <w:sz w:val="20"/>
                <w:szCs w:val="20"/>
              </w:rPr>
              <w:t>Sömnapné</w:t>
            </w:r>
            <w:r w:rsidRPr="2D8001B4" w:rsidR="644BAF9D">
              <w:rPr>
                <w:rFonts w:ascii="Arial" w:hAnsi="Arial" w:cs="Arial"/>
                <w:sz w:val="20"/>
                <w:szCs w:val="20"/>
              </w:rPr>
              <w:t xml:space="preserve"> lågt BT vid HD</w:t>
            </w:r>
          </w:p>
          <w:p w:rsidRPr="002822B6" w:rsidR="002822B6" w:rsidP="2D8001B4" w:rsidRDefault="002822B6" w14:paraId="2E3030C4" w14:textId="28909410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12"/>
                <w:szCs w:val="12"/>
              </w:rPr>
            </w:pPr>
            <w:r w:rsidRPr="2D8001B4" w:rsidR="644BAF9D">
              <w:rPr>
                <w:rFonts w:ascii="Arial" w:hAnsi="Arial" w:cs="Arial"/>
                <w:sz w:val="12"/>
                <w:szCs w:val="12"/>
              </w:rPr>
              <w:t xml:space="preserve"> </w:t>
            </w:r>
          </w:p>
        </w:tc>
      </w:tr>
      <w:tr w:rsidRPr="002822B6" w:rsidR="002822B6" w:rsidTr="73EFCB55" w14:paraId="32336F67" w14:textId="77777777">
        <w:tc>
          <w:tcPr>
            <w:tcW w:w="2355" w:type="dxa"/>
            <w:tcBorders>
              <w:top w:val="single" w:color="000000" w:themeColor="text2" w:sz="2" w:space="0"/>
              <w:left w:val="single" w:color="000000" w:themeColor="text2" w:sz="2" w:space="0"/>
              <w:bottom w:val="double" w:color="000000" w:themeColor="text2" w:sz="2" w:space="0"/>
              <w:right w:val="single" w:color="000000" w:themeColor="text2" w:sz="2" w:space="0"/>
            </w:tcBorders>
            <w:tcMar/>
          </w:tcPr>
          <w:p w:rsidR="41A897F0" w:rsidP="2D8001B4" w:rsidRDefault="41A897F0" w14:paraId="4665566D" w14:textId="18A0EA6B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b w:val="0"/>
                <w:bCs w:val="0"/>
                <w:i w:val="0"/>
                <w:iCs w:val="0"/>
                <w:sz w:val="12"/>
                <w:szCs w:val="12"/>
              </w:rPr>
            </w:pPr>
          </w:p>
          <w:p w:rsidRPr="002822B6" w:rsidR="002822B6" w:rsidP="3369F897" w:rsidRDefault="002822B6" w14:paraId="3F187D19" w14:textId="4F50016A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b w:val="1"/>
                <w:bCs w:val="1"/>
                <w:i w:val="1"/>
                <w:iCs w:val="1"/>
                <w:sz w:val="20"/>
                <w:szCs w:val="20"/>
              </w:rPr>
            </w:pPr>
            <w:r w:rsidRPr="3369F897" w:rsidR="756051C9">
              <w:rPr>
                <w:rFonts w:ascii="Arial" w:hAnsi="Arial" w:cs="Arial"/>
                <w:b w:val="1"/>
                <w:bCs w:val="1"/>
                <w:i w:val="1"/>
                <w:iCs w:val="1"/>
                <w:sz w:val="20"/>
                <w:szCs w:val="20"/>
              </w:rPr>
              <w:t>Slemlösande</w:t>
            </w:r>
          </w:p>
          <w:p w:rsidRPr="002822B6" w:rsidR="002822B6" w:rsidP="2D8001B4" w:rsidRDefault="002822B6" w14:paraId="37AA6BF6" w14:textId="0865F2D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2D8001B4" w:rsidR="7D29C73A">
              <w:rPr>
                <w:rFonts w:ascii="Arial" w:hAnsi="Arial" w:cs="Arial"/>
                <w:sz w:val="20"/>
                <w:szCs w:val="20"/>
              </w:rPr>
              <w:t>bt</w:t>
            </w:r>
            <w:r w:rsidRPr="2D8001B4" w:rsidR="7D29C73A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Pr="2D8001B4" w:rsidR="7D29C73A">
              <w:rPr>
                <w:rFonts w:ascii="Arial" w:hAnsi="Arial" w:cs="Arial"/>
                <w:sz w:val="20"/>
                <w:szCs w:val="20"/>
              </w:rPr>
              <w:t>Acetylcystein</w:t>
            </w:r>
            <w:r w:rsidRPr="2D8001B4" w:rsidR="7D29C73A">
              <w:rPr>
                <w:rFonts w:ascii="Arial" w:hAnsi="Arial" w:cs="Arial"/>
                <w:b w:val="1"/>
                <w:bCs w:val="1"/>
                <w:sz w:val="20"/>
                <w:szCs w:val="20"/>
              </w:rPr>
              <w:t xml:space="preserve"> </w:t>
            </w:r>
          </w:p>
          <w:p w:rsidRPr="002822B6" w:rsidR="002822B6" w:rsidP="2D8001B4" w:rsidRDefault="002822B6" w14:paraId="07139C8A" w14:textId="4A4B5D79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b w:val="1"/>
                <w:bCs w:val="1"/>
                <w:sz w:val="12"/>
                <w:szCs w:val="12"/>
              </w:rPr>
            </w:pPr>
          </w:p>
        </w:tc>
        <w:tc>
          <w:tcPr>
            <w:tcW w:w="1260" w:type="dxa"/>
            <w:tcBorders>
              <w:top w:val="single" w:color="000000" w:themeColor="text2" w:sz="2" w:space="0"/>
              <w:left w:val="single" w:color="000000" w:themeColor="text2" w:sz="2" w:space="0"/>
              <w:bottom w:val="double" w:color="000000" w:themeColor="text2" w:sz="2" w:space="0"/>
              <w:right w:val="single" w:color="000000" w:themeColor="text2" w:sz="2" w:space="0"/>
            </w:tcBorders>
            <w:tcMar/>
          </w:tcPr>
          <w:p w:rsidRPr="002822B6" w:rsidR="002822B6" w:rsidP="2D8001B4" w:rsidRDefault="002822B6" w14:paraId="16690572" w14:textId="1196E1E2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b w:val="1"/>
                <w:bCs w:val="1"/>
                <w:sz w:val="34"/>
                <w:szCs w:val="34"/>
              </w:rPr>
            </w:pPr>
          </w:p>
          <w:p w:rsidRPr="002822B6" w:rsidR="002822B6" w:rsidP="3369F897" w:rsidRDefault="002822B6" w14:paraId="3CC55247" w14:textId="654F986B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3369F897" w:rsidR="64AED6A5">
              <w:rPr>
                <w:rFonts w:ascii="Arial" w:hAnsi="Arial" w:cs="Arial"/>
                <w:sz w:val="20"/>
                <w:szCs w:val="20"/>
              </w:rPr>
              <w:t>200 mg</w:t>
            </w:r>
          </w:p>
        </w:tc>
        <w:tc>
          <w:tcPr>
            <w:tcW w:w="1770" w:type="dxa"/>
            <w:tcBorders>
              <w:top w:val="single" w:color="000000" w:themeColor="text2" w:sz="2" w:space="0"/>
              <w:left w:val="single" w:color="000000" w:themeColor="text2" w:sz="2" w:space="0"/>
              <w:bottom w:val="double" w:color="000000" w:themeColor="text2" w:sz="2" w:space="0"/>
              <w:right w:val="single" w:color="000000" w:themeColor="text2" w:sz="2" w:space="0"/>
            </w:tcBorders>
            <w:tcMar/>
          </w:tcPr>
          <w:p w:rsidRPr="002822B6" w:rsidR="002822B6" w:rsidP="2D8001B4" w:rsidRDefault="002822B6" w14:paraId="2AD0C41B" w14:textId="6FD6995E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34"/>
                <w:szCs w:val="34"/>
              </w:rPr>
            </w:pPr>
            <w:r w:rsidRPr="2D8001B4" w:rsidR="15245AEC">
              <w:rPr>
                <w:rFonts w:ascii="Arial" w:hAnsi="Arial" w:cs="Arial"/>
                <w:sz w:val="34"/>
                <w:szCs w:val="34"/>
              </w:rPr>
              <w:t xml:space="preserve">  </w:t>
            </w:r>
          </w:p>
          <w:p w:rsidRPr="002822B6" w:rsidR="002822B6" w:rsidP="3369F897" w:rsidRDefault="002822B6" w14:paraId="4B19A1C6" w14:textId="50FDD048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254B8059" w:rsidR="612D1EBA">
              <w:rPr>
                <w:rFonts w:ascii="Arial" w:hAnsi="Arial" w:cs="Arial"/>
                <w:sz w:val="20"/>
                <w:szCs w:val="20"/>
              </w:rPr>
              <w:t xml:space="preserve">      </w:t>
            </w:r>
            <w:r w:rsidRPr="254B8059" w:rsidR="3250DD70">
              <w:rPr>
                <w:rFonts w:ascii="Arial" w:hAnsi="Arial" w:cs="Arial"/>
                <w:sz w:val="20"/>
                <w:szCs w:val="20"/>
              </w:rPr>
              <w:t>1 tablett</w:t>
            </w:r>
          </w:p>
        </w:tc>
        <w:tc>
          <w:tcPr>
            <w:tcW w:w="1558" w:type="dxa"/>
            <w:tcBorders>
              <w:top w:val="single" w:color="000000" w:themeColor="text2" w:sz="2" w:space="0"/>
              <w:left w:val="single" w:color="000000" w:themeColor="text2" w:sz="2" w:space="0"/>
              <w:bottom w:val="double" w:color="000000" w:themeColor="text2" w:sz="2" w:space="0"/>
              <w:right w:val="single" w:color="000000" w:themeColor="text2" w:sz="2" w:space="0"/>
            </w:tcBorders>
            <w:tcMar/>
          </w:tcPr>
          <w:p w:rsidRPr="002822B6" w:rsidR="002822B6" w:rsidP="2D8001B4" w:rsidRDefault="002822B6" w14:paraId="2EFD3C6B" w14:textId="67558C9F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34"/>
                <w:szCs w:val="34"/>
              </w:rPr>
            </w:pPr>
            <w:r w:rsidRPr="2D8001B4" w:rsidR="5CB705A3">
              <w:rPr>
                <w:rFonts w:ascii="Arial" w:hAnsi="Arial" w:cs="Arial"/>
                <w:b w:val="1"/>
                <w:bCs w:val="1"/>
                <w:sz w:val="34"/>
                <w:szCs w:val="34"/>
              </w:rPr>
              <w:t xml:space="preserve">  </w:t>
            </w:r>
          </w:p>
          <w:p w:rsidRPr="002822B6" w:rsidR="002822B6" w:rsidP="3369F897" w:rsidRDefault="002822B6" w14:paraId="5E2525DD" w14:textId="0D766A6E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254B8059" w:rsidR="5B4ABA78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Pr="254B8059" w:rsidR="07B722B6">
              <w:rPr>
                <w:rFonts w:ascii="Arial" w:hAnsi="Arial" w:cs="Arial"/>
                <w:sz w:val="20"/>
                <w:szCs w:val="20"/>
              </w:rPr>
              <w:t>1 tablett</w:t>
            </w:r>
          </w:p>
        </w:tc>
        <w:tc>
          <w:tcPr>
            <w:tcW w:w="3075" w:type="dxa"/>
            <w:tcBorders>
              <w:top w:val="single" w:color="000000" w:themeColor="text2" w:sz="2" w:space="0"/>
              <w:left w:val="single" w:color="000000" w:themeColor="text2" w:sz="2" w:space="0"/>
              <w:bottom w:val="double" w:color="000000" w:themeColor="text2" w:sz="2" w:space="0"/>
              <w:right w:val="single" w:color="000000" w:themeColor="text2" w:sz="2" w:space="0"/>
            </w:tcBorders>
            <w:tcMar/>
          </w:tcPr>
          <w:p w:rsidRPr="002822B6" w:rsidR="002822B6" w:rsidP="2D8001B4" w:rsidRDefault="002822B6" w14:paraId="6A291679" w14:textId="4CA9D868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34"/>
                <w:szCs w:val="34"/>
              </w:rPr>
            </w:pPr>
          </w:p>
          <w:p w:rsidRPr="002822B6" w:rsidR="002822B6" w:rsidP="2D8001B4" w:rsidRDefault="002822B6" w14:paraId="4A838288" w14:textId="48010D3A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2D8001B4" w:rsidR="77384B42">
              <w:rPr>
                <w:rFonts w:ascii="Arial" w:hAnsi="Arial" w:cs="Arial"/>
                <w:sz w:val="4"/>
                <w:szCs w:val="4"/>
              </w:rPr>
              <w:t xml:space="preserve">    </w:t>
            </w:r>
            <w:r w:rsidRPr="2D8001B4" w:rsidR="3C928081">
              <w:rPr>
                <w:rFonts w:ascii="Arial" w:hAnsi="Arial" w:cs="Arial"/>
                <w:sz w:val="20"/>
                <w:szCs w:val="20"/>
              </w:rPr>
              <w:t>Överkänslighet</w:t>
            </w:r>
          </w:p>
        </w:tc>
      </w:tr>
      <w:tr xmlns:wp14="http://schemas.microsoft.com/office/word/2010/wordml" w:rsidR="3369F897" w:rsidTr="73EFCB55" w14:paraId="7E131B4E" wp14:textId="77777777">
        <w:trPr>
          <w:trHeight w:val="645"/>
        </w:trPr>
        <w:tc>
          <w:tcPr>
            <w:tcW w:w="2355" w:type="dxa"/>
            <w:tcBorders>
              <w:top w:val="double" w:color="000000" w:themeColor="text2" w:sz="2" w:space="0"/>
              <w:left w:val="double" w:color="000000" w:themeColor="text2" w:sz="4" w:space="0"/>
              <w:bottom w:val="double" w:color="000000" w:themeColor="text2" w:sz="4" w:space="0"/>
              <w:right w:val="double" w:color="000000" w:themeColor="text2" w:sz="4" w:space="0"/>
            </w:tcBorders>
            <w:tcMar/>
          </w:tcPr>
          <w:p w:rsidR="79E52B68" w:rsidP="3369F897" w:rsidRDefault="79E52B68" w14:paraId="0A96306F" w14:textId="6FE1EC53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b w:val="1"/>
                <w:bCs w:val="1"/>
                <w:sz w:val="20"/>
                <w:szCs w:val="20"/>
              </w:rPr>
            </w:pPr>
            <w:r w:rsidRPr="2D6D315B" w:rsidR="607CD32A">
              <w:rPr>
                <w:rFonts w:ascii="Arial" w:hAnsi="Arial" w:cs="Arial"/>
                <w:b w:val="1"/>
                <w:bCs w:val="1"/>
                <w:sz w:val="20"/>
                <w:szCs w:val="20"/>
              </w:rPr>
              <w:t xml:space="preserve">       </w:t>
            </w:r>
            <w:r w:rsidRPr="2D6D315B" w:rsidR="40726358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Läkemedel</w:t>
            </w:r>
          </w:p>
        </w:tc>
        <w:tc>
          <w:tcPr>
            <w:tcW w:w="1260" w:type="dxa"/>
            <w:tcBorders>
              <w:top w:val="double" w:color="000000" w:themeColor="text2" w:sz="2" w:space="0"/>
              <w:left w:val="double" w:color="000000" w:themeColor="text2" w:sz="4" w:space="0"/>
              <w:bottom w:val="double" w:color="000000" w:themeColor="text2" w:sz="4" w:space="0"/>
              <w:right w:val="double" w:color="000000" w:themeColor="text2" w:sz="4" w:space="0"/>
            </w:tcBorders>
            <w:tcMar/>
          </w:tcPr>
          <w:p w:rsidR="79E52B68" w:rsidP="3369F897" w:rsidRDefault="79E52B68" w14:paraId="50EF8EBF" w14:textId="725988FF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b w:val="1"/>
                <w:bCs w:val="1"/>
                <w:sz w:val="20"/>
                <w:szCs w:val="20"/>
              </w:rPr>
            </w:pPr>
            <w:r w:rsidRPr="2D6D315B" w:rsidR="61631B9B">
              <w:rPr>
                <w:rFonts w:ascii="Arial" w:hAnsi="Arial" w:cs="Arial"/>
                <w:b w:val="1"/>
                <w:bCs w:val="1"/>
                <w:sz w:val="20"/>
                <w:szCs w:val="20"/>
              </w:rPr>
              <w:t xml:space="preserve">   </w:t>
            </w:r>
            <w:r w:rsidRPr="2D6D315B" w:rsidR="40726358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Styrka</w:t>
            </w:r>
          </w:p>
          <w:p w:rsidR="382978C3" w:rsidP="2D6D315B" w:rsidRDefault="382978C3" w14:paraId="3B5E4C7E" w14:textId="76502E18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0" w:type="dxa"/>
            <w:tcBorders>
              <w:top w:val="double" w:color="000000" w:themeColor="text2" w:sz="2" w:space="0"/>
              <w:left w:val="double" w:color="000000" w:themeColor="text2" w:sz="4" w:space="0"/>
              <w:bottom w:val="double" w:color="000000" w:themeColor="text2" w:sz="4" w:space="0"/>
              <w:right w:val="double" w:color="000000" w:themeColor="text2" w:sz="4" w:space="0"/>
            </w:tcBorders>
            <w:tcMar/>
          </w:tcPr>
          <w:p w:rsidR="20766C8F" w:rsidP="3369F897" w:rsidRDefault="20766C8F" w14:paraId="0CC4EE39" w14:textId="7F0D1B62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b w:val="1"/>
                <w:bCs w:val="1"/>
                <w:sz w:val="20"/>
                <w:szCs w:val="20"/>
              </w:rPr>
            </w:pPr>
            <w:r w:rsidRPr="2D6D315B" w:rsidR="28E78E98">
              <w:rPr>
                <w:rFonts w:ascii="Arial" w:hAnsi="Arial" w:cs="Arial"/>
                <w:b w:val="1"/>
                <w:bCs w:val="1"/>
                <w:sz w:val="20"/>
                <w:szCs w:val="20"/>
              </w:rPr>
              <w:t xml:space="preserve">   </w:t>
            </w:r>
            <w:r w:rsidRPr="2D6D315B" w:rsidR="69B066C1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Normaldos</w:t>
            </w:r>
          </w:p>
          <w:p w:rsidR="7B6C42EF" w:rsidP="2D6D315B" w:rsidRDefault="7B6C42EF" w14:paraId="4CC07B21" w14:textId="6472A3B3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1558" w:type="dxa"/>
            <w:tcBorders>
              <w:top w:val="double" w:color="000000" w:themeColor="text2" w:sz="2" w:space="0"/>
              <w:left w:val="double" w:color="000000" w:themeColor="text2" w:sz="4" w:space="0"/>
              <w:bottom w:val="double" w:color="000000" w:themeColor="text2" w:sz="4" w:space="0"/>
              <w:right w:val="double" w:color="000000" w:themeColor="text2" w:sz="4" w:space="0"/>
            </w:tcBorders>
            <w:tcMar/>
          </w:tcPr>
          <w:p w:rsidR="55B32582" w:rsidP="3369F897" w:rsidRDefault="55B32582" w14:paraId="26ED2D1E" w14:textId="6980FCA2">
            <w:pPr>
              <w:spacing w:after="0" w:line="240" w:lineRule="auto"/>
              <w:ind w:left="0" w:right="0"/>
              <w:rPr>
                <w:rFonts w:ascii="Arial" w:hAnsi="Arial" w:cs="Arial"/>
                <w:b w:val="1"/>
                <w:bCs w:val="1"/>
                <w:sz w:val="20"/>
                <w:szCs w:val="20"/>
              </w:rPr>
            </w:pPr>
            <w:r w:rsidRPr="2D6D315B" w:rsidR="12D8BDB6">
              <w:rPr>
                <w:rFonts w:ascii="Arial" w:hAnsi="Arial" w:cs="Arial"/>
                <w:b w:val="1"/>
                <w:bCs w:val="1"/>
                <w:sz w:val="20"/>
                <w:szCs w:val="20"/>
              </w:rPr>
              <w:t xml:space="preserve">  </w:t>
            </w:r>
            <w:r w:rsidRPr="2D6D315B" w:rsidR="3277007C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Ma</w:t>
            </w:r>
            <w:r w:rsidRPr="2D6D315B" w:rsidR="3277007C">
              <w:rPr>
                <w:rFonts w:ascii="Arial" w:hAnsi="Arial" w:cs="Arial"/>
                <w:b w:val="1"/>
                <w:bCs w:val="1"/>
                <w:sz w:val="20"/>
                <w:szCs w:val="20"/>
              </w:rPr>
              <w:t xml:space="preserve">xdos/   </w:t>
            </w:r>
          </w:p>
          <w:p w:rsidR="690C7429" w:rsidP="2D6D315B" w:rsidRDefault="690C7429" w14:paraId="4EDDC749" w14:textId="5F5FD2AC">
            <w:pPr>
              <w:pStyle w:val="Normal"/>
              <w:spacing w:after="0" w:line="240" w:lineRule="auto"/>
              <w:ind w:left="0" w:right="0"/>
              <w:rPr>
                <w:b w:val="1"/>
                <w:bCs w:val="1"/>
                <w:sz w:val="20"/>
                <w:szCs w:val="20"/>
              </w:rPr>
            </w:pPr>
            <w:r w:rsidRPr="2D6D315B" w:rsidR="3277007C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behandling</w:t>
            </w:r>
          </w:p>
        </w:tc>
        <w:tc>
          <w:tcPr>
            <w:tcW w:w="3075" w:type="dxa"/>
            <w:tcBorders>
              <w:top w:val="double" w:color="000000" w:themeColor="text2" w:sz="2" w:space="0"/>
              <w:left w:val="double" w:color="000000" w:themeColor="text2" w:sz="4" w:space="0"/>
              <w:bottom w:val="double" w:color="000000" w:themeColor="text2" w:sz="2" w:space="0"/>
              <w:right w:val="double" w:color="000000" w:themeColor="text2" w:sz="4" w:space="0"/>
            </w:tcBorders>
            <w:tcMar/>
          </w:tcPr>
          <w:p w:rsidR="3369F897" w:rsidP="41A897F0" w:rsidRDefault="3369F897" w14:paraId="79B150D4" w14:textId="5FD444B9">
            <w:pPr>
              <w:spacing w:after="0" w:line="240" w:lineRule="auto"/>
              <w:ind w:left="0" w:right="0"/>
              <w:rPr>
                <w:rFonts w:ascii="Arial" w:hAnsi="Arial" w:cs="Arial"/>
                <w:b w:val="1"/>
                <w:bCs w:val="1"/>
                <w:sz w:val="20"/>
                <w:szCs w:val="20"/>
              </w:rPr>
            </w:pPr>
            <w:r w:rsidRPr="335F8382" w:rsidR="79FDB342">
              <w:rPr>
                <w:rFonts w:ascii="Arial" w:hAnsi="Arial" w:cs="Arial"/>
                <w:sz w:val="4"/>
                <w:szCs w:val="4"/>
              </w:rPr>
              <w:t xml:space="preserve"> </w:t>
            </w:r>
            <w:r w:rsidRPr="335F8382" w:rsidR="316E4FDC">
              <w:rPr>
                <w:rFonts w:ascii="Arial" w:hAnsi="Arial" w:cs="Arial"/>
                <w:sz w:val="20"/>
                <w:szCs w:val="20"/>
              </w:rPr>
              <w:t>Kon</w:t>
            </w:r>
            <w:r w:rsidRPr="335F8382" w:rsidR="79FDB342">
              <w:rPr>
                <w:rFonts w:ascii="Arial" w:hAnsi="Arial" w:cs="Arial"/>
                <w:b w:val="1"/>
                <w:bCs w:val="1"/>
                <w:sz w:val="20"/>
                <w:szCs w:val="20"/>
              </w:rPr>
              <w:t xml:space="preserve">traindikation/anmärkning </w:t>
            </w:r>
            <w:r w:rsidRPr="335F8382" w:rsidR="74CAB84E">
              <w:rPr>
                <w:rFonts w:ascii="Arial" w:hAnsi="Arial" w:cs="Arial"/>
                <w:b w:val="1"/>
                <w:bCs w:val="1"/>
                <w:sz w:val="20"/>
                <w:szCs w:val="20"/>
              </w:rPr>
              <w:t xml:space="preserve">    </w:t>
            </w:r>
            <w:r w:rsidRPr="335F8382" w:rsidR="7E547A7A">
              <w:rPr>
                <w:rFonts w:ascii="Arial" w:hAnsi="Arial" w:cs="Arial"/>
                <w:b w:val="1"/>
                <w:bCs w:val="1"/>
                <w:sz w:val="20"/>
                <w:szCs w:val="20"/>
              </w:rPr>
              <w:t xml:space="preserve">    </w:t>
            </w:r>
            <w:r w:rsidRPr="335F8382" w:rsidR="74CAB84E">
              <w:rPr>
                <w:rFonts w:ascii="Arial" w:hAnsi="Arial" w:cs="Arial"/>
                <w:b w:val="1"/>
                <w:bCs w:val="1"/>
                <w:sz w:val="20"/>
                <w:szCs w:val="20"/>
              </w:rPr>
              <w:t xml:space="preserve">     </w:t>
            </w:r>
            <w:r w:rsidRPr="335F8382" w:rsidR="79FDB342">
              <w:rPr>
                <w:rFonts w:ascii="Arial" w:hAnsi="Arial" w:cs="Arial"/>
                <w:b w:val="1"/>
                <w:bCs w:val="1"/>
                <w:sz w:val="20"/>
                <w:szCs w:val="20"/>
              </w:rPr>
              <w:t xml:space="preserve">se även </w:t>
            </w:r>
            <w:r w:rsidRPr="335F8382" w:rsidR="79FDB342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Fass</w:t>
            </w:r>
          </w:p>
        </w:tc>
      </w:tr>
      <w:tr w:rsidRPr="002822B6" w:rsidR="002822B6" w:rsidTr="73EFCB55" w14:paraId="70CC52B3" w14:textId="77777777">
        <w:tc>
          <w:tcPr>
            <w:tcW w:w="2355" w:type="dxa"/>
            <w:tcBorders>
              <w:top w:val="double" w:color="000000" w:themeColor="text2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822B6" w:rsidR="002822B6" w:rsidP="002822B6" w:rsidRDefault="002822B6" w14:paraId="7A458DA5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4"/>
                <w:szCs w:val="4"/>
                <w:lang w:val="en-GB"/>
              </w:rPr>
            </w:pPr>
          </w:p>
          <w:p w:rsidRPr="002822B6" w:rsidR="002822B6" w:rsidP="3369F897" w:rsidRDefault="002822B6" w14:paraId="1A744E18" w14:textId="30A256C3">
            <w:pPr>
              <w:spacing w:after="0" w:line="240" w:lineRule="auto"/>
              <w:ind w:left="0" w:right="0"/>
              <w:rPr>
                <w:rFonts w:ascii="Arial" w:hAnsi="Arial" w:cs="Arial"/>
                <w:b w:val="1"/>
                <w:bCs w:val="1"/>
                <w:i w:val="1"/>
                <w:iCs w:val="1"/>
                <w:sz w:val="20"/>
                <w:szCs w:val="20"/>
                <w:lang w:val="en-GB"/>
              </w:rPr>
            </w:pPr>
            <w:r w:rsidRPr="3369F897" w:rsidR="644BAF9D">
              <w:rPr>
                <w:rFonts w:ascii="Arial" w:hAnsi="Arial" w:cs="Arial"/>
                <w:b w:val="1"/>
                <w:bCs w:val="1"/>
                <w:i w:val="1"/>
                <w:iCs w:val="1"/>
                <w:sz w:val="20"/>
                <w:szCs w:val="20"/>
                <w:lang w:val="en-GB"/>
              </w:rPr>
              <w:t xml:space="preserve">Vid </w:t>
            </w:r>
            <w:r w:rsidRPr="3369F897" w:rsidR="644BAF9D">
              <w:rPr>
                <w:rFonts w:ascii="Arial" w:hAnsi="Arial" w:cs="Arial"/>
                <w:b w:val="1"/>
                <w:bCs w:val="1"/>
                <w:i w:val="1"/>
                <w:iCs w:val="1"/>
                <w:sz w:val="20"/>
                <w:szCs w:val="20"/>
                <w:lang w:val="en-GB"/>
              </w:rPr>
              <w:t>rethosta</w:t>
            </w:r>
          </w:p>
          <w:p w:rsidRPr="002822B6" w:rsidR="002822B6" w:rsidP="254B8059" w:rsidRDefault="002822B6" w14:paraId="3009CB85" w14:textId="3F4E4BA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254B8059" w:rsidR="2E421E8F">
              <w:rPr>
                <w:rFonts w:ascii="Arial" w:hAnsi="Arial" w:cs="Arial"/>
                <w:sz w:val="20"/>
                <w:szCs w:val="20"/>
                <w:lang w:val="en-GB"/>
              </w:rPr>
              <w:t xml:space="preserve">mixt. </w:t>
            </w:r>
            <w:r w:rsidRPr="254B8059" w:rsidR="2E421E8F">
              <w:rPr>
                <w:rFonts w:ascii="Arial" w:hAnsi="Arial" w:cs="Arial"/>
                <w:sz w:val="20"/>
                <w:szCs w:val="20"/>
                <w:lang w:val="en-GB"/>
              </w:rPr>
              <w:t>Mollipect</w:t>
            </w:r>
          </w:p>
          <w:p w:rsidRPr="002822B6" w:rsidR="002822B6" w:rsidP="254B8059" w:rsidRDefault="002822B6" w14:paraId="58D4E240" w14:textId="4008C28D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12"/>
                <w:szCs w:val="12"/>
                <w:lang w:val="en-GB"/>
              </w:rPr>
            </w:pPr>
          </w:p>
          <w:p w:rsidRPr="002822B6" w:rsidR="002822B6" w:rsidP="53CABBC7" w:rsidRDefault="002822B6" w14:paraId="699B63EC" w14:textId="272BEB5E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53CABBC7" w:rsidR="2E421E8F">
              <w:rPr>
                <w:rFonts w:ascii="Arial" w:hAnsi="Arial" w:cs="Arial"/>
                <w:sz w:val="20"/>
                <w:szCs w:val="20"/>
              </w:rPr>
              <w:t>mixt</w:t>
            </w:r>
            <w:r w:rsidRPr="53CABBC7" w:rsidR="2E421E8F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Pr="53CABBC7" w:rsidR="2E421E8F">
              <w:rPr>
                <w:rFonts w:ascii="Arial" w:hAnsi="Arial" w:cs="Arial"/>
                <w:sz w:val="20"/>
                <w:szCs w:val="20"/>
              </w:rPr>
              <w:t>Cocillana-Etyfi</w:t>
            </w:r>
            <w:r w:rsidRPr="53CABBC7" w:rsidR="1521BA6A">
              <w:rPr>
                <w:rFonts w:ascii="Arial" w:hAnsi="Arial" w:cs="Arial"/>
                <w:sz w:val="20"/>
                <w:szCs w:val="20"/>
              </w:rPr>
              <w:t>n</w:t>
            </w:r>
          </w:p>
          <w:p w:rsidRPr="002822B6" w:rsidR="002822B6" w:rsidP="53CABBC7" w:rsidRDefault="002822B6" w14:paraId="199A519E" w14:textId="7543C82B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1260" w:type="dxa"/>
            <w:tcBorders>
              <w:top w:val="double" w:color="000000" w:themeColor="text2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822B6" w:rsidR="002822B6" w:rsidP="002822B6" w:rsidRDefault="002822B6" w14:paraId="5039D6B7" w14:textId="77777777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  <w:p w:rsidRPr="002822B6" w:rsidR="002822B6" w:rsidP="254B8059" w:rsidRDefault="002822B6" w14:paraId="2AD764AB" w14:textId="18FCF7B8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  <w:p w:rsidRPr="002822B6" w:rsidR="002822B6" w:rsidP="254B8059" w:rsidRDefault="002822B6" w14:paraId="29CAE353" w14:textId="0ABF5862">
            <w:pPr>
              <w:pStyle w:val="Normal"/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  <w:p w:rsidRPr="002822B6" w:rsidR="002822B6" w:rsidP="254B8059" w:rsidRDefault="002822B6" w14:paraId="55EF0CC9" w14:textId="13124589">
            <w:pPr>
              <w:pStyle w:val="Normal"/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770" w:type="dxa"/>
            <w:tcBorders>
              <w:top w:val="double" w:color="000000" w:themeColor="text2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822B6" w:rsidR="002822B6" w:rsidP="002822B6" w:rsidRDefault="002822B6" w14:paraId="4ECA60D9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8"/>
                <w:szCs w:val="28"/>
              </w:rPr>
            </w:pPr>
          </w:p>
          <w:p w:rsidRPr="002822B6" w:rsidR="002822B6" w:rsidP="3369F897" w:rsidRDefault="002822B6" w14:paraId="44F238E7" w14:textId="6BB424B9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254B8059" w:rsidR="57702766"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Pr="254B8059" w:rsidR="615B28D7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Pr="254B8059" w:rsidR="3A3C04CD">
              <w:rPr>
                <w:rFonts w:ascii="Arial" w:hAnsi="Arial" w:cs="Arial"/>
                <w:sz w:val="20"/>
                <w:szCs w:val="20"/>
              </w:rPr>
              <w:t>15 ml</w:t>
            </w:r>
          </w:p>
          <w:p w:rsidRPr="002822B6" w:rsidR="002822B6" w:rsidP="254B8059" w:rsidRDefault="002822B6" w14:paraId="1B7DC81E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2822B6" w:rsidR="002822B6" w:rsidP="002822B6" w:rsidRDefault="002822B6" w14:paraId="4372E457" w14:textId="17AD8E6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254B8059" w:rsidR="2ECC67EE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Pr="254B8059" w:rsidR="3479C63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254B8059" w:rsidR="2ECC67E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254B8059" w:rsidR="426F251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254B8059" w:rsidR="3A3C04CD">
              <w:rPr>
                <w:rFonts w:ascii="Arial" w:hAnsi="Arial" w:cs="Arial"/>
                <w:sz w:val="20"/>
                <w:szCs w:val="20"/>
              </w:rPr>
              <w:t>5-10</w:t>
            </w:r>
            <w:r w:rsidRPr="254B8059" w:rsidR="3A3C04CD">
              <w:rPr>
                <w:rFonts w:ascii="Arial" w:hAnsi="Arial" w:cs="Arial"/>
                <w:sz w:val="20"/>
                <w:szCs w:val="20"/>
              </w:rPr>
              <w:t xml:space="preserve"> ml</w:t>
            </w:r>
          </w:p>
        </w:tc>
        <w:tc>
          <w:tcPr>
            <w:tcW w:w="1558" w:type="dxa"/>
            <w:tcBorders>
              <w:top w:val="double" w:color="000000" w:themeColor="text2" w:sz="4" w:space="0"/>
              <w:left w:val="single" w:color="auto" w:sz="4" w:space="0"/>
              <w:bottom w:val="single" w:color="auto" w:sz="4" w:space="0"/>
              <w:right w:val="single" w:color="000000" w:themeColor="text2" w:sz="2" w:space="0"/>
            </w:tcBorders>
            <w:tcMar/>
          </w:tcPr>
          <w:p w:rsidRPr="002822B6" w:rsidR="002822B6" w:rsidP="002822B6" w:rsidRDefault="002822B6" w14:paraId="29AEB559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8"/>
                <w:szCs w:val="28"/>
              </w:rPr>
            </w:pPr>
          </w:p>
          <w:p w:rsidRPr="002822B6" w:rsidR="002822B6" w:rsidP="3369F897" w:rsidRDefault="002822B6" w14:paraId="2E6FE5B5" w14:textId="063391C1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3369F897" w:rsidR="7A7CD1C8"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Pr="3369F897" w:rsidR="277546C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3369F897" w:rsidR="644BAF9D">
              <w:rPr>
                <w:rFonts w:ascii="Arial" w:hAnsi="Arial" w:cs="Arial"/>
                <w:sz w:val="20"/>
                <w:szCs w:val="20"/>
              </w:rPr>
              <w:t>15 ml</w:t>
            </w:r>
          </w:p>
          <w:p w:rsidRPr="002822B6" w:rsidR="002822B6" w:rsidP="254B8059" w:rsidRDefault="002822B6" w14:paraId="15CC2A72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2822B6" w:rsidR="002822B6" w:rsidP="254B8059" w:rsidRDefault="002822B6" w14:paraId="79203029" w14:textId="0E7E3DB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254B8059" w:rsidR="231FB6C7"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Pr="254B8059" w:rsidR="5A524F89">
              <w:rPr>
                <w:rFonts w:ascii="Arial" w:hAnsi="Arial" w:cs="Arial"/>
                <w:sz w:val="20"/>
                <w:szCs w:val="20"/>
              </w:rPr>
              <w:t xml:space="preserve"> 1</w:t>
            </w:r>
            <w:r w:rsidRPr="254B8059" w:rsidR="3A3C04CD">
              <w:rPr>
                <w:rFonts w:ascii="Arial" w:hAnsi="Arial" w:cs="Arial"/>
                <w:sz w:val="20"/>
                <w:szCs w:val="20"/>
              </w:rPr>
              <w:t>0 m</w:t>
            </w:r>
            <w:r w:rsidRPr="254B8059" w:rsidR="3A3C04CD">
              <w:rPr>
                <w:rFonts w:ascii="Arial" w:hAnsi="Arial" w:cs="Arial"/>
                <w:sz w:val="20"/>
                <w:szCs w:val="20"/>
              </w:rPr>
              <w:t>l</w:t>
            </w:r>
          </w:p>
        </w:tc>
        <w:tc>
          <w:tcPr>
            <w:tcW w:w="3075" w:type="dxa"/>
            <w:tcBorders>
              <w:top w:val="double" w:color="000000" w:themeColor="text2" w:sz="2" w:space="0"/>
              <w:left w:val="single" w:color="000000" w:themeColor="text2" w:sz="2" w:space="0"/>
              <w:bottom w:val="single" w:color="000000" w:themeColor="text2" w:sz="2" w:space="0"/>
              <w:right w:val="single" w:color="000000" w:themeColor="text2" w:sz="2" w:space="0"/>
            </w:tcBorders>
            <w:tcMar/>
          </w:tcPr>
          <w:p w:rsidRPr="002822B6" w:rsidR="002822B6" w:rsidP="002822B6" w:rsidRDefault="002822B6" w14:paraId="62E48E0D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8"/>
                <w:szCs w:val="28"/>
              </w:rPr>
            </w:pPr>
          </w:p>
          <w:p w:rsidRPr="002822B6" w:rsidR="002822B6" w:rsidP="002822B6" w:rsidRDefault="002822B6" w14:paraId="752A7DFC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="3369F897" w:rsidP="3369F897" w:rsidRDefault="3369F897" w14:paraId="0E7CC929" w14:textId="658DA9E7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2822B6" w:rsidR="002822B6" w:rsidP="3369F897" w:rsidRDefault="002822B6" w14:paraId="20FBA3EC" w14:textId="2FFEA0F9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254B8059" w:rsidR="7DA5E9BB">
              <w:rPr>
                <w:rFonts w:ascii="Arial" w:hAnsi="Arial" w:cs="Arial"/>
                <w:sz w:val="20"/>
                <w:szCs w:val="20"/>
              </w:rPr>
              <w:t xml:space="preserve">        </w:t>
            </w:r>
            <w:r w:rsidRPr="254B8059" w:rsidR="3A3C04CD">
              <w:rPr>
                <w:rFonts w:ascii="Arial" w:hAnsi="Arial" w:cs="Arial"/>
                <w:sz w:val="20"/>
                <w:szCs w:val="20"/>
              </w:rPr>
              <w:t>Andningsdepression</w:t>
            </w:r>
          </w:p>
        </w:tc>
      </w:tr>
      <w:tr w:rsidRPr="002822B6" w:rsidR="002822B6" w:rsidTr="73EFCB55" w14:paraId="2A38CB5E" w14:textId="77777777">
        <w:trPr>
          <w:trHeight w:val="1452"/>
        </w:trPr>
        <w:tc>
          <w:tcPr>
            <w:tcW w:w="2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822B6" w:rsidR="002822B6" w:rsidP="002822B6" w:rsidRDefault="002822B6" w14:paraId="698D7F2E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4"/>
                <w:szCs w:val="4"/>
              </w:rPr>
            </w:pPr>
          </w:p>
          <w:p w:rsidRPr="002822B6" w:rsidR="002822B6" w:rsidP="002822B6" w:rsidRDefault="002822B6" w14:paraId="7455061D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2822B6">
              <w:rPr>
                <w:rFonts w:ascii="Arial" w:hAnsi="Arial" w:cs="Arial"/>
                <w:b/>
                <w:i/>
                <w:sz w:val="20"/>
                <w:szCs w:val="20"/>
              </w:rPr>
              <w:t>Vid illamående</w:t>
            </w:r>
          </w:p>
          <w:p w:rsidRPr="002822B6" w:rsidR="002822B6" w:rsidP="3369F897" w:rsidRDefault="002822B6" w14:paraId="166B9861" w14:textId="019EAC9C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2D8001B4" w:rsidR="644BAF9D">
              <w:rPr>
                <w:rFonts w:ascii="Arial" w:hAnsi="Arial" w:cs="Arial"/>
                <w:sz w:val="20"/>
                <w:szCs w:val="20"/>
              </w:rPr>
              <w:t xml:space="preserve">t. </w:t>
            </w:r>
            <w:r w:rsidRPr="2D8001B4" w:rsidR="644BAF9D">
              <w:rPr>
                <w:rFonts w:ascii="Arial" w:hAnsi="Arial" w:cs="Arial"/>
                <w:sz w:val="20"/>
                <w:szCs w:val="20"/>
              </w:rPr>
              <w:t>Primperan</w:t>
            </w:r>
            <w:r w:rsidRPr="2D8001B4" w:rsidR="644BAF9D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2D8001B4" w:rsidP="2D8001B4" w:rsidRDefault="2D8001B4" w14:paraId="64576BF9" w14:textId="39C0CC71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12"/>
                <w:szCs w:val="12"/>
              </w:rPr>
            </w:pPr>
          </w:p>
          <w:p w:rsidRPr="002822B6" w:rsidR="002822B6" w:rsidP="002822B6" w:rsidRDefault="002822B6" w14:paraId="6FAA6D88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2D8001B4" w:rsidR="002822B6">
              <w:rPr>
                <w:rFonts w:ascii="Arial" w:hAnsi="Arial" w:cs="Arial"/>
                <w:sz w:val="20"/>
                <w:szCs w:val="20"/>
              </w:rPr>
              <w:t>inj. Primperan iv</w:t>
            </w:r>
          </w:p>
          <w:p w:rsidR="2D8001B4" w:rsidP="2D8001B4" w:rsidRDefault="2D8001B4" w14:paraId="095609AF" w14:textId="63CB3508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12"/>
                <w:szCs w:val="12"/>
              </w:rPr>
            </w:pPr>
          </w:p>
          <w:p w:rsidRPr="002822B6" w:rsidR="002822B6" w:rsidP="2D8001B4" w:rsidRDefault="002822B6" w14:paraId="09AF5FE0" w14:textId="40E877C5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2D8001B4" w:rsidR="59A8D860">
              <w:rPr>
                <w:rFonts w:ascii="Arial" w:hAnsi="Arial" w:cs="Arial"/>
                <w:sz w:val="20"/>
                <w:szCs w:val="20"/>
              </w:rPr>
              <w:t>inj</w:t>
            </w:r>
            <w:r w:rsidRPr="2D8001B4" w:rsidR="59A8D860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Pr="2D8001B4" w:rsidR="59A8D860">
              <w:rPr>
                <w:rFonts w:ascii="Arial" w:hAnsi="Arial" w:cs="Arial"/>
                <w:sz w:val="20"/>
                <w:szCs w:val="20"/>
              </w:rPr>
              <w:t>Ondansetron</w:t>
            </w:r>
            <w:r w:rsidRPr="2D8001B4" w:rsidR="59A8D860">
              <w:rPr>
                <w:rFonts w:ascii="Arial" w:hAnsi="Arial" w:cs="Arial"/>
                <w:sz w:val="20"/>
                <w:szCs w:val="20"/>
              </w:rPr>
              <w:t xml:space="preserve"> iv</w:t>
            </w:r>
          </w:p>
          <w:p w:rsidRPr="002822B6" w:rsidR="002822B6" w:rsidP="2D8001B4" w:rsidRDefault="002822B6" w14:paraId="1F531094" w14:textId="127A07D7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822B6" w:rsidR="002822B6" w:rsidP="2D8001B4" w:rsidRDefault="002822B6" w14:paraId="50AFB06B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36"/>
                <w:szCs w:val="36"/>
              </w:rPr>
            </w:pPr>
          </w:p>
          <w:p w:rsidRPr="002822B6" w:rsidR="002822B6" w:rsidP="2D8001B4" w:rsidRDefault="002822B6" w14:paraId="1BDCEFC2" w14:textId="769F795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2D8001B4" w:rsidR="555651A3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Pr="2D8001B4" w:rsidR="644BAF9D">
              <w:rPr>
                <w:rFonts w:ascii="Arial" w:hAnsi="Arial" w:cs="Arial"/>
                <w:sz w:val="20"/>
                <w:szCs w:val="20"/>
              </w:rPr>
              <w:t>10 mg</w:t>
            </w:r>
          </w:p>
          <w:p w:rsidR="2D8001B4" w:rsidP="2D8001B4" w:rsidRDefault="2D8001B4" w14:paraId="49B86776" w14:textId="483A7A94">
            <w:pPr>
              <w:spacing w:after="0" w:line="240" w:lineRule="auto"/>
              <w:ind w:left="0" w:right="0"/>
              <w:rPr>
                <w:rFonts w:ascii="Arial" w:hAnsi="Arial" w:cs="Arial"/>
                <w:sz w:val="12"/>
                <w:szCs w:val="12"/>
              </w:rPr>
            </w:pPr>
          </w:p>
          <w:p w:rsidRPr="002822B6" w:rsidR="002822B6" w:rsidP="2D8001B4" w:rsidRDefault="002822B6" w14:paraId="7DF072FE" w14:textId="6041909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2D8001B4" w:rsidR="552C915B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Pr="2D8001B4" w:rsidR="644BAF9D">
              <w:rPr>
                <w:rFonts w:ascii="Arial" w:hAnsi="Arial" w:cs="Arial"/>
                <w:sz w:val="20"/>
                <w:szCs w:val="20"/>
              </w:rPr>
              <w:t>5 mg/ml</w:t>
            </w:r>
          </w:p>
          <w:p w:rsidR="2D8001B4" w:rsidP="2D8001B4" w:rsidRDefault="2D8001B4" w14:paraId="53BE1E0E" w14:textId="2C4F6807">
            <w:pPr>
              <w:spacing w:after="0" w:line="240" w:lineRule="auto"/>
              <w:ind w:left="0" w:right="0"/>
              <w:rPr>
                <w:rFonts w:ascii="Arial" w:hAnsi="Arial" w:cs="Arial"/>
                <w:sz w:val="12"/>
                <w:szCs w:val="12"/>
              </w:rPr>
            </w:pPr>
          </w:p>
          <w:p w:rsidRPr="002822B6" w:rsidR="002822B6" w:rsidP="254B8059" w:rsidRDefault="002822B6" w14:paraId="06E81616" w14:textId="7A3E271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2D8001B4" w:rsidR="4825B235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Pr="2D8001B4" w:rsidR="3A3C04CD">
              <w:rPr>
                <w:rFonts w:ascii="Arial" w:hAnsi="Arial" w:cs="Arial"/>
                <w:sz w:val="20"/>
                <w:szCs w:val="20"/>
              </w:rPr>
              <w:t>2 mg/ml</w:t>
            </w:r>
          </w:p>
        </w:tc>
        <w:tc>
          <w:tcPr>
            <w:tcW w:w="17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822B6" w:rsidR="002822B6" w:rsidP="2D8001B4" w:rsidRDefault="002822B6" w14:paraId="10A3F9F3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36"/>
                <w:szCs w:val="36"/>
              </w:rPr>
            </w:pPr>
          </w:p>
          <w:p w:rsidRPr="002822B6" w:rsidR="002822B6" w:rsidP="002822B6" w:rsidRDefault="002822B6" w14:paraId="7DB89C57" w14:textId="6A3C753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2D8001B4" w:rsidR="6D001388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Pr="2D8001B4" w:rsidR="6DFCA60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2D8001B4" w:rsidR="3A3C04CD">
              <w:rPr>
                <w:rFonts w:ascii="Arial" w:hAnsi="Arial" w:cs="Arial"/>
                <w:sz w:val="20"/>
                <w:szCs w:val="20"/>
              </w:rPr>
              <w:t xml:space="preserve">1 </w:t>
            </w:r>
            <w:r w:rsidRPr="2D8001B4" w:rsidR="3A3C04CD">
              <w:rPr>
                <w:rFonts w:ascii="Arial" w:hAnsi="Arial" w:cs="Arial"/>
                <w:sz w:val="20"/>
                <w:szCs w:val="20"/>
              </w:rPr>
              <w:t>tabl</w:t>
            </w:r>
            <w:r w:rsidRPr="2D8001B4" w:rsidR="6B8BBDFB">
              <w:rPr>
                <w:rFonts w:ascii="Arial" w:hAnsi="Arial" w:cs="Arial"/>
                <w:sz w:val="20"/>
                <w:szCs w:val="20"/>
              </w:rPr>
              <w:t>ett</w:t>
            </w:r>
          </w:p>
          <w:p w:rsidR="2D8001B4" w:rsidP="2D8001B4" w:rsidRDefault="2D8001B4" w14:paraId="2AFD29FA" w14:textId="24E2E66F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12"/>
                <w:szCs w:val="12"/>
              </w:rPr>
            </w:pPr>
          </w:p>
          <w:p w:rsidRPr="002822B6" w:rsidR="002822B6" w:rsidP="2D8001B4" w:rsidRDefault="002822B6" w14:paraId="04A84848" w14:textId="2DA8F737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2D8001B4" w:rsidR="7981207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2D8001B4" w:rsidR="4E4799D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2D8001B4" w:rsidR="79812079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2D8001B4" w:rsidR="3A3C04CD">
              <w:rPr>
                <w:rFonts w:ascii="Arial" w:hAnsi="Arial" w:cs="Arial"/>
                <w:sz w:val="20"/>
                <w:szCs w:val="20"/>
              </w:rPr>
              <w:t>0,5 -1</w:t>
            </w:r>
            <w:r w:rsidRPr="2D8001B4" w:rsidR="3A3C04CD">
              <w:rPr>
                <w:rFonts w:ascii="Arial" w:hAnsi="Arial" w:cs="Arial"/>
                <w:sz w:val="20"/>
                <w:szCs w:val="20"/>
              </w:rPr>
              <w:t xml:space="preserve"> ml</w:t>
            </w:r>
          </w:p>
          <w:p w:rsidR="2D8001B4" w:rsidP="2D8001B4" w:rsidRDefault="2D8001B4" w14:paraId="4C2C98DA" w14:textId="67777B0A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12"/>
                <w:szCs w:val="12"/>
              </w:rPr>
            </w:pPr>
          </w:p>
          <w:p w:rsidRPr="002822B6" w:rsidR="002822B6" w:rsidP="254B8059" w:rsidRDefault="002822B6" w14:paraId="0BFCEF9B" w14:textId="78B3000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254B8059" w:rsidR="42E5B2F8"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Pr="254B8059" w:rsidR="6067F3BE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254B8059" w:rsidR="7DB317A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254B8059" w:rsidR="3A3C04CD">
              <w:rPr>
                <w:rFonts w:ascii="Arial" w:hAnsi="Arial" w:cs="Arial"/>
                <w:sz w:val="20"/>
                <w:szCs w:val="20"/>
              </w:rPr>
              <w:t>2 ml</w:t>
            </w:r>
          </w:p>
        </w:tc>
        <w:tc>
          <w:tcPr>
            <w:tcW w:w="15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822B6" w:rsidR="002822B6" w:rsidP="2D8001B4" w:rsidRDefault="002822B6" w14:paraId="0180C236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36"/>
                <w:szCs w:val="36"/>
              </w:rPr>
            </w:pPr>
          </w:p>
          <w:p w:rsidRPr="002822B6" w:rsidR="002822B6" w:rsidP="002822B6" w:rsidRDefault="002822B6" w14:paraId="43A74E3C" w14:textId="57AA142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2D8001B4" w:rsidR="69973B5A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2D8001B4" w:rsidR="2448BBAE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2D8001B4" w:rsidR="644BAF9D">
              <w:rPr>
                <w:rFonts w:ascii="Arial" w:hAnsi="Arial" w:cs="Arial"/>
                <w:sz w:val="20"/>
                <w:szCs w:val="20"/>
              </w:rPr>
              <w:t>1 tabl</w:t>
            </w:r>
            <w:r w:rsidRPr="2D8001B4" w:rsidR="58946CD5">
              <w:rPr>
                <w:rFonts w:ascii="Arial" w:hAnsi="Arial" w:cs="Arial"/>
                <w:sz w:val="20"/>
                <w:szCs w:val="20"/>
              </w:rPr>
              <w:t>ett</w:t>
            </w:r>
          </w:p>
          <w:p w:rsidR="2D8001B4" w:rsidP="2D8001B4" w:rsidRDefault="2D8001B4" w14:paraId="61BE2C5D" w14:textId="11E057DA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12"/>
                <w:szCs w:val="12"/>
              </w:rPr>
            </w:pPr>
          </w:p>
          <w:p w:rsidRPr="002822B6" w:rsidR="002822B6" w:rsidP="2D8001B4" w:rsidRDefault="002822B6" w14:paraId="7D4A5A04" w14:textId="7CC6490E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2D8001B4" w:rsidR="1862C5AF"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Pr="2D8001B4" w:rsidR="4D49EEB0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Pr="2D8001B4" w:rsidR="644BAF9D">
              <w:rPr>
                <w:rFonts w:ascii="Arial" w:hAnsi="Arial" w:cs="Arial"/>
                <w:sz w:val="20"/>
                <w:szCs w:val="20"/>
              </w:rPr>
              <w:t>2 ml</w:t>
            </w:r>
          </w:p>
          <w:p w:rsidR="2D8001B4" w:rsidP="2D8001B4" w:rsidRDefault="2D8001B4" w14:paraId="6071337C" w14:textId="2756862E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12"/>
                <w:szCs w:val="12"/>
              </w:rPr>
            </w:pPr>
          </w:p>
          <w:p w:rsidRPr="002822B6" w:rsidR="002822B6" w:rsidP="254B8059" w:rsidRDefault="002822B6" w14:paraId="286C4B95" w14:textId="05ED1A0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2D8001B4" w:rsidR="3673A00E"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Pr="2D8001B4" w:rsidR="7A2E83A3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2D8001B4" w:rsidR="3673A00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2D8001B4" w:rsidR="3A3C04CD">
              <w:rPr>
                <w:rFonts w:ascii="Arial" w:hAnsi="Arial" w:cs="Arial"/>
                <w:sz w:val="20"/>
                <w:szCs w:val="20"/>
              </w:rPr>
              <w:t xml:space="preserve">4 ml </w:t>
            </w:r>
          </w:p>
        </w:tc>
        <w:tc>
          <w:tcPr>
            <w:tcW w:w="3075" w:type="dxa"/>
            <w:tcBorders>
              <w:top w:val="single" w:color="000000" w:themeColor="text2" w:sz="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822B6" w:rsidR="002822B6" w:rsidP="002822B6" w:rsidRDefault="002822B6" w14:paraId="5D9C5DFB" w14:textId="77777777">
            <w:pPr>
              <w:spacing w:after="0" w:line="240" w:lineRule="auto"/>
              <w:ind w:left="0" w:right="0"/>
              <w:rPr>
                <w:rFonts w:ascii="Arial" w:hAnsi="Arial" w:cs="Arial"/>
                <w:i/>
                <w:color w:val="FF0000"/>
                <w:sz w:val="20"/>
                <w:szCs w:val="20"/>
              </w:rPr>
            </w:pPr>
          </w:p>
          <w:p w:rsidRPr="002822B6" w:rsidR="002822B6" w:rsidP="002822B6" w:rsidRDefault="002822B6" w14:paraId="52CE51A1" w14:textId="77777777">
            <w:pPr>
              <w:spacing w:after="0" w:line="240" w:lineRule="auto"/>
              <w:ind w:left="0" w:right="0"/>
              <w:rPr>
                <w:rFonts w:ascii="Arial" w:hAnsi="Arial" w:cs="Arial"/>
                <w:i/>
                <w:color w:val="FF0000"/>
                <w:sz w:val="20"/>
                <w:szCs w:val="20"/>
              </w:rPr>
            </w:pPr>
          </w:p>
          <w:p w:rsidRPr="002822B6" w:rsidR="002822B6" w:rsidP="002822B6" w:rsidRDefault="002822B6" w14:paraId="501E7976" w14:textId="77777777">
            <w:pPr>
              <w:spacing w:after="0" w:line="240" w:lineRule="auto"/>
              <w:ind w:left="0" w:right="0"/>
              <w:rPr>
                <w:rFonts w:ascii="Arial" w:hAnsi="Arial" w:cs="Arial"/>
                <w:i/>
                <w:color w:val="FF0000"/>
                <w:sz w:val="16"/>
                <w:szCs w:val="16"/>
              </w:rPr>
            </w:pPr>
          </w:p>
          <w:p w:rsidRPr="002822B6" w:rsidR="002822B6" w:rsidP="254B8059" w:rsidRDefault="002822B6" w14:paraId="3171888A" w14:textId="3835266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2822B6" w:rsidR="002822B6" w:rsidP="2D8001B4" w:rsidRDefault="002822B6" w14:paraId="3E02676A" w14:textId="0020EFC4">
            <w:pPr>
              <w:spacing w:after="0" w:line="240" w:lineRule="auto"/>
              <w:ind w:left="0" w:right="0"/>
              <w:rPr>
                <w:rFonts w:ascii="Arial" w:hAnsi="Arial" w:cs="Arial"/>
                <w:sz w:val="30"/>
                <w:szCs w:val="30"/>
              </w:rPr>
            </w:pPr>
          </w:p>
          <w:p w:rsidRPr="002822B6" w:rsidR="002822B6" w:rsidP="254B8059" w:rsidRDefault="002822B6" w14:paraId="3C2673E4" w14:textId="0C804B2A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73EFCB55" w:rsidR="73A3AF68">
              <w:rPr>
                <w:rFonts w:ascii="Arial" w:hAnsi="Arial" w:cs="Arial"/>
                <w:sz w:val="20"/>
                <w:szCs w:val="20"/>
              </w:rPr>
              <w:t xml:space="preserve">              </w:t>
            </w:r>
            <w:r w:rsidRPr="73EFCB55" w:rsidR="5716E978">
              <w:rPr>
                <w:rFonts w:ascii="Arial" w:hAnsi="Arial" w:cs="Arial"/>
                <w:sz w:val="20"/>
                <w:szCs w:val="20"/>
              </w:rPr>
              <w:t>2ml</w:t>
            </w:r>
            <w:r w:rsidRPr="73EFCB55" w:rsidR="50AD733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73EFCB55" w:rsidR="5716E978">
              <w:rPr>
                <w:rFonts w:ascii="Arial" w:hAnsi="Arial" w:cs="Arial"/>
                <w:sz w:val="20"/>
                <w:szCs w:val="20"/>
              </w:rPr>
              <w:t>+</w:t>
            </w:r>
            <w:r w:rsidRPr="73EFCB55" w:rsidR="5DBF5DC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73EFCB55" w:rsidR="5716E978">
              <w:rPr>
                <w:rFonts w:ascii="Arial" w:hAnsi="Arial" w:cs="Arial"/>
                <w:sz w:val="20"/>
                <w:szCs w:val="20"/>
              </w:rPr>
              <w:t>2m</w:t>
            </w:r>
            <w:r w:rsidRPr="73EFCB55" w:rsidR="08D82F34">
              <w:rPr>
                <w:rFonts w:ascii="Arial" w:hAnsi="Arial" w:cs="Arial"/>
                <w:sz w:val="20"/>
                <w:szCs w:val="20"/>
              </w:rPr>
              <w:t>l</w:t>
            </w:r>
          </w:p>
        </w:tc>
      </w:tr>
    </w:tbl>
    <w:p w:rsidRPr="002822B6" w:rsidR="002822B6" w:rsidP="335F8382" w:rsidRDefault="002822B6" w14:paraId="185DDB54" w14:textId="4CAA862C">
      <w:pPr>
        <w:pStyle w:val="Normal"/>
        <w:spacing w:after="0" w:line="240" w:lineRule="auto"/>
        <w:ind w:left="0" w:right="0"/>
        <w:rPr>
          <w:rFonts w:ascii="Arial" w:hAnsi="Arial" w:cs="Arial"/>
          <w:sz w:val="12"/>
          <w:szCs w:val="12"/>
        </w:rPr>
      </w:pPr>
    </w:p>
    <w:tbl>
      <w:tblPr>
        <w:tblW w:w="10002" w:type="dxa"/>
        <w:tblInd w:w="-25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1E0" w:firstRow="1" w:lastRow="1" w:firstColumn="1" w:lastColumn="1" w:noHBand="0" w:noVBand="0"/>
      </w:tblPr>
      <w:tblGrid>
        <w:gridCol w:w="2340"/>
        <w:gridCol w:w="1455"/>
        <w:gridCol w:w="1575"/>
        <w:gridCol w:w="1530"/>
        <w:gridCol w:w="3102"/>
      </w:tblGrid>
      <w:tr w:rsidRPr="002822B6" w:rsidR="002822B6" w:rsidTr="7D7E72E9" w14:paraId="2AC88F24" w14:textId="77777777">
        <w:trPr>
          <w:trHeight w:val="665"/>
        </w:trPr>
        <w:tc>
          <w:tcPr>
            <w:tcW w:w="2340" w:type="dxa"/>
            <w:tcBorders>
              <w:top w:val="single" w:color="000000" w:themeColor="text2" w:sz="2" w:space="0"/>
              <w:left w:val="single" w:color="000000" w:themeColor="text2" w:sz="2" w:space="0"/>
              <w:bottom w:val="single" w:color="000000" w:themeColor="text2" w:sz="2" w:space="0"/>
              <w:right w:val="single" w:color="000000" w:themeColor="text2" w:sz="2" w:space="0"/>
            </w:tcBorders>
            <w:tcMar/>
          </w:tcPr>
          <w:p w:rsidRPr="002822B6" w:rsidR="002822B6" w:rsidP="002822B6" w:rsidRDefault="002822B6" w14:paraId="3368D51E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4"/>
                <w:szCs w:val="4"/>
              </w:rPr>
            </w:pPr>
          </w:p>
          <w:p w:rsidRPr="002822B6" w:rsidR="002822B6" w:rsidP="002822B6" w:rsidRDefault="002822B6" w14:paraId="57C49EC3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2822B6">
              <w:rPr>
                <w:rFonts w:ascii="Arial" w:hAnsi="Arial" w:cs="Arial"/>
                <w:b/>
                <w:i/>
                <w:sz w:val="20"/>
                <w:szCs w:val="20"/>
              </w:rPr>
              <w:t>Vid magkatarr/</w:t>
            </w:r>
          </w:p>
          <w:p w:rsidRPr="002822B6" w:rsidR="002822B6" w:rsidP="002822B6" w:rsidRDefault="002822B6" w14:paraId="2D0B87E4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2822B6">
              <w:rPr>
                <w:rFonts w:ascii="Arial" w:hAnsi="Arial" w:cs="Arial"/>
                <w:b/>
                <w:i/>
                <w:sz w:val="20"/>
                <w:szCs w:val="20"/>
              </w:rPr>
              <w:t>sura uppstötningar</w:t>
            </w:r>
          </w:p>
          <w:p w:rsidRPr="002822B6" w:rsidR="002822B6" w:rsidP="3369F897" w:rsidRDefault="002822B6" w14:paraId="63CEFACB" w14:textId="1FDE54D7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"/>
                <w:szCs w:val="2"/>
                <w:lang w:val="en-GB"/>
              </w:rPr>
            </w:pPr>
            <w:r w:rsidRPr="3369F897" w:rsidR="4E8739D9">
              <w:rPr>
                <w:rFonts w:ascii="Arial" w:hAnsi="Arial" w:cs="Arial"/>
                <w:sz w:val="20"/>
                <w:szCs w:val="20"/>
                <w:lang w:val="en-GB"/>
              </w:rPr>
              <w:t xml:space="preserve">k. </w:t>
            </w:r>
            <w:r w:rsidRPr="3369F897" w:rsidR="4E8739D9">
              <w:rPr>
                <w:rFonts w:ascii="Arial" w:hAnsi="Arial" w:cs="Arial"/>
                <w:sz w:val="20"/>
                <w:szCs w:val="20"/>
                <w:lang w:val="en-GB"/>
              </w:rPr>
              <w:t>Omeprazol</w:t>
            </w:r>
            <w:r w:rsidRPr="3369F897" w:rsidR="4393980B">
              <w:rPr>
                <w:rFonts w:ascii="Arial" w:hAnsi="Arial" w:cs="Arial"/>
                <w:sz w:val="20"/>
                <w:szCs w:val="20"/>
                <w:lang w:val="en-GB"/>
              </w:rPr>
              <w:t xml:space="preserve"> </w:t>
            </w:r>
          </w:p>
          <w:p w:rsidRPr="002822B6" w:rsidR="002822B6" w:rsidP="3369F897" w:rsidRDefault="002822B6" w14:paraId="0E265388" w14:textId="7249753D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12"/>
                <w:szCs w:val="12"/>
                <w:lang w:val="en-GB"/>
              </w:rPr>
            </w:pPr>
          </w:p>
          <w:p w:rsidRPr="002822B6" w:rsidR="002822B6" w:rsidP="2D8001B4" w:rsidRDefault="002822B6" w14:paraId="4AA371FD" w14:textId="2EA50153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2D8001B4" w:rsidR="644BAF9D">
              <w:rPr>
                <w:rFonts w:ascii="Arial" w:hAnsi="Arial" w:cs="Arial"/>
                <w:sz w:val="20"/>
                <w:szCs w:val="20"/>
                <w:lang w:val="en-GB"/>
              </w:rPr>
              <w:t>oral susp. Gaviscon</w:t>
            </w:r>
          </w:p>
          <w:p w:rsidRPr="002822B6" w:rsidR="002822B6" w:rsidP="2D8001B4" w:rsidRDefault="002822B6" w14:paraId="0D96BB4D" w14:textId="076BA09D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12"/>
                <w:szCs w:val="12"/>
                <w:lang w:val="en-GB"/>
              </w:rPr>
            </w:pPr>
          </w:p>
        </w:tc>
        <w:tc>
          <w:tcPr>
            <w:tcW w:w="1455" w:type="dxa"/>
            <w:tcBorders>
              <w:top w:val="single" w:color="000000" w:themeColor="text2" w:sz="2" w:space="0"/>
              <w:left w:val="single" w:color="000000" w:themeColor="text2" w:sz="2" w:space="0"/>
              <w:bottom w:val="single" w:color="000000" w:themeColor="text2" w:sz="2" w:space="0"/>
              <w:right w:val="single" w:color="000000" w:themeColor="text2" w:sz="2" w:space="0"/>
            </w:tcBorders>
            <w:tcMar/>
          </w:tcPr>
          <w:p w:rsidRPr="002822B6" w:rsidR="002822B6" w:rsidP="3369F897" w:rsidRDefault="002822B6" w14:paraId="2AA5CE2C" w14:textId="3EA5184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2822B6" w:rsidR="002822B6" w:rsidP="3369F897" w:rsidRDefault="002822B6" w14:paraId="02BC720C" w14:textId="6CDF1744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2822B6" w:rsidR="002822B6" w:rsidP="3369F897" w:rsidRDefault="002822B6" w14:paraId="23910F78" w14:textId="267D2898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</w:p>
          <w:p w:rsidRPr="002822B6" w:rsidR="002822B6" w:rsidP="3369F897" w:rsidRDefault="002822B6" w14:paraId="1ED58A91" w14:textId="6F33846A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12"/>
                <w:szCs w:val="12"/>
              </w:rPr>
            </w:pPr>
            <w:r w:rsidRPr="3369F897" w:rsidR="27268DD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3369F897" w:rsidR="0EEA5A39"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Pr="3369F897" w:rsidR="7EA6F05E">
              <w:rPr>
                <w:rFonts w:ascii="Arial" w:hAnsi="Arial" w:cs="Arial"/>
                <w:sz w:val="20"/>
                <w:szCs w:val="20"/>
              </w:rPr>
              <w:t>20 mg</w:t>
            </w:r>
            <w:r w:rsidRPr="3369F897" w:rsidR="57C296B2">
              <w:rPr>
                <w:rFonts w:ascii="Arial" w:hAnsi="Arial" w:cs="Arial"/>
                <w:sz w:val="20"/>
                <w:szCs w:val="20"/>
              </w:rPr>
              <w:t xml:space="preserve">   </w:t>
            </w:r>
          </w:p>
          <w:p w:rsidRPr="002822B6" w:rsidR="002822B6" w:rsidP="3369F897" w:rsidRDefault="002822B6" w14:paraId="6A9C2028" w14:textId="040FFB2D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75" w:type="dxa"/>
            <w:tcBorders>
              <w:top w:val="single" w:color="000000" w:themeColor="text2" w:sz="2" w:space="0"/>
              <w:left w:val="single" w:color="000000" w:themeColor="text2" w:sz="2" w:space="0"/>
              <w:bottom w:val="single" w:color="000000" w:themeColor="text2" w:sz="2" w:space="0"/>
              <w:right w:val="single" w:color="000000" w:themeColor="text2" w:sz="2" w:space="0"/>
            </w:tcBorders>
            <w:tcMar/>
          </w:tcPr>
          <w:p w:rsidRPr="002822B6" w:rsidR="002822B6" w:rsidP="3369F897" w:rsidRDefault="002822B6" w14:paraId="028A9EAA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</w:p>
          <w:p w:rsidRPr="002822B6" w:rsidR="002822B6" w:rsidP="3369F897" w:rsidRDefault="002822B6" w14:paraId="71B23107" w14:textId="0C1BEDC9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2822B6" w:rsidR="002822B6" w:rsidP="2D8001B4" w:rsidRDefault="002822B6" w14:paraId="337551C0" w14:textId="0BC04FCC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2822B6" w:rsidR="002822B6" w:rsidP="3369F897" w:rsidRDefault="002822B6" w14:paraId="55BC1FCD" w14:textId="07B27B94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3369F897" w:rsidR="6CEC71D5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Pr="3369F897" w:rsidR="073DB26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3369F897" w:rsidR="57D3EDE5">
              <w:rPr>
                <w:rFonts w:ascii="Arial" w:hAnsi="Arial" w:cs="Arial"/>
                <w:sz w:val="20"/>
                <w:szCs w:val="20"/>
              </w:rPr>
              <w:t>1 kapsel</w:t>
            </w:r>
          </w:p>
          <w:p w:rsidRPr="002822B6" w:rsidR="002822B6" w:rsidP="2D8001B4" w:rsidRDefault="002822B6" w14:paraId="05EA25D1" w14:textId="66115259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12"/>
                <w:szCs w:val="12"/>
              </w:rPr>
            </w:pPr>
          </w:p>
          <w:p w:rsidRPr="002822B6" w:rsidR="002822B6" w:rsidP="3369F897" w:rsidRDefault="002822B6" w14:paraId="57D99098" w14:textId="5FC5CECC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3369F897" w:rsidR="37D609C9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Pr="3369F897" w:rsidR="2B3DD84B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3369F897" w:rsidR="49BFBFE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3369F897" w:rsidR="2FCAFFBB">
              <w:rPr>
                <w:rFonts w:ascii="Arial" w:hAnsi="Arial" w:cs="Arial"/>
                <w:sz w:val="20"/>
                <w:szCs w:val="20"/>
              </w:rPr>
              <w:t>10 ml</w:t>
            </w:r>
          </w:p>
        </w:tc>
        <w:tc>
          <w:tcPr>
            <w:tcW w:w="1530" w:type="dxa"/>
            <w:tcBorders>
              <w:top w:val="single" w:color="000000" w:themeColor="text2" w:sz="2" w:space="0"/>
              <w:left w:val="single" w:color="000000" w:themeColor="text2" w:sz="2" w:space="0"/>
              <w:bottom w:val="single" w:color="000000" w:themeColor="text2" w:sz="2" w:space="0"/>
              <w:right w:val="single" w:color="000000" w:themeColor="text2" w:sz="2" w:space="0"/>
            </w:tcBorders>
            <w:tcMar/>
          </w:tcPr>
          <w:p w:rsidRPr="002822B6" w:rsidR="002822B6" w:rsidP="3369F897" w:rsidRDefault="002822B6" w14:paraId="508CFC12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30"/>
                <w:szCs w:val="30"/>
                <w:lang w:val="en-US"/>
              </w:rPr>
            </w:pPr>
          </w:p>
          <w:p w:rsidRPr="002822B6" w:rsidR="002822B6" w:rsidP="2D8001B4" w:rsidRDefault="002822B6" w14:paraId="4BAF2B1C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4"/>
                <w:szCs w:val="24"/>
              </w:rPr>
            </w:pPr>
          </w:p>
          <w:p w:rsidRPr="002822B6" w:rsidR="002822B6" w:rsidP="3369F897" w:rsidRDefault="002822B6" w14:paraId="309FAF8A" w14:textId="4EC9E2D7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3369F897" w:rsidR="5732AF42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3369F897" w:rsidR="0C32343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3369F897" w:rsidR="35C72B85">
              <w:rPr>
                <w:rFonts w:ascii="Arial" w:hAnsi="Arial" w:cs="Arial"/>
                <w:sz w:val="20"/>
                <w:szCs w:val="20"/>
              </w:rPr>
              <w:t>2</w:t>
            </w:r>
            <w:r w:rsidRPr="3369F897" w:rsidR="57D3EDE5">
              <w:rPr>
                <w:rFonts w:ascii="Arial" w:hAnsi="Arial" w:cs="Arial"/>
                <w:sz w:val="20"/>
                <w:szCs w:val="20"/>
              </w:rPr>
              <w:t xml:space="preserve"> kaps</w:t>
            </w:r>
            <w:r w:rsidRPr="3369F897" w:rsidR="5F459AF9">
              <w:rPr>
                <w:rFonts w:ascii="Arial" w:hAnsi="Arial" w:cs="Arial"/>
                <w:sz w:val="20"/>
                <w:szCs w:val="20"/>
              </w:rPr>
              <w:t>lar</w:t>
            </w:r>
          </w:p>
          <w:p w:rsidRPr="002822B6" w:rsidR="002822B6" w:rsidP="3369F897" w:rsidRDefault="002822B6" w14:paraId="0594EC82" w14:textId="6A9AE99A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16"/>
                <w:szCs w:val="16"/>
              </w:rPr>
            </w:pPr>
          </w:p>
          <w:p w:rsidRPr="002822B6" w:rsidR="002822B6" w:rsidP="3369F897" w:rsidRDefault="002822B6" w14:paraId="1A15B295" w14:textId="03B1F3BD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3369F897" w:rsidR="58E53F44"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Pr="3369F897" w:rsidR="5C24E8A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3369F897" w:rsidR="0A1DCBC5">
              <w:rPr>
                <w:rFonts w:ascii="Arial" w:hAnsi="Arial" w:cs="Arial"/>
                <w:sz w:val="20"/>
                <w:szCs w:val="20"/>
              </w:rPr>
              <w:t>20ml</w:t>
            </w:r>
          </w:p>
        </w:tc>
        <w:tc>
          <w:tcPr>
            <w:tcW w:w="3102" w:type="dxa"/>
            <w:tcBorders>
              <w:top w:val="single" w:color="000000" w:themeColor="text2" w:sz="2" w:space="0"/>
              <w:left w:val="single" w:color="000000" w:themeColor="text2" w:sz="2" w:space="0"/>
              <w:bottom w:val="single" w:color="000000" w:themeColor="text2" w:sz="2" w:space="0"/>
              <w:right w:val="single" w:color="000000" w:themeColor="text2" w:sz="2" w:space="0"/>
            </w:tcBorders>
            <w:tcMar/>
          </w:tcPr>
          <w:p w:rsidRPr="002822B6" w:rsidR="002822B6" w:rsidP="002822B6" w:rsidRDefault="002822B6" w14:paraId="4D70B6B3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0"/>
                <w:szCs w:val="10"/>
              </w:rPr>
            </w:pPr>
          </w:p>
          <w:p w:rsidRPr="002822B6" w:rsidR="002822B6" w:rsidP="002822B6" w:rsidRDefault="002822B6" w14:paraId="781DD02F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2822B6" w:rsidR="002822B6" w:rsidTr="7D7E72E9" w14:paraId="77B62A24" w14:textId="77777777">
        <w:trPr>
          <w:trHeight w:val="557"/>
        </w:trPr>
        <w:tc>
          <w:tcPr>
            <w:tcW w:w="2340" w:type="dxa"/>
            <w:tcBorders>
              <w:top w:val="single" w:color="000000" w:themeColor="text2" w:sz="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3369F897" w:rsidP="2D8001B4" w:rsidRDefault="3369F897" w14:paraId="04C78BD8" w14:textId="6C6A8A8C">
            <w:pPr>
              <w:pStyle w:val="Normal"/>
              <w:spacing w:after="0" w:line="240" w:lineRule="auto"/>
              <w:ind w:left="0" w:right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2"/>
                <w:szCs w:val="12"/>
              </w:rPr>
            </w:pPr>
          </w:p>
          <w:p w:rsidRPr="002822B6" w:rsidR="002822B6" w:rsidP="002822B6" w:rsidRDefault="002822B6" w14:paraId="6B28197D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2822B6">
              <w:rPr>
                <w:rFonts w:ascii="Arial" w:hAnsi="Arial" w:cs="Arial"/>
                <w:b/>
                <w:i/>
                <w:sz w:val="20"/>
                <w:szCs w:val="20"/>
              </w:rPr>
              <w:t>Vid hypoglycemi</w:t>
            </w:r>
          </w:p>
          <w:p w:rsidRPr="002822B6" w:rsidR="002822B6" w:rsidP="53CABBC7" w:rsidRDefault="002822B6" w14:paraId="4E2C1F67" w14:textId="4ABC1EA0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53CABBC7" w:rsidR="644BAF9D">
              <w:rPr>
                <w:rFonts w:ascii="Arial" w:hAnsi="Arial" w:cs="Arial"/>
                <w:sz w:val="20"/>
                <w:szCs w:val="20"/>
              </w:rPr>
              <w:t>inj</w:t>
            </w:r>
            <w:r w:rsidRPr="53CABBC7" w:rsidR="644BAF9D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Pr="53CABBC7" w:rsidR="644BAF9D">
              <w:rPr>
                <w:rFonts w:ascii="Arial" w:hAnsi="Arial" w:cs="Arial"/>
                <w:sz w:val="20"/>
                <w:szCs w:val="20"/>
              </w:rPr>
              <w:t>Glucos</w:t>
            </w:r>
            <w:r w:rsidRPr="53CABBC7" w:rsidR="644BAF9D">
              <w:rPr>
                <w:rFonts w:ascii="Arial" w:hAnsi="Arial" w:cs="Arial"/>
                <w:sz w:val="20"/>
                <w:szCs w:val="20"/>
              </w:rPr>
              <w:t xml:space="preserve"> iv</w:t>
            </w:r>
          </w:p>
          <w:p w:rsidRPr="002822B6" w:rsidR="002822B6" w:rsidP="53CABBC7" w:rsidRDefault="002822B6" w14:paraId="0CE86508" w14:textId="5328E6E0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1455" w:type="dxa"/>
            <w:tcBorders>
              <w:top w:val="single" w:color="000000" w:themeColor="text2" w:sz="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822B6" w:rsidR="002822B6" w:rsidP="002822B6" w:rsidRDefault="002822B6" w14:paraId="4A78AB2A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8"/>
                <w:szCs w:val="28"/>
              </w:rPr>
            </w:pPr>
          </w:p>
          <w:p w:rsidRPr="002822B6" w:rsidR="002822B6" w:rsidP="002822B6" w:rsidRDefault="002822B6" w14:paraId="124B3A22" w14:textId="327B75F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3369F897" w:rsidR="7A9AC1C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3369F897" w:rsidR="644BAF9D">
              <w:rPr>
                <w:rFonts w:ascii="Arial" w:hAnsi="Arial" w:cs="Arial"/>
                <w:sz w:val="20"/>
                <w:szCs w:val="20"/>
              </w:rPr>
              <w:t>300 mg/ml</w:t>
            </w:r>
          </w:p>
        </w:tc>
        <w:tc>
          <w:tcPr>
            <w:tcW w:w="1575" w:type="dxa"/>
            <w:tcBorders>
              <w:top w:val="single" w:color="000000" w:themeColor="text2" w:sz="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822B6" w:rsidR="002822B6" w:rsidP="002822B6" w:rsidRDefault="002822B6" w14:paraId="6B01F5F4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8"/>
                <w:szCs w:val="28"/>
              </w:rPr>
            </w:pPr>
          </w:p>
          <w:p w:rsidRPr="002822B6" w:rsidR="002822B6" w:rsidP="002822B6" w:rsidRDefault="002822B6" w14:paraId="4545760B" w14:textId="0862632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254B8059" w:rsidR="78DC72BA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254B8059" w:rsidR="13574E23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254B8059" w:rsidR="3A3C04CD">
              <w:rPr>
                <w:rFonts w:ascii="Arial" w:hAnsi="Arial" w:cs="Arial"/>
                <w:sz w:val="20"/>
                <w:szCs w:val="20"/>
              </w:rPr>
              <w:t>Individuell</w:t>
            </w:r>
          </w:p>
        </w:tc>
        <w:tc>
          <w:tcPr>
            <w:tcW w:w="1530" w:type="dxa"/>
            <w:tcBorders>
              <w:top w:val="single" w:color="000000" w:themeColor="text2" w:sz="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822B6" w:rsidR="002822B6" w:rsidP="002822B6" w:rsidRDefault="002822B6" w14:paraId="14CE6D20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8"/>
                <w:szCs w:val="28"/>
              </w:rPr>
            </w:pPr>
          </w:p>
          <w:p w:rsidRPr="002822B6" w:rsidR="002822B6" w:rsidP="002822B6" w:rsidRDefault="002822B6" w14:paraId="4E3D1208" w14:textId="597DEBB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3369F897" w:rsidR="3C7B6DF0"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Pr="3369F897" w:rsidR="0B33869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3369F897" w:rsidR="41BC3DC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3369F897" w:rsidR="644BAF9D">
              <w:rPr>
                <w:rFonts w:ascii="Arial" w:hAnsi="Arial" w:cs="Arial"/>
                <w:sz w:val="20"/>
                <w:szCs w:val="20"/>
              </w:rPr>
              <w:t>60 ml</w:t>
            </w:r>
          </w:p>
        </w:tc>
        <w:tc>
          <w:tcPr>
            <w:tcW w:w="3102" w:type="dxa"/>
            <w:tcBorders>
              <w:top w:val="single" w:color="000000" w:themeColor="text2" w:sz="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822B6" w:rsidR="002822B6" w:rsidP="002822B6" w:rsidRDefault="002822B6" w14:paraId="17E99998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Pr="002822B6" w:rsidR="002822B6" w:rsidTr="7D7E72E9" w14:paraId="5A1D62F2" w14:textId="77777777">
        <w:trPr>
          <w:trHeight w:val="741"/>
        </w:trPr>
        <w:tc>
          <w:tcPr>
            <w:tcW w:w="2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3369F897" w:rsidP="3369F897" w:rsidRDefault="3369F897" w14:paraId="29D96C40" w14:textId="2CA3E32E">
            <w:pPr>
              <w:spacing w:after="0" w:line="240" w:lineRule="auto"/>
              <w:ind w:left="0" w:right="0"/>
              <w:rPr>
                <w:rFonts w:ascii="Arial" w:hAnsi="Arial" w:cs="Arial"/>
                <w:b w:val="1"/>
                <w:bCs w:val="1"/>
                <w:i w:val="1"/>
                <w:iCs w:val="1"/>
                <w:sz w:val="16"/>
                <w:szCs w:val="16"/>
              </w:rPr>
            </w:pPr>
          </w:p>
          <w:p w:rsidRPr="002822B6" w:rsidR="002822B6" w:rsidP="3369F897" w:rsidRDefault="002822B6" w14:paraId="7C434D1B" w14:textId="3877684E">
            <w:pPr>
              <w:spacing w:after="0" w:line="240" w:lineRule="auto"/>
              <w:ind w:left="0" w:right="0"/>
              <w:rPr>
                <w:rFonts w:ascii="Arial" w:hAnsi="Arial" w:cs="Arial"/>
                <w:b w:val="1"/>
                <w:bCs w:val="1"/>
                <w:i w:val="1"/>
                <w:iCs w:val="1"/>
                <w:sz w:val="20"/>
                <w:szCs w:val="20"/>
              </w:rPr>
            </w:pPr>
            <w:r w:rsidRPr="3369F897" w:rsidR="644BAF9D">
              <w:rPr>
                <w:rFonts w:ascii="Arial" w:hAnsi="Arial" w:cs="Arial"/>
                <w:b w:val="1"/>
                <w:bCs w:val="1"/>
                <w:i w:val="1"/>
                <w:iCs w:val="1"/>
                <w:sz w:val="20"/>
                <w:szCs w:val="20"/>
              </w:rPr>
              <w:t>Vid benkramper</w:t>
            </w:r>
          </w:p>
          <w:p w:rsidRPr="002822B6" w:rsidR="002822B6" w:rsidP="53CABBC7" w:rsidRDefault="002822B6" w14:paraId="714FFC29" w14:textId="23CBF8B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53CABBC7" w:rsidR="002822B6">
              <w:rPr>
                <w:rFonts w:ascii="Arial" w:hAnsi="Arial" w:cs="Arial"/>
                <w:sz w:val="20"/>
                <w:szCs w:val="20"/>
                <w:lang w:val="en-US"/>
              </w:rPr>
              <w:t xml:space="preserve">inj. </w:t>
            </w:r>
            <w:r w:rsidRPr="53CABBC7" w:rsidR="002822B6">
              <w:rPr>
                <w:rFonts w:ascii="Arial" w:hAnsi="Arial" w:cs="Arial"/>
                <w:sz w:val="20"/>
                <w:szCs w:val="20"/>
                <w:lang w:val="en-US"/>
              </w:rPr>
              <w:t>Addex</w:t>
            </w:r>
            <w:r w:rsidRPr="53CABBC7" w:rsidR="002822B6">
              <w:rPr>
                <w:rFonts w:ascii="Arial" w:hAnsi="Arial" w:cs="Arial"/>
                <w:sz w:val="20"/>
                <w:szCs w:val="20"/>
                <w:lang w:val="en-US"/>
              </w:rPr>
              <w:t xml:space="preserve"> NaCl iv</w:t>
            </w:r>
          </w:p>
          <w:p w:rsidRPr="002822B6" w:rsidR="002822B6" w:rsidP="53CABBC7" w:rsidRDefault="002822B6" w14:paraId="639FD24D" w14:textId="0FDB4EB8">
            <w:pPr>
              <w:spacing w:after="0" w:line="240" w:lineRule="auto"/>
              <w:ind w:left="0" w:right="0"/>
              <w:rPr>
                <w:rFonts w:ascii="Arial" w:hAnsi="Arial" w:cs="Arial"/>
                <w:sz w:val="12"/>
                <w:szCs w:val="12"/>
                <w:lang w:val="en-US"/>
              </w:rPr>
            </w:pPr>
          </w:p>
        </w:tc>
        <w:tc>
          <w:tcPr>
            <w:tcW w:w="1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822B6" w:rsidR="002822B6" w:rsidP="254B8059" w:rsidRDefault="002822B6" w14:paraId="0553BA2E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32"/>
                <w:szCs w:val="32"/>
                <w:lang w:val="en-US"/>
              </w:rPr>
            </w:pPr>
          </w:p>
          <w:p w:rsidRPr="002822B6" w:rsidR="002822B6" w:rsidP="75C26691" w:rsidRDefault="002822B6" w14:paraId="7339D244" w14:textId="45A5DBF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75C26691" w:rsidR="441017EC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75C26691" w:rsidR="644BAF9D">
              <w:rPr>
                <w:rFonts w:ascii="Arial" w:hAnsi="Arial" w:cs="Arial"/>
                <w:sz w:val="20"/>
                <w:szCs w:val="20"/>
                <w:lang w:val="en-US"/>
              </w:rPr>
              <w:t>4 mmol/ml</w:t>
            </w:r>
          </w:p>
        </w:tc>
        <w:tc>
          <w:tcPr>
            <w:tcW w:w="1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822B6" w:rsidR="002822B6" w:rsidP="254B8059" w:rsidRDefault="002822B6" w14:paraId="0C447524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32"/>
                <w:szCs w:val="32"/>
                <w:lang w:val="en-US"/>
              </w:rPr>
            </w:pPr>
          </w:p>
          <w:p w:rsidRPr="002822B6" w:rsidR="002822B6" w:rsidP="75C26691" w:rsidRDefault="002822B6" w14:paraId="1F59964D" w14:textId="1A99615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75C26691" w:rsidR="41EAAD83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75C26691" w:rsidR="0B8A8284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75C26691" w:rsidR="41EAAD83">
              <w:rPr>
                <w:rFonts w:ascii="Arial" w:hAnsi="Arial" w:cs="Arial"/>
                <w:sz w:val="20"/>
                <w:szCs w:val="20"/>
                <w:lang w:val="en-US"/>
              </w:rPr>
              <w:t xml:space="preserve">  </w:t>
            </w:r>
            <w:r w:rsidRPr="75C26691" w:rsidR="644BAF9D">
              <w:rPr>
                <w:rFonts w:ascii="Arial" w:hAnsi="Arial" w:cs="Arial"/>
                <w:sz w:val="20"/>
                <w:szCs w:val="20"/>
                <w:lang w:val="en-US"/>
              </w:rPr>
              <w:t>5-10 ml</w:t>
            </w:r>
            <w:r w:rsidRPr="75C26691" w:rsidR="4DBDC333">
              <w:rPr>
                <w:rFonts w:ascii="Arial" w:hAnsi="Arial" w:cs="Arial"/>
                <w:sz w:val="20"/>
                <w:szCs w:val="20"/>
                <w:lang w:val="en-US"/>
              </w:rPr>
              <w:t xml:space="preserve">  </w:t>
            </w:r>
            <w:r w:rsidRPr="75C26691" w:rsidR="29D94901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1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822B6" w:rsidR="002822B6" w:rsidP="254B8059" w:rsidRDefault="002822B6" w14:paraId="4AE7D719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32"/>
                <w:szCs w:val="32"/>
                <w:lang w:val="en-US"/>
              </w:rPr>
            </w:pPr>
          </w:p>
          <w:p w:rsidRPr="002822B6" w:rsidR="002822B6" w:rsidP="75C26691" w:rsidRDefault="002822B6" w14:paraId="7BEE57AA" w14:textId="64D630E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75C26691" w:rsidR="19A69BA6">
              <w:rPr>
                <w:rFonts w:ascii="Arial" w:hAnsi="Arial" w:cs="Arial"/>
                <w:sz w:val="20"/>
                <w:szCs w:val="20"/>
                <w:lang w:val="en-US"/>
              </w:rPr>
              <w:t xml:space="preserve">   </w:t>
            </w:r>
            <w:r w:rsidRPr="75C26691" w:rsidR="4A161DCB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75C26691" w:rsidR="19A69BA6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75C26691" w:rsidR="27EB3FD1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75C26691" w:rsidR="644BAF9D">
              <w:rPr>
                <w:rFonts w:ascii="Arial" w:hAnsi="Arial" w:cs="Arial"/>
                <w:sz w:val="20"/>
                <w:szCs w:val="20"/>
                <w:lang w:val="en-US"/>
              </w:rPr>
              <w:t>20 ml</w:t>
            </w:r>
          </w:p>
        </w:tc>
        <w:tc>
          <w:tcPr>
            <w:tcW w:w="31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822B6" w:rsidR="002822B6" w:rsidP="002822B6" w:rsidRDefault="002822B6" w14:paraId="01A60BC0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Pr="002822B6" w:rsidR="002822B6" w:rsidTr="7D7E72E9" w14:paraId="5CB65656" w14:textId="77777777">
        <w:trPr>
          <w:trHeight w:val="623"/>
        </w:trPr>
        <w:tc>
          <w:tcPr>
            <w:tcW w:w="2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822B6" w:rsidR="002822B6" w:rsidP="002822B6" w:rsidRDefault="002822B6" w14:paraId="3469BF79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4"/>
                <w:szCs w:val="4"/>
              </w:rPr>
            </w:pPr>
          </w:p>
          <w:p w:rsidRPr="002822B6" w:rsidR="002822B6" w:rsidP="3369F897" w:rsidRDefault="002822B6" w14:paraId="478AB75C" w14:textId="60EBB7AE">
            <w:pPr>
              <w:spacing w:after="0" w:line="240" w:lineRule="auto"/>
              <w:ind w:left="0" w:right="0"/>
              <w:rPr>
                <w:rFonts w:ascii="Arial" w:hAnsi="Arial" w:cs="Arial"/>
                <w:b w:val="1"/>
                <w:bCs w:val="1"/>
                <w:i w:val="1"/>
                <w:iCs w:val="1"/>
                <w:sz w:val="20"/>
                <w:szCs w:val="20"/>
              </w:rPr>
            </w:pPr>
            <w:r w:rsidRPr="3369F897" w:rsidR="644BAF9D">
              <w:rPr>
                <w:rFonts w:ascii="Arial" w:hAnsi="Arial" w:cs="Arial"/>
                <w:b w:val="1"/>
                <w:bCs w:val="1"/>
                <w:i w:val="1"/>
                <w:iCs w:val="1"/>
                <w:sz w:val="20"/>
                <w:szCs w:val="20"/>
              </w:rPr>
              <w:t xml:space="preserve">Vid </w:t>
            </w:r>
            <w:r w:rsidRPr="3369F897" w:rsidR="644BAF9D">
              <w:rPr>
                <w:rFonts w:ascii="Arial" w:hAnsi="Arial" w:cs="Arial"/>
                <w:b w:val="1"/>
                <w:bCs w:val="1"/>
                <w:i w:val="1"/>
                <w:iCs w:val="1"/>
                <w:sz w:val="20"/>
                <w:szCs w:val="20"/>
              </w:rPr>
              <w:t>diareé</w:t>
            </w:r>
          </w:p>
          <w:p w:rsidRPr="002822B6" w:rsidR="002822B6" w:rsidP="53CABBC7" w:rsidRDefault="002822B6" w14:paraId="5C1DB480" w14:textId="14587B6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53CABBC7" w:rsidR="644BAF9D">
              <w:rPr>
                <w:rFonts w:ascii="Arial" w:hAnsi="Arial" w:cs="Arial"/>
                <w:sz w:val="20"/>
                <w:szCs w:val="20"/>
              </w:rPr>
              <w:t xml:space="preserve">t. </w:t>
            </w:r>
            <w:r w:rsidRPr="53CABBC7" w:rsidR="644BAF9D">
              <w:rPr>
                <w:rFonts w:ascii="Arial" w:hAnsi="Arial" w:cs="Arial"/>
                <w:sz w:val="20"/>
                <w:szCs w:val="20"/>
              </w:rPr>
              <w:t>D</w:t>
            </w:r>
            <w:r w:rsidRPr="53CABBC7" w:rsidR="0317589B">
              <w:rPr>
                <w:rFonts w:ascii="Arial" w:hAnsi="Arial" w:cs="Arial"/>
                <w:sz w:val="20"/>
                <w:szCs w:val="20"/>
              </w:rPr>
              <w:t>i</w:t>
            </w:r>
            <w:r w:rsidRPr="53CABBC7" w:rsidR="644BAF9D">
              <w:rPr>
                <w:rFonts w:ascii="Arial" w:hAnsi="Arial" w:cs="Arial"/>
                <w:sz w:val="20"/>
                <w:szCs w:val="20"/>
              </w:rPr>
              <w:t>mor</w:t>
            </w:r>
          </w:p>
          <w:p w:rsidRPr="002822B6" w:rsidR="002822B6" w:rsidP="53CABBC7" w:rsidRDefault="002822B6" w14:paraId="3D2F16B0" w14:textId="1ACE7280">
            <w:pPr>
              <w:spacing w:after="0" w:line="240" w:lineRule="auto"/>
              <w:ind w:left="0" w:right="0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1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822B6" w:rsidR="002822B6" w:rsidP="254B8059" w:rsidRDefault="002822B6" w14:paraId="528639F3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32"/>
                <w:szCs w:val="32"/>
              </w:rPr>
            </w:pPr>
          </w:p>
          <w:p w:rsidRPr="002822B6" w:rsidR="002822B6" w:rsidP="002822B6" w:rsidRDefault="002822B6" w14:paraId="7B09E05E" w14:textId="18B8F40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3369F897" w:rsidR="208E8BB5"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Pr="3369F897" w:rsidR="644BAF9D">
              <w:rPr>
                <w:rFonts w:ascii="Arial" w:hAnsi="Arial" w:cs="Arial"/>
                <w:sz w:val="20"/>
                <w:szCs w:val="20"/>
              </w:rPr>
              <w:t>2 mg</w:t>
            </w:r>
          </w:p>
        </w:tc>
        <w:tc>
          <w:tcPr>
            <w:tcW w:w="1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822B6" w:rsidR="002822B6" w:rsidP="254B8059" w:rsidRDefault="002822B6" w14:paraId="0670CB77" w14:textId="0828C0F7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32"/>
                <w:szCs w:val="32"/>
              </w:rPr>
            </w:pPr>
          </w:p>
          <w:p w:rsidRPr="002822B6" w:rsidR="002822B6" w:rsidP="002822B6" w:rsidRDefault="002822B6" w14:paraId="303A58CB" w14:textId="655E5CA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3369F897" w:rsidR="545C30EB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3369F897" w:rsidR="1F9C4C1A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3369F897" w:rsidR="644BAF9D">
              <w:rPr>
                <w:rFonts w:ascii="Arial" w:hAnsi="Arial" w:cs="Arial"/>
                <w:sz w:val="20"/>
                <w:szCs w:val="20"/>
              </w:rPr>
              <w:t>2 tabl</w:t>
            </w:r>
            <w:r w:rsidRPr="3369F897" w:rsidR="4822D430">
              <w:rPr>
                <w:rFonts w:ascii="Arial" w:hAnsi="Arial" w:cs="Arial"/>
                <w:sz w:val="20"/>
                <w:szCs w:val="20"/>
              </w:rPr>
              <w:t>etter</w:t>
            </w:r>
          </w:p>
        </w:tc>
        <w:tc>
          <w:tcPr>
            <w:tcW w:w="1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822B6" w:rsidR="002822B6" w:rsidP="254B8059" w:rsidRDefault="002822B6" w14:paraId="496D1EF0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32"/>
                <w:szCs w:val="32"/>
              </w:rPr>
            </w:pPr>
          </w:p>
          <w:p w:rsidRPr="002822B6" w:rsidR="002822B6" w:rsidP="002822B6" w:rsidRDefault="002822B6" w14:paraId="23227C9A" w14:textId="660A88D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3369F897" w:rsidR="15670643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Pr="3369F897" w:rsidR="644BAF9D">
              <w:rPr>
                <w:rFonts w:ascii="Arial" w:hAnsi="Arial" w:cs="Arial"/>
                <w:sz w:val="20"/>
                <w:szCs w:val="20"/>
              </w:rPr>
              <w:t xml:space="preserve">2 </w:t>
            </w:r>
            <w:r w:rsidRPr="3369F897" w:rsidR="644BAF9D">
              <w:rPr>
                <w:rFonts w:ascii="Arial" w:hAnsi="Arial" w:cs="Arial"/>
                <w:sz w:val="20"/>
                <w:szCs w:val="20"/>
              </w:rPr>
              <w:t>tabl</w:t>
            </w:r>
            <w:r w:rsidRPr="3369F897" w:rsidR="5B0D5E84">
              <w:rPr>
                <w:rFonts w:ascii="Arial" w:hAnsi="Arial" w:cs="Arial"/>
                <w:sz w:val="20"/>
                <w:szCs w:val="20"/>
              </w:rPr>
              <w:t>etter</w:t>
            </w:r>
          </w:p>
        </w:tc>
        <w:tc>
          <w:tcPr>
            <w:tcW w:w="31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822B6" w:rsidR="002822B6" w:rsidP="254B8059" w:rsidRDefault="002822B6" w14:paraId="69CBBFCB" w14:textId="4CFBC7B2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  <w:r w:rsidRPr="254B8059" w:rsidR="5603B4F3">
              <w:rPr>
                <w:rFonts w:ascii="Arial" w:hAnsi="Arial" w:cs="Arial"/>
                <w:sz w:val="16"/>
                <w:szCs w:val="16"/>
              </w:rPr>
              <w:t xml:space="preserve">    </w:t>
            </w:r>
            <w:r w:rsidRPr="254B8059" w:rsidR="4BC75813">
              <w:rPr>
                <w:rFonts w:ascii="Arial" w:hAnsi="Arial" w:cs="Arial"/>
                <w:sz w:val="16"/>
                <w:szCs w:val="16"/>
              </w:rPr>
              <w:t xml:space="preserve">  </w:t>
            </w:r>
          </w:p>
          <w:p w:rsidRPr="002822B6" w:rsidR="002822B6" w:rsidP="53CABBC7" w:rsidRDefault="002822B6" w14:paraId="15130CB4" w14:textId="1E818F92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53CABBC7" w:rsidR="2B19CAAC">
              <w:rPr>
                <w:rFonts w:ascii="Arial" w:hAnsi="Arial" w:cs="Arial"/>
                <w:sz w:val="16"/>
                <w:szCs w:val="16"/>
              </w:rPr>
              <w:t xml:space="preserve">     </w:t>
            </w:r>
          </w:p>
          <w:p w:rsidRPr="002822B6" w:rsidR="002822B6" w:rsidP="3369F897" w:rsidRDefault="002822B6" w14:paraId="574B3C23" w14:textId="676AD61E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53CABBC7" w:rsidR="74944BE6">
              <w:rPr>
                <w:rFonts w:ascii="Arial" w:hAnsi="Arial" w:cs="Arial"/>
                <w:sz w:val="20"/>
                <w:szCs w:val="20"/>
              </w:rPr>
              <w:t xml:space="preserve">     </w:t>
            </w:r>
            <w:r w:rsidRPr="53CABBC7" w:rsidR="3A3C04CD">
              <w:rPr>
                <w:rFonts w:ascii="Arial" w:hAnsi="Arial" w:cs="Arial"/>
                <w:sz w:val="20"/>
                <w:szCs w:val="20"/>
              </w:rPr>
              <w:t xml:space="preserve">Skov i inflammatorisk    </w:t>
            </w:r>
          </w:p>
          <w:p w:rsidRPr="002822B6" w:rsidR="002822B6" w:rsidP="254B8059" w:rsidRDefault="002822B6" w14:paraId="7ADF1F07" w14:textId="42CBF78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254B8059" w:rsidR="2E421E8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254B8059" w:rsidR="7C94D1BE">
              <w:rPr>
                <w:rFonts w:ascii="Arial" w:hAnsi="Arial" w:cs="Arial"/>
                <w:sz w:val="20"/>
                <w:szCs w:val="20"/>
              </w:rPr>
              <w:t xml:space="preserve">        </w:t>
            </w:r>
            <w:r w:rsidRPr="254B8059" w:rsidR="3BCAEC9B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254B8059" w:rsidR="7C94D1BE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254B8059" w:rsidR="2E421E8F">
              <w:rPr>
                <w:rFonts w:ascii="Arial" w:hAnsi="Arial" w:cs="Arial"/>
                <w:sz w:val="20"/>
                <w:szCs w:val="20"/>
              </w:rPr>
              <w:t>tarmsjukdom</w:t>
            </w:r>
          </w:p>
        </w:tc>
      </w:tr>
      <w:tr w:rsidRPr="002822B6" w:rsidR="002822B6" w:rsidTr="7D7E72E9" w14:paraId="7F214CE3" w14:textId="77777777">
        <w:trPr>
          <w:trHeight w:val="300"/>
        </w:trPr>
        <w:tc>
          <w:tcPr>
            <w:tcW w:w="2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822B6" w:rsidR="002822B6" w:rsidP="002822B6" w:rsidRDefault="002822B6" w14:paraId="5A1B18C0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4"/>
                <w:szCs w:val="4"/>
              </w:rPr>
            </w:pPr>
          </w:p>
          <w:p w:rsidRPr="002822B6" w:rsidR="002822B6" w:rsidP="002822B6" w:rsidRDefault="002822B6" w14:paraId="5C917316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2822B6">
              <w:rPr>
                <w:rFonts w:ascii="Arial" w:hAnsi="Arial" w:cs="Arial"/>
                <w:b/>
                <w:i/>
                <w:sz w:val="20"/>
                <w:szCs w:val="20"/>
              </w:rPr>
              <w:t xml:space="preserve">Lokalbedövning </w:t>
            </w:r>
          </w:p>
          <w:p w:rsidRPr="002822B6" w:rsidR="002822B6" w:rsidP="3369F897" w:rsidRDefault="002822B6" w14:paraId="35379B4F" w14:textId="74B96093">
            <w:pPr>
              <w:spacing w:after="0" w:line="240" w:lineRule="auto"/>
              <w:ind w:left="0" w:right="0"/>
              <w:rPr>
                <w:rFonts w:ascii="Arial" w:hAnsi="Arial" w:cs="Arial"/>
                <w:b w:val="1"/>
                <w:bCs w:val="1"/>
                <w:i w:val="1"/>
                <w:iCs w:val="1"/>
                <w:sz w:val="20"/>
                <w:szCs w:val="20"/>
              </w:rPr>
            </w:pPr>
            <w:r w:rsidRPr="3369F897" w:rsidR="644BAF9D">
              <w:rPr>
                <w:rFonts w:ascii="Arial" w:hAnsi="Arial" w:cs="Arial"/>
                <w:b w:val="1"/>
                <w:bCs w:val="1"/>
                <w:i w:val="1"/>
                <w:iCs w:val="1"/>
                <w:sz w:val="20"/>
                <w:szCs w:val="20"/>
              </w:rPr>
              <w:t>vid fistelpunktion</w:t>
            </w:r>
          </w:p>
          <w:p w:rsidRPr="002822B6" w:rsidR="002822B6" w:rsidP="002822B6" w:rsidRDefault="002822B6" w14:paraId="314DE3F7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75C26691" w:rsidR="002822B6">
              <w:rPr>
                <w:rFonts w:ascii="Arial" w:hAnsi="Arial" w:cs="Arial"/>
                <w:sz w:val="20"/>
                <w:szCs w:val="20"/>
              </w:rPr>
              <w:t>inj</w:t>
            </w:r>
            <w:r w:rsidRPr="75C26691" w:rsidR="002822B6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Pr="75C26691" w:rsidR="002822B6">
              <w:rPr>
                <w:rFonts w:ascii="Arial" w:hAnsi="Arial" w:cs="Arial"/>
                <w:sz w:val="20"/>
                <w:szCs w:val="20"/>
              </w:rPr>
              <w:t>Xylocain</w:t>
            </w:r>
            <w:r w:rsidRPr="75C26691" w:rsidR="002822B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75C26691" w:rsidR="002822B6">
              <w:rPr>
                <w:rFonts w:ascii="Arial" w:hAnsi="Arial" w:cs="Arial"/>
                <w:sz w:val="20"/>
                <w:szCs w:val="20"/>
              </w:rPr>
              <w:t>ic</w:t>
            </w:r>
          </w:p>
          <w:p w:rsidR="75C26691" w:rsidP="75C26691" w:rsidRDefault="75C26691" w14:paraId="6B1AF3A2" w14:textId="4DF5172B">
            <w:pPr>
              <w:spacing w:after="0" w:line="240" w:lineRule="auto"/>
              <w:ind w:left="0" w:right="0"/>
              <w:rPr>
                <w:rFonts w:ascii="Arial" w:hAnsi="Arial" w:cs="Arial"/>
                <w:sz w:val="12"/>
                <w:szCs w:val="12"/>
              </w:rPr>
            </w:pPr>
          </w:p>
          <w:p w:rsidRPr="002822B6" w:rsidR="002822B6" w:rsidP="75C26691" w:rsidRDefault="002822B6" w14:paraId="61DCDC92" w14:textId="6F9D804B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75C26691" w:rsidR="002822B6">
              <w:rPr>
                <w:rFonts w:ascii="Arial" w:hAnsi="Arial" w:cs="Arial"/>
                <w:sz w:val="20"/>
                <w:szCs w:val="20"/>
              </w:rPr>
              <w:t xml:space="preserve">spray </w:t>
            </w:r>
            <w:r w:rsidRPr="75C26691" w:rsidR="002822B6">
              <w:rPr>
                <w:rFonts w:ascii="Arial" w:hAnsi="Arial" w:cs="Arial"/>
                <w:sz w:val="20"/>
                <w:szCs w:val="20"/>
              </w:rPr>
              <w:t>Xylocain</w:t>
            </w:r>
          </w:p>
          <w:p w:rsidR="75C26691" w:rsidP="75C26691" w:rsidRDefault="75C26691" w14:paraId="407BB6BF" w14:textId="06C6A2FA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12"/>
                <w:szCs w:val="12"/>
              </w:rPr>
            </w:pPr>
          </w:p>
          <w:p w:rsidRPr="002822B6" w:rsidR="002822B6" w:rsidP="53CABBC7" w:rsidRDefault="002822B6" w14:paraId="6647F09C" w14:textId="465111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53CABBC7" w:rsidR="002822B6">
              <w:rPr>
                <w:rFonts w:ascii="Arial" w:hAnsi="Arial" w:cs="Arial"/>
                <w:sz w:val="20"/>
                <w:szCs w:val="20"/>
              </w:rPr>
              <w:t>EMLA</w:t>
            </w:r>
            <w:r w:rsidRPr="53CABBC7" w:rsidR="3D7B8E40">
              <w:rPr>
                <w:rFonts w:ascii="Arial" w:hAnsi="Arial" w:cs="Arial"/>
                <w:sz w:val="20"/>
                <w:szCs w:val="20"/>
              </w:rPr>
              <w:t xml:space="preserve">/ </w:t>
            </w:r>
            <w:r w:rsidRPr="53CABBC7" w:rsidR="1525ED2A">
              <w:rPr>
                <w:rFonts w:ascii="Arial" w:hAnsi="Arial" w:cs="Arial"/>
                <w:sz w:val="20"/>
                <w:szCs w:val="20"/>
              </w:rPr>
              <w:t>Tapin</w:t>
            </w:r>
            <w:r w:rsidRPr="53CABBC7" w:rsidR="002822B6">
              <w:rPr>
                <w:rFonts w:ascii="Arial" w:hAnsi="Arial" w:cs="Arial"/>
                <w:sz w:val="20"/>
                <w:szCs w:val="20"/>
              </w:rPr>
              <w:t xml:space="preserve"> plåster/kräm</w:t>
            </w:r>
          </w:p>
          <w:p w:rsidRPr="002822B6" w:rsidR="002822B6" w:rsidP="53CABBC7" w:rsidRDefault="002822B6" w14:paraId="7106B231" w14:textId="61754B0B">
            <w:pPr>
              <w:spacing w:after="0" w:line="240" w:lineRule="auto"/>
              <w:ind w:left="0" w:right="0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1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822B6" w:rsidR="002822B6" w:rsidP="002822B6" w:rsidRDefault="002822B6" w14:paraId="28EEE3E2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48"/>
                <w:szCs w:val="48"/>
              </w:rPr>
            </w:pPr>
          </w:p>
          <w:p w:rsidR="05DBC752" w:rsidP="75C26691" w:rsidRDefault="05DBC752" w14:paraId="74D8C09B" w14:textId="6081ED7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75C26691" w:rsidR="05DBC75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75C26691" w:rsidR="644BAF9D">
              <w:rPr>
                <w:rFonts w:ascii="Arial" w:hAnsi="Arial" w:cs="Arial"/>
                <w:sz w:val="20"/>
                <w:szCs w:val="20"/>
              </w:rPr>
              <w:t>1</w:t>
            </w:r>
            <w:r w:rsidRPr="75C26691" w:rsidR="644BAF9D">
              <w:rPr>
                <w:rFonts w:ascii="Arial" w:hAnsi="Arial" w:cs="Arial"/>
                <w:sz w:val="20"/>
                <w:szCs w:val="20"/>
              </w:rPr>
              <w:t>0 mg/ml</w:t>
            </w:r>
          </w:p>
          <w:p w:rsidR="75C26691" w:rsidP="75C26691" w:rsidRDefault="75C26691" w14:paraId="7ABDE205" w14:textId="0CAE0281">
            <w:pPr>
              <w:spacing w:after="0" w:line="240" w:lineRule="auto"/>
              <w:ind w:left="0" w:right="0"/>
              <w:rPr>
                <w:rFonts w:ascii="Arial" w:hAnsi="Arial" w:cs="Arial"/>
                <w:sz w:val="14"/>
                <w:szCs w:val="14"/>
              </w:rPr>
            </w:pPr>
          </w:p>
          <w:p w:rsidRPr="002822B6" w:rsidR="002822B6" w:rsidP="002822B6" w:rsidRDefault="002822B6" w14:paraId="4FAC85FF" w14:textId="595B0D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75C26691" w:rsidR="60C7460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75C26691" w:rsidR="644BAF9D">
              <w:rPr>
                <w:rFonts w:ascii="Arial" w:hAnsi="Arial" w:cs="Arial"/>
                <w:sz w:val="20"/>
                <w:szCs w:val="20"/>
              </w:rPr>
              <w:t>10 mg/dos</w:t>
            </w:r>
          </w:p>
          <w:p w:rsidRPr="002822B6" w:rsidR="002822B6" w:rsidP="3369F897" w:rsidRDefault="002822B6" w14:paraId="3BD352E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222222"/>
                <w:sz w:val="16"/>
                <w:szCs w:val="16"/>
              </w:rPr>
            </w:pPr>
          </w:p>
        </w:tc>
        <w:tc>
          <w:tcPr>
            <w:tcW w:w="1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822B6" w:rsidR="002822B6" w:rsidP="002822B6" w:rsidRDefault="002822B6" w14:paraId="35208F29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48"/>
                <w:szCs w:val="48"/>
              </w:rPr>
            </w:pPr>
          </w:p>
          <w:p w:rsidR="7814E087" w:rsidP="75C26691" w:rsidRDefault="7814E087" w14:paraId="513B1C40" w14:textId="023011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75C26691" w:rsidR="7814E08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75C26691" w:rsidR="40793A1E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75C26691" w:rsidR="7814E08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75C26691" w:rsidR="644BAF9D">
              <w:rPr>
                <w:rFonts w:ascii="Arial" w:hAnsi="Arial" w:cs="Arial"/>
                <w:sz w:val="20"/>
                <w:szCs w:val="20"/>
              </w:rPr>
              <w:t>I</w:t>
            </w:r>
            <w:r w:rsidRPr="75C26691" w:rsidR="04FD6E30">
              <w:rPr>
                <w:rFonts w:ascii="Arial" w:hAnsi="Arial" w:cs="Arial"/>
                <w:sz w:val="20"/>
                <w:szCs w:val="20"/>
              </w:rPr>
              <w:t>n</w:t>
            </w:r>
            <w:r w:rsidRPr="75C26691" w:rsidR="644BAF9D">
              <w:rPr>
                <w:rFonts w:ascii="Arial" w:hAnsi="Arial" w:cs="Arial"/>
                <w:sz w:val="20"/>
                <w:szCs w:val="20"/>
              </w:rPr>
              <w:t>dividuell</w:t>
            </w:r>
          </w:p>
          <w:p w:rsidR="75C26691" w:rsidP="75C26691" w:rsidRDefault="75C26691" w14:paraId="29302C29" w14:textId="1CC069AE">
            <w:pPr>
              <w:spacing w:after="0" w:line="240" w:lineRule="auto"/>
              <w:ind w:left="0" w:right="0"/>
              <w:rPr>
                <w:rFonts w:ascii="Arial" w:hAnsi="Arial" w:cs="Arial"/>
                <w:sz w:val="12"/>
                <w:szCs w:val="12"/>
              </w:rPr>
            </w:pPr>
          </w:p>
          <w:p w:rsidRPr="002822B6" w:rsidR="002822B6" w:rsidP="002822B6" w:rsidRDefault="002822B6" w14:paraId="2D03B5D9" w14:textId="532A96B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3369F897" w:rsidR="5AEB4D3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3369F897" w:rsidR="7665C9D8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3369F897" w:rsidR="5AEB4D3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3369F897" w:rsidR="644BAF9D">
              <w:rPr>
                <w:rFonts w:ascii="Arial" w:hAnsi="Arial" w:cs="Arial"/>
                <w:sz w:val="20"/>
                <w:szCs w:val="20"/>
              </w:rPr>
              <w:t>Individuell</w:t>
            </w:r>
          </w:p>
        </w:tc>
        <w:tc>
          <w:tcPr>
            <w:tcW w:w="1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822B6" w:rsidR="002822B6" w:rsidP="002822B6" w:rsidRDefault="002822B6" w14:paraId="02641842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48"/>
                <w:szCs w:val="48"/>
              </w:rPr>
            </w:pPr>
          </w:p>
          <w:p w:rsidRPr="002822B6" w:rsidR="002822B6" w:rsidP="002822B6" w:rsidRDefault="002822B6" w14:paraId="550347F5" w14:textId="31DE8A0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3369F897" w:rsidR="0F006FDF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Pr="3369F897" w:rsidR="30643A1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3369F897" w:rsidR="0F006FD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3369F897" w:rsidR="644BAF9D">
              <w:rPr>
                <w:rFonts w:ascii="Arial" w:hAnsi="Arial" w:cs="Arial"/>
                <w:sz w:val="20"/>
                <w:szCs w:val="20"/>
              </w:rPr>
              <w:t>1 ml</w:t>
            </w:r>
          </w:p>
        </w:tc>
        <w:tc>
          <w:tcPr>
            <w:tcW w:w="31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822B6" w:rsidR="002822B6" w:rsidP="002822B6" w:rsidRDefault="002822B6" w14:paraId="79EC73BF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2822B6" w:rsidR="002822B6" w:rsidTr="7D7E72E9" w14:paraId="49B5E702" w14:textId="77777777">
        <w:trPr>
          <w:trHeight w:val="300"/>
        </w:trPr>
        <w:tc>
          <w:tcPr>
            <w:tcW w:w="2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822B6" w:rsidR="002822B6" w:rsidP="002822B6" w:rsidRDefault="002822B6" w14:paraId="3B8F8CE3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4"/>
                <w:szCs w:val="4"/>
              </w:rPr>
            </w:pPr>
          </w:p>
          <w:p w:rsidRPr="002822B6" w:rsidR="002822B6" w:rsidP="002822B6" w:rsidRDefault="002822B6" w14:paraId="0D1CB403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2822B6">
              <w:rPr>
                <w:rFonts w:ascii="Arial" w:hAnsi="Arial" w:cs="Arial"/>
                <w:b/>
                <w:i/>
                <w:sz w:val="20"/>
                <w:szCs w:val="20"/>
              </w:rPr>
              <w:t xml:space="preserve">Förebyggande under HD/PF/ABO samt </w:t>
            </w:r>
          </w:p>
          <w:p w:rsidRPr="002822B6" w:rsidR="002822B6" w:rsidP="002822B6" w:rsidRDefault="002822B6" w14:paraId="21329EE0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2822B6">
              <w:rPr>
                <w:rFonts w:ascii="Arial" w:hAnsi="Arial" w:cs="Arial"/>
                <w:b/>
                <w:i/>
                <w:sz w:val="20"/>
                <w:szCs w:val="20"/>
              </w:rPr>
              <w:t>vid blodtrycksfall</w:t>
            </w:r>
          </w:p>
          <w:p w:rsidRPr="002822B6" w:rsidR="002822B6" w:rsidP="3369F897" w:rsidRDefault="002822B6" w14:paraId="2A897E18" w14:textId="1499D2FF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da-DK"/>
              </w:rPr>
            </w:pPr>
            <w:r w:rsidRPr="75C26691" w:rsidR="59F74282">
              <w:rPr>
                <w:rFonts w:ascii="Arial" w:hAnsi="Arial" w:cs="Arial"/>
                <w:sz w:val="20"/>
                <w:szCs w:val="20"/>
                <w:lang w:val="da-DK"/>
              </w:rPr>
              <w:t>i</w:t>
            </w:r>
            <w:r w:rsidRPr="75C26691" w:rsidR="644BAF9D">
              <w:rPr>
                <w:rFonts w:ascii="Arial" w:hAnsi="Arial" w:cs="Arial"/>
                <w:sz w:val="20"/>
                <w:szCs w:val="20"/>
                <w:lang w:val="da-DK"/>
              </w:rPr>
              <w:t>nf</w:t>
            </w:r>
            <w:r w:rsidRPr="75C26691" w:rsidR="644BAF9D">
              <w:rPr>
                <w:rFonts w:ascii="Arial" w:hAnsi="Arial" w:cs="Arial"/>
                <w:sz w:val="20"/>
                <w:szCs w:val="20"/>
                <w:lang w:val="da-DK"/>
              </w:rPr>
              <w:t>.  NaCl iv</w:t>
            </w:r>
          </w:p>
          <w:p w:rsidR="75C26691" w:rsidP="75C26691" w:rsidRDefault="75C26691" w14:paraId="248BD0B1" w14:textId="3834FD40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12"/>
                <w:szCs w:val="12"/>
                <w:lang w:val="da-DK"/>
              </w:rPr>
            </w:pPr>
          </w:p>
          <w:p w:rsidRPr="002822B6" w:rsidR="002822B6" w:rsidP="75C26691" w:rsidRDefault="002822B6" w14:paraId="473BC313" w14:textId="10886465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da-DK"/>
              </w:rPr>
            </w:pPr>
            <w:r w:rsidRPr="75C26691" w:rsidR="002822B6">
              <w:rPr>
                <w:rFonts w:ascii="Arial" w:hAnsi="Arial" w:cs="Arial"/>
                <w:sz w:val="20"/>
                <w:szCs w:val="20"/>
                <w:lang w:val="da-DK"/>
              </w:rPr>
              <w:t>inf</w:t>
            </w:r>
            <w:r w:rsidRPr="75C26691" w:rsidR="002822B6">
              <w:rPr>
                <w:rFonts w:ascii="Arial" w:hAnsi="Arial" w:cs="Arial"/>
                <w:sz w:val="20"/>
                <w:szCs w:val="20"/>
                <w:lang w:val="da-DK"/>
              </w:rPr>
              <w:t>. Albumin iv</w:t>
            </w:r>
          </w:p>
          <w:p w:rsidR="7D7E72E9" w:rsidP="7D7E72E9" w:rsidRDefault="7D7E72E9" w14:paraId="3D2B686A" w14:textId="5C05603D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"/>
                <w:szCs w:val="2"/>
              </w:rPr>
            </w:pPr>
          </w:p>
          <w:p w:rsidRPr="002822B6" w:rsidR="002822B6" w:rsidP="002822B6" w:rsidRDefault="002822B6" w14:paraId="4EAA8A01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822B6">
              <w:rPr>
                <w:rFonts w:ascii="Arial" w:hAnsi="Arial" w:cs="Arial"/>
                <w:sz w:val="20"/>
                <w:szCs w:val="20"/>
              </w:rPr>
              <w:t>Syrgas</w:t>
            </w:r>
          </w:p>
        </w:tc>
        <w:tc>
          <w:tcPr>
            <w:tcW w:w="1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822B6" w:rsidR="002822B6" w:rsidP="75C26691" w:rsidRDefault="002822B6" w14:paraId="7F7D2C3D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70"/>
                <w:szCs w:val="70"/>
              </w:rPr>
            </w:pPr>
          </w:p>
          <w:p w:rsidRPr="002822B6" w:rsidR="002822B6" w:rsidP="75C26691" w:rsidRDefault="002822B6" w14:paraId="12FC390E" w14:textId="6E63206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75C26691" w:rsidR="718D4A36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75C26691" w:rsidR="644BAF9D">
              <w:rPr>
                <w:rFonts w:ascii="Arial" w:hAnsi="Arial" w:cs="Arial"/>
                <w:sz w:val="20"/>
                <w:szCs w:val="20"/>
              </w:rPr>
              <w:t>9 mg/ml</w:t>
            </w:r>
          </w:p>
          <w:p w:rsidR="75C26691" w:rsidP="75C26691" w:rsidRDefault="75C26691" w14:paraId="38E39AB4" w14:textId="755A421C">
            <w:pPr>
              <w:spacing w:after="0" w:line="240" w:lineRule="auto"/>
              <w:ind w:left="0" w:right="0"/>
              <w:rPr>
                <w:rFonts w:ascii="Arial" w:hAnsi="Arial" w:cs="Arial"/>
                <w:sz w:val="12"/>
                <w:szCs w:val="12"/>
              </w:rPr>
            </w:pPr>
          </w:p>
          <w:p w:rsidRPr="002822B6" w:rsidR="002822B6" w:rsidP="254B8059" w:rsidRDefault="002822B6" w14:paraId="46F0F041" w14:textId="5474BE9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254B8059" w:rsidR="3A7523EC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254B8059" w:rsidR="1857AB4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254B8059" w:rsidR="3A3C04CD">
              <w:rPr>
                <w:rFonts w:ascii="Arial" w:hAnsi="Arial" w:cs="Arial"/>
                <w:sz w:val="20"/>
                <w:szCs w:val="20"/>
              </w:rPr>
              <w:t>200 g/l</w:t>
            </w:r>
          </w:p>
          <w:p w:rsidR="254B8059" w:rsidP="254B8059" w:rsidRDefault="254B8059" w14:paraId="69B49FB7" w14:textId="2A657F47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2822B6" w:rsidR="002822B6" w:rsidP="002822B6" w:rsidRDefault="002822B6" w14:paraId="243DB52C" w14:textId="6E456CD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smartTag w:uri="urn:schemas-microsoft-com:office:smarttags" w:element="metricconverter">
              <w:smartTagPr>
                <w:attr w:name="ProductID" w:val="2 l"/>
              </w:smartTagPr>
              <w:r w:rsidRPr="002822B6" w:rsidR="17458316">
                <w:rPr>
                  <w:rFonts w:ascii="Arial" w:hAnsi="Arial" w:cs="Arial"/>
                  <w:sz w:val="20"/>
                  <w:szCs w:val="20"/>
                </w:rPr>
                <w:t xml:space="preserve"> </w:t>
              </w:r>
              <w:r w:rsidRPr="002822B6" w:rsidR="644BAF9D">
                <w:rPr>
                  <w:rFonts w:ascii="Arial" w:hAnsi="Arial" w:cs="Arial"/>
                  <w:sz w:val="20"/>
                  <w:szCs w:val="20"/>
                </w:rPr>
                <w:t>2 l /grimma</w:t>
              </w:r>
            </w:smartTag>
          </w:p>
          <w:p w:rsidRPr="002822B6" w:rsidR="002822B6" w:rsidP="3369F897" w:rsidRDefault="002822B6" w14:paraId="5F05DDA1" w14:textId="708091F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smartTag w:uri="urn:schemas-microsoft-com:office:smarttags" w:element="metricconverter">
              <w:smartTagPr>
                <w:attr w:name="ProductID" w:val="5 l"/>
              </w:smartTagPr>
              <w:r w:rsidRPr="002822B6" w:rsidR="2C47A8EA">
                <w:rPr>
                  <w:rFonts w:ascii="Arial" w:hAnsi="Arial" w:cs="Arial"/>
                  <w:sz w:val="20"/>
                  <w:szCs w:val="20"/>
                </w:rPr>
                <w:t xml:space="preserve"> </w:t>
              </w:r>
              <w:r w:rsidRPr="002822B6" w:rsidR="644BAF9D">
                <w:rPr>
                  <w:rFonts w:ascii="Arial" w:hAnsi="Arial" w:cs="Arial"/>
                  <w:sz w:val="20"/>
                  <w:szCs w:val="20"/>
                </w:rPr>
                <w:t>5 l /mask</w:t>
              </w:r>
            </w:smartTag>
          </w:p>
        </w:tc>
        <w:tc>
          <w:tcPr>
            <w:tcW w:w="1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822B6" w:rsidR="002822B6" w:rsidP="75C26691" w:rsidRDefault="002822B6" w14:paraId="7F144F76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70"/>
                <w:szCs w:val="70"/>
              </w:rPr>
            </w:pPr>
          </w:p>
          <w:p w:rsidRPr="002822B6" w:rsidR="002822B6" w:rsidP="75C26691" w:rsidRDefault="002822B6" w14:paraId="3AAD701D" w14:textId="56F52A3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75C26691" w:rsidR="223BDBE1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75C26691" w:rsidR="5FB58DEE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75C26691" w:rsidR="644BAF9D">
              <w:rPr>
                <w:rFonts w:ascii="Arial" w:hAnsi="Arial" w:cs="Arial"/>
                <w:sz w:val="20"/>
                <w:szCs w:val="20"/>
              </w:rPr>
              <w:t>Individuell</w:t>
            </w:r>
          </w:p>
          <w:p w:rsidR="75C26691" w:rsidP="75C26691" w:rsidRDefault="75C26691" w14:paraId="72EAC34D" w14:textId="0ABB5921">
            <w:pPr>
              <w:spacing w:after="0" w:line="240" w:lineRule="auto"/>
              <w:ind w:left="0" w:right="0"/>
              <w:rPr>
                <w:rFonts w:ascii="Arial" w:hAnsi="Arial" w:cs="Arial"/>
                <w:sz w:val="12"/>
                <w:szCs w:val="12"/>
              </w:rPr>
            </w:pPr>
          </w:p>
          <w:p w:rsidRPr="002822B6" w:rsidR="002822B6" w:rsidP="002822B6" w:rsidRDefault="002822B6" w14:paraId="2AB2ED17" w14:textId="65773EA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3369F897" w:rsidR="487AC6B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3369F897" w:rsidR="61EFB455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3369F897" w:rsidR="487AC6B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3369F897" w:rsidR="644BAF9D">
              <w:rPr>
                <w:rFonts w:ascii="Arial" w:hAnsi="Arial" w:cs="Arial"/>
                <w:sz w:val="20"/>
                <w:szCs w:val="20"/>
              </w:rPr>
              <w:t>Individuell</w:t>
            </w:r>
          </w:p>
          <w:p w:rsidRPr="002822B6" w:rsidR="002822B6" w:rsidP="002822B6" w:rsidRDefault="002822B6" w14:paraId="2D3E5C0E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"/>
                <w:szCs w:val="2"/>
              </w:rPr>
            </w:pPr>
          </w:p>
          <w:p w:rsidRPr="002822B6" w:rsidR="002822B6" w:rsidP="002822B6" w:rsidRDefault="002822B6" w14:paraId="4C5E509D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822B6" w:rsidR="002822B6" w:rsidP="75C26691" w:rsidRDefault="002822B6" w14:paraId="59477478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70"/>
                <w:szCs w:val="70"/>
              </w:rPr>
            </w:pPr>
          </w:p>
          <w:p w:rsidRPr="002822B6" w:rsidR="002822B6" w:rsidP="002822B6" w:rsidRDefault="002822B6" w14:paraId="254C0CD7" w14:textId="0BD4696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3369F897" w:rsidR="5DF345EE"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Pr="3369F897" w:rsidR="2528155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3369F897" w:rsidR="644BAF9D">
              <w:rPr>
                <w:rFonts w:ascii="Arial" w:hAnsi="Arial" w:cs="Arial"/>
                <w:sz w:val="20"/>
                <w:szCs w:val="20"/>
              </w:rPr>
              <w:t>500 ml</w:t>
            </w:r>
          </w:p>
          <w:p w:rsidRPr="002822B6" w:rsidR="002822B6" w:rsidP="002822B6" w:rsidRDefault="002822B6" w14:paraId="7195677F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"/>
                <w:szCs w:val="2"/>
              </w:rPr>
            </w:pPr>
          </w:p>
          <w:p w:rsidRPr="002822B6" w:rsidR="002822B6" w:rsidP="002822B6" w:rsidRDefault="002822B6" w14:paraId="0BB079B6" w14:textId="3CE82C0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75C26691" w:rsidR="435FDAA9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Pr="75C26691" w:rsidR="1D6B141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75C26691" w:rsidR="2F692FB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75C26691" w:rsidR="6FB53FF2">
              <w:rPr>
                <w:rFonts w:ascii="Arial" w:hAnsi="Arial" w:cs="Arial"/>
                <w:sz w:val="20"/>
                <w:szCs w:val="20"/>
              </w:rPr>
              <w:t>2</w:t>
            </w:r>
            <w:r w:rsidRPr="75C26691" w:rsidR="644BAF9D">
              <w:rPr>
                <w:rFonts w:ascii="Arial" w:hAnsi="Arial" w:cs="Arial"/>
                <w:sz w:val="20"/>
                <w:szCs w:val="20"/>
              </w:rPr>
              <w:t>00 ml</w:t>
            </w:r>
          </w:p>
          <w:p w:rsidRPr="002822B6" w:rsidR="002822B6" w:rsidP="002822B6" w:rsidRDefault="002822B6" w14:paraId="0C39F74A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"/>
                <w:szCs w:val="2"/>
              </w:rPr>
            </w:pPr>
          </w:p>
          <w:p w:rsidRPr="002822B6" w:rsidR="002822B6" w:rsidP="002822B6" w:rsidRDefault="002822B6" w14:paraId="26D07FE4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  <w:tc>
          <w:tcPr>
            <w:tcW w:w="31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822B6" w:rsidR="002822B6" w:rsidP="002822B6" w:rsidRDefault="002822B6" w14:paraId="27C71589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12"/>
                <w:szCs w:val="112"/>
              </w:rPr>
            </w:pPr>
          </w:p>
          <w:p w:rsidRPr="002822B6" w:rsidR="002822B6" w:rsidP="513FF11C" w:rsidRDefault="002822B6" w14:paraId="3703B343" w14:textId="34389D0A">
            <w:pPr>
              <w:spacing w:after="0" w:line="240" w:lineRule="auto"/>
              <w:ind w:left="0" w:right="0"/>
              <w:rPr>
                <w:rFonts w:ascii="Arial" w:hAnsi="Arial" w:cs="Arial"/>
                <w:sz w:val="30"/>
                <w:szCs w:val="30"/>
              </w:rPr>
            </w:pPr>
          </w:p>
          <w:p w:rsidRPr="002822B6" w:rsidR="002822B6" w:rsidP="254B8059" w:rsidRDefault="002822B6" w14:paraId="1B91FC18" w14:textId="2C2D8F41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53CABBC7" w:rsidR="2E78BA92">
              <w:rPr>
                <w:rFonts w:ascii="Arial" w:hAnsi="Arial" w:cs="Arial"/>
                <w:sz w:val="20"/>
                <w:szCs w:val="20"/>
              </w:rPr>
              <w:t xml:space="preserve">     </w:t>
            </w:r>
            <w:r w:rsidRPr="53CABBC7" w:rsidR="2E421E8F">
              <w:rPr>
                <w:rFonts w:ascii="Arial" w:hAnsi="Arial" w:cs="Arial"/>
                <w:sz w:val="20"/>
                <w:szCs w:val="20"/>
              </w:rPr>
              <w:t xml:space="preserve">KOL, astma, </w:t>
            </w:r>
            <w:r w:rsidRPr="53CABBC7" w:rsidR="2E421E8F">
              <w:rPr>
                <w:rFonts w:ascii="Arial" w:hAnsi="Arial" w:cs="Arial"/>
                <w:sz w:val="20"/>
                <w:szCs w:val="20"/>
              </w:rPr>
              <w:t>bleomycin</w:t>
            </w:r>
            <w:r w:rsidRPr="53CABBC7" w:rsidR="2E421E8F">
              <w:rPr>
                <w:rFonts w:ascii="Arial" w:hAnsi="Arial" w:cs="Arial"/>
                <w:sz w:val="20"/>
                <w:szCs w:val="20"/>
              </w:rPr>
              <w:t>-</w:t>
            </w:r>
          </w:p>
          <w:p w:rsidRPr="002822B6" w:rsidR="002822B6" w:rsidP="254B8059" w:rsidRDefault="002822B6" w14:paraId="4BDBC8DF" w14:textId="5920081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53CABBC7" w:rsidR="245047DB">
              <w:rPr>
                <w:rFonts w:ascii="Arial" w:hAnsi="Arial" w:cs="Arial"/>
                <w:sz w:val="20"/>
                <w:szCs w:val="20"/>
              </w:rPr>
              <w:t xml:space="preserve">                 </w:t>
            </w:r>
            <w:r w:rsidRPr="53CABBC7" w:rsidR="2E421E8F">
              <w:rPr>
                <w:rFonts w:ascii="Arial" w:hAnsi="Arial" w:cs="Arial"/>
                <w:sz w:val="20"/>
                <w:szCs w:val="20"/>
              </w:rPr>
              <w:t>behandling</w:t>
            </w:r>
          </w:p>
        </w:tc>
      </w:tr>
      <w:tr w:rsidRPr="002822B6" w:rsidR="002822B6" w:rsidTr="7D7E72E9" w14:paraId="3F315297" w14:textId="77777777">
        <w:trPr>
          <w:trHeight w:val="1200"/>
        </w:trPr>
        <w:tc>
          <w:tcPr>
            <w:tcW w:w="2340" w:type="dxa"/>
            <w:tcBorders>
              <w:top w:val="single" w:color="000000" w:themeColor="text2" w:sz="2" w:space="0"/>
              <w:left w:val="single" w:color="000000" w:themeColor="text2" w:sz="2" w:space="0"/>
              <w:bottom w:val="single" w:color="000000" w:themeColor="text2" w:sz="2" w:space="0"/>
              <w:right w:val="single" w:color="000000" w:themeColor="text2" w:sz="2" w:space="0"/>
            </w:tcBorders>
            <w:tcMar/>
          </w:tcPr>
          <w:p w:rsidR="4BF24674" w:rsidP="335F8382" w:rsidRDefault="4BF24674" w14:paraId="400B0FBB" w14:textId="75D6FB77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b w:val="1"/>
                <w:bCs w:val="1"/>
                <w:sz w:val="16"/>
                <w:szCs w:val="16"/>
              </w:rPr>
            </w:pPr>
            <w:r w:rsidRPr="335F8382" w:rsidR="57E8CD71">
              <w:rPr>
                <w:rFonts w:ascii="Arial" w:hAnsi="Arial" w:cs="Arial"/>
                <w:b w:val="1"/>
                <w:bCs w:val="1"/>
                <w:sz w:val="16"/>
                <w:szCs w:val="16"/>
              </w:rPr>
              <w:t xml:space="preserve"> </w:t>
            </w:r>
            <w:r w:rsidRPr="335F8382" w:rsidR="57E8CD71">
              <w:rPr>
                <w:rFonts w:ascii="Arial" w:hAnsi="Arial" w:cs="Arial"/>
                <w:b w:val="1"/>
                <w:bCs w:val="1"/>
                <w:sz w:val="16"/>
                <w:szCs w:val="16"/>
              </w:rPr>
              <w:t xml:space="preserve">     </w:t>
            </w:r>
            <w:r w:rsidRPr="335F8382" w:rsidR="57E8CD71">
              <w:rPr>
                <w:rFonts w:ascii="Arial" w:hAnsi="Arial" w:cs="Arial"/>
                <w:b w:val="1"/>
                <w:bCs w:val="1"/>
                <w:sz w:val="16"/>
                <w:szCs w:val="16"/>
              </w:rPr>
              <w:t xml:space="preserve"> </w:t>
            </w:r>
          </w:p>
          <w:p w:rsidR="4BF24674" w:rsidP="335F8382" w:rsidRDefault="4BF24674" w14:paraId="0B0B80B8" w14:textId="0EB0A6BB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335F8382" w:rsidR="5418C7C3">
              <w:rPr>
                <w:rFonts w:ascii="Arial" w:hAnsi="Arial" w:cs="Arial"/>
                <w:b w:val="1"/>
                <w:bCs w:val="1"/>
                <w:i w:val="1"/>
                <w:iCs w:val="1"/>
                <w:sz w:val="20"/>
                <w:szCs w:val="20"/>
              </w:rPr>
              <w:t>Vid hudirritation runt CDK-ingång</w:t>
            </w:r>
            <w:r w:rsidRPr="335F8382" w:rsidR="5418C7C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4BF24674" w:rsidP="335F8382" w:rsidRDefault="4BF24674" w14:paraId="67C791A3" w14:textId="34EACB08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12"/>
                <w:szCs w:val="12"/>
              </w:rPr>
            </w:pPr>
          </w:p>
          <w:p w:rsidR="4BF24674" w:rsidP="335F8382" w:rsidRDefault="4BF24674" w14:paraId="6CFBC45B" w14:textId="04284F27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335F8382" w:rsidR="5418C7C3">
              <w:rPr>
                <w:rFonts w:ascii="Arial" w:hAnsi="Arial" w:cs="Arial"/>
                <w:sz w:val="20"/>
                <w:szCs w:val="20"/>
              </w:rPr>
              <w:t>K Fenuril-hydrokortison</w:t>
            </w:r>
          </w:p>
          <w:p w:rsidR="4BF24674" w:rsidP="7F53D51E" w:rsidRDefault="4BF24674" w14:paraId="7263D096" w14:textId="0965C92C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b w:val="0"/>
                <w:bCs w:val="0"/>
                <w:i w:val="0"/>
                <w:iCs w:val="0"/>
                <w:sz w:val="12"/>
                <w:szCs w:val="12"/>
              </w:rPr>
            </w:pPr>
            <w:r w:rsidRPr="7F53D51E" w:rsidR="7F912D4D">
              <w:rPr>
                <w:rFonts w:ascii="Arial" w:hAnsi="Arial" w:cs="Arial"/>
                <w:b w:val="1"/>
                <w:bCs w:val="1"/>
                <w:i w:val="1"/>
                <w:iCs w:val="1"/>
                <w:sz w:val="12"/>
                <w:szCs w:val="12"/>
              </w:rPr>
              <w:t xml:space="preserve"> </w:t>
            </w:r>
          </w:p>
          <w:p w:rsidR="4BF24674" w:rsidP="7F53D51E" w:rsidRDefault="4BF24674" w14:paraId="5024FEE9" w14:textId="608BD855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b w:val="1"/>
                <w:bCs w:val="1"/>
                <w:i w:val="1"/>
                <w:iCs w:val="1"/>
                <w:sz w:val="12"/>
                <w:szCs w:val="12"/>
              </w:rPr>
            </w:pPr>
          </w:p>
          <w:p w:rsidR="4BF24674" w:rsidP="7F53D51E" w:rsidRDefault="4BF24674" w14:paraId="793C914B" w14:textId="24BFDD40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b w:val="1"/>
                <w:bCs w:val="1"/>
                <w:i w:val="1"/>
                <w:iCs w:val="1"/>
                <w:sz w:val="12"/>
                <w:szCs w:val="12"/>
              </w:rPr>
            </w:pPr>
          </w:p>
        </w:tc>
        <w:tc>
          <w:tcPr>
            <w:tcW w:w="1455" w:type="dxa"/>
            <w:tcBorders>
              <w:top w:val="single" w:color="000000" w:themeColor="text2" w:sz="2" w:space="0"/>
              <w:left w:val="single" w:color="000000" w:themeColor="text2" w:sz="2" w:space="0"/>
              <w:bottom w:val="single" w:color="000000" w:themeColor="text2" w:sz="2" w:space="0"/>
              <w:right w:val="single" w:color="000000" w:themeColor="text2" w:sz="2" w:space="0"/>
            </w:tcBorders>
            <w:tcMar/>
          </w:tcPr>
          <w:p w:rsidR="1E915C25" w:rsidP="335F8382" w:rsidRDefault="1E915C25" w14:paraId="4657B545" w14:textId="6DF65C22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</w:p>
          <w:p w:rsidR="513FF11C" w:rsidP="513FF11C" w:rsidRDefault="513FF11C" w14:paraId="63C310BF" w14:textId="5BFF96B6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="513FF11C" w:rsidP="513FF11C" w:rsidRDefault="513FF11C" w14:paraId="75C00487" w14:textId="28EB20D6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="513FF11C" w:rsidP="513FF11C" w:rsidRDefault="513FF11C" w14:paraId="441B7FA4" w14:textId="61050F86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="1E915C25" w:rsidP="335F8382" w:rsidRDefault="1E915C25" w14:paraId="5DEA284D" w14:textId="02D76279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335F8382" w:rsidR="209979AE">
              <w:rPr>
                <w:rFonts w:ascii="Arial" w:hAnsi="Arial" w:cs="Arial"/>
                <w:sz w:val="20"/>
                <w:szCs w:val="20"/>
              </w:rPr>
              <w:t>1%</w:t>
            </w:r>
          </w:p>
          <w:p w:rsidR="1E915C25" w:rsidP="53CABBC7" w:rsidRDefault="1E915C25" w14:paraId="2496A88E" w14:textId="00282EAF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b w:val="1"/>
                <w:bCs w:val="1"/>
                <w:sz w:val="20"/>
                <w:szCs w:val="20"/>
              </w:rPr>
            </w:pPr>
          </w:p>
        </w:tc>
        <w:tc>
          <w:tcPr>
            <w:tcW w:w="1575" w:type="dxa"/>
            <w:tcBorders>
              <w:top w:val="single" w:color="000000" w:themeColor="text2" w:sz="2" w:space="0"/>
              <w:left w:val="single" w:color="000000" w:themeColor="text2" w:sz="2" w:space="0"/>
              <w:bottom w:val="single" w:color="000000" w:themeColor="text2" w:sz="2" w:space="0"/>
              <w:right w:val="single" w:color="000000" w:themeColor="text2" w:sz="2" w:space="0"/>
            </w:tcBorders>
            <w:tcMar/>
          </w:tcPr>
          <w:p w:rsidR="24570D90" w:rsidP="335F8382" w:rsidRDefault="24570D90" w14:paraId="20E8F14A" w14:textId="2E0973F7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="24570D90" w:rsidP="335F8382" w:rsidRDefault="24570D90" w14:paraId="6A80F661" w14:textId="785BCEF4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="24570D90" w:rsidP="335F8382" w:rsidRDefault="24570D90" w14:paraId="19602501" w14:textId="164FFB15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30"/>
                <w:szCs w:val="30"/>
              </w:rPr>
            </w:pPr>
          </w:p>
          <w:p w:rsidR="24570D90" w:rsidP="53CABBC7" w:rsidRDefault="24570D90" w14:paraId="6EA79CA0" w14:textId="0E8CB4E4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b w:val="1"/>
                <w:bCs w:val="1"/>
                <w:sz w:val="20"/>
                <w:szCs w:val="20"/>
              </w:rPr>
            </w:pPr>
            <w:r w:rsidRPr="335F8382" w:rsidR="3B1D5362">
              <w:rPr>
                <w:rFonts w:ascii="Arial" w:hAnsi="Arial" w:cs="Arial"/>
                <w:sz w:val="20"/>
                <w:szCs w:val="20"/>
              </w:rPr>
              <w:t xml:space="preserve">Stryks på i ett </w:t>
            </w:r>
            <w:r w:rsidRPr="335F8382" w:rsidR="1A270611">
              <w:rPr>
                <w:rFonts w:ascii="Arial" w:hAnsi="Arial" w:cs="Arial"/>
                <w:sz w:val="20"/>
                <w:szCs w:val="20"/>
              </w:rPr>
              <w:t>t</w:t>
            </w:r>
            <w:r w:rsidRPr="335F8382" w:rsidR="3B1D5362">
              <w:rPr>
                <w:rFonts w:ascii="Arial" w:hAnsi="Arial" w:cs="Arial"/>
                <w:sz w:val="20"/>
                <w:szCs w:val="20"/>
              </w:rPr>
              <w:t>unt lager</w:t>
            </w:r>
          </w:p>
        </w:tc>
        <w:tc>
          <w:tcPr>
            <w:tcW w:w="1530" w:type="dxa"/>
            <w:tcBorders>
              <w:top w:val="single" w:color="000000" w:themeColor="text2" w:sz="2" w:space="0"/>
              <w:left w:val="single" w:color="000000" w:themeColor="text2" w:sz="2" w:space="0"/>
              <w:bottom w:val="single" w:color="000000" w:themeColor="text2" w:sz="2" w:space="0"/>
              <w:right w:val="single" w:color="000000" w:themeColor="text2" w:sz="2" w:space="0"/>
            </w:tcBorders>
            <w:tcMar/>
          </w:tcPr>
          <w:p w:rsidR="330C31EF" w:rsidP="335F8382" w:rsidRDefault="330C31EF" w14:paraId="517602F9" w14:textId="2D0B3428">
            <w:pPr>
              <w:spacing w:after="0" w:line="240" w:lineRule="auto"/>
              <w:ind w:left="0" w:right="0"/>
              <w:rPr>
                <w:rFonts w:ascii="Arial" w:hAnsi="Arial" w:cs="Arial"/>
                <w:b w:val="1"/>
                <w:bCs w:val="1"/>
                <w:sz w:val="20"/>
                <w:szCs w:val="20"/>
              </w:rPr>
            </w:pPr>
            <w:r w:rsidRPr="335F8382" w:rsidR="1FE456EB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4195692A" w:rsidP="53CABBC7" w:rsidRDefault="4195692A" w14:paraId="1F866B7C" w14:textId="0BAC1539">
            <w:pPr>
              <w:pStyle w:val="Normal"/>
              <w:spacing w:after="0" w:line="240" w:lineRule="auto"/>
              <w:ind w:left="0" w:right="0"/>
              <w:rPr>
                <w:rFonts w:ascii="Arial" w:hAnsi="Arial" w:eastAsia="Arial" w:cs="Arial"/>
                <w:b w:val="1"/>
                <w:bCs w:val="1"/>
                <w:i w:val="0"/>
                <w:iCs w:val="0"/>
                <w:sz w:val="20"/>
                <w:szCs w:val="20"/>
              </w:rPr>
            </w:pPr>
          </w:p>
        </w:tc>
        <w:tc>
          <w:tcPr>
            <w:tcW w:w="3102" w:type="dxa"/>
            <w:tcBorders>
              <w:top w:val="single" w:color="000000" w:themeColor="text2" w:sz="2" w:space="0"/>
              <w:left w:val="single" w:color="000000" w:themeColor="text2" w:sz="2" w:space="0"/>
              <w:bottom w:val="single" w:color="000000" w:themeColor="text2" w:sz="2" w:space="0"/>
              <w:right w:val="single" w:color="000000" w:themeColor="text2" w:sz="2" w:space="0"/>
            </w:tcBorders>
            <w:tcMar/>
          </w:tcPr>
          <w:p w:rsidR="254B8059" w:rsidP="335F8382" w:rsidRDefault="254B8059" w14:paraId="41C4F7BB" w14:textId="6744F3E7">
            <w:pPr>
              <w:pStyle w:val="Normal"/>
              <w:spacing w:after="0" w:line="240" w:lineRule="auto"/>
              <w:ind w:left="0" w:right="0"/>
              <w:rPr>
                <w:rFonts w:ascii="Arial" w:hAnsi="Arial" w:eastAsia="Arial" w:cs="Arial"/>
                <w:b w:val="1"/>
                <w:bCs w:val="1"/>
                <w:i w:val="0"/>
                <w:iCs w:val="0"/>
                <w:sz w:val="20"/>
                <w:szCs w:val="20"/>
              </w:rPr>
            </w:pPr>
            <w:r w:rsidRPr="335F8382" w:rsidR="6E06CA30">
              <w:rPr>
                <w:rFonts w:ascii="Arial" w:hAnsi="Arial" w:eastAsia="Arial" w:cs="Arial"/>
                <w:b w:val="1"/>
                <w:bCs w:val="1"/>
                <w:i w:val="0"/>
                <w:iCs w:val="0"/>
                <w:sz w:val="20"/>
                <w:szCs w:val="20"/>
              </w:rPr>
              <w:t xml:space="preserve">         </w:t>
            </w:r>
          </w:p>
        </w:tc>
      </w:tr>
      <w:tr w:rsidRPr="002822B6" w:rsidR="002822B6" w:rsidTr="7D7E72E9" w14:paraId="30F07466" w14:textId="77777777">
        <w:trPr>
          <w:trHeight w:val="976"/>
        </w:trPr>
        <w:tc>
          <w:tcPr>
            <w:tcW w:w="2340" w:type="dxa"/>
            <w:tcBorders>
              <w:top w:val="single" w:color="000000" w:themeColor="text2" w:sz="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822B6" w:rsidR="002822B6" w:rsidP="335F8382" w:rsidRDefault="002822B6" w14:paraId="46DCFDD3" w14:textId="6B2B69FF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b w:val="1"/>
                <w:bCs w:val="1"/>
                <w:i w:val="1"/>
                <w:iCs w:val="1"/>
                <w:sz w:val="16"/>
                <w:szCs w:val="16"/>
              </w:rPr>
            </w:pPr>
          </w:p>
          <w:p w:rsidRPr="002822B6" w:rsidR="002822B6" w:rsidP="53CABBC7" w:rsidRDefault="002822B6" w14:paraId="6C9F3554" w14:textId="7E00779B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b w:val="1"/>
                <w:bCs w:val="1"/>
                <w:i w:val="1"/>
                <w:iCs w:val="1"/>
                <w:sz w:val="20"/>
                <w:szCs w:val="20"/>
              </w:rPr>
            </w:pPr>
            <w:r w:rsidRPr="53CABBC7" w:rsidR="6ACA406E">
              <w:rPr>
                <w:rFonts w:ascii="Arial" w:hAnsi="Arial" w:cs="Arial"/>
                <w:b w:val="1"/>
                <w:bCs w:val="1"/>
                <w:i w:val="1"/>
                <w:iCs w:val="1"/>
                <w:sz w:val="20"/>
                <w:szCs w:val="20"/>
              </w:rPr>
              <w:t>Vid antikoagulations-fri dialys</w:t>
            </w:r>
          </w:p>
          <w:p w:rsidRPr="002822B6" w:rsidR="002822B6" w:rsidP="53CABBC7" w:rsidRDefault="002822B6" w14:paraId="2D5D6C50" w14:textId="063A73B4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12"/>
                <w:szCs w:val="12"/>
              </w:rPr>
            </w:pPr>
          </w:p>
          <w:p w:rsidRPr="002822B6" w:rsidR="002822B6" w:rsidP="53CABBC7" w:rsidRDefault="002822B6" w14:paraId="54F2ACAD" w14:textId="28BBE0A7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53CABBC7" w:rsidR="6ACA406E">
              <w:rPr>
                <w:rFonts w:ascii="Arial" w:hAnsi="Arial" w:cs="Arial"/>
                <w:sz w:val="20"/>
                <w:szCs w:val="20"/>
              </w:rPr>
              <w:t>Inf NaCl</w:t>
            </w:r>
          </w:p>
          <w:p w:rsidRPr="002822B6" w:rsidR="002822B6" w:rsidP="53CABBC7" w:rsidRDefault="002822B6" w14:paraId="6100279A" w14:textId="526E5D54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1455" w:type="dxa"/>
            <w:tcBorders>
              <w:top w:val="single" w:color="000000" w:themeColor="text2" w:sz="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822B6" w:rsidR="002822B6" w:rsidP="002822B6" w:rsidRDefault="002822B6" w14:paraId="5DFC2FDC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8"/>
                <w:szCs w:val="28"/>
              </w:rPr>
            </w:pPr>
          </w:p>
          <w:p w:rsidRPr="002822B6" w:rsidR="002822B6" w:rsidP="002822B6" w:rsidRDefault="002822B6" w14:paraId="2EC500DC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="3369F897" w:rsidP="53CABBC7" w:rsidRDefault="3369F897" w14:paraId="5367DBCA" w14:textId="4A48869B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="3369F897" w:rsidP="53CABBC7" w:rsidRDefault="3369F897" w14:paraId="0DF04862" w14:textId="12545ED9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53CABBC7" w:rsidR="6ACA406E">
              <w:rPr>
                <w:rFonts w:ascii="Arial" w:hAnsi="Arial" w:cs="Arial"/>
                <w:sz w:val="20"/>
                <w:szCs w:val="20"/>
              </w:rPr>
              <w:t>9 mg/ml</w:t>
            </w:r>
          </w:p>
          <w:p w:rsidRPr="002822B6" w:rsidR="002822B6" w:rsidP="53CABBC7" w:rsidRDefault="002822B6" w14:paraId="56BECE03" w14:textId="19763481">
            <w:pPr>
              <w:spacing w:after="0" w:line="240" w:lineRule="auto"/>
              <w:ind w:left="0" w:right="0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1575" w:type="dxa"/>
            <w:tcBorders>
              <w:top w:val="single" w:color="000000" w:themeColor="text2" w:sz="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822B6" w:rsidR="002822B6" w:rsidP="53CABBC7" w:rsidRDefault="002822B6" w14:paraId="3DE3412E" w14:textId="2EF19682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2822B6" w:rsidR="002822B6" w:rsidP="53CABBC7" w:rsidRDefault="002822B6" w14:paraId="416A5650" w14:textId="735AAE23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2822B6" w:rsidR="002822B6" w:rsidP="53CABBC7" w:rsidRDefault="002822B6" w14:paraId="45CF27B3" w14:textId="4549C315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8"/>
                <w:szCs w:val="28"/>
              </w:rPr>
            </w:pPr>
          </w:p>
          <w:p w:rsidRPr="002822B6" w:rsidR="002822B6" w:rsidP="53CABBC7" w:rsidRDefault="002822B6" w14:paraId="70F23DFA" w14:textId="1DD807D8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53CABBC7" w:rsidR="6ACA406E">
              <w:rPr>
                <w:rFonts w:ascii="Arial" w:hAnsi="Arial" w:cs="Arial"/>
                <w:sz w:val="20"/>
                <w:szCs w:val="20"/>
              </w:rPr>
              <w:t>500-750 ml/h</w:t>
            </w:r>
          </w:p>
        </w:tc>
        <w:tc>
          <w:tcPr>
            <w:tcW w:w="1530" w:type="dxa"/>
            <w:tcBorders>
              <w:top w:val="single" w:color="000000" w:themeColor="text2" w:sz="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822B6" w:rsidR="002822B6" w:rsidP="002822B6" w:rsidRDefault="002822B6" w14:paraId="18408773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88"/>
                <w:szCs w:val="88"/>
              </w:rPr>
            </w:pPr>
          </w:p>
        </w:tc>
        <w:tc>
          <w:tcPr>
            <w:tcW w:w="3102" w:type="dxa"/>
            <w:tcBorders>
              <w:top w:val="single" w:color="000000" w:themeColor="text2" w:sz="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822B6" w:rsidR="002822B6" w:rsidP="53CABBC7" w:rsidRDefault="002822B6" w14:paraId="3B935525" w14:textId="69CE7F51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8"/>
                <w:szCs w:val="28"/>
              </w:rPr>
            </w:pPr>
          </w:p>
          <w:p w:rsidRPr="002822B6" w:rsidR="002822B6" w:rsidP="53CABBC7" w:rsidRDefault="002822B6" w14:paraId="7DC82B69" w14:textId="789AF32A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53CABBC7" w:rsidR="6ACA406E">
              <w:rPr>
                <w:rFonts w:ascii="Arial" w:hAnsi="Arial" w:cs="Arial"/>
                <w:sz w:val="20"/>
                <w:szCs w:val="20"/>
              </w:rPr>
              <w:t xml:space="preserve">När </w:t>
            </w:r>
            <w:r w:rsidRPr="53CABBC7" w:rsidR="6ACA406E">
              <w:rPr>
                <w:rFonts w:ascii="Arial" w:hAnsi="Arial" w:cs="Arial"/>
                <w:sz w:val="20"/>
                <w:szCs w:val="20"/>
              </w:rPr>
              <w:t>onlinevätska</w:t>
            </w:r>
            <w:r w:rsidRPr="53CABBC7" w:rsidR="6ACA406E">
              <w:rPr>
                <w:rFonts w:ascii="Arial" w:hAnsi="Arial" w:cs="Arial"/>
                <w:sz w:val="20"/>
                <w:szCs w:val="20"/>
              </w:rPr>
              <w:t xml:space="preserve"> inte kan tillverkas.</w:t>
            </w:r>
          </w:p>
          <w:p w:rsidRPr="002822B6" w:rsidR="002822B6" w:rsidP="3369F897" w:rsidRDefault="002822B6" w14:paraId="06777C83" w14:textId="010DBEB1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53CABBC7" w:rsidR="6ACA406E">
              <w:rPr>
                <w:rFonts w:ascii="Arial" w:hAnsi="Arial" w:cs="Arial"/>
                <w:sz w:val="20"/>
                <w:szCs w:val="20"/>
              </w:rPr>
              <w:t>Ges med infusionspump</w:t>
            </w:r>
          </w:p>
        </w:tc>
      </w:tr>
      <w:tr w:rsidRPr="002822B6" w:rsidR="002822B6" w:rsidTr="7D7E72E9" w14:paraId="24C04644" w14:textId="77777777">
        <w:trPr>
          <w:trHeight w:val="1258"/>
        </w:trPr>
        <w:tc>
          <w:tcPr>
            <w:tcW w:w="2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7F53D51E" w:rsidP="7F53D51E" w:rsidRDefault="7F53D51E" w14:paraId="72CE0D58" w14:textId="09EA7EF0">
            <w:pPr>
              <w:spacing w:after="0" w:line="240" w:lineRule="auto"/>
              <w:ind w:left="0" w:right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0"/>
                <w:szCs w:val="20"/>
              </w:rPr>
            </w:pPr>
            <w:r w:rsidRPr="7F53D51E" w:rsidR="7F53D51E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0"/>
                <w:szCs w:val="20"/>
                <w:lang w:val="sv-SE"/>
              </w:rPr>
              <w:t xml:space="preserve">       </w:t>
            </w:r>
          </w:p>
          <w:p w:rsidR="7F53D51E" w:rsidP="7F53D51E" w:rsidRDefault="7F53D51E" w14:paraId="6A70CF10" w14:textId="51CBCBC3">
            <w:pPr>
              <w:spacing w:after="0" w:line="240" w:lineRule="auto"/>
              <w:ind w:left="0" w:right="0"/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0"/>
                <w:szCs w:val="20"/>
                <w:lang w:val="sv-SE"/>
              </w:rPr>
            </w:pPr>
          </w:p>
          <w:p w:rsidR="4BC28287" w:rsidP="7F53D51E" w:rsidRDefault="4BC28287" w14:paraId="086B9AA5" w14:textId="16790AD4">
            <w:pPr>
              <w:spacing w:after="0" w:line="240" w:lineRule="auto"/>
              <w:ind w:left="0" w:right="0"/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0"/>
                <w:szCs w:val="20"/>
                <w:lang w:val="sv-SE"/>
              </w:rPr>
            </w:pPr>
            <w:r w:rsidRPr="7F53D51E" w:rsidR="4BC28287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0"/>
                <w:szCs w:val="20"/>
                <w:lang w:val="sv-SE"/>
              </w:rPr>
              <w:t xml:space="preserve">       </w:t>
            </w:r>
            <w:r w:rsidRPr="7F53D51E" w:rsidR="7F53D51E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0"/>
                <w:szCs w:val="20"/>
                <w:lang w:val="sv-SE"/>
              </w:rPr>
              <w:t>Läkemedel</w:t>
            </w:r>
          </w:p>
        </w:tc>
        <w:tc>
          <w:tcPr>
            <w:tcW w:w="1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7F53D51E" w:rsidP="7F53D51E" w:rsidRDefault="7F53D51E" w14:paraId="0C82A5C5" w14:textId="01139036">
            <w:pPr>
              <w:spacing w:after="0" w:line="240" w:lineRule="auto"/>
              <w:ind w:left="0" w:right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0"/>
                <w:szCs w:val="20"/>
              </w:rPr>
            </w:pPr>
            <w:r w:rsidRPr="7F53D51E" w:rsidR="7F53D51E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0"/>
                <w:szCs w:val="20"/>
                <w:lang w:val="sv-SE"/>
              </w:rPr>
              <w:t xml:space="preserve">   </w:t>
            </w:r>
            <w:r w:rsidRPr="7F53D51E" w:rsidR="64A434DB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0"/>
                <w:szCs w:val="20"/>
                <w:lang w:val="sv-SE"/>
              </w:rPr>
              <w:t xml:space="preserve">       </w:t>
            </w:r>
          </w:p>
          <w:p w:rsidR="7F53D51E" w:rsidP="7F53D51E" w:rsidRDefault="7F53D51E" w14:paraId="4223BFD2" w14:textId="1ABD4464">
            <w:pPr>
              <w:spacing w:after="0" w:line="240" w:lineRule="auto"/>
              <w:ind w:left="0" w:right="0"/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0"/>
                <w:szCs w:val="20"/>
                <w:lang w:val="sv-SE"/>
              </w:rPr>
            </w:pPr>
          </w:p>
          <w:p w:rsidR="7F53D51E" w:rsidP="7F53D51E" w:rsidRDefault="7F53D51E" w14:paraId="181532EC" w14:textId="62ACF64E">
            <w:pPr>
              <w:spacing w:after="0" w:line="240" w:lineRule="auto"/>
              <w:ind w:left="0" w:right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0"/>
                <w:szCs w:val="20"/>
              </w:rPr>
            </w:pPr>
            <w:r w:rsidRPr="7F53D51E" w:rsidR="7F53D51E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0"/>
                <w:szCs w:val="20"/>
                <w:lang w:val="sv-SE"/>
              </w:rPr>
              <w:t>Styrka</w:t>
            </w:r>
          </w:p>
        </w:tc>
        <w:tc>
          <w:tcPr>
            <w:tcW w:w="1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7F53D51E" w:rsidP="7F53D51E" w:rsidRDefault="7F53D51E" w14:paraId="542616FF" w14:textId="27D1C676">
            <w:pPr>
              <w:spacing w:after="0" w:line="240" w:lineRule="auto"/>
              <w:ind w:left="0" w:right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0"/>
                <w:szCs w:val="20"/>
              </w:rPr>
            </w:pPr>
            <w:r w:rsidRPr="7F53D51E" w:rsidR="7F53D51E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0"/>
                <w:szCs w:val="20"/>
                <w:lang w:val="sv-SE"/>
              </w:rPr>
              <w:t xml:space="preserve">  </w:t>
            </w:r>
          </w:p>
          <w:p w:rsidR="7F53D51E" w:rsidP="7F53D51E" w:rsidRDefault="7F53D51E" w14:paraId="4144C9BB" w14:textId="67A89999">
            <w:pPr>
              <w:spacing w:after="0" w:line="240" w:lineRule="auto"/>
              <w:ind w:left="0" w:right="0"/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0"/>
                <w:szCs w:val="20"/>
                <w:lang w:val="sv-SE"/>
              </w:rPr>
            </w:pPr>
          </w:p>
          <w:p w:rsidR="7F53D51E" w:rsidP="7F53D51E" w:rsidRDefault="7F53D51E" w14:paraId="053A42E4" w14:textId="716940EE">
            <w:pPr>
              <w:spacing w:after="0" w:line="240" w:lineRule="auto"/>
              <w:ind w:left="0" w:right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0"/>
                <w:szCs w:val="20"/>
              </w:rPr>
            </w:pPr>
            <w:r w:rsidRPr="7F53D51E" w:rsidR="7F53D51E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0"/>
                <w:szCs w:val="20"/>
                <w:lang w:val="sv-SE"/>
              </w:rPr>
              <w:t xml:space="preserve"> Normaldos</w:t>
            </w:r>
          </w:p>
          <w:p w:rsidR="7F53D51E" w:rsidP="7F53D51E" w:rsidRDefault="7F53D51E" w14:paraId="224AF7E7" w14:textId="6F9233D8">
            <w:pPr>
              <w:spacing w:after="0" w:line="240" w:lineRule="auto"/>
              <w:ind w:left="0" w:right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12"/>
                <w:szCs w:val="12"/>
              </w:rPr>
            </w:pPr>
          </w:p>
          <w:p w:rsidR="7F53D51E" w:rsidP="7F53D51E" w:rsidRDefault="7F53D51E" w14:paraId="6205BB01" w14:textId="50ABB09F">
            <w:pPr>
              <w:spacing w:after="0" w:line="240" w:lineRule="auto"/>
              <w:ind w:left="0" w:right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12"/>
                <w:szCs w:val="12"/>
              </w:rPr>
            </w:pPr>
          </w:p>
          <w:p w:rsidR="7F53D51E" w:rsidP="7F53D51E" w:rsidRDefault="7F53D51E" w14:paraId="71103295" w14:textId="668395A5">
            <w:pPr>
              <w:pStyle w:val="Normal"/>
              <w:spacing w:after="0" w:line="240" w:lineRule="auto"/>
              <w:ind w:left="0" w:right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12"/>
                <w:szCs w:val="12"/>
              </w:rPr>
            </w:pPr>
          </w:p>
        </w:tc>
        <w:tc>
          <w:tcPr>
            <w:tcW w:w="1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7F53D51E" w:rsidP="7F53D51E" w:rsidRDefault="7F53D51E" w14:paraId="1E4B7815" w14:textId="5F73B815">
            <w:pPr>
              <w:spacing w:after="0" w:line="240" w:lineRule="auto"/>
              <w:ind w:left="0" w:right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0"/>
                <w:szCs w:val="20"/>
              </w:rPr>
            </w:pPr>
            <w:r w:rsidRPr="7F53D51E" w:rsidR="7F53D51E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0"/>
                <w:szCs w:val="20"/>
                <w:lang w:val="sv-SE"/>
              </w:rPr>
              <w:t xml:space="preserve">  </w:t>
            </w:r>
          </w:p>
          <w:p w:rsidR="7F53D51E" w:rsidP="7F53D51E" w:rsidRDefault="7F53D51E" w14:paraId="2E6CD6D8" w14:textId="7A7DE105">
            <w:pPr>
              <w:spacing w:after="0" w:line="240" w:lineRule="auto"/>
              <w:ind w:left="0" w:right="0"/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0"/>
                <w:szCs w:val="20"/>
                <w:lang w:val="sv-SE"/>
              </w:rPr>
            </w:pPr>
          </w:p>
          <w:p w:rsidR="33C0E1EF" w:rsidP="7F53D51E" w:rsidRDefault="33C0E1EF" w14:paraId="3B15DA2B" w14:textId="731E2248">
            <w:pPr>
              <w:spacing w:after="0" w:line="240" w:lineRule="auto"/>
              <w:ind w:left="0" w:right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0"/>
                <w:szCs w:val="20"/>
              </w:rPr>
            </w:pPr>
            <w:r w:rsidRPr="7F53D51E" w:rsidR="33C0E1EF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0"/>
                <w:szCs w:val="20"/>
                <w:lang w:val="sv-SE"/>
              </w:rPr>
              <w:t xml:space="preserve">  </w:t>
            </w:r>
            <w:r w:rsidRPr="7F53D51E" w:rsidR="7F53D51E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0"/>
                <w:szCs w:val="20"/>
                <w:lang w:val="sv-SE"/>
              </w:rPr>
              <w:t>Maxdos</w:t>
            </w:r>
            <w:r w:rsidRPr="7F53D51E" w:rsidR="7F53D51E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0"/>
                <w:szCs w:val="20"/>
                <w:lang w:val="sv-SE"/>
              </w:rPr>
              <w:t xml:space="preserve">/   </w:t>
            </w:r>
          </w:p>
          <w:p w:rsidR="3367F560" w:rsidP="7F53D51E" w:rsidRDefault="3367F560" w14:paraId="5226D301" w14:textId="48C26E0E">
            <w:pPr>
              <w:spacing w:after="0" w:line="240" w:lineRule="auto"/>
              <w:ind w:left="0" w:right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0"/>
                <w:szCs w:val="20"/>
              </w:rPr>
            </w:pPr>
            <w:r w:rsidRPr="7F53D51E" w:rsidR="3367F560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0"/>
                <w:szCs w:val="20"/>
                <w:lang w:val="sv-SE"/>
              </w:rPr>
              <w:t>b</w:t>
            </w:r>
            <w:r w:rsidRPr="7F53D51E" w:rsidR="7F53D51E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0"/>
                <w:szCs w:val="20"/>
                <w:lang w:val="sv-SE"/>
              </w:rPr>
              <w:t>ehandling</w:t>
            </w:r>
          </w:p>
          <w:p w:rsidR="7F53D51E" w:rsidP="7F53D51E" w:rsidRDefault="7F53D51E" w14:paraId="22F59459" w14:textId="22C1A6E5">
            <w:pPr>
              <w:pStyle w:val="Normal"/>
              <w:spacing w:after="0" w:line="240" w:lineRule="auto"/>
              <w:ind w:left="0" w:right="0"/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0"/>
                <w:szCs w:val="20"/>
                <w:lang w:val="sv-SE"/>
              </w:rPr>
            </w:pPr>
          </w:p>
        </w:tc>
        <w:tc>
          <w:tcPr>
            <w:tcW w:w="31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="7F53D51E" w:rsidP="7F53D51E" w:rsidRDefault="7F53D51E" w14:paraId="36A5EDD8" w14:textId="1CBE14F5">
            <w:pPr>
              <w:spacing w:after="0" w:line="240" w:lineRule="auto"/>
              <w:ind w:left="0" w:right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12"/>
                <w:szCs w:val="12"/>
                <w:lang w:val="sv-SE"/>
              </w:rPr>
            </w:pPr>
          </w:p>
          <w:p w:rsidR="7F53D51E" w:rsidP="7F53D51E" w:rsidRDefault="7F53D51E" w14:paraId="12858114" w14:textId="5F86B789">
            <w:pPr>
              <w:spacing w:after="0" w:line="240" w:lineRule="auto"/>
              <w:ind w:left="0" w:right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12"/>
                <w:szCs w:val="12"/>
                <w:lang w:val="sv-SE"/>
              </w:rPr>
            </w:pPr>
          </w:p>
          <w:p w:rsidR="7F53D51E" w:rsidP="7F53D51E" w:rsidRDefault="7F53D51E" w14:paraId="1C739B6E" w14:textId="7BF88AF9">
            <w:pPr>
              <w:spacing w:after="0" w:line="240" w:lineRule="auto"/>
              <w:ind w:left="0" w:right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12"/>
                <w:szCs w:val="12"/>
                <w:lang w:val="sv-SE"/>
              </w:rPr>
            </w:pPr>
          </w:p>
          <w:p w:rsidR="7F53D51E" w:rsidP="7F53D51E" w:rsidRDefault="7F53D51E" w14:paraId="111660BE" w14:textId="3706E1E2">
            <w:pPr>
              <w:spacing w:after="0" w:line="240" w:lineRule="auto"/>
              <w:ind w:left="0" w:right="0"/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0"/>
                <w:szCs w:val="20"/>
                <w:lang w:val="sv-SE"/>
              </w:rPr>
            </w:pPr>
            <w:r w:rsidRPr="7F53D51E" w:rsidR="7F53D51E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12"/>
                <w:szCs w:val="12"/>
                <w:lang w:val="sv-SE"/>
              </w:rPr>
              <w:t xml:space="preserve"> </w:t>
            </w:r>
            <w:r w:rsidRPr="7F53D51E" w:rsidR="7F53D51E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0"/>
                <w:szCs w:val="20"/>
                <w:lang w:val="sv-SE"/>
              </w:rPr>
              <w:t>Kon</w:t>
            </w:r>
            <w:r w:rsidRPr="7F53D51E" w:rsidR="7F53D51E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0"/>
                <w:szCs w:val="20"/>
                <w:lang w:val="sv-SE"/>
              </w:rPr>
              <w:t xml:space="preserve">traindikation/anmärkning              se även </w:t>
            </w:r>
            <w:r w:rsidRPr="7F53D51E" w:rsidR="7F53D51E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0"/>
                <w:szCs w:val="20"/>
                <w:lang w:val="sv-SE"/>
              </w:rPr>
              <w:t>Fass</w:t>
            </w:r>
          </w:p>
        </w:tc>
      </w:tr>
      <w:tr w:rsidRPr="002822B6" w:rsidR="002822B6" w:rsidTr="7D7E72E9" w14:paraId="5D6CD57C" w14:textId="77777777">
        <w:trPr>
          <w:trHeight w:val="1590"/>
        </w:trPr>
        <w:tc>
          <w:tcPr>
            <w:tcW w:w="2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822B6" w:rsidR="002822B6" w:rsidP="335F8382" w:rsidRDefault="002822B6" w14:textId="77777777" w14:paraId="30416F79">
            <w:pPr>
              <w:spacing w:after="0" w:line="240" w:lineRule="auto"/>
              <w:ind w:left="0" w:right="0"/>
              <w:rPr>
                <w:rFonts w:ascii="Arial" w:hAnsi="Arial" w:cs="Arial"/>
                <w:b w:val="0"/>
                <w:bCs w:val="0"/>
                <w:i w:val="0"/>
                <w:iCs w:val="0"/>
                <w:sz w:val="2"/>
                <w:szCs w:val="2"/>
              </w:rPr>
            </w:pPr>
          </w:p>
          <w:p w:rsidRPr="002822B6" w:rsidR="002822B6" w:rsidP="335F8382" w:rsidRDefault="002822B6" w14:paraId="47D8F2A3" w14:textId="7FE31616">
            <w:pPr>
              <w:spacing w:after="0" w:line="240" w:lineRule="auto"/>
              <w:ind w:left="0" w:right="0"/>
              <w:rPr>
                <w:rFonts w:ascii="Arial" w:hAnsi="Arial" w:cs="Arial"/>
                <w:b w:val="1"/>
                <w:bCs w:val="1"/>
                <w:i w:val="1"/>
                <w:iCs w:val="1"/>
                <w:sz w:val="20"/>
                <w:szCs w:val="20"/>
              </w:rPr>
            </w:pPr>
            <w:r w:rsidRPr="335F8382" w:rsidR="1D2A69C9">
              <w:rPr>
                <w:rFonts w:ascii="Arial" w:hAnsi="Arial" w:cs="Arial"/>
                <w:b w:val="1"/>
                <w:bCs w:val="1"/>
                <w:i w:val="1"/>
                <w:iCs w:val="1"/>
                <w:sz w:val="20"/>
                <w:szCs w:val="20"/>
              </w:rPr>
              <w:t>Kärlkateterlås för installation i CDK</w:t>
            </w:r>
          </w:p>
          <w:p w:rsidRPr="002822B6" w:rsidR="002822B6" w:rsidP="53CABBC7" w:rsidRDefault="002822B6" w14:paraId="498C296A" w14:textId="739BB1F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53CABBC7" w:rsidR="2B6A4A79">
              <w:rPr>
                <w:rFonts w:ascii="Arial" w:hAnsi="Arial" w:cs="Arial"/>
                <w:sz w:val="20"/>
                <w:szCs w:val="20"/>
              </w:rPr>
              <w:t>1) Citraflow</w:t>
            </w:r>
          </w:p>
          <w:p w:rsidRPr="002822B6" w:rsidR="002822B6" w:rsidP="53CABBC7" w:rsidRDefault="002822B6" w14:textId="77777777" w14:paraId="4E4431C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2822B6" w:rsidR="002822B6" w:rsidP="53CABBC7" w:rsidRDefault="002822B6" w14:textId="77777777" w14:paraId="3187F45F">
            <w:pPr>
              <w:spacing w:after="0" w:line="240" w:lineRule="auto"/>
              <w:ind w:left="0" w:right="0"/>
              <w:rPr>
                <w:rFonts w:ascii="Arial" w:hAnsi="Arial" w:cs="Arial"/>
                <w:sz w:val="8"/>
                <w:szCs w:val="8"/>
              </w:rPr>
            </w:pPr>
          </w:p>
          <w:p w:rsidRPr="002822B6" w:rsidR="002822B6" w:rsidP="53CABBC7" w:rsidRDefault="002822B6" w14:paraId="269C1210" w14:textId="02EBF8A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53CABBC7" w:rsidR="2B6A4A79">
              <w:rPr>
                <w:rFonts w:ascii="Arial" w:hAnsi="Arial" w:cs="Arial"/>
                <w:sz w:val="20"/>
                <w:szCs w:val="20"/>
              </w:rPr>
              <w:t>2) TauroLockHep500</w:t>
            </w:r>
          </w:p>
          <w:p w:rsidRPr="002822B6" w:rsidR="002822B6" w:rsidP="53CABBC7" w:rsidRDefault="002822B6" w14:paraId="79014036" w14:textId="546739D6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</w:p>
          <w:p w:rsidRPr="002822B6" w:rsidR="002822B6" w:rsidP="53CABBC7" w:rsidRDefault="002822B6" w14:paraId="75DCE5E4" w14:textId="42ACDC58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</w:p>
          <w:p w:rsidRPr="002822B6" w:rsidR="002822B6" w:rsidP="53CABBC7" w:rsidRDefault="002822B6" w14:paraId="356C7267" w14:textId="7AB6272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53CABBC7" w:rsidR="2B6A4A79">
              <w:rPr>
                <w:rFonts w:ascii="Arial" w:hAnsi="Arial" w:cs="Arial"/>
                <w:sz w:val="20"/>
                <w:szCs w:val="20"/>
              </w:rPr>
              <w:t xml:space="preserve">3) TauroLock  </w:t>
            </w:r>
          </w:p>
          <w:p w:rsidRPr="002822B6" w:rsidR="002822B6" w:rsidP="53CABBC7" w:rsidRDefault="002822B6" w14:paraId="5DB1F61B" w14:textId="383E168B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53CABBC7" w:rsidR="2B6A4A79">
              <w:rPr>
                <w:rFonts w:ascii="Arial" w:hAnsi="Arial" w:cs="Arial"/>
                <w:sz w:val="20"/>
                <w:szCs w:val="20"/>
              </w:rPr>
              <w:t xml:space="preserve">     Urokinas 25 000 U</w:t>
            </w:r>
          </w:p>
          <w:p w:rsidRPr="002822B6" w:rsidR="002822B6" w:rsidP="53CABBC7" w:rsidRDefault="002822B6" w14:textId="77777777" w14:paraId="435AE6B5">
            <w:pPr>
              <w:spacing w:after="0" w:line="240" w:lineRule="auto"/>
              <w:ind w:left="0" w:right="0"/>
              <w:rPr>
                <w:rFonts w:ascii="Arial" w:hAnsi="Arial" w:cs="Arial"/>
                <w:sz w:val="4"/>
                <w:szCs w:val="4"/>
              </w:rPr>
            </w:pPr>
          </w:p>
          <w:p w:rsidRPr="002822B6" w:rsidR="002822B6" w:rsidP="002822B6" w:rsidRDefault="002822B6" w14:paraId="7F5471A5" w14:textId="0A4E16BF">
            <w:pPr>
              <w:spacing w:after="0" w:line="240" w:lineRule="auto"/>
              <w:ind w:left="0" w:right="0"/>
              <w:rPr>
                <w:rFonts w:ascii="Arial" w:hAnsi="Arial" w:cs="Arial"/>
                <w:sz w:val="4"/>
                <w:szCs w:val="4"/>
              </w:rPr>
            </w:pPr>
          </w:p>
          <w:p w:rsidRPr="002822B6" w:rsidR="002822B6" w:rsidP="53CABBC7" w:rsidRDefault="002822B6" w14:paraId="002A1B68" w14:textId="508C9819">
            <w:pPr>
              <w:spacing w:after="0" w:line="240" w:lineRule="auto"/>
              <w:ind w:left="0" w:right="0"/>
              <w:rPr>
                <w:rFonts w:ascii="Arial" w:hAnsi="Arial" w:cs="Arial"/>
                <w:b w:val="0"/>
                <w:bCs w:val="0"/>
                <w:i w:val="0"/>
                <w:iCs w:val="0"/>
                <w:sz w:val="12"/>
                <w:szCs w:val="12"/>
              </w:rPr>
            </w:pPr>
          </w:p>
        </w:tc>
        <w:tc>
          <w:tcPr>
            <w:tcW w:w="1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822B6" w:rsidR="002822B6" w:rsidP="53CABBC7" w:rsidRDefault="002822B6" w14:paraId="2BE76A5E" w14:textId="31EEB08E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53CABBC7" w:rsidR="5C1C1CF4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Pr="002822B6" w:rsidR="002822B6" w:rsidP="53CABBC7" w:rsidRDefault="002822B6" w14:paraId="0DAF6932" w14:textId="7FA3A42B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2822B6" w:rsidR="002822B6" w:rsidP="53CABBC7" w:rsidRDefault="002822B6" w14:paraId="39C992D1" w14:textId="1870323E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2822B6" w:rsidR="002822B6" w:rsidP="53CABBC7" w:rsidRDefault="002822B6" w14:paraId="6A6A1302" w14:textId="2AC63AE4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53CABBC7" w:rsidR="5C1C1CF4">
              <w:rPr>
                <w:rFonts w:ascii="Arial" w:hAnsi="Arial" w:cs="Arial"/>
                <w:sz w:val="20"/>
                <w:szCs w:val="20"/>
              </w:rPr>
              <w:t xml:space="preserve">  46,7%</w:t>
            </w:r>
          </w:p>
          <w:p w:rsidRPr="002822B6" w:rsidR="002822B6" w:rsidP="41A897F0" w:rsidRDefault="002822B6" w14:paraId="10525415" w14:textId="298BC6A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41A897F0" w:rsidR="10BAB497"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  <w:p w:rsidRPr="002822B6" w:rsidR="002822B6" w:rsidP="53CABBC7" w:rsidRDefault="002822B6" w14:paraId="204E1F0B" w14:textId="243F727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53CABBC7" w:rsidR="7637D50F"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  <w:p w:rsidRPr="002822B6" w:rsidR="002822B6" w:rsidP="53CABBC7" w:rsidRDefault="002822B6" w14:paraId="6B8822B8" w14:textId="22A74FC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2822B6" w:rsidR="002822B6" w:rsidP="53CABBC7" w:rsidRDefault="002822B6" w14:paraId="13EF6163" w14:textId="1F48E79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2822B6" w:rsidR="002822B6" w:rsidP="53CABBC7" w:rsidRDefault="002822B6" w14:paraId="59EE7C89" w14:textId="2BAE623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2822B6" w:rsidR="002822B6" w:rsidP="53CABBC7" w:rsidRDefault="002822B6" w14:paraId="725E4003" w14:textId="2368117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2822B6" w:rsidR="002822B6" w:rsidP="53CABBC7" w:rsidRDefault="002822B6" w14:paraId="167BBE2D" w14:textId="2A17855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2822B6" w:rsidR="002822B6" w:rsidP="53CABBC7" w:rsidRDefault="002822B6" w14:paraId="3FF90B8F" w14:textId="7C7B6CB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2822B6" w:rsidR="002822B6" w:rsidP="53CABBC7" w:rsidRDefault="002822B6" w14:paraId="026836B5" w14:textId="6B4922F7">
            <w:pPr>
              <w:spacing w:after="0" w:line="240" w:lineRule="auto"/>
              <w:ind w:left="0" w:right="0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1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822B6" w:rsidR="002822B6" w:rsidP="53CABBC7" w:rsidRDefault="002822B6" w14:paraId="646CC6AB" w14:textId="67B20F32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8"/>
                <w:szCs w:val="28"/>
              </w:rPr>
            </w:pPr>
          </w:p>
          <w:p w:rsidRPr="002822B6" w:rsidR="002822B6" w:rsidP="53CABBC7" w:rsidRDefault="002822B6" w14:paraId="4B9E51A8" w14:textId="47AD7860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53CABBC7" w:rsidR="1879A8E2">
              <w:rPr>
                <w:rFonts w:ascii="Arial" w:hAnsi="Arial" w:cs="Arial"/>
                <w:sz w:val="28"/>
                <w:szCs w:val="28"/>
              </w:rPr>
              <w:t xml:space="preserve">      </w:t>
            </w:r>
          </w:p>
          <w:p w:rsidRPr="002822B6" w:rsidR="002822B6" w:rsidP="53CABBC7" w:rsidRDefault="002822B6" w14:paraId="20224049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53CABBC7" w:rsidR="1879A8E2">
              <w:rPr>
                <w:rFonts w:ascii="Arial" w:hAnsi="Arial" w:cs="Arial"/>
                <w:sz w:val="20"/>
                <w:szCs w:val="20"/>
              </w:rPr>
              <w:t>Enligt skänkellumen</w:t>
            </w:r>
          </w:p>
          <w:p w:rsidRPr="002822B6" w:rsidR="002822B6" w:rsidP="53CABBC7" w:rsidRDefault="002822B6" w14:paraId="23D4B9AB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</w:p>
          <w:p w:rsidRPr="002822B6" w:rsidR="002822B6" w:rsidP="53CABBC7" w:rsidRDefault="002822B6" w14:paraId="679B7107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53CABBC7" w:rsidR="1879A8E2">
              <w:rPr>
                <w:rFonts w:ascii="Arial" w:hAnsi="Arial" w:cs="Arial"/>
                <w:sz w:val="20"/>
                <w:szCs w:val="20"/>
              </w:rPr>
              <w:t>Enligt skänkellumen</w:t>
            </w:r>
          </w:p>
          <w:p w:rsidRPr="002822B6" w:rsidR="002822B6" w:rsidP="53CABBC7" w:rsidRDefault="002822B6" w14:paraId="52B36A81" w14:textId="57964F17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12"/>
                <w:szCs w:val="12"/>
              </w:rPr>
            </w:pPr>
          </w:p>
          <w:p w:rsidRPr="002822B6" w:rsidR="002822B6" w:rsidP="53CABBC7" w:rsidRDefault="002822B6" w14:paraId="600C3433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53CABBC7" w:rsidR="1879A8E2">
              <w:rPr>
                <w:rFonts w:ascii="Arial" w:hAnsi="Arial" w:cs="Arial"/>
                <w:sz w:val="20"/>
                <w:szCs w:val="20"/>
              </w:rPr>
              <w:t>Enligt skänkellumen</w:t>
            </w:r>
          </w:p>
          <w:p w:rsidRPr="002822B6" w:rsidR="002822B6" w:rsidP="53CABBC7" w:rsidRDefault="002822B6" w14:paraId="64940C1E" w14:textId="38994AA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53CABBC7" w:rsidR="1879A8E2">
              <w:rPr>
                <w:rFonts w:ascii="Arial" w:hAnsi="Arial" w:cs="Arial"/>
                <w:b w:val="1"/>
                <w:bCs w:val="1"/>
                <w:i w:val="1"/>
                <w:iCs w:val="1"/>
                <w:sz w:val="20"/>
                <w:szCs w:val="20"/>
              </w:rPr>
              <w:t>OBS!</w:t>
            </w:r>
            <w:r w:rsidRPr="53CABBC7" w:rsidR="1879A8E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53CABBC7" w:rsidR="1879A8E2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Blandas</w:t>
            </w:r>
            <w:r w:rsidRPr="53CABBC7" w:rsidR="1879A8E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53CABBC7" w:rsidR="1879A8E2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bedside</w:t>
            </w:r>
          </w:p>
          <w:p w:rsidRPr="002822B6" w:rsidR="002822B6" w:rsidP="002822B6" w:rsidRDefault="002822B6" w14:paraId="7EE33DDD" w14:textId="11649DE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53CABBC7" w:rsidR="52623F03"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  <w:tc>
          <w:tcPr>
            <w:tcW w:w="1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822B6" w:rsidR="002822B6" w:rsidP="002822B6" w:rsidRDefault="002822B6" w14:paraId="6EC948D5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88"/>
                <w:szCs w:val="88"/>
              </w:rPr>
            </w:pPr>
          </w:p>
          <w:p w:rsidRPr="002822B6" w:rsidR="002822B6" w:rsidP="002822B6" w:rsidRDefault="002822B6" w14:paraId="3AFC15D4" w14:textId="73CAB4A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53CABBC7" w:rsidR="6F625BA7">
              <w:rPr>
                <w:rFonts w:ascii="Arial" w:hAnsi="Arial" w:cs="Arial"/>
                <w:sz w:val="20"/>
                <w:szCs w:val="20"/>
              </w:rPr>
              <w:t xml:space="preserve">     </w:t>
            </w:r>
            <w:r w:rsidRPr="53CABBC7" w:rsidR="536E9A8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53CABBC7" w:rsidR="21A4A586"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31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822B6" w:rsidR="002822B6" w:rsidP="53CABBC7" w:rsidRDefault="002822B6" w14:paraId="1DC58B49" w14:textId="1FF5ACD4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2822B6" w:rsidR="002822B6" w:rsidP="53CABBC7" w:rsidRDefault="002822B6" w14:paraId="5C47AA0D" w14:textId="0A18ECDF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53CABBC7" w:rsidR="4D9DF100">
              <w:rPr>
                <w:rFonts w:ascii="Arial" w:hAnsi="Arial" w:cs="Arial"/>
                <w:sz w:val="20"/>
                <w:szCs w:val="20"/>
              </w:rPr>
              <w:t>Val av lås utifrån CDK:n funktion,se rutin ‘CDK-lås’</w:t>
            </w:r>
          </w:p>
          <w:p w:rsidRPr="002822B6" w:rsidR="002822B6" w:rsidP="53CABBC7" w:rsidRDefault="002822B6" w14:paraId="7CC23E18" w14:textId="7D980AA2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2822B6" w:rsidR="002822B6" w:rsidP="53CABBC7" w:rsidRDefault="002822B6" w14:paraId="2A460C16" w14:textId="726CBED3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53CABBC7" w:rsidR="4D9DF100">
              <w:rPr>
                <w:rFonts w:ascii="Arial" w:hAnsi="Arial" w:cs="Arial"/>
                <w:sz w:val="20"/>
                <w:szCs w:val="20"/>
              </w:rPr>
              <w:t xml:space="preserve">Vid tveksam effekt av </w:t>
            </w:r>
            <w:r w:rsidRPr="53CABBC7" w:rsidR="4D9DF100">
              <w:rPr>
                <w:rFonts w:ascii="Arial" w:hAnsi="Arial" w:cs="Arial"/>
                <w:sz w:val="20"/>
                <w:szCs w:val="20"/>
              </w:rPr>
              <w:t>Citraflow</w:t>
            </w:r>
            <w:r w:rsidRPr="53CABBC7" w:rsidR="4D9DF100">
              <w:rPr>
                <w:rFonts w:ascii="Arial" w:hAnsi="Arial" w:cs="Arial"/>
                <w:sz w:val="20"/>
                <w:szCs w:val="20"/>
              </w:rPr>
              <w:t xml:space="preserve"> eller </w:t>
            </w:r>
            <w:r w:rsidRPr="53CABBC7" w:rsidR="4D9DF100">
              <w:rPr>
                <w:rFonts w:ascii="Arial" w:hAnsi="Arial" w:cs="Arial"/>
                <w:sz w:val="20"/>
                <w:szCs w:val="20"/>
              </w:rPr>
              <w:t>TauroLock</w:t>
            </w:r>
            <w:r w:rsidRPr="53CABBC7" w:rsidR="4D9DF1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53CABBC7" w:rsidR="4D9DF100">
              <w:rPr>
                <w:rFonts w:ascii="Arial" w:hAnsi="Arial" w:cs="Arial"/>
                <w:sz w:val="20"/>
                <w:szCs w:val="20"/>
              </w:rPr>
              <w:t>Urokinas</w:t>
            </w:r>
            <w:r w:rsidRPr="53CABBC7" w:rsidR="4D9DF100">
              <w:rPr>
                <w:rFonts w:ascii="Arial" w:hAnsi="Arial" w:cs="Arial"/>
                <w:sz w:val="20"/>
                <w:szCs w:val="20"/>
              </w:rPr>
              <w:t xml:space="preserve"> kan den installerade volymen ökas med max 0,1 ml vilket sedan ska utvärderas och ordineras i </w:t>
            </w:r>
            <w:r w:rsidRPr="53CABBC7" w:rsidR="4D9DF100">
              <w:rPr>
                <w:rFonts w:ascii="Arial" w:hAnsi="Arial" w:cs="Arial"/>
                <w:sz w:val="20"/>
                <w:szCs w:val="20"/>
              </w:rPr>
              <w:t>Melior</w:t>
            </w:r>
            <w:r w:rsidRPr="53CABBC7" w:rsidR="4D9DF100">
              <w:rPr>
                <w:rFonts w:ascii="Arial" w:hAnsi="Arial" w:cs="Arial"/>
                <w:sz w:val="20"/>
                <w:szCs w:val="20"/>
              </w:rPr>
              <w:t xml:space="preserve"> om den ökade dosen ska kvarstå. </w:t>
            </w:r>
          </w:p>
          <w:p w:rsidRPr="002822B6" w:rsidR="002822B6" w:rsidP="53CABBC7" w:rsidRDefault="002822B6" w14:paraId="089954C7" w14:textId="2463ADF9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53CABBC7" w:rsidR="4D9DF100">
              <w:rPr>
                <w:rFonts w:ascii="Arial" w:hAnsi="Arial" w:cs="Arial"/>
                <w:sz w:val="20"/>
                <w:szCs w:val="20"/>
              </w:rPr>
              <w:t>För TauroHep50</w:t>
            </w:r>
            <w:r w:rsidRPr="53CABBC7" w:rsidR="4D9DF100">
              <w:rPr>
                <w:rFonts w:ascii="Arial" w:hAnsi="Arial" w:cs="Arial"/>
                <w:sz w:val="20"/>
                <w:szCs w:val="20"/>
              </w:rPr>
              <w:t xml:space="preserve">0 gäller </w:t>
            </w:r>
            <w:r w:rsidRPr="53CABBC7" w:rsidR="4D9DF100">
              <w:rPr>
                <w:rFonts w:ascii="Arial" w:hAnsi="Arial" w:cs="Arial"/>
                <w:sz w:val="20"/>
                <w:szCs w:val="20"/>
              </w:rPr>
              <w:t>0</w:t>
            </w:r>
            <w:r w:rsidRPr="53CABBC7" w:rsidR="5FC1CB92">
              <w:rPr>
                <w:rFonts w:ascii="Arial" w:hAnsi="Arial" w:cs="Arial"/>
                <w:sz w:val="20"/>
                <w:szCs w:val="20"/>
              </w:rPr>
              <w:t>,</w:t>
            </w:r>
            <w:r w:rsidRPr="53CABBC7" w:rsidR="4D9DF100">
              <w:rPr>
                <w:rFonts w:ascii="Arial" w:hAnsi="Arial" w:cs="Arial"/>
                <w:sz w:val="20"/>
                <w:szCs w:val="20"/>
              </w:rPr>
              <w:t>2</w:t>
            </w:r>
            <w:r w:rsidRPr="53CABBC7" w:rsidR="4D9DF100">
              <w:rPr>
                <w:rFonts w:ascii="Arial" w:hAnsi="Arial" w:cs="Arial"/>
                <w:sz w:val="20"/>
                <w:szCs w:val="20"/>
              </w:rPr>
              <w:t xml:space="preserve"> ml.</w:t>
            </w:r>
          </w:p>
          <w:p w:rsidRPr="002822B6" w:rsidR="002822B6" w:rsidP="002822B6" w:rsidRDefault="002822B6" w14:paraId="31A33674" w14:textId="48DA7E9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2822B6" w:rsidR="002822B6" w:rsidTr="7D7E72E9" w14:paraId="6875073C" w14:textId="77777777">
        <w:trPr>
          <w:trHeight w:val="300"/>
        </w:trPr>
        <w:tc>
          <w:tcPr>
            <w:tcW w:w="2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822B6" w:rsidR="002822B6" w:rsidP="53CABBC7" w:rsidRDefault="002822B6" w14:paraId="69DF49DB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4"/>
                <w:szCs w:val="4"/>
              </w:rPr>
            </w:pPr>
          </w:p>
          <w:p w:rsidRPr="002822B6" w:rsidR="002822B6" w:rsidP="53CABBC7" w:rsidRDefault="002822B6" w14:paraId="77651441" w14:textId="77777777">
            <w:pPr>
              <w:spacing w:after="0" w:line="240" w:lineRule="auto"/>
              <w:ind w:left="0" w:right="0"/>
              <w:rPr>
                <w:rFonts w:ascii="Arial" w:hAnsi="Arial" w:cs="Arial"/>
                <w:b w:val="1"/>
                <w:bCs w:val="1"/>
                <w:i w:val="1"/>
                <w:iCs w:val="1"/>
                <w:sz w:val="20"/>
                <w:szCs w:val="20"/>
              </w:rPr>
            </w:pPr>
            <w:r w:rsidRPr="53CABBC7" w:rsidR="4EF44ADA">
              <w:rPr>
                <w:rFonts w:ascii="Arial" w:hAnsi="Arial" w:cs="Arial"/>
                <w:b w:val="1"/>
                <w:bCs w:val="1"/>
                <w:i w:val="1"/>
                <w:iCs w:val="1"/>
                <w:sz w:val="20"/>
                <w:szCs w:val="20"/>
              </w:rPr>
              <w:t>Vid allergiska reaktioner under dialys-/plasmaferes-och ABO-behandling</w:t>
            </w:r>
          </w:p>
          <w:p w:rsidRPr="002822B6" w:rsidR="002822B6" w:rsidP="53CABBC7" w:rsidRDefault="002822B6" w14:paraId="0E940E0A" w14:textId="2C9840A6">
            <w:pPr>
              <w:spacing w:after="0" w:line="240" w:lineRule="auto"/>
              <w:ind w:left="0" w:right="0"/>
              <w:rPr>
                <w:rFonts w:ascii="Arial" w:hAnsi="Arial" w:cs="Arial"/>
                <w:b w:val="0"/>
                <w:bCs w:val="0"/>
                <w:i w:val="0"/>
                <w:iCs w:val="0"/>
                <w:sz w:val="12"/>
                <w:szCs w:val="12"/>
              </w:rPr>
            </w:pPr>
          </w:p>
          <w:p w:rsidRPr="002822B6" w:rsidR="002822B6" w:rsidP="53CABBC7" w:rsidRDefault="002822B6" w14:paraId="71EAD486" w14:textId="5E3AF0DF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53CABBC7" w:rsidR="4EF44ADA">
              <w:rPr>
                <w:rFonts w:ascii="Arial" w:hAnsi="Arial" w:cs="Arial"/>
                <w:sz w:val="20"/>
                <w:szCs w:val="20"/>
              </w:rPr>
              <w:t>inj Solu-Cortef iv</w:t>
            </w:r>
          </w:p>
          <w:p w:rsidRPr="002822B6" w:rsidR="002822B6" w:rsidP="53CABBC7" w:rsidRDefault="002822B6" w14:paraId="36D867FD" w14:textId="60689581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12"/>
                <w:szCs w:val="12"/>
                <w:lang w:val="en-GB"/>
              </w:rPr>
            </w:pPr>
          </w:p>
        </w:tc>
        <w:tc>
          <w:tcPr>
            <w:tcW w:w="1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822B6" w:rsidR="002822B6" w:rsidP="53CABBC7" w:rsidRDefault="002822B6" w14:paraId="05E37F63" w14:textId="6EAA361E">
            <w:pPr>
              <w:pStyle w:val="Normal"/>
              <w:suppressLineNumbers w:val="0"/>
              <w:spacing w:before="0" w:beforeAutospacing="off" w:after="0" w:afterAutospacing="off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2822B6" w:rsidR="002822B6" w:rsidP="53CABBC7" w:rsidRDefault="002822B6" w14:paraId="4F640BAB" w14:textId="1C3264B6">
            <w:pPr>
              <w:pStyle w:val="Normal"/>
              <w:suppressLineNumbers w:val="0"/>
              <w:spacing w:before="0" w:beforeAutospacing="off" w:after="0" w:afterAutospacing="off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2822B6" w:rsidR="002822B6" w:rsidP="53CABBC7" w:rsidRDefault="002822B6" w14:paraId="23322D80" w14:textId="69CA51A0">
            <w:pPr>
              <w:pStyle w:val="Normal"/>
              <w:suppressLineNumbers w:val="0"/>
              <w:spacing w:before="0" w:beforeAutospacing="off" w:after="0" w:afterAutospacing="off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2822B6" w:rsidR="002822B6" w:rsidP="53CABBC7" w:rsidRDefault="002822B6" w14:paraId="3F3CBFF5" w14:textId="6331ADE2">
            <w:pPr>
              <w:pStyle w:val="Normal"/>
              <w:suppressLineNumbers w:val="0"/>
              <w:spacing w:before="0" w:beforeAutospacing="off" w:after="0" w:afterAutospacing="off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2822B6" w:rsidR="002822B6" w:rsidP="53CABBC7" w:rsidRDefault="002822B6" w14:paraId="53DE1401" w14:textId="1A8BF360">
            <w:pPr>
              <w:pStyle w:val="Normal"/>
              <w:suppressLineNumbers w:val="0"/>
              <w:spacing w:before="0" w:beforeAutospacing="off" w:after="0" w:afterAutospacing="off" w:line="240" w:lineRule="auto"/>
              <w:ind w:left="0" w:right="0"/>
              <w:rPr>
                <w:rFonts w:ascii="Arial" w:hAnsi="Arial" w:cs="Arial"/>
                <w:sz w:val="28"/>
                <w:szCs w:val="28"/>
              </w:rPr>
            </w:pPr>
          </w:p>
          <w:p w:rsidRPr="002822B6" w:rsidR="002822B6" w:rsidP="53CABBC7" w:rsidRDefault="002822B6" w14:paraId="7EE8C768" w14:textId="0B305971">
            <w:pPr>
              <w:pStyle w:val="Normal"/>
              <w:suppressLineNumbers w:val="0"/>
              <w:spacing w:before="0" w:beforeAutospacing="off" w:after="0" w:afterAutospacing="off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53CABBC7" w:rsidR="5C93182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53CABBC7" w:rsidR="6D2B9C47">
              <w:rPr>
                <w:rFonts w:ascii="Arial" w:hAnsi="Arial" w:cs="Arial"/>
                <w:sz w:val="20"/>
                <w:szCs w:val="20"/>
              </w:rPr>
              <w:t>50 mg/ml</w:t>
            </w:r>
          </w:p>
        </w:tc>
        <w:tc>
          <w:tcPr>
            <w:tcW w:w="1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75C26691" w:rsidP="75C26691" w:rsidRDefault="75C26691" w14:paraId="7F48EDC1" w14:textId="04DFB830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="75C26691" w:rsidP="75C26691" w:rsidRDefault="75C26691" w14:paraId="7D7891F4" w14:textId="400DEC5F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="75C26691" w:rsidP="53CABBC7" w:rsidRDefault="75C26691" w14:paraId="64CB69D4" w14:textId="0AD07259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53CABBC7" w:rsidR="6D2B9C47"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  <w:p w:rsidR="75C26691" w:rsidP="53CABBC7" w:rsidRDefault="75C26691" w14:paraId="7F791ACC" w14:textId="23225706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="75C26691" w:rsidP="53CABBC7" w:rsidRDefault="75C26691" w14:paraId="627513C0" w14:textId="49A1B0C4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8"/>
                <w:szCs w:val="28"/>
              </w:rPr>
            </w:pPr>
          </w:p>
          <w:p w:rsidR="75C26691" w:rsidP="75C26691" w:rsidRDefault="75C26691" w14:paraId="4B45B30E" w14:textId="2FCDB89B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53CABBC7" w:rsidR="42714A3A">
              <w:rPr>
                <w:rFonts w:ascii="Arial" w:hAnsi="Arial" w:cs="Arial"/>
                <w:sz w:val="20"/>
                <w:szCs w:val="20"/>
              </w:rPr>
              <w:t xml:space="preserve">       </w:t>
            </w:r>
            <w:r w:rsidRPr="53CABBC7" w:rsidR="6D2B9C47">
              <w:rPr>
                <w:rFonts w:ascii="Arial" w:hAnsi="Arial" w:cs="Arial"/>
                <w:sz w:val="20"/>
                <w:szCs w:val="20"/>
              </w:rPr>
              <w:t>2 ml</w:t>
            </w:r>
          </w:p>
          <w:p w:rsidRPr="002822B6" w:rsidR="002822B6" w:rsidP="53CABBC7" w:rsidRDefault="002822B6" w14:paraId="1561F656" w14:textId="526C085F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1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822B6" w:rsidR="002822B6" w:rsidP="53CABBC7" w:rsidRDefault="002822B6" w14:paraId="548B4ABA" w14:textId="17C96B3D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2822B6" w:rsidR="002822B6" w:rsidP="53CABBC7" w:rsidRDefault="002822B6" w14:paraId="2BCEC33A" w14:textId="69EE3877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2822B6" w:rsidR="002822B6" w:rsidP="53CABBC7" w:rsidRDefault="002822B6" w14:paraId="0E9A2100" w14:textId="7AA57AC7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2822B6" w:rsidR="002822B6" w:rsidP="53CABBC7" w:rsidRDefault="002822B6" w14:paraId="0D149238" w14:textId="6F84D009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2822B6" w:rsidR="002822B6" w:rsidP="53CABBC7" w:rsidRDefault="002822B6" w14:paraId="7B51A5A8" w14:textId="2B7A7C09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8"/>
                <w:szCs w:val="28"/>
              </w:rPr>
            </w:pPr>
          </w:p>
          <w:p w:rsidRPr="002822B6" w:rsidR="002822B6" w:rsidP="53CABBC7" w:rsidRDefault="002822B6" w14:paraId="3B4128A7" w14:textId="592B907E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513FF11C" w:rsidR="58340BEF"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Pr="513FF11C" w:rsidR="13F17277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513FF11C" w:rsidR="58340BE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513FF11C" w:rsidR="1641F804">
              <w:rPr>
                <w:rFonts w:ascii="Arial" w:hAnsi="Arial" w:cs="Arial"/>
                <w:sz w:val="20"/>
                <w:szCs w:val="20"/>
              </w:rPr>
              <w:t>2</w:t>
            </w:r>
            <w:r w:rsidRPr="513FF11C" w:rsidR="05CCE17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513FF11C" w:rsidR="1641F804">
              <w:rPr>
                <w:rFonts w:ascii="Arial" w:hAnsi="Arial" w:cs="Arial"/>
                <w:sz w:val="20"/>
                <w:szCs w:val="20"/>
              </w:rPr>
              <w:t>ml</w:t>
            </w:r>
          </w:p>
          <w:p w:rsidRPr="002822B6" w:rsidR="002822B6" w:rsidP="53CABBC7" w:rsidRDefault="002822B6" w14:paraId="0A228BA2" w14:textId="1EBA0D6D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31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75C26691" w:rsidP="75C26691" w:rsidRDefault="75C26691" w14:paraId="02B30BCD" w14:textId="1202AC0B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="75C26691" w:rsidP="75C26691" w:rsidRDefault="75C26691" w14:paraId="77754051" w14:textId="51F225E0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="75C26691" w:rsidP="75C26691" w:rsidRDefault="75C26691" w14:paraId="0A0973D5" w14:textId="5A2F0BAE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="75C26691" w:rsidP="75C26691" w:rsidRDefault="75C26691" w14:paraId="3501D451" w14:textId="393E6483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="75C26691" w:rsidP="75C26691" w:rsidRDefault="75C26691" w14:paraId="7A984660" w14:textId="63216891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="75C26691" w:rsidP="75C26691" w:rsidRDefault="75C26691" w14:paraId="2C256D39" w14:textId="11D87D9F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8"/>
                <w:szCs w:val="28"/>
              </w:rPr>
            </w:pPr>
          </w:p>
          <w:p w:rsidRPr="002822B6" w:rsidR="002822B6" w:rsidP="3369F897" w:rsidRDefault="002822B6" w14:paraId="34F2FA31" w14:textId="1B5EFC3F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53CABBC7" w:rsidR="546AACD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53CABBC7" w:rsidR="105151DF">
              <w:rPr>
                <w:rFonts w:ascii="Arial" w:hAnsi="Arial" w:cs="Arial"/>
                <w:sz w:val="20"/>
                <w:szCs w:val="20"/>
              </w:rPr>
              <w:t xml:space="preserve">         </w:t>
            </w:r>
          </w:p>
        </w:tc>
      </w:tr>
      <w:tr w:rsidR="335F8382" w:rsidTr="7D7E72E9" w14:paraId="1716EA71">
        <w:trPr>
          <w:trHeight w:val="690"/>
        </w:trPr>
        <w:tc>
          <w:tcPr>
            <w:tcW w:w="2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335F8382" w:rsidP="513FF11C" w:rsidRDefault="335F8382" w14:paraId="7AC8A136" w14:textId="261E68FC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b w:val="1"/>
                <w:bCs w:val="1"/>
                <w:sz w:val="20"/>
                <w:szCs w:val="20"/>
              </w:rPr>
            </w:pPr>
            <w:r w:rsidRPr="513FF11C" w:rsidR="215C471B">
              <w:rPr>
                <w:rFonts w:ascii="Arial" w:hAnsi="Arial" w:cs="Arial"/>
                <w:b w:val="1"/>
                <w:bCs w:val="1"/>
                <w:sz w:val="20"/>
                <w:szCs w:val="20"/>
              </w:rPr>
              <w:t xml:space="preserve">      </w:t>
            </w:r>
          </w:p>
          <w:p w:rsidR="335F8382" w:rsidP="513FF11C" w:rsidRDefault="335F8382" w14:paraId="205131FF" w14:textId="6C6F609C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b w:val="1"/>
                <w:bCs w:val="1"/>
                <w:i w:val="1"/>
                <w:iCs w:val="1"/>
                <w:sz w:val="20"/>
                <w:szCs w:val="20"/>
              </w:rPr>
            </w:pPr>
            <w:r w:rsidRPr="513FF11C" w:rsidR="287BF510">
              <w:rPr>
                <w:rFonts w:ascii="Arial" w:hAnsi="Arial" w:cs="Arial"/>
                <w:b w:val="1"/>
                <w:bCs w:val="1"/>
                <w:i w:val="1"/>
                <w:iCs w:val="1"/>
                <w:sz w:val="20"/>
                <w:szCs w:val="20"/>
              </w:rPr>
              <w:t>Vid symtomgivande hypokalcemi i samband med plasmaferes- och ABO-behandling</w:t>
            </w:r>
          </w:p>
          <w:p w:rsidR="335F8382" w:rsidP="513FF11C" w:rsidRDefault="335F8382" w14:paraId="19922E0D" w14:textId="14C7C8E7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b w:val="0"/>
                <w:bCs w:val="0"/>
                <w:i w:val="0"/>
                <w:iCs w:val="0"/>
                <w:sz w:val="12"/>
                <w:szCs w:val="12"/>
              </w:rPr>
            </w:pPr>
          </w:p>
          <w:p w:rsidR="335F8382" w:rsidP="513FF11C" w:rsidRDefault="335F8382" w14:paraId="7EB42A96" w14:textId="6C0DDA1B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513FF11C" w:rsidR="287BF510">
              <w:rPr>
                <w:rFonts w:ascii="Arial" w:hAnsi="Arial" w:cs="Arial"/>
                <w:sz w:val="20"/>
                <w:szCs w:val="20"/>
                <w:lang w:val="en-GB"/>
              </w:rPr>
              <w:t>inj</w:t>
            </w:r>
            <w:r w:rsidRPr="513FF11C" w:rsidR="287BF510">
              <w:rPr>
                <w:rFonts w:ascii="Arial" w:hAnsi="Arial" w:cs="Arial"/>
                <w:sz w:val="20"/>
                <w:szCs w:val="20"/>
                <w:lang w:val="en-GB"/>
              </w:rPr>
              <w:t xml:space="preserve"> </w:t>
            </w:r>
            <w:r w:rsidRPr="513FF11C" w:rsidR="287BF510">
              <w:rPr>
                <w:rFonts w:ascii="Arial" w:hAnsi="Arial" w:cs="Arial"/>
                <w:sz w:val="20"/>
                <w:szCs w:val="20"/>
                <w:lang w:val="en-GB"/>
              </w:rPr>
              <w:t>Zeltazin</w:t>
            </w:r>
          </w:p>
        </w:tc>
        <w:tc>
          <w:tcPr>
            <w:tcW w:w="1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335F8382" w:rsidP="335F8382" w:rsidRDefault="335F8382" w14:paraId="48C79EB7" w14:textId="3BDF7D7A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b w:val="1"/>
                <w:bCs w:val="1"/>
                <w:sz w:val="20"/>
                <w:szCs w:val="20"/>
              </w:rPr>
            </w:pPr>
            <w:r w:rsidRPr="513FF11C" w:rsidR="215C471B">
              <w:rPr>
                <w:rFonts w:ascii="Arial" w:hAnsi="Arial" w:cs="Arial"/>
                <w:b w:val="1"/>
                <w:bCs w:val="1"/>
                <w:sz w:val="20"/>
                <w:szCs w:val="20"/>
              </w:rPr>
              <w:t xml:space="preserve">   </w:t>
            </w:r>
          </w:p>
          <w:p w:rsidR="335F8382" w:rsidP="513FF11C" w:rsidRDefault="335F8382" w14:paraId="4C454261" w14:textId="264074D1">
            <w:pPr>
              <w:pStyle w:val="Normal"/>
              <w:suppressLineNumbers w:val="0"/>
              <w:bidi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335F8382" w:rsidP="513FF11C" w:rsidRDefault="335F8382" w14:paraId="5AD21D95" w14:textId="102B5344">
            <w:pPr>
              <w:pStyle w:val="Normal"/>
              <w:suppressLineNumbers w:val="0"/>
              <w:bidi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335F8382" w:rsidP="513FF11C" w:rsidRDefault="335F8382" w14:paraId="47106CCC" w14:textId="6A997A02">
            <w:pPr>
              <w:pStyle w:val="Normal"/>
              <w:suppressLineNumbers w:val="0"/>
              <w:bidi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335F8382" w:rsidP="513FF11C" w:rsidRDefault="335F8382" w14:paraId="16A8796E" w14:textId="1E7D0A46">
            <w:pPr>
              <w:pStyle w:val="Normal"/>
              <w:suppressLineNumbers w:val="0"/>
              <w:bidi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335F8382" w:rsidP="513FF11C" w:rsidRDefault="335F8382" w14:paraId="77D64F82" w14:textId="409E2E66">
            <w:pPr>
              <w:pStyle w:val="Normal"/>
              <w:suppressLineNumbers w:val="0"/>
              <w:bidi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335F8382" w:rsidP="513FF11C" w:rsidRDefault="335F8382" w14:paraId="166EDB0D" w14:textId="7DA4EFA2">
            <w:pPr>
              <w:pStyle w:val="Normal"/>
              <w:suppressLineNumbers w:val="0"/>
              <w:bidi w:val="0"/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  <w:lang w:val="en-GB"/>
              </w:rPr>
            </w:pPr>
          </w:p>
          <w:p w:rsidR="335F8382" w:rsidP="513FF11C" w:rsidRDefault="335F8382" w14:paraId="261841F4" w14:textId="1F9A8ED0">
            <w:pPr>
              <w:pStyle w:val="Normal"/>
              <w:suppressLineNumbers w:val="0"/>
              <w:bidi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513FF11C" w:rsidR="4163C445">
              <w:rPr>
                <w:rFonts w:ascii="Arial" w:hAnsi="Arial" w:cs="Arial"/>
                <w:sz w:val="20"/>
                <w:szCs w:val="20"/>
                <w:lang w:val="en-GB"/>
              </w:rPr>
              <w:t>100 mg/ml</w:t>
            </w:r>
          </w:p>
        </w:tc>
        <w:tc>
          <w:tcPr>
            <w:tcW w:w="1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335F8382" w:rsidP="335F8382" w:rsidRDefault="335F8382" w14:paraId="22845E80" w14:textId="6BA5F174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b w:val="1"/>
                <w:bCs w:val="1"/>
                <w:sz w:val="20"/>
                <w:szCs w:val="20"/>
              </w:rPr>
            </w:pPr>
            <w:r w:rsidRPr="513FF11C" w:rsidR="215C471B">
              <w:rPr>
                <w:rFonts w:ascii="Arial" w:hAnsi="Arial" w:cs="Arial"/>
                <w:b w:val="1"/>
                <w:bCs w:val="1"/>
                <w:sz w:val="20"/>
                <w:szCs w:val="20"/>
              </w:rPr>
              <w:t xml:space="preserve">   </w:t>
            </w:r>
          </w:p>
          <w:p w:rsidR="335F8382" w:rsidP="513FF11C" w:rsidRDefault="335F8382" w14:paraId="2C378327" w14:textId="13BAB4F6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12"/>
                <w:szCs w:val="12"/>
              </w:rPr>
            </w:pPr>
          </w:p>
          <w:p w:rsidR="335F8382" w:rsidP="513FF11C" w:rsidRDefault="335F8382" w14:paraId="6C69416B" w14:textId="61EF5C71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="335F8382" w:rsidP="513FF11C" w:rsidRDefault="335F8382" w14:paraId="1B027E3A" w14:textId="0CD56CEC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="335F8382" w:rsidP="513FF11C" w:rsidRDefault="335F8382" w14:paraId="62D81B26" w14:textId="1F7D15A8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="335F8382" w:rsidP="513FF11C" w:rsidRDefault="335F8382" w14:paraId="7360D4FB" w14:textId="36ED9FA9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="335F8382" w:rsidP="513FF11C" w:rsidRDefault="335F8382" w14:paraId="33234980" w14:textId="2A2E1B5C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="335F8382" w:rsidP="513FF11C" w:rsidRDefault="335F8382" w14:paraId="11D68489" w14:textId="10155F53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513FF11C" w:rsidR="5474F204">
              <w:rPr>
                <w:rFonts w:ascii="Arial" w:hAnsi="Arial" w:cs="Arial"/>
                <w:sz w:val="20"/>
                <w:szCs w:val="20"/>
              </w:rPr>
              <w:t xml:space="preserve">     </w:t>
            </w:r>
            <w:r w:rsidRPr="513FF11C" w:rsidR="4BCA428E">
              <w:rPr>
                <w:rFonts w:ascii="Arial" w:hAnsi="Arial" w:cs="Arial"/>
                <w:sz w:val="20"/>
                <w:szCs w:val="20"/>
              </w:rPr>
              <w:t>5-10</w:t>
            </w:r>
            <w:r w:rsidRPr="513FF11C" w:rsidR="4BCA428E">
              <w:rPr>
                <w:rFonts w:ascii="Arial" w:hAnsi="Arial" w:cs="Arial"/>
                <w:sz w:val="20"/>
                <w:szCs w:val="20"/>
              </w:rPr>
              <w:t xml:space="preserve"> ml</w:t>
            </w:r>
          </w:p>
        </w:tc>
        <w:tc>
          <w:tcPr>
            <w:tcW w:w="1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335F8382" w:rsidP="335F8382" w:rsidRDefault="335F8382" w14:paraId="17985C47" w14:textId="361AFA23">
            <w:pPr>
              <w:spacing w:after="0" w:line="240" w:lineRule="auto"/>
              <w:ind w:left="0" w:right="0"/>
              <w:rPr>
                <w:rFonts w:ascii="Arial" w:hAnsi="Arial" w:cs="Arial"/>
                <w:b w:val="1"/>
                <w:bCs w:val="1"/>
                <w:sz w:val="20"/>
                <w:szCs w:val="20"/>
              </w:rPr>
            </w:pPr>
            <w:r w:rsidRPr="513FF11C" w:rsidR="215C471B">
              <w:rPr>
                <w:rFonts w:ascii="Arial" w:hAnsi="Arial" w:cs="Arial"/>
                <w:b w:val="1"/>
                <w:bCs w:val="1"/>
                <w:sz w:val="20"/>
                <w:szCs w:val="20"/>
              </w:rPr>
              <w:t xml:space="preserve">  </w:t>
            </w:r>
          </w:p>
          <w:p w:rsidR="335F8382" w:rsidP="513FF11C" w:rsidRDefault="335F8382" w14:paraId="67BD63D9" w14:textId="015FE21B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="335F8382" w:rsidP="513FF11C" w:rsidRDefault="335F8382" w14:paraId="194BE542" w14:textId="16FC2B94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="335F8382" w:rsidP="513FF11C" w:rsidRDefault="335F8382" w14:paraId="2A0444F4" w14:textId="770501EA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="335F8382" w:rsidP="513FF11C" w:rsidRDefault="335F8382" w14:paraId="5165B84E" w14:textId="3787C334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="335F8382" w:rsidP="513FF11C" w:rsidRDefault="335F8382" w14:paraId="4E8D5ED8" w14:textId="69F106A0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="335F8382" w:rsidP="513FF11C" w:rsidRDefault="335F8382" w14:paraId="2B26A8DA" w14:textId="7196D07B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</w:p>
          <w:p w:rsidR="335F8382" w:rsidP="513FF11C" w:rsidRDefault="335F8382" w14:paraId="20F1A280" w14:textId="675FE21E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513FF11C" w:rsidR="231CB253">
              <w:rPr>
                <w:rFonts w:ascii="Arial" w:hAnsi="Arial" w:cs="Arial"/>
                <w:sz w:val="20"/>
                <w:szCs w:val="20"/>
              </w:rPr>
              <w:t xml:space="preserve">     </w:t>
            </w:r>
            <w:r w:rsidRPr="513FF11C" w:rsidR="69C076DA">
              <w:rPr>
                <w:rFonts w:ascii="Arial" w:hAnsi="Arial" w:cs="Arial"/>
                <w:sz w:val="20"/>
                <w:szCs w:val="20"/>
              </w:rPr>
              <w:t>10 ml</w:t>
            </w:r>
          </w:p>
        </w:tc>
        <w:tc>
          <w:tcPr>
            <w:tcW w:w="31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335F8382" w:rsidP="513FF11C" w:rsidRDefault="335F8382" w14:paraId="4BD27EB0" w14:textId="1B6002E7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="335F8382" w:rsidP="513FF11C" w:rsidRDefault="335F8382" w14:paraId="6CFAB1F0" w14:textId="34424D3F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="335F8382" w:rsidP="513FF11C" w:rsidRDefault="335F8382" w14:paraId="1B552869" w14:textId="06360C50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="335F8382" w:rsidP="513FF11C" w:rsidRDefault="335F8382" w14:paraId="3F1BEE5A" w14:textId="098A6F22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="335F8382" w:rsidP="513FF11C" w:rsidRDefault="335F8382" w14:paraId="6612A2EC" w14:textId="06CE157A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="335F8382" w:rsidP="513FF11C" w:rsidRDefault="335F8382" w14:paraId="2098C58E" w14:textId="15AC3C54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="335F8382" w:rsidP="513FF11C" w:rsidRDefault="335F8382" w14:paraId="5D06E401" w14:textId="096978D6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16"/>
                <w:szCs w:val="16"/>
              </w:rPr>
            </w:pPr>
          </w:p>
          <w:p w:rsidR="335F8382" w:rsidP="513FF11C" w:rsidRDefault="335F8382" w14:paraId="1D8C2686" w14:textId="29566D77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513FF11C" w:rsidR="5D003669">
              <w:rPr>
                <w:rFonts w:ascii="Arial" w:hAnsi="Arial" w:cs="Arial"/>
                <w:sz w:val="20"/>
                <w:szCs w:val="20"/>
              </w:rPr>
              <w:t xml:space="preserve">            </w:t>
            </w:r>
            <w:r w:rsidRPr="513FF11C" w:rsidR="4C9D00BA">
              <w:rPr>
                <w:rFonts w:ascii="Arial" w:hAnsi="Arial" w:cs="Arial"/>
                <w:sz w:val="20"/>
                <w:szCs w:val="20"/>
              </w:rPr>
              <w:t>Max 2 ml/min</w:t>
            </w:r>
          </w:p>
        </w:tc>
      </w:tr>
      <w:tr w:rsidR="53CABBC7" w:rsidTr="7D7E72E9" w14:paraId="30CE609E">
        <w:trPr>
          <w:trHeight w:val="1258"/>
        </w:trPr>
        <w:tc>
          <w:tcPr>
            <w:tcW w:w="2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34ADC034" w:rsidP="53CABBC7" w:rsidRDefault="34ADC034" w14:paraId="197017FC" w14:textId="684CE2D6">
            <w:pPr>
              <w:spacing w:after="0" w:line="240" w:lineRule="auto"/>
              <w:ind w:left="0" w:right="0"/>
              <w:rPr>
                <w:rFonts w:ascii="Arial" w:hAnsi="Arial" w:cs="Arial"/>
                <w:b w:val="1"/>
                <w:bCs w:val="1"/>
                <w:i w:val="1"/>
                <w:iCs w:val="1"/>
                <w:sz w:val="20"/>
                <w:szCs w:val="20"/>
              </w:rPr>
            </w:pPr>
            <w:r w:rsidRPr="53CABBC7" w:rsidR="34ADC034">
              <w:rPr>
                <w:rFonts w:ascii="Arial" w:hAnsi="Arial" w:cs="Arial"/>
                <w:b w:val="1"/>
                <w:bCs w:val="1"/>
                <w:i w:val="1"/>
                <w:iCs w:val="1"/>
                <w:sz w:val="20"/>
                <w:szCs w:val="20"/>
              </w:rPr>
              <w:t>För att förhindra koagulation av kolonn vid PF-/ABO-behandling</w:t>
            </w:r>
          </w:p>
          <w:p w:rsidR="34ADC034" w:rsidP="53CABBC7" w:rsidRDefault="34ADC034" w14:paraId="7B94D42E" w14:textId="4912AD35">
            <w:pPr>
              <w:pStyle w:val="Normal"/>
              <w:spacing w:after="0" w:line="240" w:lineRule="auto"/>
              <w:ind w:left="0" w:right="0"/>
              <w:rPr>
                <w:rFonts w:ascii="Arial" w:hAnsi="Arial" w:eastAsia="Arial" w:cs="Arial"/>
                <w:b w:val="1"/>
                <w:bCs w:val="1"/>
                <w:i w:val="1"/>
                <w:iCs w:val="1"/>
                <w:noProof w:val="0"/>
                <w:sz w:val="20"/>
                <w:szCs w:val="20"/>
                <w:lang w:val="sv-SE"/>
              </w:rPr>
            </w:pPr>
            <w:r w:rsidRPr="53CABBC7" w:rsidR="34ADC034">
              <w:rPr>
                <w:rFonts w:ascii="Arial" w:hAnsi="Arial" w:eastAsia="Arial" w:cs="Arial"/>
                <w:b w:val="1"/>
                <w:bCs w:val="1"/>
                <w:i w:val="1"/>
                <w:iCs w:val="1"/>
                <w:noProof w:val="0"/>
                <w:sz w:val="20"/>
                <w:szCs w:val="20"/>
                <w:lang w:val="sv-SE"/>
              </w:rPr>
              <w:t>och LDL-aferes</w:t>
            </w:r>
          </w:p>
          <w:p w:rsidR="53CABBC7" w:rsidP="53CABBC7" w:rsidRDefault="53CABBC7" w14:paraId="31043691" w14:textId="7B2FFA01">
            <w:pPr>
              <w:spacing w:after="0" w:line="240" w:lineRule="auto"/>
              <w:ind w:left="0" w:right="0"/>
              <w:rPr>
                <w:rFonts w:ascii="Arial" w:hAnsi="Arial" w:cs="Arial"/>
                <w:b w:val="0"/>
                <w:bCs w:val="0"/>
                <w:i w:val="0"/>
                <w:iCs w:val="0"/>
                <w:sz w:val="12"/>
                <w:szCs w:val="12"/>
              </w:rPr>
            </w:pPr>
          </w:p>
          <w:p w:rsidR="53CABBC7" w:rsidP="513FF11C" w:rsidRDefault="53CABBC7" w14:paraId="384347B8" w14:textId="25AB2080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513FF11C" w:rsidR="155CD853">
              <w:rPr>
                <w:rFonts w:ascii="Arial" w:hAnsi="Arial" w:cs="Arial"/>
                <w:sz w:val="20"/>
                <w:szCs w:val="20"/>
              </w:rPr>
              <w:t>inf ACD-A iv</w:t>
            </w:r>
          </w:p>
        </w:tc>
        <w:tc>
          <w:tcPr>
            <w:tcW w:w="1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53CABBC7" w:rsidP="53CABBC7" w:rsidRDefault="53CABBC7" w14:paraId="57AF6AE4" w14:textId="74271865">
            <w:pPr>
              <w:pStyle w:val="Normal"/>
              <w:spacing w:line="240" w:lineRule="auto"/>
              <w:rPr>
                <w:rFonts w:ascii="Arial" w:hAnsi="Arial" w:cs="Arial"/>
                <w:b w:val="1"/>
                <w:bCs w:val="1"/>
                <w:sz w:val="20"/>
                <w:szCs w:val="20"/>
                <w:u w:val="none"/>
              </w:rPr>
            </w:pPr>
          </w:p>
        </w:tc>
        <w:tc>
          <w:tcPr>
            <w:tcW w:w="1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513FF11C" w:rsidP="513FF11C" w:rsidRDefault="513FF11C" w14:paraId="059C9F2B" w14:textId="45EC65D8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="513FF11C" w:rsidP="513FF11C" w:rsidRDefault="513FF11C" w14:paraId="36042792" w14:textId="28E3AA33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="513FF11C" w:rsidP="513FF11C" w:rsidRDefault="513FF11C" w14:paraId="19612CD4" w14:textId="602775B7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="513FF11C" w:rsidP="513FF11C" w:rsidRDefault="513FF11C" w14:paraId="386ED693" w14:textId="667BB0C8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4"/>
                <w:szCs w:val="24"/>
              </w:rPr>
            </w:pPr>
          </w:p>
          <w:p w:rsidR="513FF11C" w:rsidP="73EFCB55" w:rsidRDefault="513FF11C" w14:paraId="6E34410E" w14:textId="0D1AABCD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4"/>
                <w:szCs w:val="24"/>
              </w:rPr>
            </w:pPr>
          </w:p>
          <w:p w:rsidR="34ADC034" w:rsidP="53CABBC7" w:rsidRDefault="34ADC034" w14:paraId="27372C7A" w14:textId="5235AA67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53CABBC7" w:rsidR="34ADC034">
              <w:rPr>
                <w:rFonts w:ascii="Arial" w:hAnsi="Arial" w:cs="Arial"/>
                <w:sz w:val="20"/>
                <w:szCs w:val="20"/>
              </w:rPr>
              <w:t>enligt schema/</w:t>
            </w:r>
          </w:p>
          <w:p w:rsidR="53CABBC7" w:rsidP="513FF11C" w:rsidRDefault="53CABBC7" w14:paraId="09CBD09C" w14:textId="6AB3244E">
            <w:pPr>
              <w:pStyle w:val="Normal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513FF11C" w:rsidR="155CD853">
              <w:rPr>
                <w:rFonts w:ascii="Arial" w:hAnsi="Arial" w:cs="Arial"/>
                <w:sz w:val="20"/>
                <w:szCs w:val="20"/>
              </w:rPr>
              <w:t>ordination</w:t>
            </w:r>
          </w:p>
        </w:tc>
        <w:tc>
          <w:tcPr>
            <w:tcW w:w="1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53CABBC7" w:rsidP="53CABBC7" w:rsidRDefault="53CABBC7" w14:paraId="328D4B34" w14:textId="155714FE">
            <w:pPr>
              <w:pStyle w:val="Normal"/>
              <w:spacing w:line="240" w:lineRule="auto"/>
              <w:rPr>
                <w:rFonts w:ascii="Arial" w:hAnsi="Arial" w:cs="Arial"/>
                <w:b w:val="1"/>
                <w:bCs w:val="1"/>
                <w:sz w:val="20"/>
                <w:szCs w:val="20"/>
                <w:u w:val="none"/>
              </w:rPr>
            </w:pPr>
          </w:p>
        </w:tc>
        <w:tc>
          <w:tcPr>
            <w:tcW w:w="31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53CABBC7" w:rsidP="513FF11C" w:rsidRDefault="53CABBC7" w14:paraId="6E363F7B" w14:textId="12F408F3">
            <w:pPr>
              <w:pStyle w:val="Normal"/>
              <w:spacing w:line="240" w:lineRule="auto"/>
              <w:ind w:left="0"/>
              <w:rPr>
                <w:rFonts w:ascii="Arial" w:hAnsi="Arial" w:eastAsia="Arial" w:cs="Arial"/>
                <w:b w:val="1"/>
                <w:bCs w:val="1"/>
                <w:i w:val="0"/>
                <w:iCs w:val="0"/>
                <w:sz w:val="20"/>
                <w:szCs w:val="20"/>
                <w:u w:val="none"/>
              </w:rPr>
            </w:pPr>
          </w:p>
        </w:tc>
      </w:tr>
    </w:tbl>
    <w:p w:rsidRPr="002822B6" w:rsidR="002822B6" w:rsidP="73EFCB55" w:rsidRDefault="002822B6" w14:paraId="61D1A505" w14:textId="22B22FC5">
      <w:pPr>
        <w:pStyle w:val="Normal"/>
        <w:keepNext w:val="1"/>
        <w:spacing w:after="60" w:line="240" w:lineRule="auto"/>
        <w:ind/>
        <w:rPr>
          <w:sz w:val="12"/>
          <w:szCs w:val="12"/>
        </w:rPr>
      </w:pPr>
    </w:p>
    <w:p w:rsidRPr="002822B6" w:rsidR="002822B6" w:rsidP="254B8059" w:rsidRDefault="002822B6" w14:paraId="40766D00" w14:textId="48584EFD">
      <w:pPr>
        <w:pStyle w:val="Normal"/>
        <w:keepNext w:val="1"/>
        <w:spacing w:after="60" w:line="240" w:lineRule="auto"/>
        <w:ind w:left="0" w:right="0"/>
        <w:outlineLvl w:val="2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sz w:val="28"/>
          <w:szCs w:val="28"/>
        </w:rPr>
      </w:pPr>
      <w:r w:rsidRPr="41A897F0" w:rsidR="3A3C04CD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sz w:val="28"/>
          <w:szCs w:val="28"/>
        </w:rPr>
        <w:t>Ansvar</w:t>
      </w:r>
    </w:p>
    <w:p w:rsidRPr="002822B6" w:rsidR="002822B6" w:rsidP="73EFCB55" w:rsidRDefault="002822B6" w14:paraId="379BFB98" w14:textId="4162499F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73EFCB55" w:rsidR="002822B6">
        <w:rPr>
          <w:rFonts w:ascii="Arial" w:hAnsi="Arial" w:cs="Arial"/>
          <w:sz w:val="20"/>
          <w:szCs w:val="20"/>
        </w:rPr>
        <w:t>Rutinen gäller för sjuksköterskor.</w:t>
      </w:r>
    </w:p>
    <w:p w:rsidR="73EFCB55" w:rsidP="73EFCB55" w:rsidRDefault="73EFCB55" w14:paraId="3D8FA4CB" w14:textId="213BBEB2">
      <w:pPr>
        <w:spacing w:after="0" w:line="240" w:lineRule="auto"/>
        <w:ind w:left="0" w:right="0"/>
        <w:rPr>
          <w:rFonts w:ascii="Arial" w:hAnsi="Arial" w:cs="Arial"/>
          <w:sz w:val="12"/>
          <w:szCs w:val="12"/>
        </w:rPr>
      </w:pPr>
    </w:p>
    <w:p w:rsidRPr="002822B6" w:rsidR="002822B6" w:rsidP="3369F897" w:rsidRDefault="002822B6" w14:paraId="571B07B7" w14:textId="628082A9">
      <w:pPr>
        <w:spacing w:after="0" w:line="240" w:lineRule="auto"/>
        <w:ind w:left="0" w:right="0"/>
        <w:rPr>
          <w:rFonts w:ascii="Arial" w:hAnsi="Arial" w:cs="Arial"/>
          <w:sz w:val="16"/>
          <w:szCs w:val="16"/>
        </w:rPr>
      </w:pPr>
      <w:r w:rsidRPr="254B8059" w:rsidR="3A3C04CD">
        <w:rPr>
          <w:rFonts w:ascii="Arial" w:hAnsi="Arial" w:cs="Arial"/>
          <w:sz w:val="20"/>
          <w:szCs w:val="20"/>
        </w:rPr>
        <w:t xml:space="preserve">Verksamhetschefen ansvarar för att läkargruppen informeras om nytillkomna och reviderade rutiner. </w:t>
      </w:r>
    </w:p>
    <w:p w:rsidR="254B8059" w:rsidP="254B8059" w:rsidRDefault="254B8059" w14:paraId="2C98007B" w14:textId="20556072">
      <w:pPr>
        <w:pStyle w:val="Normal"/>
        <w:spacing w:after="0" w:line="240" w:lineRule="auto"/>
        <w:ind w:left="0" w:right="0"/>
        <w:rPr>
          <w:rFonts w:ascii="Arial" w:hAnsi="Arial" w:cs="Arial"/>
          <w:sz w:val="12"/>
          <w:szCs w:val="12"/>
        </w:rPr>
      </w:pPr>
    </w:p>
    <w:p w:rsidRPr="002822B6" w:rsidR="002822B6" w:rsidP="002822B6" w:rsidRDefault="002822B6" w14:paraId="4303E34D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2822B6">
        <w:rPr>
          <w:rFonts w:ascii="Arial" w:hAnsi="Arial" w:cs="Arial"/>
          <w:sz w:val="20"/>
          <w:szCs w:val="20"/>
        </w:rPr>
        <w:t>På delegation av verksamhetschefen ansvarar rutinansvarig sköterska för att samtlig personal på respektive dialysmottagning informeras om nytillkomna och reviderade rutiner.</w:t>
      </w:r>
    </w:p>
    <w:p w:rsidR="7F53D51E" w:rsidP="7F53D51E" w:rsidRDefault="7F53D51E" w14:paraId="70B61467" w14:textId="281DC40A">
      <w:pPr>
        <w:pStyle w:val="Normal"/>
        <w:spacing w:after="0" w:line="240" w:lineRule="auto"/>
        <w:ind w:left="0" w:right="0"/>
        <w:rPr>
          <w:rFonts w:ascii="Arial" w:hAnsi="Arial" w:cs="Arial"/>
          <w:sz w:val="16"/>
          <w:szCs w:val="16"/>
        </w:rPr>
      </w:pPr>
    </w:p>
    <w:p w:rsidRPr="002822B6" w:rsidR="002822B6" w:rsidP="73EFCB55" w:rsidRDefault="002822B6" w14:paraId="6D8EB603" w14:textId="5B8A7A0E">
      <w:pPr>
        <w:pStyle w:val="Normal"/>
        <w:keepNext w:val="1"/>
        <w:spacing w:after="0" w:line="240" w:lineRule="auto"/>
        <w:ind w:left="0" w:right="0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sz w:val="28"/>
          <w:szCs w:val="28"/>
        </w:rPr>
      </w:pPr>
      <w:r w:rsidRPr="73EFCB55" w:rsidR="644BAF9D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sz w:val="28"/>
          <w:szCs w:val="28"/>
        </w:rPr>
        <w:t>Uppföljning och revision</w:t>
      </w:r>
    </w:p>
    <w:p w:rsidRPr="002822B6" w:rsidR="002822B6" w:rsidP="002822B6" w:rsidRDefault="002822B6" w14:paraId="16E992DE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7F53D51E" w:rsidR="002822B6">
        <w:rPr>
          <w:rFonts w:ascii="Arial" w:hAnsi="Arial" w:cs="Arial"/>
          <w:sz w:val="20"/>
          <w:szCs w:val="20"/>
        </w:rPr>
        <w:t>Ansvarig för uppföljning och revision är på respektive dialysmottagnings rutinansvarig sjuksköterska i samråd med dialysansvarig överläkare.</w:t>
      </w:r>
    </w:p>
    <w:p w:rsidR="7F53D51E" w:rsidP="7F53D51E" w:rsidRDefault="7F53D51E" w14:paraId="709B0A95" w14:textId="05996878">
      <w:pPr>
        <w:pStyle w:val="Normal"/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2822B6" w:rsidR="002822B6" w:rsidP="7F53D51E" w:rsidRDefault="002822B6" w14:paraId="2D37AF77" w14:textId="5F33A269">
      <w:pPr>
        <w:pStyle w:val="Normal"/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7F53D51E" w:rsidR="002822B6">
        <w:rPr>
          <w:rFonts w:ascii="Arial" w:hAnsi="Arial" w:cs="Arial"/>
          <w:sz w:val="20"/>
          <w:szCs w:val="20"/>
        </w:rPr>
        <w:t xml:space="preserve">Medvetet avsteg från rutinen dokumenteras i </w:t>
      </w:r>
      <w:r w:rsidRPr="7F53D51E" w:rsidR="002822B6">
        <w:rPr>
          <w:rFonts w:ascii="Arial" w:hAnsi="Arial" w:cs="Arial"/>
          <w:sz w:val="20"/>
          <w:szCs w:val="20"/>
        </w:rPr>
        <w:t>Melior</w:t>
      </w:r>
      <w:r w:rsidRPr="7F53D51E" w:rsidR="002822B6">
        <w:rPr>
          <w:rFonts w:ascii="Arial" w:hAnsi="Arial" w:cs="Arial"/>
          <w:sz w:val="20"/>
          <w:szCs w:val="20"/>
        </w:rPr>
        <w:t xml:space="preserve"> om rutinen är kopplad till patient. </w:t>
      </w:r>
    </w:p>
    <w:p w:rsidRPr="002822B6" w:rsidR="002822B6" w:rsidP="002822B6" w:rsidRDefault="002822B6" w14:paraId="4C533E53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2822B6">
        <w:rPr>
          <w:rFonts w:ascii="Arial" w:hAnsi="Arial" w:cs="Arial"/>
          <w:sz w:val="20"/>
          <w:szCs w:val="20"/>
        </w:rPr>
        <w:t xml:space="preserve">Övriga orsaker till avsteg från rutinen rapporteras i MedControlPRO. </w:t>
      </w:r>
    </w:p>
    <w:p w:rsidRPr="002822B6" w:rsidR="002822B6" w:rsidP="7F53D51E" w:rsidRDefault="002822B6" w14:paraId="308AC4AE" w14:textId="77777777">
      <w:pPr>
        <w:spacing w:after="0" w:line="240" w:lineRule="auto"/>
        <w:ind w:left="0" w:right="0"/>
        <w:rPr>
          <w:rFonts w:ascii="Arial" w:hAnsi="Arial" w:cs="Arial"/>
          <w:sz w:val="16"/>
          <w:szCs w:val="16"/>
        </w:rPr>
      </w:pPr>
    </w:p>
    <w:p w:rsidRPr="002822B6" w:rsidR="002822B6" w:rsidP="3369F897" w:rsidRDefault="002822B6" w14:paraId="56A80879" w14:textId="77777777">
      <w:pPr>
        <w:keepNext w:val="1"/>
        <w:spacing w:after="60" w:line="240" w:lineRule="auto"/>
        <w:ind w:left="0" w:right="0"/>
        <w:outlineLvl w:val="2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sz w:val="28"/>
          <w:szCs w:val="28"/>
        </w:rPr>
      </w:pPr>
      <w:r w:rsidRPr="3369F897" w:rsidR="644BAF9D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sz w:val="28"/>
          <w:szCs w:val="28"/>
        </w:rPr>
        <w:t>Relaterad information</w:t>
      </w:r>
    </w:p>
    <w:p w:rsidRPr="002822B6" w:rsidR="002822B6" w:rsidP="002822B6" w:rsidRDefault="002822B6" w14:paraId="0759EBD1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2822B6">
        <w:rPr>
          <w:rFonts w:ascii="Arial" w:hAnsi="Arial" w:cs="Arial"/>
          <w:sz w:val="20"/>
          <w:szCs w:val="20"/>
        </w:rPr>
        <w:t>Fass</w:t>
      </w:r>
    </w:p>
    <w:p w:rsidRPr="002822B6" w:rsidR="002822B6" w:rsidP="7F53D51E" w:rsidRDefault="002822B6" w14:paraId="0138465A" w14:textId="3C1B8D35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7F53D51E" w:rsidR="002822B6">
        <w:rPr>
          <w:rFonts w:ascii="Arial" w:hAnsi="Arial" w:cs="Arial"/>
          <w:sz w:val="20"/>
          <w:szCs w:val="20"/>
        </w:rPr>
        <w:t>Bipacksedlar</w:t>
      </w:r>
    </w:p>
    <w:bookmarkEnd w:id="0"/>
    <w:sectPr w:rsidRPr="00536A5A" w:rsidR="00536A5A" w:rsidSect="002822B6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6BD1BD6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6D7D6FA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81267572">
    <w:abstractNumId w:val="17"/>
  </w:num>
  <w:num w:numId="2" w16cid:durableId="764957112">
    <w:abstractNumId w:val="14"/>
  </w:num>
  <w:num w:numId="3" w16cid:durableId="415904915">
    <w:abstractNumId w:val="0"/>
  </w:num>
  <w:num w:numId="4" w16cid:durableId="2060014380">
    <w:abstractNumId w:val="6"/>
  </w:num>
  <w:num w:numId="5" w16cid:durableId="1150289810">
    <w:abstractNumId w:val="15"/>
  </w:num>
  <w:num w:numId="6" w16cid:durableId="410851385">
    <w:abstractNumId w:val="2"/>
  </w:num>
  <w:num w:numId="7" w16cid:durableId="2090079822">
    <w:abstractNumId w:val="11"/>
  </w:num>
  <w:num w:numId="8" w16cid:durableId="1645962042">
    <w:abstractNumId w:val="8"/>
  </w:num>
  <w:num w:numId="9" w16cid:durableId="897977054">
    <w:abstractNumId w:val="1"/>
  </w:num>
  <w:num w:numId="10" w16cid:durableId="1075281038">
    <w:abstractNumId w:val="1"/>
  </w:num>
  <w:num w:numId="11" w16cid:durableId="1814980852">
    <w:abstractNumId w:val="3"/>
  </w:num>
  <w:num w:numId="12" w16cid:durableId="1632398048">
    <w:abstractNumId w:val="4"/>
  </w:num>
  <w:num w:numId="13" w16cid:durableId="352417667">
    <w:abstractNumId w:val="13"/>
  </w:num>
  <w:num w:numId="14" w16cid:durableId="1145439799">
    <w:abstractNumId w:val="9"/>
  </w:num>
  <w:num w:numId="15" w16cid:durableId="326247481">
    <w:abstractNumId w:val="7"/>
  </w:num>
  <w:num w:numId="16" w16cid:durableId="46032619">
    <w:abstractNumId w:val="12"/>
  </w:num>
  <w:num w:numId="17" w16cid:durableId="934093580">
    <w:abstractNumId w:val="5"/>
  </w:num>
  <w:num w:numId="18" w16cid:durableId="1394697997">
    <w:abstractNumId w:val="10"/>
  </w:num>
  <w:num w:numId="19" w16cid:durableId="1419978492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0E4B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22B6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5FD8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4908E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EF4A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1894A"/>
    <w:rsid w:val="0062184C"/>
    <w:rsid w:val="00623724"/>
    <w:rsid w:val="00627BEA"/>
    <w:rsid w:val="006319DB"/>
    <w:rsid w:val="0065595B"/>
    <w:rsid w:val="00658E71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43F5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9EE5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66E5D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027B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20B"/>
    <w:rsid w:val="00FB5411"/>
    <w:rsid w:val="00FB6392"/>
    <w:rsid w:val="00FD3C70"/>
    <w:rsid w:val="00FD6820"/>
    <w:rsid w:val="00FE12D8"/>
    <w:rsid w:val="00FF7C02"/>
    <w:rsid w:val="01039500"/>
    <w:rsid w:val="011A9B1B"/>
    <w:rsid w:val="0123D562"/>
    <w:rsid w:val="014E1AFC"/>
    <w:rsid w:val="01534AEC"/>
    <w:rsid w:val="017ECCFC"/>
    <w:rsid w:val="017F7934"/>
    <w:rsid w:val="01912181"/>
    <w:rsid w:val="0198A191"/>
    <w:rsid w:val="019998C9"/>
    <w:rsid w:val="01D190EB"/>
    <w:rsid w:val="01E4536B"/>
    <w:rsid w:val="01F38385"/>
    <w:rsid w:val="01F917BD"/>
    <w:rsid w:val="0218EABE"/>
    <w:rsid w:val="021DDBB2"/>
    <w:rsid w:val="024801E3"/>
    <w:rsid w:val="0286FA3B"/>
    <w:rsid w:val="0299FA85"/>
    <w:rsid w:val="02B160C7"/>
    <w:rsid w:val="02CDA077"/>
    <w:rsid w:val="02E67F37"/>
    <w:rsid w:val="02E9E2A4"/>
    <w:rsid w:val="02ECEEF7"/>
    <w:rsid w:val="03134064"/>
    <w:rsid w:val="0317589B"/>
    <w:rsid w:val="0317AE6A"/>
    <w:rsid w:val="0347CB65"/>
    <w:rsid w:val="0348857B"/>
    <w:rsid w:val="03B4BB1F"/>
    <w:rsid w:val="03C523A7"/>
    <w:rsid w:val="03C9B9B4"/>
    <w:rsid w:val="03E50435"/>
    <w:rsid w:val="043DE25A"/>
    <w:rsid w:val="044EC142"/>
    <w:rsid w:val="045B3D4C"/>
    <w:rsid w:val="046D52B5"/>
    <w:rsid w:val="048EC29E"/>
    <w:rsid w:val="04B9D6E8"/>
    <w:rsid w:val="04C4520A"/>
    <w:rsid w:val="04D879BA"/>
    <w:rsid w:val="04E455DC"/>
    <w:rsid w:val="04EC7C66"/>
    <w:rsid w:val="04EE5572"/>
    <w:rsid w:val="04F1D14E"/>
    <w:rsid w:val="04F61634"/>
    <w:rsid w:val="04FD6E30"/>
    <w:rsid w:val="055CF07F"/>
    <w:rsid w:val="0574F0A3"/>
    <w:rsid w:val="05963E38"/>
    <w:rsid w:val="05C7C639"/>
    <w:rsid w:val="05CCE17D"/>
    <w:rsid w:val="05CD8E38"/>
    <w:rsid w:val="05D53125"/>
    <w:rsid w:val="05DBC752"/>
    <w:rsid w:val="05E08683"/>
    <w:rsid w:val="05ED0184"/>
    <w:rsid w:val="05EDADD0"/>
    <w:rsid w:val="05F03590"/>
    <w:rsid w:val="05F284BA"/>
    <w:rsid w:val="05F70DAD"/>
    <w:rsid w:val="05F75882"/>
    <w:rsid w:val="060823F8"/>
    <w:rsid w:val="0615A9E2"/>
    <w:rsid w:val="0680263D"/>
    <w:rsid w:val="068047DC"/>
    <w:rsid w:val="06A99001"/>
    <w:rsid w:val="06C02D02"/>
    <w:rsid w:val="06C16061"/>
    <w:rsid w:val="06CD92DC"/>
    <w:rsid w:val="0712908F"/>
    <w:rsid w:val="07307EA4"/>
    <w:rsid w:val="073CDEEF"/>
    <w:rsid w:val="073DB26A"/>
    <w:rsid w:val="07687B1E"/>
    <w:rsid w:val="0792DE0E"/>
    <w:rsid w:val="07A017F1"/>
    <w:rsid w:val="07A42217"/>
    <w:rsid w:val="07B722B6"/>
    <w:rsid w:val="07C54A06"/>
    <w:rsid w:val="07DBE980"/>
    <w:rsid w:val="07DFAACB"/>
    <w:rsid w:val="07E1464D"/>
    <w:rsid w:val="07E6B187"/>
    <w:rsid w:val="07F6EF20"/>
    <w:rsid w:val="07FFD9E4"/>
    <w:rsid w:val="081AEC89"/>
    <w:rsid w:val="081BF69E"/>
    <w:rsid w:val="0841038E"/>
    <w:rsid w:val="08A7A600"/>
    <w:rsid w:val="08B0BB80"/>
    <w:rsid w:val="08B8465A"/>
    <w:rsid w:val="08B8465A"/>
    <w:rsid w:val="08CBE5FF"/>
    <w:rsid w:val="08D5252B"/>
    <w:rsid w:val="08D82F34"/>
    <w:rsid w:val="09280865"/>
    <w:rsid w:val="099BAA45"/>
    <w:rsid w:val="099E9EA2"/>
    <w:rsid w:val="09BFDC12"/>
    <w:rsid w:val="09C3E16F"/>
    <w:rsid w:val="09D4AC51"/>
    <w:rsid w:val="09DB5A02"/>
    <w:rsid w:val="0A0002D9"/>
    <w:rsid w:val="0A1DCBC5"/>
    <w:rsid w:val="0A201EC7"/>
    <w:rsid w:val="0A94BD88"/>
    <w:rsid w:val="0AB045FE"/>
    <w:rsid w:val="0AC7410A"/>
    <w:rsid w:val="0ACA7ED0"/>
    <w:rsid w:val="0AF09DDC"/>
    <w:rsid w:val="0B265B7A"/>
    <w:rsid w:val="0B26C821"/>
    <w:rsid w:val="0B32413A"/>
    <w:rsid w:val="0B33869D"/>
    <w:rsid w:val="0B340E26"/>
    <w:rsid w:val="0B377AA6"/>
    <w:rsid w:val="0B4B0873"/>
    <w:rsid w:val="0B51EE4E"/>
    <w:rsid w:val="0B560867"/>
    <w:rsid w:val="0B8A8284"/>
    <w:rsid w:val="0BDEE13E"/>
    <w:rsid w:val="0BDEF66C"/>
    <w:rsid w:val="0BEF67D8"/>
    <w:rsid w:val="0BF3D337"/>
    <w:rsid w:val="0C0386C1"/>
    <w:rsid w:val="0C1C58A0"/>
    <w:rsid w:val="0C323439"/>
    <w:rsid w:val="0C7C4046"/>
    <w:rsid w:val="0C899066"/>
    <w:rsid w:val="0C98BB29"/>
    <w:rsid w:val="0CABD52C"/>
    <w:rsid w:val="0CABD52C"/>
    <w:rsid w:val="0D1F2387"/>
    <w:rsid w:val="0D33AC4A"/>
    <w:rsid w:val="0D52BA58"/>
    <w:rsid w:val="0D862EC5"/>
    <w:rsid w:val="0D8AD62B"/>
    <w:rsid w:val="0D9F5722"/>
    <w:rsid w:val="0DAAD788"/>
    <w:rsid w:val="0DAD7883"/>
    <w:rsid w:val="0DEF657A"/>
    <w:rsid w:val="0E17D8F9"/>
    <w:rsid w:val="0E242084"/>
    <w:rsid w:val="0E5605E3"/>
    <w:rsid w:val="0EB546F7"/>
    <w:rsid w:val="0EC4C0FD"/>
    <w:rsid w:val="0EE8F798"/>
    <w:rsid w:val="0EE8F798"/>
    <w:rsid w:val="0EEA5A39"/>
    <w:rsid w:val="0F006FDF"/>
    <w:rsid w:val="0F22C68B"/>
    <w:rsid w:val="0F2787DE"/>
    <w:rsid w:val="0F2787DE"/>
    <w:rsid w:val="0F8B93A8"/>
    <w:rsid w:val="0F8E4692"/>
    <w:rsid w:val="0FB29D1D"/>
    <w:rsid w:val="0FCFA272"/>
    <w:rsid w:val="0FEBA997"/>
    <w:rsid w:val="104E2253"/>
    <w:rsid w:val="105151DF"/>
    <w:rsid w:val="10539C43"/>
    <w:rsid w:val="105CC06D"/>
    <w:rsid w:val="106429D0"/>
    <w:rsid w:val="10711D9F"/>
    <w:rsid w:val="107A2851"/>
    <w:rsid w:val="10BAB497"/>
    <w:rsid w:val="10C1341E"/>
    <w:rsid w:val="10D6F7E4"/>
    <w:rsid w:val="10F32A11"/>
    <w:rsid w:val="1113B842"/>
    <w:rsid w:val="112A4F42"/>
    <w:rsid w:val="113A3E36"/>
    <w:rsid w:val="1146A5C3"/>
    <w:rsid w:val="116BC531"/>
    <w:rsid w:val="1184CA47"/>
    <w:rsid w:val="119662F1"/>
    <w:rsid w:val="11AE26DE"/>
    <w:rsid w:val="11B49973"/>
    <w:rsid w:val="11DB9E84"/>
    <w:rsid w:val="11F14688"/>
    <w:rsid w:val="11F890CE"/>
    <w:rsid w:val="12014533"/>
    <w:rsid w:val="12090806"/>
    <w:rsid w:val="124AF514"/>
    <w:rsid w:val="12747C40"/>
    <w:rsid w:val="12A5DC83"/>
    <w:rsid w:val="12D0D5F0"/>
    <w:rsid w:val="12D27EBC"/>
    <w:rsid w:val="12D27EBC"/>
    <w:rsid w:val="12D8BDB6"/>
    <w:rsid w:val="13194504"/>
    <w:rsid w:val="131B16B0"/>
    <w:rsid w:val="131B16B0"/>
    <w:rsid w:val="133F200B"/>
    <w:rsid w:val="13574E23"/>
    <w:rsid w:val="13669961"/>
    <w:rsid w:val="1371B552"/>
    <w:rsid w:val="13734BF9"/>
    <w:rsid w:val="137A2C09"/>
    <w:rsid w:val="137CF605"/>
    <w:rsid w:val="1392DD61"/>
    <w:rsid w:val="13A6E9D4"/>
    <w:rsid w:val="13B1A15C"/>
    <w:rsid w:val="13B1A15C"/>
    <w:rsid w:val="13C38E22"/>
    <w:rsid w:val="13F17277"/>
    <w:rsid w:val="13F28684"/>
    <w:rsid w:val="1425D947"/>
    <w:rsid w:val="147BCB4E"/>
    <w:rsid w:val="147BCB4E"/>
    <w:rsid w:val="147D6963"/>
    <w:rsid w:val="1495BEF3"/>
    <w:rsid w:val="1495BEF3"/>
    <w:rsid w:val="14B6E711"/>
    <w:rsid w:val="14B809D3"/>
    <w:rsid w:val="14B847ED"/>
    <w:rsid w:val="14CDB2AB"/>
    <w:rsid w:val="14D40E49"/>
    <w:rsid w:val="14ED361A"/>
    <w:rsid w:val="14F7E38D"/>
    <w:rsid w:val="1508C3B4"/>
    <w:rsid w:val="1521BA6A"/>
    <w:rsid w:val="15245AEC"/>
    <w:rsid w:val="1525ED2A"/>
    <w:rsid w:val="15380D2A"/>
    <w:rsid w:val="153E41A5"/>
    <w:rsid w:val="155CD853"/>
    <w:rsid w:val="15670643"/>
    <w:rsid w:val="157CD50C"/>
    <w:rsid w:val="157CF7DA"/>
    <w:rsid w:val="15800A62"/>
    <w:rsid w:val="15800A62"/>
    <w:rsid w:val="158ADA91"/>
    <w:rsid w:val="15CD26B6"/>
    <w:rsid w:val="15D076C0"/>
    <w:rsid w:val="15EC027A"/>
    <w:rsid w:val="15EE028B"/>
    <w:rsid w:val="15F1A895"/>
    <w:rsid w:val="16179BAF"/>
    <w:rsid w:val="163CE92A"/>
    <w:rsid w:val="1641F804"/>
    <w:rsid w:val="1652B772"/>
    <w:rsid w:val="1661252A"/>
    <w:rsid w:val="1661252A"/>
    <w:rsid w:val="1681591B"/>
    <w:rsid w:val="16826E73"/>
    <w:rsid w:val="168E192C"/>
    <w:rsid w:val="1693EFBB"/>
    <w:rsid w:val="1693EFBB"/>
    <w:rsid w:val="16AFF74A"/>
    <w:rsid w:val="16BAE828"/>
    <w:rsid w:val="16CC01F1"/>
    <w:rsid w:val="16D019C1"/>
    <w:rsid w:val="1700F46A"/>
    <w:rsid w:val="172A2746"/>
    <w:rsid w:val="17458316"/>
    <w:rsid w:val="1768F717"/>
    <w:rsid w:val="1769562C"/>
    <w:rsid w:val="1788177A"/>
    <w:rsid w:val="1794F0AF"/>
    <w:rsid w:val="17A44713"/>
    <w:rsid w:val="17E1A86D"/>
    <w:rsid w:val="17E58D60"/>
    <w:rsid w:val="1812912E"/>
    <w:rsid w:val="181ED388"/>
    <w:rsid w:val="181F41CE"/>
    <w:rsid w:val="1857AB46"/>
    <w:rsid w:val="185CEFF0"/>
    <w:rsid w:val="1862C5AF"/>
    <w:rsid w:val="1879A8E2"/>
    <w:rsid w:val="189FB86A"/>
    <w:rsid w:val="18DDBA9D"/>
    <w:rsid w:val="18F3FEC8"/>
    <w:rsid w:val="18F4CC06"/>
    <w:rsid w:val="1923ED12"/>
    <w:rsid w:val="193DDD76"/>
    <w:rsid w:val="196E2239"/>
    <w:rsid w:val="19876ADB"/>
    <w:rsid w:val="19A69BA6"/>
    <w:rsid w:val="19AFAD69"/>
    <w:rsid w:val="19B4B0E1"/>
    <w:rsid w:val="19ED0032"/>
    <w:rsid w:val="1A270611"/>
    <w:rsid w:val="1A350603"/>
    <w:rsid w:val="1A71366B"/>
    <w:rsid w:val="1A9609FD"/>
    <w:rsid w:val="1AF9F969"/>
    <w:rsid w:val="1B105A4D"/>
    <w:rsid w:val="1B22B8FB"/>
    <w:rsid w:val="1B233B3C"/>
    <w:rsid w:val="1B2CEB53"/>
    <w:rsid w:val="1B3703B1"/>
    <w:rsid w:val="1B3C6399"/>
    <w:rsid w:val="1B57206E"/>
    <w:rsid w:val="1B635A4D"/>
    <w:rsid w:val="1B635A4D"/>
    <w:rsid w:val="1B658B4C"/>
    <w:rsid w:val="1B6CDA6F"/>
    <w:rsid w:val="1B9CE9C6"/>
    <w:rsid w:val="1B9E84B5"/>
    <w:rsid w:val="1BBABD08"/>
    <w:rsid w:val="1BBB3D30"/>
    <w:rsid w:val="1BC33769"/>
    <w:rsid w:val="1BD08DA1"/>
    <w:rsid w:val="1BF0ACA5"/>
    <w:rsid w:val="1C192038"/>
    <w:rsid w:val="1C2012A6"/>
    <w:rsid w:val="1C2012A6"/>
    <w:rsid w:val="1C6F6D1C"/>
    <w:rsid w:val="1C9AA5AE"/>
    <w:rsid w:val="1CA5D547"/>
    <w:rsid w:val="1CABF668"/>
    <w:rsid w:val="1CAC2AAE"/>
    <w:rsid w:val="1CB588FF"/>
    <w:rsid w:val="1CC4E733"/>
    <w:rsid w:val="1CE84E06"/>
    <w:rsid w:val="1D08AAD0"/>
    <w:rsid w:val="1D2A69C9"/>
    <w:rsid w:val="1D3E98E5"/>
    <w:rsid w:val="1D54BC54"/>
    <w:rsid w:val="1D5F9B1A"/>
    <w:rsid w:val="1D6B141A"/>
    <w:rsid w:val="1D73BF2B"/>
    <w:rsid w:val="1D818C03"/>
    <w:rsid w:val="1D9AB460"/>
    <w:rsid w:val="1DB7FA5E"/>
    <w:rsid w:val="1DE40682"/>
    <w:rsid w:val="1E1ED541"/>
    <w:rsid w:val="1E1F9114"/>
    <w:rsid w:val="1E4C5BC5"/>
    <w:rsid w:val="1E587AC8"/>
    <w:rsid w:val="1E5DC957"/>
    <w:rsid w:val="1E6F5C84"/>
    <w:rsid w:val="1E81D926"/>
    <w:rsid w:val="1E87884F"/>
    <w:rsid w:val="1E915C25"/>
    <w:rsid w:val="1EA47B31"/>
    <w:rsid w:val="1F401076"/>
    <w:rsid w:val="1F91015A"/>
    <w:rsid w:val="1F9C4C1A"/>
    <w:rsid w:val="1F9E4DC7"/>
    <w:rsid w:val="1FE1A7E5"/>
    <w:rsid w:val="1FE456EB"/>
    <w:rsid w:val="1FE82C26"/>
    <w:rsid w:val="202F4A7A"/>
    <w:rsid w:val="203CEE57"/>
    <w:rsid w:val="2045DB11"/>
    <w:rsid w:val="20766C8F"/>
    <w:rsid w:val="2079AEC7"/>
    <w:rsid w:val="208B42E4"/>
    <w:rsid w:val="208E8BB5"/>
    <w:rsid w:val="209979AE"/>
    <w:rsid w:val="20A56669"/>
    <w:rsid w:val="20C06B47"/>
    <w:rsid w:val="20C4EF09"/>
    <w:rsid w:val="20DB37C5"/>
    <w:rsid w:val="20DE0039"/>
    <w:rsid w:val="215712A5"/>
    <w:rsid w:val="2157D1A4"/>
    <w:rsid w:val="215C471B"/>
    <w:rsid w:val="2167330E"/>
    <w:rsid w:val="217F9BD1"/>
    <w:rsid w:val="2183FC87"/>
    <w:rsid w:val="218FCFF7"/>
    <w:rsid w:val="21A4A586"/>
    <w:rsid w:val="21C160FA"/>
    <w:rsid w:val="21F17B5F"/>
    <w:rsid w:val="21FAA275"/>
    <w:rsid w:val="2212CC68"/>
    <w:rsid w:val="223BDBE1"/>
    <w:rsid w:val="225B54D1"/>
    <w:rsid w:val="225CEAAC"/>
    <w:rsid w:val="22F337B4"/>
    <w:rsid w:val="22FB57A9"/>
    <w:rsid w:val="231CB253"/>
    <w:rsid w:val="231FB6C7"/>
    <w:rsid w:val="2347757E"/>
    <w:rsid w:val="235D5221"/>
    <w:rsid w:val="23609CE0"/>
    <w:rsid w:val="2367EB05"/>
    <w:rsid w:val="2386B719"/>
    <w:rsid w:val="23975E81"/>
    <w:rsid w:val="239A0D1B"/>
    <w:rsid w:val="23AA84F9"/>
    <w:rsid w:val="23FA593C"/>
    <w:rsid w:val="23FC4887"/>
    <w:rsid w:val="24138199"/>
    <w:rsid w:val="2448BBAE"/>
    <w:rsid w:val="244CE698"/>
    <w:rsid w:val="245047DB"/>
    <w:rsid w:val="24570D90"/>
    <w:rsid w:val="24812890"/>
    <w:rsid w:val="24E345DF"/>
    <w:rsid w:val="24EF03BF"/>
    <w:rsid w:val="24F901BC"/>
    <w:rsid w:val="2503BB66"/>
    <w:rsid w:val="2528155B"/>
    <w:rsid w:val="254938BB"/>
    <w:rsid w:val="254B8059"/>
    <w:rsid w:val="255EE1B0"/>
    <w:rsid w:val="256217BA"/>
    <w:rsid w:val="25ABD634"/>
    <w:rsid w:val="25BAFFAC"/>
    <w:rsid w:val="25DC26CE"/>
    <w:rsid w:val="25F95058"/>
    <w:rsid w:val="25FC674B"/>
    <w:rsid w:val="260BE26D"/>
    <w:rsid w:val="2615C078"/>
    <w:rsid w:val="26268802"/>
    <w:rsid w:val="2660387A"/>
    <w:rsid w:val="2670C8C2"/>
    <w:rsid w:val="267DAB7D"/>
    <w:rsid w:val="26BC4B73"/>
    <w:rsid w:val="26C6B44D"/>
    <w:rsid w:val="26D11238"/>
    <w:rsid w:val="26D55185"/>
    <w:rsid w:val="26D5D8FA"/>
    <w:rsid w:val="26F340C5"/>
    <w:rsid w:val="26FDEFD7"/>
    <w:rsid w:val="26FF4DC1"/>
    <w:rsid w:val="27077B1F"/>
    <w:rsid w:val="27268DD6"/>
    <w:rsid w:val="272C8F4D"/>
    <w:rsid w:val="27306C44"/>
    <w:rsid w:val="2731B79D"/>
    <w:rsid w:val="273565E4"/>
    <w:rsid w:val="2746CFE7"/>
    <w:rsid w:val="274D65D8"/>
    <w:rsid w:val="27613E93"/>
    <w:rsid w:val="277546C9"/>
    <w:rsid w:val="279BC35A"/>
    <w:rsid w:val="27B305C3"/>
    <w:rsid w:val="27BCC051"/>
    <w:rsid w:val="27EB3FD1"/>
    <w:rsid w:val="27F8CDB1"/>
    <w:rsid w:val="27FB4BE8"/>
    <w:rsid w:val="284DD16C"/>
    <w:rsid w:val="2860E269"/>
    <w:rsid w:val="287BF510"/>
    <w:rsid w:val="2889FB72"/>
    <w:rsid w:val="28AAE862"/>
    <w:rsid w:val="28CC2C30"/>
    <w:rsid w:val="28E78E98"/>
    <w:rsid w:val="28EB411B"/>
    <w:rsid w:val="291D463D"/>
    <w:rsid w:val="294D6031"/>
    <w:rsid w:val="29AC48AA"/>
    <w:rsid w:val="29AEDB9F"/>
    <w:rsid w:val="29AFC8E4"/>
    <w:rsid w:val="29C75CF9"/>
    <w:rsid w:val="29D94901"/>
    <w:rsid w:val="29DB72E5"/>
    <w:rsid w:val="29E9A1CD"/>
    <w:rsid w:val="29F5BAA0"/>
    <w:rsid w:val="29FF0697"/>
    <w:rsid w:val="2A41B360"/>
    <w:rsid w:val="2A4ED434"/>
    <w:rsid w:val="2AE34F16"/>
    <w:rsid w:val="2B19CAAC"/>
    <w:rsid w:val="2B1DF66A"/>
    <w:rsid w:val="2B3DD84B"/>
    <w:rsid w:val="2B6A4A79"/>
    <w:rsid w:val="2BB6A196"/>
    <w:rsid w:val="2BBC9804"/>
    <w:rsid w:val="2BC0D9D4"/>
    <w:rsid w:val="2BD160FA"/>
    <w:rsid w:val="2BE6983D"/>
    <w:rsid w:val="2BEDD8EE"/>
    <w:rsid w:val="2BF1BF9F"/>
    <w:rsid w:val="2BF1BF9F"/>
    <w:rsid w:val="2BFDBF93"/>
    <w:rsid w:val="2C03CCF2"/>
    <w:rsid w:val="2C2F24D4"/>
    <w:rsid w:val="2C47A8EA"/>
    <w:rsid w:val="2C637149"/>
    <w:rsid w:val="2C6E38C8"/>
    <w:rsid w:val="2C6E714E"/>
    <w:rsid w:val="2C903174"/>
    <w:rsid w:val="2C903174"/>
    <w:rsid w:val="2CA51867"/>
    <w:rsid w:val="2CC9392F"/>
    <w:rsid w:val="2CCBB74F"/>
    <w:rsid w:val="2CF61380"/>
    <w:rsid w:val="2D0A68EB"/>
    <w:rsid w:val="2D19CC47"/>
    <w:rsid w:val="2D1E3BB9"/>
    <w:rsid w:val="2D334C05"/>
    <w:rsid w:val="2D687696"/>
    <w:rsid w:val="2D6D315B"/>
    <w:rsid w:val="2D8001B4"/>
    <w:rsid w:val="2D897890"/>
    <w:rsid w:val="2D89E11C"/>
    <w:rsid w:val="2DCD45F2"/>
    <w:rsid w:val="2E0AA0CD"/>
    <w:rsid w:val="2E1DCA40"/>
    <w:rsid w:val="2E421E8F"/>
    <w:rsid w:val="2E4CDC94"/>
    <w:rsid w:val="2E78BA92"/>
    <w:rsid w:val="2E911D04"/>
    <w:rsid w:val="2E988F60"/>
    <w:rsid w:val="2EC8A35D"/>
    <w:rsid w:val="2EC8F1F2"/>
    <w:rsid w:val="2ECC67EE"/>
    <w:rsid w:val="2EF87A96"/>
    <w:rsid w:val="2EF9D0C4"/>
    <w:rsid w:val="2F0446F7"/>
    <w:rsid w:val="2F0692DC"/>
    <w:rsid w:val="2F096928"/>
    <w:rsid w:val="2F1FFC4E"/>
    <w:rsid w:val="2F224557"/>
    <w:rsid w:val="2F3A3C19"/>
    <w:rsid w:val="2F451DB4"/>
    <w:rsid w:val="2F574360"/>
    <w:rsid w:val="2F692FB1"/>
    <w:rsid w:val="2F731E7D"/>
    <w:rsid w:val="2FA189F6"/>
    <w:rsid w:val="2FB1AD7C"/>
    <w:rsid w:val="2FB441EB"/>
    <w:rsid w:val="2FB5CE32"/>
    <w:rsid w:val="2FBA5125"/>
    <w:rsid w:val="2FCAFFBB"/>
    <w:rsid w:val="2FEE6966"/>
    <w:rsid w:val="300CCA5E"/>
    <w:rsid w:val="3017AB08"/>
    <w:rsid w:val="30463524"/>
    <w:rsid w:val="3051C5C6"/>
    <w:rsid w:val="30643A1F"/>
    <w:rsid w:val="30950D57"/>
    <w:rsid w:val="3095A125"/>
    <w:rsid w:val="30B927FE"/>
    <w:rsid w:val="30C1B7B8"/>
    <w:rsid w:val="30D01580"/>
    <w:rsid w:val="30D04664"/>
    <w:rsid w:val="30D489D0"/>
    <w:rsid w:val="3107E2F0"/>
    <w:rsid w:val="31089C4D"/>
    <w:rsid w:val="313C2693"/>
    <w:rsid w:val="3163A297"/>
    <w:rsid w:val="316E4FDC"/>
    <w:rsid w:val="31B37B69"/>
    <w:rsid w:val="31D63D6A"/>
    <w:rsid w:val="31FF3F6A"/>
    <w:rsid w:val="321D685F"/>
    <w:rsid w:val="3230DDB8"/>
    <w:rsid w:val="3250DD70"/>
    <w:rsid w:val="3277007C"/>
    <w:rsid w:val="3277189C"/>
    <w:rsid w:val="32950BBB"/>
    <w:rsid w:val="3298976E"/>
    <w:rsid w:val="329C637D"/>
    <w:rsid w:val="32BB45A0"/>
    <w:rsid w:val="32D1292E"/>
    <w:rsid w:val="32F27B3F"/>
    <w:rsid w:val="32FF72F8"/>
    <w:rsid w:val="32FF72F8"/>
    <w:rsid w:val="330C31EF"/>
    <w:rsid w:val="335F8382"/>
    <w:rsid w:val="3367F560"/>
    <w:rsid w:val="3369F897"/>
    <w:rsid w:val="339AD78C"/>
    <w:rsid w:val="33C0E1EF"/>
    <w:rsid w:val="33CE4673"/>
    <w:rsid w:val="33DC05FB"/>
    <w:rsid w:val="3402CFB0"/>
    <w:rsid w:val="340EDED7"/>
    <w:rsid w:val="34131D37"/>
    <w:rsid w:val="3423AD75"/>
    <w:rsid w:val="34306B37"/>
    <w:rsid w:val="34394592"/>
    <w:rsid w:val="34394592"/>
    <w:rsid w:val="3454256B"/>
    <w:rsid w:val="34574090"/>
    <w:rsid w:val="347007B0"/>
    <w:rsid w:val="34787C21"/>
    <w:rsid w:val="3479C63D"/>
    <w:rsid w:val="349E485A"/>
    <w:rsid w:val="34AC8FB5"/>
    <w:rsid w:val="34ADC034"/>
    <w:rsid w:val="34AE2DF2"/>
    <w:rsid w:val="34C6F5E1"/>
    <w:rsid w:val="34D1467A"/>
    <w:rsid w:val="34E07D6C"/>
    <w:rsid w:val="3502A1CA"/>
    <w:rsid w:val="3508A0AF"/>
    <w:rsid w:val="35C72B85"/>
    <w:rsid w:val="35ECDB19"/>
    <w:rsid w:val="35F71028"/>
    <w:rsid w:val="3630E601"/>
    <w:rsid w:val="363713BA"/>
    <w:rsid w:val="3673A00E"/>
    <w:rsid w:val="36977FCB"/>
    <w:rsid w:val="36AD424F"/>
    <w:rsid w:val="36B6641F"/>
    <w:rsid w:val="36B9054D"/>
    <w:rsid w:val="36C6C1FB"/>
    <w:rsid w:val="3708672D"/>
    <w:rsid w:val="370A3CF7"/>
    <w:rsid w:val="371352F8"/>
    <w:rsid w:val="3724504E"/>
    <w:rsid w:val="3756AC43"/>
    <w:rsid w:val="376B3077"/>
    <w:rsid w:val="3777DDD1"/>
    <w:rsid w:val="37D609C9"/>
    <w:rsid w:val="37F7683B"/>
    <w:rsid w:val="37F8C49D"/>
    <w:rsid w:val="380E4369"/>
    <w:rsid w:val="380E731D"/>
    <w:rsid w:val="382978C3"/>
    <w:rsid w:val="3832318F"/>
    <w:rsid w:val="384FC7F8"/>
    <w:rsid w:val="38517F18"/>
    <w:rsid w:val="3873EF54"/>
    <w:rsid w:val="38846253"/>
    <w:rsid w:val="388BEA05"/>
    <w:rsid w:val="38992C88"/>
    <w:rsid w:val="38AD2276"/>
    <w:rsid w:val="38C0B902"/>
    <w:rsid w:val="38CF2440"/>
    <w:rsid w:val="38DF69C9"/>
    <w:rsid w:val="38DF9BB5"/>
    <w:rsid w:val="3927C1BB"/>
    <w:rsid w:val="39AD1FBC"/>
    <w:rsid w:val="39E35282"/>
    <w:rsid w:val="39EC6104"/>
    <w:rsid w:val="39F03596"/>
    <w:rsid w:val="39F83739"/>
    <w:rsid w:val="3A0D5835"/>
    <w:rsid w:val="3A3B0B03"/>
    <w:rsid w:val="3A3C04CD"/>
    <w:rsid w:val="3A4874E2"/>
    <w:rsid w:val="3A48F2D7"/>
    <w:rsid w:val="3A7523EC"/>
    <w:rsid w:val="3A8E4D05"/>
    <w:rsid w:val="3AA77562"/>
    <w:rsid w:val="3AFF2B98"/>
    <w:rsid w:val="3B1D5362"/>
    <w:rsid w:val="3B1EAD85"/>
    <w:rsid w:val="3B2B722E"/>
    <w:rsid w:val="3B2D2CB9"/>
    <w:rsid w:val="3B447835"/>
    <w:rsid w:val="3B76E614"/>
    <w:rsid w:val="3BAF6789"/>
    <w:rsid w:val="3BBA4886"/>
    <w:rsid w:val="3BBA7FD1"/>
    <w:rsid w:val="3BC88FE6"/>
    <w:rsid w:val="3BCAEC9B"/>
    <w:rsid w:val="3BCDD09E"/>
    <w:rsid w:val="3BFCF13B"/>
    <w:rsid w:val="3C34F845"/>
    <w:rsid w:val="3C5F56EA"/>
    <w:rsid w:val="3C7828C9"/>
    <w:rsid w:val="3C7B6DF0"/>
    <w:rsid w:val="3C928081"/>
    <w:rsid w:val="3C978A03"/>
    <w:rsid w:val="3CAEC17B"/>
    <w:rsid w:val="3CE4AFCE"/>
    <w:rsid w:val="3D3A808B"/>
    <w:rsid w:val="3D40AC4C"/>
    <w:rsid w:val="3D46D210"/>
    <w:rsid w:val="3D4B3312"/>
    <w:rsid w:val="3D4B37EA"/>
    <w:rsid w:val="3D71AB2E"/>
    <w:rsid w:val="3D7B8E40"/>
    <w:rsid w:val="3D8B42AB"/>
    <w:rsid w:val="3DB44B31"/>
    <w:rsid w:val="3DDFC037"/>
    <w:rsid w:val="3E09CA75"/>
    <w:rsid w:val="3E8090DF"/>
    <w:rsid w:val="3E8C0633"/>
    <w:rsid w:val="3EB1EEB8"/>
    <w:rsid w:val="3F27130C"/>
    <w:rsid w:val="3F27CE6C"/>
    <w:rsid w:val="3F7AE685"/>
    <w:rsid w:val="3FB8569E"/>
    <w:rsid w:val="3FED8C0D"/>
    <w:rsid w:val="3FF2CEA6"/>
    <w:rsid w:val="3FFD4A38"/>
    <w:rsid w:val="401C6140"/>
    <w:rsid w:val="404107EA"/>
    <w:rsid w:val="40427167"/>
    <w:rsid w:val="4066B792"/>
    <w:rsid w:val="40726358"/>
    <w:rsid w:val="40793A1E"/>
    <w:rsid w:val="408E1F36"/>
    <w:rsid w:val="409E9D8F"/>
    <w:rsid w:val="40AB0DC2"/>
    <w:rsid w:val="40AB86EB"/>
    <w:rsid w:val="40B8F6C1"/>
    <w:rsid w:val="40E711E2"/>
    <w:rsid w:val="40F32E25"/>
    <w:rsid w:val="412BDE57"/>
    <w:rsid w:val="4145AAE3"/>
    <w:rsid w:val="414A4BA6"/>
    <w:rsid w:val="414F47E1"/>
    <w:rsid w:val="4163C445"/>
    <w:rsid w:val="4195692A"/>
    <w:rsid w:val="41A897F0"/>
    <w:rsid w:val="41BC3DCC"/>
    <w:rsid w:val="41EAAD83"/>
    <w:rsid w:val="424A9BA0"/>
    <w:rsid w:val="424F88C0"/>
    <w:rsid w:val="4256F49A"/>
    <w:rsid w:val="426F251B"/>
    <w:rsid w:val="42714A3A"/>
    <w:rsid w:val="427E18C8"/>
    <w:rsid w:val="4285A230"/>
    <w:rsid w:val="42954BA7"/>
    <w:rsid w:val="42A11184"/>
    <w:rsid w:val="42A82FDC"/>
    <w:rsid w:val="42C404F7"/>
    <w:rsid w:val="42D30C55"/>
    <w:rsid w:val="42E5B2F8"/>
    <w:rsid w:val="42F8E06A"/>
    <w:rsid w:val="43044675"/>
    <w:rsid w:val="4343F635"/>
    <w:rsid w:val="435FDAA9"/>
    <w:rsid w:val="4388C3AE"/>
    <w:rsid w:val="4393980B"/>
    <w:rsid w:val="43BE262B"/>
    <w:rsid w:val="43C24ABC"/>
    <w:rsid w:val="44095766"/>
    <w:rsid w:val="441017EC"/>
    <w:rsid w:val="4417CA3E"/>
    <w:rsid w:val="442C3EB8"/>
    <w:rsid w:val="4465A52F"/>
    <w:rsid w:val="4467DB0D"/>
    <w:rsid w:val="44873ED7"/>
    <w:rsid w:val="44958B1A"/>
    <w:rsid w:val="449A00ED"/>
    <w:rsid w:val="44BA8F13"/>
    <w:rsid w:val="44DF2F3A"/>
    <w:rsid w:val="44E86C71"/>
    <w:rsid w:val="44E97874"/>
    <w:rsid w:val="44F757AE"/>
    <w:rsid w:val="45196713"/>
    <w:rsid w:val="45275F37"/>
    <w:rsid w:val="45399579"/>
    <w:rsid w:val="453A2D15"/>
    <w:rsid w:val="4556EBD2"/>
    <w:rsid w:val="45986E72"/>
    <w:rsid w:val="459E3377"/>
    <w:rsid w:val="45A62471"/>
    <w:rsid w:val="45A87F86"/>
    <w:rsid w:val="45B59710"/>
    <w:rsid w:val="45B6F36D"/>
    <w:rsid w:val="45CC14A4"/>
    <w:rsid w:val="45EA4843"/>
    <w:rsid w:val="45FED847"/>
    <w:rsid w:val="4609FC65"/>
    <w:rsid w:val="460FD483"/>
    <w:rsid w:val="46136AA1"/>
    <w:rsid w:val="461D12D4"/>
    <w:rsid w:val="461F5837"/>
    <w:rsid w:val="4678F77C"/>
    <w:rsid w:val="4687D46B"/>
    <w:rsid w:val="46B34A5F"/>
    <w:rsid w:val="46CFBC78"/>
    <w:rsid w:val="46DDEAFC"/>
    <w:rsid w:val="4708C3C1"/>
    <w:rsid w:val="470E6DEF"/>
    <w:rsid w:val="47202CB4"/>
    <w:rsid w:val="472CB68C"/>
    <w:rsid w:val="4732402F"/>
    <w:rsid w:val="47359772"/>
    <w:rsid w:val="474C77AC"/>
    <w:rsid w:val="476F27F2"/>
    <w:rsid w:val="478618A4"/>
    <w:rsid w:val="479BB447"/>
    <w:rsid w:val="47AE1206"/>
    <w:rsid w:val="47B94F3F"/>
    <w:rsid w:val="480E4F7E"/>
    <w:rsid w:val="4822D430"/>
    <w:rsid w:val="4825B235"/>
    <w:rsid w:val="482B1062"/>
    <w:rsid w:val="484F1AC0"/>
    <w:rsid w:val="487AC6BB"/>
    <w:rsid w:val="487FF3AB"/>
    <w:rsid w:val="4882D69E"/>
    <w:rsid w:val="488C1C78"/>
    <w:rsid w:val="489BCF12"/>
    <w:rsid w:val="48AEAE68"/>
    <w:rsid w:val="48BC5674"/>
    <w:rsid w:val="48BD033D"/>
    <w:rsid w:val="48E15F95"/>
    <w:rsid w:val="48FB1A3E"/>
    <w:rsid w:val="490A58DA"/>
    <w:rsid w:val="492A954E"/>
    <w:rsid w:val="493784A8"/>
    <w:rsid w:val="49BCE997"/>
    <w:rsid w:val="49BFBFE6"/>
    <w:rsid w:val="49CA4B66"/>
    <w:rsid w:val="49DA3541"/>
    <w:rsid w:val="4A161DCB"/>
    <w:rsid w:val="4ADE3358"/>
    <w:rsid w:val="4AE4FC70"/>
    <w:rsid w:val="4B1847AA"/>
    <w:rsid w:val="4B2F81FB"/>
    <w:rsid w:val="4B397E99"/>
    <w:rsid w:val="4B56707C"/>
    <w:rsid w:val="4B7605A2"/>
    <w:rsid w:val="4B979CEA"/>
    <w:rsid w:val="4BB531FC"/>
    <w:rsid w:val="4BBB9279"/>
    <w:rsid w:val="4BC28287"/>
    <w:rsid w:val="4BC4FBDD"/>
    <w:rsid w:val="4BC75813"/>
    <w:rsid w:val="4BCA428E"/>
    <w:rsid w:val="4BF24674"/>
    <w:rsid w:val="4BFC18B7"/>
    <w:rsid w:val="4BFE7718"/>
    <w:rsid w:val="4C0A87A3"/>
    <w:rsid w:val="4C354DC7"/>
    <w:rsid w:val="4C6F256A"/>
    <w:rsid w:val="4C8762CA"/>
    <w:rsid w:val="4C94238A"/>
    <w:rsid w:val="4C98F399"/>
    <w:rsid w:val="4C9D00BA"/>
    <w:rsid w:val="4CB12335"/>
    <w:rsid w:val="4CCD9226"/>
    <w:rsid w:val="4CF48A59"/>
    <w:rsid w:val="4D23D779"/>
    <w:rsid w:val="4D290E08"/>
    <w:rsid w:val="4D2EFE8A"/>
    <w:rsid w:val="4D3C0D54"/>
    <w:rsid w:val="4D3EF11D"/>
    <w:rsid w:val="4D49EEB0"/>
    <w:rsid w:val="4D72F12D"/>
    <w:rsid w:val="4D77E7C2"/>
    <w:rsid w:val="4D9DF100"/>
    <w:rsid w:val="4DAB7828"/>
    <w:rsid w:val="4DB97148"/>
    <w:rsid w:val="4DBDC333"/>
    <w:rsid w:val="4DC7BF17"/>
    <w:rsid w:val="4E00103E"/>
    <w:rsid w:val="4E2D9E4A"/>
    <w:rsid w:val="4E2D9E4A"/>
    <w:rsid w:val="4E4799DC"/>
    <w:rsid w:val="4E4A6402"/>
    <w:rsid w:val="4E4B2662"/>
    <w:rsid w:val="4E638C5F"/>
    <w:rsid w:val="4E7B54C6"/>
    <w:rsid w:val="4E8739D9"/>
    <w:rsid w:val="4E905ABA"/>
    <w:rsid w:val="4E9983DD"/>
    <w:rsid w:val="4E9E1148"/>
    <w:rsid w:val="4EA67F7D"/>
    <w:rsid w:val="4EAA34DE"/>
    <w:rsid w:val="4EBFA7DA"/>
    <w:rsid w:val="4EC366F9"/>
    <w:rsid w:val="4ECB57A7"/>
    <w:rsid w:val="4EF44ADA"/>
    <w:rsid w:val="4EFB2A12"/>
    <w:rsid w:val="4F2504F9"/>
    <w:rsid w:val="4F4C366E"/>
    <w:rsid w:val="4F72E654"/>
    <w:rsid w:val="4F7A97D2"/>
    <w:rsid w:val="4F917E34"/>
    <w:rsid w:val="4FA6C62C"/>
    <w:rsid w:val="4FB90DE3"/>
    <w:rsid w:val="4FC96EAB"/>
    <w:rsid w:val="4FCA0D0C"/>
    <w:rsid w:val="4FFC0750"/>
    <w:rsid w:val="501293E9"/>
    <w:rsid w:val="5016C60C"/>
    <w:rsid w:val="502A8F71"/>
    <w:rsid w:val="502C2B1B"/>
    <w:rsid w:val="504BDB93"/>
    <w:rsid w:val="505B783B"/>
    <w:rsid w:val="50920480"/>
    <w:rsid w:val="50AD733F"/>
    <w:rsid w:val="50BA57C5"/>
    <w:rsid w:val="50F0CF53"/>
    <w:rsid w:val="513FF11C"/>
    <w:rsid w:val="5157B26C"/>
    <w:rsid w:val="5163B60D"/>
    <w:rsid w:val="516B56D0"/>
    <w:rsid w:val="518204C4"/>
    <w:rsid w:val="5182C724"/>
    <w:rsid w:val="5182C724"/>
    <w:rsid w:val="51889B97"/>
    <w:rsid w:val="519BEF81"/>
    <w:rsid w:val="51C7FB7C"/>
    <w:rsid w:val="51F7489C"/>
    <w:rsid w:val="520D81DF"/>
    <w:rsid w:val="520F156D"/>
    <w:rsid w:val="5225C430"/>
    <w:rsid w:val="5238973A"/>
    <w:rsid w:val="52566EBA"/>
    <w:rsid w:val="52623F03"/>
    <w:rsid w:val="52AE7FA7"/>
    <w:rsid w:val="52E27A0A"/>
    <w:rsid w:val="52F098F4"/>
    <w:rsid w:val="5333A812"/>
    <w:rsid w:val="534A15B4"/>
    <w:rsid w:val="5351E20F"/>
    <w:rsid w:val="5362AE3A"/>
    <w:rsid w:val="53692182"/>
    <w:rsid w:val="536B2193"/>
    <w:rsid w:val="536E9A86"/>
    <w:rsid w:val="5379F0A0"/>
    <w:rsid w:val="5390E2E2"/>
    <w:rsid w:val="539E9C62"/>
    <w:rsid w:val="53CABBC7"/>
    <w:rsid w:val="53F72540"/>
    <w:rsid w:val="5401E9D4"/>
    <w:rsid w:val="5401E9D4"/>
    <w:rsid w:val="5418C7C3"/>
    <w:rsid w:val="542F3412"/>
    <w:rsid w:val="543CDEFC"/>
    <w:rsid w:val="544A5008"/>
    <w:rsid w:val="545C30EB"/>
    <w:rsid w:val="546AACDE"/>
    <w:rsid w:val="5471AA41"/>
    <w:rsid w:val="5474F204"/>
    <w:rsid w:val="548CDE7F"/>
    <w:rsid w:val="54A1FCDC"/>
    <w:rsid w:val="54B2C462"/>
    <w:rsid w:val="54E328FC"/>
    <w:rsid w:val="54E804C9"/>
    <w:rsid w:val="5515C101"/>
    <w:rsid w:val="552C8D7F"/>
    <w:rsid w:val="552C915B"/>
    <w:rsid w:val="552EE95E"/>
    <w:rsid w:val="552F8C9A"/>
    <w:rsid w:val="55471F39"/>
    <w:rsid w:val="554AAFB5"/>
    <w:rsid w:val="5554D1E5"/>
    <w:rsid w:val="555651A3"/>
    <w:rsid w:val="5591E8EB"/>
    <w:rsid w:val="5598DC81"/>
    <w:rsid w:val="559D48D3"/>
    <w:rsid w:val="559DBA35"/>
    <w:rsid w:val="559F9EC2"/>
    <w:rsid w:val="55B32582"/>
    <w:rsid w:val="55BC5F2B"/>
    <w:rsid w:val="55DA29CD"/>
    <w:rsid w:val="55F7827E"/>
    <w:rsid w:val="5603B4F3"/>
    <w:rsid w:val="560BD5C3"/>
    <w:rsid w:val="561256F1"/>
    <w:rsid w:val="5619E7E5"/>
    <w:rsid w:val="5623DB66"/>
    <w:rsid w:val="564DA558"/>
    <w:rsid w:val="56501E62"/>
    <w:rsid w:val="569B6C9F"/>
    <w:rsid w:val="56B80D72"/>
    <w:rsid w:val="56BF4297"/>
    <w:rsid w:val="56E998AC"/>
    <w:rsid w:val="56EC53B3"/>
    <w:rsid w:val="56F40EC6"/>
    <w:rsid w:val="5716E978"/>
    <w:rsid w:val="571E9F97"/>
    <w:rsid w:val="57206CE7"/>
    <w:rsid w:val="5732AF42"/>
    <w:rsid w:val="57398A96"/>
    <w:rsid w:val="57510AA6"/>
    <w:rsid w:val="5763F186"/>
    <w:rsid w:val="57702766"/>
    <w:rsid w:val="5781F0CA"/>
    <w:rsid w:val="5782327A"/>
    <w:rsid w:val="578D6F27"/>
    <w:rsid w:val="579D66CF"/>
    <w:rsid w:val="57A033AB"/>
    <w:rsid w:val="57A6F284"/>
    <w:rsid w:val="57B7745C"/>
    <w:rsid w:val="57C296B2"/>
    <w:rsid w:val="57CCB4B6"/>
    <w:rsid w:val="57CF7E3D"/>
    <w:rsid w:val="57D36654"/>
    <w:rsid w:val="57D3EDE5"/>
    <w:rsid w:val="57E8CD71"/>
    <w:rsid w:val="580416FD"/>
    <w:rsid w:val="58340BEF"/>
    <w:rsid w:val="58436001"/>
    <w:rsid w:val="586E2249"/>
    <w:rsid w:val="586EE371"/>
    <w:rsid w:val="587E691C"/>
    <w:rsid w:val="588C72A7"/>
    <w:rsid w:val="588FDF27"/>
    <w:rsid w:val="58946CD5"/>
    <w:rsid w:val="58C66A23"/>
    <w:rsid w:val="58D04E40"/>
    <w:rsid w:val="58E1D92A"/>
    <w:rsid w:val="58E53F44"/>
    <w:rsid w:val="58FDA21D"/>
    <w:rsid w:val="590D391B"/>
    <w:rsid w:val="591F05D7"/>
    <w:rsid w:val="592F2340"/>
    <w:rsid w:val="5930807A"/>
    <w:rsid w:val="593D4A12"/>
    <w:rsid w:val="59597077"/>
    <w:rsid w:val="5994D896"/>
    <w:rsid w:val="59A8D860"/>
    <w:rsid w:val="59AA5CB2"/>
    <w:rsid w:val="59C3EAAD"/>
    <w:rsid w:val="59EA724F"/>
    <w:rsid w:val="59F74282"/>
    <w:rsid w:val="5A009D25"/>
    <w:rsid w:val="5A1E7578"/>
    <w:rsid w:val="5A25F4F3"/>
    <w:rsid w:val="5A29C988"/>
    <w:rsid w:val="5A3AC4F3"/>
    <w:rsid w:val="5A4B0502"/>
    <w:rsid w:val="5A524F89"/>
    <w:rsid w:val="5A8BA312"/>
    <w:rsid w:val="5A9F8A09"/>
    <w:rsid w:val="5AEB4D3A"/>
    <w:rsid w:val="5B0546FB"/>
    <w:rsid w:val="5B0546FB"/>
    <w:rsid w:val="5B0555CC"/>
    <w:rsid w:val="5B0D5E84"/>
    <w:rsid w:val="5B4ABA78"/>
    <w:rsid w:val="5B53B370"/>
    <w:rsid w:val="5B6962C2"/>
    <w:rsid w:val="5B7C2EBB"/>
    <w:rsid w:val="5B9383EF"/>
    <w:rsid w:val="5BEBAF5C"/>
    <w:rsid w:val="5BFA4ABF"/>
    <w:rsid w:val="5C1C1CF4"/>
    <w:rsid w:val="5C24E8A6"/>
    <w:rsid w:val="5C47CDE1"/>
    <w:rsid w:val="5C55FC2A"/>
    <w:rsid w:val="5C66C402"/>
    <w:rsid w:val="5C8591C9"/>
    <w:rsid w:val="5C8CE7C4"/>
    <w:rsid w:val="5C931824"/>
    <w:rsid w:val="5C95B8F4"/>
    <w:rsid w:val="5CA4B264"/>
    <w:rsid w:val="5CAB497F"/>
    <w:rsid w:val="5CB05834"/>
    <w:rsid w:val="5CB705A3"/>
    <w:rsid w:val="5CC2FF38"/>
    <w:rsid w:val="5CCD6751"/>
    <w:rsid w:val="5D003669"/>
    <w:rsid w:val="5D10F551"/>
    <w:rsid w:val="5D2F2F8B"/>
    <w:rsid w:val="5D438953"/>
    <w:rsid w:val="5D5FE3CA"/>
    <w:rsid w:val="5D82004B"/>
    <w:rsid w:val="5DAA0336"/>
    <w:rsid w:val="5DBF5DC8"/>
    <w:rsid w:val="5DC6A4B0"/>
    <w:rsid w:val="5DEEE921"/>
    <w:rsid w:val="5DF345EE"/>
    <w:rsid w:val="5E09371C"/>
    <w:rsid w:val="5E2D2907"/>
    <w:rsid w:val="5E46ACA8"/>
    <w:rsid w:val="5E607DDE"/>
    <w:rsid w:val="5E8F1DA0"/>
    <w:rsid w:val="5E924013"/>
    <w:rsid w:val="5EB1B1E8"/>
    <w:rsid w:val="5EBFAD1D"/>
    <w:rsid w:val="5ECAFFEC"/>
    <w:rsid w:val="5EECA746"/>
    <w:rsid w:val="5F28C4B8"/>
    <w:rsid w:val="5F459AF9"/>
    <w:rsid w:val="5F513B01"/>
    <w:rsid w:val="5F695BC0"/>
    <w:rsid w:val="5F6BB529"/>
    <w:rsid w:val="5F8CC0F4"/>
    <w:rsid w:val="5F9D846E"/>
    <w:rsid w:val="5F9E64C4"/>
    <w:rsid w:val="5FAFD3C3"/>
    <w:rsid w:val="5FB58DEE"/>
    <w:rsid w:val="5FC1CB92"/>
    <w:rsid w:val="5FC56CD6"/>
    <w:rsid w:val="5FF616F1"/>
    <w:rsid w:val="5FF616F1"/>
    <w:rsid w:val="601AF13B"/>
    <w:rsid w:val="60497551"/>
    <w:rsid w:val="604A3C6B"/>
    <w:rsid w:val="604DC4A3"/>
    <w:rsid w:val="60546B17"/>
    <w:rsid w:val="605E2370"/>
    <w:rsid w:val="6067F3BE"/>
    <w:rsid w:val="606A44C1"/>
    <w:rsid w:val="606EAC97"/>
    <w:rsid w:val="607CD32A"/>
    <w:rsid w:val="6091BF66"/>
    <w:rsid w:val="60C74602"/>
    <w:rsid w:val="60CEC22F"/>
    <w:rsid w:val="6115B5F6"/>
    <w:rsid w:val="61240994"/>
    <w:rsid w:val="612714FA"/>
    <w:rsid w:val="612D1EBA"/>
    <w:rsid w:val="6149C61D"/>
    <w:rsid w:val="615B28D7"/>
    <w:rsid w:val="6161AED0"/>
    <w:rsid w:val="61631B9B"/>
    <w:rsid w:val="6189BAD6"/>
    <w:rsid w:val="61A01614"/>
    <w:rsid w:val="61E173FB"/>
    <w:rsid w:val="61E90817"/>
    <w:rsid w:val="61EFB455"/>
    <w:rsid w:val="61F2F5DA"/>
    <w:rsid w:val="61F7884A"/>
    <w:rsid w:val="62090B7B"/>
    <w:rsid w:val="6230FA6D"/>
    <w:rsid w:val="6247F944"/>
    <w:rsid w:val="6289F8F7"/>
    <w:rsid w:val="628BEB81"/>
    <w:rsid w:val="62A50E83"/>
    <w:rsid w:val="62D46DB2"/>
    <w:rsid w:val="62ECBE96"/>
    <w:rsid w:val="62F50916"/>
    <w:rsid w:val="632BFD91"/>
    <w:rsid w:val="633EFBE9"/>
    <w:rsid w:val="6347E2F5"/>
    <w:rsid w:val="6355BD43"/>
    <w:rsid w:val="6369EB20"/>
    <w:rsid w:val="636F758A"/>
    <w:rsid w:val="636F9AA4"/>
    <w:rsid w:val="637ED993"/>
    <w:rsid w:val="639AFCF3"/>
    <w:rsid w:val="63A82E9A"/>
    <w:rsid w:val="63B5FF27"/>
    <w:rsid w:val="63CBEB93"/>
    <w:rsid w:val="63CF254E"/>
    <w:rsid w:val="63D0FE15"/>
    <w:rsid w:val="63D9C49C"/>
    <w:rsid w:val="640306E8"/>
    <w:rsid w:val="644BAF9D"/>
    <w:rsid w:val="6459E1C3"/>
    <w:rsid w:val="647A2345"/>
    <w:rsid w:val="647B2B65"/>
    <w:rsid w:val="64A434DB"/>
    <w:rsid w:val="64A54540"/>
    <w:rsid w:val="64AED6A5"/>
    <w:rsid w:val="64DD1378"/>
    <w:rsid w:val="650B6B05"/>
    <w:rsid w:val="650B6B05"/>
    <w:rsid w:val="65427F82"/>
    <w:rsid w:val="6564E022"/>
    <w:rsid w:val="65838AF7"/>
    <w:rsid w:val="659FAA40"/>
    <w:rsid w:val="65BB737A"/>
    <w:rsid w:val="65D2BA74"/>
    <w:rsid w:val="65EB273A"/>
    <w:rsid w:val="65EC63A5"/>
    <w:rsid w:val="660DA648"/>
    <w:rsid w:val="660FE53E"/>
    <w:rsid w:val="661593CE"/>
    <w:rsid w:val="662C980A"/>
    <w:rsid w:val="663DE14F"/>
    <w:rsid w:val="664351CA"/>
    <w:rsid w:val="6650A65A"/>
    <w:rsid w:val="667DD858"/>
    <w:rsid w:val="66C006A7"/>
    <w:rsid w:val="66D3D7C6"/>
    <w:rsid w:val="66DBBBFF"/>
    <w:rsid w:val="66DFCF5C"/>
    <w:rsid w:val="66F72C63"/>
    <w:rsid w:val="6706C610"/>
    <w:rsid w:val="6742DED7"/>
    <w:rsid w:val="675C0734"/>
    <w:rsid w:val="675C0734"/>
    <w:rsid w:val="67A976A9"/>
    <w:rsid w:val="67A976A9"/>
    <w:rsid w:val="67B1642F"/>
    <w:rsid w:val="67B9298E"/>
    <w:rsid w:val="67C503D4"/>
    <w:rsid w:val="681019F8"/>
    <w:rsid w:val="68554E50"/>
    <w:rsid w:val="685B4E64"/>
    <w:rsid w:val="687219DE"/>
    <w:rsid w:val="6878B804"/>
    <w:rsid w:val="68A7FB47"/>
    <w:rsid w:val="68AC5638"/>
    <w:rsid w:val="68BE5EDC"/>
    <w:rsid w:val="68C9EC56"/>
    <w:rsid w:val="68DA4E98"/>
    <w:rsid w:val="68EB50DF"/>
    <w:rsid w:val="68FB2D05"/>
    <w:rsid w:val="690C7429"/>
    <w:rsid w:val="693E2023"/>
    <w:rsid w:val="6945470A"/>
    <w:rsid w:val="694D3490"/>
    <w:rsid w:val="694D3490"/>
    <w:rsid w:val="69527F09"/>
    <w:rsid w:val="696A90A4"/>
    <w:rsid w:val="698DC9B3"/>
    <w:rsid w:val="69973B5A"/>
    <w:rsid w:val="69B066C1"/>
    <w:rsid w:val="69C076DA"/>
    <w:rsid w:val="69C2CAD0"/>
    <w:rsid w:val="6A08EFE5"/>
    <w:rsid w:val="6A2B4057"/>
    <w:rsid w:val="6A3B107A"/>
    <w:rsid w:val="6A431074"/>
    <w:rsid w:val="6A5D2BC0"/>
    <w:rsid w:val="6A761EF9"/>
    <w:rsid w:val="6A8179EC"/>
    <w:rsid w:val="6A829ADC"/>
    <w:rsid w:val="6A9055C8"/>
    <w:rsid w:val="6A9F8A5C"/>
    <w:rsid w:val="6AA305EE"/>
    <w:rsid w:val="6AA87AFF"/>
    <w:rsid w:val="6AC7C024"/>
    <w:rsid w:val="6ACA406E"/>
    <w:rsid w:val="6AD9F084"/>
    <w:rsid w:val="6ADEA8C3"/>
    <w:rsid w:val="6B26B3D2"/>
    <w:rsid w:val="6B2CF8ED"/>
    <w:rsid w:val="6B37C0C4"/>
    <w:rsid w:val="6B61E9B8"/>
    <w:rsid w:val="6B8BBDFB"/>
    <w:rsid w:val="6B9F6161"/>
    <w:rsid w:val="6BDA3733"/>
    <w:rsid w:val="6BDFB076"/>
    <w:rsid w:val="6C054915"/>
    <w:rsid w:val="6C12C8D9"/>
    <w:rsid w:val="6C764CE2"/>
    <w:rsid w:val="6C7F4C9A"/>
    <w:rsid w:val="6C84D552"/>
    <w:rsid w:val="6CA45EE5"/>
    <w:rsid w:val="6CAF49E0"/>
    <w:rsid w:val="6CAF9C55"/>
    <w:rsid w:val="6CC65370"/>
    <w:rsid w:val="6CEC71D5"/>
    <w:rsid w:val="6D001388"/>
    <w:rsid w:val="6D225497"/>
    <w:rsid w:val="6D2B9C47"/>
    <w:rsid w:val="6D3994A1"/>
    <w:rsid w:val="6D40E9E5"/>
    <w:rsid w:val="6D4BE0FD"/>
    <w:rsid w:val="6D51F5CF"/>
    <w:rsid w:val="6D774D78"/>
    <w:rsid w:val="6DAA04EF"/>
    <w:rsid w:val="6DBDF301"/>
    <w:rsid w:val="6DD150A0"/>
    <w:rsid w:val="6DFCA609"/>
    <w:rsid w:val="6E06CA30"/>
    <w:rsid w:val="6E2E93B7"/>
    <w:rsid w:val="6E344558"/>
    <w:rsid w:val="6E551BBC"/>
    <w:rsid w:val="6EF132A7"/>
    <w:rsid w:val="6F02D4E8"/>
    <w:rsid w:val="6F058D34"/>
    <w:rsid w:val="6F11D7F5"/>
    <w:rsid w:val="6F2B1B17"/>
    <w:rsid w:val="6F3C87C5"/>
    <w:rsid w:val="6F49901C"/>
    <w:rsid w:val="6F625BA7"/>
    <w:rsid w:val="6F78E50E"/>
    <w:rsid w:val="6F9C26D0"/>
    <w:rsid w:val="6F9C3EAB"/>
    <w:rsid w:val="6FB53FF2"/>
    <w:rsid w:val="6FB6ED5C"/>
    <w:rsid w:val="6FC61036"/>
    <w:rsid w:val="6FC68A04"/>
    <w:rsid w:val="6FDF31CF"/>
    <w:rsid w:val="6FF4E2FE"/>
    <w:rsid w:val="700BFBC5"/>
    <w:rsid w:val="705FAAA7"/>
    <w:rsid w:val="70668694"/>
    <w:rsid w:val="7082E84C"/>
    <w:rsid w:val="7086B1A2"/>
    <w:rsid w:val="70991A2F"/>
    <w:rsid w:val="709FB356"/>
    <w:rsid w:val="70B595DC"/>
    <w:rsid w:val="70B5EF96"/>
    <w:rsid w:val="70E025CD"/>
    <w:rsid w:val="70E7F0BE"/>
    <w:rsid w:val="70E94403"/>
    <w:rsid w:val="70E9C11D"/>
    <w:rsid w:val="71091814"/>
    <w:rsid w:val="7118D0D2"/>
    <w:rsid w:val="71434AC5"/>
    <w:rsid w:val="71602688"/>
    <w:rsid w:val="71625A65"/>
    <w:rsid w:val="718D4A36"/>
    <w:rsid w:val="71D12B3C"/>
    <w:rsid w:val="71F8CA82"/>
    <w:rsid w:val="72149942"/>
    <w:rsid w:val="7266CF21"/>
    <w:rsid w:val="72981BB3"/>
    <w:rsid w:val="72CD2C5E"/>
    <w:rsid w:val="72E2A0AB"/>
    <w:rsid w:val="72F416D6"/>
    <w:rsid w:val="7363E726"/>
    <w:rsid w:val="736406FF"/>
    <w:rsid w:val="738BC60F"/>
    <w:rsid w:val="73A3AF68"/>
    <w:rsid w:val="73C416D8"/>
    <w:rsid w:val="73CE4714"/>
    <w:rsid w:val="73EFCB55"/>
    <w:rsid w:val="746DF1E4"/>
    <w:rsid w:val="74944BE6"/>
    <w:rsid w:val="74A8411C"/>
    <w:rsid w:val="74BDC58B"/>
    <w:rsid w:val="74C3502E"/>
    <w:rsid w:val="74CAB84E"/>
    <w:rsid w:val="74FEFD7D"/>
    <w:rsid w:val="7502404F"/>
    <w:rsid w:val="750E009E"/>
    <w:rsid w:val="751F8B1B"/>
    <w:rsid w:val="7541583A"/>
    <w:rsid w:val="756051C9"/>
    <w:rsid w:val="75650E33"/>
    <w:rsid w:val="758168DC"/>
    <w:rsid w:val="758F5545"/>
    <w:rsid w:val="75A635ED"/>
    <w:rsid w:val="75AC44BE"/>
    <w:rsid w:val="75C26691"/>
    <w:rsid w:val="75C62FE0"/>
    <w:rsid w:val="75E00818"/>
    <w:rsid w:val="760E6BEE"/>
    <w:rsid w:val="7634A298"/>
    <w:rsid w:val="7637D50F"/>
    <w:rsid w:val="76382B09"/>
    <w:rsid w:val="764A0C42"/>
    <w:rsid w:val="764EBA99"/>
    <w:rsid w:val="76539F75"/>
    <w:rsid w:val="76555C13"/>
    <w:rsid w:val="7665C9D8"/>
    <w:rsid w:val="76B0DC5F"/>
    <w:rsid w:val="76E554A2"/>
    <w:rsid w:val="76E7A5A8"/>
    <w:rsid w:val="771348A7"/>
    <w:rsid w:val="771F466A"/>
    <w:rsid w:val="772829FA"/>
    <w:rsid w:val="77384B42"/>
    <w:rsid w:val="7742064E"/>
    <w:rsid w:val="776507F7"/>
    <w:rsid w:val="77752543"/>
    <w:rsid w:val="77C06112"/>
    <w:rsid w:val="77C8B246"/>
    <w:rsid w:val="77DFAFCD"/>
    <w:rsid w:val="77E1C893"/>
    <w:rsid w:val="77FDE54D"/>
    <w:rsid w:val="7814E087"/>
    <w:rsid w:val="785F083D"/>
    <w:rsid w:val="78784ACF"/>
    <w:rsid w:val="789C390C"/>
    <w:rsid w:val="78BCFF86"/>
    <w:rsid w:val="78DC72BA"/>
    <w:rsid w:val="7900D858"/>
    <w:rsid w:val="7900D858"/>
    <w:rsid w:val="7911440C"/>
    <w:rsid w:val="795C300F"/>
    <w:rsid w:val="795F3C8F"/>
    <w:rsid w:val="797D98F4"/>
    <w:rsid w:val="79812079"/>
    <w:rsid w:val="79E42AA7"/>
    <w:rsid w:val="79E52B68"/>
    <w:rsid w:val="79FDB342"/>
    <w:rsid w:val="7A2E83A3"/>
    <w:rsid w:val="7A49A50F"/>
    <w:rsid w:val="7A54F70F"/>
    <w:rsid w:val="7A7CD1C8"/>
    <w:rsid w:val="7A8215F5"/>
    <w:rsid w:val="7A9AC1C3"/>
    <w:rsid w:val="7B377578"/>
    <w:rsid w:val="7B4E694F"/>
    <w:rsid w:val="7B6C42EF"/>
    <w:rsid w:val="7BC048CA"/>
    <w:rsid w:val="7BDA868A"/>
    <w:rsid w:val="7BEDD30C"/>
    <w:rsid w:val="7C2612C0"/>
    <w:rsid w:val="7C57FFA2"/>
    <w:rsid w:val="7C648515"/>
    <w:rsid w:val="7C6E40E7"/>
    <w:rsid w:val="7C6F41FB"/>
    <w:rsid w:val="7C94D1BE"/>
    <w:rsid w:val="7C9FF29C"/>
    <w:rsid w:val="7CAB7ED4"/>
    <w:rsid w:val="7CC5306D"/>
    <w:rsid w:val="7CD3092B"/>
    <w:rsid w:val="7CE2ACD3"/>
    <w:rsid w:val="7CF724B8"/>
    <w:rsid w:val="7D025426"/>
    <w:rsid w:val="7D0DAB20"/>
    <w:rsid w:val="7D29C73A"/>
    <w:rsid w:val="7D34F458"/>
    <w:rsid w:val="7D4561FE"/>
    <w:rsid w:val="7D506DBD"/>
    <w:rsid w:val="7D549DBB"/>
    <w:rsid w:val="7D56FF81"/>
    <w:rsid w:val="7D6A7868"/>
    <w:rsid w:val="7D7E72E9"/>
    <w:rsid w:val="7D8145D1"/>
    <w:rsid w:val="7D8418BE"/>
    <w:rsid w:val="7D9824BF"/>
    <w:rsid w:val="7D99C948"/>
    <w:rsid w:val="7DA3273D"/>
    <w:rsid w:val="7DA5E9BB"/>
    <w:rsid w:val="7DB317A4"/>
    <w:rsid w:val="7DB76D77"/>
    <w:rsid w:val="7DC25A59"/>
    <w:rsid w:val="7DFE3C81"/>
    <w:rsid w:val="7E01F48A"/>
    <w:rsid w:val="7E1405C7"/>
    <w:rsid w:val="7E547A7A"/>
    <w:rsid w:val="7E7806D7"/>
    <w:rsid w:val="7EA61544"/>
    <w:rsid w:val="7EA6F05E"/>
    <w:rsid w:val="7EB79BCA"/>
    <w:rsid w:val="7EC2C9EB"/>
    <w:rsid w:val="7ED7D863"/>
    <w:rsid w:val="7F06D984"/>
    <w:rsid w:val="7F24F4F7"/>
    <w:rsid w:val="7F2FE945"/>
    <w:rsid w:val="7F4FC9AF"/>
    <w:rsid w:val="7F53D51E"/>
    <w:rsid w:val="7F571F9C"/>
    <w:rsid w:val="7F912D4D"/>
    <w:rsid w:val="7FA0EAD6"/>
    <w:rsid w:val="7FAEC37F"/>
    <w:rsid w:val="7FB24A9A"/>
    <w:rsid w:val="7FBC17D0"/>
    <w:rsid w:val="7FC6B529"/>
    <w:rsid w:val="7FF6B8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b2cc48547aba417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f4de5f5-2f69-434c-acea-06bf08528c94}"/>
      </w:docPartPr>
      <w:docPartBody>
        <w:p xmlns:wp14="http://schemas.microsoft.com/office/word/2010/wordml" w14:paraId="35D94779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LÄKEMEDEL - Generella ordinationer för Dialysmottagningarna inom SU</dc:title>
  <dc:subject/>
  <dc:creator>patrik.jens.johansson@vgregion.se</dc:creator>
  <keywords/>
  <lastModifiedBy>Lena Löfgren</lastModifiedBy>
  <revision>18</revision>
  <lastPrinted>2016-03-31T10:56:00.0000000Z</lastPrinted>
  <dcterms:created xsi:type="dcterms:W3CDTF">2022-04-29T09:40:00.0000000Z</dcterms:created>
  <dcterms:modified xsi:type="dcterms:W3CDTF">2026-02-17T11:09:37.0000000Z</dcterms:modified>
</coreProperties>
</file>