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9729F" w14:textId="77777777" w:rsidR="00C735D8" w:rsidRDefault="00C735D8" w:rsidP="005D717C">
      <w:pPr>
        <w:pStyle w:val="Rubrik2"/>
        <w:spacing w:before="0"/>
        <w:ind w:left="0"/>
        <w:rPr>
          <w:sz w:val="48"/>
          <w:szCs w:val="48"/>
        </w:rPr>
      </w:pPr>
      <w:bookmarkStart w:id="0" w:name="_Hlk116638170"/>
      <w:bookmarkStart w:id="1" w:name="_Toc321146591"/>
    </w:p>
    <w:p w14:paraId="499D2FF3" w14:textId="77777777" w:rsidR="00C735D8" w:rsidRDefault="00C735D8" w:rsidP="005D717C">
      <w:pPr>
        <w:pStyle w:val="Rubrik2"/>
        <w:spacing w:before="0"/>
        <w:ind w:left="0"/>
        <w:rPr>
          <w:sz w:val="48"/>
          <w:szCs w:val="48"/>
        </w:rPr>
      </w:pPr>
    </w:p>
    <w:p w14:paraId="27F4A103" w14:textId="77777777" w:rsidR="006B2971" w:rsidRDefault="006B2971" w:rsidP="3FE36BE6">
      <w:pPr>
        <w:pStyle w:val="Rubrik2"/>
        <w:spacing w:before="0"/>
        <w:ind w:left="0"/>
        <w:rPr>
          <w:sz w:val="48"/>
          <w:szCs w:val="48"/>
          <w:lang w:val="en-GB"/>
        </w:rPr>
      </w:pPr>
    </w:p>
    <w:p w14:paraId="7D822C11" w14:textId="77777777" w:rsidR="006B2971" w:rsidRDefault="006B2971" w:rsidP="3FE36BE6">
      <w:pPr>
        <w:pStyle w:val="Rubrik2"/>
        <w:spacing w:before="0"/>
        <w:ind w:left="0"/>
        <w:rPr>
          <w:sz w:val="48"/>
          <w:szCs w:val="48"/>
          <w:lang w:val="en-GB"/>
        </w:rPr>
      </w:pPr>
    </w:p>
    <w:p w14:paraId="363FD9BF" w14:textId="77777777" w:rsidR="006B2971" w:rsidRDefault="006B2971" w:rsidP="3FE36BE6">
      <w:pPr>
        <w:pStyle w:val="Rubrik2"/>
        <w:spacing w:before="0"/>
        <w:ind w:left="0"/>
        <w:rPr>
          <w:sz w:val="48"/>
          <w:szCs w:val="48"/>
          <w:lang w:val="en-GB"/>
        </w:rPr>
      </w:pPr>
    </w:p>
    <w:p w14:paraId="43E2F3B3" w14:textId="77777777" w:rsidR="006B2971" w:rsidRDefault="006B2971" w:rsidP="3FE36BE6">
      <w:pPr>
        <w:pStyle w:val="Rubrik2"/>
        <w:spacing w:before="0"/>
        <w:ind w:left="0"/>
        <w:rPr>
          <w:sz w:val="48"/>
          <w:szCs w:val="48"/>
          <w:lang w:val="en-GB"/>
        </w:rPr>
      </w:pPr>
    </w:p>
    <w:p w14:paraId="5471798D" w14:textId="4A915126" w:rsidR="005D717C" w:rsidRPr="00C76535" w:rsidRDefault="2CE131D9" w:rsidP="3FE36BE6">
      <w:pPr>
        <w:pStyle w:val="Rubrik2"/>
        <w:spacing w:before="0"/>
        <w:ind w:left="0"/>
        <w:rPr>
          <w:sz w:val="48"/>
          <w:szCs w:val="48"/>
          <w:lang w:val="en-GB"/>
        </w:rPr>
      </w:pPr>
      <w:proofErr w:type="spellStart"/>
      <w:r w:rsidRPr="00C76535">
        <w:rPr>
          <w:sz w:val="48"/>
          <w:szCs w:val="48"/>
          <w:lang w:val="en-GB"/>
        </w:rPr>
        <w:t>Fot</w:t>
      </w:r>
      <w:proofErr w:type="spellEnd"/>
    </w:p>
    <w:p w14:paraId="798722FE" w14:textId="30B2CCD2" w:rsidR="005D717C" w:rsidRPr="00C76535" w:rsidRDefault="005D717C" w:rsidP="005D717C">
      <w:pPr>
        <w:pStyle w:val="Rubrik2"/>
        <w:spacing w:before="0"/>
        <w:ind w:left="0"/>
        <w:rPr>
          <w:rFonts w:ascii="Calibri Light" w:hAnsi="Calibri Light" w:cs="Calibri Light"/>
          <w:szCs w:val="40"/>
          <w:lang w:val="en-GB"/>
        </w:rPr>
      </w:pPr>
      <w:r w:rsidRPr="00C76535">
        <w:rPr>
          <w:rFonts w:ascii="Calibri Light" w:hAnsi="Calibri Light" w:cs="Calibri Light"/>
          <w:szCs w:val="40"/>
          <w:lang w:val="en-GB"/>
        </w:rPr>
        <w:t>Long axial vie</w:t>
      </w:r>
      <w:r w:rsidR="00692550" w:rsidRPr="00C76535">
        <w:rPr>
          <w:rFonts w:ascii="Calibri Light" w:hAnsi="Calibri Light" w:cs="Calibri Light"/>
          <w:szCs w:val="40"/>
          <w:lang w:val="en-GB"/>
        </w:rPr>
        <w:t>w Saltzman</w:t>
      </w:r>
      <w:r w:rsidR="00D047C1" w:rsidRPr="00C76535">
        <w:rPr>
          <w:rFonts w:ascii="Calibri Light" w:hAnsi="Calibri Light" w:cs="Calibri Light"/>
          <w:szCs w:val="40"/>
          <w:lang w:val="en-GB"/>
        </w:rPr>
        <w:t xml:space="preserve"> (Hindfoot)</w:t>
      </w:r>
    </w:p>
    <w:p w14:paraId="4B9AE693" w14:textId="77777777" w:rsidR="002F0A4A" w:rsidRPr="00C76535" w:rsidRDefault="002F0A4A" w:rsidP="00CA52ED">
      <w:pPr>
        <w:ind w:left="0"/>
        <w:rPr>
          <w:sz w:val="40"/>
          <w:szCs w:val="40"/>
          <w:lang w:val="en-GB"/>
        </w:rPr>
      </w:pPr>
    </w:p>
    <w:bookmarkEnd w:id="0"/>
    <w:p w14:paraId="10B399D5" w14:textId="77777777" w:rsidR="002F0A4A" w:rsidRDefault="005D717C" w:rsidP="002F0A4A">
      <w:pPr>
        <w:spacing w:after="0" w:line="240" w:lineRule="auto"/>
        <w:ind w:left="2608" w:right="565" w:hanging="2608"/>
        <w:rPr>
          <w:b/>
          <w:bCs/>
          <w:color w:val="000000" w:themeColor="text1"/>
        </w:rPr>
      </w:pPr>
      <w:r w:rsidRPr="00C55D03">
        <w:rPr>
          <w:b/>
          <w:bCs/>
          <w:color w:val="000000" w:themeColor="text1"/>
        </w:rPr>
        <w:t>Us kod/Us namn</w:t>
      </w:r>
      <w:r>
        <w:rPr>
          <w:b/>
          <w:bCs/>
          <w:color w:val="000000" w:themeColor="text1"/>
        </w:rPr>
        <w:t xml:space="preserve"> </w:t>
      </w:r>
      <w:r w:rsidRPr="00C55D03">
        <w:rPr>
          <w:b/>
          <w:bCs/>
          <w:color w:val="000000" w:themeColor="text1"/>
        </w:rPr>
        <w:tab/>
      </w:r>
      <w:r w:rsidR="006F59D4" w:rsidRPr="006F59D4">
        <w:rPr>
          <w:color w:val="000000" w:themeColor="text1"/>
        </w:rPr>
        <w:t>648056</w:t>
      </w:r>
      <w:r w:rsidR="000E7090" w:rsidRPr="00AF7B07">
        <w:rPr>
          <w:color w:val="000000" w:themeColor="text1"/>
        </w:rPr>
        <w:t xml:space="preserve"> – </w:t>
      </w:r>
      <w:r w:rsidR="00EC0EAD" w:rsidRPr="00EC0EAD">
        <w:rPr>
          <w:color w:val="000000" w:themeColor="text1"/>
        </w:rPr>
        <w:t>Fot eller del därav, vinkel- och eller</w:t>
      </w:r>
      <w:r w:rsidR="00EC0EAD">
        <w:rPr>
          <w:color w:val="000000" w:themeColor="text1"/>
        </w:rPr>
        <w:t xml:space="preserve"> </w:t>
      </w:r>
      <w:r w:rsidR="00EC0EAD" w:rsidRPr="00EC0EAD">
        <w:rPr>
          <w:color w:val="000000" w:themeColor="text1"/>
        </w:rPr>
        <w:t>rotationsbestämning</w:t>
      </w:r>
      <w:r>
        <w:rPr>
          <w:b/>
          <w:bCs/>
          <w:color w:val="000000" w:themeColor="text1"/>
        </w:rPr>
        <w:tab/>
      </w:r>
    </w:p>
    <w:p w14:paraId="75566FA9" w14:textId="77777777" w:rsidR="002F0A4A" w:rsidRDefault="002F0A4A" w:rsidP="002F0A4A">
      <w:pPr>
        <w:spacing w:after="0" w:line="240" w:lineRule="auto"/>
        <w:ind w:left="2608" w:right="565" w:hanging="2608"/>
        <w:rPr>
          <w:b/>
          <w:bCs/>
          <w:color w:val="000000" w:themeColor="text1"/>
        </w:rPr>
      </w:pPr>
    </w:p>
    <w:p w14:paraId="2B7CD053" w14:textId="552130B5" w:rsidR="005D717C" w:rsidRPr="002F0A4A" w:rsidRDefault="005D717C" w:rsidP="002F0A4A">
      <w:pPr>
        <w:spacing w:after="0" w:line="240" w:lineRule="auto"/>
        <w:ind w:left="2608" w:right="565" w:hanging="2608"/>
        <w:rPr>
          <w:color w:val="000000" w:themeColor="text1"/>
        </w:rPr>
      </w:pPr>
      <w:r>
        <w:rPr>
          <w:b/>
          <w:bCs/>
          <w:color w:val="000000" w:themeColor="text1"/>
        </w:rPr>
        <w:tab/>
      </w:r>
      <w:r>
        <w:rPr>
          <w:b/>
          <w:bCs/>
          <w:color w:val="000000" w:themeColor="text1"/>
        </w:rPr>
        <w:tab/>
      </w:r>
      <w:r w:rsidRPr="00C55D03">
        <w:rPr>
          <w:color w:val="000000" w:themeColor="text1"/>
          <w:kern w:val="36"/>
          <w:sz w:val="28"/>
          <w:szCs w:val="28"/>
        </w:rPr>
        <w:tab/>
      </w:r>
      <w:r w:rsidRPr="00C55D03">
        <w:rPr>
          <w:color w:val="000000" w:themeColor="text1"/>
          <w:kern w:val="36"/>
          <w:sz w:val="28"/>
          <w:szCs w:val="28"/>
        </w:rPr>
        <w:tab/>
      </w:r>
    </w:p>
    <w:p w14:paraId="39E22D2F" w14:textId="6A775815" w:rsidR="0026562B" w:rsidRDefault="0026562B" w:rsidP="009C256F">
      <w:pPr>
        <w:pStyle w:val="Default"/>
        <w:tabs>
          <w:tab w:val="left" w:pos="2268"/>
        </w:tabs>
        <w:spacing w:after="120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</w:pPr>
      <w:r w:rsidRPr="00AC5106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Indikation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 w:rsidR="00036C62" w:rsidRPr="007A418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Ins</w:t>
      </w:r>
      <w:r w:rsidR="00F706C2" w:rsidRPr="007A418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tabilitet i fot och ankel</w:t>
      </w:r>
      <w:r w:rsidR="000B462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.</w:t>
      </w:r>
      <w:r w:rsidR="007A418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</w:t>
      </w:r>
      <w:proofErr w:type="spellStart"/>
      <w:r w:rsidR="00A32CB4" w:rsidRPr="007A418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Varus</w:t>
      </w:r>
      <w:proofErr w:type="spellEnd"/>
      <w:r w:rsidR="000B4625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-</w:t>
      </w:r>
      <w:r w:rsidR="00AB2027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eller</w:t>
      </w:r>
      <w:r w:rsidR="009F5B1C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</w:t>
      </w:r>
      <w:proofErr w:type="spellStart"/>
      <w:r w:rsidR="009F5B1C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va</w:t>
      </w:r>
      <w:r w:rsidR="00485B5A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l</w:t>
      </w:r>
      <w:r w:rsidR="009F5B1C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gussjukdom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</w:p>
    <w:p w14:paraId="34EC3453" w14:textId="77777777" w:rsidR="0026562B" w:rsidRDefault="0026562B" w:rsidP="0026562B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 w:rsidRPr="0002109B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</w:t>
      </w:r>
    </w:p>
    <w:p w14:paraId="64A01C3B" w14:textId="77777777" w:rsidR="0026562B" w:rsidRPr="00DC3610" w:rsidRDefault="0026562B" w:rsidP="0026562B">
      <w:pPr>
        <w:autoSpaceDE w:val="0"/>
        <w:autoSpaceDN w:val="0"/>
        <w:adjustRightInd w:val="0"/>
        <w:spacing w:line="240" w:lineRule="auto"/>
        <w:ind w:left="1304" w:hanging="1304"/>
      </w:pPr>
      <w:r w:rsidRPr="00AC5106">
        <w:rPr>
          <w:b/>
          <w:bCs/>
          <w:color w:val="000000" w:themeColor="text1"/>
          <w:kern w:val="36"/>
        </w:rPr>
        <w:t>Förberedelser</w:t>
      </w:r>
      <w:r>
        <w:rPr>
          <w:b/>
          <w:bCs/>
          <w:color w:val="000000" w:themeColor="text1"/>
          <w:kern w:val="36"/>
        </w:rPr>
        <w:tab/>
      </w:r>
      <w:r w:rsidRPr="00DC3610">
        <w:t>Granska remiss och ev. tidigare undersökningar</w:t>
      </w:r>
    </w:p>
    <w:p w14:paraId="6D67F998" w14:textId="77777777" w:rsidR="0026562B" w:rsidRDefault="0026562B" w:rsidP="0026562B">
      <w:pPr>
        <w:ind w:left="1304" w:firstLine="1304"/>
      </w:pPr>
      <w:r w:rsidRPr="00DC3610">
        <w:t>ID-kontroll skall utföras på undersökningsrummet</w:t>
      </w:r>
    </w:p>
    <w:p w14:paraId="48DF2737" w14:textId="1F62BC6C" w:rsidR="0026562B" w:rsidRPr="00DC3610" w:rsidRDefault="0026562B" w:rsidP="0026562B">
      <w:pPr>
        <w:ind w:left="2608"/>
      </w:pPr>
      <w:r>
        <w:t xml:space="preserve">Längd och vikt skall tillfrågas samt dokumenteras i </w:t>
      </w:r>
      <w:r w:rsidR="00AA3DB9">
        <w:t>RIS</w:t>
      </w:r>
    </w:p>
    <w:p w14:paraId="33F05182" w14:textId="77777777" w:rsidR="0026562B" w:rsidRPr="00DC3610" w:rsidRDefault="0026562B" w:rsidP="0026562B">
      <w:pPr>
        <w:pStyle w:val="Punktlista"/>
        <w:numPr>
          <w:ilvl w:val="0"/>
          <w:numId w:val="0"/>
        </w:numPr>
        <w:spacing w:line="360" w:lineRule="auto"/>
        <w:ind w:left="1712" w:firstLine="896"/>
      </w:pPr>
      <w:r w:rsidRPr="00DC3610">
        <w:t xml:space="preserve">Avlägsna föremål som skymmer </w:t>
      </w:r>
      <w:proofErr w:type="spellStart"/>
      <w:r w:rsidRPr="00DC3610">
        <w:t>us</w:t>
      </w:r>
      <w:proofErr w:type="spellEnd"/>
      <w:r w:rsidRPr="00DC3610">
        <w:t>-området</w:t>
      </w:r>
    </w:p>
    <w:p w14:paraId="2573AA9D" w14:textId="77777777" w:rsidR="0026562B" w:rsidRPr="00273E31" w:rsidRDefault="0026562B" w:rsidP="0026562B">
      <w:pPr>
        <w:pStyle w:val="Punktlista"/>
        <w:numPr>
          <w:ilvl w:val="0"/>
          <w:numId w:val="0"/>
        </w:numPr>
        <w:spacing w:line="276" w:lineRule="auto"/>
        <w:ind w:left="2608"/>
        <w:rPr>
          <w:kern w:val="36"/>
        </w:rPr>
      </w:pPr>
      <w:r w:rsidRPr="00440A92">
        <w:rPr>
          <w:kern w:val="36"/>
        </w:rPr>
        <w:t xml:space="preserve">Kompression </w:t>
      </w:r>
      <w:r>
        <w:rPr>
          <w:kern w:val="36"/>
        </w:rPr>
        <w:t>skall ej användas</w:t>
      </w:r>
    </w:p>
    <w:p w14:paraId="61652053" w14:textId="77777777" w:rsidR="0026562B" w:rsidRPr="00FF773B" w:rsidRDefault="0026562B" w:rsidP="0026562B">
      <w:pPr>
        <w:tabs>
          <w:tab w:val="left" w:pos="2268"/>
        </w:tabs>
        <w:spacing w:after="0" w:line="276" w:lineRule="auto"/>
        <w:ind w:left="2608"/>
      </w:pPr>
      <w:r>
        <w:t>Graviditet skall ej tillfrågas</w:t>
      </w:r>
    </w:p>
    <w:p w14:paraId="7F960171" w14:textId="77777777" w:rsidR="0026562B" w:rsidRPr="00B416C3" w:rsidRDefault="0026562B" w:rsidP="0026562B">
      <w:pPr>
        <w:pStyle w:val="Punktlista"/>
        <w:numPr>
          <w:ilvl w:val="0"/>
          <w:numId w:val="0"/>
        </w:numPr>
        <w:spacing w:after="100" w:afterAutospacing="1" w:line="240" w:lineRule="auto"/>
        <w:ind w:left="2608"/>
        <w:rPr>
          <w:sz w:val="12"/>
          <w:szCs w:val="12"/>
        </w:rPr>
      </w:pPr>
      <w:r>
        <w:tab/>
      </w:r>
    </w:p>
    <w:p w14:paraId="38C23E78" w14:textId="77777777" w:rsidR="0026562B" w:rsidRPr="00273E31" w:rsidRDefault="0026562B" w:rsidP="0026562B">
      <w:pPr>
        <w:pStyle w:val="Punktlista"/>
        <w:numPr>
          <w:ilvl w:val="0"/>
          <w:numId w:val="0"/>
        </w:numPr>
        <w:spacing w:before="240" w:after="0" w:line="240" w:lineRule="auto"/>
        <w:ind w:left="2608"/>
      </w:pPr>
      <w:r w:rsidRPr="00DC3610">
        <w:t xml:space="preserve">Gonadskydd </w:t>
      </w:r>
      <w:r>
        <w:t>skall ej användas</w:t>
      </w:r>
    </w:p>
    <w:p w14:paraId="0EE34329" w14:textId="77777777" w:rsidR="0026562B" w:rsidRPr="00B416C3" w:rsidRDefault="0026562B" w:rsidP="0026562B">
      <w:pPr>
        <w:pStyle w:val="Punktlista"/>
        <w:numPr>
          <w:ilvl w:val="0"/>
          <w:numId w:val="0"/>
        </w:numPr>
        <w:spacing w:after="0" w:line="240" w:lineRule="auto"/>
        <w:ind w:left="2608" w:firstLine="7"/>
        <w:rPr>
          <w:sz w:val="12"/>
          <w:szCs w:val="12"/>
        </w:rPr>
      </w:pPr>
    </w:p>
    <w:p w14:paraId="3F942CE6" w14:textId="77777777" w:rsidR="0026562B" w:rsidRPr="00DC3610" w:rsidRDefault="0026562B" w:rsidP="0026562B">
      <w:pPr>
        <w:pStyle w:val="Punktlista"/>
        <w:numPr>
          <w:ilvl w:val="0"/>
          <w:numId w:val="0"/>
        </w:numPr>
        <w:spacing w:line="360" w:lineRule="auto"/>
        <w:ind w:left="2608"/>
        <w:rPr>
          <w:kern w:val="36"/>
        </w:rPr>
      </w:pPr>
      <w:r w:rsidRPr="00DC3610">
        <w:rPr>
          <w:kern w:val="36"/>
        </w:rPr>
        <w:t>Använd ev. blyhagel som markör i de fall det behövs</w:t>
      </w:r>
    </w:p>
    <w:p w14:paraId="328B4574" w14:textId="77777777" w:rsidR="0026562B" w:rsidRPr="00273E31" w:rsidRDefault="0026562B" w:rsidP="0026562B">
      <w:pPr>
        <w:pStyle w:val="Punktlista"/>
        <w:numPr>
          <w:ilvl w:val="0"/>
          <w:numId w:val="0"/>
        </w:numPr>
        <w:spacing w:after="0" w:line="276" w:lineRule="auto"/>
        <w:ind w:left="2608"/>
      </w:pPr>
      <w:r>
        <w:t>Sätt sidomarkering</w:t>
      </w:r>
    </w:p>
    <w:p w14:paraId="23F43B13" w14:textId="77777777" w:rsidR="0026562B" w:rsidRPr="00DC3610" w:rsidRDefault="0026562B" w:rsidP="0026562B">
      <w:pPr>
        <w:pStyle w:val="Punktlista"/>
        <w:numPr>
          <w:ilvl w:val="0"/>
          <w:numId w:val="0"/>
        </w:numPr>
        <w:spacing w:after="0" w:line="240" w:lineRule="auto"/>
        <w:ind w:left="2608"/>
      </w:pPr>
      <w:proofErr w:type="spellStart"/>
      <w:r w:rsidRPr="00DC3610">
        <w:t>Ev</w:t>
      </w:r>
      <w:proofErr w:type="spellEnd"/>
      <w:r w:rsidRPr="00DC3610">
        <w:t xml:space="preserve"> medföljande som närvarar i rummet vid bildtagning skall bära strålskydd</w:t>
      </w:r>
    </w:p>
    <w:p w14:paraId="6B8B09C3" w14:textId="77777777" w:rsidR="0026562B" w:rsidRPr="005136B2" w:rsidRDefault="0026562B" w:rsidP="0026562B">
      <w:pPr>
        <w:pStyle w:val="Punktlista"/>
        <w:numPr>
          <w:ilvl w:val="0"/>
          <w:numId w:val="0"/>
        </w:numPr>
        <w:spacing w:line="360" w:lineRule="auto"/>
        <w:ind w:left="1712" w:firstLine="896"/>
      </w:pPr>
    </w:p>
    <w:p w14:paraId="50027114" w14:textId="77777777" w:rsidR="0026562B" w:rsidRDefault="0026562B" w:rsidP="0026562B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bCs/>
        </w:rPr>
      </w:pPr>
      <w:r w:rsidRPr="00AC5106">
        <w:rPr>
          <w:b/>
        </w:rPr>
        <w:t>Kontrastmedel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C55D03">
        <w:rPr>
          <w:bCs/>
        </w:rPr>
        <w:t>Nej</w:t>
      </w:r>
    </w:p>
    <w:p w14:paraId="08B8F432" w14:textId="77777777" w:rsidR="0026562B" w:rsidRDefault="0026562B" w:rsidP="0026562B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color w:val="000000" w:themeColor="text1"/>
          <w:kern w:val="36"/>
          <w:sz w:val="36"/>
          <w:szCs w:val="36"/>
        </w:rPr>
      </w:pPr>
      <w:r>
        <w:rPr>
          <w:color w:val="000000" w:themeColor="text1"/>
          <w:kern w:val="36"/>
        </w:rPr>
        <w:br/>
      </w:r>
    </w:p>
    <w:p w14:paraId="1975B1A8" w14:textId="77777777" w:rsidR="0051700F" w:rsidRDefault="0051700F" w:rsidP="0051700F">
      <w:pPr>
        <w:ind w:left="0"/>
        <w:rPr>
          <w:color w:val="000000" w:themeColor="text1"/>
          <w:kern w:val="36"/>
          <w:sz w:val="36"/>
          <w:szCs w:val="36"/>
        </w:rPr>
      </w:pPr>
    </w:p>
    <w:p w14:paraId="091D700C" w14:textId="77777777" w:rsidR="0051700F" w:rsidRDefault="0051700F" w:rsidP="0051700F">
      <w:pPr>
        <w:ind w:left="0"/>
        <w:rPr>
          <w:color w:val="000000" w:themeColor="text1"/>
          <w:kern w:val="36"/>
          <w:sz w:val="36"/>
          <w:szCs w:val="36"/>
        </w:rPr>
      </w:pPr>
    </w:p>
    <w:p w14:paraId="0923A169" w14:textId="77777777" w:rsidR="0051700F" w:rsidRDefault="0051700F" w:rsidP="0051700F">
      <w:pPr>
        <w:ind w:left="0"/>
        <w:rPr>
          <w:color w:val="000000" w:themeColor="text1"/>
          <w:kern w:val="36"/>
          <w:sz w:val="36"/>
          <w:szCs w:val="36"/>
        </w:rPr>
      </w:pPr>
    </w:p>
    <w:p w14:paraId="4DDAB83F" w14:textId="5B138D29" w:rsidR="0026562B" w:rsidRDefault="00293AFC" w:rsidP="001B7D7F">
      <w:pPr>
        <w:ind w:left="0"/>
        <w:rPr>
          <w:color w:val="000000" w:themeColor="text1"/>
          <w:kern w:val="36"/>
          <w:sz w:val="36"/>
          <w:szCs w:val="36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8241" behindDoc="1" locked="0" layoutInCell="1" allowOverlap="1" wp14:anchorId="59772D94" wp14:editId="3DA17C24">
                <wp:simplePos x="0" y="0"/>
                <wp:positionH relativeFrom="column">
                  <wp:posOffset>8190230</wp:posOffset>
                </wp:positionH>
                <wp:positionV relativeFrom="paragraph">
                  <wp:posOffset>-169545</wp:posOffset>
                </wp:positionV>
                <wp:extent cx="1053389" cy="468173"/>
                <wp:effectExtent l="0" t="0" r="0" b="8255"/>
                <wp:wrapNone/>
                <wp:docPr id="12" name="Textrut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53389" cy="4681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9DB047" w14:textId="74CBF200" w:rsidR="0026562B" w:rsidRPr="00562824" w:rsidRDefault="0026562B" w:rsidP="0026562B">
                            <w:pPr>
                              <w:rPr>
                                <w:sz w:val="52"/>
                                <w:szCs w:val="52"/>
                              </w:rPr>
                            </w:pPr>
                            <w:r w:rsidRPr="00562824">
                              <w:rPr>
                                <w:sz w:val="52"/>
                                <w:szCs w:val="52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772D94" id="_x0000_t202" coordsize="21600,21600" o:spt="202" path="m,l,21600r21600,l21600,xe">
                <v:stroke joinstyle="miter"/>
                <v:path gradientshapeok="t" o:connecttype="rect"/>
              </v:shapetype>
              <v:shape id="Textruta 12" o:spid="_x0000_s1026" type="#_x0000_t202" style="position:absolute;margin-left:644.9pt;margin-top:-13.35pt;width:82.95pt;height:36.85pt;z-index:-25165823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" fillcolor="#f2a900 [3206]" stroked="f" strokeweight="2pt">
                <v:textbox>
                  <w:txbxContent>
                    <w:p w14:paraId="079DB047" w14:textId="74CBF200" w:rsidR="0026562B" w:rsidRPr="00562824" w:rsidRDefault="0026562B" w:rsidP="0026562B">
                      <w:pPr>
                        <w:rPr>
                          <w:sz w:val="52"/>
                          <w:szCs w:val="52"/>
                        </w:rPr>
                      </w:pPr>
                      <w:r w:rsidRPr="00562824">
                        <w:rPr>
                          <w:sz w:val="52"/>
                          <w:szCs w:val="52"/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="0026562B" w:rsidRPr="00C55D03">
        <w:rPr>
          <w:color w:val="000000" w:themeColor="text1"/>
          <w:kern w:val="36"/>
          <w:sz w:val="36"/>
          <w:szCs w:val="36"/>
        </w:rPr>
        <w:t>Bildtagning/Projektioner</w:t>
      </w:r>
      <w:r w:rsidR="0026562B">
        <w:rPr>
          <w:color w:val="000000" w:themeColor="text1"/>
          <w:kern w:val="36"/>
          <w:sz w:val="36"/>
          <w:szCs w:val="36"/>
        </w:rPr>
        <w:t xml:space="preserve"> </w:t>
      </w:r>
    </w:p>
    <w:p w14:paraId="6B240BB4" w14:textId="77777777" w:rsidR="001B7D7F" w:rsidRPr="001B7D7F" w:rsidRDefault="001B7D7F" w:rsidP="001B7D7F">
      <w:pPr>
        <w:ind w:left="0"/>
        <w:rPr>
          <w:color w:val="000000" w:themeColor="text1"/>
          <w:kern w:val="36"/>
          <w:sz w:val="36"/>
          <w:szCs w:val="36"/>
        </w:rPr>
      </w:pPr>
    </w:p>
    <w:p w14:paraId="3A33043F" w14:textId="0034CF4E" w:rsidR="00032140" w:rsidRDefault="00FE51B4" w:rsidP="001B7D7F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b/>
          <w:bCs/>
          <w:color w:val="FF0000"/>
          <w:kern w:val="36"/>
        </w:rPr>
      </w:pPr>
      <w:r>
        <w:rPr>
          <w:b/>
          <w:bCs/>
          <w:u w:val="single"/>
        </w:rPr>
        <w:t xml:space="preserve">Bilateral belastad </w:t>
      </w:r>
      <w:r w:rsidR="0026562B" w:rsidRPr="003A2F1F">
        <w:rPr>
          <w:b/>
          <w:bCs/>
          <w:u w:val="single"/>
        </w:rPr>
        <w:t xml:space="preserve">Frontal </w:t>
      </w:r>
    </w:p>
    <w:p w14:paraId="28A1BFA2" w14:textId="77777777" w:rsidR="001B7D7F" w:rsidRPr="001B7D7F" w:rsidRDefault="001B7D7F" w:rsidP="001B7D7F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b/>
          <w:bCs/>
          <w:color w:val="FF0000"/>
          <w:kern w:val="36"/>
        </w:rPr>
      </w:pPr>
    </w:p>
    <w:p w14:paraId="46941908" w14:textId="0442944D" w:rsidR="004C774A" w:rsidRDefault="00B237F7" w:rsidP="001B7D7F">
      <w:pPr>
        <w:tabs>
          <w:tab w:val="left" w:pos="2268"/>
        </w:tabs>
        <w:spacing w:after="0" w:line="360" w:lineRule="auto"/>
        <w:ind w:left="2265" w:hanging="2265"/>
      </w:pPr>
      <w:r>
        <w:rPr>
          <w:noProof/>
        </w:rPr>
        <w:drawing>
          <wp:anchor distT="0" distB="0" distL="114300" distR="114300" simplePos="0" relativeHeight="251659267" behindDoc="1" locked="0" layoutInCell="1" allowOverlap="1" wp14:anchorId="79F159D2" wp14:editId="5F98CC74">
            <wp:simplePos x="0" y="0"/>
            <wp:positionH relativeFrom="column">
              <wp:posOffset>4518804</wp:posOffset>
            </wp:positionH>
            <wp:positionV relativeFrom="paragraph">
              <wp:posOffset>3814</wp:posOffset>
            </wp:positionV>
            <wp:extent cx="1581150" cy="1942465"/>
            <wp:effectExtent l="0" t="0" r="0" b="635"/>
            <wp:wrapTight wrapText="bothSides">
              <wp:wrapPolygon edited="0">
                <wp:start x="0" y="0"/>
                <wp:lineTo x="0" y="21395"/>
                <wp:lineTo x="21340" y="21395"/>
                <wp:lineTo x="21340" y="0"/>
                <wp:lineTo x="0" y="0"/>
              </wp:wrapPolygon>
            </wp:wrapTight>
            <wp:docPr id="3" name="Bildobjekt 3" descr="En bild som visar oskärp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3" descr="En bild som visar oskärpa&#10;&#10;Automatiskt genererad beskrivni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2140">
        <w:t>Po</w:t>
      </w:r>
      <w:r w:rsidR="0026562B" w:rsidRPr="005E368E">
        <w:t>sition</w:t>
      </w:r>
      <w:r w:rsidR="0026562B" w:rsidRPr="005E368E">
        <w:tab/>
      </w:r>
      <w:r w:rsidR="00DF6660">
        <w:tab/>
      </w:r>
      <w:r w:rsidR="00DF6660" w:rsidRPr="00764FB5">
        <w:rPr>
          <w:color w:val="000000"/>
        </w:rPr>
        <w:t xml:space="preserve">Patienten </w:t>
      </w:r>
      <w:r w:rsidR="00DF6660">
        <w:rPr>
          <w:color w:val="000000"/>
        </w:rPr>
        <w:t>står</w:t>
      </w:r>
      <w:r w:rsidR="00DF6660" w:rsidRPr="00764FB5">
        <w:rPr>
          <w:color w:val="000000"/>
        </w:rPr>
        <w:t xml:space="preserve"> på detektor </w:t>
      </w:r>
      <w:r w:rsidR="00DF6660">
        <w:rPr>
          <w:color w:val="000000"/>
        </w:rPr>
        <w:t>med båda fötterna PA, me</w:t>
      </w:r>
      <w:r w:rsidR="00C76535">
        <w:rPr>
          <w:color w:val="000000"/>
        </w:rPr>
        <w:t>d</w:t>
      </w:r>
      <w:r w:rsidR="00DF6660">
        <w:rPr>
          <w:color w:val="000000"/>
        </w:rPr>
        <w:t xml:space="preserve"> hälen nära detektorkanten.</w:t>
      </w:r>
    </w:p>
    <w:p w14:paraId="24EED9A5" w14:textId="77777777" w:rsidR="00CD2D28" w:rsidRDefault="00523087" w:rsidP="001B7D7F">
      <w:pPr>
        <w:tabs>
          <w:tab w:val="left" w:pos="2268"/>
        </w:tabs>
        <w:spacing w:after="0" w:line="360" w:lineRule="auto"/>
        <w:ind w:left="2268"/>
        <w:rPr>
          <w:color w:val="000000"/>
        </w:rPr>
      </w:pPr>
      <w:r w:rsidRPr="00A73FE1">
        <w:rPr>
          <w:color w:val="000000"/>
        </w:rPr>
        <w:t>Patienten stå</w:t>
      </w:r>
      <w:r w:rsidR="00C150EA">
        <w:rPr>
          <w:color w:val="000000"/>
        </w:rPr>
        <w:t>r</w:t>
      </w:r>
      <w:r w:rsidRPr="00A73FE1">
        <w:rPr>
          <w:color w:val="000000"/>
        </w:rPr>
        <w:t xml:space="preserve"> med lätt böjda knän</w:t>
      </w:r>
      <w:r w:rsidR="00747C43">
        <w:rPr>
          <w:color w:val="000000"/>
        </w:rPr>
        <w:t xml:space="preserve"> och fötterna</w:t>
      </w:r>
    </w:p>
    <w:p w14:paraId="26461A4F" w14:textId="61F071B2" w:rsidR="00523087" w:rsidRPr="00354848" w:rsidRDefault="002229D8" w:rsidP="001B7D7F">
      <w:pPr>
        <w:tabs>
          <w:tab w:val="left" w:pos="2268"/>
        </w:tabs>
        <w:spacing w:after="0" w:line="360" w:lineRule="auto"/>
        <w:ind w:left="2268"/>
      </w:pPr>
      <w:r>
        <w:rPr>
          <w:color w:val="000000"/>
        </w:rPr>
        <w:t>s</w:t>
      </w:r>
      <w:r w:rsidR="00CD2D28">
        <w:rPr>
          <w:color w:val="000000"/>
        </w:rPr>
        <w:t>kall vara ganska</w:t>
      </w:r>
      <w:r>
        <w:rPr>
          <w:color w:val="000000"/>
        </w:rPr>
        <w:t xml:space="preserve"> tätt ihop</w:t>
      </w:r>
      <w:r w:rsidR="00525675">
        <w:rPr>
          <w:color w:val="000000"/>
        </w:rPr>
        <w:t>.</w:t>
      </w:r>
      <w:r w:rsidR="00F808EF">
        <w:rPr>
          <w:color w:val="000000"/>
        </w:rPr>
        <w:t xml:space="preserve"> </w:t>
      </w:r>
      <w:r w:rsidR="00525675">
        <w:rPr>
          <w:color w:val="000000"/>
        </w:rPr>
        <w:t>U</w:t>
      </w:r>
      <w:r w:rsidR="00523087" w:rsidRPr="00A73FE1">
        <w:rPr>
          <w:color w:val="000000"/>
        </w:rPr>
        <w:t>nderbene</w:t>
      </w:r>
      <w:r w:rsidR="00D72A5A">
        <w:rPr>
          <w:color w:val="000000"/>
        </w:rPr>
        <w:t xml:space="preserve">n </w:t>
      </w:r>
      <w:r w:rsidR="000668CB">
        <w:rPr>
          <w:color w:val="000000"/>
        </w:rPr>
        <w:t xml:space="preserve">blir då </w:t>
      </w:r>
      <w:r w:rsidR="00523087" w:rsidRPr="00A73FE1">
        <w:rPr>
          <w:color w:val="000000"/>
        </w:rPr>
        <w:t>vinkla</w:t>
      </w:r>
      <w:r w:rsidR="00D72A5A">
        <w:rPr>
          <w:color w:val="000000"/>
        </w:rPr>
        <w:t>de</w:t>
      </w:r>
      <w:r w:rsidR="000668CB">
        <w:rPr>
          <w:color w:val="000000"/>
        </w:rPr>
        <w:t xml:space="preserve"> lite</w:t>
      </w:r>
      <w:r w:rsidR="00523087" w:rsidRPr="00A73FE1">
        <w:rPr>
          <w:color w:val="000000"/>
        </w:rPr>
        <w:t xml:space="preserve"> framåt</w:t>
      </w:r>
      <w:r w:rsidR="000668CB">
        <w:rPr>
          <w:color w:val="000000"/>
        </w:rPr>
        <w:t xml:space="preserve">, </w:t>
      </w:r>
      <w:r w:rsidR="00B66C44">
        <w:rPr>
          <w:color w:val="000000"/>
        </w:rPr>
        <w:t>så</w:t>
      </w:r>
      <w:r w:rsidR="00D72A5A">
        <w:rPr>
          <w:color w:val="000000"/>
        </w:rPr>
        <w:t xml:space="preserve"> att så</w:t>
      </w:r>
      <w:r w:rsidR="00B66C44">
        <w:rPr>
          <w:color w:val="000000"/>
        </w:rPr>
        <w:t xml:space="preserve"> mycket som möjligt av underbenen kommer med i bild</w:t>
      </w:r>
      <w:r w:rsidR="00DE33D5">
        <w:rPr>
          <w:color w:val="000000"/>
        </w:rPr>
        <w:t xml:space="preserve"> </w:t>
      </w:r>
    </w:p>
    <w:p w14:paraId="263D13F8" w14:textId="77777777" w:rsidR="0051700F" w:rsidRDefault="0051700F" w:rsidP="001B7D7F">
      <w:pPr>
        <w:tabs>
          <w:tab w:val="left" w:pos="2268"/>
        </w:tabs>
        <w:spacing w:after="0" w:line="240" w:lineRule="auto"/>
        <w:ind w:left="0"/>
      </w:pPr>
    </w:p>
    <w:p w14:paraId="2EFCA9DD" w14:textId="07B2CC4A" w:rsidR="00383521" w:rsidRDefault="0026562B" w:rsidP="001B7D7F">
      <w:pPr>
        <w:tabs>
          <w:tab w:val="left" w:pos="2268"/>
        </w:tabs>
        <w:spacing w:after="0" w:line="360" w:lineRule="auto"/>
        <w:ind w:left="2265" w:hanging="2265"/>
      </w:pPr>
      <w:r w:rsidRPr="005E368E">
        <w:t>Centrering</w:t>
      </w:r>
      <w:r w:rsidR="00E102CC">
        <w:tab/>
      </w:r>
      <w:r w:rsidR="00383521">
        <w:tab/>
      </w:r>
      <w:r w:rsidR="005819CD">
        <w:t xml:space="preserve">Mellan </w:t>
      </w:r>
      <w:r w:rsidR="00A852B8">
        <w:t>malleolerna</w:t>
      </w:r>
      <w:r w:rsidR="00DE3430">
        <w:t xml:space="preserve"> (e</w:t>
      </w:r>
      <w:r w:rsidR="006A4CE8">
        <w:t>nligt bild</w:t>
      </w:r>
      <w:r w:rsidR="00DE3430">
        <w:t>)</w:t>
      </w:r>
      <w:r w:rsidR="00991F4D">
        <w:t xml:space="preserve"> och övre </w:t>
      </w:r>
      <w:r w:rsidR="00A15BB3">
        <w:t xml:space="preserve">bländarkanten är på vaden. </w:t>
      </w:r>
    </w:p>
    <w:p w14:paraId="4C20BDE7" w14:textId="336E4E58" w:rsidR="0026562B" w:rsidRDefault="00383521" w:rsidP="001B7D7F">
      <w:pPr>
        <w:tabs>
          <w:tab w:val="left" w:pos="2268"/>
        </w:tabs>
        <w:spacing w:after="0" w:line="360" w:lineRule="auto"/>
        <w:ind w:left="1304" w:hanging="1304"/>
      </w:pPr>
      <w:r>
        <w:tab/>
      </w:r>
      <w:r>
        <w:tab/>
      </w:r>
      <w:r w:rsidR="00DE3430">
        <w:t>B</w:t>
      </w:r>
      <w:r w:rsidR="006A4CE8">
        <w:t xml:space="preserve">lända ut </w:t>
      </w:r>
      <w:r w:rsidR="004C774A">
        <w:t xml:space="preserve">maximalt </w:t>
      </w:r>
      <w:r w:rsidR="006A4CE8">
        <w:t>på längden</w:t>
      </w:r>
      <w:r w:rsidR="0026562B" w:rsidRPr="005E368E">
        <w:tab/>
      </w:r>
    </w:p>
    <w:p w14:paraId="7E29A34C" w14:textId="321B3FDE" w:rsidR="0026562B" w:rsidRPr="005E368E" w:rsidRDefault="0026562B" w:rsidP="001B7D7F">
      <w:pPr>
        <w:tabs>
          <w:tab w:val="left" w:pos="2268"/>
        </w:tabs>
        <w:spacing w:after="0" w:line="240" w:lineRule="auto"/>
      </w:pPr>
      <w:r>
        <w:tab/>
      </w:r>
    </w:p>
    <w:p w14:paraId="31CCBDFC" w14:textId="2383D647" w:rsidR="00170501" w:rsidRPr="00A73FE1" w:rsidRDefault="0026562B" w:rsidP="001B7D7F">
      <w:pPr>
        <w:tabs>
          <w:tab w:val="left" w:pos="2268"/>
        </w:tabs>
        <w:spacing w:after="0" w:line="360" w:lineRule="auto"/>
        <w:ind w:left="0"/>
        <w:rPr>
          <w:color w:val="000000"/>
        </w:rPr>
      </w:pPr>
      <w:r w:rsidRPr="005E368E">
        <w:t>Vinkel</w:t>
      </w:r>
      <w:bookmarkStart w:id="2" w:name="_Hlk116901038"/>
      <w:r w:rsidR="00170501">
        <w:tab/>
      </w:r>
      <w:r w:rsidR="005D328C">
        <w:t>45</w:t>
      </w:r>
      <w:bookmarkEnd w:id="2"/>
      <w:r w:rsidR="001F3D55">
        <w:t>°</w:t>
      </w:r>
      <w:r w:rsidRPr="00257DF8">
        <w:t xml:space="preserve"> </w:t>
      </w:r>
      <w:r w:rsidR="008339E9">
        <w:t>distalt/</w:t>
      </w:r>
      <w:proofErr w:type="spellStart"/>
      <w:r w:rsidRPr="00257DF8">
        <w:t>kr</w:t>
      </w:r>
      <w:r w:rsidR="001D6064">
        <w:t>aniellt</w:t>
      </w:r>
      <w:proofErr w:type="spellEnd"/>
      <w:r w:rsidR="001D6064">
        <w:t xml:space="preserve"> </w:t>
      </w:r>
      <w:r w:rsidR="008339E9">
        <w:t xml:space="preserve">PA </w:t>
      </w:r>
      <w:r w:rsidR="00170501" w:rsidRPr="00A73FE1">
        <w:rPr>
          <w:color w:val="000000"/>
        </w:rPr>
        <w:t>(</w:t>
      </w:r>
      <w:r w:rsidR="008D1A20">
        <w:rPr>
          <w:color w:val="000000"/>
        </w:rPr>
        <w:t>enligt bild</w:t>
      </w:r>
      <w:r w:rsidR="00170501" w:rsidRPr="00A73FE1">
        <w:rPr>
          <w:color w:val="000000"/>
        </w:rPr>
        <w:t>)</w:t>
      </w:r>
    </w:p>
    <w:p w14:paraId="7459B0A3" w14:textId="04FE60AC" w:rsidR="00D6125B" w:rsidRPr="005E368E" w:rsidRDefault="00D6125B" w:rsidP="001B7D7F">
      <w:pPr>
        <w:tabs>
          <w:tab w:val="left" w:pos="2268"/>
        </w:tabs>
        <w:spacing w:after="0" w:line="240" w:lineRule="auto"/>
        <w:ind w:left="0"/>
      </w:pPr>
    </w:p>
    <w:p w14:paraId="6EF782A6" w14:textId="77777777" w:rsidR="001B7D7F" w:rsidRDefault="0026562B" w:rsidP="001B7D7F">
      <w:pPr>
        <w:autoSpaceDE w:val="0"/>
        <w:autoSpaceDN w:val="0"/>
        <w:adjustRightInd w:val="0"/>
        <w:spacing w:after="0" w:line="360" w:lineRule="auto"/>
        <w:ind w:left="2325" w:right="0" w:hanging="2325"/>
      </w:pPr>
      <w:r w:rsidRPr="005E368E">
        <w:t>Kriterier</w:t>
      </w:r>
      <w:r w:rsidR="00666E35">
        <w:tab/>
      </w:r>
      <w:r w:rsidR="003E250C" w:rsidRPr="00A73FE1">
        <w:t xml:space="preserve">Hela </w:t>
      </w:r>
      <w:proofErr w:type="spellStart"/>
      <w:r w:rsidR="003E250C" w:rsidRPr="00A73FE1">
        <w:t>calcaneus</w:t>
      </w:r>
      <w:proofErr w:type="spellEnd"/>
      <w:r w:rsidR="003E250C" w:rsidRPr="00A73FE1">
        <w:t xml:space="preserve"> </w:t>
      </w:r>
      <w:r w:rsidR="00EA036E">
        <w:t xml:space="preserve">och </w:t>
      </w:r>
      <w:r w:rsidR="008A34D8">
        <w:t xml:space="preserve">så mycket </w:t>
      </w:r>
      <w:r w:rsidR="007E3585">
        <w:t xml:space="preserve">av </w:t>
      </w:r>
      <w:proofErr w:type="spellStart"/>
      <w:r w:rsidR="007E3585">
        <w:t>tibia</w:t>
      </w:r>
      <w:proofErr w:type="spellEnd"/>
      <w:r w:rsidR="007E3585">
        <w:t xml:space="preserve"> </w:t>
      </w:r>
      <w:r w:rsidR="008A34D8">
        <w:t xml:space="preserve">som </w:t>
      </w:r>
      <w:proofErr w:type="spellStart"/>
      <w:r w:rsidR="008A34D8">
        <w:t>möjlligt</w:t>
      </w:r>
      <w:proofErr w:type="spellEnd"/>
      <w:r w:rsidR="00EA036E">
        <w:t xml:space="preserve"> </w:t>
      </w:r>
    </w:p>
    <w:p w14:paraId="6AC47BB5" w14:textId="2C6D0F7A" w:rsidR="003C3662" w:rsidRDefault="003E250C" w:rsidP="001B7D7F">
      <w:pPr>
        <w:autoSpaceDE w:val="0"/>
        <w:autoSpaceDN w:val="0"/>
        <w:adjustRightInd w:val="0"/>
        <w:spacing w:after="0" w:line="360" w:lineRule="auto"/>
        <w:ind w:left="2325" w:right="0"/>
      </w:pPr>
      <w:r w:rsidRPr="00A73FE1">
        <w:t xml:space="preserve">skall </w:t>
      </w:r>
      <w:r w:rsidR="008A34D8">
        <w:t>avbildas</w:t>
      </w:r>
      <w:r w:rsidR="000B2D63">
        <w:t>.</w:t>
      </w:r>
    </w:p>
    <w:p w14:paraId="7A9FC552" w14:textId="3223D8E3" w:rsidR="00666E35" w:rsidRDefault="003C3662" w:rsidP="001B7D7F">
      <w:pPr>
        <w:autoSpaceDE w:val="0"/>
        <w:autoSpaceDN w:val="0"/>
        <w:adjustRightInd w:val="0"/>
        <w:spacing w:after="0" w:line="360" w:lineRule="auto"/>
        <w:ind w:left="2325" w:right="0"/>
      </w:pPr>
      <w:proofErr w:type="spellStart"/>
      <w:r>
        <w:t>S</w:t>
      </w:r>
      <w:r w:rsidR="003E250C" w:rsidRPr="00A73FE1">
        <w:t>ubtalarleden</w:t>
      </w:r>
      <w:proofErr w:type="spellEnd"/>
      <w:r>
        <w:t xml:space="preserve"> skall </w:t>
      </w:r>
      <w:proofErr w:type="spellStart"/>
      <w:r>
        <w:t>friprojiceras</w:t>
      </w:r>
      <w:proofErr w:type="spellEnd"/>
      <w:r w:rsidR="003E250C" w:rsidRPr="00A73FE1">
        <w:t>.</w:t>
      </w:r>
      <w:r w:rsidR="00E102CC">
        <w:tab/>
      </w:r>
    </w:p>
    <w:p w14:paraId="6BFE29E0" w14:textId="255C030A" w:rsidR="00666E35" w:rsidRDefault="00666E35" w:rsidP="001B7D7F">
      <w:pPr>
        <w:autoSpaceDE w:val="0"/>
        <w:autoSpaceDN w:val="0"/>
        <w:adjustRightInd w:val="0"/>
        <w:spacing w:after="0" w:line="240" w:lineRule="auto"/>
        <w:ind w:left="0" w:right="0"/>
      </w:pPr>
    </w:p>
    <w:p w14:paraId="1734C5C8" w14:textId="58F33149" w:rsidR="00E102CC" w:rsidRPr="00A73FE1" w:rsidRDefault="00E102CC" w:rsidP="001B7D7F">
      <w:pPr>
        <w:autoSpaceDE w:val="0"/>
        <w:autoSpaceDN w:val="0"/>
        <w:adjustRightInd w:val="0"/>
        <w:spacing w:after="0" w:line="360" w:lineRule="auto"/>
        <w:ind w:left="1021" w:right="0" w:firstLine="1304"/>
        <w:rPr>
          <w:color w:val="000000"/>
        </w:rPr>
      </w:pPr>
      <w:r w:rsidRPr="00A73FE1">
        <w:rPr>
          <w:color w:val="000000"/>
        </w:rPr>
        <w:t>Markera ”Belastad” på bilden</w:t>
      </w:r>
    </w:p>
    <w:p w14:paraId="0337AAAE" w14:textId="7A990FD1" w:rsidR="0026562B" w:rsidRDefault="0026562B" w:rsidP="001B7D7F">
      <w:pPr>
        <w:tabs>
          <w:tab w:val="left" w:pos="2268"/>
        </w:tabs>
        <w:spacing w:after="0" w:line="240" w:lineRule="auto"/>
        <w:ind w:left="0"/>
      </w:pPr>
      <w:r w:rsidRPr="005E368E">
        <w:tab/>
      </w:r>
    </w:p>
    <w:p w14:paraId="66D78424" w14:textId="5DA0AA03" w:rsidR="00B237F7" w:rsidRPr="001B7D7F" w:rsidRDefault="0026562B" w:rsidP="001B7D7F">
      <w:pPr>
        <w:tabs>
          <w:tab w:val="left" w:pos="2268"/>
        </w:tabs>
        <w:spacing w:after="0" w:line="360" w:lineRule="auto"/>
        <w:ind w:left="0"/>
      </w:pPr>
      <w:r w:rsidRPr="005E368E">
        <w:t>FFA</w:t>
      </w:r>
      <w:r w:rsidR="001D6064">
        <w:tab/>
      </w:r>
      <w:r>
        <w:t>11</w:t>
      </w:r>
      <w:r w:rsidRPr="005E368E">
        <w:t>0</w:t>
      </w:r>
      <w:r w:rsidR="003C3662">
        <w:t xml:space="preserve"> </w:t>
      </w:r>
      <w:r w:rsidR="00B237F7">
        <w:t xml:space="preserve">– 130 </w:t>
      </w:r>
      <w:r w:rsidR="003C3662">
        <w:t>cm</w:t>
      </w:r>
    </w:p>
    <w:p w14:paraId="57E13B23" w14:textId="77777777" w:rsidR="001B7D7F" w:rsidRDefault="001B7D7F" w:rsidP="00B237F7">
      <w:pPr>
        <w:tabs>
          <w:tab w:val="left" w:pos="2268"/>
        </w:tabs>
        <w:spacing w:after="0" w:line="360" w:lineRule="auto"/>
        <w:ind w:left="0"/>
        <w:rPr>
          <w:rStyle w:val="normaltextrun"/>
          <w:i/>
          <w:iCs/>
          <w:color w:val="000000"/>
          <w:shd w:val="clear" w:color="auto" w:fill="FFFFFF"/>
        </w:rPr>
      </w:pPr>
    </w:p>
    <w:p w14:paraId="7500C26D" w14:textId="77777777" w:rsidR="001B7D7F" w:rsidRDefault="001B7D7F" w:rsidP="00B237F7">
      <w:pPr>
        <w:tabs>
          <w:tab w:val="left" w:pos="2268"/>
        </w:tabs>
        <w:spacing w:after="0" w:line="360" w:lineRule="auto"/>
        <w:ind w:left="0"/>
        <w:rPr>
          <w:rStyle w:val="normaltextrun"/>
          <w:i/>
          <w:iCs/>
          <w:color w:val="000000"/>
          <w:shd w:val="clear" w:color="auto" w:fill="FFFFFF"/>
        </w:rPr>
      </w:pPr>
    </w:p>
    <w:p w14:paraId="3E801EEA" w14:textId="12F5A67D" w:rsidR="00B237F7" w:rsidRPr="00103CE4" w:rsidRDefault="001B7D7F" w:rsidP="00B237F7">
      <w:pPr>
        <w:tabs>
          <w:tab w:val="left" w:pos="2268"/>
        </w:tabs>
        <w:spacing w:after="0" w:line="360" w:lineRule="auto"/>
        <w:ind w:left="0"/>
        <w:rPr>
          <w:i/>
          <w:iCs/>
        </w:rPr>
      </w:pPr>
      <w:r w:rsidRPr="00103CE4">
        <w:rPr>
          <w:i/>
          <w:iCs/>
          <w:noProof/>
        </w:rPr>
        <w:lastRenderedPageBreak/>
        <w:drawing>
          <wp:anchor distT="0" distB="0" distL="114300" distR="114300" simplePos="0" relativeHeight="251661315" behindDoc="1" locked="0" layoutInCell="1" allowOverlap="1" wp14:anchorId="542ED69E" wp14:editId="70D53A9B">
            <wp:simplePos x="0" y="0"/>
            <wp:positionH relativeFrom="margin">
              <wp:posOffset>3536541</wp:posOffset>
            </wp:positionH>
            <wp:positionV relativeFrom="paragraph">
              <wp:posOffset>5080</wp:posOffset>
            </wp:positionV>
            <wp:extent cx="2675255" cy="2176145"/>
            <wp:effectExtent l="0" t="0" r="0" b="0"/>
            <wp:wrapTight wrapText="bothSides">
              <wp:wrapPolygon edited="0">
                <wp:start x="0" y="0"/>
                <wp:lineTo x="0" y="21367"/>
                <wp:lineTo x="21380" y="21367"/>
                <wp:lineTo x="21380" y="0"/>
                <wp:lineTo x="0" y="0"/>
              </wp:wrapPolygon>
            </wp:wrapTight>
            <wp:docPr id="2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376" b="12153"/>
                    <a:stretch/>
                  </pic:blipFill>
                  <pic:spPr bwMode="auto">
                    <a:xfrm>
                      <a:off x="0" y="0"/>
                      <a:ext cx="2675255" cy="217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237F7" w:rsidRPr="00103CE4">
        <w:rPr>
          <w:rStyle w:val="normaltextrun"/>
          <w:i/>
          <w:iCs/>
          <w:color w:val="000000"/>
          <w:shd w:val="clear" w:color="auto" w:fill="FFFFFF"/>
        </w:rPr>
        <w:t xml:space="preserve">Positionsbild för </w:t>
      </w:r>
      <w:r w:rsidR="00B237F7" w:rsidRPr="00103CE4">
        <w:rPr>
          <w:i/>
          <w:iCs/>
        </w:rPr>
        <w:t xml:space="preserve">Long axial </w:t>
      </w:r>
      <w:proofErr w:type="spellStart"/>
      <w:r w:rsidR="00B237F7" w:rsidRPr="00103CE4">
        <w:rPr>
          <w:i/>
          <w:iCs/>
        </w:rPr>
        <w:t>view</w:t>
      </w:r>
      <w:proofErr w:type="spellEnd"/>
      <w:r w:rsidR="00B237F7" w:rsidRPr="00103CE4">
        <w:rPr>
          <w:i/>
          <w:iCs/>
        </w:rPr>
        <w:t xml:space="preserve"> </w:t>
      </w:r>
    </w:p>
    <w:p w14:paraId="3281D8ED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51FBD7E6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381C611B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4F383980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72015177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7373F1B0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5F9AE421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1F06538A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60A0668E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6DD4B5AB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0225FA1E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3B2CDF71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5643F9DF" w14:textId="77777777" w:rsidR="006B2971" w:rsidRDefault="006B2971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</w:p>
    <w:p w14:paraId="6C8AE594" w14:textId="4384BC98" w:rsidR="00324089" w:rsidRPr="006B2971" w:rsidRDefault="00324089" w:rsidP="006B2971">
      <w:pPr>
        <w:spacing w:after="0" w:line="240" w:lineRule="auto"/>
        <w:ind w:left="0" w:right="0"/>
        <w:rPr>
          <w:b/>
          <w:bCs/>
          <w:color w:val="000000" w:themeColor="text1"/>
          <w:kern w:val="36"/>
        </w:rPr>
      </w:pPr>
      <w:r w:rsidRPr="26CA4AE2">
        <w:rPr>
          <w:b/>
          <w:bCs/>
        </w:rPr>
        <w:t>Strålskydd</w:t>
      </w:r>
      <w:r>
        <w:rPr>
          <w:b/>
          <w:bCs/>
        </w:rPr>
        <w:tab/>
      </w:r>
      <w:r w:rsidR="00BF6647">
        <w:rPr>
          <w:b/>
          <w:bCs/>
        </w:rPr>
        <w:tab/>
      </w:r>
      <w:r w:rsidRPr="005136B2">
        <w:t>Se</w:t>
      </w:r>
      <w:r>
        <w:t xml:space="preserve"> under rubriken</w:t>
      </w:r>
      <w:r w:rsidRPr="005136B2">
        <w:t xml:space="preserve"> förberedelser</w:t>
      </w:r>
    </w:p>
    <w:p w14:paraId="279645A5" w14:textId="77777777" w:rsidR="00324089" w:rsidRPr="006877AA" w:rsidRDefault="00324089" w:rsidP="00324089">
      <w:pPr>
        <w:spacing w:line="360" w:lineRule="auto"/>
        <w:ind w:left="2608" w:hanging="2608"/>
      </w:pPr>
      <w:r>
        <w:tab/>
      </w:r>
    </w:p>
    <w:p w14:paraId="0915466C" w14:textId="48B07A03" w:rsidR="00324089" w:rsidRDefault="00324089" w:rsidP="00614A2D">
      <w:pPr>
        <w:tabs>
          <w:tab w:val="left" w:pos="2010"/>
        </w:tabs>
        <w:spacing w:line="360" w:lineRule="auto"/>
        <w:ind w:left="2608" w:hanging="2608"/>
        <w:rPr>
          <w:bCs/>
        </w:rPr>
      </w:pPr>
      <w:r>
        <w:rPr>
          <w:b/>
        </w:rPr>
        <w:t>Dokumentation</w:t>
      </w:r>
      <w:r>
        <w:rPr>
          <w:b/>
        </w:rPr>
        <w:tab/>
      </w:r>
      <w:r>
        <w:rPr>
          <w:b/>
        </w:rPr>
        <w:tab/>
      </w:r>
      <w:r w:rsidRPr="00272F7C">
        <w:rPr>
          <w:bCs/>
        </w:rPr>
        <w:t xml:space="preserve">Om kriterier inte uppnås </w:t>
      </w:r>
      <w:r>
        <w:rPr>
          <w:bCs/>
        </w:rPr>
        <w:t>för undersökning skall anledning dokumenteras i aktuell remiss</w:t>
      </w:r>
    </w:p>
    <w:p w14:paraId="4C4212DF" w14:textId="77777777" w:rsidR="00614A2D" w:rsidRPr="00614A2D" w:rsidRDefault="00614A2D" w:rsidP="00614A2D">
      <w:pPr>
        <w:tabs>
          <w:tab w:val="left" w:pos="2010"/>
        </w:tabs>
        <w:spacing w:line="360" w:lineRule="auto"/>
        <w:ind w:left="2608" w:hanging="2608"/>
        <w:rPr>
          <w:bCs/>
        </w:rPr>
      </w:pPr>
    </w:p>
    <w:p w14:paraId="103B5BCE" w14:textId="77777777" w:rsidR="00324089" w:rsidRDefault="00324089" w:rsidP="00324089">
      <w:pPr>
        <w:spacing w:line="360" w:lineRule="auto"/>
        <w:ind w:left="2608" w:hanging="2608"/>
      </w:pPr>
      <w:r w:rsidRPr="005C05FD">
        <w:rPr>
          <w:b/>
          <w:bCs/>
          <w:color w:val="000000" w:themeColor="text1"/>
        </w:rPr>
        <w:t xml:space="preserve">Ansvar </w:t>
      </w:r>
      <w:r>
        <w:tab/>
      </w:r>
      <w:r w:rsidRPr="002623EB">
        <w:t xml:space="preserve">Första linjens chef ansvarar för att rutinen sprids och gör den känd inom verksamheten. Berörda medarbetare ansvarar för att efterleva rutinen och rapporterar förekommande avvikelser i </w:t>
      </w:r>
      <w:proofErr w:type="spellStart"/>
      <w:r w:rsidRPr="002623EB">
        <w:t>MedControl</w:t>
      </w:r>
      <w:proofErr w:type="spellEnd"/>
      <w:r w:rsidRPr="002623EB">
        <w:t xml:space="preserve"> Pro (MCP).</w:t>
      </w:r>
    </w:p>
    <w:p w14:paraId="700A3E2C" w14:textId="77777777" w:rsidR="00614A2D" w:rsidRDefault="00614A2D" w:rsidP="00324089">
      <w:pPr>
        <w:spacing w:line="360" w:lineRule="auto"/>
        <w:ind w:left="2608" w:hanging="2608"/>
      </w:pPr>
    </w:p>
    <w:p w14:paraId="1EDE7107" w14:textId="77777777" w:rsidR="00D767B1" w:rsidRDefault="00324089" w:rsidP="00D767B1">
      <w:pPr>
        <w:autoSpaceDE w:val="0"/>
        <w:autoSpaceDN w:val="0"/>
        <w:adjustRightInd w:val="0"/>
        <w:spacing w:line="360" w:lineRule="auto"/>
        <w:ind w:left="2608" w:hanging="2608"/>
      </w:pPr>
      <w:r w:rsidRPr="005C05FD">
        <w:rPr>
          <w:b/>
          <w:bCs/>
          <w:color w:val="000000" w:themeColor="text1"/>
        </w:rPr>
        <w:t>Övrigt</w:t>
      </w:r>
      <w:r>
        <w:rPr>
          <w:b/>
          <w:bCs/>
          <w:color w:val="000000" w:themeColor="text1"/>
        </w:rPr>
        <w:tab/>
      </w:r>
      <w:r w:rsidRPr="00553C08">
        <w:t>Ansvarig röntgensjuksköterska granskar och kvalitetssäkrar bilder</w:t>
      </w:r>
    </w:p>
    <w:p w14:paraId="74845D29" w14:textId="640B418C" w:rsidR="00324089" w:rsidRDefault="00324089" w:rsidP="00D767B1">
      <w:pPr>
        <w:autoSpaceDE w:val="0"/>
        <w:autoSpaceDN w:val="0"/>
        <w:adjustRightInd w:val="0"/>
        <w:spacing w:line="360" w:lineRule="auto"/>
        <w:ind w:left="2608"/>
      </w:pPr>
      <w:r w:rsidRPr="00553C08">
        <w:t>Bilder skickas till BFR</w:t>
      </w:r>
      <w:bookmarkEnd w:id="1"/>
    </w:p>
    <w:p w14:paraId="1F7169A5" w14:textId="77777777" w:rsidR="00BB7619" w:rsidRDefault="00BB7619" w:rsidP="00BB7619">
      <w:pPr>
        <w:autoSpaceDE w:val="0"/>
        <w:autoSpaceDN w:val="0"/>
        <w:adjustRightInd w:val="0"/>
        <w:spacing w:line="360" w:lineRule="auto"/>
        <w:ind w:left="0"/>
      </w:pPr>
    </w:p>
    <w:p w14:paraId="4C64ABA4" w14:textId="64CD16AE" w:rsidR="00BB7619" w:rsidRDefault="00BB7619" w:rsidP="00BB7619">
      <w:pPr>
        <w:autoSpaceDE w:val="0"/>
        <w:autoSpaceDN w:val="0"/>
        <w:adjustRightInd w:val="0"/>
        <w:spacing w:line="360" w:lineRule="auto"/>
        <w:ind w:left="0"/>
        <w:rPr>
          <w:color w:val="000000"/>
          <w:sz w:val="27"/>
          <w:szCs w:val="27"/>
        </w:rPr>
      </w:pPr>
      <w:r w:rsidRPr="005C05FD">
        <w:rPr>
          <w:b/>
          <w:bCs/>
          <w:color w:val="000000" w:themeColor="text1"/>
        </w:rPr>
        <w:t xml:space="preserve">Referenser </w:t>
      </w:r>
      <w:r w:rsidRPr="005C05FD">
        <w:rPr>
          <w:color w:val="000000"/>
        </w:rPr>
        <w:tab/>
      </w:r>
      <w:r w:rsidR="005C05FD">
        <w:rPr>
          <w:color w:val="000000"/>
        </w:rPr>
        <w:t xml:space="preserve">                    </w:t>
      </w:r>
      <w:hyperlink r:id="rId14" w:tgtFrame="_blank" w:history="1">
        <w:r w:rsidR="00485B5A" w:rsidRPr="00485B5A">
          <w:rPr>
            <w:rStyle w:val="Hyperlnk"/>
          </w:rPr>
          <w:t>Strålsäkerhet</w:t>
        </w:r>
      </w:hyperlink>
    </w:p>
    <w:p w14:paraId="48CB5325" w14:textId="77777777" w:rsidR="005C05FD" w:rsidRPr="005C05FD" w:rsidRDefault="005C05FD" w:rsidP="00BB7619">
      <w:pPr>
        <w:autoSpaceDE w:val="0"/>
        <w:autoSpaceDN w:val="0"/>
        <w:adjustRightInd w:val="0"/>
        <w:spacing w:line="360" w:lineRule="auto"/>
        <w:ind w:left="0"/>
        <w:rPr>
          <w:color w:val="000000"/>
        </w:rPr>
      </w:pPr>
    </w:p>
    <w:p w14:paraId="49AF8366" w14:textId="77777777" w:rsidR="006F199B" w:rsidRDefault="006F199B" w:rsidP="00BB7619">
      <w:pPr>
        <w:autoSpaceDE w:val="0"/>
        <w:autoSpaceDN w:val="0"/>
        <w:adjustRightInd w:val="0"/>
        <w:spacing w:line="360" w:lineRule="auto"/>
        <w:ind w:left="0"/>
      </w:pPr>
    </w:p>
    <w:sectPr w:rsidR="006F199B" w:rsidSect="00A73FE1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B89308" w14:textId="77777777" w:rsidR="00497150" w:rsidRDefault="00497150">
      <w:r>
        <w:separator/>
      </w:r>
    </w:p>
  </w:endnote>
  <w:endnote w:type="continuationSeparator" w:id="0">
    <w:p w14:paraId="5D44BAA5" w14:textId="77777777" w:rsidR="00497150" w:rsidRDefault="00497150">
      <w:r>
        <w:continuationSeparator/>
      </w:r>
    </w:p>
  </w:endnote>
  <w:endnote w:type="continuationNotice" w:id="1">
    <w:p w14:paraId="4AB47246" w14:textId="77777777" w:rsidR="00497150" w:rsidRDefault="004971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68F3A" w14:textId="77777777" w:rsidR="00497150" w:rsidRDefault="00497150"/>
  </w:footnote>
  <w:footnote w:type="continuationSeparator" w:id="0">
    <w:p w14:paraId="03A28AF0" w14:textId="77777777" w:rsidR="00497150" w:rsidRDefault="00497150">
      <w:r>
        <w:continuationSeparator/>
      </w:r>
    </w:p>
  </w:footnote>
  <w:footnote w:type="continuationNotice" w:id="1">
    <w:p w14:paraId="06036243" w14:textId="77777777" w:rsidR="00497150" w:rsidRDefault="004971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D4153"/>
    <w:multiLevelType w:val="hybridMultilevel"/>
    <w:tmpl w:val="E924B0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9949784">
    <w:abstractNumId w:val="18"/>
  </w:num>
  <w:num w:numId="2" w16cid:durableId="1565139296">
    <w:abstractNumId w:val="15"/>
  </w:num>
  <w:num w:numId="3" w16cid:durableId="1294600250">
    <w:abstractNumId w:val="0"/>
  </w:num>
  <w:num w:numId="4" w16cid:durableId="1325013118">
    <w:abstractNumId w:val="7"/>
  </w:num>
  <w:num w:numId="5" w16cid:durableId="2053456742">
    <w:abstractNumId w:val="16"/>
  </w:num>
  <w:num w:numId="6" w16cid:durableId="700671312">
    <w:abstractNumId w:val="2"/>
  </w:num>
  <w:num w:numId="7" w16cid:durableId="1683898413">
    <w:abstractNumId w:val="12"/>
  </w:num>
  <w:num w:numId="8" w16cid:durableId="850023445">
    <w:abstractNumId w:val="9"/>
  </w:num>
  <w:num w:numId="9" w16cid:durableId="1992247893">
    <w:abstractNumId w:val="1"/>
  </w:num>
  <w:num w:numId="10" w16cid:durableId="166330375">
    <w:abstractNumId w:val="1"/>
  </w:num>
  <w:num w:numId="11" w16cid:durableId="2002155776">
    <w:abstractNumId w:val="3"/>
  </w:num>
  <w:num w:numId="12" w16cid:durableId="409929594">
    <w:abstractNumId w:val="4"/>
  </w:num>
  <w:num w:numId="13" w16cid:durableId="1531261708">
    <w:abstractNumId w:val="14"/>
  </w:num>
  <w:num w:numId="14" w16cid:durableId="1561096290">
    <w:abstractNumId w:val="10"/>
  </w:num>
  <w:num w:numId="15" w16cid:durableId="228200134">
    <w:abstractNumId w:val="8"/>
  </w:num>
  <w:num w:numId="16" w16cid:durableId="1137458039">
    <w:abstractNumId w:val="13"/>
  </w:num>
  <w:num w:numId="17" w16cid:durableId="494299257">
    <w:abstractNumId w:val="6"/>
  </w:num>
  <w:num w:numId="18" w16cid:durableId="954944846">
    <w:abstractNumId w:val="11"/>
  </w:num>
  <w:num w:numId="19" w16cid:durableId="940798679">
    <w:abstractNumId w:val="17"/>
  </w:num>
  <w:num w:numId="20" w16cid:durableId="10448723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140"/>
    <w:rsid w:val="00033ED5"/>
    <w:rsid w:val="00036C62"/>
    <w:rsid w:val="000415DA"/>
    <w:rsid w:val="000471AB"/>
    <w:rsid w:val="00050500"/>
    <w:rsid w:val="0005691C"/>
    <w:rsid w:val="00056ECB"/>
    <w:rsid w:val="00056ED5"/>
    <w:rsid w:val="000655CC"/>
    <w:rsid w:val="000668CB"/>
    <w:rsid w:val="000700AE"/>
    <w:rsid w:val="00084024"/>
    <w:rsid w:val="0009062C"/>
    <w:rsid w:val="00095368"/>
    <w:rsid w:val="000954C4"/>
    <w:rsid w:val="000A4C35"/>
    <w:rsid w:val="000A611A"/>
    <w:rsid w:val="000B12D9"/>
    <w:rsid w:val="000B2D63"/>
    <w:rsid w:val="000B4536"/>
    <w:rsid w:val="000B4625"/>
    <w:rsid w:val="000B7715"/>
    <w:rsid w:val="000C78BC"/>
    <w:rsid w:val="000E27E2"/>
    <w:rsid w:val="000E463B"/>
    <w:rsid w:val="000E5A7E"/>
    <w:rsid w:val="000E709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921"/>
    <w:rsid w:val="00137B6D"/>
    <w:rsid w:val="0014070B"/>
    <w:rsid w:val="001422C1"/>
    <w:rsid w:val="001522AE"/>
    <w:rsid w:val="00153E5B"/>
    <w:rsid w:val="00157D5B"/>
    <w:rsid w:val="00161FE6"/>
    <w:rsid w:val="001647EA"/>
    <w:rsid w:val="00164C3D"/>
    <w:rsid w:val="00166D3A"/>
    <w:rsid w:val="00170501"/>
    <w:rsid w:val="00180616"/>
    <w:rsid w:val="00181FDC"/>
    <w:rsid w:val="001860B9"/>
    <w:rsid w:val="00186F2B"/>
    <w:rsid w:val="001874D6"/>
    <w:rsid w:val="001959C8"/>
    <w:rsid w:val="0019632A"/>
    <w:rsid w:val="001A4E7C"/>
    <w:rsid w:val="001B762C"/>
    <w:rsid w:val="001B7D7F"/>
    <w:rsid w:val="001C059F"/>
    <w:rsid w:val="001C4D0A"/>
    <w:rsid w:val="001C5FEF"/>
    <w:rsid w:val="001D4892"/>
    <w:rsid w:val="001D6064"/>
    <w:rsid w:val="001F3D55"/>
    <w:rsid w:val="00211487"/>
    <w:rsid w:val="00211D91"/>
    <w:rsid w:val="00217DEC"/>
    <w:rsid w:val="002229D8"/>
    <w:rsid w:val="00235B57"/>
    <w:rsid w:val="00250F24"/>
    <w:rsid w:val="002523C5"/>
    <w:rsid w:val="0025380B"/>
    <w:rsid w:val="0025703A"/>
    <w:rsid w:val="0026059C"/>
    <w:rsid w:val="00262F3D"/>
    <w:rsid w:val="00263281"/>
    <w:rsid w:val="002651D6"/>
    <w:rsid w:val="0026551F"/>
    <w:rsid w:val="0026562B"/>
    <w:rsid w:val="00280A85"/>
    <w:rsid w:val="00284119"/>
    <w:rsid w:val="00290B5C"/>
    <w:rsid w:val="00293AF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A4A"/>
    <w:rsid w:val="002F2CFF"/>
    <w:rsid w:val="002F4549"/>
    <w:rsid w:val="002F568B"/>
    <w:rsid w:val="002F7818"/>
    <w:rsid w:val="0030141C"/>
    <w:rsid w:val="003066D0"/>
    <w:rsid w:val="00311401"/>
    <w:rsid w:val="00317970"/>
    <w:rsid w:val="003203D7"/>
    <w:rsid w:val="00320F86"/>
    <w:rsid w:val="00324089"/>
    <w:rsid w:val="00324171"/>
    <w:rsid w:val="00326C24"/>
    <w:rsid w:val="00337F99"/>
    <w:rsid w:val="0034307B"/>
    <w:rsid w:val="00345EB1"/>
    <w:rsid w:val="00350CC4"/>
    <w:rsid w:val="00354848"/>
    <w:rsid w:val="00360E0D"/>
    <w:rsid w:val="0036357D"/>
    <w:rsid w:val="00363B23"/>
    <w:rsid w:val="0036594C"/>
    <w:rsid w:val="00367D19"/>
    <w:rsid w:val="00371BED"/>
    <w:rsid w:val="00374087"/>
    <w:rsid w:val="00383521"/>
    <w:rsid w:val="00384019"/>
    <w:rsid w:val="003854F1"/>
    <w:rsid w:val="0039118E"/>
    <w:rsid w:val="00397F54"/>
    <w:rsid w:val="003A0D43"/>
    <w:rsid w:val="003B1F82"/>
    <w:rsid w:val="003B2A4B"/>
    <w:rsid w:val="003C3662"/>
    <w:rsid w:val="003D099E"/>
    <w:rsid w:val="003D21A2"/>
    <w:rsid w:val="003D29D2"/>
    <w:rsid w:val="003E0705"/>
    <w:rsid w:val="003E250C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6C7"/>
    <w:rsid w:val="00465651"/>
    <w:rsid w:val="00470CE7"/>
    <w:rsid w:val="00470F4F"/>
    <w:rsid w:val="00472482"/>
    <w:rsid w:val="00480DC7"/>
    <w:rsid w:val="00485B5A"/>
    <w:rsid w:val="004876F6"/>
    <w:rsid w:val="0049236A"/>
    <w:rsid w:val="00492718"/>
    <w:rsid w:val="00497150"/>
    <w:rsid w:val="004A355D"/>
    <w:rsid w:val="004A4970"/>
    <w:rsid w:val="004B2183"/>
    <w:rsid w:val="004B2A01"/>
    <w:rsid w:val="004C2559"/>
    <w:rsid w:val="004C774A"/>
    <w:rsid w:val="004D7BA3"/>
    <w:rsid w:val="004F4518"/>
    <w:rsid w:val="004F4C62"/>
    <w:rsid w:val="00501433"/>
    <w:rsid w:val="00511CC4"/>
    <w:rsid w:val="0051632F"/>
    <w:rsid w:val="0051700F"/>
    <w:rsid w:val="00523087"/>
    <w:rsid w:val="00525675"/>
    <w:rsid w:val="00531E60"/>
    <w:rsid w:val="00536A5A"/>
    <w:rsid w:val="00541D07"/>
    <w:rsid w:val="00543321"/>
    <w:rsid w:val="00544BAB"/>
    <w:rsid w:val="00545F31"/>
    <w:rsid w:val="005578FA"/>
    <w:rsid w:val="00565129"/>
    <w:rsid w:val="00565CD0"/>
    <w:rsid w:val="00567820"/>
    <w:rsid w:val="005770AD"/>
    <w:rsid w:val="00581414"/>
    <w:rsid w:val="005819CD"/>
    <w:rsid w:val="00582490"/>
    <w:rsid w:val="005826FA"/>
    <w:rsid w:val="005948B8"/>
    <w:rsid w:val="00597E28"/>
    <w:rsid w:val="005A2E3B"/>
    <w:rsid w:val="005A4CF7"/>
    <w:rsid w:val="005A54ED"/>
    <w:rsid w:val="005A5D5B"/>
    <w:rsid w:val="005A6081"/>
    <w:rsid w:val="005A627D"/>
    <w:rsid w:val="005C0045"/>
    <w:rsid w:val="005C05FD"/>
    <w:rsid w:val="005C084E"/>
    <w:rsid w:val="005C4606"/>
    <w:rsid w:val="005D0B0C"/>
    <w:rsid w:val="005D328C"/>
    <w:rsid w:val="005D717C"/>
    <w:rsid w:val="005E02B3"/>
    <w:rsid w:val="005E1E24"/>
    <w:rsid w:val="005E20D7"/>
    <w:rsid w:val="0060596B"/>
    <w:rsid w:val="00605A30"/>
    <w:rsid w:val="00606D97"/>
    <w:rsid w:val="00614469"/>
    <w:rsid w:val="00614A2D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E35"/>
    <w:rsid w:val="00673C92"/>
    <w:rsid w:val="006753EC"/>
    <w:rsid w:val="00691855"/>
    <w:rsid w:val="00692550"/>
    <w:rsid w:val="006A2789"/>
    <w:rsid w:val="006A4978"/>
    <w:rsid w:val="006A4CE8"/>
    <w:rsid w:val="006A7261"/>
    <w:rsid w:val="006B0D29"/>
    <w:rsid w:val="006B1819"/>
    <w:rsid w:val="006B2971"/>
    <w:rsid w:val="006B5DE7"/>
    <w:rsid w:val="006C107F"/>
    <w:rsid w:val="006C5013"/>
    <w:rsid w:val="006C5048"/>
    <w:rsid w:val="006C6A4B"/>
    <w:rsid w:val="006C779F"/>
    <w:rsid w:val="006D01F5"/>
    <w:rsid w:val="006D0CFB"/>
    <w:rsid w:val="006D30C0"/>
    <w:rsid w:val="006D4ED5"/>
    <w:rsid w:val="006D7535"/>
    <w:rsid w:val="006E3C8D"/>
    <w:rsid w:val="006E450B"/>
    <w:rsid w:val="006F0D7E"/>
    <w:rsid w:val="006F199B"/>
    <w:rsid w:val="006F59D4"/>
    <w:rsid w:val="00710B77"/>
    <w:rsid w:val="00714B43"/>
    <w:rsid w:val="0072075B"/>
    <w:rsid w:val="007221C2"/>
    <w:rsid w:val="00722E3A"/>
    <w:rsid w:val="00725816"/>
    <w:rsid w:val="00730955"/>
    <w:rsid w:val="00733A9C"/>
    <w:rsid w:val="00736574"/>
    <w:rsid w:val="007367E0"/>
    <w:rsid w:val="00737215"/>
    <w:rsid w:val="007419C2"/>
    <w:rsid w:val="00747C43"/>
    <w:rsid w:val="00754905"/>
    <w:rsid w:val="00760038"/>
    <w:rsid w:val="00762EE0"/>
    <w:rsid w:val="00765C41"/>
    <w:rsid w:val="00771100"/>
    <w:rsid w:val="007759DD"/>
    <w:rsid w:val="0078609F"/>
    <w:rsid w:val="007917BA"/>
    <w:rsid w:val="007A4185"/>
    <w:rsid w:val="007A5C6F"/>
    <w:rsid w:val="007C169E"/>
    <w:rsid w:val="007D4241"/>
    <w:rsid w:val="007D4317"/>
    <w:rsid w:val="007D4EA3"/>
    <w:rsid w:val="007E3585"/>
    <w:rsid w:val="007F04F3"/>
    <w:rsid w:val="007F1CFF"/>
    <w:rsid w:val="007F5DD5"/>
    <w:rsid w:val="007F658E"/>
    <w:rsid w:val="00803927"/>
    <w:rsid w:val="008160EC"/>
    <w:rsid w:val="00821A1B"/>
    <w:rsid w:val="008262E9"/>
    <w:rsid w:val="00827E69"/>
    <w:rsid w:val="008339E9"/>
    <w:rsid w:val="00835C4D"/>
    <w:rsid w:val="00843F48"/>
    <w:rsid w:val="00851423"/>
    <w:rsid w:val="00857848"/>
    <w:rsid w:val="008654B6"/>
    <w:rsid w:val="0087139C"/>
    <w:rsid w:val="00880E83"/>
    <w:rsid w:val="00892F28"/>
    <w:rsid w:val="00895E02"/>
    <w:rsid w:val="00897200"/>
    <w:rsid w:val="008A0C5F"/>
    <w:rsid w:val="008A34D8"/>
    <w:rsid w:val="008A3DEA"/>
    <w:rsid w:val="008A4EB9"/>
    <w:rsid w:val="008A74C0"/>
    <w:rsid w:val="008B1694"/>
    <w:rsid w:val="008C4B27"/>
    <w:rsid w:val="008C7F2A"/>
    <w:rsid w:val="008D1A2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D4A"/>
    <w:rsid w:val="0093085B"/>
    <w:rsid w:val="00931C57"/>
    <w:rsid w:val="009347A5"/>
    <w:rsid w:val="00942257"/>
    <w:rsid w:val="009471BF"/>
    <w:rsid w:val="00950E4E"/>
    <w:rsid w:val="009529BD"/>
    <w:rsid w:val="009533B4"/>
    <w:rsid w:val="00963AE0"/>
    <w:rsid w:val="00971D93"/>
    <w:rsid w:val="00991F4D"/>
    <w:rsid w:val="009A55E1"/>
    <w:rsid w:val="009B1F6B"/>
    <w:rsid w:val="009C0D12"/>
    <w:rsid w:val="009C192E"/>
    <w:rsid w:val="009C256F"/>
    <w:rsid w:val="009D53D8"/>
    <w:rsid w:val="009D6819"/>
    <w:rsid w:val="009D6D1C"/>
    <w:rsid w:val="009E0CF9"/>
    <w:rsid w:val="009E531B"/>
    <w:rsid w:val="009E6C56"/>
    <w:rsid w:val="009E7DCF"/>
    <w:rsid w:val="009F4A56"/>
    <w:rsid w:val="009F4E65"/>
    <w:rsid w:val="009F5B1C"/>
    <w:rsid w:val="00A006A5"/>
    <w:rsid w:val="00A05942"/>
    <w:rsid w:val="00A07BEC"/>
    <w:rsid w:val="00A15BB3"/>
    <w:rsid w:val="00A264BE"/>
    <w:rsid w:val="00A272CA"/>
    <w:rsid w:val="00A32CB4"/>
    <w:rsid w:val="00A33051"/>
    <w:rsid w:val="00A348A6"/>
    <w:rsid w:val="00A407AD"/>
    <w:rsid w:val="00A40923"/>
    <w:rsid w:val="00A41C05"/>
    <w:rsid w:val="00A42426"/>
    <w:rsid w:val="00A514B7"/>
    <w:rsid w:val="00A54A0B"/>
    <w:rsid w:val="00A65FD4"/>
    <w:rsid w:val="00A73FE1"/>
    <w:rsid w:val="00A81198"/>
    <w:rsid w:val="00A81E48"/>
    <w:rsid w:val="00A82035"/>
    <w:rsid w:val="00A84FC0"/>
    <w:rsid w:val="00A852B8"/>
    <w:rsid w:val="00A90D77"/>
    <w:rsid w:val="00A92D89"/>
    <w:rsid w:val="00A92E07"/>
    <w:rsid w:val="00AA0B3A"/>
    <w:rsid w:val="00AA3DB9"/>
    <w:rsid w:val="00AA6EB4"/>
    <w:rsid w:val="00AA767D"/>
    <w:rsid w:val="00AB0CC9"/>
    <w:rsid w:val="00AB2027"/>
    <w:rsid w:val="00AC0EB9"/>
    <w:rsid w:val="00AC3FF6"/>
    <w:rsid w:val="00AD73EC"/>
    <w:rsid w:val="00AE5BC7"/>
    <w:rsid w:val="00AF16CE"/>
    <w:rsid w:val="00AF5AAF"/>
    <w:rsid w:val="00B046D8"/>
    <w:rsid w:val="00B13F4C"/>
    <w:rsid w:val="00B16219"/>
    <w:rsid w:val="00B16C59"/>
    <w:rsid w:val="00B23559"/>
    <w:rsid w:val="00B237F7"/>
    <w:rsid w:val="00B33FDD"/>
    <w:rsid w:val="00B359CC"/>
    <w:rsid w:val="00B36107"/>
    <w:rsid w:val="00B41789"/>
    <w:rsid w:val="00B46C03"/>
    <w:rsid w:val="00B60C6C"/>
    <w:rsid w:val="00B619A9"/>
    <w:rsid w:val="00B65A9D"/>
    <w:rsid w:val="00B66C44"/>
    <w:rsid w:val="00B66D60"/>
    <w:rsid w:val="00B73ECA"/>
    <w:rsid w:val="00B75EDE"/>
    <w:rsid w:val="00B77D88"/>
    <w:rsid w:val="00B77FAF"/>
    <w:rsid w:val="00B80742"/>
    <w:rsid w:val="00B84336"/>
    <w:rsid w:val="00B851B9"/>
    <w:rsid w:val="00B86453"/>
    <w:rsid w:val="00B90054"/>
    <w:rsid w:val="00B92C14"/>
    <w:rsid w:val="00B9365E"/>
    <w:rsid w:val="00BA0066"/>
    <w:rsid w:val="00BB69DB"/>
    <w:rsid w:val="00BB6A9D"/>
    <w:rsid w:val="00BB7619"/>
    <w:rsid w:val="00BC322E"/>
    <w:rsid w:val="00BC44CD"/>
    <w:rsid w:val="00BC48A6"/>
    <w:rsid w:val="00BE7978"/>
    <w:rsid w:val="00BF6647"/>
    <w:rsid w:val="00C01A1B"/>
    <w:rsid w:val="00C06F79"/>
    <w:rsid w:val="00C07DDB"/>
    <w:rsid w:val="00C150EA"/>
    <w:rsid w:val="00C2218E"/>
    <w:rsid w:val="00C4115D"/>
    <w:rsid w:val="00C43BDD"/>
    <w:rsid w:val="00C47778"/>
    <w:rsid w:val="00C5011E"/>
    <w:rsid w:val="00C50EE5"/>
    <w:rsid w:val="00C5240A"/>
    <w:rsid w:val="00C5398F"/>
    <w:rsid w:val="00C556F5"/>
    <w:rsid w:val="00C55DF5"/>
    <w:rsid w:val="00C70E19"/>
    <w:rsid w:val="00C72574"/>
    <w:rsid w:val="00C735D8"/>
    <w:rsid w:val="00C7430C"/>
    <w:rsid w:val="00C76535"/>
    <w:rsid w:val="00C85DA1"/>
    <w:rsid w:val="00C903FC"/>
    <w:rsid w:val="00C9071C"/>
    <w:rsid w:val="00C908FF"/>
    <w:rsid w:val="00C97BD3"/>
    <w:rsid w:val="00CA39EF"/>
    <w:rsid w:val="00CA521F"/>
    <w:rsid w:val="00CA52ED"/>
    <w:rsid w:val="00CB0493"/>
    <w:rsid w:val="00CB17FF"/>
    <w:rsid w:val="00CB1ED7"/>
    <w:rsid w:val="00CC167C"/>
    <w:rsid w:val="00CC2E9C"/>
    <w:rsid w:val="00CC52D9"/>
    <w:rsid w:val="00CC6512"/>
    <w:rsid w:val="00CD17C7"/>
    <w:rsid w:val="00CD2D28"/>
    <w:rsid w:val="00CD6647"/>
    <w:rsid w:val="00CE4B73"/>
    <w:rsid w:val="00CF70BB"/>
    <w:rsid w:val="00D047C1"/>
    <w:rsid w:val="00D074DB"/>
    <w:rsid w:val="00D139CF"/>
    <w:rsid w:val="00D26BA5"/>
    <w:rsid w:val="00D37E7F"/>
    <w:rsid w:val="00D47AD7"/>
    <w:rsid w:val="00D51529"/>
    <w:rsid w:val="00D6125B"/>
    <w:rsid w:val="00D72A5A"/>
    <w:rsid w:val="00D767B1"/>
    <w:rsid w:val="00D85218"/>
    <w:rsid w:val="00D915B1"/>
    <w:rsid w:val="00DA299D"/>
    <w:rsid w:val="00DA65C4"/>
    <w:rsid w:val="00DD2BE0"/>
    <w:rsid w:val="00DE33D5"/>
    <w:rsid w:val="00DE3430"/>
    <w:rsid w:val="00DE4447"/>
    <w:rsid w:val="00DE5DA2"/>
    <w:rsid w:val="00DF0033"/>
    <w:rsid w:val="00DF6660"/>
    <w:rsid w:val="00E026BF"/>
    <w:rsid w:val="00E03D13"/>
    <w:rsid w:val="00E07B1B"/>
    <w:rsid w:val="00E102CC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36E"/>
    <w:rsid w:val="00EA1BAA"/>
    <w:rsid w:val="00EA3FCD"/>
    <w:rsid w:val="00EA42A0"/>
    <w:rsid w:val="00EB6714"/>
    <w:rsid w:val="00EC0A68"/>
    <w:rsid w:val="00EC0EAD"/>
    <w:rsid w:val="00EC5006"/>
    <w:rsid w:val="00ED49C3"/>
    <w:rsid w:val="00ED6CE8"/>
    <w:rsid w:val="00ED7AA6"/>
    <w:rsid w:val="00EE2A56"/>
    <w:rsid w:val="00EE3818"/>
    <w:rsid w:val="00EF2CE4"/>
    <w:rsid w:val="00F1654D"/>
    <w:rsid w:val="00F22264"/>
    <w:rsid w:val="00F2564D"/>
    <w:rsid w:val="00F30944"/>
    <w:rsid w:val="00F35B05"/>
    <w:rsid w:val="00F413D9"/>
    <w:rsid w:val="00F436A9"/>
    <w:rsid w:val="00F5135F"/>
    <w:rsid w:val="00F51F78"/>
    <w:rsid w:val="00F706C2"/>
    <w:rsid w:val="00F808EF"/>
    <w:rsid w:val="00F86F47"/>
    <w:rsid w:val="00F90B64"/>
    <w:rsid w:val="00FA1EDB"/>
    <w:rsid w:val="00FB2F0F"/>
    <w:rsid w:val="00FB4964"/>
    <w:rsid w:val="00FB5086"/>
    <w:rsid w:val="00FB5411"/>
    <w:rsid w:val="00FB6392"/>
    <w:rsid w:val="00FD3C70"/>
    <w:rsid w:val="00FD6820"/>
    <w:rsid w:val="00FE12D8"/>
    <w:rsid w:val="00FE51B4"/>
    <w:rsid w:val="00FE66E9"/>
    <w:rsid w:val="00FF7C02"/>
    <w:rsid w:val="024801E3"/>
    <w:rsid w:val="2CE131D9"/>
    <w:rsid w:val="3FE36BE6"/>
    <w:rsid w:val="4D6367F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911BE87-3D15-43FA-BC82-64D3ADD5F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5D717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normaltextrun">
    <w:name w:val="normaltextrun"/>
    <w:basedOn w:val="Standardstycketeckensnitt"/>
    <w:rsid w:val="00B237F7"/>
  </w:style>
  <w:style w:type="character" w:styleId="Olstomnmnande">
    <w:name w:val="Unresolved Mention"/>
    <w:basedOn w:val="Standardstycketeckensnitt"/>
    <w:uiPriority w:val="99"/>
    <w:semiHidden/>
    <w:unhideWhenUsed/>
    <w:rsid w:val="00485B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u/vard/medicinsk-diagnostik/stralsakerhet/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72</TotalTime>
  <Pages>3</Pages>
  <Words>249</Words>
  <Characters>1765</Characters>
  <Application>Microsoft Office Word</Application>
  <DocSecurity>0</DocSecurity>
  <Lines>14</Lines>
  <Paragraphs>4</Paragraphs>
  <ScaleCrop>false</ScaleCrop>
  <Manager/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Konv. Us. Fot Long axial view</dc:title>
  <dc:subject/>
  <dc:creator>patrik.jens.johansson@vgregion.se</dc:creator>
  <keywords/>
  <lastModifiedBy>Andreia Miron</lastModifiedBy>
  <revision>131</revision>
  <lastPrinted>2016-03-31T19:56:00.0000000Z</lastPrinted>
  <dcterms:created xsi:type="dcterms:W3CDTF">2022-04-28T15:22:00.0000000Z</dcterms:created>
  <dcterms:modified xsi:type="dcterms:W3CDTF">2025-01-30T08:34:00.0000000Z</dcterms:modified>
</coreProperties>
</file>