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6A2C8D" w14:textId="1323196D" w:rsidR="008D7F55" w:rsidRDefault="008D7F55" w:rsidP="00F35B05">
      <w:pPr>
        <w:pStyle w:val="Rubrik2"/>
        <w:sectPr w:rsidR="008D7F55" w:rsidSect="008D7F5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B1A3DB4" w14:textId="77777777" w:rsidR="00483358" w:rsidRDefault="00483358" w:rsidP="00952072">
      <w:pPr>
        <w:pStyle w:val="Rubrik1"/>
        <w:spacing w:after="0" w:line="276" w:lineRule="auto"/>
        <w:ind w:left="0"/>
        <w:rPr>
          <w:rFonts w:asciiTheme="majorHAnsi" w:hAnsiTheme="majorHAnsi" w:cstheme="majorHAnsi"/>
          <w:szCs w:val="48"/>
        </w:rPr>
      </w:pPr>
    </w:p>
    <w:p w14:paraId="6E16325F" w14:textId="371711FF" w:rsidR="00952072" w:rsidRDefault="00952072" w:rsidP="00952072">
      <w:pPr>
        <w:pStyle w:val="Rubrik1"/>
        <w:spacing w:after="0" w:line="276" w:lineRule="auto"/>
        <w:ind w:left="0"/>
        <w:rPr>
          <w:rFonts w:asciiTheme="majorHAnsi" w:hAnsiTheme="majorHAnsi" w:cstheme="majorHAnsi"/>
          <w:szCs w:val="48"/>
        </w:rPr>
      </w:pPr>
      <w:r w:rsidRPr="0029233D">
        <w:rPr>
          <w:rFonts w:asciiTheme="majorHAnsi" w:hAnsiTheme="majorHAnsi" w:cstheme="majorHAnsi"/>
          <w:szCs w:val="48"/>
        </w:rPr>
        <w:t>Axel</w:t>
      </w:r>
      <w:bookmarkStart w:id="1" w:name="_Hlk116638170"/>
    </w:p>
    <w:p w14:paraId="649756D4" w14:textId="15E36B48" w:rsidR="00952072" w:rsidRPr="00610499" w:rsidRDefault="00070479" w:rsidP="00952072">
      <w:pPr>
        <w:pStyle w:val="Rubrik1"/>
        <w:spacing w:line="276" w:lineRule="auto"/>
        <w:ind w:left="0"/>
        <w:rPr>
          <w:rFonts w:ascii="Calibri Light" w:hAnsi="Calibri Light" w:cs="Calibri Light"/>
          <w:sz w:val="40"/>
          <w:szCs w:val="40"/>
        </w:rPr>
      </w:pPr>
      <w:proofErr w:type="spellStart"/>
      <w:r>
        <w:rPr>
          <w:rFonts w:ascii="Calibri Light" w:hAnsi="Calibri Light" w:cs="Calibri Light"/>
          <w:sz w:val="40"/>
          <w:szCs w:val="40"/>
        </w:rPr>
        <w:t>Postop</w:t>
      </w:r>
      <w:proofErr w:type="spellEnd"/>
      <w:r>
        <w:rPr>
          <w:rFonts w:ascii="Calibri Light" w:hAnsi="Calibri Light" w:cs="Calibri Light"/>
          <w:sz w:val="40"/>
          <w:szCs w:val="40"/>
        </w:rPr>
        <w:t xml:space="preserve"> protes</w:t>
      </w:r>
    </w:p>
    <w:p w14:paraId="5A8C3BF5" w14:textId="76E1B7FD" w:rsidR="00A90324" w:rsidRDefault="00A90324" w:rsidP="00A90324">
      <w:pPr>
        <w:spacing w:after="0" w:line="240" w:lineRule="auto"/>
        <w:rPr>
          <w:rFonts w:asciiTheme="majorHAnsi" w:hAnsiTheme="majorHAnsi"/>
          <w:sz w:val="36"/>
          <w:szCs w:val="44"/>
        </w:rPr>
      </w:pPr>
      <w:bookmarkStart w:id="2" w:name="_Hlk123820620"/>
      <w:bookmarkStart w:id="3" w:name="_Hlk118718223"/>
      <w:bookmarkEnd w:id="1"/>
      <w:bookmarkEnd w:id="2"/>
    </w:p>
    <w:p w14:paraId="50E50589" w14:textId="30AD2B20" w:rsidR="00A90324" w:rsidRPr="009D6272" w:rsidRDefault="00A90324" w:rsidP="00A90324">
      <w:pPr>
        <w:tabs>
          <w:tab w:val="left" w:pos="2268"/>
        </w:tabs>
        <w:spacing w:line="240" w:lineRule="auto"/>
        <w:ind w:left="2265" w:hanging="2265"/>
        <w:rPr>
          <w:color w:val="000000" w:themeColor="text1"/>
        </w:rPr>
      </w:pPr>
      <w:r w:rsidRPr="00C55D03">
        <w:rPr>
          <w:b/>
          <w:bCs/>
          <w:color w:val="000000" w:themeColor="text1"/>
        </w:rPr>
        <w:t>Us kod/Us namn</w:t>
      </w:r>
      <w:r>
        <w:rPr>
          <w:b/>
          <w:bCs/>
          <w:color w:val="000000" w:themeColor="text1"/>
        </w:rPr>
        <w:t xml:space="preserve"> </w:t>
      </w:r>
      <w:r w:rsidRPr="00C55D03">
        <w:rPr>
          <w:b/>
          <w:bCs/>
          <w:color w:val="000000" w:themeColor="text1"/>
        </w:rPr>
        <w:tab/>
      </w:r>
      <w:r w:rsidRPr="00C55D03">
        <w:rPr>
          <w:b/>
          <w:bCs/>
          <w:color w:val="000000" w:themeColor="text1"/>
        </w:rPr>
        <w:tab/>
      </w:r>
      <w:r w:rsidRPr="00C55D03">
        <w:rPr>
          <w:b/>
          <w:bCs/>
          <w:color w:val="000000" w:themeColor="text1"/>
        </w:rPr>
        <w:tab/>
      </w:r>
      <w:bookmarkStart w:id="4" w:name="_Hlk118719174"/>
      <w:r w:rsidRPr="009964D5">
        <w:rPr>
          <w:bCs/>
        </w:rPr>
        <w:t>631000D</w:t>
      </w:r>
      <w:r>
        <w:rPr>
          <w:bCs/>
        </w:rPr>
        <w:t xml:space="preserve"> / </w:t>
      </w:r>
      <w:r w:rsidRPr="009964D5">
        <w:rPr>
          <w:bCs/>
        </w:rPr>
        <w:t>631000S</w:t>
      </w:r>
      <w:r>
        <w:rPr>
          <w:color w:val="000000" w:themeColor="text1"/>
        </w:rPr>
        <w:t xml:space="preserve"> – </w:t>
      </w:r>
      <w:bookmarkEnd w:id="4"/>
      <w:r>
        <w:rPr>
          <w:color w:val="000000" w:themeColor="text1"/>
        </w:rPr>
        <w:t>Axel höger/vänster</w:t>
      </w:r>
    </w:p>
    <w:p w14:paraId="7D12494F" w14:textId="10609A3C" w:rsidR="00A90324" w:rsidRPr="00C55D03" w:rsidRDefault="00A90324" w:rsidP="00A90324">
      <w:pPr>
        <w:shd w:val="clear" w:color="auto" w:fill="FFFFFF"/>
        <w:tabs>
          <w:tab w:val="left" w:pos="2268"/>
        </w:tabs>
        <w:spacing w:line="240" w:lineRule="auto"/>
        <w:ind w:left="2265" w:hanging="2265"/>
        <w:outlineLvl w:val="0"/>
        <w:rPr>
          <w:b/>
          <w:color w:val="000000" w:themeColor="text1"/>
          <w:kern w:val="36"/>
          <w:sz w:val="28"/>
          <w:szCs w:val="28"/>
        </w:rPr>
      </w:pPr>
      <w:r w:rsidRPr="00C55D03">
        <w:rPr>
          <w:color w:val="000000" w:themeColor="text1"/>
          <w:kern w:val="36"/>
          <w:sz w:val="28"/>
          <w:szCs w:val="28"/>
        </w:rPr>
        <w:tab/>
      </w:r>
      <w:r w:rsidRPr="00C55D03">
        <w:rPr>
          <w:color w:val="000000" w:themeColor="text1"/>
          <w:kern w:val="36"/>
          <w:sz w:val="28"/>
          <w:szCs w:val="28"/>
        </w:rPr>
        <w:tab/>
      </w:r>
    </w:p>
    <w:p w14:paraId="41935529" w14:textId="184238A9" w:rsidR="00A90324" w:rsidRDefault="00A90324" w:rsidP="00A90324">
      <w:pPr>
        <w:pStyle w:val="Default"/>
        <w:tabs>
          <w:tab w:val="left" w:pos="2268"/>
        </w:tabs>
        <w:spacing w:after="120"/>
        <w:ind w:left="2265" w:hanging="2265"/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</w:pPr>
      <w:r w:rsidRPr="00AC5106"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>Indikation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ab/>
      </w:r>
      <w:r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ab/>
      </w:r>
      <w:r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ab/>
      </w:r>
      <w:proofErr w:type="spellStart"/>
      <w:r w:rsidR="006A2A94"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  <w:t>Postop</w:t>
      </w:r>
      <w:proofErr w:type="spellEnd"/>
      <w:r w:rsidR="005D4B8C"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  <w:t xml:space="preserve"> proteskontroll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kern w:val="36"/>
          <w:lang w:eastAsia="sv-SE"/>
        </w:rPr>
        <w:tab/>
      </w:r>
    </w:p>
    <w:p w14:paraId="4C36CA4E" w14:textId="0A178E90" w:rsidR="00A90324" w:rsidRDefault="00A90324" w:rsidP="00A90324">
      <w:pPr>
        <w:pStyle w:val="Default"/>
        <w:tabs>
          <w:tab w:val="left" w:pos="2268"/>
        </w:tabs>
        <w:spacing w:after="120"/>
        <w:ind w:left="2265" w:hanging="2265"/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</w:pPr>
      <w:r w:rsidRPr="0002109B"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  <w:tab/>
      </w:r>
      <w:r>
        <w:rPr>
          <w:rFonts w:ascii="Times New Roman" w:eastAsia="Times New Roman" w:hAnsi="Times New Roman" w:cs="Times New Roman"/>
          <w:color w:val="000000" w:themeColor="text1"/>
          <w:kern w:val="36"/>
          <w:lang w:eastAsia="sv-SE"/>
        </w:rPr>
        <w:t xml:space="preserve"> </w:t>
      </w:r>
    </w:p>
    <w:p w14:paraId="3DF5F16E" w14:textId="77777777" w:rsidR="00892D3E" w:rsidRPr="00DC3610" w:rsidRDefault="00A90324" w:rsidP="00892D3E">
      <w:pPr>
        <w:autoSpaceDE w:val="0"/>
        <w:autoSpaceDN w:val="0"/>
        <w:adjustRightInd w:val="0"/>
        <w:spacing w:line="240" w:lineRule="auto"/>
        <w:ind w:left="1304" w:hanging="1304"/>
      </w:pPr>
      <w:r w:rsidRPr="00AC5106">
        <w:rPr>
          <w:b/>
          <w:bCs/>
          <w:color w:val="000000" w:themeColor="text1"/>
          <w:kern w:val="36"/>
        </w:rPr>
        <w:t>Förberedelser</w:t>
      </w:r>
      <w:r>
        <w:rPr>
          <w:b/>
          <w:bCs/>
          <w:color w:val="000000" w:themeColor="text1"/>
          <w:kern w:val="36"/>
        </w:rPr>
        <w:tab/>
      </w:r>
      <w:bookmarkStart w:id="5" w:name="_Hlk118718180"/>
      <w:bookmarkStart w:id="6" w:name="_Hlk118719191"/>
      <w:r w:rsidR="00892D3E" w:rsidRPr="00DC3610">
        <w:t>Granska remiss och ev. tidigare undersökningar</w:t>
      </w:r>
    </w:p>
    <w:p w14:paraId="1F3BCCC6" w14:textId="77777777" w:rsidR="00892D3E" w:rsidRDefault="00892D3E" w:rsidP="00892D3E">
      <w:pPr>
        <w:ind w:left="1304" w:firstLine="1304"/>
      </w:pPr>
      <w:r w:rsidRPr="00DC3610">
        <w:t>ID-kontroll skall utföras på undersökningsrummet</w:t>
      </w:r>
    </w:p>
    <w:p w14:paraId="542B8A2A" w14:textId="07DB89A0" w:rsidR="00892D3E" w:rsidRPr="00DC3610" w:rsidRDefault="00892D3E" w:rsidP="00892D3E">
      <w:pPr>
        <w:ind w:left="2608"/>
      </w:pPr>
      <w:r>
        <w:t xml:space="preserve">Längd och vikt skall tillfrågas samt dokumenteras i </w:t>
      </w:r>
      <w:r w:rsidR="00212818">
        <w:t>RIS</w:t>
      </w:r>
    </w:p>
    <w:p w14:paraId="25605CFA" w14:textId="77777777" w:rsidR="00892D3E" w:rsidRPr="00DC3610" w:rsidRDefault="00892D3E" w:rsidP="00892D3E">
      <w:pPr>
        <w:pStyle w:val="Punktlista"/>
        <w:numPr>
          <w:ilvl w:val="0"/>
          <w:numId w:val="0"/>
        </w:numPr>
        <w:spacing w:line="360" w:lineRule="auto"/>
        <w:ind w:left="1712" w:firstLine="896"/>
      </w:pPr>
      <w:bookmarkStart w:id="7" w:name="_Hlk118718201"/>
      <w:bookmarkEnd w:id="5"/>
      <w:r w:rsidRPr="00DC3610">
        <w:t xml:space="preserve">Avlägsna föremål som skymmer </w:t>
      </w:r>
      <w:proofErr w:type="spellStart"/>
      <w:r w:rsidRPr="00DC3610">
        <w:t>us</w:t>
      </w:r>
      <w:proofErr w:type="spellEnd"/>
      <w:r w:rsidRPr="00DC3610">
        <w:t>-området</w:t>
      </w:r>
    </w:p>
    <w:bookmarkEnd w:id="7"/>
    <w:p w14:paraId="7CDBB5FD" w14:textId="77777777" w:rsidR="00892D3E" w:rsidRPr="00273E31" w:rsidRDefault="00892D3E" w:rsidP="00892D3E">
      <w:pPr>
        <w:pStyle w:val="Punktlista"/>
        <w:numPr>
          <w:ilvl w:val="0"/>
          <w:numId w:val="0"/>
        </w:numPr>
        <w:spacing w:line="276" w:lineRule="auto"/>
        <w:ind w:left="2608"/>
        <w:rPr>
          <w:kern w:val="36"/>
        </w:rPr>
      </w:pPr>
      <w:r w:rsidRPr="00440A92">
        <w:rPr>
          <w:kern w:val="36"/>
        </w:rPr>
        <w:t xml:space="preserve">Kompression </w:t>
      </w:r>
      <w:r>
        <w:rPr>
          <w:kern w:val="36"/>
        </w:rPr>
        <w:t>skall ej användas</w:t>
      </w:r>
    </w:p>
    <w:p w14:paraId="13E19C94" w14:textId="77777777" w:rsidR="00892D3E" w:rsidRPr="00FF773B" w:rsidRDefault="00892D3E" w:rsidP="00892D3E">
      <w:pPr>
        <w:tabs>
          <w:tab w:val="left" w:pos="2268"/>
        </w:tabs>
        <w:spacing w:after="0" w:line="276" w:lineRule="auto"/>
        <w:ind w:left="2608"/>
      </w:pPr>
      <w:r>
        <w:t>Graviditet skall ej tillfrågas</w:t>
      </w:r>
    </w:p>
    <w:p w14:paraId="5140A25F" w14:textId="77777777" w:rsidR="00892D3E" w:rsidRPr="00B416C3" w:rsidRDefault="00892D3E" w:rsidP="00892D3E">
      <w:pPr>
        <w:pStyle w:val="Punktlista"/>
        <w:numPr>
          <w:ilvl w:val="0"/>
          <w:numId w:val="0"/>
        </w:numPr>
        <w:spacing w:after="100" w:afterAutospacing="1" w:line="240" w:lineRule="auto"/>
        <w:ind w:left="2608"/>
        <w:rPr>
          <w:sz w:val="12"/>
          <w:szCs w:val="12"/>
        </w:rPr>
      </w:pPr>
      <w:r>
        <w:tab/>
      </w:r>
    </w:p>
    <w:p w14:paraId="37A1F0BA" w14:textId="77777777" w:rsidR="00892D3E" w:rsidRPr="00273E31" w:rsidRDefault="00892D3E" w:rsidP="00892D3E">
      <w:pPr>
        <w:pStyle w:val="Punktlista"/>
        <w:numPr>
          <w:ilvl w:val="0"/>
          <w:numId w:val="0"/>
        </w:numPr>
        <w:spacing w:before="240" w:after="0" w:line="240" w:lineRule="auto"/>
        <w:ind w:left="2608"/>
      </w:pPr>
      <w:r w:rsidRPr="00DC3610">
        <w:t xml:space="preserve">Gonadskydd </w:t>
      </w:r>
      <w:r>
        <w:t>skall ej användas</w:t>
      </w:r>
    </w:p>
    <w:p w14:paraId="5A9CDDB8" w14:textId="77777777" w:rsidR="00892D3E" w:rsidRPr="00B416C3" w:rsidRDefault="00892D3E" w:rsidP="00892D3E">
      <w:pPr>
        <w:pStyle w:val="Punktlista"/>
        <w:numPr>
          <w:ilvl w:val="0"/>
          <w:numId w:val="0"/>
        </w:numPr>
        <w:spacing w:after="0" w:line="240" w:lineRule="auto"/>
        <w:ind w:left="2608" w:firstLine="7"/>
        <w:rPr>
          <w:sz w:val="12"/>
          <w:szCs w:val="12"/>
        </w:rPr>
      </w:pPr>
    </w:p>
    <w:p w14:paraId="4EF2C6FE" w14:textId="77777777" w:rsidR="00892D3E" w:rsidRPr="00DC3610" w:rsidRDefault="00892D3E" w:rsidP="00892D3E">
      <w:pPr>
        <w:pStyle w:val="Punktlista"/>
        <w:numPr>
          <w:ilvl w:val="0"/>
          <w:numId w:val="0"/>
        </w:numPr>
        <w:spacing w:line="360" w:lineRule="auto"/>
        <w:ind w:left="2608"/>
        <w:rPr>
          <w:kern w:val="36"/>
        </w:rPr>
      </w:pPr>
      <w:r w:rsidRPr="00DC3610">
        <w:rPr>
          <w:kern w:val="36"/>
        </w:rPr>
        <w:t>Använd ev. blyhagel som markör i de fall det behövs</w:t>
      </w:r>
    </w:p>
    <w:p w14:paraId="52C8CE5F" w14:textId="77777777" w:rsidR="00892D3E" w:rsidRPr="00273E31" w:rsidRDefault="00892D3E" w:rsidP="00892D3E">
      <w:pPr>
        <w:pStyle w:val="Punktlista"/>
        <w:numPr>
          <w:ilvl w:val="0"/>
          <w:numId w:val="0"/>
        </w:numPr>
        <w:spacing w:after="0" w:line="276" w:lineRule="auto"/>
        <w:ind w:left="2608"/>
      </w:pPr>
      <w:r>
        <w:t>Sätt sidomarkering</w:t>
      </w:r>
    </w:p>
    <w:p w14:paraId="7CA1F304" w14:textId="77777777" w:rsidR="00892D3E" w:rsidRPr="00DC3610" w:rsidRDefault="00892D3E" w:rsidP="00892D3E">
      <w:pPr>
        <w:pStyle w:val="Punktlista"/>
        <w:numPr>
          <w:ilvl w:val="0"/>
          <w:numId w:val="0"/>
        </w:numPr>
        <w:spacing w:after="0" w:line="240" w:lineRule="auto"/>
        <w:ind w:left="2608"/>
      </w:pPr>
      <w:proofErr w:type="spellStart"/>
      <w:r w:rsidRPr="00DC3610">
        <w:t>Ev</w:t>
      </w:r>
      <w:proofErr w:type="spellEnd"/>
      <w:r w:rsidRPr="00DC3610">
        <w:t xml:space="preserve"> medföljande som närvarar i rummet vid bildtagning skall bära strålskydd</w:t>
      </w:r>
    </w:p>
    <w:p w14:paraId="19ED4830" w14:textId="6BF4DEDB" w:rsidR="00A90324" w:rsidRPr="00DC3610" w:rsidRDefault="00A90324" w:rsidP="00D064CE">
      <w:pPr>
        <w:autoSpaceDE w:val="0"/>
        <w:autoSpaceDN w:val="0"/>
        <w:adjustRightInd w:val="0"/>
        <w:spacing w:line="240" w:lineRule="auto"/>
        <w:ind w:left="1304" w:hanging="1304"/>
      </w:pPr>
    </w:p>
    <w:bookmarkEnd w:id="6"/>
    <w:p w14:paraId="3EF71D3F" w14:textId="4EDAD9CA" w:rsidR="00A90324" w:rsidRPr="005136B2" w:rsidRDefault="00A90324" w:rsidP="00A90324">
      <w:pPr>
        <w:pStyle w:val="Punktlista"/>
        <w:numPr>
          <w:ilvl w:val="0"/>
          <w:numId w:val="0"/>
        </w:numPr>
        <w:spacing w:line="360" w:lineRule="auto"/>
        <w:ind w:left="1712" w:firstLine="896"/>
      </w:pPr>
    </w:p>
    <w:p w14:paraId="2929E27D" w14:textId="0C4F89D5" w:rsidR="00A90324" w:rsidRDefault="00A90324" w:rsidP="00A90324">
      <w:pPr>
        <w:shd w:val="clear" w:color="auto" w:fill="FFFFFF"/>
        <w:tabs>
          <w:tab w:val="left" w:pos="2268"/>
        </w:tabs>
        <w:spacing w:line="240" w:lineRule="auto"/>
        <w:ind w:left="2265" w:hanging="2265"/>
        <w:outlineLvl w:val="0"/>
        <w:rPr>
          <w:color w:val="000000" w:themeColor="text1"/>
          <w:kern w:val="36"/>
          <w:sz w:val="36"/>
          <w:szCs w:val="36"/>
        </w:rPr>
      </w:pPr>
      <w:r w:rsidRPr="00AC5106">
        <w:rPr>
          <w:b/>
        </w:rPr>
        <w:t>Kontrastmedel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C55D03">
        <w:rPr>
          <w:bCs/>
        </w:rPr>
        <w:t>Nej</w:t>
      </w:r>
      <w:r w:rsidRPr="006877AA">
        <w:rPr>
          <w:bCs/>
        </w:rPr>
        <w:t xml:space="preserve"> </w:t>
      </w:r>
      <w:r>
        <w:rPr>
          <w:color w:val="000000" w:themeColor="text1"/>
          <w:kern w:val="36"/>
        </w:rPr>
        <w:br/>
      </w:r>
    </w:p>
    <w:p w14:paraId="6A7DCB7C" w14:textId="77777777" w:rsidR="00A90324" w:rsidRDefault="00A90324" w:rsidP="00A90324">
      <w:pPr>
        <w:pStyle w:val="Rubrik2"/>
        <w:ind w:left="0"/>
      </w:pPr>
    </w:p>
    <w:p w14:paraId="46E29EC4" w14:textId="77777777" w:rsidR="00CD25D8" w:rsidRPr="00CD25D8" w:rsidRDefault="00CD25D8" w:rsidP="00CD25D8">
      <w:pPr>
        <w:sectPr w:rsidR="00CD25D8" w:rsidRPr="00CD25D8" w:rsidSect="00564660">
          <w:headerReference w:type="default" r:id="rId17"/>
          <w:footerReference w:type="even" r:id="rId18"/>
          <w:footerReference w:type="default" r:id="rId19"/>
          <w:headerReference w:type="first" r:id="rId20"/>
          <w:footerReference w:type="first" r:id="rId21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7EF1985F" w14:textId="77777777" w:rsidR="00A90324" w:rsidRDefault="00A90324" w:rsidP="00A90324">
      <w:pPr>
        <w:shd w:val="clear" w:color="auto" w:fill="FFFFFF"/>
        <w:tabs>
          <w:tab w:val="left" w:pos="2268"/>
        </w:tabs>
        <w:spacing w:line="240" w:lineRule="auto"/>
        <w:ind w:left="0"/>
        <w:outlineLvl w:val="0"/>
        <w:rPr>
          <w:color w:val="000000" w:themeColor="text1"/>
          <w:kern w:val="36"/>
          <w:sz w:val="36"/>
          <w:szCs w:val="36"/>
        </w:rPr>
      </w:pPr>
    </w:p>
    <w:p w14:paraId="156F662E" w14:textId="77777777" w:rsidR="00A90324" w:rsidRDefault="00A90324" w:rsidP="00A90324">
      <w:pPr>
        <w:shd w:val="clear" w:color="auto" w:fill="FFFFFF"/>
        <w:tabs>
          <w:tab w:val="left" w:pos="2268"/>
        </w:tabs>
        <w:spacing w:line="240" w:lineRule="auto"/>
        <w:ind w:left="0"/>
        <w:outlineLvl w:val="0"/>
        <w:rPr>
          <w:color w:val="000000" w:themeColor="text1"/>
          <w:kern w:val="36"/>
          <w:sz w:val="36"/>
          <w:szCs w:val="36"/>
        </w:rPr>
      </w:pPr>
    </w:p>
    <w:p w14:paraId="6DAFBB50" w14:textId="77777777" w:rsidR="00A90324" w:rsidRPr="00C55D03" w:rsidRDefault="00A90324" w:rsidP="001D048E">
      <w:pPr>
        <w:shd w:val="clear" w:color="auto" w:fill="FFFFFF"/>
        <w:tabs>
          <w:tab w:val="left" w:pos="2268"/>
        </w:tabs>
        <w:spacing w:after="0" w:line="240" w:lineRule="auto"/>
        <w:ind w:left="0"/>
        <w:outlineLvl w:val="0"/>
        <w:rPr>
          <w:color w:val="000000" w:themeColor="text1"/>
          <w:kern w:val="36"/>
          <w:sz w:val="36"/>
          <w:szCs w:val="36"/>
        </w:rPr>
      </w:pPr>
      <w:r w:rsidRPr="00C55D03">
        <w:rPr>
          <w:color w:val="000000" w:themeColor="text1"/>
          <w:kern w:val="36"/>
          <w:sz w:val="36"/>
          <w:szCs w:val="36"/>
        </w:rPr>
        <w:t>Bildtagning/Projektioner</w:t>
      </w:r>
    </w:p>
    <w:p w14:paraId="09B1ECA5" w14:textId="1210C213" w:rsidR="00A90324" w:rsidRDefault="00A90324" w:rsidP="00A90324">
      <w:pPr>
        <w:spacing w:after="0" w:line="360" w:lineRule="auto"/>
        <w:rPr>
          <w:b/>
          <w:bCs/>
          <w:color w:val="000000" w:themeColor="text1"/>
          <w:kern w:val="36"/>
        </w:rPr>
      </w:pPr>
    </w:p>
    <w:p w14:paraId="09D01DBB" w14:textId="3FD65B3B" w:rsidR="00A90324" w:rsidRPr="00D61092" w:rsidRDefault="00677F61" w:rsidP="00A90324">
      <w:pPr>
        <w:shd w:val="clear" w:color="auto" w:fill="FFFFFF"/>
        <w:tabs>
          <w:tab w:val="left" w:pos="2268"/>
        </w:tabs>
        <w:spacing w:line="276" w:lineRule="auto"/>
        <w:ind w:left="2265" w:hanging="2265"/>
        <w:outlineLvl w:val="0"/>
        <w:rPr>
          <w:b/>
          <w:bCs/>
          <w:color w:val="000000" w:themeColor="text1"/>
          <w:kern w:val="3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70" behindDoc="0" locked="0" layoutInCell="1" allowOverlap="1" wp14:anchorId="25DAFB58" wp14:editId="5C507EA6">
                <wp:simplePos x="0" y="0"/>
                <wp:positionH relativeFrom="column">
                  <wp:posOffset>5790895</wp:posOffset>
                </wp:positionH>
                <wp:positionV relativeFrom="paragraph">
                  <wp:posOffset>305791</wp:posOffset>
                </wp:positionV>
                <wp:extent cx="995881" cy="217283"/>
                <wp:effectExtent l="0" t="0" r="0" b="0"/>
                <wp:wrapNone/>
                <wp:docPr id="407446896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95881" cy="21728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A0703B7" w14:textId="1A63AB65" w:rsidR="00D76AFE" w:rsidRPr="00677F61" w:rsidRDefault="00677F61">
                            <w:pPr>
                              <w:ind w:left="0"/>
                              <w:rPr>
                                <w:color w:val="FFFFFF" w:themeColor="background1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12"/>
                                <w:szCs w:val="12"/>
                              </w:rPr>
                              <w:t>S</w:t>
                            </w:r>
                            <w:r w:rsidR="00D76AFE" w:rsidRPr="00677F61">
                              <w:rPr>
                                <w:color w:val="FFFFFF" w:themeColor="background1"/>
                                <w:sz w:val="12"/>
                                <w:szCs w:val="12"/>
                              </w:rPr>
                              <w:t>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5DAFB58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456pt;margin-top:24.1pt;width:78.4pt;height:17.1pt;z-index:25165927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" filled="f" stroked="f" strokeweight=".5pt">
                <v:textbox>
                  <w:txbxContent>
                    <w:p w14:paraId="3A0703B7" w14:textId="1A63AB65" w:rsidR="00D76AFE" w:rsidRPr="00677F61" w:rsidRDefault="00677F61">
                      <w:pPr>
                        <w:ind w:left="0"/>
                        <w:rPr>
                          <w:color w:val="FFFFFF" w:themeColor="background1"/>
                          <w:sz w:val="12"/>
                          <w:szCs w:val="12"/>
                        </w:rPr>
                      </w:pPr>
                      <w:r>
                        <w:rPr>
                          <w:color w:val="FFFFFF" w:themeColor="background1"/>
                          <w:sz w:val="12"/>
                          <w:szCs w:val="12"/>
                        </w:rPr>
                        <w:t>S</w:t>
                      </w:r>
                      <w:r w:rsidR="00D76AFE" w:rsidRPr="00677F61">
                        <w:rPr>
                          <w:color w:val="FFFFFF" w:themeColor="background1"/>
                          <w:sz w:val="12"/>
                          <w:szCs w:val="12"/>
                        </w:rPr>
                        <w:t>in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6" behindDoc="0" locked="0" layoutInCell="1" allowOverlap="1" wp14:anchorId="34DF80FC" wp14:editId="38F282FB">
                <wp:simplePos x="0" y="0"/>
                <wp:positionH relativeFrom="column">
                  <wp:posOffset>3897986</wp:posOffset>
                </wp:positionH>
                <wp:positionV relativeFrom="paragraph">
                  <wp:posOffset>292404</wp:posOffset>
                </wp:positionV>
                <wp:extent cx="1474470" cy="186055"/>
                <wp:effectExtent l="0" t="0" r="0" b="4445"/>
                <wp:wrapSquare wrapText="bothSides"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74470" cy="1860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50C5EF" w14:textId="40E1860A" w:rsidR="003C28F9" w:rsidRPr="00677F61" w:rsidRDefault="003C28F9">
                            <w:pPr>
                              <w:rPr>
                                <w:color w:val="FFFFFF" w:themeColor="background1"/>
                                <w:sz w:val="12"/>
                                <w:szCs w:val="12"/>
                              </w:rPr>
                            </w:pPr>
                            <w:proofErr w:type="spellStart"/>
                            <w:r w:rsidRPr="00677F61">
                              <w:rPr>
                                <w:color w:val="FFFFFF" w:themeColor="background1"/>
                                <w:sz w:val="12"/>
                                <w:szCs w:val="12"/>
                              </w:rPr>
                              <w:t>Dx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DF80FC" id="Textruta 2" o:spid="_x0000_s1027" type="#_x0000_t202" style="position:absolute;left:0;text-align:left;margin-left:306.95pt;margin-top:23pt;width:116.1pt;height:14.65pt;z-index:25165824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" filled="f" stroked="f">
                <v:textbox>
                  <w:txbxContent>
                    <w:p w14:paraId="0150C5EF" w14:textId="40E1860A" w:rsidR="003C28F9" w:rsidRPr="00677F61" w:rsidRDefault="003C28F9">
                      <w:pPr>
                        <w:rPr>
                          <w:color w:val="FFFFFF" w:themeColor="background1"/>
                          <w:sz w:val="12"/>
                          <w:szCs w:val="12"/>
                        </w:rPr>
                      </w:pPr>
                      <w:proofErr w:type="spellStart"/>
                      <w:r w:rsidRPr="00677F61">
                        <w:rPr>
                          <w:color w:val="FFFFFF" w:themeColor="background1"/>
                          <w:sz w:val="12"/>
                          <w:szCs w:val="12"/>
                        </w:rPr>
                        <w:t>Dx</w:t>
                      </w:r>
                      <w:proofErr w:type="spellEnd"/>
                    </w:p>
                  </w:txbxContent>
                </v:textbox>
                <w10:wrap type="square"/>
              </v:shape>
            </w:pict>
          </mc:Fallback>
        </mc:AlternateContent>
      </w:r>
      <w:r w:rsidR="00BA646B" w:rsidRPr="008D7F55">
        <w:rPr>
          <w:noProof/>
          <w:sz w:val="20"/>
          <w:szCs w:val="20"/>
        </w:rPr>
        <w:drawing>
          <wp:anchor distT="0" distB="0" distL="114300" distR="114300" simplePos="0" relativeHeight="251658241" behindDoc="0" locked="0" layoutInCell="1" allowOverlap="1" wp14:anchorId="504E3414" wp14:editId="24AE8BA1">
            <wp:simplePos x="0" y="0"/>
            <wp:positionH relativeFrom="column">
              <wp:posOffset>5447030</wp:posOffset>
            </wp:positionH>
            <wp:positionV relativeFrom="paragraph">
              <wp:posOffset>200660</wp:posOffset>
            </wp:positionV>
            <wp:extent cx="828675" cy="1333500"/>
            <wp:effectExtent l="0" t="0" r="9525" b="0"/>
            <wp:wrapNone/>
            <wp:docPr id="14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353B5" w:rsidRPr="008D7F55">
        <w:rPr>
          <w:noProof/>
          <w:sz w:val="20"/>
          <w:szCs w:val="20"/>
        </w:rPr>
        <w:drawing>
          <wp:anchor distT="0" distB="0" distL="114300" distR="114300" simplePos="0" relativeHeight="251658240" behindDoc="0" locked="0" layoutInCell="1" allowOverlap="1" wp14:anchorId="0927302B" wp14:editId="43772CFC">
            <wp:simplePos x="0" y="0"/>
            <wp:positionH relativeFrom="column">
              <wp:posOffset>4351655</wp:posOffset>
            </wp:positionH>
            <wp:positionV relativeFrom="paragraph">
              <wp:posOffset>200660</wp:posOffset>
            </wp:positionV>
            <wp:extent cx="838200" cy="1343025"/>
            <wp:effectExtent l="0" t="0" r="0" b="9525"/>
            <wp:wrapNone/>
            <wp:docPr id="1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34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90324" w:rsidRPr="003A2F1F">
        <w:rPr>
          <w:b/>
          <w:bCs/>
          <w:u w:val="single"/>
        </w:rPr>
        <w:t>Frontal</w:t>
      </w:r>
    </w:p>
    <w:p w14:paraId="4059021D" w14:textId="77777777" w:rsidR="00DC0E32" w:rsidRDefault="00A90324" w:rsidP="00DC0E32">
      <w:pPr>
        <w:framePr w:hSpace="141" w:wrap="around" w:vAnchor="text" w:hAnchor="margin" w:y="200"/>
        <w:autoSpaceDE w:val="0"/>
        <w:autoSpaceDN w:val="0"/>
        <w:adjustRightInd w:val="0"/>
        <w:spacing w:after="0" w:line="240" w:lineRule="auto"/>
        <w:ind w:left="0" w:right="0"/>
      </w:pPr>
      <w:r w:rsidRPr="005E368E">
        <w:t>Position</w:t>
      </w:r>
      <w:r w:rsidRPr="005E368E">
        <w:tab/>
      </w:r>
      <w:r w:rsidRPr="005E368E">
        <w:tab/>
      </w:r>
      <w:r w:rsidR="00DC0E32" w:rsidRPr="00DC0E32">
        <w:t>Bilden tas AP.</w:t>
      </w:r>
      <w:r w:rsidR="00DC0E32">
        <w:t xml:space="preserve"> </w:t>
      </w:r>
      <w:r w:rsidR="00DC0E32" w:rsidRPr="00DC0E32">
        <w:t>Patienten skall sitta/stå rak</w:t>
      </w:r>
    </w:p>
    <w:p w14:paraId="1B944FDD" w14:textId="77777777" w:rsidR="00DC0E32" w:rsidRDefault="00DC0E32" w:rsidP="00DC0E32">
      <w:pPr>
        <w:framePr w:hSpace="141" w:wrap="around" w:vAnchor="text" w:hAnchor="margin" w:y="200"/>
        <w:autoSpaceDE w:val="0"/>
        <w:autoSpaceDN w:val="0"/>
        <w:adjustRightInd w:val="0"/>
        <w:spacing w:after="0" w:line="240" w:lineRule="auto"/>
        <w:ind w:left="1304" w:right="0" w:firstLine="1304"/>
      </w:pPr>
      <w:r w:rsidRPr="00DC0E32">
        <w:t xml:space="preserve">i ryggen och armen hängande rakt ner och </w:t>
      </w:r>
    </w:p>
    <w:p w14:paraId="01EBB66F" w14:textId="39340443" w:rsidR="00DC0E32" w:rsidRPr="00DC0E32" w:rsidRDefault="00DC0E32" w:rsidP="00DC0E32">
      <w:pPr>
        <w:framePr w:hSpace="141" w:wrap="around" w:vAnchor="text" w:hAnchor="margin" w:y="200"/>
        <w:autoSpaceDE w:val="0"/>
        <w:autoSpaceDN w:val="0"/>
        <w:adjustRightInd w:val="0"/>
        <w:spacing w:after="0" w:line="240" w:lineRule="auto"/>
        <w:ind w:left="1304" w:right="0" w:firstLine="1304"/>
      </w:pPr>
      <w:r w:rsidRPr="00DC0E32">
        <w:t>tummen vriden framåt.</w:t>
      </w:r>
    </w:p>
    <w:p w14:paraId="6231D520" w14:textId="33BC3FCF" w:rsidR="00DC0E32" w:rsidRDefault="00DC0E32" w:rsidP="00DC0E32">
      <w:pPr>
        <w:autoSpaceDE w:val="0"/>
        <w:autoSpaceDN w:val="0"/>
        <w:adjustRightInd w:val="0"/>
        <w:spacing w:after="0" w:line="240" w:lineRule="auto"/>
        <w:ind w:left="1304" w:right="0" w:firstLine="1304"/>
      </w:pPr>
      <w:r w:rsidRPr="00DC0E32">
        <w:t xml:space="preserve">Vrid patienten ca 45° med aktuella axeln </w:t>
      </w:r>
    </w:p>
    <w:p w14:paraId="0ABFEB9A" w14:textId="23C89CBD" w:rsidR="00A90324" w:rsidRPr="005E368E" w:rsidRDefault="00DC0E32" w:rsidP="00DC0E32">
      <w:pPr>
        <w:autoSpaceDE w:val="0"/>
        <w:autoSpaceDN w:val="0"/>
        <w:adjustRightInd w:val="0"/>
        <w:spacing w:after="0" w:line="240" w:lineRule="auto"/>
        <w:ind w:left="1304" w:right="0" w:firstLine="1304"/>
      </w:pPr>
      <w:r w:rsidRPr="00DC0E32">
        <w:t>mot detektorn.</w:t>
      </w:r>
    </w:p>
    <w:p w14:paraId="7FBE382D" w14:textId="5DCF90A2" w:rsidR="00A90324" w:rsidRDefault="00A90324" w:rsidP="00A90324">
      <w:pPr>
        <w:tabs>
          <w:tab w:val="left" w:pos="2268"/>
        </w:tabs>
        <w:spacing w:after="0" w:line="276" w:lineRule="auto"/>
        <w:ind w:left="0"/>
      </w:pPr>
    </w:p>
    <w:p w14:paraId="3F7E1042" w14:textId="0CA3A363" w:rsidR="00A90324" w:rsidRPr="005E368E" w:rsidRDefault="00A90324" w:rsidP="00A90324">
      <w:pPr>
        <w:tabs>
          <w:tab w:val="left" w:pos="2268"/>
        </w:tabs>
        <w:spacing w:after="0" w:line="276" w:lineRule="auto"/>
        <w:ind w:left="0"/>
      </w:pPr>
      <w:r w:rsidRPr="005E368E">
        <w:t>Centrering</w:t>
      </w:r>
      <w:r w:rsidRPr="005E368E">
        <w:tab/>
      </w:r>
      <w:r w:rsidRPr="005E368E">
        <w:tab/>
      </w:r>
      <w:r>
        <w:t>I</w:t>
      </w:r>
      <w:r w:rsidRPr="004C3949">
        <w:t xml:space="preserve"> axelleden</w:t>
      </w:r>
      <w:r>
        <w:t>.</w:t>
      </w:r>
    </w:p>
    <w:p w14:paraId="62427BD5" w14:textId="42CED54C" w:rsidR="00A90324" w:rsidRDefault="00A90324" w:rsidP="00A90324">
      <w:pPr>
        <w:tabs>
          <w:tab w:val="left" w:pos="2268"/>
        </w:tabs>
        <w:spacing w:after="0" w:line="276" w:lineRule="auto"/>
        <w:ind w:left="0"/>
      </w:pPr>
      <w:bookmarkStart w:id="8" w:name="_Hlk118718341"/>
    </w:p>
    <w:p w14:paraId="2B957BA3" w14:textId="28C714A4" w:rsidR="00A90324" w:rsidRPr="005E368E" w:rsidRDefault="00A90324" w:rsidP="00A90324">
      <w:pPr>
        <w:tabs>
          <w:tab w:val="left" w:pos="2268"/>
        </w:tabs>
        <w:spacing w:after="0" w:line="276" w:lineRule="auto"/>
        <w:ind w:left="0"/>
      </w:pPr>
      <w:r w:rsidRPr="005E368E">
        <w:t>Vinkel</w:t>
      </w:r>
      <w:r w:rsidRPr="005E368E">
        <w:tab/>
      </w:r>
      <w:r w:rsidRPr="005E368E">
        <w:tab/>
        <w:t>0°</w:t>
      </w:r>
    </w:p>
    <w:bookmarkEnd w:id="8"/>
    <w:p w14:paraId="20B4ED37" w14:textId="77777777" w:rsidR="00A90324" w:rsidRDefault="00A90324" w:rsidP="00A90324">
      <w:pPr>
        <w:tabs>
          <w:tab w:val="left" w:pos="2268"/>
        </w:tabs>
        <w:spacing w:after="0" w:line="276" w:lineRule="auto"/>
        <w:ind w:left="0"/>
      </w:pPr>
    </w:p>
    <w:p w14:paraId="57FD1804" w14:textId="5E148528" w:rsidR="00A90324" w:rsidRDefault="00A90324" w:rsidP="00A90324">
      <w:pPr>
        <w:tabs>
          <w:tab w:val="left" w:pos="2268"/>
        </w:tabs>
        <w:spacing w:after="0" w:line="276" w:lineRule="auto"/>
        <w:ind w:left="0"/>
      </w:pPr>
      <w:r w:rsidRPr="005E368E">
        <w:t>Kriterier</w:t>
      </w:r>
      <w:r w:rsidRPr="005E368E">
        <w:tab/>
      </w:r>
      <w:r w:rsidRPr="005E368E">
        <w:tab/>
      </w:r>
      <w:r w:rsidRPr="004C3949">
        <w:t xml:space="preserve">Spetsen på </w:t>
      </w:r>
      <w:proofErr w:type="spellStart"/>
      <w:r w:rsidRPr="004C3949">
        <w:t>coracoideus</w:t>
      </w:r>
      <w:proofErr w:type="spellEnd"/>
      <w:r w:rsidRPr="004C3949">
        <w:t xml:space="preserve"> proj</w:t>
      </w:r>
      <w:r w:rsidR="001C628D">
        <w:t>iceras</w:t>
      </w:r>
      <w:r w:rsidRPr="004C3949">
        <w:t xml:space="preserve">. </w:t>
      </w:r>
      <w:proofErr w:type="gramStart"/>
      <w:r w:rsidRPr="004C3949">
        <w:t>1-2</w:t>
      </w:r>
      <w:proofErr w:type="gramEnd"/>
      <w:r w:rsidRPr="004C3949">
        <w:t xml:space="preserve"> cm </w:t>
      </w:r>
    </w:p>
    <w:p w14:paraId="238F44C5" w14:textId="4B6852BA" w:rsidR="00A90324" w:rsidRDefault="00A90324" w:rsidP="00A90324">
      <w:pPr>
        <w:tabs>
          <w:tab w:val="left" w:pos="2268"/>
        </w:tabs>
        <w:spacing w:after="0" w:line="276" w:lineRule="auto"/>
        <w:ind w:left="2608"/>
      </w:pPr>
      <w:r w:rsidRPr="004C3949">
        <w:t xml:space="preserve">lateralt om </w:t>
      </w:r>
      <w:proofErr w:type="spellStart"/>
      <w:r w:rsidRPr="004C3949">
        <w:t>glenoiden</w:t>
      </w:r>
      <w:proofErr w:type="spellEnd"/>
      <w:r w:rsidRPr="004C3949">
        <w:t xml:space="preserve">. </w:t>
      </w:r>
      <w:proofErr w:type="spellStart"/>
      <w:r w:rsidRPr="004C3949">
        <w:t>Caput</w:t>
      </w:r>
      <w:proofErr w:type="spellEnd"/>
      <w:r w:rsidRPr="004C3949">
        <w:t xml:space="preserve"> </w:t>
      </w:r>
      <w:proofErr w:type="spellStart"/>
      <w:r w:rsidR="003C7DD1" w:rsidRPr="004C3949">
        <w:t>friprojicer</w:t>
      </w:r>
      <w:r w:rsidR="003C7DD1">
        <w:t>as</w:t>
      </w:r>
      <w:proofErr w:type="spellEnd"/>
      <w:r w:rsidRPr="004C3949">
        <w:t xml:space="preserve"> </w:t>
      </w:r>
    </w:p>
    <w:p w14:paraId="43859F8C" w14:textId="77777777" w:rsidR="00F27913" w:rsidRDefault="00A90324" w:rsidP="00F27913">
      <w:pPr>
        <w:tabs>
          <w:tab w:val="left" w:pos="2268"/>
        </w:tabs>
        <w:spacing w:after="0" w:line="276" w:lineRule="auto"/>
        <w:ind w:left="2608"/>
      </w:pPr>
      <w:r w:rsidRPr="004C3949">
        <w:t xml:space="preserve">från </w:t>
      </w:r>
      <w:proofErr w:type="spellStart"/>
      <w:r w:rsidRPr="004C3949">
        <w:t>acromion</w:t>
      </w:r>
      <w:proofErr w:type="spellEnd"/>
      <w:r w:rsidRPr="004C3949">
        <w:t>.</w:t>
      </w:r>
      <w:r>
        <w:t xml:space="preserve"> </w:t>
      </w:r>
      <w:proofErr w:type="spellStart"/>
      <w:r w:rsidR="00F27913" w:rsidRPr="0013129E">
        <w:t>Cavitas</w:t>
      </w:r>
      <w:proofErr w:type="spellEnd"/>
      <w:r w:rsidR="00F27913" w:rsidRPr="0013129E">
        <w:t xml:space="preserve"> ska framstå linjärt. </w:t>
      </w:r>
    </w:p>
    <w:p w14:paraId="2DAD8C96" w14:textId="5EFDA3E6" w:rsidR="00A90324" w:rsidRDefault="00F27913" w:rsidP="00F27913">
      <w:pPr>
        <w:tabs>
          <w:tab w:val="left" w:pos="2268"/>
        </w:tabs>
        <w:spacing w:after="0" w:line="276" w:lineRule="auto"/>
        <w:ind w:left="2608"/>
      </w:pPr>
      <w:r w:rsidRPr="0013129E">
        <w:t>Fri ledspringa</w:t>
      </w:r>
    </w:p>
    <w:p w14:paraId="75F73101" w14:textId="77777777" w:rsidR="00A90324" w:rsidRDefault="00A90324" w:rsidP="00A90324">
      <w:pPr>
        <w:tabs>
          <w:tab w:val="left" w:pos="2268"/>
        </w:tabs>
        <w:spacing w:after="0" w:line="276" w:lineRule="auto"/>
        <w:ind w:left="0"/>
      </w:pPr>
    </w:p>
    <w:p w14:paraId="271FDD63" w14:textId="77777777" w:rsidR="00A90324" w:rsidRDefault="00A90324" w:rsidP="00A90324">
      <w:pPr>
        <w:tabs>
          <w:tab w:val="left" w:pos="2268"/>
        </w:tabs>
        <w:spacing w:after="0" w:line="276" w:lineRule="auto"/>
        <w:ind w:left="0"/>
      </w:pPr>
      <w:r w:rsidRPr="005E368E">
        <w:t>FFA</w:t>
      </w:r>
      <w:r w:rsidRPr="005E368E">
        <w:tab/>
      </w:r>
      <w:r w:rsidRPr="005E368E">
        <w:tab/>
      </w:r>
      <w:r>
        <w:t>11</w:t>
      </w:r>
      <w:r w:rsidRPr="005E368E">
        <w:t>0 cm</w:t>
      </w:r>
    </w:p>
    <w:p w14:paraId="0C7CF9B5" w14:textId="77777777" w:rsidR="00A90324" w:rsidRDefault="00A90324" w:rsidP="00A90324">
      <w:pPr>
        <w:rPr>
          <w:b/>
          <w:bCs/>
          <w:u w:val="single"/>
        </w:rPr>
      </w:pPr>
    </w:p>
    <w:p w14:paraId="3AA2F34E" w14:textId="6033129B" w:rsidR="00A90324" w:rsidRPr="008D0303" w:rsidRDefault="002513AF" w:rsidP="004D5548">
      <w:pPr>
        <w:shd w:val="clear" w:color="auto" w:fill="FFFFFF"/>
        <w:tabs>
          <w:tab w:val="left" w:pos="2268"/>
        </w:tabs>
        <w:spacing w:line="276" w:lineRule="auto"/>
        <w:ind w:left="0"/>
        <w:outlineLvl w:val="0"/>
        <w:rPr>
          <w:b/>
          <w:bCs/>
          <w:color w:val="000000" w:themeColor="text1"/>
          <w:kern w:val="36"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94" behindDoc="0" locked="0" layoutInCell="1" allowOverlap="1" wp14:anchorId="60F60DCF" wp14:editId="0C4234C9">
                <wp:simplePos x="0" y="0"/>
                <wp:positionH relativeFrom="column">
                  <wp:posOffset>4104640</wp:posOffset>
                </wp:positionH>
                <wp:positionV relativeFrom="paragraph">
                  <wp:posOffset>369570</wp:posOffset>
                </wp:positionV>
                <wp:extent cx="1122045" cy="193675"/>
                <wp:effectExtent l="0" t="0" r="0" b="0"/>
                <wp:wrapNone/>
                <wp:docPr id="663036069" name="Textrut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22045" cy="1936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6C8D59D" w14:textId="30EB8357" w:rsidR="00677F61" w:rsidRPr="00EA64BD" w:rsidRDefault="00EA64BD">
                            <w:pPr>
                              <w:ind w:left="0"/>
                            </w:pPr>
                            <w:r>
                              <w:t xml:space="preserve">      </w:t>
                            </w:r>
                            <w:r w:rsidRPr="00EA64BD">
                              <w:rPr>
                                <w:color w:val="FFFFFF" w:themeColor="background1"/>
                              </w:rPr>
                              <w:t xml:space="preserve"> </w:t>
                            </w:r>
                            <w:proofErr w:type="spellStart"/>
                            <w:r w:rsidRPr="00EA64BD">
                              <w:rPr>
                                <w:color w:val="FFFFFF" w:themeColor="background1"/>
                                <w:sz w:val="12"/>
                                <w:szCs w:val="12"/>
                              </w:rPr>
                              <w:t>Dx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F60DCF" id="_x0000_s1028" type="#_x0000_t202" style="position:absolute;margin-left:323.2pt;margin-top:29.1pt;width:88.35pt;height:15.25pt;z-index:25166029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" filled="f" stroked="f" strokeweight=".5pt">
                <v:textbox>
                  <w:txbxContent>
                    <w:p w14:paraId="76C8D59D" w14:textId="30EB8357" w:rsidR="00677F61" w:rsidRPr="00EA64BD" w:rsidRDefault="00EA64BD">
                      <w:pPr>
                        <w:ind w:left="0"/>
                      </w:pPr>
                      <w:r>
                        <w:t xml:space="preserve">      </w:t>
                      </w:r>
                      <w:r w:rsidRPr="00EA64BD">
                        <w:rPr>
                          <w:color w:val="FFFFFF" w:themeColor="background1"/>
                        </w:rPr>
                        <w:t xml:space="preserve"> </w:t>
                      </w:r>
                      <w:proofErr w:type="spellStart"/>
                      <w:r w:rsidRPr="00EA64BD">
                        <w:rPr>
                          <w:color w:val="FFFFFF" w:themeColor="background1"/>
                          <w:sz w:val="12"/>
                          <w:szCs w:val="12"/>
                        </w:rPr>
                        <w:t>Dx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EA64BD">
        <w:rPr>
          <w:noProof/>
        </w:rPr>
        <mc:AlternateContent>
          <mc:Choice Requires="wps">
            <w:drawing>
              <wp:anchor distT="0" distB="0" distL="114300" distR="114300" simplePos="0" relativeHeight="251661318" behindDoc="0" locked="0" layoutInCell="1" allowOverlap="1" wp14:anchorId="48A522F1" wp14:editId="6E59AA2D">
                <wp:simplePos x="0" y="0"/>
                <wp:positionH relativeFrom="column">
                  <wp:posOffset>5904865</wp:posOffset>
                </wp:positionH>
                <wp:positionV relativeFrom="paragraph">
                  <wp:posOffset>370027</wp:posOffset>
                </wp:positionV>
                <wp:extent cx="932536" cy="168250"/>
                <wp:effectExtent l="0" t="0" r="0" b="3810"/>
                <wp:wrapNone/>
                <wp:docPr id="960017197" name="Textrut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2536" cy="1682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2093B9F" w14:textId="487CA64A" w:rsidR="00EA64BD" w:rsidRPr="00EA64BD" w:rsidRDefault="00EA64BD">
                            <w:pPr>
                              <w:ind w:left="0"/>
                              <w:rPr>
                                <w:color w:val="FFFFFF" w:themeColor="background1"/>
                                <w:sz w:val="12"/>
                                <w:szCs w:val="12"/>
                              </w:rPr>
                            </w:pPr>
                            <w:r w:rsidRPr="00EA64BD">
                              <w:rPr>
                                <w:color w:val="FFFFFF" w:themeColor="background1"/>
                                <w:sz w:val="12"/>
                                <w:szCs w:val="12"/>
                              </w:rPr>
                              <w:t>Sin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8A522F1" id="Textruta 3" o:spid="_x0000_s1029" type="#_x0000_t202" style="position:absolute;margin-left:464.95pt;margin-top:29.15pt;width:73.45pt;height:13.25pt;z-index:25166131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" filled="f" stroked="f" strokeweight=".5pt">
                <v:textbox>
                  <w:txbxContent>
                    <w:p w14:paraId="32093B9F" w14:textId="487CA64A" w:rsidR="00EA64BD" w:rsidRPr="00EA64BD" w:rsidRDefault="00EA64BD">
                      <w:pPr>
                        <w:ind w:left="0"/>
                        <w:rPr>
                          <w:color w:val="FFFFFF" w:themeColor="background1"/>
                          <w:sz w:val="12"/>
                          <w:szCs w:val="12"/>
                        </w:rPr>
                      </w:pPr>
                      <w:r w:rsidRPr="00EA64BD">
                        <w:rPr>
                          <w:color w:val="FFFFFF" w:themeColor="background1"/>
                          <w:sz w:val="12"/>
                          <w:szCs w:val="12"/>
                        </w:rPr>
                        <w:t>Sin</w:t>
                      </w:r>
                    </w:p>
                  </w:txbxContent>
                </v:textbox>
              </v:shape>
            </w:pict>
          </mc:Fallback>
        </mc:AlternateContent>
      </w:r>
      <w:r w:rsidR="004F7D0C">
        <w:rPr>
          <w:noProof/>
        </w:rPr>
        <w:drawing>
          <wp:anchor distT="0" distB="0" distL="114300" distR="114300" simplePos="0" relativeHeight="251658242" behindDoc="0" locked="0" layoutInCell="1" allowOverlap="1" wp14:anchorId="0669F00D" wp14:editId="27412106">
            <wp:simplePos x="0" y="0"/>
            <wp:positionH relativeFrom="column">
              <wp:posOffset>4342130</wp:posOffset>
            </wp:positionH>
            <wp:positionV relativeFrom="paragraph">
              <wp:posOffset>217170</wp:posOffset>
            </wp:positionV>
            <wp:extent cx="819150" cy="1390650"/>
            <wp:effectExtent l="0" t="0" r="0" b="0"/>
            <wp:wrapNone/>
            <wp:docPr id="1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9150" cy="1390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5F4F">
        <w:rPr>
          <w:noProof/>
        </w:rPr>
        <w:drawing>
          <wp:anchor distT="0" distB="0" distL="114300" distR="114300" simplePos="0" relativeHeight="251658243" behindDoc="0" locked="0" layoutInCell="1" allowOverlap="1" wp14:anchorId="5A78A92E" wp14:editId="0397A86C">
            <wp:simplePos x="0" y="0"/>
            <wp:positionH relativeFrom="column">
              <wp:posOffset>5456555</wp:posOffset>
            </wp:positionH>
            <wp:positionV relativeFrom="paragraph">
              <wp:posOffset>215900</wp:posOffset>
            </wp:positionV>
            <wp:extent cx="809625" cy="1381125"/>
            <wp:effectExtent l="0" t="0" r="9525" b="9525"/>
            <wp:wrapNone/>
            <wp:docPr id="2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09625" cy="1381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90324">
        <w:rPr>
          <w:b/>
          <w:bCs/>
          <w:u w:val="single"/>
        </w:rPr>
        <w:t>Axial</w:t>
      </w:r>
    </w:p>
    <w:p w14:paraId="185CCA0F" w14:textId="77777777" w:rsidR="00A90324" w:rsidRDefault="00A90324" w:rsidP="00A90324">
      <w:pPr>
        <w:framePr w:hSpace="141" w:wrap="around" w:vAnchor="text" w:hAnchor="margin" w:y="200"/>
        <w:autoSpaceDE w:val="0"/>
        <w:autoSpaceDN w:val="0"/>
        <w:adjustRightInd w:val="0"/>
        <w:spacing w:after="0" w:line="240" w:lineRule="auto"/>
        <w:ind w:left="0" w:right="0"/>
      </w:pPr>
      <w:r w:rsidRPr="005E368E">
        <w:t>Position</w:t>
      </w:r>
      <w:r w:rsidRPr="005E368E">
        <w:tab/>
      </w:r>
      <w:r w:rsidRPr="005E368E">
        <w:tab/>
      </w:r>
      <w:r w:rsidRPr="004C3949">
        <w:t xml:space="preserve">Bilden tas PA.  </w:t>
      </w:r>
    </w:p>
    <w:p w14:paraId="3AC0694E" w14:textId="77777777" w:rsidR="00A90324" w:rsidRDefault="00A90324" w:rsidP="00A90324">
      <w:pPr>
        <w:framePr w:hSpace="141" w:wrap="around" w:vAnchor="text" w:hAnchor="margin" w:y="200"/>
        <w:autoSpaceDE w:val="0"/>
        <w:autoSpaceDN w:val="0"/>
        <w:adjustRightInd w:val="0"/>
        <w:spacing w:after="0" w:line="240" w:lineRule="auto"/>
        <w:ind w:left="1304" w:right="0" w:firstLine="1304"/>
      </w:pPr>
      <w:r w:rsidRPr="004C3949">
        <w:t>Patienten skall sitta/stå rak</w:t>
      </w:r>
    </w:p>
    <w:p w14:paraId="0294B699" w14:textId="77777777" w:rsidR="00A90324" w:rsidRPr="004C3949" w:rsidRDefault="00A90324" w:rsidP="00A90324">
      <w:pPr>
        <w:framePr w:hSpace="141" w:wrap="around" w:vAnchor="text" w:hAnchor="margin" w:y="200"/>
        <w:autoSpaceDE w:val="0"/>
        <w:autoSpaceDN w:val="0"/>
        <w:adjustRightInd w:val="0"/>
        <w:spacing w:after="0" w:line="240" w:lineRule="auto"/>
        <w:ind w:left="1304" w:right="0" w:firstLine="1304"/>
      </w:pPr>
      <w:r>
        <w:t xml:space="preserve">i </w:t>
      </w:r>
      <w:r w:rsidRPr="004C3949">
        <w:t>ryggen och med handen på magen.</w:t>
      </w:r>
    </w:p>
    <w:p w14:paraId="1E2DB638" w14:textId="77777777" w:rsidR="00A90324" w:rsidRDefault="00A90324" w:rsidP="00A90324">
      <w:pPr>
        <w:tabs>
          <w:tab w:val="left" w:pos="2268"/>
        </w:tabs>
        <w:spacing w:after="0" w:line="240" w:lineRule="auto"/>
        <w:ind w:left="0"/>
      </w:pPr>
      <w:r>
        <w:tab/>
      </w:r>
      <w:r>
        <w:tab/>
      </w:r>
      <w:r w:rsidRPr="004C3949">
        <w:t xml:space="preserve">Vrid den aktuella sidan mot detektorn </w:t>
      </w:r>
    </w:p>
    <w:p w14:paraId="5AB44362" w14:textId="77777777" w:rsidR="00A90324" w:rsidRDefault="00A90324" w:rsidP="00A90324">
      <w:pPr>
        <w:tabs>
          <w:tab w:val="left" w:pos="2268"/>
        </w:tabs>
        <w:spacing w:after="0" w:line="240" w:lineRule="auto"/>
        <w:ind w:left="0"/>
      </w:pPr>
      <w:r>
        <w:tab/>
      </w:r>
      <w:r>
        <w:tab/>
      </w:r>
      <w:r w:rsidRPr="004C3949">
        <w:t xml:space="preserve">så att </w:t>
      </w:r>
      <w:proofErr w:type="spellStart"/>
      <w:r w:rsidRPr="004C3949">
        <w:t>caput</w:t>
      </w:r>
      <w:proofErr w:type="spellEnd"/>
      <w:r w:rsidRPr="004C3949">
        <w:t xml:space="preserve"> </w:t>
      </w:r>
      <w:proofErr w:type="spellStart"/>
      <w:r w:rsidRPr="004C3949">
        <w:t>humeri</w:t>
      </w:r>
      <w:proofErr w:type="spellEnd"/>
      <w:r>
        <w:t xml:space="preserve"> </w:t>
      </w:r>
      <w:r w:rsidRPr="004C3949">
        <w:t xml:space="preserve">och </w:t>
      </w:r>
      <w:proofErr w:type="spellStart"/>
      <w:r w:rsidRPr="004C3949">
        <w:t>scapula</w:t>
      </w:r>
      <w:proofErr w:type="spellEnd"/>
      <w:r w:rsidRPr="004C3949">
        <w:t xml:space="preserve"> hamnar </w:t>
      </w:r>
    </w:p>
    <w:p w14:paraId="5089EA8E" w14:textId="77777777" w:rsidR="00A90324" w:rsidRPr="005E368E" w:rsidRDefault="00A90324" w:rsidP="001D048E">
      <w:pPr>
        <w:tabs>
          <w:tab w:val="left" w:pos="2268"/>
        </w:tabs>
        <w:spacing w:after="0" w:line="240" w:lineRule="auto"/>
        <w:ind w:left="0"/>
      </w:pPr>
      <w:r>
        <w:tab/>
      </w:r>
      <w:r>
        <w:tab/>
      </w:r>
      <w:r w:rsidRPr="004C3949">
        <w:t>parallellt med strålriktningen.</w:t>
      </w:r>
    </w:p>
    <w:p w14:paraId="2D3A09D6" w14:textId="14EB2767" w:rsidR="00A90324" w:rsidRPr="005E368E" w:rsidRDefault="00A90324" w:rsidP="00392CE4">
      <w:pPr>
        <w:tabs>
          <w:tab w:val="left" w:pos="2268"/>
        </w:tabs>
        <w:spacing w:before="240" w:line="276" w:lineRule="auto"/>
        <w:ind w:left="0"/>
      </w:pPr>
      <w:r w:rsidRPr="005E368E">
        <w:t>Centrering</w:t>
      </w:r>
      <w:r w:rsidRPr="005E368E">
        <w:tab/>
      </w:r>
      <w:r w:rsidRPr="005E368E">
        <w:tab/>
      </w:r>
      <w:r>
        <w:t>I axelleden</w:t>
      </w:r>
    </w:p>
    <w:p w14:paraId="2698312F" w14:textId="77777777" w:rsidR="00A90324" w:rsidRDefault="00A90324" w:rsidP="00A90324">
      <w:pPr>
        <w:tabs>
          <w:tab w:val="left" w:pos="2268"/>
        </w:tabs>
        <w:spacing w:after="0" w:line="276" w:lineRule="auto"/>
        <w:ind w:left="0"/>
      </w:pPr>
    </w:p>
    <w:p w14:paraId="37A394C4" w14:textId="77777777" w:rsidR="00A90324" w:rsidRPr="005E368E" w:rsidRDefault="00A90324" w:rsidP="00A90324">
      <w:pPr>
        <w:tabs>
          <w:tab w:val="left" w:pos="2268"/>
        </w:tabs>
        <w:spacing w:after="0" w:line="276" w:lineRule="auto"/>
        <w:ind w:left="0"/>
      </w:pPr>
      <w:r w:rsidRPr="005E368E">
        <w:t>Vinkel</w:t>
      </w:r>
      <w:r w:rsidRPr="005E368E">
        <w:tab/>
      </w:r>
      <w:r w:rsidRPr="005E368E">
        <w:tab/>
      </w:r>
      <w:bookmarkStart w:id="9" w:name="_Hlk116901038"/>
      <w:r w:rsidRPr="005E368E">
        <w:t>0</w:t>
      </w:r>
      <w:bookmarkStart w:id="10" w:name="_Hlk116900804"/>
      <w:r w:rsidRPr="005E368E">
        <w:t>°</w:t>
      </w:r>
      <w:bookmarkEnd w:id="9"/>
      <w:bookmarkEnd w:id="10"/>
    </w:p>
    <w:p w14:paraId="198F01FD" w14:textId="77777777" w:rsidR="00A90324" w:rsidRDefault="00A90324" w:rsidP="00A90324">
      <w:pPr>
        <w:tabs>
          <w:tab w:val="left" w:pos="2268"/>
        </w:tabs>
        <w:spacing w:after="0" w:line="276" w:lineRule="auto"/>
        <w:ind w:left="0"/>
      </w:pPr>
    </w:p>
    <w:p w14:paraId="1E4C1823" w14:textId="77777777" w:rsidR="00A90324" w:rsidRDefault="00A90324" w:rsidP="00A90324">
      <w:pPr>
        <w:autoSpaceDE w:val="0"/>
        <w:autoSpaceDN w:val="0"/>
        <w:adjustRightInd w:val="0"/>
        <w:spacing w:after="0" w:line="240" w:lineRule="auto"/>
        <w:ind w:left="0" w:right="0"/>
      </w:pPr>
      <w:r w:rsidRPr="005E368E">
        <w:t>Kriterier</w:t>
      </w:r>
      <w:r w:rsidRPr="005E368E">
        <w:tab/>
      </w:r>
      <w:r w:rsidRPr="005E368E">
        <w:tab/>
      </w:r>
      <w:proofErr w:type="spellStart"/>
      <w:r w:rsidRPr="004C3949">
        <w:t>Scapulas</w:t>
      </w:r>
      <w:proofErr w:type="spellEnd"/>
      <w:r w:rsidRPr="004C3949">
        <w:t xml:space="preserve"> mediala kant projiceras över</w:t>
      </w:r>
    </w:p>
    <w:p w14:paraId="6846A64B" w14:textId="77777777" w:rsidR="00A90324" w:rsidRDefault="00A90324" w:rsidP="00A90324">
      <w:pPr>
        <w:autoSpaceDE w:val="0"/>
        <w:autoSpaceDN w:val="0"/>
        <w:adjustRightInd w:val="0"/>
        <w:spacing w:after="0" w:line="240" w:lineRule="auto"/>
        <w:ind w:left="1304" w:right="0" w:firstLine="1304"/>
      </w:pPr>
      <w:r>
        <w:t>d</w:t>
      </w:r>
      <w:r w:rsidRPr="004C3949">
        <w:t>en</w:t>
      </w:r>
      <w:r>
        <w:t xml:space="preserve"> </w:t>
      </w:r>
      <w:r w:rsidRPr="004C3949">
        <w:t xml:space="preserve">laterala kanten samt </w:t>
      </w:r>
      <w:proofErr w:type="spellStart"/>
      <w:r w:rsidRPr="004C3949">
        <w:t>caput</w:t>
      </w:r>
      <w:proofErr w:type="spellEnd"/>
      <w:r w:rsidRPr="004C3949">
        <w:t xml:space="preserve"> </w:t>
      </w:r>
      <w:proofErr w:type="spellStart"/>
      <w:r w:rsidRPr="004C3949">
        <w:t>humeri</w:t>
      </w:r>
      <w:proofErr w:type="spellEnd"/>
      <w:r w:rsidRPr="004C3949">
        <w:t>.</w:t>
      </w:r>
      <w:r>
        <w:t xml:space="preserve"> </w:t>
      </w:r>
    </w:p>
    <w:p w14:paraId="79667232" w14:textId="77777777" w:rsidR="00A90324" w:rsidRDefault="00A90324" w:rsidP="00A90324">
      <w:pPr>
        <w:autoSpaceDE w:val="0"/>
        <w:autoSpaceDN w:val="0"/>
        <w:adjustRightInd w:val="0"/>
        <w:spacing w:after="0" w:line="240" w:lineRule="auto"/>
        <w:ind w:left="1304" w:right="0" w:firstLine="1304"/>
      </w:pPr>
      <w:proofErr w:type="spellStart"/>
      <w:r w:rsidRPr="004C3949">
        <w:t>Scapula</w:t>
      </w:r>
      <w:proofErr w:type="spellEnd"/>
      <w:r w:rsidRPr="004C3949">
        <w:t xml:space="preserve"> samt </w:t>
      </w:r>
      <w:proofErr w:type="spellStart"/>
      <w:r w:rsidRPr="004C3949">
        <w:t>caput</w:t>
      </w:r>
      <w:proofErr w:type="spellEnd"/>
      <w:r w:rsidRPr="004C3949">
        <w:t xml:space="preserve"> </w:t>
      </w:r>
      <w:proofErr w:type="spellStart"/>
      <w:r w:rsidRPr="004C3949">
        <w:t>humeri</w:t>
      </w:r>
      <w:proofErr w:type="spellEnd"/>
      <w:r w:rsidRPr="004C3949">
        <w:t xml:space="preserve"> </w:t>
      </w:r>
    </w:p>
    <w:p w14:paraId="6A37D808" w14:textId="77777777" w:rsidR="00A90324" w:rsidRPr="004C3949" w:rsidRDefault="00A90324" w:rsidP="00A90324">
      <w:pPr>
        <w:autoSpaceDE w:val="0"/>
        <w:autoSpaceDN w:val="0"/>
        <w:adjustRightInd w:val="0"/>
        <w:spacing w:after="0" w:line="240" w:lineRule="auto"/>
        <w:ind w:left="1304" w:right="0" w:firstLine="1304"/>
      </w:pPr>
      <w:proofErr w:type="spellStart"/>
      <w:r w:rsidRPr="004C3949">
        <w:t>friprojiceras</w:t>
      </w:r>
      <w:proofErr w:type="spellEnd"/>
      <w:r w:rsidRPr="004C3949">
        <w:t xml:space="preserve"> från bröstkorgen</w:t>
      </w:r>
      <w:r>
        <w:t>.</w:t>
      </w:r>
    </w:p>
    <w:p w14:paraId="7B678C16" w14:textId="77777777" w:rsidR="00A90324" w:rsidRPr="005E368E" w:rsidRDefault="00A90324" w:rsidP="00A90324">
      <w:pPr>
        <w:tabs>
          <w:tab w:val="left" w:pos="2268"/>
        </w:tabs>
        <w:spacing w:after="0" w:line="276" w:lineRule="auto"/>
        <w:ind w:left="0"/>
      </w:pPr>
    </w:p>
    <w:p w14:paraId="4E761862" w14:textId="77777777" w:rsidR="00A90324" w:rsidRDefault="00A90324" w:rsidP="00A90324">
      <w:pPr>
        <w:tabs>
          <w:tab w:val="left" w:pos="2268"/>
        </w:tabs>
        <w:spacing w:after="0" w:line="276" w:lineRule="auto"/>
        <w:ind w:left="0"/>
      </w:pPr>
    </w:p>
    <w:p w14:paraId="23925320" w14:textId="190DED9F" w:rsidR="00A90324" w:rsidRPr="005E368E" w:rsidRDefault="00A90324" w:rsidP="00A90324">
      <w:pPr>
        <w:tabs>
          <w:tab w:val="left" w:pos="2268"/>
        </w:tabs>
        <w:spacing w:after="0" w:line="276" w:lineRule="auto"/>
        <w:ind w:left="0"/>
      </w:pPr>
      <w:r w:rsidRPr="005E368E">
        <w:t>FFA</w:t>
      </w:r>
      <w:r w:rsidRPr="005E368E">
        <w:tab/>
      </w:r>
      <w:r w:rsidRPr="005E368E">
        <w:tab/>
      </w:r>
      <w:r>
        <w:t>11</w:t>
      </w:r>
      <w:r w:rsidRPr="005E368E">
        <w:t>0 cm</w:t>
      </w:r>
    </w:p>
    <w:p w14:paraId="01D95DFB" w14:textId="77777777" w:rsidR="005F6806" w:rsidRDefault="005F6806" w:rsidP="00A90324">
      <w:pPr>
        <w:shd w:val="clear" w:color="auto" w:fill="FFFFFF"/>
        <w:tabs>
          <w:tab w:val="left" w:pos="2268"/>
        </w:tabs>
        <w:spacing w:line="276" w:lineRule="auto"/>
        <w:ind w:left="2265" w:hanging="2265"/>
        <w:outlineLvl w:val="0"/>
        <w:rPr>
          <w:b/>
          <w:bCs/>
          <w:u w:val="single"/>
        </w:rPr>
      </w:pPr>
    </w:p>
    <w:p w14:paraId="103852D7" w14:textId="77777777" w:rsidR="00F03DA6" w:rsidRDefault="00F03DA6" w:rsidP="00A90324">
      <w:pPr>
        <w:shd w:val="clear" w:color="auto" w:fill="FFFFFF"/>
        <w:tabs>
          <w:tab w:val="left" w:pos="2268"/>
        </w:tabs>
        <w:spacing w:line="276" w:lineRule="auto"/>
        <w:ind w:left="2265" w:hanging="2265"/>
        <w:outlineLvl w:val="0"/>
        <w:rPr>
          <w:b/>
          <w:bCs/>
          <w:u w:val="single"/>
        </w:rPr>
      </w:pPr>
    </w:p>
    <w:p w14:paraId="23808DA8" w14:textId="77777777" w:rsidR="00F03DA6" w:rsidRDefault="00F03DA6" w:rsidP="00A90324">
      <w:pPr>
        <w:shd w:val="clear" w:color="auto" w:fill="FFFFFF"/>
        <w:tabs>
          <w:tab w:val="left" w:pos="2268"/>
        </w:tabs>
        <w:spacing w:line="276" w:lineRule="auto"/>
        <w:ind w:left="2265" w:hanging="2265"/>
        <w:outlineLvl w:val="0"/>
        <w:rPr>
          <w:b/>
          <w:bCs/>
          <w:u w:val="single"/>
        </w:rPr>
      </w:pPr>
    </w:p>
    <w:p w14:paraId="3F8BBF34" w14:textId="48988AA9" w:rsidR="00A90324" w:rsidRPr="008D0303" w:rsidRDefault="002513AF" w:rsidP="00A90324">
      <w:pPr>
        <w:shd w:val="clear" w:color="auto" w:fill="FFFFFF"/>
        <w:tabs>
          <w:tab w:val="left" w:pos="2268"/>
        </w:tabs>
        <w:spacing w:line="276" w:lineRule="auto"/>
        <w:ind w:left="2265" w:hanging="2265"/>
        <w:outlineLvl w:val="0"/>
        <w:rPr>
          <w:b/>
          <w:bCs/>
          <w:color w:val="000000" w:themeColor="text1"/>
          <w:kern w:val="36"/>
          <w:u w:val="single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6" behindDoc="0" locked="0" layoutInCell="1" allowOverlap="1" wp14:anchorId="56BB9822" wp14:editId="0B0F9C90">
                <wp:simplePos x="0" y="0"/>
                <wp:positionH relativeFrom="column">
                  <wp:posOffset>4475251</wp:posOffset>
                </wp:positionH>
                <wp:positionV relativeFrom="paragraph">
                  <wp:posOffset>1005967</wp:posOffset>
                </wp:positionV>
                <wp:extent cx="994867" cy="171908"/>
                <wp:effectExtent l="0" t="0" r="0" b="0"/>
                <wp:wrapNone/>
                <wp:docPr id="921142562" name="Textrut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94867" cy="17190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C377D52" w14:textId="1DA00A9D" w:rsidR="002513AF" w:rsidRPr="002513AF" w:rsidRDefault="002513AF">
                            <w:pPr>
                              <w:ind w:left="0"/>
                              <w:rPr>
                                <w:color w:val="FFFFFF" w:themeColor="background1"/>
                                <w:sz w:val="12"/>
                                <w:szCs w:val="12"/>
                              </w:rPr>
                            </w:pPr>
                            <w:proofErr w:type="spellStart"/>
                            <w:r w:rsidRPr="002513AF">
                              <w:rPr>
                                <w:color w:val="FFFFFF" w:themeColor="background1"/>
                                <w:sz w:val="12"/>
                                <w:szCs w:val="12"/>
                              </w:rPr>
                              <w:t>Dx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6BB9822" id="Textruta 5" o:spid="_x0000_s1030" type="#_x0000_t202" style="position:absolute;left:0;text-align:left;margin-left:352.4pt;margin-top:79.2pt;width:78.35pt;height:13.55pt;z-index:25166336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" filled="f" stroked="f" strokeweight=".5pt">
                <v:textbox>
                  <w:txbxContent>
                    <w:p w14:paraId="7C377D52" w14:textId="1DA00A9D" w:rsidR="002513AF" w:rsidRPr="002513AF" w:rsidRDefault="002513AF">
                      <w:pPr>
                        <w:ind w:left="0"/>
                        <w:rPr>
                          <w:color w:val="FFFFFF" w:themeColor="background1"/>
                          <w:sz w:val="12"/>
                          <w:szCs w:val="12"/>
                        </w:rPr>
                      </w:pPr>
                      <w:proofErr w:type="spellStart"/>
                      <w:r w:rsidRPr="002513AF">
                        <w:rPr>
                          <w:color w:val="FFFFFF" w:themeColor="background1"/>
                          <w:sz w:val="12"/>
                          <w:szCs w:val="12"/>
                        </w:rPr>
                        <w:t>Dx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42" behindDoc="0" locked="0" layoutInCell="1" allowOverlap="1" wp14:anchorId="25EBE03A" wp14:editId="7E8FC5A1">
                <wp:simplePos x="0" y="0"/>
                <wp:positionH relativeFrom="column">
                  <wp:posOffset>5916397</wp:posOffset>
                </wp:positionH>
                <wp:positionV relativeFrom="paragraph">
                  <wp:posOffset>1016660</wp:posOffset>
                </wp:positionV>
                <wp:extent cx="1086181" cy="182880"/>
                <wp:effectExtent l="0" t="0" r="0" b="7620"/>
                <wp:wrapNone/>
                <wp:docPr id="1433181177" name="Textrut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86181" cy="18288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2A4CFA0" w14:textId="4E67675B" w:rsidR="00EA64BD" w:rsidRPr="002513AF" w:rsidRDefault="00EA64BD">
                            <w:pPr>
                              <w:ind w:left="0"/>
                              <w:rPr>
                                <w:color w:val="FFFFFF" w:themeColor="background1"/>
                                <w:sz w:val="12"/>
                                <w:szCs w:val="12"/>
                              </w:rPr>
                            </w:pPr>
                            <w:r w:rsidRPr="002513AF">
                              <w:rPr>
                                <w:color w:val="FFFFFF" w:themeColor="background1"/>
                                <w:sz w:val="12"/>
                                <w:szCs w:val="12"/>
                              </w:rPr>
                              <w:t>Sin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EBE03A" id="Textruta 4" o:spid="_x0000_s1031" type="#_x0000_t202" style="position:absolute;left:0;text-align:left;margin-left:465.85pt;margin-top:80.05pt;width:85.55pt;height:14.4pt;z-index:2516623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" filled="f" stroked="f" strokeweight=".5pt">
                <v:textbox>
                  <w:txbxContent>
                    <w:p w14:paraId="62A4CFA0" w14:textId="4E67675B" w:rsidR="00EA64BD" w:rsidRPr="002513AF" w:rsidRDefault="00EA64BD">
                      <w:pPr>
                        <w:ind w:left="0"/>
                        <w:rPr>
                          <w:color w:val="FFFFFF" w:themeColor="background1"/>
                          <w:sz w:val="12"/>
                          <w:szCs w:val="12"/>
                        </w:rPr>
                      </w:pPr>
                      <w:r w:rsidRPr="002513AF">
                        <w:rPr>
                          <w:color w:val="FFFFFF" w:themeColor="background1"/>
                          <w:sz w:val="12"/>
                          <w:szCs w:val="12"/>
                        </w:rPr>
                        <w:t>Sin</w:t>
                      </w:r>
                    </w:p>
                  </w:txbxContent>
                </v:textbox>
              </v:shape>
            </w:pict>
          </mc:Fallback>
        </mc:AlternateContent>
      </w:r>
      <w:r w:rsidR="00296145" w:rsidRPr="008D7F55">
        <w:rPr>
          <w:noProof/>
          <w:sz w:val="20"/>
          <w:szCs w:val="20"/>
        </w:rPr>
        <w:drawing>
          <wp:anchor distT="0" distB="0" distL="114300" distR="114300" simplePos="0" relativeHeight="251658245" behindDoc="0" locked="0" layoutInCell="1" allowOverlap="1" wp14:anchorId="019EFE92" wp14:editId="77CF9B3C">
            <wp:simplePos x="0" y="0"/>
            <wp:positionH relativeFrom="column">
              <wp:posOffset>5418455</wp:posOffset>
            </wp:positionH>
            <wp:positionV relativeFrom="paragraph">
              <wp:posOffset>276225</wp:posOffset>
            </wp:positionV>
            <wp:extent cx="866775" cy="922655"/>
            <wp:effectExtent l="0" t="0" r="9525" b="0"/>
            <wp:wrapNone/>
            <wp:docPr id="2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922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57CD3" w:rsidRPr="008D7F55">
        <w:rPr>
          <w:noProof/>
          <w:sz w:val="20"/>
          <w:szCs w:val="20"/>
        </w:rPr>
        <w:drawing>
          <wp:anchor distT="0" distB="0" distL="114300" distR="114300" simplePos="0" relativeHeight="251658244" behindDoc="0" locked="0" layoutInCell="1" allowOverlap="1" wp14:anchorId="5081944E" wp14:editId="4A537F08">
            <wp:simplePos x="0" y="0"/>
            <wp:positionH relativeFrom="margin">
              <wp:posOffset>4351655</wp:posOffset>
            </wp:positionH>
            <wp:positionV relativeFrom="paragraph">
              <wp:posOffset>285750</wp:posOffset>
            </wp:positionV>
            <wp:extent cx="904875" cy="913130"/>
            <wp:effectExtent l="0" t="0" r="9525" b="1270"/>
            <wp:wrapNone/>
            <wp:docPr id="2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913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90324">
        <w:rPr>
          <w:b/>
          <w:bCs/>
          <w:u w:val="single"/>
        </w:rPr>
        <w:t>Transversell</w:t>
      </w:r>
    </w:p>
    <w:p w14:paraId="6F32F9CA" w14:textId="77777777" w:rsidR="00A90324" w:rsidRDefault="00A90324" w:rsidP="00A90324">
      <w:pPr>
        <w:framePr w:hSpace="141" w:wrap="around" w:vAnchor="text" w:hAnchor="margin" w:y="200"/>
        <w:autoSpaceDE w:val="0"/>
        <w:autoSpaceDN w:val="0"/>
        <w:adjustRightInd w:val="0"/>
        <w:spacing w:after="0" w:line="240" w:lineRule="auto"/>
        <w:ind w:left="0" w:right="0"/>
      </w:pPr>
      <w:r w:rsidRPr="005E368E">
        <w:t>Position</w:t>
      </w:r>
      <w:r w:rsidRPr="005E368E">
        <w:tab/>
      </w:r>
      <w:r w:rsidRPr="005E368E">
        <w:tab/>
      </w:r>
      <w:r w:rsidRPr="004C3949">
        <w:t xml:space="preserve">Bilden tas PA.  </w:t>
      </w:r>
    </w:p>
    <w:p w14:paraId="11A5BAAA" w14:textId="77777777" w:rsidR="00A90324" w:rsidRDefault="00A90324" w:rsidP="00A90324">
      <w:pPr>
        <w:framePr w:hSpace="141" w:wrap="around" w:vAnchor="text" w:hAnchor="margin" w:y="200"/>
        <w:autoSpaceDE w:val="0"/>
        <w:autoSpaceDN w:val="0"/>
        <w:adjustRightInd w:val="0"/>
        <w:spacing w:after="0" w:line="240" w:lineRule="auto"/>
        <w:ind w:left="1304" w:right="0" w:firstLine="1304"/>
      </w:pPr>
      <w:r w:rsidRPr="004C3949">
        <w:t xml:space="preserve">Patienten skall sitta rak i ryggen och </w:t>
      </w:r>
    </w:p>
    <w:p w14:paraId="1DF6BE09" w14:textId="77777777" w:rsidR="00A90324" w:rsidRPr="004C3949" w:rsidRDefault="00A90324" w:rsidP="00A90324">
      <w:pPr>
        <w:framePr w:hSpace="141" w:wrap="around" w:vAnchor="text" w:hAnchor="margin" w:y="200"/>
        <w:autoSpaceDE w:val="0"/>
        <w:autoSpaceDN w:val="0"/>
        <w:adjustRightInd w:val="0"/>
        <w:spacing w:after="0" w:line="240" w:lineRule="auto"/>
        <w:ind w:left="1304" w:right="0" w:firstLine="1304"/>
      </w:pPr>
      <w:r w:rsidRPr="004C3949">
        <w:t>med handen på magen.</w:t>
      </w:r>
    </w:p>
    <w:p w14:paraId="1DE5348A" w14:textId="77777777" w:rsidR="00A90324" w:rsidRDefault="00A90324" w:rsidP="00A90324">
      <w:pPr>
        <w:framePr w:hSpace="141" w:wrap="around" w:vAnchor="text" w:hAnchor="margin" w:y="200"/>
        <w:autoSpaceDE w:val="0"/>
        <w:autoSpaceDN w:val="0"/>
        <w:adjustRightInd w:val="0"/>
        <w:spacing w:after="0" w:line="240" w:lineRule="auto"/>
        <w:ind w:left="1304" w:right="0" w:firstLine="1304"/>
      </w:pPr>
      <w:r w:rsidRPr="004C3949">
        <w:t xml:space="preserve">Vrid den aktuella sidan ifrån detektorn </w:t>
      </w:r>
    </w:p>
    <w:p w14:paraId="7D1D60BB" w14:textId="77777777" w:rsidR="00A90324" w:rsidRDefault="00A90324" w:rsidP="00A90324">
      <w:pPr>
        <w:framePr w:hSpace="141" w:wrap="around" w:vAnchor="text" w:hAnchor="margin" w:y="200"/>
        <w:autoSpaceDE w:val="0"/>
        <w:autoSpaceDN w:val="0"/>
        <w:adjustRightInd w:val="0"/>
        <w:spacing w:after="0" w:line="240" w:lineRule="auto"/>
        <w:ind w:left="1304" w:right="0" w:firstLine="1304"/>
      </w:pPr>
      <w:r w:rsidRPr="004C3949">
        <w:t xml:space="preserve">ungefär lika mycket som man vred på </w:t>
      </w:r>
    </w:p>
    <w:p w14:paraId="6B14D487" w14:textId="77777777" w:rsidR="00A90324" w:rsidRDefault="00A90324" w:rsidP="00A90324">
      <w:pPr>
        <w:framePr w:hSpace="141" w:wrap="around" w:vAnchor="text" w:hAnchor="margin" w:y="200"/>
        <w:autoSpaceDE w:val="0"/>
        <w:autoSpaceDN w:val="0"/>
        <w:adjustRightInd w:val="0"/>
        <w:spacing w:after="0" w:line="240" w:lineRule="auto"/>
        <w:ind w:left="1304" w:right="0" w:firstLine="1304"/>
      </w:pPr>
      <w:r w:rsidRPr="004C3949">
        <w:t xml:space="preserve">frontalprojektionen. </w:t>
      </w:r>
    </w:p>
    <w:p w14:paraId="192A1CC8" w14:textId="77777777" w:rsidR="00A90324" w:rsidRDefault="00A90324" w:rsidP="00A90324">
      <w:pPr>
        <w:framePr w:hSpace="141" w:wrap="around" w:vAnchor="text" w:hAnchor="margin" w:y="200"/>
        <w:autoSpaceDE w:val="0"/>
        <w:autoSpaceDN w:val="0"/>
        <w:adjustRightInd w:val="0"/>
        <w:spacing w:after="0" w:line="240" w:lineRule="auto"/>
        <w:ind w:left="1304" w:right="0" w:firstLine="1304"/>
      </w:pPr>
      <w:r w:rsidRPr="004C3949">
        <w:t>Be patienten vrida huvudet åt motsatt sida</w:t>
      </w:r>
    </w:p>
    <w:p w14:paraId="7F9EE11F" w14:textId="77777777" w:rsidR="00A90324" w:rsidRDefault="00A90324" w:rsidP="00A90324">
      <w:pPr>
        <w:tabs>
          <w:tab w:val="left" w:pos="2268"/>
        </w:tabs>
        <w:spacing w:after="0" w:line="240" w:lineRule="auto"/>
        <w:ind w:left="0"/>
      </w:pPr>
      <w:r>
        <w:tab/>
      </w:r>
      <w:r>
        <w:tab/>
      </w:r>
      <w:r w:rsidRPr="004C3949">
        <w:t xml:space="preserve">samt luta huvudet mot den andra axeln i </w:t>
      </w:r>
    </w:p>
    <w:p w14:paraId="0D2F5282" w14:textId="77777777" w:rsidR="00A90324" w:rsidRDefault="00A90324" w:rsidP="00A90324">
      <w:pPr>
        <w:tabs>
          <w:tab w:val="left" w:pos="2268"/>
        </w:tabs>
        <w:spacing w:after="0" w:line="240" w:lineRule="auto"/>
        <w:ind w:left="0"/>
      </w:pPr>
      <w:r>
        <w:tab/>
      </w:r>
      <w:r>
        <w:tab/>
      </w:r>
      <w:r w:rsidRPr="004C3949">
        <w:t>möjligaste mån.</w:t>
      </w:r>
    </w:p>
    <w:p w14:paraId="6B7CFC99" w14:textId="77777777" w:rsidR="00A90324" w:rsidRDefault="00A90324" w:rsidP="00A90324">
      <w:pPr>
        <w:tabs>
          <w:tab w:val="left" w:pos="2268"/>
        </w:tabs>
        <w:spacing w:after="0" w:line="240" w:lineRule="auto"/>
        <w:ind w:left="0"/>
      </w:pPr>
    </w:p>
    <w:p w14:paraId="34F35C57" w14:textId="77777777" w:rsidR="00A90324" w:rsidRDefault="00A90324" w:rsidP="00A90324">
      <w:pPr>
        <w:tabs>
          <w:tab w:val="left" w:pos="2268"/>
        </w:tabs>
        <w:spacing w:after="0" w:line="240" w:lineRule="auto"/>
        <w:ind w:left="0"/>
      </w:pPr>
    </w:p>
    <w:p w14:paraId="772A38AA" w14:textId="77777777" w:rsidR="00A90324" w:rsidRPr="005E368E" w:rsidRDefault="00A90324" w:rsidP="00A90324">
      <w:pPr>
        <w:tabs>
          <w:tab w:val="left" w:pos="2268"/>
        </w:tabs>
        <w:spacing w:after="0" w:line="240" w:lineRule="auto"/>
        <w:ind w:left="0"/>
      </w:pPr>
      <w:r w:rsidRPr="005E368E">
        <w:t>Centrering</w:t>
      </w:r>
      <w:r w:rsidRPr="005E368E">
        <w:tab/>
      </w:r>
      <w:r w:rsidRPr="005E368E">
        <w:tab/>
      </w:r>
      <w:r>
        <w:t>I axelleden</w:t>
      </w:r>
    </w:p>
    <w:p w14:paraId="29CCC167" w14:textId="77777777" w:rsidR="00A90324" w:rsidRDefault="00A90324" w:rsidP="00A90324">
      <w:pPr>
        <w:tabs>
          <w:tab w:val="left" w:pos="2268"/>
        </w:tabs>
        <w:spacing w:after="0" w:line="276" w:lineRule="auto"/>
        <w:ind w:left="0"/>
      </w:pPr>
    </w:p>
    <w:p w14:paraId="2F2458C5" w14:textId="77777777" w:rsidR="00A90324" w:rsidRPr="005E368E" w:rsidRDefault="00A90324" w:rsidP="00A90324">
      <w:pPr>
        <w:tabs>
          <w:tab w:val="left" w:pos="2268"/>
        </w:tabs>
        <w:spacing w:after="0" w:line="276" w:lineRule="auto"/>
        <w:ind w:left="0"/>
      </w:pPr>
      <w:r w:rsidRPr="005E368E">
        <w:t>Vinkel</w:t>
      </w:r>
      <w:r w:rsidRPr="005E368E">
        <w:tab/>
      </w:r>
      <w:r w:rsidRPr="005E368E">
        <w:tab/>
      </w:r>
      <w:proofErr w:type="spellStart"/>
      <w:r w:rsidRPr="004C3949">
        <w:t>Caudal</w:t>
      </w:r>
      <w:proofErr w:type="spellEnd"/>
      <w:r w:rsidRPr="004C3949">
        <w:t xml:space="preserve"> vinkel ca 30 gr</w:t>
      </w:r>
    </w:p>
    <w:p w14:paraId="206E5AEE" w14:textId="77777777" w:rsidR="00A90324" w:rsidRDefault="00A90324" w:rsidP="00A90324">
      <w:pPr>
        <w:tabs>
          <w:tab w:val="left" w:pos="2268"/>
        </w:tabs>
        <w:spacing w:after="0" w:line="276" w:lineRule="auto"/>
        <w:ind w:left="0"/>
      </w:pPr>
    </w:p>
    <w:p w14:paraId="44A31C60" w14:textId="77777777" w:rsidR="00A90324" w:rsidRDefault="00A90324" w:rsidP="00A90324">
      <w:pPr>
        <w:autoSpaceDE w:val="0"/>
        <w:autoSpaceDN w:val="0"/>
        <w:adjustRightInd w:val="0"/>
        <w:spacing w:after="0" w:line="240" w:lineRule="auto"/>
        <w:ind w:left="0" w:right="0"/>
      </w:pPr>
      <w:r w:rsidRPr="005E368E">
        <w:t>Kriterier</w:t>
      </w:r>
      <w:r w:rsidRPr="005E368E">
        <w:tab/>
      </w:r>
      <w:r w:rsidRPr="005E368E">
        <w:tab/>
      </w:r>
      <w:proofErr w:type="spellStart"/>
      <w:r w:rsidRPr="004C3949">
        <w:t>Caput</w:t>
      </w:r>
      <w:proofErr w:type="spellEnd"/>
      <w:r w:rsidRPr="004C3949">
        <w:t xml:space="preserve"> friprojicerad från </w:t>
      </w:r>
      <w:proofErr w:type="spellStart"/>
      <w:r w:rsidRPr="004C3949">
        <w:t>acromion</w:t>
      </w:r>
      <w:proofErr w:type="spellEnd"/>
      <w:r w:rsidRPr="004C3949">
        <w:t xml:space="preserve">. </w:t>
      </w:r>
    </w:p>
    <w:p w14:paraId="40846664" w14:textId="2974D6AB" w:rsidR="00A90324" w:rsidRDefault="00A90324" w:rsidP="00A90324">
      <w:pPr>
        <w:autoSpaceDE w:val="0"/>
        <w:autoSpaceDN w:val="0"/>
        <w:adjustRightInd w:val="0"/>
        <w:spacing w:after="0" w:line="240" w:lineRule="auto"/>
        <w:ind w:left="1304" w:right="0" w:firstLine="1304"/>
      </w:pPr>
      <w:r w:rsidRPr="004C3949">
        <w:t>Fri</w:t>
      </w:r>
      <w:r>
        <w:t xml:space="preserve"> l</w:t>
      </w:r>
      <w:r w:rsidRPr="004C3949">
        <w:t>edspringa</w:t>
      </w:r>
      <w:r w:rsidR="00494497">
        <w:t xml:space="preserve"> och hela protesen med</w:t>
      </w:r>
    </w:p>
    <w:p w14:paraId="3258EA2A" w14:textId="77777777" w:rsidR="00A90324" w:rsidRDefault="00A90324" w:rsidP="00A90324">
      <w:pPr>
        <w:tabs>
          <w:tab w:val="left" w:pos="2268"/>
        </w:tabs>
        <w:spacing w:after="0" w:line="276" w:lineRule="auto"/>
        <w:ind w:left="0"/>
      </w:pPr>
    </w:p>
    <w:p w14:paraId="181C0CF3" w14:textId="77777777" w:rsidR="00A90324" w:rsidRPr="005E368E" w:rsidRDefault="00A90324" w:rsidP="00A90324">
      <w:pPr>
        <w:tabs>
          <w:tab w:val="left" w:pos="2268"/>
        </w:tabs>
        <w:spacing w:after="0" w:line="276" w:lineRule="auto"/>
        <w:ind w:left="0"/>
      </w:pPr>
      <w:r w:rsidRPr="005E368E">
        <w:t>FFA</w:t>
      </w:r>
      <w:r w:rsidRPr="005E368E">
        <w:tab/>
      </w:r>
      <w:r w:rsidRPr="005E368E">
        <w:tab/>
      </w:r>
      <w:r>
        <w:t>11</w:t>
      </w:r>
      <w:r w:rsidRPr="005E368E">
        <w:t>0 cm</w:t>
      </w:r>
    </w:p>
    <w:p w14:paraId="14B74CCE" w14:textId="77777777" w:rsidR="00A90324" w:rsidRDefault="00A90324" w:rsidP="00A90324">
      <w:pPr>
        <w:ind w:left="0"/>
      </w:pPr>
    </w:p>
    <w:p w14:paraId="570A33C8" w14:textId="77777777" w:rsidR="00A90324" w:rsidRDefault="00A90324" w:rsidP="00A90324">
      <w:pPr>
        <w:ind w:left="2608" w:hanging="2608"/>
        <w:rPr>
          <w:b/>
          <w:bCs/>
        </w:rPr>
      </w:pPr>
      <w:r w:rsidRPr="26CA4AE2">
        <w:rPr>
          <w:b/>
          <w:bCs/>
        </w:rPr>
        <w:t>Strålskydd</w:t>
      </w:r>
      <w:r>
        <w:rPr>
          <w:b/>
          <w:bCs/>
        </w:rPr>
        <w:tab/>
      </w:r>
      <w:r w:rsidRPr="005136B2">
        <w:t>Se</w:t>
      </w:r>
      <w:r>
        <w:t xml:space="preserve"> under rubriken</w:t>
      </w:r>
      <w:r w:rsidRPr="005136B2">
        <w:t xml:space="preserve"> förberedelser</w:t>
      </w:r>
    </w:p>
    <w:p w14:paraId="3D715B4B" w14:textId="77777777" w:rsidR="00A90324" w:rsidRPr="006877AA" w:rsidRDefault="00A90324" w:rsidP="00A90324">
      <w:pPr>
        <w:ind w:left="2608" w:hanging="2608"/>
      </w:pPr>
      <w:r>
        <w:tab/>
      </w:r>
    </w:p>
    <w:p w14:paraId="40C82BB4" w14:textId="77777777" w:rsidR="00A90324" w:rsidRPr="00553C08" w:rsidRDefault="00A90324" w:rsidP="00A90324">
      <w:pPr>
        <w:tabs>
          <w:tab w:val="left" w:pos="2010"/>
        </w:tabs>
        <w:ind w:left="2608" w:hanging="2608"/>
        <w:rPr>
          <w:bCs/>
        </w:rPr>
      </w:pPr>
      <w:r>
        <w:rPr>
          <w:b/>
        </w:rPr>
        <w:t>Dokumentation</w:t>
      </w:r>
      <w:r>
        <w:rPr>
          <w:b/>
        </w:rPr>
        <w:tab/>
      </w:r>
      <w:r>
        <w:rPr>
          <w:b/>
        </w:rPr>
        <w:tab/>
      </w:r>
      <w:r w:rsidRPr="00272F7C">
        <w:rPr>
          <w:bCs/>
        </w:rPr>
        <w:t xml:space="preserve">Om kriterier inte uppnås </w:t>
      </w:r>
      <w:r>
        <w:rPr>
          <w:bCs/>
        </w:rPr>
        <w:t>för undersökning skall anledning dokumenteras i aktuell remiss</w:t>
      </w:r>
    </w:p>
    <w:p w14:paraId="5A4181F7" w14:textId="77777777" w:rsidR="00A90324" w:rsidRDefault="00A90324" w:rsidP="00A90324"/>
    <w:p w14:paraId="1E23B7F3" w14:textId="77777777" w:rsidR="00A90324" w:rsidRDefault="00A90324" w:rsidP="00A90324">
      <w:pPr>
        <w:spacing w:line="276" w:lineRule="auto"/>
        <w:ind w:left="2608" w:hanging="2608"/>
      </w:pPr>
      <w:r w:rsidRPr="002623EB">
        <w:rPr>
          <w:b/>
          <w:bCs/>
        </w:rPr>
        <w:t xml:space="preserve">Ansvar </w:t>
      </w:r>
      <w:r>
        <w:tab/>
      </w:r>
      <w:r w:rsidRPr="002623EB">
        <w:t>Första linjens chef ansvarar för att rutinen sprids och gör den känd inom verksamheten. Berörda medarbetare ansvarar för att efterleva rutinen och rapporterar förekommande avvikelser i MedControl Pro (MCP).</w:t>
      </w:r>
    </w:p>
    <w:p w14:paraId="5B54A93C" w14:textId="77777777" w:rsidR="00A90324" w:rsidRDefault="00A90324" w:rsidP="00A90324">
      <w:pPr>
        <w:spacing w:line="276" w:lineRule="auto"/>
        <w:ind w:left="2608" w:hanging="2608"/>
      </w:pPr>
    </w:p>
    <w:p w14:paraId="59ED5955" w14:textId="77777777" w:rsidR="00A90324" w:rsidRPr="00553C08" w:rsidRDefault="00A90324" w:rsidP="00A90324">
      <w:pPr>
        <w:autoSpaceDE w:val="0"/>
        <w:autoSpaceDN w:val="0"/>
        <w:adjustRightInd w:val="0"/>
        <w:spacing w:line="240" w:lineRule="auto"/>
        <w:ind w:left="2608" w:hanging="2608"/>
      </w:pPr>
      <w:r w:rsidRPr="26CA4AE2">
        <w:rPr>
          <w:b/>
          <w:bCs/>
          <w:color w:val="000000" w:themeColor="text1"/>
        </w:rPr>
        <w:t>Övrigt</w:t>
      </w:r>
      <w:r>
        <w:rPr>
          <w:b/>
          <w:bCs/>
          <w:color w:val="000000" w:themeColor="text1"/>
        </w:rPr>
        <w:tab/>
      </w:r>
      <w:r w:rsidRPr="00553C08">
        <w:t>Ansvarig röntgensjuksköterska granskar och kvalitetssäkrar bilder</w:t>
      </w:r>
    </w:p>
    <w:p w14:paraId="0188F95C" w14:textId="77777777" w:rsidR="00A90324" w:rsidRDefault="00A90324" w:rsidP="00A90324">
      <w:pPr>
        <w:ind w:left="1304" w:firstLine="1304"/>
      </w:pPr>
      <w:r w:rsidRPr="00553C08">
        <w:t>Bilder skickas till BFR</w:t>
      </w:r>
    </w:p>
    <w:p w14:paraId="24F9D381" w14:textId="77777777" w:rsidR="00845A31" w:rsidRDefault="00845A31" w:rsidP="00A90324">
      <w:pPr>
        <w:ind w:left="1304" w:firstLine="1304"/>
      </w:pPr>
    </w:p>
    <w:p w14:paraId="34088F88" w14:textId="19A82384" w:rsidR="00845A31" w:rsidRDefault="003365F4" w:rsidP="003365F4">
      <w:pPr>
        <w:ind w:left="0"/>
      </w:pPr>
      <w:r w:rsidRPr="003365F4">
        <w:rPr>
          <w:b/>
          <w:bCs/>
        </w:rPr>
        <w:t>Referens</w:t>
      </w:r>
      <w:r>
        <w:tab/>
      </w:r>
      <w:r>
        <w:tab/>
      </w:r>
      <w:hyperlink r:id="rId28" w:history="1">
        <w:r w:rsidR="00D16BB1" w:rsidRPr="00D16BB1">
          <w:rPr>
            <w:rStyle w:val="Hyperlnk"/>
          </w:rPr>
          <w:t>Strålsäkerhet</w:t>
        </w:r>
      </w:hyperlink>
    </w:p>
    <w:bookmarkEnd w:id="0"/>
    <w:bookmarkEnd w:id="3"/>
    <w:p w14:paraId="7ED2EBFA" w14:textId="77777777" w:rsidR="00A90324" w:rsidRPr="00203C1A" w:rsidRDefault="00A90324" w:rsidP="00A90324">
      <w:pPr>
        <w:ind w:left="0"/>
        <w:rPr>
          <w:b/>
          <w:bCs/>
          <w:color w:val="000000" w:themeColor="text1"/>
          <w:kern w:val="36"/>
        </w:rPr>
      </w:pPr>
    </w:p>
    <w:sectPr w:rsidR="00A90324" w:rsidRPr="00203C1A" w:rsidSect="008D7F5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923A44" w14:textId="77777777" w:rsidR="00202203" w:rsidRDefault="00202203">
      <w:r>
        <w:separator/>
      </w:r>
    </w:p>
  </w:endnote>
  <w:endnote w:type="continuationSeparator" w:id="0">
    <w:p w14:paraId="271F2C5A" w14:textId="77777777" w:rsidR="00202203" w:rsidRDefault="00202203">
      <w:r>
        <w:continuationSeparator/>
      </w:r>
    </w:p>
  </w:endnote>
  <w:endnote w:type="continuationNotice" w:id="1">
    <w:p w14:paraId="668F7B70" w14:textId="77777777" w:rsidR="00202203" w:rsidRDefault="0020220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A0697D" w14:textId="77777777" w:rsidR="00A90324" w:rsidRDefault="00A9032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BFBC6FD" w14:textId="77777777" w:rsidR="00A90324" w:rsidRDefault="00A90324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7425808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77D5A8A" w14:textId="77777777" w:rsidR="00A90324" w:rsidRPr="00EC0A68" w:rsidRDefault="00A9032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C3D2C0" w14:textId="77777777" w:rsidR="00A90324" w:rsidRDefault="00A90324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57325690" wp14:editId="412FB658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005C0E" w14:textId="77777777" w:rsidR="00202203" w:rsidRDefault="00202203"/>
  </w:footnote>
  <w:footnote w:type="continuationSeparator" w:id="0">
    <w:p w14:paraId="279C5458" w14:textId="77777777" w:rsidR="00202203" w:rsidRDefault="00202203">
      <w:r>
        <w:continuationSeparator/>
      </w:r>
    </w:p>
  </w:footnote>
  <w:footnote w:type="continuationNotice" w:id="1">
    <w:p w14:paraId="7D43B7B3" w14:textId="77777777" w:rsidR="00202203" w:rsidRDefault="0020220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10994F" w14:textId="77777777" w:rsidR="00A90324" w:rsidRPr="00DA65C4" w:rsidRDefault="00A9032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1A718075" wp14:editId="0F59CE7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1" name="Textruta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A35EE76" w14:textId="77777777" w:rsidR="00A90324" w:rsidRDefault="00A9032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A718075" id="_x0000_t202" coordsize="21600,21600" o:spt="202" path="m,l,21600r21600,l21600,xe">
              <v:stroke joinstyle="miter"/>
              <v:path gradientshapeok="t" o:connecttype="rect"/>
            </v:shapetype>
            <v:shape id="Textruta 11" o:spid="_x0000_s1034" type="#_x0000_t202" style="position:absolute;left:0;text-align:left;margin-left:0;margin-top:-.05pt;width:367.5pt;height:25.5pt;z-index:25165824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A35EE76" w14:textId="77777777" w:rsidR="00A90324" w:rsidRDefault="00A9032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9621AE" w14:textId="77777777" w:rsidR="00A90324" w:rsidRDefault="00A90324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03535DEA" wp14:editId="30469EF1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2" name="Textruta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B50E8DF" w14:textId="77777777" w:rsidR="00A90324" w:rsidRDefault="00A9032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3535DEA" id="_x0000_t202" coordsize="21600,21600" o:spt="202" path="m,l,21600r21600,l21600,xe">
              <v:stroke joinstyle="miter"/>
              <v:path gradientshapeok="t" o:connecttype="rect"/>
            </v:shapetype>
            <v:shape id="Textruta 12" o:spid="_x0000_s1035" type="#_x0000_t202" style="position:absolute;margin-left:-13.6pt;margin-top:-5.15pt;width:367.5pt;height:25.5pt;z-index:25165824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5B50E8DF" w14:textId="77777777" w:rsidR="00A90324" w:rsidRDefault="00A9032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4" behindDoc="0" locked="0" layoutInCell="1" allowOverlap="1" wp14:anchorId="204C6197" wp14:editId="2D48A6C3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CD4153"/>
    <w:multiLevelType w:val="hybridMultilevel"/>
    <w:tmpl w:val="E924B09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0809311">
    <w:abstractNumId w:val="18"/>
  </w:num>
  <w:num w:numId="2" w16cid:durableId="1412778129">
    <w:abstractNumId w:val="15"/>
  </w:num>
  <w:num w:numId="3" w16cid:durableId="1807964664">
    <w:abstractNumId w:val="0"/>
  </w:num>
  <w:num w:numId="4" w16cid:durableId="1389458396">
    <w:abstractNumId w:val="7"/>
  </w:num>
  <w:num w:numId="5" w16cid:durableId="513307294">
    <w:abstractNumId w:val="16"/>
  </w:num>
  <w:num w:numId="6" w16cid:durableId="2079740268">
    <w:abstractNumId w:val="2"/>
  </w:num>
  <w:num w:numId="7" w16cid:durableId="676155836">
    <w:abstractNumId w:val="12"/>
  </w:num>
  <w:num w:numId="8" w16cid:durableId="2130973802">
    <w:abstractNumId w:val="9"/>
  </w:num>
  <w:num w:numId="9" w16cid:durableId="815293701">
    <w:abstractNumId w:val="1"/>
  </w:num>
  <w:num w:numId="10" w16cid:durableId="10374262">
    <w:abstractNumId w:val="1"/>
  </w:num>
  <w:num w:numId="11" w16cid:durableId="309527543">
    <w:abstractNumId w:val="3"/>
  </w:num>
  <w:num w:numId="12" w16cid:durableId="2146199459">
    <w:abstractNumId w:val="4"/>
  </w:num>
  <w:num w:numId="13" w16cid:durableId="110788189">
    <w:abstractNumId w:val="14"/>
  </w:num>
  <w:num w:numId="14" w16cid:durableId="2114086635">
    <w:abstractNumId w:val="10"/>
  </w:num>
  <w:num w:numId="15" w16cid:durableId="709844397">
    <w:abstractNumId w:val="8"/>
  </w:num>
  <w:num w:numId="16" w16cid:durableId="1412654748">
    <w:abstractNumId w:val="13"/>
  </w:num>
  <w:num w:numId="17" w16cid:durableId="361438771">
    <w:abstractNumId w:val="6"/>
  </w:num>
  <w:num w:numId="18" w16cid:durableId="1113089694">
    <w:abstractNumId w:val="11"/>
  </w:num>
  <w:num w:numId="19" w16cid:durableId="1730954078">
    <w:abstractNumId w:val="17"/>
  </w:num>
  <w:num w:numId="20" w16cid:durableId="1527403947">
    <w:abstractNumId w:val="5"/>
  </w:num>
  <w:num w:numId="21" w16cid:durableId="65260987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0479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29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4CE4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24A5"/>
    <w:rsid w:val="001C4D0A"/>
    <w:rsid w:val="001C5FEF"/>
    <w:rsid w:val="001C628D"/>
    <w:rsid w:val="001D048E"/>
    <w:rsid w:val="00202203"/>
    <w:rsid w:val="00211487"/>
    <w:rsid w:val="00211D91"/>
    <w:rsid w:val="00212818"/>
    <w:rsid w:val="00217DEC"/>
    <w:rsid w:val="00235B57"/>
    <w:rsid w:val="00246842"/>
    <w:rsid w:val="00250F24"/>
    <w:rsid w:val="002513AF"/>
    <w:rsid w:val="002523C5"/>
    <w:rsid w:val="0025380B"/>
    <w:rsid w:val="0025703A"/>
    <w:rsid w:val="00257CD3"/>
    <w:rsid w:val="00262D3C"/>
    <w:rsid w:val="00262F3D"/>
    <w:rsid w:val="00263281"/>
    <w:rsid w:val="00263B4E"/>
    <w:rsid w:val="002651D6"/>
    <w:rsid w:val="0026551F"/>
    <w:rsid w:val="00280A85"/>
    <w:rsid w:val="00284119"/>
    <w:rsid w:val="00290B5C"/>
    <w:rsid w:val="00294791"/>
    <w:rsid w:val="00296145"/>
    <w:rsid w:val="002B0B30"/>
    <w:rsid w:val="002B0C78"/>
    <w:rsid w:val="002B6F55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65F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2CE4"/>
    <w:rsid w:val="00397F54"/>
    <w:rsid w:val="003A0D43"/>
    <w:rsid w:val="003B2A4B"/>
    <w:rsid w:val="003C28F9"/>
    <w:rsid w:val="003C7DD1"/>
    <w:rsid w:val="003D099E"/>
    <w:rsid w:val="003D21A2"/>
    <w:rsid w:val="003D29D2"/>
    <w:rsid w:val="003D7CC9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44B0"/>
    <w:rsid w:val="00460ED0"/>
    <w:rsid w:val="00465651"/>
    <w:rsid w:val="00470CE7"/>
    <w:rsid w:val="00470F4F"/>
    <w:rsid w:val="00472482"/>
    <w:rsid w:val="00480DC7"/>
    <w:rsid w:val="00483358"/>
    <w:rsid w:val="004876F6"/>
    <w:rsid w:val="0049236A"/>
    <w:rsid w:val="00492718"/>
    <w:rsid w:val="00494497"/>
    <w:rsid w:val="004A355D"/>
    <w:rsid w:val="004A4970"/>
    <w:rsid w:val="004B2183"/>
    <w:rsid w:val="004B2A01"/>
    <w:rsid w:val="004C2559"/>
    <w:rsid w:val="004D5548"/>
    <w:rsid w:val="004D7BA3"/>
    <w:rsid w:val="004F4518"/>
    <w:rsid w:val="004F4C62"/>
    <w:rsid w:val="004F7D0C"/>
    <w:rsid w:val="00501433"/>
    <w:rsid w:val="00511CC4"/>
    <w:rsid w:val="00531E60"/>
    <w:rsid w:val="00536A5A"/>
    <w:rsid w:val="00541D07"/>
    <w:rsid w:val="00544BAB"/>
    <w:rsid w:val="00545F31"/>
    <w:rsid w:val="005578FA"/>
    <w:rsid w:val="00564660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4B8C"/>
    <w:rsid w:val="005E02B3"/>
    <w:rsid w:val="005E1E24"/>
    <w:rsid w:val="005F6806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7F61"/>
    <w:rsid w:val="00693A03"/>
    <w:rsid w:val="006A2789"/>
    <w:rsid w:val="006A2A94"/>
    <w:rsid w:val="006A4978"/>
    <w:rsid w:val="006A7261"/>
    <w:rsid w:val="006B0D29"/>
    <w:rsid w:val="006B1819"/>
    <w:rsid w:val="006B5DE7"/>
    <w:rsid w:val="006C34D1"/>
    <w:rsid w:val="006C4E75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6228"/>
    <w:rsid w:val="00760038"/>
    <w:rsid w:val="00762EE0"/>
    <w:rsid w:val="00765C41"/>
    <w:rsid w:val="00771100"/>
    <w:rsid w:val="007759DD"/>
    <w:rsid w:val="0078609F"/>
    <w:rsid w:val="007917BA"/>
    <w:rsid w:val="00793DFD"/>
    <w:rsid w:val="007A5C6F"/>
    <w:rsid w:val="007D41CB"/>
    <w:rsid w:val="007D4241"/>
    <w:rsid w:val="007D4317"/>
    <w:rsid w:val="007D4EA3"/>
    <w:rsid w:val="007E15FA"/>
    <w:rsid w:val="007F1CFF"/>
    <w:rsid w:val="007F5DD5"/>
    <w:rsid w:val="0081066D"/>
    <w:rsid w:val="00821A1B"/>
    <w:rsid w:val="008262E9"/>
    <w:rsid w:val="008270C1"/>
    <w:rsid w:val="00827E69"/>
    <w:rsid w:val="00835C4D"/>
    <w:rsid w:val="00843F48"/>
    <w:rsid w:val="00845A31"/>
    <w:rsid w:val="00851423"/>
    <w:rsid w:val="00857848"/>
    <w:rsid w:val="008654B6"/>
    <w:rsid w:val="0087139C"/>
    <w:rsid w:val="00880E83"/>
    <w:rsid w:val="00892D3E"/>
    <w:rsid w:val="00892F28"/>
    <w:rsid w:val="008A0C5F"/>
    <w:rsid w:val="008A3DEA"/>
    <w:rsid w:val="008A4EB9"/>
    <w:rsid w:val="008A74C0"/>
    <w:rsid w:val="008B1694"/>
    <w:rsid w:val="008C4B27"/>
    <w:rsid w:val="008C7F2A"/>
    <w:rsid w:val="008D7F55"/>
    <w:rsid w:val="008E36F8"/>
    <w:rsid w:val="008E46B2"/>
    <w:rsid w:val="008E682C"/>
    <w:rsid w:val="008E78A1"/>
    <w:rsid w:val="008F15DB"/>
    <w:rsid w:val="008F589F"/>
    <w:rsid w:val="009029F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53B5"/>
    <w:rsid w:val="00942257"/>
    <w:rsid w:val="009471BF"/>
    <w:rsid w:val="00950E4E"/>
    <w:rsid w:val="00952072"/>
    <w:rsid w:val="009529BD"/>
    <w:rsid w:val="009533B4"/>
    <w:rsid w:val="00971D93"/>
    <w:rsid w:val="009A44C9"/>
    <w:rsid w:val="009B043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4B40"/>
    <w:rsid w:val="00A90324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1DF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47F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46B"/>
    <w:rsid w:val="00BB69DB"/>
    <w:rsid w:val="00BC322E"/>
    <w:rsid w:val="00BC44CD"/>
    <w:rsid w:val="00BC48A6"/>
    <w:rsid w:val="00BD56B4"/>
    <w:rsid w:val="00BE7978"/>
    <w:rsid w:val="00C07DDB"/>
    <w:rsid w:val="00C236A6"/>
    <w:rsid w:val="00C24D8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5D8"/>
    <w:rsid w:val="00CD6647"/>
    <w:rsid w:val="00CE4B73"/>
    <w:rsid w:val="00CF70BB"/>
    <w:rsid w:val="00D064CE"/>
    <w:rsid w:val="00D074DB"/>
    <w:rsid w:val="00D139CF"/>
    <w:rsid w:val="00D16BB1"/>
    <w:rsid w:val="00D37E7F"/>
    <w:rsid w:val="00D47AD7"/>
    <w:rsid w:val="00D51529"/>
    <w:rsid w:val="00D76AFE"/>
    <w:rsid w:val="00D85218"/>
    <w:rsid w:val="00D915B1"/>
    <w:rsid w:val="00DA299D"/>
    <w:rsid w:val="00DA65C4"/>
    <w:rsid w:val="00DB5F4F"/>
    <w:rsid w:val="00DC0E32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64BD"/>
    <w:rsid w:val="00EB6714"/>
    <w:rsid w:val="00EC0A68"/>
    <w:rsid w:val="00EC5006"/>
    <w:rsid w:val="00ED1159"/>
    <w:rsid w:val="00ED49C3"/>
    <w:rsid w:val="00ED6CE8"/>
    <w:rsid w:val="00ED7AA6"/>
    <w:rsid w:val="00EE2A56"/>
    <w:rsid w:val="00EE3818"/>
    <w:rsid w:val="00F03DA6"/>
    <w:rsid w:val="00F22264"/>
    <w:rsid w:val="00F2564D"/>
    <w:rsid w:val="00F27913"/>
    <w:rsid w:val="00F35B05"/>
    <w:rsid w:val="00F413D9"/>
    <w:rsid w:val="00F5135F"/>
    <w:rsid w:val="00F51F78"/>
    <w:rsid w:val="00F86F47"/>
    <w:rsid w:val="00F90B64"/>
    <w:rsid w:val="00FB2F0F"/>
    <w:rsid w:val="00FB5086"/>
    <w:rsid w:val="00FB5253"/>
    <w:rsid w:val="00FB5411"/>
    <w:rsid w:val="00FB6392"/>
    <w:rsid w:val="00FC6C22"/>
    <w:rsid w:val="00FD3C70"/>
    <w:rsid w:val="00FD6820"/>
    <w:rsid w:val="00FE12D8"/>
    <w:rsid w:val="00FF7C02"/>
    <w:rsid w:val="024801E3"/>
    <w:rsid w:val="49C8DBD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837F97A-D722-435E-9F36-AF049E6B4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952072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customStyle="1" w:styleId="normaltextrun">
    <w:name w:val="normaltextrun"/>
    <w:basedOn w:val="Standardstycketeckensnitt"/>
    <w:rsid w:val="00845A31"/>
  </w:style>
  <w:style w:type="character" w:styleId="Olstomnmnande">
    <w:name w:val="Unresolved Mention"/>
    <w:basedOn w:val="Standardstycketeckensnitt"/>
    <w:uiPriority w:val="99"/>
    <w:semiHidden/>
    <w:unhideWhenUsed/>
    <w:rsid w:val="00D16BB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image" Target="media/image7.jpeg" Id="rId26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image" Target="media/image6.jpg" Id="rId25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5.jpg" Id="rId24" /><Relationship Type="http://schemas.openxmlformats.org/officeDocument/2006/relationships/header" Target="header2.xml" Id="rId15" /><Relationship Type="http://schemas.openxmlformats.org/officeDocument/2006/relationships/image" Target="media/image4.emf" Id="rId23" /><Relationship Type="http://schemas.openxmlformats.org/officeDocument/2006/relationships/hyperlink" Target="https://insidan.vgregion.se/forvaltningar/su/vard/medicinsk-diagnostik/stralsakerhet/" TargetMode="External" Id="rId28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3.emf" Id="rId22" /><Relationship Type="http://schemas.openxmlformats.org/officeDocument/2006/relationships/image" Target="media/image8.jpeg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88</TotalTime>
  <Pages>3</Pages>
  <Words>325</Words>
  <Characters>2169</Characters>
  <Application>Microsoft Office Word</Application>
  <DocSecurity>0</DocSecurity>
  <Lines>18</Lines>
  <Paragraphs>4</Paragraphs>
  <ScaleCrop>false</ScaleCrop>
  <Manager/>
  <Company/>
  <LinksUpToDate>false</LinksUpToDate>
  <CharactersWithSpaces>2490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Konv. Us. Axel postop protes</dc:title>
  <dc:subject/>
  <dc:creator>patrik.jens.johansson@vgregion.se</dc:creator>
  <keywords/>
  <lastModifiedBy>Andreia Miron</lastModifiedBy>
  <revision>57</revision>
  <lastPrinted>2016-03-31T01:56:00.0000000Z</lastPrinted>
  <dcterms:created xsi:type="dcterms:W3CDTF">2022-04-27T21:21:00.0000000Z</dcterms:created>
  <dcterms:modified xsi:type="dcterms:W3CDTF">2025-02-06T07:51:00.0000000Z</dcterms:modified>
</coreProperties>
</file>