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863BFC" w14:textId="77777777" w:rsidR="00C3626F" w:rsidRDefault="00C3626F" w:rsidP="00F35B05">
      <w:pPr>
        <w:pStyle w:val="Rubrik2"/>
        <w:sectPr w:rsidR="00C3626F" w:rsidSect="00C3626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2169548" w14:textId="778AC83C" w:rsidR="002538E4" w:rsidRDefault="003C1432" w:rsidP="4B805688">
      <w:pPr>
        <w:pStyle w:val="Rubrik1"/>
        <w:rPr>
          <w:rFonts w:ascii="Arial" w:hAnsi="Arial" w:cs="Arial"/>
          <w:b/>
          <w:sz w:val="26"/>
          <w:szCs w:val="26"/>
        </w:rPr>
      </w:pPr>
      <w:r>
        <w:t>LM</w:t>
      </w:r>
      <w:r w:rsidR="008D395D">
        <w:t xml:space="preserve"> Normaldo</w:t>
      </w:r>
      <w:r w:rsidR="002538E4">
        <w:t xml:space="preserve">s enligt Omniject för iv </w:t>
      </w:r>
      <w:r w:rsidR="00CE217E">
        <w:t>kontrast vid</w:t>
      </w:r>
      <w:r w:rsidR="2A2D8D03">
        <w:t xml:space="preserve"> datortomografi</w:t>
      </w:r>
    </w:p>
    <w:p w14:paraId="2769B569" w14:textId="77777777" w:rsidR="00C3626F" w:rsidRPr="00C3626F" w:rsidRDefault="00C3626F" w:rsidP="00FF0CC5">
      <w:pPr>
        <w:pStyle w:val="MellanrubrikVGR"/>
      </w:pPr>
      <w:r w:rsidRPr="00C3626F">
        <w:t>Normaldos enligt Omniject vid intravenös kontrast 350 mg I/ml</w:t>
      </w:r>
    </w:p>
    <w:p w14:paraId="1D615736" w14:textId="77777777" w:rsidR="00C3626F" w:rsidRPr="00C3626F" w:rsidRDefault="00C3626F" w:rsidP="00C3626F">
      <w:pPr>
        <w:spacing w:after="0" w:line="240" w:lineRule="auto"/>
        <w:ind w:left="0" w:right="0"/>
        <w:rPr>
          <w:b/>
        </w:rPr>
      </w:pPr>
    </w:p>
    <w:p w14:paraId="3A5B72D5" w14:textId="77777777" w:rsidR="00C3626F" w:rsidRPr="00C3626F" w:rsidRDefault="00C3626F" w:rsidP="00C3626F">
      <w:pPr>
        <w:spacing w:after="0" w:line="240" w:lineRule="auto"/>
        <w:ind w:left="0" w:right="0"/>
        <w:rPr>
          <w:b/>
        </w:rPr>
      </w:pPr>
      <w:r w:rsidRPr="00C3626F">
        <w:rPr>
          <w:b/>
        </w:rPr>
        <w:tab/>
      </w:r>
      <w:r w:rsidRPr="00C3626F">
        <w:rPr>
          <w:b/>
        </w:rPr>
        <w:tab/>
      </w:r>
      <w:r w:rsidRPr="00C3626F">
        <w:rPr>
          <w:b/>
        </w:rPr>
        <w:tab/>
        <w:t>Volym/hastighet</w:t>
      </w:r>
    </w:p>
    <w:p w14:paraId="61512267" w14:textId="77777777" w:rsidR="00C3626F" w:rsidRPr="00C3626F" w:rsidRDefault="00C3626F" w:rsidP="00C3626F">
      <w:pPr>
        <w:spacing w:after="0" w:line="240" w:lineRule="auto"/>
        <w:ind w:left="0" w:right="0"/>
        <w:rPr>
          <w:b/>
        </w:rPr>
      </w:pPr>
    </w:p>
    <w:p w14:paraId="00A1BF22" w14:textId="77777777" w:rsidR="00C3626F" w:rsidRPr="00C3626F" w:rsidRDefault="00C3626F" w:rsidP="00C3626F">
      <w:pPr>
        <w:spacing w:after="0" w:line="240" w:lineRule="auto"/>
        <w:ind w:left="1304" w:right="0" w:firstLine="1304"/>
        <w:rPr>
          <w:b/>
        </w:rPr>
      </w:pPr>
      <w:r w:rsidRPr="00C3626F">
        <w:rPr>
          <w:b/>
        </w:rPr>
        <w:t>60kg</w:t>
      </w:r>
      <w:r w:rsidRPr="00C3626F">
        <w:rPr>
          <w:b/>
        </w:rPr>
        <w:tab/>
        <w:t>70kg</w:t>
      </w:r>
      <w:r w:rsidRPr="00C3626F">
        <w:rPr>
          <w:b/>
        </w:rPr>
        <w:tab/>
        <w:t>80kg</w:t>
      </w:r>
      <w:r w:rsidRPr="00C3626F">
        <w:rPr>
          <w:b/>
        </w:rPr>
        <w:tab/>
        <w:t>90kg</w:t>
      </w:r>
    </w:p>
    <w:p w14:paraId="582E3C8A" w14:textId="77777777" w:rsidR="00C3626F" w:rsidRPr="00C3626F" w:rsidRDefault="00C3626F" w:rsidP="00C3626F">
      <w:pPr>
        <w:spacing w:after="0" w:line="240" w:lineRule="auto"/>
        <w:ind w:left="0" w:right="0" w:firstLine="1304"/>
        <w:rPr>
          <w:b/>
        </w:rPr>
      </w:pPr>
    </w:p>
    <w:p w14:paraId="00D55507" w14:textId="77777777" w:rsidR="00C3626F" w:rsidRPr="00C3626F" w:rsidRDefault="00C3626F" w:rsidP="00C3626F">
      <w:pPr>
        <w:spacing w:after="0" w:line="240" w:lineRule="auto"/>
        <w:ind w:left="0" w:right="0"/>
      </w:pPr>
    </w:p>
    <w:p w14:paraId="132B92C9" w14:textId="77777777" w:rsidR="00C3626F" w:rsidRPr="00C3626F" w:rsidRDefault="00C3626F" w:rsidP="00C3626F">
      <w:pPr>
        <w:spacing w:after="0" w:line="240" w:lineRule="auto"/>
        <w:ind w:left="0" w:right="0"/>
      </w:pPr>
      <w:r w:rsidRPr="00C3626F">
        <w:rPr>
          <w:b/>
        </w:rPr>
        <w:t>Ansikte/Sinus</w:t>
      </w:r>
      <w:r w:rsidRPr="00C3626F">
        <w:tab/>
        <w:t>60 ml</w:t>
      </w:r>
      <w:r w:rsidRPr="00C3626F">
        <w:tab/>
        <w:t>70 ml</w:t>
      </w:r>
      <w:r w:rsidRPr="00C3626F">
        <w:tab/>
        <w:t>80 ml</w:t>
      </w:r>
      <w:r w:rsidRPr="00C3626F">
        <w:tab/>
        <w:t>90 ml</w:t>
      </w:r>
    </w:p>
    <w:p w14:paraId="09AAE711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tab/>
      </w:r>
      <w:r w:rsidRPr="00C3626F">
        <w:tab/>
      </w:r>
      <w:r w:rsidRPr="00C3626F">
        <w:rPr>
          <w:lang w:val="en-US"/>
        </w:rPr>
        <w:t>1.5 ml/s</w:t>
      </w:r>
      <w:r w:rsidRPr="00C3626F">
        <w:rPr>
          <w:lang w:val="en-US"/>
        </w:rPr>
        <w:tab/>
        <w:t>1.8 ml/s</w:t>
      </w:r>
      <w:r w:rsidRPr="00C3626F">
        <w:rPr>
          <w:lang w:val="en-US"/>
        </w:rPr>
        <w:tab/>
        <w:t>2 ml/s</w:t>
      </w:r>
      <w:r w:rsidRPr="00C3626F">
        <w:rPr>
          <w:lang w:val="en-US"/>
        </w:rPr>
        <w:tab/>
        <w:t>2.3 ml/s</w:t>
      </w:r>
    </w:p>
    <w:p w14:paraId="7C6F1F12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4E07FE52" w14:textId="2A48896B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Aorta 120</w:t>
      </w:r>
      <w:r w:rsidR="00952456">
        <w:rPr>
          <w:b/>
          <w:lang w:val="en-US"/>
        </w:rPr>
        <w:t xml:space="preserve"> </w:t>
      </w:r>
      <w:r w:rsidR="229E5B07" w:rsidRPr="4B805688">
        <w:rPr>
          <w:b/>
          <w:bCs/>
          <w:lang w:val="en-US"/>
        </w:rPr>
        <w:t>kV</w:t>
      </w:r>
      <w:r>
        <w:tab/>
      </w:r>
      <w:r w:rsidRPr="00C3626F">
        <w:rPr>
          <w:lang w:val="en-US"/>
        </w:rPr>
        <w:t>67 ml</w:t>
      </w:r>
      <w:r>
        <w:tab/>
      </w:r>
      <w:r w:rsidRPr="00C3626F">
        <w:rPr>
          <w:lang w:val="en-US"/>
        </w:rPr>
        <w:t>78 ml</w:t>
      </w:r>
      <w:r>
        <w:tab/>
      </w:r>
      <w:r w:rsidRPr="00C3626F">
        <w:rPr>
          <w:lang w:val="en-US"/>
        </w:rPr>
        <w:t>89 ml</w:t>
      </w:r>
      <w:r>
        <w:tab/>
      </w:r>
      <w:r w:rsidRPr="00C3626F">
        <w:rPr>
          <w:lang w:val="en-US"/>
        </w:rPr>
        <w:t>100 ml</w:t>
      </w:r>
    </w:p>
    <w:p w14:paraId="23B46CED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  <w:t>3.4 ml/s</w:t>
      </w:r>
      <w:r w:rsidRPr="00C3626F">
        <w:rPr>
          <w:lang w:val="en-US"/>
        </w:rPr>
        <w:tab/>
        <w:t>4.0 ml/s</w:t>
      </w:r>
      <w:r w:rsidRPr="00C3626F">
        <w:rPr>
          <w:lang w:val="en-US"/>
        </w:rPr>
        <w:tab/>
        <w:t>4.5 ml/s</w:t>
      </w:r>
      <w:r w:rsidRPr="00C3626F">
        <w:rPr>
          <w:lang w:val="en-US"/>
        </w:rPr>
        <w:tab/>
        <w:t>5.0 ml/s</w:t>
      </w:r>
    </w:p>
    <w:p w14:paraId="5BC39178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78B08C78" w14:textId="3BCC9966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Aorta 100</w:t>
      </w:r>
      <w:r w:rsidR="00952456">
        <w:rPr>
          <w:b/>
          <w:lang w:val="en-US"/>
        </w:rPr>
        <w:t xml:space="preserve"> </w:t>
      </w:r>
      <w:r w:rsidR="6D774190" w:rsidRPr="4B805688">
        <w:rPr>
          <w:b/>
          <w:bCs/>
          <w:lang w:val="en-US"/>
        </w:rPr>
        <w:t>kV</w:t>
      </w:r>
      <w:r>
        <w:tab/>
      </w:r>
      <w:r w:rsidRPr="00C3626F">
        <w:rPr>
          <w:lang w:val="en-US"/>
        </w:rPr>
        <w:t>54 ml</w:t>
      </w:r>
      <w:r>
        <w:tab/>
      </w:r>
      <w:r w:rsidRPr="00C3626F">
        <w:rPr>
          <w:lang w:val="en-US"/>
        </w:rPr>
        <w:t>63 ml</w:t>
      </w:r>
      <w:r>
        <w:tab/>
      </w:r>
      <w:r w:rsidRPr="00C3626F">
        <w:rPr>
          <w:lang w:val="en-US"/>
        </w:rPr>
        <w:t>72 ml</w:t>
      </w:r>
      <w:r>
        <w:tab/>
      </w:r>
      <w:r w:rsidRPr="00C3626F">
        <w:rPr>
          <w:lang w:val="en-US"/>
        </w:rPr>
        <w:t>81 ml</w:t>
      </w:r>
    </w:p>
    <w:p w14:paraId="2809DCAB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  <w:t>2.7 ml/s</w:t>
      </w:r>
      <w:r w:rsidRPr="00C3626F">
        <w:rPr>
          <w:lang w:val="en-US"/>
        </w:rPr>
        <w:tab/>
        <w:t>3.2 ml/s</w:t>
      </w:r>
      <w:r w:rsidRPr="00C3626F">
        <w:rPr>
          <w:lang w:val="en-US"/>
        </w:rPr>
        <w:tab/>
        <w:t>3.6 ml/s</w:t>
      </w:r>
      <w:r w:rsidRPr="00C3626F">
        <w:rPr>
          <w:lang w:val="en-US"/>
        </w:rPr>
        <w:tab/>
        <w:t>4.1 ml/s</w:t>
      </w:r>
    </w:p>
    <w:p w14:paraId="1D635661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06F57AF1" w14:textId="3325BB7E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Aorta 90</w:t>
      </w:r>
      <w:r w:rsidR="00952456">
        <w:rPr>
          <w:b/>
          <w:lang w:val="en-US"/>
        </w:rPr>
        <w:t xml:space="preserve"> </w:t>
      </w:r>
      <w:r w:rsidR="738933EE" w:rsidRPr="4B805688">
        <w:rPr>
          <w:b/>
          <w:bCs/>
          <w:lang w:val="en-US"/>
        </w:rPr>
        <w:t>kV</w:t>
      </w:r>
      <w:r>
        <w:tab/>
      </w:r>
      <w:r w:rsidR="00FB7184">
        <w:tab/>
      </w:r>
      <w:r w:rsidRPr="00C3626F">
        <w:rPr>
          <w:lang w:val="en-US"/>
        </w:rPr>
        <w:t>47 ml</w:t>
      </w:r>
      <w:r>
        <w:tab/>
      </w:r>
      <w:r w:rsidRPr="00C3626F">
        <w:rPr>
          <w:lang w:val="en-US"/>
        </w:rPr>
        <w:t>55 ml</w:t>
      </w:r>
      <w:r>
        <w:tab/>
      </w:r>
      <w:r w:rsidRPr="00C3626F">
        <w:rPr>
          <w:lang w:val="en-US"/>
        </w:rPr>
        <w:t>63 ml</w:t>
      </w:r>
      <w:r>
        <w:tab/>
      </w:r>
      <w:r w:rsidRPr="00C3626F">
        <w:rPr>
          <w:lang w:val="en-US"/>
        </w:rPr>
        <w:t>71 ml</w:t>
      </w:r>
    </w:p>
    <w:p w14:paraId="127A2FC4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  <w:t>2.4 ml/s</w:t>
      </w:r>
      <w:r w:rsidRPr="00C3626F">
        <w:rPr>
          <w:lang w:val="en-US"/>
        </w:rPr>
        <w:tab/>
        <w:t>2.8 ml/s</w:t>
      </w:r>
      <w:r w:rsidRPr="00C3626F">
        <w:rPr>
          <w:lang w:val="en-US"/>
        </w:rPr>
        <w:tab/>
        <w:t>3.2 ml/s</w:t>
      </w:r>
      <w:r w:rsidRPr="00C3626F">
        <w:rPr>
          <w:lang w:val="en-US"/>
        </w:rPr>
        <w:tab/>
        <w:t>3.6 ml/s</w:t>
      </w:r>
    </w:p>
    <w:p w14:paraId="74873F3A" w14:textId="77777777" w:rsidR="00C3626F" w:rsidRPr="00C3626F" w:rsidRDefault="00C3626F" w:rsidP="00C3626F">
      <w:pPr>
        <w:spacing w:after="0" w:line="240" w:lineRule="auto"/>
        <w:ind w:left="0" w:right="0"/>
        <w:rPr>
          <w:b/>
          <w:lang w:val="en-US"/>
        </w:rPr>
      </w:pPr>
    </w:p>
    <w:p w14:paraId="039189C9" w14:textId="499697A8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Aorta 80</w:t>
      </w:r>
      <w:r w:rsidR="00952456">
        <w:rPr>
          <w:b/>
          <w:lang w:val="en-US"/>
        </w:rPr>
        <w:t xml:space="preserve"> </w:t>
      </w:r>
      <w:r w:rsidR="39C053C3" w:rsidRPr="4B805688">
        <w:rPr>
          <w:b/>
          <w:bCs/>
          <w:lang w:val="en-US"/>
        </w:rPr>
        <w:t>kV</w:t>
      </w:r>
      <w:r>
        <w:tab/>
      </w:r>
      <w:r w:rsidR="00156526">
        <w:tab/>
      </w:r>
      <w:r w:rsidRPr="00C3626F">
        <w:rPr>
          <w:lang w:val="en-US"/>
        </w:rPr>
        <w:t>41 ml</w:t>
      </w:r>
      <w:r>
        <w:tab/>
      </w:r>
      <w:r w:rsidRPr="00C3626F">
        <w:rPr>
          <w:lang w:val="en-US"/>
        </w:rPr>
        <w:t>48 ml</w:t>
      </w:r>
      <w:r>
        <w:tab/>
      </w:r>
      <w:r w:rsidRPr="00C3626F">
        <w:rPr>
          <w:lang w:val="en-US"/>
        </w:rPr>
        <w:t>55 ml</w:t>
      </w:r>
      <w:r>
        <w:tab/>
      </w:r>
      <w:r w:rsidRPr="00C3626F">
        <w:rPr>
          <w:lang w:val="en-US"/>
        </w:rPr>
        <w:t>62 ml</w:t>
      </w:r>
    </w:p>
    <w:p w14:paraId="015FA549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  <w:t>2.1 ml/s</w:t>
      </w:r>
      <w:r w:rsidRPr="00C3626F">
        <w:rPr>
          <w:lang w:val="en-US"/>
        </w:rPr>
        <w:tab/>
        <w:t>2.4 ml/s</w:t>
      </w:r>
      <w:r w:rsidRPr="00C3626F">
        <w:rPr>
          <w:lang w:val="en-US"/>
        </w:rPr>
        <w:tab/>
        <w:t>2.8 ml/s</w:t>
      </w:r>
      <w:r w:rsidRPr="00C3626F">
        <w:rPr>
          <w:lang w:val="en-US"/>
        </w:rPr>
        <w:tab/>
        <w:t>3.1 ml/s</w:t>
      </w:r>
    </w:p>
    <w:p w14:paraId="4D549D03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42185E79" w14:textId="3144DB6D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Aorta 70</w:t>
      </w:r>
      <w:r w:rsidR="00952456">
        <w:rPr>
          <w:b/>
          <w:lang w:val="en-US"/>
        </w:rPr>
        <w:t xml:space="preserve"> </w:t>
      </w:r>
      <w:r w:rsidR="3D79200B" w:rsidRPr="4B805688">
        <w:rPr>
          <w:b/>
          <w:bCs/>
          <w:lang w:val="en-US"/>
        </w:rPr>
        <w:t>kV</w:t>
      </w:r>
      <w:r>
        <w:tab/>
      </w:r>
      <w:r w:rsidR="00156526">
        <w:tab/>
      </w:r>
      <w:r w:rsidRPr="00C3626F">
        <w:rPr>
          <w:lang w:val="en-US"/>
        </w:rPr>
        <w:t>34 ml</w:t>
      </w:r>
      <w:r>
        <w:tab/>
      </w:r>
      <w:r w:rsidRPr="00C3626F">
        <w:rPr>
          <w:lang w:val="en-US"/>
        </w:rPr>
        <w:t>40 ml</w:t>
      </w:r>
      <w:r>
        <w:tab/>
      </w:r>
      <w:r w:rsidRPr="00C3626F">
        <w:rPr>
          <w:lang w:val="en-US"/>
        </w:rPr>
        <w:t>46 ml</w:t>
      </w:r>
      <w:r>
        <w:tab/>
      </w:r>
      <w:r w:rsidRPr="00C3626F">
        <w:rPr>
          <w:lang w:val="en-US"/>
        </w:rPr>
        <w:t>51 ml</w:t>
      </w:r>
    </w:p>
    <w:p w14:paraId="3BED19DB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  <w:t>1.7 ml/s</w:t>
      </w:r>
      <w:r w:rsidRPr="00C3626F">
        <w:rPr>
          <w:lang w:val="en-US"/>
        </w:rPr>
        <w:tab/>
        <w:t>2.0 ml/s</w:t>
      </w:r>
      <w:r w:rsidRPr="00C3626F">
        <w:rPr>
          <w:lang w:val="en-US"/>
        </w:rPr>
        <w:tab/>
        <w:t>2.3 ml/s</w:t>
      </w:r>
      <w:r w:rsidRPr="00C3626F">
        <w:rPr>
          <w:lang w:val="en-US"/>
        </w:rPr>
        <w:tab/>
        <w:t>2.6 ml/s</w:t>
      </w:r>
    </w:p>
    <w:p w14:paraId="1205AE7E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7F03D9A2" w14:textId="77777777" w:rsidR="00C3626F" w:rsidRPr="00C3626F" w:rsidRDefault="00C3626F" w:rsidP="00C3626F">
      <w:pPr>
        <w:spacing w:after="0" w:line="240" w:lineRule="auto"/>
        <w:ind w:left="0" w:right="0"/>
      </w:pPr>
      <w:r w:rsidRPr="00C3626F">
        <w:rPr>
          <w:b/>
        </w:rPr>
        <w:t>Aorta+ lungemboli</w:t>
      </w:r>
      <w:r w:rsidRPr="00C3626F">
        <w:tab/>
        <w:t>67 ml</w:t>
      </w:r>
      <w:r w:rsidRPr="00C3626F">
        <w:tab/>
        <w:t>78 ml</w:t>
      </w:r>
      <w:r w:rsidRPr="00C3626F">
        <w:tab/>
        <w:t>89 ml</w:t>
      </w:r>
      <w:r w:rsidRPr="00C3626F">
        <w:tab/>
        <w:t>100 ml</w:t>
      </w:r>
    </w:p>
    <w:p w14:paraId="51C10F17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tab/>
      </w:r>
      <w:r w:rsidRPr="00C3626F">
        <w:tab/>
      </w:r>
      <w:r w:rsidRPr="00C3626F">
        <w:rPr>
          <w:lang w:val="en-US"/>
        </w:rPr>
        <w:t>3.4 ml/s</w:t>
      </w:r>
      <w:r w:rsidRPr="00C3626F">
        <w:rPr>
          <w:lang w:val="en-US"/>
        </w:rPr>
        <w:tab/>
        <w:t>3.9 ml/s</w:t>
      </w:r>
      <w:r w:rsidRPr="00C3626F">
        <w:rPr>
          <w:lang w:val="en-US"/>
        </w:rPr>
        <w:tab/>
        <w:t>4.5 ml/s</w:t>
      </w:r>
      <w:r w:rsidRPr="00C3626F">
        <w:rPr>
          <w:lang w:val="en-US"/>
        </w:rPr>
        <w:tab/>
        <w:t>5.0 ml/s</w:t>
      </w:r>
    </w:p>
    <w:p w14:paraId="766CCD47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470C1A86" w14:textId="77777777" w:rsidR="00C3626F" w:rsidRPr="00C3626F" w:rsidRDefault="00C3626F" w:rsidP="00C3626F">
      <w:pPr>
        <w:spacing w:after="0" w:line="240" w:lineRule="auto"/>
        <w:ind w:left="0" w:right="0"/>
      </w:pPr>
      <w:r w:rsidRPr="00C3626F">
        <w:rPr>
          <w:b/>
        </w:rPr>
        <w:t>Aorta+ Buk venfas</w:t>
      </w:r>
      <w:r w:rsidRPr="00C3626F">
        <w:tab/>
        <w:t>86 ml</w:t>
      </w:r>
      <w:r w:rsidRPr="00C3626F">
        <w:tab/>
        <w:t>100 ml</w:t>
      </w:r>
      <w:r w:rsidRPr="00C3626F">
        <w:tab/>
        <w:t>114 ml</w:t>
      </w:r>
      <w:r w:rsidRPr="00C3626F">
        <w:tab/>
        <w:t>129 ml</w:t>
      </w:r>
    </w:p>
    <w:p w14:paraId="366258BA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tab/>
      </w:r>
      <w:r w:rsidRPr="00C3626F">
        <w:tab/>
      </w:r>
      <w:r w:rsidRPr="00C3626F">
        <w:rPr>
          <w:lang w:val="en-US"/>
        </w:rPr>
        <w:t>3.9 ml/s</w:t>
      </w:r>
      <w:r w:rsidRPr="00C3626F">
        <w:rPr>
          <w:lang w:val="en-US"/>
        </w:rPr>
        <w:tab/>
        <w:t>4.5 ml/s</w:t>
      </w:r>
      <w:r w:rsidRPr="00C3626F">
        <w:rPr>
          <w:lang w:val="en-US"/>
        </w:rPr>
        <w:tab/>
        <w:t>5.2 ml/s</w:t>
      </w:r>
      <w:r w:rsidRPr="00C3626F">
        <w:rPr>
          <w:lang w:val="en-US"/>
        </w:rPr>
        <w:tab/>
        <w:t>5.9 ml/s</w:t>
      </w:r>
    </w:p>
    <w:p w14:paraId="75F2AD6F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79F481AB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Aorta bukangio</w:t>
      </w:r>
      <w:r w:rsidRPr="00C3626F">
        <w:rPr>
          <w:lang w:val="en-US"/>
        </w:rPr>
        <w:tab/>
        <w:t>86 ml</w:t>
      </w:r>
      <w:r w:rsidRPr="00C3626F">
        <w:rPr>
          <w:lang w:val="en-US"/>
        </w:rPr>
        <w:tab/>
        <w:t>100 ml</w:t>
      </w:r>
      <w:r w:rsidRPr="00C3626F">
        <w:rPr>
          <w:lang w:val="en-US"/>
        </w:rPr>
        <w:tab/>
        <w:t>114 ml</w:t>
      </w:r>
      <w:r w:rsidRPr="00C3626F">
        <w:rPr>
          <w:lang w:val="en-US"/>
        </w:rPr>
        <w:tab/>
        <w:t>129 ml</w:t>
      </w:r>
    </w:p>
    <w:p w14:paraId="341F7130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  <w:t>3.4 ml/s</w:t>
      </w:r>
      <w:r w:rsidRPr="00C3626F">
        <w:rPr>
          <w:lang w:val="en-US"/>
        </w:rPr>
        <w:tab/>
        <w:t>4.0 ml/s</w:t>
      </w:r>
      <w:r w:rsidRPr="00C3626F">
        <w:rPr>
          <w:lang w:val="en-US"/>
        </w:rPr>
        <w:tab/>
        <w:t>4.6 ml/s</w:t>
      </w:r>
      <w:r w:rsidRPr="00C3626F">
        <w:rPr>
          <w:lang w:val="en-US"/>
        </w:rPr>
        <w:tab/>
        <w:t>5.2 ml/s</w:t>
      </w:r>
    </w:p>
    <w:p w14:paraId="3545FFDA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06C29E11" w14:textId="77777777" w:rsidR="00B458EC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lang w:val="en-US"/>
        </w:rPr>
        <w:lastRenderedPageBreak/>
        <w:tab/>
      </w:r>
      <w:r w:rsidRPr="00C3626F">
        <w:rPr>
          <w:lang w:val="en-US"/>
        </w:rPr>
        <w:tab/>
      </w:r>
      <w:r w:rsidRPr="00C3626F">
        <w:rPr>
          <w:lang w:val="en-US"/>
        </w:rPr>
        <w:tab/>
      </w:r>
    </w:p>
    <w:p w14:paraId="2FF566B8" w14:textId="79EC4311" w:rsidR="69CB4FFD" w:rsidRDefault="69CB4FFD" w:rsidP="69CB4FFD">
      <w:pPr>
        <w:spacing w:after="0" w:line="240" w:lineRule="auto"/>
        <w:ind w:left="0" w:right="0"/>
        <w:jc w:val="center"/>
        <w:rPr>
          <w:b/>
          <w:bCs/>
          <w:lang w:val="en-US"/>
        </w:rPr>
      </w:pPr>
    </w:p>
    <w:p w14:paraId="107D45D7" w14:textId="2015125D" w:rsidR="69CB4FFD" w:rsidRDefault="69CB4FFD" w:rsidP="69CB4FFD">
      <w:pPr>
        <w:spacing w:after="0" w:line="240" w:lineRule="auto"/>
        <w:ind w:left="0" w:right="0"/>
        <w:jc w:val="center"/>
        <w:rPr>
          <w:b/>
          <w:bCs/>
          <w:lang w:val="en-US"/>
        </w:rPr>
      </w:pPr>
    </w:p>
    <w:p w14:paraId="60D5A919" w14:textId="4E5BD3C7" w:rsidR="69CB4FFD" w:rsidRDefault="69CB4FFD" w:rsidP="69CB4FFD">
      <w:pPr>
        <w:spacing w:after="0" w:line="240" w:lineRule="auto"/>
        <w:ind w:left="0" w:right="0"/>
        <w:jc w:val="center"/>
        <w:rPr>
          <w:b/>
          <w:bCs/>
          <w:lang w:val="en-US"/>
        </w:rPr>
      </w:pPr>
    </w:p>
    <w:p w14:paraId="3CEA68B7" w14:textId="30C3863B" w:rsidR="69CB4FFD" w:rsidRDefault="69CB4FFD" w:rsidP="69CB4FFD">
      <w:pPr>
        <w:spacing w:after="0" w:line="240" w:lineRule="auto"/>
        <w:ind w:left="0" w:right="0"/>
        <w:jc w:val="center"/>
        <w:rPr>
          <w:b/>
          <w:bCs/>
          <w:lang w:val="en-US"/>
        </w:rPr>
      </w:pPr>
    </w:p>
    <w:p w14:paraId="576D8BB6" w14:textId="52D9567B" w:rsidR="69CB4FFD" w:rsidRDefault="69CB4FFD" w:rsidP="69CB4FFD">
      <w:pPr>
        <w:spacing w:after="0" w:line="240" w:lineRule="auto"/>
        <w:ind w:left="0" w:right="0"/>
        <w:jc w:val="center"/>
        <w:rPr>
          <w:b/>
          <w:bCs/>
          <w:lang w:val="en-US"/>
        </w:rPr>
      </w:pPr>
    </w:p>
    <w:p w14:paraId="597517A0" w14:textId="4B8C6ECE" w:rsidR="00C3626F" w:rsidRPr="00C3626F" w:rsidRDefault="00C3626F" w:rsidP="00B458EC">
      <w:pPr>
        <w:spacing w:after="0" w:line="240" w:lineRule="auto"/>
        <w:ind w:left="0" w:right="0"/>
        <w:jc w:val="center"/>
        <w:rPr>
          <w:b/>
          <w:lang w:val="en-US"/>
        </w:rPr>
      </w:pPr>
      <w:r w:rsidRPr="00C3626F">
        <w:rPr>
          <w:b/>
          <w:lang w:val="en-US"/>
        </w:rPr>
        <w:t>Volym/hastighet</w:t>
      </w:r>
    </w:p>
    <w:p w14:paraId="7C182F43" w14:textId="77777777" w:rsidR="00C3626F" w:rsidRPr="00C3626F" w:rsidRDefault="00C3626F" w:rsidP="00C3626F">
      <w:pPr>
        <w:spacing w:after="0" w:line="240" w:lineRule="auto"/>
        <w:ind w:left="0" w:right="0"/>
        <w:rPr>
          <w:b/>
          <w:lang w:val="en-US"/>
        </w:rPr>
      </w:pPr>
    </w:p>
    <w:p w14:paraId="46DA0AE3" w14:textId="77777777" w:rsidR="00C3626F" w:rsidRPr="00C3626F" w:rsidRDefault="00C3626F" w:rsidP="00C3626F">
      <w:pPr>
        <w:spacing w:after="0" w:line="240" w:lineRule="auto"/>
        <w:ind w:left="0" w:right="0"/>
        <w:rPr>
          <w:b/>
          <w:lang w:val="en-US"/>
        </w:rPr>
      </w:pPr>
      <w:r w:rsidRPr="00C3626F">
        <w:rPr>
          <w:b/>
          <w:lang w:val="en-US"/>
        </w:rPr>
        <w:tab/>
      </w:r>
      <w:r w:rsidRPr="00C3626F">
        <w:rPr>
          <w:b/>
          <w:lang w:val="en-US"/>
        </w:rPr>
        <w:tab/>
        <w:t>60 kg</w:t>
      </w:r>
      <w:r w:rsidRPr="00C3626F">
        <w:rPr>
          <w:b/>
          <w:lang w:val="en-US"/>
        </w:rPr>
        <w:tab/>
        <w:t>70 kg</w:t>
      </w:r>
      <w:r w:rsidRPr="00C3626F">
        <w:rPr>
          <w:b/>
          <w:lang w:val="en-US"/>
        </w:rPr>
        <w:tab/>
        <w:t>80 kg</w:t>
      </w:r>
      <w:r w:rsidRPr="00C3626F">
        <w:rPr>
          <w:b/>
          <w:lang w:val="en-US"/>
        </w:rPr>
        <w:tab/>
        <w:t>90 kg</w:t>
      </w:r>
    </w:p>
    <w:p w14:paraId="35E06F85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7E231EF9" w14:textId="30FBBAAD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Buk</w:t>
      </w:r>
      <w:r w:rsidR="28196D41" w:rsidRPr="69CB4FFD">
        <w:rPr>
          <w:b/>
          <w:bCs/>
          <w:lang w:val="en-US"/>
        </w:rPr>
        <w:t xml:space="preserve"> 120 kV</w:t>
      </w:r>
      <w:r>
        <w:tab/>
      </w:r>
      <w:r>
        <w:tab/>
      </w:r>
      <w:r w:rsidRPr="00C3626F">
        <w:rPr>
          <w:lang w:val="en-US"/>
        </w:rPr>
        <w:t>86 ml</w:t>
      </w:r>
      <w:r>
        <w:tab/>
      </w:r>
      <w:r w:rsidRPr="00C3626F">
        <w:rPr>
          <w:lang w:val="en-US"/>
        </w:rPr>
        <w:t>100 ml</w:t>
      </w:r>
      <w:r>
        <w:tab/>
      </w:r>
      <w:r w:rsidRPr="00C3626F">
        <w:rPr>
          <w:lang w:val="en-US"/>
        </w:rPr>
        <w:t>114 ml</w:t>
      </w:r>
      <w:r>
        <w:tab/>
      </w:r>
      <w:r w:rsidRPr="00C3626F">
        <w:rPr>
          <w:lang w:val="en-US"/>
        </w:rPr>
        <w:t>129 ml</w:t>
      </w:r>
    </w:p>
    <w:p w14:paraId="2468389C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  <w:t>2.5 ml/s</w:t>
      </w:r>
      <w:r w:rsidRPr="00C3626F">
        <w:rPr>
          <w:lang w:val="en-US"/>
        </w:rPr>
        <w:tab/>
        <w:t>2.9 ml/s</w:t>
      </w:r>
      <w:r w:rsidRPr="00C3626F">
        <w:rPr>
          <w:lang w:val="en-US"/>
        </w:rPr>
        <w:tab/>
        <w:t>3.4 ml/s</w:t>
      </w:r>
      <w:r w:rsidRPr="00C3626F">
        <w:rPr>
          <w:lang w:val="en-US"/>
        </w:rPr>
        <w:tab/>
        <w:t>3.7 ml/s</w:t>
      </w:r>
    </w:p>
    <w:p w14:paraId="4D507FC7" w14:textId="77777777" w:rsidR="00C3626F" w:rsidRPr="00C3626F" w:rsidRDefault="00C3626F" w:rsidP="00C3626F">
      <w:pPr>
        <w:spacing w:after="0" w:line="240" w:lineRule="auto"/>
        <w:ind w:left="0" w:right="0"/>
        <w:rPr>
          <w:b/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</w:r>
      <w:r w:rsidRPr="00C3626F">
        <w:rPr>
          <w:lang w:val="en-US"/>
        </w:rPr>
        <w:tab/>
      </w:r>
    </w:p>
    <w:p w14:paraId="2442DD98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Binjurar</w:t>
      </w:r>
      <w:r w:rsidRPr="00C3626F">
        <w:rPr>
          <w:b/>
          <w:lang w:val="en-US"/>
        </w:rPr>
        <w:tab/>
      </w:r>
      <w:r w:rsidRPr="00C3626F">
        <w:rPr>
          <w:lang w:val="en-US"/>
        </w:rPr>
        <w:tab/>
        <w:t>69 ml</w:t>
      </w:r>
      <w:r w:rsidRPr="00C3626F">
        <w:rPr>
          <w:lang w:val="en-US"/>
        </w:rPr>
        <w:tab/>
        <w:t>80 ml</w:t>
      </w:r>
      <w:r w:rsidRPr="00C3626F">
        <w:rPr>
          <w:lang w:val="en-US"/>
        </w:rPr>
        <w:tab/>
        <w:t>91 ml</w:t>
      </w:r>
      <w:r w:rsidRPr="00C3626F">
        <w:rPr>
          <w:lang w:val="en-US"/>
        </w:rPr>
        <w:tab/>
        <w:t>103 ml</w:t>
      </w:r>
    </w:p>
    <w:p w14:paraId="343BE411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  <w:t>2.3 ml/s</w:t>
      </w:r>
      <w:r w:rsidRPr="00C3626F">
        <w:rPr>
          <w:lang w:val="en-US"/>
        </w:rPr>
        <w:tab/>
        <w:t>2.7 ml/s</w:t>
      </w:r>
      <w:r w:rsidRPr="00C3626F">
        <w:rPr>
          <w:lang w:val="en-US"/>
        </w:rPr>
        <w:tab/>
        <w:t>3.0 ml/s</w:t>
      </w:r>
      <w:r w:rsidRPr="00C3626F">
        <w:rPr>
          <w:lang w:val="en-US"/>
        </w:rPr>
        <w:tab/>
        <w:t>3.4 ml/s</w:t>
      </w:r>
    </w:p>
    <w:p w14:paraId="78A91D77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0ADC4E67" w14:textId="77777777" w:rsidR="00C3626F" w:rsidRPr="00C3626F" w:rsidRDefault="00C3626F" w:rsidP="00C3626F">
      <w:pPr>
        <w:spacing w:after="0" w:line="240" w:lineRule="auto"/>
        <w:ind w:left="0" w:right="0"/>
      </w:pPr>
      <w:r w:rsidRPr="00C3626F">
        <w:rPr>
          <w:b/>
        </w:rPr>
        <w:t>Bäckenben angio</w:t>
      </w:r>
      <w:r w:rsidRPr="00C3626F">
        <w:tab/>
        <w:t>67 ml</w:t>
      </w:r>
      <w:r w:rsidRPr="00C3626F">
        <w:tab/>
        <w:t>78 ml</w:t>
      </w:r>
      <w:r w:rsidRPr="00C3626F">
        <w:tab/>
        <w:t>89 ml</w:t>
      </w:r>
      <w:r w:rsidRPr="00C3626F">
        <w:tab/>
        <w:t>100 ml</w:t>
      </w:r>
    </w:p>
    <w:p w14:paraId="40B875BF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tab/>
      </w:r>
      <w:r w:rsidRPr="00C3626F">
        <w:tab/>
      </w:r>
      <w:r w:rsidRPr="00C3626F">
        <w:rPr>
          <w:lang w:val="en-US"/>
        </w:rPr>
        <w:t>3.4 ml/s</w:t>
      </w:r>
      <w:r w:rsidRPr="00C3626F">
        <w:rPr>
          <w:lang w:val="en-US"/>
        </w:rPr>
        <w:tab/>
        <w:t>3.9 ml/s</w:t>
      </w:r>
      <w:r w:rsidRPr="00C3626F">
        <w:rPr>
          <w:lang w:val="en-US"/>
        </w:rPr>
        <w:tab/>
        <w:t>4.5 ml/s</w:t>
      </w:r>
      <w:r w:rsidRPr="00C3626F">
        <w:rPr>
          <w:lang w:val="en-US"/>
        </w:rPr>
        <w:tab/>
        <w:t>5.0 ml/s</w:t>
      </w:r>
    </w:p>
    <w:p w14:paraId="7F8A004B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6C3A2A44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Cerebral angio</w:t>
      </w:r>
      <w:r w:rsidRPr="00C3626F">
        <w:rPr>
          <w:lang w:val="en-US"/>
        </w:rPr>
        <w:tab/>
        <w:t>67 ml</w:t>
      </w:r>
      <w:r w:rsidRPr="00C3626F">
        <w:rPr>
          <w:lang w:val="en-US"/>
        </w:rPr>
        <w:tab/>
        <w:t>78 ml</w:t>
      </w:r>
      <w:r w:rsidRPr="00C3626F">
        <w:rPr>
          <w:lang w:val="en-US"/>
        </w:rPr>
        <w:tab/>
        <w:t>89 ml</w:t>
      </w:r>
      <w:r w:rsidRPr="00C3626F">
        <w:rPr>
          <w:lang w:val="en-US"/>
        </w:rPr>
        <w:tab/>
        <w:t>100 ml</w:t>
      </w:r>
    </w:p>
    <w:p w14:paraId="0E7457A3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  <w:t>3.9 ml/s</w:t>
      </w:r>
      <w:r w:rsidRPr="00C3626F">
        <w:rPr>
          <w:lang w:val="en-US"/>
        </w:rPr>
        <w:tab/>
        <w:t>4.6 ml/s</w:t>
      </w:r>
      <w:r w:rsidRPr="00C3626F">
        <w:rPr>
          <w:lang w:val="en-US"/>
        </w:rPr>
        <w:tab/>
        <w:t>5.2 ml/s</w:t>
      </w:r>
      <w:r w:rsidRPr="00C3626F">
        <w:rPr>
          <w:lang w:val="en-US"/>
        </w:rPr>
        <w:tab/>
        <w:t>5.9 ml/s</w:t>
      </w:r>
    </w:p>
    <w:p w14:paraId="2052AF1B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1F145CB4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Cerebral angio</w:t>
      </w:r>
      <w:r w:rsidRPr="00C3626F">
        <w:rPr>
          <w:lang w:val="en-US"/>
        </w:rPr>
        <w:t xml:space="preserve">+ </w:t>
      </w:r>
      <w:r w:rsidRPr="00C3626F">
        <w:rPr>
          <w:b/>
          <w:lang w:val="en-US"/>
        </w:rPr>
        <w:tab/>
      </w:r>
      <w:r w:rsidRPr="00C3626F">
        <w:rPr>
          <w:lang w:val="en-US"/>
        </w:rPr>
        <w:t>69 ml</w:t>
      </w:r>
      <w:r w:rsidRPr="00C3626F">
        <w:rPr>
          <w:lang w:val="en-US"/>
        </w:rPr>
        <w:tab/>
        <w:t>80 ml</w:t>
      </w:r>
      <w:r w:rsidRPr="00C3626F">
        <w:rPr>
          <w:lang w:val="en-US"/>
        </w:rPr>
        <w:tab/>
        <w:t>91 ml</w:t>
      </w:r>
      <w:r w:rsidRPr="00C3626F">
        <w:rPr>
          <w:lang w:val="en-US"/>
        </w:rPr>
        <w:tab/>
        <w:t>103 ml</w:t>
      </w:r>
    </w:p>
    <w:p w14:paraId="6B351A36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halskärl</w:t>
      </w:r>
      <w:r w:rsidRPr="00C3626F">
        <w:rPr>
          <w:lang w:val="en-US"/>
        </w:rPr>
        <w:tab/>
      </w:r>
      <w:r w:rsidRPr="00C3626F">
        <w:rPr>
          <w:lang w:val="en-US"/>
        </w:rPr>
        <w:tab/>
        <w:t>3,5 ml/s</w:t>
      </w:r>
      <w:r w:rsidRPr="00C3626F">
        <w:rPr>
          <w:lang w:val="en-US"/>
        </w:rPr>
        <w:tab/>
        <w:t>4,0 ml/s</w:t>
      </w:r>
      <w:r w:rsidRPr="00C3626F">
        <w:rPr>
          <w:lang w:val="en-US"/>
        </w:rPr>
        <w:tab/>
        <w:t>4.6 ml/s</w:t>
      </w:r>
      <w:r w:rsidRPr="00C3626F">
        <w:rPr>
          <w:lang w:val="en-US"/>
        </w:rPr>
        <w:tab/>
        <w:t>5,2 ml/s</w:t>
      </w:r>
    </w:p>
    <w:p w14:paraId="6F3B8BFD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5A766B36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Hals mjukdelar</w:t>
      </w:r>
      <w:r w:rsidRPr="00C3626F">
        <w:rPr>
          <w:lang w:val="en-US"/>
        </w:rPr>
        <w:tab/>
        <w:t>77 ml</w:t>
      </w:r>
      <w:r w:rsidRPr="00C3626F">
        <w:rPr>
          <w:lang w:val="en-US"/>
        </w:rPr>
        <w:tab/>
        <w:t>90 ml</w:t>
      </w:r>
      <w:r w:rsidRPr="00C3626F">
        <w:rPr>
          <w:lang w:val="en-US"/>
        </w:rPr>
        <w:tab/>
        <w:t>103 ml</w:t>
      </w:r>
      <w:r w:rsidRPr="00C3626F">
        <w:rPr>
          <w:lang w:val="en-US"/>
        </w:rPr>
        <w:tab/>
        <w:t>116 ml</w:t>
      </w:r>
    </w:p>
    <w:p w14:paraId="0BFBCBAA" w14:textId="05A3BD79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  <w:t>1.9 ml/s</w:t>
      </w:r>
      <w:r w:rsidRPr="00C3626F">
        <w:rPr>
          <w:lang w:val="en-US"/>
        </w:rPr>
        <w:tab/>
        <w:t>2.</w:t>
      </w:r>
      <w:r w:rsidR="3297FCB8" w:rsidRPr="00C3626F">
        <w:rPr>
          <w:lang w:val="en-US"/>
        </w:rPr>
        <w:t>0</w:t>
      </w:r>
      <w:r w:rsidR="7A03C237" w:rsidRPr="00C3626F">
        <w:rPr>
          <w:lang w:val="en-US"/>
        </w:rPr>
        <w:t xml:space="preserve"> ml/s</w:t>
      </w:r>
      <w:r w:rsidRPr="00C3626F">
        <w:rPr>
          <w:lang w:val="en-US"/>
        </w:rPr>
        <w:tab/>
      </w:r>
      <w:r w:rsidR="7A03C237" w:rsidRPr="00C3626F">
        <w:rPr>
          <w:lang w:val="en-US"/>
        </w:rPr>
        <w:t>2.</w:t>
      </w:r>
      <w:r w:rsidRPr="00C3626F">
        <w:rPr>
          <w:lang w:val="en-US"/>
        </w:rPr>
        <w:t>3 ml/s</w:t>
      </w:r>
      <w:r w:rsidRPr="00C3626F">
        <w:rPr>
          <w:lang w:val="en-US"/>
        </w:rPr>
        <w:tab/>
        <w:t>2.6 ml/s</w:t>
      </w:r>
    </w:p>
    <w:p w14:paraId="55C0F274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662220BC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Hals/thorax/buk fas 1</w:t>
      </w:r>
      <w:r w:rsidRPr="00C3626F">
        <w:rPr>
          <w:lang w:val="en-US"/>
        </w:rPr>
        <w:tab/>
        <w:t>69 ml</w:t>
      </w:r>
      <w:r w:rsidRPr="00C3626F">
        <w:rPr>
          <w:lang w:val="en-US"/>
        </w:rPr>
        <w:tab/>
        <w:t>80 ml</w:t>
      </w:r>
      <w:r w:rsidRPr="00C3626F">
        <w:rPr>
          <w:lang w:val="en-US"/>
        </w:rPr>
        <w:tab/>
        <w:t>91 ml</w:t>
      </w:r>
      <w:r w:rsidRPr="00C3626F">
        <w:rPr>
          <w:lang w:val="en-US"/>
        </w:rPr>
        <w:tab/>
        <w:t>103 ml</w:t>
      </w:r>
    </w:p>
    <w:p w14:paraId="464EA8E8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  <w:t>1.7 ml/s</w:t>
      </w:r>
      <w:r w:rsidRPr="00C3626F">
        <w:rPr>
          <w:lang w:val="en-US"/>
        </w:rPr>
        <w:tab/>
        <w:t>2.0 ml/s</w:t>
      </w:r>
      <w:r w:rsidRPr="00C3626F">
        <w:rPr>
          <w:lang w:val="en-US"/>
        </w:rPr>
        <w:tab/>
        <w:t>2.3 ml/s</w:t>
      </w:r>
      <w:r w:rsidRPr="00C3626F">
        <w:rPr>
          <w:lang w:val="en-US"/>
        </w:rPr>
        <w:tab/>
        <w:t>2.6 ml/s</w:t>
      </w:r>
    </w:p>
    <w:p w14:paraId="52B2B99A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2D87234F" w14:textId="609288CB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Hals/thor</w:t>
      </w:r>
      <w:r w:rsidR="00484F85">
        <w:rPr>
          <w:b/>
          <w:lang w:val="en-US"/>
        </w:rPr>
        <w:t>a</w:t>
      </w:r>
      <w:r w:rsidRPr="00C3626F">
        <w:rPr>
          <w:b/>
          <w:lang w:val="en-US"/>
        </w:rPr>
        <w:t>x/buk fas 2</w:t>
      </w:r>
      <w:r w:rsidRPr="00C3626F">
        <w:rPr>
          <w:lang w:val="en-US"/>
        </w:rPr>
        <w:tab/>
        <w:t>21 ml</w:t>
      </w:r>
      <w:r w:rsidRPr="00C3626F">
        <w:rPr>
          <w:lang w:val="en-US"/>
        </w:rPr>
        <w:tab/>
        <w:t>24 ml</w:t>
      </w:r>
      <w:r w:rsidRPr="00C3626F">
        <w:rPr>
          <w:lang w:val="en-US"/>
        </w:rPr>
        <w:tab/>
        <w:t>27 ml</w:t>
      </w:r>
      <w:r w:rsidRPr="00C3626F">
        <w:rPr>
          <w:lang w:val="en-US"/>
        </w:rPr>
        <w:tab/>
        <w:t>31 ml</w:t>
      </w:r>
    </w:p>
    <w:p w14:paraId="346269CA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  <w:t>2.1 ml/s</w:t>
      </w:r>
      <w:r w:rsidRPr="00C3626F">
        <w:rPr>
          <w:lang w:val="en-US"/>
        </w:rPr>
        <w:tab/>
        <w:t>2.4 ml/s</w:t>
      </w:r>
      <w:r w:rsidRPr="00C3626F">
        <w:rPr>
          <w:lang w:val="en-US"/>
        </w:rPr>
        <w:tab/>
        <w:t>2.7 ml/s</w:t>
      </w:r>
      <w:r w:rsidRPr="00C3626F">
        <w:rPr>
          <w:lang w:val="en-US"/>
        </w:rPr>
        <w:tab/>
        <w:t>3.1 ml/s</w:t>
      </w:r>
    </w:p>
    <w:p w14:paraId="3E8126ED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7BBF22F1" w14:textId="77777777" w:rsidR="00C3626F" w:rsidRPr="00C3626F" w:rsidRDefault="00C3626F" w:rsidP="00C3626F">
      <w:pPr>
        <w:spacing w:after="0" w:line="240" w:lineRule="auto"/>
        <w:ind w:left="0" w:right="0"/>
      </w:pPr>
      <w:r w:rsidRPr="00C3626F">
        <w:rPr>
          <w:b/>
        </w:rPr>
        <w:t>Hjärna</w:t>
      </w:r>
      <w:r w:rsidRPr="00C3626F">
        <w:rPr>
          <w:b/>
        </w:rPr>
        <w:tab/>
      </w:r>
      <w:r w:rsidRPr="00C3626F">
        <w:tab/>
        <w:t>77 ml</w:t>
      </w:r>
      <w:r w:rsidRPr="00C3626F">
        <w:tab/>
        <w:t>90 ml</w:t>
      </w:r>
      <w:r w:rsidRPr="00C3626F">
        <w:tab/>
        <w:t>103 ml</w:t>
      </w:r>
      <w:r w:rsidRPr="00C3626F">
        <w:tab/>
        <w:t>116 ml</w:t>
      </w:r>
    </w:p>
    <w:p w14:paraId="6EAC7760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tab/>
      </w:r>
      <w:r w:rsidRPr="00C3626F">
        <w:tab/>
      </w:r>
      <w:r w:rsidRPr="00C3626F">
        <w:rPr>
          <w:lang w:val="en-US"/>
        </w:rPr>
        <w:t>0.7 ml/s</w:t>
      </w:r>
      <w:r w:rsidRPr="00C3626F">
        <w:rPr>
          <w:lang w:val="en-US"/>
        </w:rPr>
        <w:tab/>
        <w:t>0.8 ml/s</w:t>
      </w:r>
      <w:r w:rsidRPr="00C3626F">
        <w:rPr>
          <w:lang w:val="en-US"/>
        </w:rPr>
        <w:tab/>
        <w:t>0.9 ml/s</w:t>
      </w:r>
      <w:r w:rsidRPr="00C3626F">
        <w:rPr>
          <w:lang w:val="en-US"/>
        </w:rPr>
        <w:tab/>
        <w:t>1.1 ml/s</w:t>
      </w:r>
    </w:p>
    <w:p w14:paraId="696C9994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064CBEC7" w14:textId="5AA6A0C4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 xml:space="preserve">Lever/pancreas 3 fas </w:t>
      </w:r>
      <w:r>
        <w:tab/>
      </w:r>
      <w:r w:rsidRPr="00C3626F">
        <w:rPr>
          <w:lang w:val="en-US"/>
        </w:rPr>
        <w:t>129 ml</w:t>
      </w:r>
      <w:r>
        <w:tab/>
      </w:r>
      <w:r w:rsidRPr="00C3626F">
        <w:rPr>
          <w:lang w:val="en-US"/>
        </w:rPr>
        <w:t>150 ml</w:t>
      </w:r>
      <w:r>
        <w:tab/>
      </w:r>
      <w:r w:rsidR="7A03C237" w:rsidRPr="69CB4FFD">
        <w:rPr>
          <w:lang w:val="en-US"/>
        </w:rPr>
        <w:t>17</w:t>
      </w:r>
      <w:r w:rsidR="05A174AB" w:rsidRPr="69CB4FFD">
        <w:rPr>
          <w:lang w:val="en-US"/>
        </w:rPr>
        <w:t>1</w:t>
      </w:r>
      <w:r w:rsidRPr="00C3626F">
        <w:rPr>
          <w:lang w:val="en-US"/>
        </w:rPr>
        <w:t xml:space="preserve"> ml</w:t>
      </w:r>
      <w:r>
        <w:tab/>
      </w:r>
      <w:r w:rsidR="7A03C237" w:rsidRPr="69CB4FFD">
        <w:rPr>
          <w:lang w:val="en-US"/>
        </w:rPr>
        <w:t>17</w:t>
      </w:r>
      <w:r w:rsidR="100925C5" w:rsidRPr="69CB4FFD">
        <w:rPr>
          <w:lang w:val="en-US"/>
        </w:rPr>
        <w:t>1</w:t>
      </w:r>
      <w:r w:rsidRPr="00C3626F">
        <w:rPr>
          <w:lang w:val="en-US"/>
        </w:rPr>
        <w:t xml:space="preserve"> ml</w:t>
      </w:r>
    </w:p>
    <w:p w14:paraId="493F7D02" w14:textId="1361315E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Män</w:t>
      </w:r>
      <w:r>
        <w:tab/>
      </w:r>
      <w:r>
        <w:tab/>
      </w:r>
      <w:r w:rsidRPr="00C3626F">
        <w:rPr>
          <w:lang w:val="en-US"/>
        </w:rPr>
        <w:t>5.2 ml/s</w:t>
      </w:r>
      <w:r>
        <w:tab/>
      </w:r>
      <w:r w:rsidRPr="00C3626F">
        <w:rPr>
          <w:lang w:val="en-US"/>
        </w:rPr>
        <w:t>5.7 ml/s</w:t>
      </w:r>
      <w:r>
        <w:tab/>
      </w:r>
      <w:r w:rsidR="290C680D" w:rsidRPr="69CB4FFD">
        <w:rPr>
          <w:lang w:val="en-US"/>
        </w:rPr>
        <w:t>6.8</w:t>
      </w:r>
      <w:r w:rsidRPr="00C3626F">
        <w:rPr>
          <w:lang w:val="en-US"/>
        </w:rPr>
        <w:t xml:space="preserve"> ml/s</w:t>
      </w:r>
      <w:r>
        <w:tab/>
      </w:r>
      <w:r w:rsidR="35A09BF0" w:rsidRPr="69CB4FFD">
        <w:rPr>
          <w:lang w:val="en-US"/>
        </w:rPr>
        <w:t>6.8</w:t>
      </w:r>
      <w:r w:rsidRPr="00C3626F">
        <w:rPr>
          <w:lang w:val="en-US"/>
        </w:rPr>
        <w:t xml:space="preserve"> ml/s</w:t>
      </w:r>
    </w:p>
    <w:p w14:paraId="23AB8FB8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07B53F18" w14:textId="03EEFDCA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Lever Pancreas 3 fas</w:t>
      </w:r>
      <w:r>
        <w:tab/>
      </w:r>
      <w:r w:rsidRPr="00C3626F">
        <w:rPr>
          <w:lang w:val="en-US"/>
        </w:rPr>
        <w:t>120 ml</w:t>
      </w:r>
      <w:r>
        <w:tab/>
      </w:r>
      <w:r w:rsidRPr="00C3626F">
        <w:rPr>
          <w:lang w:val="en-US"/>
        </w:rPr>
        <w:t>140 ml</w:t>
      </w:r>
      <w:r>
        <w:tab/>
      </w:r>
      <w:r w:rsidR="7A03C237" w:rsidRPr="69CB4FFD">
        <w:rPr>
          <w:lang w:val="en-US"/>
        </w:rPr>
        <w:t>1</w:t>
      </w:r>
      <w:r w:rsidR="00D26E64" w:rsidRPr="69CB4FFD">
        <w:rPr>
          <w:lang w:val="en-US"/>
        </w:rPr>
        <w:t>4</w:t>
      </w:r>
      <w:r w:rsidR="7A03C237" w:rsidRPr="69CB4FFD">
        <w:rPr>
          <w:lang w:val="en-US"/>
        </w:rPr>
        <w:t>0</w:t>
      </w:r>
      <w:r w:rsidRPr="00C3626F">
        <w:rPr>
          <w:lang w:val="en-US"/>
        </w:rPr>
        <w:t xml:space="preserve"> ml</w:t>
      </w:r>
      <w:r>
        <w:tab/>
      </w:r>
      <w:r w:rsidR="7A03C237" w:rsidRPr="69CB4FFD">
        <w:rPr>
          <w:lang w:val="en-US"/>
        </w:rPr>
        <w:t>1</w:t>
      </w:r>
      <w:r w:rsidR="027B300D" w:rsidRPr="69CB4FFD">
        <w:rPr>
          <w:lang w:val="en-US"/>
        </w:rPr>
        <w:t>4</w:t>
      </w:r>
      <w:r w:rsidR="7A03C237" w:rsidRPr="69CB4FFD">
        <w:rPr>
          <w:lang w:val="en-US"/>
        </w:rPr>
        <w:t>0</w:t>
      </w:r>
      <w:r w:rsidRPr="00C3626F">
        <w:rPr>
          <w:lang w:val="en-US"/>
        </w:rPr>
        <w:t xml:space="preserve"> ml</w:t>
      </w:r>
    </w:p>
    <w:p w14:paraId="4F422681" w14:textId="03E6637A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Kvinnor</w:t>
      </w:r>
      <w:r>
        <w:tab/>
      </w:r>
      <w:r>
        <w:tab/>
      </w:r>
      <w:r w:rsidRPr="00C3626F">
        <w:rPr>
          <w:lang w:val="en-US"/>
        </w:rPr>
        <w:t>4.8 ml/s</w:t>
      </w:r>
      <w:r>
        <w:tab/>
      </w:r>
      <w:r w:rsidRPr="00C3626F">
        <w:rPr>
          <w:lang w:val="en-US"/>
        </w:rPr>
        <w:t>5.6 ml/s</w:t>
      </w:r>
      <w:r>
        <w:tab/>
      </w:r>
      <w:r w:rsidRPr="00C3626F">
        <w:rPr>
          <w:lang w:val="en-US"/>
        </w:rPr>
        <w:t>5.</w:t>
      </w:r>
      <w:r w:rsidR="3A36930F" w:rsidRPr="69CB4FFD">
        <w:rPr>
          <w:lang w:val="en-US"/>
        </w:rPr>
        <w:t>6</w:t>
      </w:r>
      <w:r w:rsidRPr="00C3626F">
        <w:rPr>
          <w:lang w:val="en-US"/>
        </w:rPr>
        <w:t xml:space="preserve"> ml/s</w:t>
      </w:r>
      <w:r>
        <w:tab/>
      </w:r>
      <w:r w:rsidRPr="00C3626F">
        <w:rPr>
          <w:lang w:val="en-US"/>
        </w:rPr>
        <w:t>5.</w:t>
      </w:r>
      <w:r w:rsidR="273184DE" w:rsidRPr="69CB4FFD">
        <w:rPr>
          <w:lang w:val="en-US"/>
        </w:rPr>
        <w:t>6</w:t>
      </w:r>
      <w:r w:rsidRPr="00C3626F">
        <w:rPr>
          <w:lang w:val="en-US"/>
        </w:rPr>
        <w:t xml:space="preserve"> ml/s</w:t>
      </w:r>
    </w:p>
    <w:p w14:paraId="37CBF1D7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260989D1" w14:textId="39C70A93" w:rsidR="00C3626F" w:rsidRPr="00C3626F" w:rsidRDefault="00C3626F" w:rsidP="00C3626F">
      <w:pPr>
        <w:spacing w:after="0" w:line="240" w:lineRule="auto"/>
        <w:ind w:left="0" w:right="0"/>
        <w:rPr>
          <w:b/>
          <w:bCs/>
          <w:lang w:val="en-US"/>
        </w:rPr>
      </w:pPr>
      <w:r w:rsidRPr="00C3626F">
        <w:rPr>
          <w:b/>
          <w:bCs/>
          <w:lang w:val="en-US"/>
        </w:rPr>
        <w:t>Lungemboli</w:t>
      </w:r>
      <w:r>
        <w:tab/>
      </w:r>
      <w:r w:rsidRPr="00C3626F">
        <w:rPr>
          <w:b/>
          <w:bCs/>
          <w:lang w:val="en-US"/>
        </w:rPr>
        <w:t xml:space="preserve">100 </w:t>
      </w:r>
      <w:r w:rsidR="6FD3A7D1" w:rsidRPr="4B805688">
        <w:rPr>
          <w:b/>
          <w:bCs/>
          <w:lang w:val="en-US"/>
        </w:rPr>
        <w:t>kV</w:t>
      </w:r>
      <w:r>
        <w:tab/>
      </w:r>
      <w:r w:rsidRPr="00C3626F">
        <w:rPr>
          <w:lang w:val="en-US"/>
        </w:rPr>
        <w:t>44 ml</w:t>
      </w:r>
      <w:r>
        <w:tab/>
      </w:r>
      <w:r w:rsidRPr="00C3626F">
        <w:rPr>
          <w:lang w:val="en-US"/>
        </w:rPr>
        <w:t>51 ml</w:t>
      </w:r>
      <w:r>
        <w:tab/>
      </w:r>
      <w:r w:rsidRPr="00C3626F">
        <w:rPr>
          <w:lang w:val="en-US"/>
        </w:rPr>
        <w:t>59 ml</w:t>
      </w:r>
      <w:r>
        <w:tab/>
      </w:r>
      <w:r w:rsidRPr="00C3626F">
        <w:rPr>
          <w:lang w:val="en-US"/>
        </w:rPr>
        <w:t>66 ml</w:t>
      </w:r>
      <w:r>
        <w:tab/>
      </w:r>
    </w:p>
    <w:p w14:paraId="56F8E00E" w14:textId="1C548ACA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bCs/>
          <w:lang w:val="en-US"/>
        </w:rPr>
        <w:t xml:space="preserve"> Siemens, Cannon </w:t>
      </w:r>
      <w:r>
        <w:tab/>
      </w:r>
      <w:r w:rsidRPr="00C3626F">
        <w:rPr>
          <w:lang w:val="en-US"/>
        </w:rPr>
        <w:t>3.</w:t>
      </w:r>
      <w:r w:rsidR="46E38AE4" w:rsidRPr="69CB4FFD">
        <w:rPr>
          <w:lang w:val="en-US"/>
        </w:rPr>
        <w:t>7</w:t>
      </w:r>
      <w:r w:rsidRPr="00C3626F">
        <w:rPr>
          <w:lang w:val="en-US"/>
        </w:rPr>
        <w:t xml:space="preserve"> ml/s</w:t>
      </w:r>
      <w:r>
        <w:tab/>
      </w:r>
      <w:r w:rsidRPr="00C3626F">
        <w:rPr>
          <w:lang w:val="en-US"/>
        </w:rPr>
        <w:t>4.3 ml/s</w:t>
      </w:r>
      <w:r>
        <w:tab/>
      </w:r>
      <w:r w:rsidRPr="00C3626F">
        <w:rPr>
          <w:lang w:val="en-US"/>
        </w:rPr>
        <w:t>4.9 ml/s</w:t>
      </w:r>
      <w:r>
        <w:tab/>
      </w:r>
      <w:r w:rsidRPr="00C3626F">
        <w:rPr>
          <w:lang w:val="en-US"/>
        </w:rPr>
        <w:t>5.5 ml/s</w:t>
      </w:r>
    </w:p>
    <w:p w14:paraId="24B85DB7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4FF00D25" w14:textId="23ED83B1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bCs/>
          <w:lang w:val="en-US"/>
        </w:rPr>
        <w:t xml:space="preserve">Lungemboli 90 </w:t>
      </w:r>
      <w:r w:rsidR="717C2FE8" w:rsidRPr="4B805688">
        <w:rPr>
          <w:b/>
          <w:bCs/>
          <w:lang w:val="en-US"/>
        </w:rPr>
        <w:t>kV</w:t>
      </w:r>
      <w:r>
        <w:tab/>
      </w:r>
      <w:r w:rsidRPr="00C3626F">
        <w:rPr>
          <w:lang w:val="en-US"/>
        </w:rPr>
        <w:t>39 ml</w:t>
      </w:r>
      <w:r>
        <w:tab/>
      </w:r>
      <w:r w:rsidRPr="00C3626F">
        <w:rPr>
          <w:lang w:val="en-US"/>
        </w:rPr>
        <w:t>46 ml</w:t>
      </w:r>
      <w:r>
        <w:tab/>
      </w:r>
      <w:r w:rsidRPr="00C3626F">
        <w:rPr>
          <w:lang w:val="en-US"/>
        </w:rPr>
        <w:t>53 ml</w:t>
      </w:r>
      <w:r>
        <w:tab/>
      </w:r>
      <w:r w:rsidRPr="00C3626F">
        <w:rPr>
          <w:lang w:val="en-US"/>
        </w:rPr>
        <w:t>59 ml</w:t>
      </w:r>
    </w:p>
    <w:p w14:paraId="47353236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bCs/>
          <w:lang w:val="en-US"/>
        </w:rPr>
        <w:t>Siemens, Cannon</w:t>
      </w:r>
      <w:r w:rsidRPr="00C3626F">
        <w:rPr>
          <w:lang w:val="en-US"/>
        </w:rPr>
        <w:tab/>
        <w:t>3.3 ml/s</w:t>
      </w:r>
      <w:r w:rsidRPr="00C3626F">
        <w:rPr>
          <w:lang w:val="en-US"/>
        </w:rPr>
        <w:tab/>
        <w:t>3.8 ml/s</w:t>
      </w:r>
      <w:r w:rsidRPr="00C3626F">
        <w:rPr>
          <w:lang w:val="en-US"/>
        </w:rPr>
        <w:tab/>
        <w:t>4.4 ml/s</w:t>
      </w:r>
      <w:r w:rsidRPr="00C3626F">
        <w:rPr>
          <w:lang w:val="en-US"/>
        </w:rPr>
        <w:tab/>
        <w:t>4.9 ml/s</w:t>
      </w:r>
    </w:p>
    <w:p w14:paraId="5ED41F6D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0AC68253" w14:textId="69E1F26B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bCs/>
          <w:lang w:val="en-US"/>
        </w:rPr>
        <w:t xml:space="preserve">Lungemboli 80 </w:t>
      </w:r>
      <w:r w:rsidR="4FD4DB85" w:rsidRPr="4B805688">
        <w:rPr>
          <w:b/>
          <w:bCs/>
          <w:lang w:val="en-US"/>
        </w:rPr>
        <w:t>kV</w:t>
      </w:r>
      <w:r>
        <w:tab/>
      </w:r>
      <w:r w:rsidRPr="00C3626F">
        <w:rPr>
          <w:lang w:val="en-US"/>
        </w:rPr>
        <w:t>34 ml</w:t>
      </w:r>
      <w:r>
        <w:tab/>
      </w:r>
      <w:r w:rsidRPr="00C3626F">
        <w:rPr>
          <w:lang w:val="en-US"/>
        </w:rPr>
        <w:t>40 ml</w:t>
      </w:r>
      <w:r>
        <w:tab/>
      </w:r>
      <w:r w:rsidRPr="00C3626F">
        <w:rPr>
          <w:lang w:val="en-US"/>
        </w:rPr>
        <w:t>46 ml</w:t>
      </w:r>
      <w:r>
        <w:tab/>
      </w:r>
      <w:r w:rsidRPr="00C3626F">
        <w:rPr>
          <w:lang w:val="en-US"/>
        </w:rPr>
        <w:t>51 ml</w:t>
      </w:r>
    </w:p>
    <w:p w14:paraId="7C8268F0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bCs/>
          <w:lang w:val="en-US"/>
        </w:rPr>
        <w:t>Siemens, Cannon</w:t>
      </w:r>
      <w:r w:rsidRPr="00C3626F">
        <w:rPr>
          <w:lang w:val="en-US"/>
        </w:rPr>
        <w:tab/>
        <w:t>2.8 ml/s</w:t>
      </w:r>
      <w:r w:rsidRPr="00C3626F">
        <w:rPr>
          <w:lang w:val="en-US"/>
        </w:rPr>
        <w:tab/>
        <w:t>3.3 ml/s</w:t>
      </w:r>
      <w:r w:rsidRPr="00C3626F">
        <w:rPr>
          <w:lang w:val="en-US"/>
        </w:rPr>
        <w:tab/>
        <w:t>3.8 ml/s</w:t>
      </w:r>
      <w:r w:rsidRPr="00C3626F">
        <w:rPr>
          <w:lang w:val="en-US"/>
        </w:rPr>
        <w:tab/>
        <w:t>4.3 ml/s</w:t>
      </w:r>
    </w:p>
    <w:p w14:paraId="0657434D" w14:textId="77777777" w:rsidR="00B458EC" w:rsidRDefault="00B458EC" w:rsidP="00C3626F">
      <w:pPr>
        <w:spacing w:after="0" w:line="240" w:lineRule="auto"/>
        <w:ind w:left="1304" w:right="0" w:firstLine="1304"/>
        <w:rPr>
          <w:b/>
          <w:lang w:val="en-US"/>
        </w:rPr>
      </w:pPr>
    </w:p>
    <w:p w14:paraId="10951F54" w14:textId="77777777" w:rsidR="00B458EC" w:rsidRDefault="00B458EC" w:rsidP="00C3626F">
      <w:pPr>
        <w:spacing w:after="0" w:line="240" w:lineRule="auto"/>
        <w:ind w:left="1304" w:right="0" w:firstLine="1304"/>
        <w:rPr>
          <w:b/>
          <w:lang w:val="en-US"/>
        </w:rPr>
      </w:pPr>
    </w:p>
    <w:p w14:paraId="73A0AD64" w14:textId="77777777" w:rsidR="00B458EC" w:rsidRDefault="00B458EC" w:rsidP="00C3626F">
      <w:pPr>
        <w:spacing w:after="0" w:line="240" w:lineRule="auto"/>
        <w:ind w:left="1304" w:right="0" w:firstLine="1304"/>
        <w:rPr>
          <w:b/>
          <w:lang w:val="en-US"/>
        </w:rPr>
      </w:pPr>
    </w:p>
    <w:p w14:paraId="13338698" w14:textId="77777777" w:rsidR="00B458EC" w:rsidRDefault="00B458EC" w:rsidP="00C3626F">
      <w:pPr>
        <w:spacing w:after="0" w:line="240" w:lineRule="auto"/>
        <w:ind w:left="1304" w:right="0" w:firstLine="1304"/>
        <w:rPr>
          <w:b/>
          <w:lang w:val="en-US"/>
        </w:rPr>
      </w:pPr>
    </w:p>
    <w:p w14:paraId="52EAC1F0" w14:textId="77777777" w:rsidR="00B458EC" w:rsidRDefault="00B458EC" w:rsidP="00C3626F">
      <w:pPr>
        <w:spacing w:after="0" w:line="240" w:lineRule="auto"/>
        <w:ind w:left="1304" w:right="0" w:firstLine="1304"/>
        <w:rPr>
          <w:b/>
          <w:lang w:val="en-US"/>
        </w:rPr>
      </w:pPr>
    </w:p>
    <w:p w14:paraId="3200C7A2" w14:textId="1F6A9A9E" w:rsidR="00C3626F" w:rsidRDefault="00C3626F" w:rsidP="00F142C1">
      <w:pPr>
        <w:spacing w:after="0" w:line="240" w:lineRule="auto"/>
        <w:ind w:left="2608" w:right="0" w:firstLine="1304"/>
        <w:rPr>
          <w:b/>
          <w:lang w:val="en-US"/>
        </w:rPr>
      </w:pPr>
      <w:r w:rsidRPr="00C3626F">
        <w:rPr>
          <w:b/>
          <w:lang w:val="en-US"/>
        </w:rPr>
        <w:t>Volym/ hastighet</w:t>
      </w:r>
    </w:p>
    <w:p w14:paraId="10BFE5E0" w14:textId="77777777" w:rsidR="00B458EC" w:rsidRPr="00C3626F" w:rsidRDefault="00B458EC" w:rsidP="00C3626F">
      <w:pPr>
        <w:spacing w:after="0" w:line="240" w:lineRule="auto"/>
        <w:ind w:left="1304" w:right="0" w:firstLine="1304"/>
        <w:rPr>
          <w:b/>
          <w:lang w:val="en-US"/>
        </w:rPr>
      </w:pPr>
    </w:p>
    <w:p w14:paraId="62F762D9" w14:textId="77777777" w:rsidR="00C3626F" w:rsidRPr="00C3626F" w:rsidRDefault="00C3626F" w:rsidP="00C3626F">
      <w:pPr>
        <w:spacing w:after="0" w:line="240" w:lineRule="auto"/>
        <w:ind w:left="1304" w:right="0" w:firstLine="1304"/>
        <w:rPr>
          <w:lang w:val="en-US"/>
        </w:rPr>
      </w:pPr>
    </w:p>
    <w:p w14:paraId="4798063C" w14:textId="77777777" w:rsidR="00C3626F" w:rsidRPr="00C3626F" w:rsidRDefault="00C3626F" w:rsidP="00C3626F">
      <w:pPr>
        <w:spacing w:after="0" w:line="240" w:lineRule="auto"/>
        <w:ind w:left="1304" w:right="0" w:firstLine="1304"/>
        <w:rPr>
          <w:b/>
          <w:lang w:val="en-US"/>
        </w:rPr>
      </w:pPr>
      <w:r w:rsidRPr="00C3626F">
        <w:rPr>
          <w:b/>
          <w:lang w:val="en-US"/>
        </w:rPr>
        <w:t>60 kg</w:t>
      </w:r>
      <w:r w:rsidRPr="00C3626F">
        <w:rPr>
          <w:b/>
          <w:lang w:val="en-US"/>
        </w:rPr>
        <w:tab/>
        <w:t>70 kg</w:t>
      </w:r>
      <w:r w:rsidRPr="00C3626F">
        <w:rPr>
          <w:b/>
          <w:lang w:val="en-US"/>
        </w:rPr>
        <w:tab/>
        <w:t>80 kg</w:t>
      </w:r>
      <w:r w:rsidRPr="00C3626F">
        <w:rPr>
          <w:b/>
          <w:lang w:val="en-US"/>
        </w:rPr>
        <w:tab/>
        <w:t>90 kg</w:t>
      </w:r>
    </w:p>
    <w:p w14:paraId="2E33F8C0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1ADAA622" w14:textId="1C1DD9E6" w:rsidR="00C3626F" w:rsidRPr="00C3626F" w:rsidRDefault="00C3626F" w:rsidP="00C3626F">
      <w:pPr>
        <w:spacing w:after="0" w:line="240" w:lineRule="auto"/>
        <w:ind w:left="0" w:right="0"/>
      </w:pPr>
      <w:r w:rsidRPr="00C3626F">
        <w:rPr>
          <w:b/>
        </w:rPr>
        <w:t xml:space="preserve">Lungemboli 100 </w:t>
      </w:r>
      <w:r w:rsidR="1397FA66" w:rsidRPr="4B805688">
        <w:rPr>
          <w:b/>
          <w:bCs/>
        </w:rPr>
        <w:t>kV</w:t>
      </w:r>
      <w:r w:rsidRPr="00C3626F">
        <w:tab/>
        <w:t>55 ml</w:t>
      </w:r>
      <w:r w:rsidRPr="00C3626F">
        <w:tab/>
        <w:t>64 ml</w:t>
      </w:r>
      <w:r w:rsidRPr="00C3626F">
        <w:tab/>
        <w:t>73 ml</w:t>
      </w:r>
      <w:r w:rsidRPr="00C3626F">
        <w:tab/>
        <w:t>82 ml</w:t>
      </w:r>
    </w:p>
    <w:p w14:paraId="51242BA9" w14:textId="59EB68C0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bCs/>
          <w:lang w:val="en-US"/>
        </w:rPr>
        <w:t xml:space="preserve">GE </w:t>
      </w:r>
      <w:r w:rsidR="00114655">
        <w:rPr>
          <w:b/>
          <w:bCs/>
          <w:lang w:val="en-US"/>
        </w:rPr>
        <w:t>O</w:t>
      </w:r>
      <w:r w:rsidRPr="00C3626F">
        <w:rPr>
          <w:b/>
          <w:bCs/>
          <w:lang w:val="en-US"/>
        </w:rPr>
        <w:t>ptima</w:t>
      </w:r>
      <w:r w:rsidRPr="00C3626F">
        <w:rPr>
          <w:lang w:val="en-US"/>
        </w:rPr>
        <w:tab/>
      </w:r>
      <w:r w:rsidRPr="00C3626F">
        <w:rPr>
          <w:lang w:val="en-US"/>
        </w:rPr>
        <w:tab/>
        <w:t>3.7 ml/s</w:t>
      </w:r>
      <w:r w:rsidRPr="00C3626F">
        <w:rPr>
          <w:lang w:val="en-US"/>
        </w:rPr>
        <w:tab/>
        <w:t>4.3 ml/s</w:t>
      </w:r>
      <w:r w:rsidRPr="00C3626F">
        <w:rPr>
          <w:lang w:val="en-US"/>
        </w:rPr>
        <w:tab/>
        <w:t>4.9 ml/s</w:t>
      </w:r>
      <w:r w:rsidRPr="00C3626F">
        <w:rPr>
          <w:lang w:val="en-US"/>
        </w:rPr>
        <w:tab/>
        <w:t>5.5</w:t>
      </w:r>
      <w:r w:rsidR="0005347B">
        <w:rPr>
          <w:lang w:val="en-US"/>
        </w:rPr>
        <w:t xml:space="preserve"> ml/s</w:t>
      </w:r>
    </w:p>
    <w:p w14:paraId="73ABCCE8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20E0CA4F" w14:textId="403D1D07" w:rsidR="00C3626F" w:rsidRPr="00C3626F" w:rsidRDefault="00C3626F" w:rsidP="00C3626F">
      <w:pPr>
        <w:spacing w:after="0" w:line="240" w:lineRule="auto"/>
        <w:ind w:left="0" w:right="0"/>
        <w:rPr>
          <w:b/>
          <w:lang w:val="en-US"/>
        </w:rPr>
      </w:pPr>
      <w:r w:rsidRPr="00C3626F">
        <w:rPr>
          <w:b/>
          <w:lang w:val="en-US"/>
        </w:rPr>
        <w:t xml:space="preserve">Lungemboli 90 </w:t>
      </w:r>
      <w:r w:rsidR="2FC752BD" w:rsidRPr="4B805688">
        <w:rPr>
          <w:b/>
          <w:bCs/>
          <w:lang w:val="en-US"/>
        </w:rPr>
        <w:t>kV</w:t>
      </w:r>
      <w:r>
        <w:tab/>
      </w:r>
      <w:r w:rsidRPr="00C3626F">
        <w:rPr>
          <w:lang w:val="en-US"/>
        </w:rPr>
        <w:t>50 ml</w:t>
      </w:r>
      <w:r>
        <w:tab/>
      </w:r>
      <w:r w:rsidRPr="00C3626F">
        <w:rPr>
          <w:lang w:val="en-US"/>
        </w:rPr>
        <w:t>58ml</w:t>
      </w:r>
      <w:r>
        <w:tab/>
      </w:r>
      <w:r w:rsidRPr="00C3626F">
        <w:rPr>
          <w:lang w:val="en-US"/>
        </w:rPr>
        <w:t>66 ml</w:t>
      </w:r>
      <w:r>
        <w:tab/>
      </w:r>
      <w:r w:rsidRPr="00C3626F">
        <w:rPr>
          <w:lang w:val="en-US"/>
        </w:rPr>
        <w:t>75 ml</w:t>
      </w:r>
    </w:p>
    <w:p w14:paraId="6ABDED12" w14:textId="0EE310AF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bCs/>
          <w:lang w:val="en-US"/>
        </w:rPr>
        <w:t xml:space="preserve">GE </w:t>
      </w:r>
      <w:r w:rsidR="00114655">
        <w:rPr>
          <w:b/>
          <w:bCs/>
          <w:lang w:val="en-US"/>
        </w:rPr>
        <w:t>O</w:t>
      </w:r>
      <w:r w:rsidRPr="00C3626F">
        <w:rPr>
          <w:b/>
          <w:bCs/>
          <w:lang w:val="en-US"/>
        </w:rPr>
        <w:t>ptima</w:t>
      </w:r>
      <w:r w:rsidRPr="00C3626F">
        <w:rPr>
          <w:lang w:val="en-US"/>
        </w:rPr>
        <w:tab/>
      </w:r>
      <w:r w:rsidRPr="00C3626F">
        <w:rPr>
          <w:lang w:val="en-US"/>
        </w:rPr>
        <w:tab/>
        <w:t>3.3 ml/s</w:t>
      </w:r>
      <w:r w:rsidRPr="00C3626F">
        <w:rPr>
          <w:lang w:val="en-US"/>
        </w:rPr>
        <w:tab/>
        <w:t>3.9 ml/s</w:t>
      </w:r>
      <w:r w:rsidRPr="00C3626F">
        <w:rPr>
          <w:lang w:val="en-US"/>
        </w:rPr>
        <w:tab/>
        <w:t>4.4 ml/s</w:t>
      </w:r>
      <w:r w:rsidRPr="00C3626F">
        <w:rPr>
          <w:lang w:val="en-US"/>
        </w:rPr>
        <w:tab/>
        <w:t>5.0 ml/s</w:t>
      </w:r>
    </w:p>
    <w:p w14:paraId="133CCA78" w14:textId="77777777" w:rsidR="00C3626F" w:rsidRPr="00C3626F" w:rsidRDefault="00C3626F" w:rsidP="00C3626F">
      <w:pPr>
        <w:spacing w:after="0" w:line="240" w:lineRule="auto"/>
        <w:ind w:left="0" w:right="0"/>
        <w:rPr>
          <w:b/>
          <w:lang w:val="en-US"/>
        </w:rPr>
      </w:pPr>
    </w:p>
    <w:p w14:paraId="1E302BE5" w14:textId="038F7288" w:rsidR="00C3626F" w:rsidRPr="00C3626F" w:rsidRDefault="00C3626F" w:rsidP="00C3626F">
      <w:pPr>
        <w:spacing w:after="0" w:line="240" w:lineRule="auto"/>
        <w:ind w:left="0" w:right="0"/>
      </w:pPr>
      <w:r w:rsidRPr="00C3626F">
        <w:rPr>
          <w:b/>
          <w:lang w:val="en-US"/>
        </w:rPr>
        <w:t xml:space="preserve">Lungemboli 80 </w:t>
      </w:r>
      <w:r w:rsidR="48250F50" w:rsidRPr="4B805688">
        <w:rPr>
          <w:b/>
          <w:bCs/>
          <w:lang w:val="en-US"/>
        </w:rPr>
        <w:t>kV</w:t>
      </w:r>
      <w:r>
        <w:tab/>
      </w:r>
      <w:r w:rsidRPr="00C3626F">
        <w:rPr>
          <w:lang w:val="en-US"/>
        </w:rPr>
        <w:t>43 ml</w:t>
      </w:r>
      <w:r>
        <w:tab/>
      </w:r>
      <w:r w:rsidRPr="00C3626F">
        <w:rPr>
          <w:lang w:val="en-US"/>
        </w:rPr>
        <w:t>50 ml</w:t>
      </w:r>
      <w:r>
        <w:tab/>
      </w:r>
      <w:r w:rsidRPr="00C3626F">
        <w:rPr>
          <w:lang w:val="en-US"/>
        </w:rPr>
        <w:t>57 ml</w:t>
      </w:r>
      <w:r>
        <w:tab/>
      </w:r>
      <w:r w:rsidRPr="00C3626F">
        <w:rPr>
          <w:lang w:val="en-US"/>
        </w:rPr>
        <w:t xml:space="preserve">64 </w:t>
      </w:r>
      <w:r w:rsidRPr="00C3626F">
        <w:t>ml</w:t>
      </w:r>
    </w:p>
    <w:p w14:paraId="3910C2EA" w14:textId="05D3E6BB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bCs/>
        </w:rPr>
        <w:t xml:space="preserve">GE </w:t>
      </w:r>
      <w:r w:rsidR="00114655">
        <w:rPr>
          <w:b/>
          <w:bCs/>
        </w:rPr>
        <w:t>O</w:t>
      </w:r>
      <w:r w:rsidRPr="00C3626F">
        <w:rPr>
          <w:b/>
          <w:bCs/>
        </w:rPr>
        <w:t>ptima</w:t>
      </w:r>
      <w:r w:rsidRPr="00C3626F">
        <w:tab/>
      </w:r>
      <w:r w:rsidRPr="00C3626F">
        <w:tab/>
      </w:r>
      <w:r w:rsidRPr="00C3626F">
        <w:rPr>
          <w:lang w:val="en-US"/>
        </w:rPr>
        <w:t>2.9 ml/s</w:t>
      </w:r>
      <w:r w:rsidRPr="00C3626F">
        <w:rPr>
          <w:lang w:val="en-US"/>
        </w:rPr>
        <w:tab/>
        <w:t>3.3 ml/s</w:t>
      </w:r>
      <w:r w:rsidRPr="00C3626F">
        <w:rPr>
          <w:lang w:val="en-US"/>
        </w:rPr>
        <w:tab/>
        <w:t>3.8 ml/s</w:t>
      </w:r>
      <w:r w:rsidRPr="00C3626F">
        <w:rPr>
          <w:lang w:val="en-US"/>
        </w:rPr>
        <w:tab/>
        <w:t>4.3 ml/s</w:t>
      </w:r>
    </w:p>
    <w:p w14:paraId="531252DD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</w:r>
      <w:r w:rsidRPr="00C3626F">
        <w:rPr>
          <w:lang w:val="en-US"/>
        </w:rPr>
        <w:tab/>
      </w:r>
    </w:p>
    <w:p w14:paraId="0101C98C" w14:textId="77777777" w:rsidR="00C3626F" w:rsidRPr="00C3626F" w:rsidRDefault="00C3626F" w:rsidP="00C3626F">
      <w:pPr>
        <w:spacing w:after="0" w:line="240" w:lineRule="auto"/>
        <w:ind w:left="0" w:right="0"/>
        <w:rPr>
          <w:b/>
          <w:lang w:val="en-US"/>
        </w:rPr>
      </w:pPr>
      <w:r w:rsidRPr="00C3626F">
        <w:rPr>
          <w:b/>
          <w:lang w:val="en-US"/>
        </w:rPr>
        <w:t xml:space="preserve">Lungemboli mindre </w:t>
      </w:r>
      <w:r w:rsidRPr="00C3626F">
        <w:rPr>
          <w:b/>
          <w:lang w:val="en-US"/>
        </w:rPr>
        <w:tab/>
      </w:r>
      <w:r w:rsidRPr="00C3626F">
        <w:rPr>
          <w:lang w:val="en-US"/>
        </w:rPr>
        <w:t>77 ml</w:t>
      </w:r>
      <w:r w:rsidRPr="00C3626F">
        <w:rPr>
          <w:lang w:val="en-US"/>
        </w:rPr>
        <w:tab/>
        <w:t>90 ml</w:t>
      </w:r>
      <w:r w:rsidRPr="00C3626F">
        <w:rPr>
          <w:lang w:val="en-US"/>
        </w:rPr>
        <w:tab/>
        <w:t>103 ml</w:t>
      </w:r>
      <w:r w:rsidRPr="00C3626F">
        <w:rPr>
          <w:lang w:val="en-US"/>
        </w:rPr>
        <w:tab/>
        <w:t>116 ml</w:t>
      </w:r>
    </w:p>
    <w:p w14:paraId="3C9DAA7E" w14:textId="17FDADB0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än 40 år /muskolös</w:t>
      </w:r>
      <w:r>
        <w:tab/>
      </w:r>
      <w:r w:rsidRPr="00C3626F">
        <w:rPr>
          <w:lang w:val="en-US"/>
        </w:rPr>
        <w:t>4.8 ml/s</w:t>
      </w:r>
      <w:r>
        <w:tab/>
      </w:r>
      <w:r w:rsidRPr="00C3626F">
        <w:rPr>
          <w:lang w:val="en-US"/>
        </w:rPr>
        <w:t>5.6 ml/s</w:t>
      </w:r>
      <w:r>
        <w:tab/>
      </w:r>
      <w:r w:rsidRPr="00C3626F">
        <w:rPr>
          <w:lang w:val="en-US"/>
        </w:rPr>
        <w:t>6.4 ml/s</w:t>
      </w:r>
      <w:r>
        <w:tab/>
      </w:r>
      <w:r w:rsidRPr="00C3626F">
        <w:rPr>
          <w:lang w:val="en-US"/>
        </w:rPr>
        <w:t>7.3 ml/</w:t>
      </w:r>
      <w:r w:rsidR="55ED308B" w:rsidRPr="69CB4FFD">
        <w:rPr>
          <w:lang w:val="en-US"/>
        </w:rPr>
        <w:t>s</w:t>
      </w:r>
    </w:p>
    <w:p w14:paraId="07A28B2E" w14:textId="31298ED8" w:rsidR="00C3626F" w:rsidRPr="00C3626F" w:rsidRDefault="00C3626F" w:rsidP="00C3626F">
      <w:pPr>
        <w:spacing w:after="0" w:line="240" w:lineRule="auto"/>
        <w:ind w:left="0" w:right="0"/>
        <w:rPr>
          <w:b/>
          <w:lang w:val="en-US"/>
        </w:rPr>
      </w:pPr>
      <w:r w:rsidRPr="00C3626F">
        <w:rPr>
          <w:b/>
          <w:lang w:val="en-US"/>
        </w:rPr>
        <w:t xml:space="preserve">/gravid 100 </w:t>
      </w:r>
      <w:r w:rsidR="0BE518D9" w:rsidRPr="4B805688">
        <w:rPr>
          <w:b/>
          <w:bCs/>
          <w:lang w:val="en-US"/>
        </w:rPr>
        <w:t>kV</w:t>
      </w:r>
    </w:p>
    <w:p w14:paraId="01C215C4" w14:textId="77777777" w:rsidR="00C3626F" w:rsidRPr="00C3626F" w:rsidRDefault="00C3626F" w:rsidP="00C3626F">
      <w:pPr>
        <w:spacing w:after="0" w:line="240" w:lineRule="auto"/>
        <w:ind w:left="0" w:right="0"/>
        <w:rPr>
          <w:b/>
          <w:lang w:val="en-US"/>
        </w:rPr>
      </w:pPr>
    </w:p>
    <w:p w14:paraId="0DC9C092" w14:textId="77777777" w:rsidR="00C3626F" w:rsidRPr="00C3626F" w:rsidRDefault="00C3626F" w:rsidP="00C3626F">
      <w:pPr>
        <w:spacing w:after="0" w:line="240" w:lineRule="auto"/>
        <w:ind w:left="0" w:right="0"/>
        <w:rPr>
          <w:b/>
          <w:lang w:val="en-US"/>
        </w:rPr>
      </w:pPr>
      <w:r w:rsidRPr="00C3626F">
        <w:rPr>
          <w:b/>
          <w:lang w:val="en-US"/>
        </w:rPr>
        <w:t xml:space="preserve">Lungemboli mindre </w:t>
      </w:r>
      <w:r w:rsidRPr="00C3626F">
        <w:rPr>
          <w:b/>
          <w:lang w:val="en-US"/>
        </w:rPr>
        <w:tab/>
      </w:r>
      <w:r w:rsidRPr="00C3626F">
        <w:rPr>
          <w:lang w:val="en-US"/>
        </w:rPr>
        <w:t>69 ml</w:t>
      </w:r>
      <w:r w:rsidRPr="00C3626F">
        <w:rPr>
          <w:lang w:val="en-US"/>
        </w:rPr>
        <w:tab/>
        <w:t>81 ml</w:t>
      </w:r>
      <w:r w:rsidRPr="00C3626F">
        <w:rPr>
          <w:lang w:val="en-US"/>
        </w:rPr>
        <w:tab/>
        <w:t>93 ml</w:t>
      </w:r>
      <w:r w:rsidRPr="00C3626F">
        <w:rPr>
          <w:lang w:val="en-US"/>
        </w:rPr>
        <w:tab/>
        <w:t>104 ml</w:t>
      </w:r>
    </w:p>
    <w:p w14:paraId="0FED55A5" w14:textId="27B0CF8B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än 40 år /muskolös</w:t>
      </w:r>
      <w:r>
        <w:tab/>
      </w:r>
      <w:r w:rsidRPr="00C3626F">
        <w:rPr>
          <w:lang w:val="en-US"/>
        </w:rPr>
        <w:t>4.3 ml/s</w:t>
      </w:r>
      <w:r>
        <w:tab/>
      </w:r>
      <w:r w:rsidRPr="00C3626F">
        <w:rPr>
          <w:lang w:val="en-US"/>
        </w:rPr>
        <w:t>5.1 ml/s</w:t>
      </w:r>
      <w:r>
        <w:tab/>
      </w:r>
      <w:r w:rsidRPr="00C3626F">
        <w:rPr>
          <w:lang w:val="en-US"/>
        </w:rPr>
        <w:t>5.8 ml/s</w:t>
      </w:r>
      <w:r>
        <w:tab/>
      </w:r>
      <w:r w:rsidRPr="00C3626F">
        <w:rPr>
          <w:lang w:val="en-US"/>
        </w:rPr>
        <w:t>6.5 ml/</w:t>
      </w:r>
      <w:r w:rsidR="630744D9" w:rsidRPr="69CB4FFD">
        <w:rPr>
          <w:lang w:val="en-US"/>
        </w:rPr>
        <w:t>s</w:t>
      </w:r>
    </w:p>
    <w:p w14:paraId="1EFB52B1" w14:textId="2259BA3B" w:rsidR="00C3626F" w:rsidRPr="00C3626F" w:rsidRDefault="00C3626F" w:rsidP="00C3626F">
      <w:pPr>
        <w:spacing w:after="0" w:line="240" w:lineRule="auto"/>
        <w:ind w:left="0" w:right="0"/>
        <w:rPr>
          <w:b/>
          <w:lang w:val="en-US"/>
        </w:rPr>
      </w:pPr>
      <w:r w:rsidRPr="00C3626F">
        <w:rPr>
          <w:b/>
          <w:lang w:val="en-US"/>
        </w:rPr>
        <w:t xml:space="preserve">/gravid 90 </w:t>
      </w:r>
      <w:r w:rsidR="53053122" w:rsidRPr="4B805688">
        <w:rPr>
          <w:b/>
          <w:bCs/>
          <w:lang w:val="en-US"/>
        </w:rPr>
        <w:t>kV</w:t>
      </w:r>
    </w:p>
    <w:p w14:paraId="2AA0092C" w14:textId="77777777" w:rsidR="00C3626F" w:rsidRPr="00C3626F" w:rsidRDefault="00C3626F" w:rsidP="00C3626F">
      <w:pPr>
        <w:spacing w:after="0" w:line="240" w:lineRule="auto"/>
        <w:ind w:left="0" w:right="0"/>
        <w:rPr>
          <w:b/>
          <w:lang w:val="en-US"/>
        </w:rPr>
      </w:pPr>
    </w:p>
    <w:p w14:paraId="588CB1A7" w14:textId="2D28A846" w:rsidR="00C3626F" w:rsidRPr="00C3626F" w:rsidRDefault="00C3626F" w:rsidP="00C3626F">
      <w:pPr>
        <w:spacing w:after="0" w:line="240" w:lineRule="auto"/>
        <w:ind w:left="0" w:right="0"/>
        <w:rPr>
          <w:b/>
          <w:lang w:val="en-US"/>
        </w:rPr>
      </w:pPr>
      <w:r w:rsidRPr="00C3626F">
        <w:rPr>
          <w:b/>
          <w:lang w:val="en-US"/>
        </w:rPr>
        <w:t xml:space="preserve">Lungemboli mindre </w:t>
      </w:r>
      <w:r w:rsidRPr="00C3626F">
        <w:rPr>
          <w:b/>
          <w:lang w:val="en-US"/>
        </w:rPr>
        <w:tab/>
      </w:r>
      <w:r w:rsidRPr="00C3626F">
        <w:rPr>
          <w:lang w:val="en-US"/>
        </w:rPr>
        <w:t>62 ml</w:t>
      </w:r>
      <w:r w:rsidRPr="00C3626F">
        <w:rPr>
          <w:lang w:val="en-US"/>
        </w:rPr>
        <w:tab/>
        <w:t>72 ml</w:t>
      </w:r>
      <w:r w:rsidRPr="00C3626F">
        <w:rPr>
          <w:lang w:val="en-US"/>
        </w:rPr>
        <w:tab/>
        <w:t>82 ml</w:t>
      </w:r>
      <w:r w:rsidRPr="00C3626F">
        <w:rPr>
          <w:lang w:val="en-US"/>
        </w:rPr>
        <w:tab/>
      </w:r>
      <w:r w:rsidR="00590CC2">
        <w:rPr>
          <w:lang w:val="en-US"/>
        </w:rPr>
        <w:t xml:space="preserve"> </w:t>
      </w:r>
      <w:r w:rsidRPr="00C3626F">
        <w:rPr>
          <w:lang w:val="en-US"/>
        </w:rPr>
        <w:t>93 ml</w:t>
      </w:r>
    </w:p>
    <w:p w14:paraId="28883740" w14:textId="7D51F922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än 40 år /muskolös</w:t>
      </w:r>
      <w:r>
        <w:tab/>
      </w:r>
      <w:r w:rsidRPr="00C3626F">
        <w:rPr>
          <w:lang w:val="en-US"/>
        </w:rPr>
        <w:t>3.9 ml/s</w:t>
      </w:r>
      <w:r>
        <w:tab/>
      </w:r>
      <w:r w:rsidRPr="00C3626F">
        <w:rPr>
          <w:lang w:val="en-US"/>
        </w:rPr>
        <w:t>4.5 ml/s</w:t>
      </w:r>
      <w:r>
        <w:tab/>
      </w:r>
      <w:r w:rsidRPr="00C3626F">
        <w:rPr>
          <w:lang w:val="en-US"/>
        </w:rPr>
        <w:t>5.1 ml/s</w:t>
      </w:r>
      <w:r>
        <w:tab/>
      </w:r>
      <w:r w:rsidRPr="00C3626F">
        <w:rPr>
          <w:lang w:val="en-US"/>
        </w:rPr>
        <w:t>5.8 ml/</w:t>
      </w:r>
      <w:r w:rsidR="580D8095" w:rsidRPr="69CB4FFD">
        <w:rPr>
          <w:lang w:val="en-US"/>
        </w:rPr>
        <w:t>s</w:t>
      </w:r>
    </w:p>
    <w:p w14:paraId="0CBC5517" w14:textId="674A2107" w:rsidR="00C3626F" w:rsidRPr="00C3626F" w:rsidRDefault="00C3626F" w:rsidP="00C3626F">
      <w:pPr>
        <w:spacing w:after="0" w:line="240" w:lineRule="auto"/>
        <w:ind w:left="0" w:right="0"/>
        <w:rPr>
          <w:b/>
          <w:lang w:val="en-US"/>
        </w:rPr>
      </w:pPr>
      <w:r w:rsidRPr="00C3626F">
        <w:rPr>
          <w:b/>
          <w:lang w:val="en-US"/>
        </w:rPr>
        <w:t xml:space="preserve">/gravid 80 </w:t>
      </w:r>
      <w:r w:rsidR="3F20962C" w:rsidRPr="4B805688">
        <w:rPr>
          <w:b/>
          <w:bCs/>
          <w:lang w:val="en-US"/>
        </w:rPr>
        <w:t>kV</w:t>
      </w:r>
    </w:p>
    <w:p w14:paraId="301907BB" w14:textId="77777777" w:rsidR="00C3626F" w:rsidRPr="00C3626F" w:rsidRDefault="00C3626F" w:rsidP="00C3626F">
      <w:pPr>
        <w:spacing w:after="0" w:line="240" w:lineRule="auto"/>
        <w:ind w:left="0" w:right="0"/>
        <w:rPr>
          <w:b/>
          <w:lang w:val="en-US"/>
        </w:rPr>
      </w:pPr>
    </w:p>
    <w:p w14:paraId="4B4A6980" w14:textId="18C7B313" w:rsidR="00C3626F" w:rsidRPr="00C3626F" w:rsidRDefault="00C3626F" w:rsidP="00C3626F">
      <w:pPr>
        <w:spacing w:after="0" w:line="240" w:lineRule="auto"/>
        <w:ind w:left="0" w:right="0"/>
      </w:pPr>
      <w:r w:rsidRPr="00C3626F">
        <w:rPr>
          <w:b/>
        </w:rPr>
        <w:t xml:space="preserve">Lungemboli+ Buk </w:t>
      </w:r>
      <w:r w:rsidRPr="00C3626F">
        <w:tab/>
      </w:r>
      <w:r w:rsidR="7A03C237">
        <w:t>8</w:t>
      </w:r>
      <w:r w:rsidR="1A7479FF">
        <w:t>6</w:t>
      </w:r>
      <w:r w:rsidRPr="00C3626F">
        <w:t xml:space="preserve"> ml</w:t>
      </w:r>
      <w:r w:rsidRPr="00C3626F">
        <w:tab/>
      </w:r>
      <w:r w:rsidR="12A6C183">
        <w:t>100</w:t>
      </w:r>
      <w:r w:rsidRPr="00C3626F">
        <w:t xml:space="preserve"> ml</w:t>
      </w:r>
      <w:r w:rsidRPr="00C3626F">
        <w:tab/>
      </w:r>
      <w:r w:rsidR="7A03C237">
        <w:t>11</w:t>
      </w:r>
      <w:r w:rsidR="2F5D3EE2">
        <w:t>4</w:t>
      </w:r>
      <w:r w:rsidRPr="00C3626F">
        <w:t xml:space="preserve"> ml</w:t>
      </w:r>
      <w:r w:rsidRPr="00C3626F">
        <w:tab/>
      </w:r>
      <w:r w:rsidR="7A03C237">
        <w:t>12</w:t>
      </w:r>
      <w:r w:rsidR="7AF06B16">
        <w:t>9</w:t>
      </w:r>
      <w:r w:rsidRPr="00C3626F">
        <w:t xml:space="preserve"> ml</w:t>
      </w:r>
    </w:p>
    <w:p w14:paraId="00BE21CE" w14:textId="722A8768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bCs/>
        </w:rPr>
        <w:t>venfas</w:t>
      </w:r>
      <w:r w:rsidRPr="00C3626F">
        <w:tab/>
      </w:r>
      <w:r w:rsidRPr="00C3626F">
        <w:tab/>
      </w:r>
      <w:r w:rsidRPr="00C3626F">
        <w:rPr>
          <w:lang w:val="en-US"/>
        </w:rPr>
        <w:t>4.</w:t>
      </w:r>
      <w:r w:rsidR="0B96DA42" w:rsidRPr="69CB4FFD">
        <w:rPr>
          <w:lang w:val="en-US"/>
        </w:rPr>
        <w:t>3</w:t>
      </w:r>
      <w:r w:rsidRPr="00C3626F">
        <w:rPr>
          <w:lang w:val="en-US"/>
        </w:rPr>
        <w:t xml:space="preserve"> ml/s</w:t>
      </w:r>
      <w:r>
        <w:tab/>
      </w:r>
      <w:r w:rsidRPr="00C3626F">
        <w:rPr>
          <w:lang w:val="en-US"/>
        </w:rPr>
        <w:t>5.</w:t>
      </w:r>
      <w:r w:rsidR="1A402EF7" w:rsidRPr="69CB4FFD">
        <w:rPr>
          <w:lang w:val="en-US"/>
        </w:rPr>
        <w:t>0</w:t>
      </w:r>
      <w:r w:rsidR="7A03C237" w:rsidRPr="69CB4FFD">
        <w:rPr>
          <w:lang w:val="en-US"/>
        </w:rPr>
        <w:t xml:space="preserve"> ml/s</w:t>
      </w:r>
      <w:r>
        <w:tab/>
      </w:r>
      <w:r w:rsidR="7A03C237" w:rsidRPr="69CB4FFD">
        <w:rPr>
          <w:lang w:val="en-US"/>
        </w:rPr>
        <w:t>5.</w:t>
      </w:r>
      <w:r w:rsidR="58F45850" w:rsidRPr="69CB4FFD">
        <w:rPr>
          <w:lang w:val="en-US"/>
        </w:rPr>
        <w:t>7</w:t>
      </w:r>
      <w:r w:rsidRPr="00C3626F">
        <w:rPr>
          <w:lang w:val="en-US"/>
        </w:rPr>
        <w:t xml:space="preserve"> ml/s</w:t>
      </w:r>
      <w:r>
        <w:tab/>
      </w:r>
      <w:r w:rsidRPr="00C3626F">
        <w:rPr>
          <w:lang w:val="en-US"/>
        </w:rPr>
        <w:t>6.</w:t>
      </w:r>
      <w:r w:rsidR="4EFBCFC3" w:rsidRPr="69CB4FFD">
        <w:rPr>
          <w:lang w:val="en-US"/>
        </w:rPr>
        <w:t>5</w:t>
      </w:r>
      <w:r w:rsidRPr="00C3626F">
        <w:rPr>
          <w:lang w:val="en-US"/>
        </w:rPr>
        <w:t xml:space="preserve"> ml/s</w:t>
      </w:r>
    </w:p>
    <w:p w14:paraId="19238832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032CAE07" w14:textId="09CB70AC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Multitrauma fas</w:t>
      </w:r>
      <w:r w:rsidR="00861CDD">
        <w:rPr>
          <w:b/>
          <w:lang w:val="en-US"/>
        </w:rPr>
        <w:t xml:space="preserve"> </w:t>
      </w:r>
      <w:r w:rsidRPr="00C3626F">
        <w:rPr>
          <w:b/>
          <w:lang w:val="en-US"/>
        </w:rPr>
        <w:t>1</w:t>
      </w:r>
      <w:r w:rsidRPr="00C3626F">
        <w:rPr>
          <w:lang w:val="en-US"/>
        </w:rPr>
        <w:tab/>
        <w:t>69 ml</w:t>
      </w:r>
      <w:r w:rsidRPr="00C3626F">
        <w:rPr>
          <w:lang w:val="en-US"/>
        </w:rPr>
        <w:tab/>
        <w:t>80 ml</w:t>
      </w:r>
      <w:r w:rsidRPr="00C3626F">
        <w:rPr>
          <w:lang w:val="en-US"/>
        </w:rPr>
        <w:tab/>
        <w:t>91 ml</w:t>
      </w:r>
      <w:r w:rsidRPr="00C3626F">
        <w:rPr>
          <w:lang w:val="en-US"/>
        </w:rPr>
        <w:tab/>
        <w:t>103 ml</w:t>
      </w:r>
    </w:p>
    <w:p w14:paraId="641CE293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  <w:t>2.1 ml/s</w:t>
      </w:r>
      <w:r w:rsidRPr="00C3626F">
        <w:rPr>
          <w:lang w:val="en-US"/>
        </w:rPr>
        <w:tab/>
        <w:t>2.4 ml/s</w:t>
      </w:r>
      <w:r w:rsidRPr="00C3626F">
        <w:rPr>
          <w:lang w:val="en-US"/>
        </w:rPr>
        <w:tab/>
        <w:t>2.8 ml/s</w:t>
      </w:r>
      <w:r w:rsidRPr="00C3626F">
        <w:rPr>
          <w:lang w:val="en-US"/>
        </w:rPr>
        <w:tab/>
        <w:t>3.1 ml/s</w:t>
      </w:r>
    </w:p>
    <w:p w14:paraId="432D010D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308E2824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Multitrauma fas 2</w:t>
      </w:r>
      <w:r w:rsidRPr="00C3626F">
        <w:rPr>
          <w:lang w:val="en-US"/>
        </w:rPr>
        <w:tab/>
        <w:t>21 ml</w:t>
      </w:r>
      <w:r w:rsidRPr="00C3626F">
        <w:rPr>
          <w:lang w:val="en-US"/>
        </w:rPr>
        <w:tab/>
        <w:t>24 ml</w:t>
      </w:r>
      <w:r w:rsidRPr="00C3626F">
        <w:rPr>
          <w:lang w:val="en-US"/>
        </w:rPr>
        <w:tab/>
        <w:t>27 ml</w:t>
      </w:r>
      <w:r w:rsidRPr="00C3626F">
        <w:rPr>
          <w:lang w:val="en-US"/>
        </w:rPr>
        <w:tab/>
        <w:t>31 ml</w:t>
      </w:r>
    </w:p>
    <w:p w14:paraId="58A6AD71" w14:textId="23CF4529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  <w:t>2.1 ml/s</w:t>
      </w:r>
      <w:r w:rsidRPr="00C3626F">
        <w:rPr>
          <w:lang w:val="en-US"/>
        </w:rPr>
        <w:tab/>
        <w:t>2.4 ml/s</w:t>
      </w:r>
      <w:r w:rsidRPr="00C3626F">
        <w:rPr>
          <w:lang w:val="en-US"/>
        </w:rPr>
        <w:tab/>
        <w:t>2.7 ml/s</w:t>
      </w:r>
      <w:r w:rsidRPr="00C3626F">
        <w:rPr>
          <w:lang w:val="en-US"/>
        </w:rPr>
        <w:tab/>
        <w:t>3.1 ml</w:t>
      </w:r>
      <w:r w:rsidR="0005347B">
        <w:rPr>
          <w:lang w:val="en-US"/>
        </w:rPr>
        <w:t>/s</w:t>
      </w:r>
      <w:r w:rsidRPr="00C3626F">
        <w:rPr>
          <w:lang w:val="en-US"/>
        </w:rPr>
        <w:tab/>
      </w:r>
      <w:r w:rsidRPr="00C3626F">
        <w:rPr>
          <w:lang w:val="en-US"/>
        </w:rPr>
        <w:tab/>
      </w:r>
    </w:p>
    <w:p w14:paraId="0D58A304" w14:textId="77777777" w:rsidR="00C3626F" w:rsidRPr="00C3626F" w:rsidRDefault="00C3626F" w:rsidP="00C3626F">
      <w:pPr>
        <w:spacing w:after="0" w:line="240" w:lineRule="auto"/>
        <w:ind w:left="0" w:right="0"/>
        <w:rPr>
          <w:b/>
          <w:lang w:val="en-US"/>
        </w:rPr>
      </w:pPr>
      <w:r w:rsidRPr="00C3626F">
        <w:rPr>
          <w:b/>
          <w:lang w:val="en-US"/>
        </w:rPr>
        <w:t xml:space="preserve">Multitrauma </w:t>
      </w:r>
    </w:p>
    <w:p w14:paraId="1C729790" w14:textId="0AD4796D" w:rsidR="00C3626F" w:rsidRPr="00C3626F" w:rsidRDefault="00C3626F" w:rsidP="00C3626F">
      <w:pPr>
        <w:spacing w:after="0" w:line="240" w:lineRule="auto"/>
        <w:ind w:left="0" w:right="0"/>
        <w:rPr>
          <w:b/>
        </w:rPr>
      </w:pPr>
      <w:r w:rsidRPr="00C3626F">
        <w:rPr>
          <w:b/>
        </w:rPr>
        <w:t>Arteriell Venös fas</w:t>
      </w:r>
      <w:r w:rsidR="00861CDD">
        <w:rPr>
          <w:b/>
        </w:rPr>
        <w:t xml:space="preserve"> </w:t>
      </w:r>
      <w:r w:rsidRPr="00C3626F">
        <w:rPr>
          <w:b/>
        </w:rPr>
        <w:t>1</w:t>
      </w:r>
      <w:r w:rsidRPr="00C3626F">
        <w:rPr>
          <w:b/>
        </w:rPr>
        <w:tab/>
      </w:r>
      <w:r w:rsidRPr="00C3626F">
        <w:t>69</w:t>
      </w:r>
      <w:r w:rsidR="00590CC2">
        <w:t xml:space="preserve"> </w:t>
      </w:r>
      <w:r w:rsidRPr="00C3626F">
        <w:t>ml</w:t>
      </w:r>
      <w:r w:rsidRPr="00C3626F">
        <w:tab/>
        <w:t>80</w:t>
      </w:r>
      <w:r w:rsidR="00590CC2">
        <w:t xml:space="preserve"> </w:t>
      </w:r>
      <w:r w:rsidRPr="00C3626F">
        <w:t>ml</w:t>
      </w:r>
      <w:r w:rsidRPr="00C3626F">
        <w:tab/>
        <w:t>91</w:t>
      </w:r>
      <w:r w:rsidR="00590CC2">
        <w:t xml:space="preserve"> </w:t>
      </w:r>
      <w:r w:rsidRPr="00C3626F">
        <w:t>ml</w:t>
      </w:r>
      <w:r w:rsidRPr="00C3626F">
        <w:tab/>
        <w:t>103</w:t>
      </w:r>
      <w:r w:rsidR="00590CC2">
        <w:t xml:space="preserve"> </w:t>
      </w:r>
      <w:r w:rsidRPr="00C3626F">
        <w:t>ml</w:t>
      </w:r>
    </w:p>
    <w:p w14:paraId="732D313F" w14:textId="63B21887" w:rsidR="00C3626F" w:rsidRPr="00C3626F" w:rsidRDefault="00C3626F" w:rsidP="00C3626F">
      <w:pPr>
        <w:spacing w:after="0" w:line="240" w:lineRule="auto"/>
        <w:ind w:left="0" w:right="0"/>
        <w:rPr>
          <w:b/>
          <w:lang w:val="en-US"/>
        </w:rPr>
      </w:pPr>
      <w:r w:rsidRPr="00C3626F">
        <w:tab/>
      </w:r>
      <w:r w:rsidRPr="00C3626F">
        <w:tab/>
      </w:r>
      <w:r w:rsidRPr="00C3626F">
        <w:rPr>
          <w:lang w:val="en-US"/>
        </w:rPr>
        <w:t>2.1</w:t>
      </w:r>
      <w:r w:rsidR="00233C2E">
        <w:rPr>
          <w:lang w:val="en-US"/>
        </w:rPr>
        <w:t xml:space="preserve"> </w:t>
      </w:r>
      <w:r w:rsidRPr="00C3626F">
        <w:rPr>
          <w:lang w:val="en-US"/>
        </w:rPr>
        <w:t>ml/s</w:t>
      </w:r>
      <w:r w:rsidRPr="00C3626F">
        <w:rPr>
          <w:lang w:val="en-US"/>
        </w:rPr>
        <w:tab/>
        <w:t>2.4</w:t>
      </w:r>
      <w:r w:rsidR="00233C2E">
        <w:rPr>
          <w:lang w:val="en-US"/>
        </w:rPr>
        <w:t xml:space="preserve"> </w:t>
      </w:r>
      <w:r w:rsidRPr="00C3626F">
        <w:rPr>
          <w:lang w:val="en-US"/>
        </w:rPr>
        <w:t>ml/s</w:t>
      </w:r>
      <w:r w:rsidRPr="00C3626F">
        <w:rPr>
          <w:lang w:val="en-US"/>
        </w:rPr>
        <w:tab/>
        <w:t>2.8</w:t>
      </w:r>
      <w:r w:rsidR="00233C2E">
        <w:rPr>
          <w:lang w:val="en-US"/>
        </w:rPr>
        <w:t xml:space="preserve"> </w:t>
      </w:r>
      <w:r w:rsidRPr="00C3626F">
        <w:rPr>
          <w:lang w:val="en-US"/>
        </w:rPr>
        <w:t>ml/s</w:t>
      </w:r>
      <w:r w:rsidRPr="00C3626F">
        <w:rPr>
          <w:lang w:val="en-US"/>
        </w:rPr>
        <w:tab/>
        <w:t>3.1</w:t>
      </w:r>
      <w:r w:rsidR="00233C2E">
        <w:rPr>
          <w:lang w:val="en-US"/>
        </w:rPr>
        <w:t xml:space="preserve"> </w:t>
      </w:r>
      <w:r w:rsidRPr="00C3626F">
        <w:rPr>
          <w:lang w:val="en-US"/>
        </w:rPr>
        <w:t>ml/s</w:t>
      </w:r>
      <w:r w:rsidRPr="00C3626F">
        <w:rPr>
          <w:b/>
          <w:lang w:val="en-US"/>
        </w:rPr>
        <w:t xml:space="preserve"> </w:t>
      </w:r>
    </w:p>
    <w:p w14:paraId="27C73819" w14:textId="2B033DB8" w:rsidR="00C3626F" w:rsidRPr="00C3626F" w:rsidRDefault="00C3626F" w:rsidP="00C3626F">
      <w:pPr>
        <w:spacing w:after="0" w:line="240" w:lineRule="auto"/>
        <w:ind w:left="0" w:right="0"/>
        <w:rPr>
          <w:b/>
        </w:rPr>
      </w:pPr>
      <w:r w:rsidRPr="00C3626F">
        <w:rPr>
          <w:b/>
        </w:rPr>
        <w:t>Multitraum</w:t>
      </w:r>
      <w:r w:rsidR="00DC2E30">
        <w:rPr>
          <w:b/>
        </w:rPr>
        <w:t>a</w:t>
      </w:r>
      <w:r w:rsidRPr="00C3626F">
        <w:rPr>
          <w:b/>
        </w:rPr>
        <w:tab/>
      </w:r>
    </w:p>
    <w:p w14:paraId="20BFD473" w14:textId="5CF7F1AD" w:rsidR="00C3626F" w:rsidRPr="00C3626F" w:rsidRDefault="00C3626F" w:rsidP="00C3626F">
      <w:pPr>
        <w:spacing w:after="0" w:line="240" w:lineRule="auto"/>
        <w:ind w:left="0" w:right="0"/>
      </w:pPr>
      <w:r w:rsidRPr="00C3626F">
        <w:rPr>
          <w:b/>
        </w:rPr>
        <w:t>Arteriell Venös fas 2</w:t>
      </w:r>
      <w:r w:rsidRPr="00C3626F">
        <w:rPr>
          <w:b/>
        </w:rPr>
        <w:tab/>
      </w:r>
      <w:r w:rsidRPr="00C3626F">
        <w:t>39</w:t>
      </w:r>
      <w:r w:rsidR="00590CC2">
        <w:t xml:space="preserve"> </w:t>
      </w:r>
      <w:r w:rsidRPr="00C3626F">
        <w:t>ml</w:t>
      </w:r>
      <w:r w:rsidRPr="00C3626F">
        <w:tab/>
        <w:t>46</w:t>
      </w:r>
      <w:r w:rsidR="00590CC2">
        <w:t xml:space="preserve"> </w:t>
      </w:r>
      <w:r w:rsidRPr="00C3626F">
        <w:t>ml</w:t>
      </w:r>
      <w:r w:rsidRPr="00C3626F">
        <w:tab/>
        <w:t>53</w:t>
      </w:r>
      <w:r w:rsidR="00590CC2">
        <w:t xml:space="preserve"> </w:t>
      </w:r>
      <w:r w:rsidRPr="00C3626F">
        <w:t>ml</w:t>
      </w:r>
      <w:r w:rsidRPr="00C3626F">
        <w:tab/>
        <w:t>59</w:t>
      </w:r>
      <w:r w:rsidR="00590CC2">
        <w:t xml:space="preserve"> </w:t>
      </w:r>
      <w:r w:rsidRPr="00C3626F">
        <w:t>ml</w:t>
      </w:r>
    </w:p>
    <w:p w14:paraId="7A46108C" w14:textId="3E77F631" w:rsidR="00C3626F" w:rsidRPr="00C3626F" w:rsidRDefault="00C3626F" w:rsidP="00C3626F">
      <w:pPr>
        <w:spacing w:after="0" w:line="240" w:lineRule="auto"/>
        <w:ind w:left="0" w:right="0"/>
        <w:rPr>
          <w:b/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  <w:t>2.8</w:t>
      </w:r>
      <w:r w:rsidR="00233C2E">
        <w:rPr>
          <w:lang w:val="en-US"/>
        </w:rPr>
        <w:t xml:space="preserve"> </w:t>
      </w:r>
      <w:r w:rsidRPr="00C3626F">
        <w:rPr>
          <w:lang w:val="en-US"/>
        </w:rPr>
        <w:t>ml/s</w:t>
      </w:r>
      <w:r w:rsidRPr="00C3626F">
        <w:rPr>
          <w:lang w:val="en-US"/>
        </w:rPr>
        <w:tab/>
        <w:t>3.3</w:t>
      </w:r>
      <w:r w:rsidR="00233C2E">
        <w:rPr>
          <w:lang w:val="en-US"/>
        </w:rPr>
        <w:t xml:space="preserve"> </w:t>
      </w:r>
      <w:r w:rsidRPr="00C3626F">
        <w:rPr>
          <w:lang w:val="en-US"/>
        </w:rPr>
        <w:t>ml/s</w:t>
      </w:r>
      <w:r w:rsidRPr="00C3626F">
        <w:rPr>
          <w:lang w:val="en-US"/>
        </w:rPr>
        <w:tab/>
        <w:t>3.8</w:t>
      </w:r>
      <w:r w:rsidR="00233C2E">
        <w:rPr>
          <w:lang w:val="en-US"/>
        </w:rPr>
        <w:t xml:space="preserve"> </w:t>
      </w:r>
      <w:r w:rsidRPr="00C3626F">
        <w:rPr>
          <w:lang w:val="en-US"/>
        </w:rPr>
        <w:t>ml/s</w:t>
      </w:r>
      <w:r w:rsidRPr="00C3626F">
        <w:rPr>
          <w:lang w:val="en-US"/>
        </w:rPr>
        <w:tab/>
        <w:t>4.2</w:t>
      </w:r>
      <w:r w:rsidR="00233C2E">
        <w:rPr>
          <w:lang w:val="en-US"/>
        </w:rPr>
        <w:t xml:space="preserve"> </w:t>
      </w:r>
      <w:r w:rsidRPr="00C3626F">
        <w:rPr>
          <w:lang w:val="en-US"/>
        </w:rPr>
        <w:t>ml/s</w:t>
      </w:r>
      <w:r w:rsidRPr="00C3626F">
        <w:rPr>
          <w:b/>
          <w:lang w:val="en-US"/>
        </w:rPr>
        <w:tab/>
      </w:r>
      <w:r w:rsidRPr="00C3626F">
        <w:rPr>
          <w:b/>
          <w:lang w:val="en-US"/>
        </w:rPr>
        <w:tab/>
      </w:r>
      <w:r w:rsidRPr="00C3626F">
        <w:rPr>
          <w:b/>
          <w:lang w:val="en-US"/>
        </w:rPr>
        <w:tab/>
      </w:r>
    </w:p>
    <w:p w14:paraId="6CF5C3B7" w14:textId="77777777" w:rsidR="00C3626F" w:rsidRPr="00C3626F" w:rsidRDefault="00C3626F" w:rsidP="00C3626F">
      <w:pPr>
        <w:spacing w:after="0" w:line="240" w:lineRule="auto"/>
        <w:ind w:left="1304" w:right="0" w:firstLine="1304"/>
        <w:rPr>
          <w:lang w:val="en-US"/>
        </w:rPr>
      </w:pPr>
    </w:p>
    <w:p w14:paraId="2B62433C" w14:textId="77777777" w:rsidR="00C3626F" w:rsidRPr="00C3626F" w:rsidRDefault="00C3626F" w:rsidP="00C3626F">
      <w:pPr>
        <w:spacing w:after="0" w:line="240" w:lineRule="auto"/>
        <w:ind w:left="0" w:right="0"/>
        <w:rPr>
          <w:b/>
        </w:rPr>
      </w:pPr>
    </w:p>
    <w:p w14:paraId="596D01E7" w14:textId="0C078E17" w:rsidR="69CB4FFD" w:rsidRDefault="69CB4FFD" w:rsidP="69CB4FFD">
      <w:pPr>
        <w:spacing w:after="0" w:line="240" w:lineRule="auto"/>
        <w:ind w:left="0" w:right="0"/>
        <w:rPr>
          <w:b/>
          <w:bCs/>
        </w:rPr>
      </w:pPr>
    </w:p>
    <w:p w14:paraId="6EACF1E6" w14:textId="50DEDCD6" w:rsidR="69CB4FFD" w:rsidRDefault="69CB4FFD" w:rsidP="69CB4FFD">
      <w:pPr>
        <w:spacing w:after="0" w:line="240" w:lineRule="auto"/>
        <w:ind w:left="0" w:right="0"/>
        <w:rPr>
          <w:b/>
          <w:bCs/>
        </w:rPr>
      </w:pPr>
    </w:p>
    <w:p w14:paraId="3CA1331E" w14:textId="190205B4" w:rsidR="69CB4FFD" w:rsidRDefault="69CB4FFD" w:rsidP="69CB4FFD">
      <w:pPr>
        <w:spacing w:after="0" w:line="240" w:lineRule="auto"/>
        <w:ind w:left="0" w:right="0"/>
        <w:rPr>
          <w:b/>
          <w:bCs/>
        </w:rPr>
      </w:pPr>
    </w:p>
    <w:p w14:paraId="7400636E" w14:textId="237BDB0C" w:rsidR="69CB4FFD" w:rsidRDefault="69CB4FFD" w:rsidP="69CB4FFD">
      <w:pPr>
        <w:spacing w:after="0" w:line="240" w:lineRule="auto"/>
        <w:ind w:left="0" w:right="0"/>
        <w:rPr>
          <w:b/>
          <w:bCs/>
        </w:rPr>
      </w:pPr>
    </w:p>
    <w:p w14:paraId="1BAB93AB" w14:textId="38DDC1C8" w:rsidR="69CB4FFD" w:rsidRDefault="69CB4FFD" w:rsidP="69CB4FFD">
      <w:pPr>
        <w:spacing w:after="0" w:line="240" w:lineRule="auto"/>
        <w:ind w:left="0" w:right="0"/>
        <w:rPr>
          <w:b/>
          <w:bCs/>
        </w:rPr>
      </w:pPr>
    </w:p>
    <w:p w14:paraId="25B03D8F" w14:textId="1D8DA288" w:rsidR="00C3626F" w:rsidRPr="00C3626F" w:rsidRDefault="00C3626F" w:rsidP="000F6A22">
      <w:pPr>
        <w:spacing w:after="0" w:line="240" w:lineRule="auto"/>
        <w:ind w:left="2608" w:right="0" w:firstLine="1304"/>
        <w:rPr>
          <w:lang w:val="en-US"/>
        </w:rPr>
      </w:pPr>
      <w:r w:rsidRPr="00C3626F">
        <w:rPr>
          <w:b/>
          <w:lang w:val="en-US"/>
        </w:rPr>
        <w:t>Volym/ hastighet</w:t>
      </w:r>
    </w:p>
    <w:p w14:paraId="753667F2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</w:r>
      <w:r w:rsidRPr="00C3626F">
        <w:rPr>
          <w:lang w:val="en-US"/>
        </w:rPr>
        <w:tab/>
      </w:r>
    </w:p>
    <w:p w14:paraId="433E9651" w14:textId="77777777" w:rsidR="00C3626F" w:rsidRPr="00C3626F" w:rsidRDefault="00C3626F" w:rsidP="00C3626F">
      <w:pPr>
        <w:spacing w:after="0" w:line="240" w:lineRule="auto"/>
        <w:ind w:left="1304" w:right="0" w:firstLine="1304"/>
        <w:rPr>
          <w:b/>
          <w:lang w:val="en-US"/>
        </w:rPr>
      </w:pPr>
      <w:r w:rsidRPr="00C3626F">
        <w:rPr>
          <w:b/>
          <w:lang w:val="en-US"/>
        </w:rPr>
        <w:t>60 kg</w:t>
      </w:r>
      <w:r>
        <w:tab/>
      </w:r>
      <w:r w:rsidRPr="00C3626F">
        <w:rPr>
          <w:b/>
          <w:lang w:val="en-US"/>
        </w:rPr>
        <w:t>70 kg</w:t>
      </w:r>
      <w:r>
        <w:tab/>
      </w:r>
      <w:r w:rsidRPr="00C3626F">
        <w:rPr>
          <w:b/>
          <w:lang w:val="en-US"/>
        </w:rPr>
        <w:t>80 kg</w:t>
      </w:r>
      <w:r>
        <w:tab/>
      </w:r>
      <w:r w:rsidRPr="00C3626F">
        <w:rPr>
          <w:b/>
          <w:lang w:val="en-US"/>
        </w:rPr>
        <w:t>90 kg</w:t>
      </w:r>
    </w:p>
    <w:p w14:paraId="3D587F62" w14:textId="44A3D93D" w:rsidR="00C3626F" w:rsidRPr="00C3626F" w:rsidRDefault="00C3626F" w:rsidP="69CB4FFD">
      <w:pPr>
        <w:spacing w:after="0" w:line="240" w:lineRule="auto"/>
        <w:ind w:left="0" w:right="0"/>
        <w:rPr>
          <w:b/>
          <w:bCs/>
        </w:rPr>
      </w:pPr>
    </w:p>
    <w:p w14:paraId="160F6B9F" w14:textId="41803AF1" w:rsidR="00C3626F" w:rsidRPr="00C3626F" w:rsidRDefault="762D826E" w:rsidP="69CB4FFD">
      <w:pPr>
        <w:spacing w:after="0" w:line="240" w:lineRule="auto"/>
        <w:ind w:left="0" w:right="0"/>
      </w:pPr>
      <w:r w:rsidRPr="69CB4FFD">
        <w:rPr>
          <w:b/>
          <w:bCs/>
        </w:rPr>
        <w:t>Njurar, nj</w:t>
      </w:r>
      <w:r w:rsidR="34D267A0" w:rsidRPr="69CB4FFD">
        <w:rPr>
          <w:b/>
          <w:bCs/>
        </w:rPr>
        <w:t>urar donator,</w:t>
      </w:r>
    </w:p>
    <w:p w14:paraId="32F20364" w14:textId="3FB68E49" w:rsidR="00C3626F" w:rsidRPr="00C3626F" w:rsidRDefault="34D267A0" w:rsidP="69CB4FFD">
      <w:pPr>
        <w:spacing w:after="0" w:line="240" w:lineRule="auto"/>
        <w:ind w:left="0" w:right="0"/>
      </w:pPr>
      <w:r w:rsidRPr="69CB4FFD">
        <w:rPr>
          <w:b/>
          <w:bCs/>
        </w:rPr>
        <w:t xml:space="preserve">urografi flerfas </w:t>
      </w:r>
      <w:r w:rsidR="00C3626F">
        <w:tab/>
      </w:r>
      <w:r w:rsidRPr="69CB4FFD">
        <w:rPr>
          <w:b/>
          <w:bCs/>
        </w:rPr>
        <w:t xml:space="preserve"> </w:t>
      </w:r>
      <w:r>
        <w:t>69 ml</w:t>
      </w:r>
      <w:r w:rsidR="00C3626F">
        <w:tab/>
      </w:r>
      <w:r>
        <w:t>80 ml</w:t>
      </w:r>
      <w:r w:rsidR="00C3626F">
        <w:tab/>
      </w:r>
      <w:r>
        <w:t>91 ml</w:t>
      </w:r>
      <w:r w:rsidR="00C3626F">
        <w:tab/>
      </w:r>
      <w:r>
        <w:t>103 ml</w:t>
      </w:r>
    </w:p>
    <w:p w14:paraId="63FC3792" w14:textId="3AAF9AC2" w:rsidR="00C3626F" w:rsidRPr="00C3626F" w:rsidRDefault="34D267A0" w:rsidP="69CB4FFD">
      <w:pPr>
        <w:spacing w:after="0" w:line="240" w:lineRule="auto"/>
        <w:ind w:left="0" w:right="0" w:firstLine="2608"/>
        <w:rPr>
          <w:lang w:val="en-US"/>
        </w:rPr>
      </w:pPr>
      <w:r w:rsidRPr="69CB4FFD">
        <w:rPr>
          <w:lang w:val="en-US"/>
        </w:rPr>
        <w:t>3.5 ml/s</w:t>
      </w:r>
      <w:r w:rsidR="00C3626F">
        <w:tab/>
      </w:r>
      <w:r w:rsidRPr="69CB4FFD">
        <w:rPr>
          <w:lang w:val="en-US"/>
        </w:rPr>
        <w:t>4 ml/s</w:t>
      </w:r>
      <w:r w:rsidR="00C3626F">
        <w:tab/>
      </w:r>
      <w:r w:rsidRPr="69CB4FFD">
        <w:rPr>
          <w:lang w:val="en-US"/>
        </w:rPr>
        <w:t>4.6 ml/s</w:t>
      </w:r>
      <w:r w:rsidR="00C3626F">
        <w:tab/>
      </w:r>
      <w:r w:rsidRPr="69CB4FFD">
        <w:rPr>
          <w:lang w:val="en-US"/>
        </w:rPr>
        <w:t>5.2 ml/</w:t>
      </w:r>
      <w:r w:rsidR="00FE35F2">
        <w:rPr>
          <w:lang w:val="en-US"/>
        </w:rPr>
        <w:t>s</w:t>
      </w:r>
    </w:p>
    <w:p w14:paraId="53196E60" w14:textId="425AD6B4" w:rsidR="00C3626F" w:rsidRPr="00C3626F" w:rsidRDefault="00C3626F" w:rsidP="00C3626F">
      <w:pPr>
        <w:spacing w:after="0" w:line="240" w:lineRule="auto"/>
        <w:ind w:left="0" w:right="0"/>
        <w:rPr>
          <w:b/>
          <w:lang w:val="en-US"/>
        </w:rPr>
      </w:pPr>
    </w:p>
    <w:p w14:paraId="11AC479F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Orbita</w:t>
      </w:r>
      <w:r w:rsidRPr="00C3626F">
        <w:rPr>
          <w:b/>
          <w:lang w:val="en-US"/>
        </w:rPr>
        <w:tab/>
      </w:r>
      <w:r w:rsidRPr="00C3626F">
        <w:rPr>
          <w:b/>
          <w:lang w:val="en-US"/>
        </w:rPr>
        <w:tab/>
      </w:r>
      <w:r w:rsidRPr="00C3626F">
        <w:rPr>
          <w:lang w:val="en-US"/>
        </w:rPr>
        <w:t>77ml</w:t>
      </w:r>
      <w:r w:rsidRPr="00C3626F">
        <w:rPr>
          <w:lang w:val="en-US"/>
        </w:rPr>
        <w:tab/>
        <w:t>90ml</w:t>
      </w:r>
      <w:r w:rsidRPr="00C3626F">
        <w:rPr>
          <w:lang w:val="en-US"/>
        </w:rPr>
        <w:tab/>
        <w:t>103ml</w:t>
      </w:r>
      <w:r w:rsidRPr="00C3626F">
        <w:rPr>
          <w:lang w:val="en-US"/>
        </w:rPr>
        <w:tab/>
        <w:t>116ml</w:t>
      </w:r>
    </w:p>
    <w:p w14:paraId="19446413" w14:textId="381639F4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  <w:t>2.6</w:t>
      </w:r>
      <w:r w:rsidR="00233C2E">
        <w:rPr>
          <w:lang w:val="en-US"/>
        </w:rPr>
        <w:t xml:space="preserve"> </w:t>
      </w:r>
      <w:r w:rsidRPr="00C3626F">
        <w:rPr>
          <w:lang w:val="en-US"/>
        </w:rPr>
        <w:t>ml/s</w:t>
      </w:r>
      <w:r w:rsidRPr="00C3626F">
        <w:rPr>
          <w:lang w:val="en-US"/>
        </w:rPr>
        <w:tab/>
        <w:t>3</w:t>
      </w:r>
      <w:r w:rsidR="00233C2E">
        <w:rPr>
          <w:lang w:val="en-US"/>
        </w:rPr>
        <w:t xml:space="preserve"> </w:t>
      </w:r>
      <w:r w:rsidRPr="00C3626F">
        <w:rPr>
          <w:lang w:val="en-US"/>
        </w:rPr>
        <w:t>ml/s</w:t>
      </w:r>
      <w:r w:rsidRPr="00C3626F">
        <w:rPr>
          <w:lang w:val="en-US"/>
        </w:rPr>
        <w:tab/>
        <w:t>3.4</w:t>
      </w:r>
      <w:r w:rsidR="00233C2E">
        <w:rPr>
          <w:lang w:val="en-US"/>
        </w:rPr>
        <w:t xml:space="preserve"> </w:t>
      </w:r>
      <w:r w:rsidRPr="00C3626F">
        <w:rPr>
          <w:lang w:val="en-US"/>
        </w:rPr>
        <w:t>ml/s</w:t>
      </w:r>
      <w:r w:rsidRPr="00C3626F">
        <w:rPr>
          <w:lang w:val="en-US"/>
        </w:rPr>
        <w:tab/>
        <w:t>3.9</w:t>
      </w:r>
      <w:r w:rsidR="00233C2E">
        <w:rPr>
          <w:lang w:val="en-US"/>
        </w:rPr>
        <w:t xml:space="preserve"> </w:t>
      </w:r>
      <w:r w:rsidRPr="00C3626F">
        <w:rPr>
          <w:lang w:val="en-US"/>
        </w:rPr>
        <w:t>ml/s</w:t>
      </w:r>
    </w:p>
    <w:p w14:paraId="6FBFE10D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2F2999BF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Sinustrombos</w:t>
      </w:r>
      <w:r w:rsidRPr="00C3626F">
        <w:rPr>
          <w:lang w:val="en-US"/>
        </w:rPr>
        <w:tab/>
        <w:t>67 ml</w:t>
      </w:r>
      <w:r w:rsidRPr="00C3626F">
        <w:rPr>
          <w:lang w:val="en-US"/>
        </w:rPr>
        <w:tab/>
        <w:t>78 ml</w:t>
      </w:r>
      <w:r w:rsidRPr="00C3626F">
        <w:rPr>
          <w:lang w:val="en-US"/>
        </w:rPr>
        <w:tab/>
        <w:t>89 ml</w:t>
      </w:r>
      <w:r w:rsidRPr="00C3626F">
        <w:rPr>
          <w:lang w:val="en-US"/>
        </w:rPr>
        <w:tab/>
        <w:t>100 ml</w:t>
      </w:r>
    </w:p>
    <w:p w14:paraId="69FC0F1F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  <w:t>3.4 ml/s</w:t>
      </w:r>
      <w:r w:rsidRPr="00C3626F">
        <w:rPr>
          <w:lang w:val="en-US"/>
        </w:rPr>
        <w:tab/>
        <w:t>3.9 ml/s</w:t>
      </w:r>
      <w:r w:rsidRPr="00C3626F">
        <w:rPr>
          <w:lang w:val="en-US"/>
        </w:rPr>
        <w:tab/>
        <w:t>4.5 ml/s</w:t>
      </w:r>
      <w:r w:rsidRPr="00C3626F">
        <w:rPr>
          <w:lang w:val="en-US"/>
        </w:rPr>
        <w:tab/>
        <w:t>5.0 ml/s</w:t>
      </w:r>
      <w:r w:rsidRPr="00C3626F">
        <w:rPr>
          <w:lang w:val="en-US"/>
        </w:rPr>
        <w:tab/>
      </w:r>
    </w:p>
    <w:p w14:paraId="05DD1732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</w:r>
      <w:r w:rsidRPr="00C3626F">
        <w:rPr>
          <w:lang w:val="en-US"/>
        </w:rPr>
        <w:tab/>
      </w:r>
    </w:p>
    <w:p w14:paraId="0DCF811B" w14:textId="364DF98C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Skelett fas</w:t>
      </w:r>
      <w:r w:rsidR="00E04A0E">
        <w:rPr>
          <w:b/>
          <w:lang w:val="en-US"/>
        </w:rPr>
        <w:t xml:space="preserve"> </w:t>
      </w:r>
      <w:r w:rsidRPr="00C3626F">
        <w:rPr>
          <w:b/>
          <w:lang w:val="en-US"/>
        </w:rPr>
        <w:t>1</w:t>
      </w:r>
      <w:r w:rsidRPr="00C3626F">
        <w:rPr>
          <w:b/>
          <w:lang w:val="en-US"/>
        </w:rPr>
        <w:tab/>
      </w:r>
      <w:r w:rsidRPr="00C3626F">
        <w:rPr>
          <w:lang w:val="en-US"/>
        </w:rPr>
        <w:tab/>
        <w:t>34 ml</w:t>
      </w:r>
      <w:r w:rsidRPr="00C3626F">
        <w:rPr>
          <w:lang w:val="en-US"/>
        </w:rPr>
        <w:tab/>
        <w:t>40 ml</w:t>
      </w:r>
      <w:r w:rsidRPr="00C3626F">
        <w:rPr>
          <w:lang w:val="en-US"/>
        </w:rPr>
        <w:tab/>
        <w:t>46 ml</w:t>
      </w:r>
      <w:r w:rsidRPr="00C3626F">
        <w:rPr>
          <w:lang w:val="en-US"/>
        </w:rPr>
        <w:tab/>
        <w:t>51ml</w:t>
      </w:r>
    </w:p>
    <w:p w14:paraId="6C98952A" w14:textId="464BB1EA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ab/>
      </w:r>
      <w:r w:rsidRPr="00C3626F">
        <w:rPr>
          <w:b/>
          <w:lang w:val="en-US"/>
        </w:rPr>
        <w:tab/>
      </w:r>
      <w:r w:rsidRPr="00C3626F">
        <w:rPr>
          <w:lang w:val="en-US"/>
        </w:rPr>
        <w:t>1.4 ml/s</w:t>
      </w:r>
      <w:r w:rsidRPr="00C3626F">
        <w:rPr>
          <w:lang w:val="en-US"/>
        </w:rPr>
        <w:tab/>
        <w:t xml:space="preserve"> 1.6</w:t>
      </w:r>
      <w:r w:rsidR="00233C2E">
        <w:rPr>
          <w:lang w:val="en-US"/>
        </w:rPr>
        <w:t xml:space="preserve"> </w:t>
      </w:r>
      <w:r w:rsidRPr="00C3626F">
        <w:rPr>
          <w:lang w:val="en-US"/>
        </w:rPr>
        <w:t xml:space="preserve">ml/s </w:t>
      </w:r>
      <w:r w:rsidRPr="00C3626F">
        <w:rPr>
          <w:lang w:val="en-US"/>
        </w:rPr>
        <w:tab/>
        <w:t>1.8</w:t>
      </w:r>
      <w:r w:rsidR="00233C2E">
        <w:rPr>
          <w:lang w:val="en-US"/>
        </w:rPr>
        <w:t xml:space="preserve"> </w:t>
      </w:r>
      <w:r w:rsidRPr="00C3626F">
        <w:rPr>
          <w:lang w:val="en-US"/>
        </w:rPr>
        <w:t xml:space="preserve">ml/s </w:t>
      </w:r>
      <w:r w:rsidRPr="00C3626F">
        <w:rPr>
          <w:lang w:val="en-US"/>
        </w:rPr>
        <w:tab/>
        <w:t>2.0 ml/s</w:t>
      </w:r>
    </w:p>
    <w:p w14:paraId="349F5A7A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605EDBA7" w14:textId="686B35C4" w:rsidR="00C3626F" w:rsidRPr="00C3626F" w:rsidRDefault="00C3626F" w:rsidP="00C3626F">
      <w:pPr>
        <w:spacing w:after="0" w:line="240" w:lineRule="auto"/>
        <w:ind w:left="0" w:right="0"/>
        <w:rPr>
          <w:b/>
          <w:lang w:val="en-US"/>
        </w:rPr>
      </w:pPr>
      <w:r w:rsidRPr="00C3626F">
        <w:rPr>
          <w:b/>
          <w:lang w:val="en-US"/>
        </w:rPr>
        <w:t>Skelett fas</w:t>
      </w:r>
      <w:r w:rsidR="00E04A0E">
        <w:rPr>
          <w:b/>
          <w:lang w:val="en-US"/>
        </w:rPr>
        <w:t xml:space="preserve"> </w:t>
      </w:r>
      <w:r w:rsidRPr="00C3626F">
        <w:rPr>
          <w:b/>
          <w:lang w:val="en-US"/>
        </w:rPr>
        <w:t>2</w:t>
      </w:r>
      <w:r w:rsidRPr="00C3626F">
        <w:rPr>
          <w:b/>
          <w:lang w:val="en-US"/>
        </w:rPr>
        <w:tab/>
      </w:r>
      <w:r w:rsidRPr="00C3626F">
        <w:rPr>
          <w:b/>
          <w:lang w:val="en-US"/>
        </w:rPr>
        <w:tab/>
      </w:r>
      <w:r w:rsidRPr="00C3626F">
        <w:rPr>
          <w:lang w:val="en-US"/>
        </w:rPr>
        <w:t>51 ml</w:t>
      </w:r>
      <w:r w:rsidRPr="00C3626F">
        <w:rPr>
          <w:lang w:val="en-US"/>
        </w:rPr>
        <w:tab/>
        <w:t xml:space="preserve">60 ml </w:t>
      </w:r>
      <w:r w:rsidRPr="00C3626F">
        <w:rPr>
          <w:lang w:val="en-US"/>
        </w:rPr>
        <w:tab/>
        <w:t>69 ml</w:t>
      </w:r>
      <w:r w:rsidRPr="00C3626F">
        <w:rPr>
          <w:lang w:val="en-US"/>
        </w:rPr>
        <w:tab/>
        <w:t>77 ml</w:t>
      </w:r>
    </w:p>
    <w:p w14:paraId="321D6DA3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ab/>
      </w:r>
      <w:r w:rsidRPr="00C3626F">
        <w:rPr>
          <w:b/>
          <w:lang w:val="en-US"/>
        </w:rPr>
        <w:tab/>
      </w:r>
      <w:r w:rsidRPr="00C3626F">
        <w:rPr>
          <w:lang w:val="en-US"/>
        </w:rPr>
        <w:t>1.7 ml/s</w:t>
      </w:r>
      <w:r w:rsidRPr="00C3626F">
        <w:rPr>
          <w:lang w:val="en-US"/>
        </w:rPr>
        <w:tab/>
        <w:t>2.0 ml/s</w:t>
      </w:r>
      <w:r w:rsidRPr="00C3626F">
        <w:rPr>
          <w:lang w:val="en-US"/>
        </w:rPr>
        <w:tab/>
        <w:t>2.3 ml/s</w:t>
      </w:r>
      <w:r w:rsidRPr="00C3626F">
        <w:rPr>
          <w:lang w:val="en-US"/>
        </w:rPr>
        <w:tab/>
        <w:t>2.6 ml/s</w:t>
      </w:r>
    </w:p>
    <w:p w14:paraId="2E03C322" w14:textId="77777777" w:rsidR="00C3626F" w:rsidRPr="00C3626F" w:rsidRDefault="00C3626F" w:rsidP="00C3626F">
      <w:pPr>
        <w:spacing w:after="0" w:line="240" w:lineRule="auto"/>
        <w:ind w:left="0" w:right="0"/>
        <w:rPr>
          <w:b/>
          <w:lang w:val="en-US"/>
        </w:rPr>
      </w:pPr>
    </w:p>
    <w:p w14:paraId="6161BCAD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Thorax</w:t>
      </w:r>
      <w:r w:rsidRPr="00C3626F">
        <w:rPr>
          <w:lang w:val="en-US"/>
        </w:rPr>
        <w:tab/>
      </w:r>
      <w:r w:rsidRPr="00C3626F">
        <w:rPr>
          <w:lang w:val="en-US"/>
        </w:rPr>
        <w:tab/>
        <w:t>55 ml</w:t>
      </w:r>
      <w:r w:rsidRPr="00C3626F">
        <w:rPr>
          <w:lang w:val="en-US"/>
        </w:rPr>
        <w:tab/>
        <w:t>64 ml</w:t>
      </w:r>
      <w:r w:rsidRPr="00C3626F">
        <w:rPr>
          <w:lang w:val="en-US"/>
        </w:rPr>
        <w:tab/>
        <w:t>73 ml</w:t>
      </w:r>
      <w:r w:rsidRPr="00C3626F">
        <w:rPr>
          <w:lang w:val="en-US"/>
        </w:rPr>
        <w:tab/>
        <w:t>82 ml</w:t>
      </w:r>
    </w:p>
    <w:p w14:paraId="7D902411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  <w:t>2.2 ml/s</w:t>
      </w:r>
      <w:r w:rsidRPr="00C3626F">
        <w:rPr>
          <w:lang w:val="en-US"/>
        </w:rPr>
        <w:tab/>
        <w:t>2.6 ml/s</w:t>
      </w:r>
      <w:r w:rsidRPr="00C3626F">
        <w:rPr>
          <w:lang w:val="en-US"/>
        </w:rPr>
        <w:tab/>
        <w:t>2.9 ml/s</w:t>
      </w:r>
      <w:r w:rsidRPr="00C3626F">
        <w:rPr>
          <w:lang w:val="en-US"/>
        </w:rPr>
        <w:tab/>
        <w:t>3.3 ml/s</w:t>
      </w:r>
    </w:p>
    <w:p w14:paraId="1DC49D9C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1ADF1FD9" w14:textId="1A379815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Thorax/buk</w:t>
      </w:r>
      <w:r w:rsidRPr="00C3626F">
        <w:rPr>
          <w:b/>
          <w:lang w:val="en-US"/>
        </w:rPr>
        <w:tab/>
        <w:t>fas</w:t>
      </w:r>
      <w:r w:rsidR="007F0E98">
        <w:rPr>
          <w:b/>
          <w:lang w:val="en-US"/>
        </w:rPr>
        <w:t xml:space="preserve"> </w:t>
      </w:r>
      <w:r w:rsidRPr="00C3626F">
        <w:rPr>
          <w:b/>
          <w:lang w:val="en-US"/>
        </w:rPr>
        <w:t>1</w:t>
      </w:r>
      <w:r w:rsidRPr="00C3626F">
        <w:rPr>
          <w:lang w:val="en-US"/>
        </w:rPr>
        <w:tab/>
        <w:t>69 ml</w:t>
      </w:r>
      <w:r w:rsidRPr="00C3626F">
        <w:rPr>
          <w:lang w:val="en-US"/>
        </w:rPr>
        <w:tab/>
        <w:t>80 ml</w:t>
      </w:r>
      <w:r w:rsidRPr="00C3626F">
        <w:rPr>
          <w:lang w:val="en-US"/>
        </w:rPr>
        <w:tab/>
        <w:t>91 ml</w:t>
      </w:r>
      <w:r w:rsidRPr="00C3626F">
        <w:rPr>
          <w:lang w:val="en-US"/>
        </w:rPr>
        <w:tab/>
        <w:t>103 ml</w:t>
      </w:r>
    </w:p>
    <w:p w14:paraId="7CD587D1" w14:textId="38782802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  <w:t>2,1</w:t>
      </w:r>
      <w:r w:rsidR="00233C2E">
        <w:rPr>
          <w:lang w:val="en-US"/>
        </w:rPr>
        <w:t xml:space="preserve"> </w:t>
      </w:r>
      <w:r w:rsidRPr="00C3626F">
        <w:rPr>
          <w:lang w:val="en-US"/>
        </w:rPr>
        <w:t>ml/s</w:t>
      </w:r>
      <w:r w:rsidRPr="00C3626F">
        <w:rPr>
          <w:lang w:val="en-US"/>
        </w:rPr>
        <w:tab/>
        <w:t>2.4 ml/s</w:t>
      </w:r>
      <w:r w:rsidRPr="00C3626F">
        <w:rPr>
          <w:lang w:val="en-US"/>
        </w:rPr>
        <w:tab/>
        <w:t>2.8</w:t>
      </w:r>
      <w:r w:rsidR="00233C2E">
        <w:rPr>
          <w:lang w:val="en-US"/>
        </w:rPr>
        <w:t xml:space="preserve"> </w:t>
      </w:r>
      <w:r w:rsidRPr="00C3626F">
        <w:rPr>
          <w:lang w:val="en-US"/>
        </w:rPr>
        <w:t>ml/s</w:t>
      </w:r>
      <w:r w:rsidRPr="00C3626F">
        <w:rPr>
          <w:lang w:val="en-US"/>
        </w:rPr>
        <w:tab/>
        <w:t>3.1 ml/s</w:t>
      </w:r>
    </w:p>
    <w:p w14:paraId="26C861C7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705BC4B7" w14:textId="73FA8C19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Thorax/buk fas 2</w:t>
      </w:r>
      <w:r w:rsidRPr="00C3626F">
        <w:rPr>
          <w:b/>
          <w:lang w:val="en-US"/>
        </w:rPr>
        <w:tab/>
      </w:r>
      <w:r w:rsidRPr="00C3626F">
        <w:rPr>
          <w:lang w:val="en-US"/>
        </w:rPr>
        <w:t>21 ml</w:t>
      </w:r>
      <w:r w:rsidRPr="00C3626F">
        <w:rPr>
          <w:lang w:val="en-US"/>
        </w:rPr>
        <w:tab/>
        <w:t>24 ml</w:t>
      </w:r>
      <w:r w:rsidRPr="00C3626F">
        <w:rPr>
          <w:lang w:val="en-US"/>
        </w:rPr>
        <w:tab/>
        <w:t>27 ml</w:t>
      </w:r>
      <w:r w:rsidRPr="00C3626F">
        <w:rPr>
          <w:lang w:val="en-US"/>
        </w:rPr>
        <w:tab/>
        <w:t>31 ml</w:t>
      </w:r>
    </w:p>
    <w:p w14:paraId="0B968DE1" w14:textId="77777777" w:rsidR="00C3626F" w:rsidRPr="00C3626F" w:rsidRDefault="00C3626F" w:rsidP="00C3626F">
      <w:pPr>
        <w:spacing w:after="0" w:line="240" w:lineRule="auto"/>
        <w:ind w:left="0" w:right="0"/>
        <w:rPr>
          <w:b/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  <w:t>2.1 ml/s</w:t>
      </w:r>
      <w:r w:rsidRPr="00C3626F">
        <w:rPr>
          <w:lang w:val="en-US"/>
        </w:rPr>
        <w:tab/>
        <w:t>2.4 ml/s</w:t>
      </w:r>
      <w:r w:rsidRPr="00C3626F">
        <w:rPr>
          <w:lang w:val="en-US"/>
        </w:rPr>
        <w:tab/>
        <w:t>2.7 ml/s</w:t>
      </w:r>
      <w:r w:rsidRPr="00C3626F">
        <w:rPr>
          <w:lang w:val="en-US"/>
        </w:rPr>
        <w:tab/>
        <w:t>3.1 ml/s</w:t>
      </w:r>
    </w:p>
    <w:p w14:paraId="29CDABB5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524116B8" w14:textId="77777777" w:rsidR="00C3626F" w:rsidRPr="00C3626F" w:rsidRDefault="00C3626F" w:rsidP="00C3626F">
      <w:pPr>
        <w:spacing w:after="0" w:line="240" w:lineRule="auto"/>
        <w:ind w:left="0" w:right="0"/>
      </w:pPr>
      <w:r w:rsidRPr="00C3626F">
        <w:rPr>
          <w:b/>
        </w:rPr>
        <w:t>Urografi fas 1</w:t>
      </w:r>
      <w:r w:rsidRPr="00C3626F">
        <w:tab/>
        <w:t>26 ml</w:t>
      </w:r>
      <w:r w:rsidRPr="00C3626F">
        <w:tab/>
        <w:t>30 ml</w:t>
      </w:r>
      <w:r w:rsidRPr="00C3626F">
        <w:tab/>
        <w:t>34 ml</w:t>
      </w:r>
      <w:r w:rsidRPr="00C3626F">
        <w:tab/>
        <w:t>39 ml</w:t>
      </w:r>
    </w:p>
    <w:p w14:paraId="26117420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tab/>
      </w:r>
      <w:r w:rsidRPr="00C3626F">
        <w:tab/>
      </w:r>
      <w:r w:rsidRPr="00C3626F">
        <w:rPr>
          <w:lang w:val="en-US"/>
        </w:rPr>
        <w:t>1.3 ml/s</w:t>
      </w:r>
      <w:r w:rsidRPr="00C3626F">
        <w:rPr>
          <w:lang w:val="en-US"/>
        </w:rPr>
        <w:tab/>
        <w:t>1.5 ml/s</w:t>
      </w:r>
      <w:r w:rsidRPr="00C3626F">
        <w:rPr>
          <w:lang w:val="en-US"/>
        </w:rPr>
        <w:tab/>
        <w:t>1.7 ml/s</w:t>
      </w:r>
      <w:r w:rsidRPr="00C3626F">
        <w:rPr>
          <w:lang w:val="en-US"/>
        </w:rPr>
        <w:tab/>
        <w:t>2 ml/s</w:t>
      </w:r>
    </w:p>
    <w:p w14:paraId="06A0BCF4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5F7DA180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b/>
          <w:lang w:val="en-US"/>
        </w:rPr>
        <w:t>Urografi fas 2</w:t>
      </w:r>
      <w:r w:rsidRPr="00C3626F">
        <w:rPr>
          <w:lang w:val="en-US"/>
        </w:rPr>
        <w:tab/>
        <w:t>57 ml</w:t>
      </w:r>
      <w:r w:rsidRPr="00C3626F">
        <w:rPr>
          <w:lang w:val="en-US"/>
        </w:rPr>
        <w:tab/>
        <w:t>66 ml</w:t>
      </w:r>
      <w:r w:rsidRPr="00C3626F">
        <w:rPr>
          <w:lang w:val="en-US"/>
        </w:rPr>
        <w:tab/>
        <w:t>75 ml</w:t>
      </w:r>
      <w:r w:rsidRPr="00C3626F">
        <w:rPr>
          <w:lang w:val="en-US"/>
        </w:rPr>
        <w:tab/>
        <w:t>85 ml</w:t>
      </w:r>
    </w:p>
    <w:p w14:paraId="71A98290" w14:textId="77777777" w:rsidR="00C3626F" w:rsidRDefault="00C3626F" w:rsidP="00C3626F">
      <w:pPr>
        <w:spacing w:after="0" w:line="240" w:lineRule="auto"/>
        <w:ind w:left="0" w:right="0"/>
        <w:rPr>
          <w:lang w:val="en-US"/>
        </w:rPr>
      </w:pPr>
      <w:r w:rsidRPr="00C3626F">
        <w:rPr>
          <w:lang w:val="en-US"/>
        </w:rPr>
        <w:tab/>
      </w:r>
      <w:r w:rsidRPr="00C3626F">
        <w:rPr>
          <w:lang w:val="en-US"/>
        </w:rPr>
        <w:tab/>
        <w:t>1.4 ml/s</w:t>
      </w:r>
      <w:r w:rsidRPr="00C3626F">
        <w:rPr>
          <w:lang w:val="en-US"/>
        </w:rPr>
        <w:tab/>
        <w:t>1.7 ml/s</w:t>
      </w:r>
      <w:r w:rsidRPr="00C3626F">
        <w:rPr>
          <w:lang w:val="en-US"/>
        </w:rPr>
        <w:tab/>
        <w:t>1.9 ml/s</w:t>
      </w:r>
      <w:r w:rsidRPr="00C3626F">
        <w:rPr>
          <w:lang w:val="en-US"/>
        </w:rPr>
        <w:tab/>
        <w:t>2.1 ml/s</w:t>
      </w:r>
    </w:p>
    <w:p w14:paraId="2EAF089B" w14:textId="77777777" w:rsidR="00B458EC" w:rsidRPr="00C3626F" w:rsidRDefault="00B458EC" w:rsidP="00C3626F">
      <w:pPr>
        <w:spacing w:after="0" w:line="240" w:lineRule="auto"/>
        <w:ind w:left="0" w:right="0"/>
        <w:rPr>
          <w:lang w:val="en-US"/>
        </w:rPr>
      </w:pPr>
    </w:p>
    <w:p w14:paraId="0F02D111" w14:textId="77777777" w:rsidR="00C3626F" w:rsidRPr="00C3626F" w:rsidRDefault="00C3626F" w:rsidP="00C3626F">
      <w:pPr>
        <w:spacing w:after="0" w:line="240" w:lineRule="auto"/>
        <w:ind w:left="0" w:right="0"/>
        <w:rPr>
          <w:lang w:val="en-US"/>
        </w:rPr>
      </w:pPr>
    </w:p>
    <w:p w14:paraId="4979E5A7" w14:textId="7611CB93" w:rsidR="00A66FB9" w:rsidRDefault="00C3626F" w:rsidP="00A66FB9">
      <w:pPr>
        <w:ind w:left="0"/>
        <w:rPr>
          <w:b/>
          <w:bCs/>
        </w:rPr>
      </w:pPr>
      <w:r w:rsidRPr="4B805688">
        <w:rPr>
          <w:b/>
          <w:bCs/>
        </w:rPr>
        <w:t xml:space="preserve">Maxdos vid Absolut </w:t>
      </w:r>
      <w:r w:rsidR="37BCC210" w:rsidRPr="4B805688">
        <w:rPr>
          <w:b/>
          <w:bCs/>
        </w:rPr>
        <w:t xml:space="preserve">Glomerular Filtration Rate , </w:t>
      </w:r>
      <w:r w:rsidRPr="4B805688">
        <w:rPr>
          <w:b/>
          <w:bCs/>
        </w:rPr>
        <w:t>GFR på 45ml/min är 128m</w:t>
      </w:r>
      <w:r w:rsidR="008270A8" w:rsidRPr="4B805688">
        <w:rPr>
          <w:b/>
          <w:bCs/>
        </w:rPr>
        <w:t>l</w:t>
      </w:r>
    </w:p>
    <w:p w14:paraId="34131486" w14:textId="77777777" w:rsidR="000F6A22" w:rsidRDefault="000F6A22" w:rsidP="00A66FB9">
      <w:pPr>
        <w:ind w:left="0"/>
        <w:rPr>
          <w:b/>
          <w:bCs/>
        </w:rPr>
      </w:pPr>
    </w:p>
    <w:p w14:paraId="3A7B1468" w14:textId="77777777" w:rsidR="000F6A22" w:rsidRDefault="000F6A22" w:rsidP="00A66FB9">
      <w:pPr>
        <w:ind w:left="0"/>
        <w:rPr>
          <w:b/>
          <w:bCs/>
        </w:rPr>
      </w:pPr>
    </w:p>
    <w:p w14:paraId="62A15DB0" w14:textId="77777777" w:rsidR="000F6A22" w:rsidRDefault="000F6A22" w:rsidP="00A66FB9">
      <w:pPr>
        <w:ind w:left="0"/>
        <w:rPr>
          <w:b/>
          <w:bCs/>
        </w:rPr>
      </w:pPr>
    </w:p>
    <w:p w14:paraId="35F6333B" w14:textId="00293F9C" w:rsidR="00AE4AED" w:rsidRPr="00A66FB9" w:rsidRDefault="00AE4AED" w:rsidP="000F6A22">
      <w:pPr>
        <w:pStyle w:val="Rubrik2"/>
        <w:rPr>
          <w:b/>
        </w:rPr>
      </w:pPr>
      <w:r>
        <w:lastRenderedPageBreak/>
        <w:t>Ansvar</w:t>
      </w:r>
    </w:p>
    <w:p w14:paraId="575866E7" w14:textId="0AE12BFA" w:rsidR="00AE4AED" w:rsidRDefault="00AE4AED" w:rsidP="00AE4AED">
      <w:pPr>
        <w:ind w:left="0"/>
      </w:pPr>
      <w:r>
        <w:t>Första linjens chef ansvarar för att rutinen sprids och gör den känd inom verksamheten. Berörda medarbetare ansvarar för att efterleva rutinen och rapporterar förekommande avvikelser i MedControl Pro (MCP).</w:t>
      </w:r>
    </w:p>
    <w:p w14:paraId="78F3B0E7" w14:textId="77777777" w:rsidR="00AE4AED" w:rsidRDefault="00AE4AED" w:rsidP="00C3626F">
      <w:pPr>
        <w:spacing w:after="0" w:line="240" w:lineRule="auto"/>
        <w:ind w:left="0" w:right="0"/>
      </w:pPr>
    </w:p>
    <w:p w14:paraId="3DA3E699" w14:textId="77777777" w:rsidR="00AE4AED" w:rsidRDefault="00AE4AED" w:rsidP="00AE4AED">
      <w:pPr>
        <w:pStyle w:val="Rubrik2"/>
        <w:ind w:left="0"/>
      </w:pPr>
      <w:r>
        <w:t xml:space="preserve">Uppföljning, utvärdering och revidering </w:t>
      </w:r>
    </w:p>
    <w:p w14:paraId="77BBDBFE" w14:textId="37D691CB" w:rsidR="00C3626F" w:rsidRPr="00C3626F" w:rsidRDefault="00AE4AED" w:rsidP="00C3626F">
      <w:pPr>
        <w:spacing w:after="0" w:line="240" w:lineRule="auto"/>
        <w:ind w:left="0" w:right="0"/>
      </w:pPr>
      <w:r>
        <w:t>Innehållsansvarig ansvarar för att rutinen uppdateras vartannat år.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3626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F2EEEB" w14:textId="77777777" w:rsidR="00015F16" w:rsidRDefault="00015F16">
      <w:r>
        <w:separator/>
      </w:r>
    </w:p>
  </w:endnote>
  <w:endnote w:type="continuationSeparator" w:id="0">
    <w:p w14:paraId="1872898F" w14:textId="77777777" w:rsidR="00015F16" w:rsidRDefault="00015F16">
      <w:r>
        <w:continuationSeparator/>
      </w:r>
    </w:p>
  </w:endnote>
  <w:endnote w:type="continuationNotice" w:id="1">
    <w:p w14:paraId="7FE6107B" w14:textId="77777777" w:rsidR="00015F16" w:rsidRDefault="00015F1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8EEAB4" w14:textId="77777777" w:rsidR="00015F16" w:rsidRDefault="00015F16"/>
  </w:footnote>
  <w:footnote w:type="continuationSeparator" w:id="0">
    <w:p w14:paraId="0961DD74" w14:textId="77777777" w:rsidR="00015F16" w:rsidRDefault="00015F16">
      <w:r>
        <w:continuationSeparator/>
      </w:r>
    </w:p>
  </w:footnote>
  <w:footnote w:type="continuationNotice" w:id="1">
    <w:p w14:paraId="6B161D40" w14:textId="77777777" w:rsidR="00015F16" w:rsidRDefault="00015F1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8054880">
    <w:abstractNumId w:val="17"/>
  </w:num>
  <w:num w:numId="2" w16cid:durableId="1446192127">
    <w:abstractNumId w:val="14"/>
  </w:num>
  <w:num w:numId="3" w16cid:durableId="252935835">
    <w:abstractNumId w:val="0"/>
  </w:num>
  <w:num w:numId="4" w16cid:durableId="1261060390">
    <w:abstractNumId w:val="6"/>
  </w:num>
  <w:num w:numId="5" w16cid:durableId="1650401706">
    <w:abstractNumId w:val="15"/>
  </w:num>
  <w:num w:numId="6" w16cid:durableId="712001642">
    <w:abstractNumId w:val="2"/>
  </w:num>
  <w:num w:numId="7" w16cid:durableId="1826701600">
    <w:abstractNumId w:val="11"/>
  </w:num>
  <w:num w:numId="8" w16cid:durableId="1001662029">
    <w:abstractNumId w:val="8"/>
  </w:num>
  <w:num w:numId="9" w16cid:durableId="418870111">
    <w:abstractNumId w:val="1"/>
  </w:num>
  <w:num w:numId="10" w16cid:durableId="782378687">
    <w:abstractNumId w:val="1"/>
  </w:num>
  <w:num w:numId="11" w16cid:durableId="1121462131">
    <w:abstractNumId w:val="3"/>
  </w:num>
  <w:num w:numId="12" w16cid:durableId="1428575889">
    <w:abstractNumId w:val="4"/>
  </w:num>
  <w:num w:numId="13" w16cid:durableId="652026659">
    <w:abstractNumId w:val="13"/>
  </w:num>
  <w:num w:numId="14" w16cid:durableId="662122776">
    <w:abstractNumId w:val="9"/>
  </w:num>
  <w:num w:numId="15" w16cid:durableId="841361948">
    <w:abstractNumId w:val="7"/>
  </w:num>
  <w:num w:numId="16" w16cid:durableId="891303890">
    <w:abstractNumId w:val="12"/>
  </w:num>
  <w:num w:numId="17" w16cid:durableId="153646740">
    <w:abstractNumId w:val="5"/>
  </w:num>
  <w:num w:numId="18" w16cid:durableId="1420446314">
    <w:abstractNumId w:val="10"/>
  </w:num>
  <w:num w:numId="19" w16cid:durableId="48255227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F16"/>
    <w:rsid w:val="00016CF0"/>
    <w:rsid w:val="0002435C"/>
    <w:rsid w:val="00030DDD"/>
    <w:rsid w:val="000313BB"/>
    <w:rsid w:val="00033ED5"/>
    <w:rsid w:val="00050500"/>
    <w:rsid w:val="0005347B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5CC3"/>
    <w:rsid w:val="000A611A"/>
    <w:rsid w:val="000B12D9"/>
    <w:rsid w:val="000B4536"/>
    <w:rsid w:val="000B7715"/>
    <w:rsid w:val="000E463B"/>
    <w:rsid w:val="000E5A7E"/>
    <w:rsid w:val="000F43A3"/>
    <w:rsid w:val="000F6A22"/>
    <w:rsid w:val="000F7681"/>
    <w:rsid w:val="00103031"/>
    <w:rsid w:val="001044FE"/>
    <w:rsid w:val="001139D4"/>
    <w:rsid w:val="00114655"/>
    <w:rsid w:val="00125333"/>
    <w:rsid w:val="00131B08"/>
    <w:rsid w:val="00132A59"/>
    <w:rsid w:val="00133337"/>
    <w:rsid w:val="00133A0F"/>
    <w:rsid w:val="0013580F"/>
    <w:rsid w:val="0013600A"/>
    <w:rsid w:val="00137B6D"/>
    <w:rsid w:val="0014070B"/>
    <w:rsid w:val="001422C1"/>
    <w:rsid w:val="001522AE"/>
    <w:rsid w:val="00156526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71A6"/>
    <w:rsid w:val="001B762C"/>
    <w:rsid w:val="001C4D0A"/>
    <w:rsid w:val="001C5FEF"/>
    <w:rsid w:val="00200AD0"/>
    <w:rsid w:val="00211487"/>
    <w:rsid w:val="00211D91"/>
    <w:rsid w:val="00217DEC"/>
    <w:rsid w:val="00233C2E"/>
    <w:rsid w:val="00235B57"/>
    <w:rsid w:val="00250F24"/>
    <w:rsid w:val="002523C5"/>
    <w:rsid w:val="0025380B"/>
    <w:rsid w:val="002538E4"/>
    <w:rsid w:val="0025703A"/>
    <w:rsid w:val="00260078"/>
    <w:rsid w:val="00262F3D"/>
    <w:rsid w:val="00263281"/>
    <w:rsid w:val="002651D6"/>
    <w:rsid w:val="0026551F"/>
    <w:rsid w:val="00270193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7F3C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20B1"/>
    <w:rsid w:val="0034307B"/>
    <w:rsid w:val="00345EB1"/>
    <w:rsid w:val="00350CC4"/>
    <w:rsid w:val="00360E0D"/>
    <w:rsid w:val="0036357D"/>
    <w:rsid w:val="00363B23"/>
    <w:rsid w:val="0036594C"/>
    <w:rsid w:val="00365EF1"/>
    <w:rsid w:val="003663D8"/>
    <w:rsid w:val="00367D19"/>
    <w:rsid w:val="00371BED"/>
    <w:rsid w:val="003735B2"/>
    <w:rsid w:val="00384019"/>
    <w:rsid w:val="003854F1"/>
    <w:rsid w:val="0039118E"/>
    <w:rsid w:val="00397F54"/>
    <w:rsid w:val="003A0D43"/>
    <w:rsid w:val="003B2A4B"/>
    <w:rsid w:val="003C1432"/>
    <w:rsid w:val="003C1A2D"/>
    <w:rsid w:val="003D099E"/>
    <w:rsid w:val="003D21A2"/>
    <w:rsid w:val="003D29D2"/>
    <w:rsid w:val="003D343A"/>
    <w:rsid w:val="003E0705"/>
    <w:rsid w:val="003E2FF7"/>
    <w:rsid w:val="003F1013"/>
    <w:rsid w:val="003F1ACF"/>
    <w:rsid w:val="003F763B"/>
    <w:rsid w:val="00404948"/>
    <w:rsid w:val="00406BEA"/>
    <w:rsid w:val="00413A60"/>
    <w:rsid w:val="00416AFF"/>
    <w:rsid w:val="004230F7"/>
    <w:rsid w:val="0043167E"/>
    <w:rsid w:val="0043409A"/>
    <w:rsid w:val="00443C1E"/>
    <w:rsid w:val="00446255"/>
    <w:rsid w:val="00450CC3"/>
    <w:rsid w:val="00451935"/>
    <w:rsid w:val="00460ED0"/>
    <w:rsid w:val="00465651"/>
    <w:rsid w:val="00470CE7"/>
    <w:rsid w:val="00470F4F"/>
    <w:rsid w:val="00472482"/>
    <w:rsid w:val="00480DC7"/>
    <w:rsid w:val="00484F85"/>
    <w:rsid w:val="004876F6"/>
    <w:rsid w:val="0049236A"/>
    <w:rsid w:val="00492718"/>
    <w:rsid w:val="004977F1"/>
    <w:rsid w:val="004A355D"/>
    <w:rsid w:val="004A4970"/>
    <w:rsid w:val="004B2183"/>
    <w:rsid w:val="004B2A01"/>
    <w:rsid w:val="004B7CE8"/>
    <w:rsid w:val="004C2559"/>
    <w:rsid w:val="004D7BA3"/>
    <w:rsid w:val="004F4518"/>
    <w:rsid w:val="004F4C62"/>
    <w:rsid w:val="00501433"/>
    <w:rsid w:val="005053F2"/>
    <w:rsid w:val="00511CC4"/>
    <w:rsid w:val="00515FB3"/>
    <w:rsid w:val="00520213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3151"/>
    <w:rsid w:val="005770AD"/>
    <w:rsid w:val="00581414"/>
    <w:rsid w:val="00582490"/>
    <w:rsid w:val="005826FA"/>
    <w:rsid w:val="00590CC2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10CC"/>
    <w:rsid w:val="005D6A31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27B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1E90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D58"/>
    <w:rsid w:val="007759DD"/>
    <w:rsid w:val="0078609F"/>
    <w:rsid w:val="007917BA"/>
    <w:rsid w:val="0079533F"/>
    <w:rsid w:val="007A5C6F"/>
    <w:rsid w:val="007D4241"/>
    <w:rsid w:val="007D4317"/>
    <w:rsid w:val="007D4EA3"/>
    <w:rsid w:val="007F0E98"/>
    <w:rsid w:val="007F1CFF"/>
    <w:rsid w:val="007F28E9"/>
    <w:rsid w:val="007F5DD5"/>
    <w:rsid w:val="008076C5"/>
    <w:rsid w:val="00821A1B"/>
    <w:rsid w:val="008262E9"/>
    <w:rsid w:val="008270A8"/>
    <w:rsid w:val="00827E69"/>
    <w:rsid w:val="00835C4D"/>
    <w:rsid w:val="00843F48"/>
    <w:rsid w:val="00851423"/>
    <w:rsid w:val="00857691"/>
    <w:rsid w:val="00857848"/>
    <w:rsid w:val="00861CDD"/>
    <w:rsid w:val="008654B6"/>
    <w:rsid w:val="00865D67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4C89"/>
    <w:rsid w:val="008C7F2A"/>
    <w:rsid w:val="008D395D"/>
    <w:rsid w:val="008E36F8"/>
    <w:rsid w:val="008E46B2"/>
    <w:rsid w:val="008E682C"/>
    <w:rsid w:val="008E709D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DC1"/>
    <w:rsid w:val="00950E4E"/>
    <w:rsid w:val="00952456"/>
    <w:rsid w:val="009529BD"/>
    <w:rsid w:val="009533B4"/>
    <w:rsid w:val="00971D93"/>
    <w:rsid w:val="009753F1"/>
    <w:rsid w:val="00995E0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2C3C5"/>
    <w:rsid w:val="00A33051"/>
    <w:rsid w:val="00A407AD"/>
    <w:rsid w:val="00A40923"/>
    <w:rsid w:val="00A41C05"/>
    <w:rsid w:val="00A42426"/>
    <w:rsid w:val="00A514B7"/>
    <w:rsid w:val="00A54A0B"/>
    <w:rsid w:val="00A65FD4"/>
    <w:rsid w:val="00A66FB9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720E"/>
    <w:rsid w:val="00AC3FF6"/>
    <w:rsid w:val="00AD2FED"/>
    <w:rsid w:val="00AD73EC"/>
    <w:rsid w:val="00AE4AED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58EC"/>
    <w:rsid w:val="00B46C03"/>
    <w:rsid w:val="00B60C6C"/>
    <w:rsid w:val="00B619A9"/>
    <w:rsid w:val="00B65A9D"/>
    <w:rsid w:val="00B66D60"/>
    <w:rsid w:val="00B70A7A"/>
    <w:rsid w:val="00B75EDE"/>
    <w:rsid w:val="00B77D88"/>
    <w:rsid w:val="00B77FAF"/>
    <w:rsid w:val="00B84336"/>
    <w:rsid w:val="00B851B9"/>
    <w:rsid w:val="00B86453"/>
    <w:rsid w:val="00B90054"/>
    <w:rsid w:val="00B92C14"/>
    <w:rsid w:val="00B946F1"/>
    <w:rsid w:val="00BA0066"/>
    <w:rsid w:val="00BB69DB"/>
    <w:rsid w:val="00BC20D2"/>
    <w:rsid w:val="00BC322E"/>
    <w:rsid w:val="00BC44CD"/>
    <w:rsid w:val="00BC48A6"/>
    <w:rsid w:val="00BE7978"/>
    <w:rsid w:val="00BF5140"/>
    <w:rsid w:val="00C07DDB"/>
    <w:rsid w:val="00C3626F"/>
    <w:rsid w:val="00C376F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217E"/>
    <w:rsid w:val="00CE4B73"/>
    <w:rsid w:val="00CE55CC"/>
    <w:rsid w:val="00CF70BB"/>
    <w:rsid w:val="00D074DB"/>
    <w:rsid w:val="00D139CF"/>
    <w:rsid w:val="00D26E64"/>
    <w:rsid w:val="00D37E7F"/>
    <w:rsid w:val="00D47AD7"/>
    <w:rsid w:val="00D51529"/>
    <w:rsid w:val="00D524C9"/>
    <w:rsid w:val="00D61210"/>
    <w:rsid w:val="00D6530D"/>
    <w:rsid w:val="00D85218"/>
    <w:rsid w:val="00D915B1"/>
    <w:rsid w:val="00D97F60"/>
    <w:rsid w:val="00DA299D"/>
    <w:rsid w:val="00DA3477"/>
    <w:rsid w:val="00DA3858"/>
    <w:rsid w:val="00DA65C4"/>
    <w:rsid w:val="00DC2E30"/>
    <w:rsid w:val="00DD2BE0"/>
    <w:rsid w:val="00DE4447"/>
    <w:rsid w:val="00DE5DA2"/>
    <w:rsid w:val="00DF0033"/>
    <w:rsid w:val="00E0003F"/>
    <w:rsid w:val="00E016D9"/>
    <w:rsid w:val="00E026BF"/>
    <w:rsid w:val="00E04A0E"/>
    <w:rsid w:val="00E07B1B"/>
    <w:rsid w:val="00E11853"/>
    <w:rsid w:val="00E27FB1"/>
    <w:rsid w:val="00E52A86"/>
    <w:rsid w:val="00E5488D"/>
    <w:rsid w:val="00E54B47"/>
    <w:rsid w:val="00E553BF"/>
    <w:rsid w:val="00E55D93"/>
    <w:rsid w:val="00E61294"/>
    <w:rsid w:val="00E67F18"/>
    <w:rsid w:val="00E7237C"/>
    <w:rsid w:val="00E77C46"/>
    <w:rsid w:val="00E86CE8"/>
    <w:rsid w:val="00E90E82"/>
    <w:rsid w:val="00EA00A7"/>
    <w:rsid w:val="00EA00CB"/>
    <w:rsid w:val="00EA1BAA"/>
    <w:rsid w:val="00EA2099"/>
    <w:rsid w:val="00EA3FCD"/>
    <w:rsid w:val="00EA42A0"/>
    <w:rsid w:val="00EA7594"/>
    <w:rsid w:val="00EB6714"/>
    <w:rsid w:val="00EC0A68"/>
    <w:rsid w:val="00EC5006"/>
    <w:rsid w:val="00ED18EE"/>
    <w:rsid w:val="00ED49C3"/>
    <w:rsid w:val="00ED6CE8"/>
    <w:rsid w:val="00ED7AA6"/>
    <w:rsid w:val="00EE2A56"/>
    <w:rsid w:val="00EE3818"/>
    <w:rsid w:val="00EF3193"/>
    <w:rsid w:val="00F142C1"/>
    <w:rsid w:val="00F22264"/>
    <w:rsid w:val="00F2564D"/>
    <w:rsid w:val="00F35B05"/>
    <w:rsid w:val="00F413D9"/>
    <w:rsid w:val="00F41DEA"/>
    <w:rsid w:val="00F5135F"/>
    <w:rsid w:val="00F51F78"/>
    <w:rsid w:val="00F86F47"/>
    <w:rsid w:val="00F9039B"/>
    <w:rsid w:val="00F90B64"/>
    <w:rsid w:val="00FB2F0F"/>
    <w:rsid w:val="00FB5086"/>
    <w:rsid w:val="00FB5411"/>
    <w:rsid w:val="00FB6392"/>
    <w:rsid w:val="00FB7184"/>
    <w:rsid w:val="00FD3C70"/>
    <w:rsid w:val="00FD6820"/>
    <w:rsid w:val="00FE12D8"/>
    <w:rsid w:val="00FE35F2"/>
    <w:rsid w:val="00FF0CC5"/>
    <w:rsid w:val="00FF2B8A"/>
    <w:rsid w:val="00FF7C02"/>
    <w:rsid w:val="024801E3"/>
    <w:rsid w:val="027B300D"/>
    <w:rsid w:val="03DA6487"/>
    <w:rsid w:val="043223D3"/>
    <w:rsid w:val="04383A93"/>
    <w:rsid w:val="05A174AB"/>
    <w:rsid w:val="06E062B0"/>
    <w:rsid w:val="07571644"/>
    <w:rsid w:val="0B96DA42"/>
    <w:rsid w:val="0BE518D9"/>
    <w:rsid w:val="100925C5"/>
    <w:rsid w:val="12A6C183"/>
    <w:rsid w:val="1397FA66"/>
    <w:rsid w:val="1A402EF7"/>
    <w:rsid w:val="1A7479FF"/>
    <w:rsid w:val="1C178FB2"/>
    <w:rsid w:val="1D3EDAF1"/>
    <w:rsid w:val="1F92E7CA"/>
    <w:rsid w:val="20CFE382"/>
    <w:rsid w:val="229E5B07"/>
    <w:rsid w:val="231BDC84"/>
    <w:rsid w:val="24AA20EC"/>
    <w:rsid w:val="2515D818"/>
    <w:rsid w:val="271EFBD3"/>
    <w:rsid w:val="273184DE"/>
    <w:rsid w:val="275330D0"/>
    <w:rsid w:val="28196D41"/>
    <w:rsid w:val="290C680D"/>
    <w:rsid w:val="2975508B"/>
    <w:rsid w:val="2A2D8D03"/>
    <w:rsid w:val="2ABC82BD"/>
    <w:rsid w:val="2F5D3EE2"/>
    <w:rsid w:val="2FC752BD"/>
    <w:rsid w:val="3297FCB8"/>
    <w:rsid w:val="34D267A0"/>
    <w:rsid w:val="35A09BF0"/>
    <w:rsid w:val="37BCC210"/>
    <w:rsid w:val="39C053C3"/>
    <w:rsid w:val="3A36930F"/>
    <w:rsid w:val="3D79200B"/>
    <w:rsid w:val="3EA119E0"/>
    <w:rsid w:val="3F20962C"/>
    <w:rsid w:val="411CA53E"/>
    <w:rsid w:val="421C82A1"/>
    <w:rsid w:val="42B8759F"/>
    <w:rsid w:val="45851C47"/>
    <w:rsid w:val="46E38AE4"/>
    <w:rsid w:val="48250F50"/>
    <w:rsid w:val="4B805688"/>
    <w:rsid w:val="4EFBCFC3"/>
    <w:rsid w:val="4FD4DB85"/>
    <w:rsid w:val="5119A0AB"/>
    <w:rsid w:val="53053122"/>
    <w:rsid w:val="55ED308B"/>
    <w:rsid w:val="56F9FD1E"/>
    <w:rsid w:val="580D8095"/>
    <w:rsid w:val="58F45850"/>
    <w:rsid w:val="5963B73A"/>
    <w:rsid w:val="60F05D2C"/>
    <w:rsid w:val="630744D9"/>
    <w:rsid w:val="647B2B65"/>
    <w:rsid w:val="68B39238"/>
    <w:rsid w:val="699A832C"/>
    <w:rsid w:val="69CB4FFD"/>
    <w:rsid w:val="6B2CF8ED"/>
    <w:rsid w:val="6D774190"/>
    <w:rsid w:val="6F1DEF43"/>
    <w:rsid w:val="6FD3A7D1"/>
    <w:rsid w:val="717C2FE8"/>
    <w:rsid w:val="73505C6C"/>
    <w:rsid w:val="738933EE"/>
    <w:rsid w:val="762D826E"/>
    <w:rsid w:val="762DE922"/>
    <w:rsid w:val="7A03C237"/>
    <w:rsid w:val="7A52B02F"/>
    <w:rsid w:val="7AF06B16"/>
    <w:rsid w:val="7C0FE6B0"/>
    <w:rsid w:val="7D6B2302"/>
    <w:rsid w:val="7E990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0491455-6D40-4C48-95AF-438E0BAAC3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</TotalTime>
  <Pages>5</Pages>
  <Words>958</Words>
  <Characters>3533</Characters>
  <Application>Microsoft Office Word</Application>
  <DocSecurity>0</DocSecurity>
  <Lines>29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4483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LM Normaldos enligt Omniject för iv kontrast på Datortomografi</dc:title>
  <dc:subject/>
  <dc:creator>patrik.jens.johansson@vgregion.se</dc:creator>
  <keywords/>
  <lastModifiedBy>Elisabeth Bohman</lastModifiedBy>
  <revision>37</revision>
  <lastPrinted>2016-03-31T10:56:00.0000000Z</lastPrinted>
  <dcterms:created xsi:type="dcterms:W3CDTF">2022-04-28T06:20:00.0000000Z</dcterms:created>
  <dcterms:modified xsi:type="dcterms:W3CDTF">2024-06-12T09:00:00.0000000Z</dcterms:modified>
</coreProperties>
</file>