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4DAA6" w14:textId="77777777" w:rsidR="00DB6766" w:rsidRDefault="00DB6766" w:rsidP="00F35B05">
      <w:pPr>
        <w:pStyle w:val="Rubrik2"/>
        <w:sectPr w:rsidR="00DB6766" w:rsidSect="00DB676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D7EB89" w14:textId="77777777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" w:hAnsi="Calibri" w:cs="Calibri"/>
          <w:sz w:val="22"/>
          <w:szCs w:val="22"/>
        </w:rPr>
        <w:t> </w:t>
      </w:r>
    </w:p>
    <w:p w14:paraId="2973C3E8" w14:textId="77777777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" w:hAnsi="Calibri" w:cs="Calibri"/>
          <w:sz w:val="22"/>
          <w:szCs w:val="22"/>
        </w:rPr>
        <w:t> </w:t>
      </w:r>
    </w:p>
    <w:p w14:paraId="592F6CA7" w14:textId="77777777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" w:hAnsi="Calibri" w:cs="Calibri"/>
          <w:sz w:val="22"/>
          <w:szCs w:val="22"/>
        </w:rPr>
        <w:t> </w:t>
      </w:r>
    </w:p>
    <w:p w14:paraId="0B68268D" w14:textId="77777777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" w:hAnsi="Calibri" w:cs="Calibri"/>
          <w:sz w:val="22"/>
          <w:szCs w:val="22"/>
        </w:rPr>
        <w:t> </w:t>
      </w:r>
    </w:p>
    <w:p w14:paraId="359BA792" w14:textId="77777777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" w:hAnsi="Calibri" w:cs="Calibri"/>
          <w:sz w:val="22"/>
          <w:szCs w:val="22"/>
        </w:rPr>
        <w:t> </w:t>
      </w:r>
    </w:p>
    <w:p w14:paraId="2F78564B" w14:textId="1D9ABCCD" w:rsidR="001579E5" w:rsidRPr="001579E5" w:rsidRDefault="005B29C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Calibri Light" w:hAnsi="Calibri Light" w:cs="Calibri Light"/>
          <w:sz w:val="48"/>
          <w:szCs w:val="48"/>
        </w:rPr>
        <w:t xml:space="preserve">DT N11 DT </w:t>
      </w:r>
      <w:r w:rsidR="00960EBA">
        <w:rPr>
          <w:rFonts w:ascii="Calibri Light" w:hAnsi="Calibri Light" w:cs="Calibri Light"/>
          <w:sz w:val="48"/>
          <w:szCs w:val="48"/>
        </w:rPr>
        <w:t>Njursten iv kontrastmedel utsöndringsfas</w:t>
      </w:r>
    </w:p>
    <w:p w14:paraId="36935550" w14:textId="77777777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 Light" w:hAnsi="Calibri Light" w:cs="Calibri Light"/>
          <w:sz w:val="36"/>
          <w:szCs w:val="36"/>
        </w:rPr>
        <w:t> </w:t>
      </w:r>
    </w:p>
    <w:p w14:paraId="4D3C9E47" w14:textId="033DDDD2" w:rsidR="001579E5" w:rsidRPr="001579E5" w:rsidRDefault="001579E5" w:rsidP="00845F57">
      <w:pPr>
        <w:shd w:val="clear" w:color="auto" w:fill="FFFFFF"/>
        <w:spacing w:after="0" w:line="240" w:lineRule="auto"/>
        <w:ind w:left="2552" w:right="0" w:hanging="2552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</w:rPr>
        <w:t>Us kod/Us namn</w:t>
      </w:r>
      <w:r w:rsidR="00845F57">
        <w:rPr>
          <w:b/>
          <w:bCs/>
        </w:rPr>
        <w:tab/>
      </w:r>
      <w:r w:rsidR="00845F57" w:rsidRPr="00DB6766">
        <w:rPr>
          <w:bCs/>
        </w:rPr>
        <w:t>852800</w:t>
      </w:r>
      <w:r w:rsidR="00845F57">
        <w:rPr>
          <w:bCs/>
        </w:rPr>
        <w:t>/</w:t>
      </w:r>
      <w:r w:rsidR="00845F57" w:rsidRPr="00DB6766">
        <w:rPr>
          <w:bCs/>
        </w:rPr>
        <w:t xml:space="preserve"> DT urografi med iv kontrast</w:t>
      </w:r>
      <w:r w:rsidRPr="001579E5">
        <w:rPr>
          <w:rFonts w:ascii="Calibri" w:hAnsi="Calibri" w:cs="Calibri"/>
        </w:rPr>
        <w:tab/>
      </w:r>
      <w:r w:rsidRPr="001579E5">
        <w:rPr>
          <w:rFonts w:ascii="Calibri" w:hAnsi="Calibri" w:cs="Calibri"/>
          <w:sz w:val="22"/>
          <w:szCs w:val="22"/>
        </w:rPr>
        <w:t> </w:t>
      </w:r>
      <w:r w:rsidRPr="001579E5">
        <w:rPr>
          <w:rFonts w:ascii="Calibri" w:hAnsi="Calibri" w:cs="Calibri"/>
          <w:sz w:val="22"/>
          <w:szCs w:val="22"/>
        </w:rPr>
        <w:br/>
      </w:r>
      <w:r w:rsidRPr="001579E5">
        <w:rPr>
          <w:color w:val="000000"/>
          <w:sz w:val="28"/>
          <w:szCs w:val="28"/>
        </w:rPr>
        <w:t> </w:t>
      </w:r>
    </w:p>
    <w:p w14:paraId="6AE04AC5" w14:textId="2AAC0C49" w:rsidR="001579E5" w:rsidRPr="00DB6766" w:rsidRDefault="001579E5" w:rsidP="001579E5">
      <w:pPr>
        <w:spacing w:after="0" w:line="240" w:lineRule="auto"/>
        <w:ind w:left="2608" w:right="0" w:hanging="2608"/>
      </w:pPr>
      <w:r w:rsidRPr="001579E5">
        <w:rPr>
          <w:b/>
          <w:bCs/>
          <w:color w:val="000000"/>
        </w:rPr>
        <w:t>Indikation</w:t>
      </w:r>
      <w:r>
        <w:rPr>
          <w:b/>
          <w:bCs/>
          <w:color w:val="000000"/>
        </w:rPr>
        <w:tab/>
      </w:r>
      <w:r w:rsidRPr="00DB6766">
        <w:t xml:space="preserve">Lågdosundersökning vid frågeställning där </w:t>
      </w:r>
      <w:r w:rsidR="0094212B">
        <w:t xml:space="preserve">kontrastfyllnad av </w:t>
      </w:r>
      <w:proofErr w:type="spellStart"/>
      <w:r w:rsidR="0094212B">
        <w:t>uretärer</w:t>
      </w:r>
      <w:proofErr w:type="spellEnd"/>
      <w:r w:rsidR="0094212B">
        <w:t xml:space="preserve"> krävs</w:t>
      </w:r>
    </w:p>
    <w:p w14:paraId="2990D6D2" w14:textId="39A15E54" w:rsidR="001579E5" w:rsidRPr="001579E5" w:rsidRDefault="001579E5" w:rsidP="001579E5">
      <w:pPr>
        <w:spacing w:after="0" w:line="240" w:lineRule="auto"/>
        <w:ind w:left="2552" w:right="0" w:hanging="2552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1579E5">
        <w:rPr>
          <w:color w:val="000000"/>
        </w:rPr>
        <w:t> </w:t>
      </w:r>
    </w:p>
    <w:p w14:paraId="348E05A4" w14:textId="77777777" w:rsidR="001579E5" w:rsidRPr="001579E5" w:rsidRDefault="001579E5" w:rsidP="001579E5">
      <w:pPr>
        <w:spacing w:after="0" w:line="240" w:lineRule="auto"/>
        <w:ind w:left="2265" w:right="0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1579E5">
        <w:rPr>
          <w:color w:val="000000"/>
        </w:rPr>
        <w:t> </w:t>
      </w:r>
    </w:p>
    <w:p w14:paraId="477B25C4" w14:textId="77777777" w:rsidR="001579E5" w:rsidRPr="001579E5" w:rsidRDefault="001579E5" w:rsidP="001579E5">
      <w:pPr>
        <w:spacing w:after="0" w:line="240" w:lineRule="auto"/>
        <w:ind w:left="2265" w:right="0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1579E5">
        <w:rPr>
          <w:b/>
          <w:bCs/>
          <w:color w:val="000000"/>
        </w:rPr>
        <w:t>Serieöversikt</w:t>
      </w:r>
      <w:r w:rsidRPr="001579E5">
        <w:rPr>
          <w:rFonts w:ascii="Calibri" w:hAnsi="Calibri" w:cs="Calibri"/>
          <w:color w:val="000000"/>
        </w:rPr>
        <w:tab/>
      </w:r>
      <w:r w:rsidRPr="001579E5">
        <w:rPr>
          <w:rFonts w:ascii="Calibri" w:hAnsi="Calibri" w:cs="Calibri"/>
          <w:color w:val="000000"/>
        </w:rPr>
        <w:tab/>
      </w:r>
      <w:r w:rsidRPr="001579E5">
        <w:rPr>
          <w:rFonts w:ascii="Calibri" w:hAnsi="Calibri" w:cs="Calibri"/>
          <w:color w:val="000000"/>
        </w:rPr>
        <w:tab/>
      </w:r>
      <w:r w:rsidRPr="001579E5">
        <w:rPr>
          <w:color w:val="000000"/>
        </w:rPr>
        <w:t> </w:t>
      </w:r>
    </w:p>
    <w:tbl>
      <w:tblPr>
        <w:tblW w:w="6227" w:type="dxa"/>
        <w:tblInd w:w="268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49"/>
        <w:gridCol w:w="4978"/>
      </w:tblGrid>
      <w:tr w:rsidR="001579E5" w:rsidRPr="001579E5" w14:paraId="3D76F8FB" w14:textId="77777777" w:rsidTr="00845F57">
        <w:trPr>
          <w:trHeight w:val="300"/>
        </w:trPr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A64AB17" w14:textId="77777777" w:rsidR="001579E5" w:rsidRPr="001579E5" w:rsidRDefault="001579E5" w:rsidP="001579E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1579E5">
              <w:rPr>
                <w:color w:val="000000"/>
              </w:rPr>
              <w:t>Serie 1 </w:t>
            </w:r>
          </w:p>
        </w:tc>
        <w:tc>
          <w:tcPr>
            <w:tcW w:w="4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0477DB" w14:textId="5E0A55EA" w:rsidR="001579E5" w:rsidRPr="001579E5" w:rsidRDefault="001579E5" w:rsidP="001579E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1579E5">
              <w:rPr>
                <w:color w:val="000000"/>
              </w:rPr>
              <w:t> </w:t>
            </w:r>
            <w:r w:rsidR="00401F1A">
              <w:rPr>
                <w:color w:val="000000"/>
              </w:rPr>
              <w:t>U</w:t>
            </w:r>
            <w:r w:rsidR="00401F1A" w:rsidRPr="00DB6766">
              <w:t xml:space="preserve">tsöndringsfas – </w:t>
            </w:r>
            <w:r w:rsidR="00401F1A">
              <w:t>Lågdos ö</w:t>
            </w:r>
            <w:r w:rsidR="00401F1A" w:rsidRPr="00DB6766">
              <w:t xml:space="preserve">vre njurpolen till </w:t>
            </w:r>
            <w:proofErr w:type="spellStart"/>
            <w:r w:rsidR="00401F1A" w:rsidRPr="00DB6766">
              <w:t>symfys</w:t>
            </w:r>
            <w:proofErr w:type="spellEnd"/>
          </w:p>
        </w:tc>
      </w:tr>
    </w:tbl>
    <w:p w14:paraId="55FA12B4" w14:textId="77777777" w:rsidR="001579E5" w:rsidRPr="001579E5" w:rsidRDefault="001579E5" w:rsidP="001579E5">
      <w:pPr>
        <w:spacing w:after="0" w:line="240" w:lineRule="auto"/>
        <w:ind w:left="2265" w:right="0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1579E5">
        <w:rPr>
          <w:color w:val="000000"/>
        </w:rPr>
        <w:t> </w:t>
      </w:r>
    </w:p>
    <w:p w14:paraId="75AC586E" w14:textId="77777777" w:rsidR="001579E5" w:rsidRPr="001579E5" w:rsidRDefault="001579E5" w:rsidP="001579E5">
      <w:pPr>
        <w:spacing w:after="0" w:line="240" w:lineRule="auto"/>
        <w:ind w:left="2265" w:right="0" w:hanging="226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1579E5">
        <w:rPr>
          <w:color w:val="000000"/>
        </w:rPr>
        <w:t> </w:t>
      </w:r>
    </w:p>
    <w:p w14:paraId="6FC97A61" w14:textId="29D8A620" w:rsidR="001579E5" w:rsidRPr="001579E5" w:rsidRDefault="001579E5" w:rsidP="000F2DFE">
      <w:pPr>
        <w:spacing w:after="0" w:line="240" w:lineRule="auto"/>
        <w:ind w:left="2552" w:right="0" w:hanging="2552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  <w:color w:val="000000"/>
        </w:rPr>
        <w:t>Förberedelser</w:t>
      </w:r>
      <w:r w:rsidRPr="001579E5">
        <w:rPr>
          <w:rFonts w:ascii="Calibri" w:hAnsi="Calibri" w:cs="Calibri"/>
          <w:color w:val="000000"/>
        </w:rPr>
        <w:tab/>
      </w:r>
      <w:r w:rsidRPr="001579E5">
        <w:t>ID-kontroll skall utföras på undersökningsrummet </w:t>
      </w:r>
    </w:p>
    <w:p w14:paraId="1F68D659" w14:textId="77777777" w:rsidR="001579E5" w:rsidRPr="001579E5" w:rsidRDefault="001579E5" w:rsidP="000F2DFE">
      <w:pPr>
        <w:spacing w:after="0" w:line="240" w:lineRule="auto"/>
        <w:ind w:left="2552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t>Längd och vikt skall tillfrågas samt dokumenteras i Agfa. </w:t>
      </w:r>
    </w:p>
    <w:p w14:paraId="13F3D898" w14:textId="7769CFF2" w:rsidR="001579E5" w:rsidRPr="001579E5" w:rsidRDefault="001579E5" w:rsidP="000F2DFE">
      <w:pPr>
        <w:spacing w:after="0" w:line="240" w:lineRule="auto"/>
        <w:ind w:left="2552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i/>
          <w:iCs/>
        </w:rPr>
        <w:t xml:space="preserve">Nedanstående används på </w:t>
      </w:r>
      <w:proofErr w:type="spellStart"/>
      <w:r w:rsidRPr="001579E5">
        <w:rPr>
          <w:i/>
          <w:iCs/>
        </w:rPr>
        <w:t>us</w:t>
      </w:r>
      <w:proofErr w:type="spellEnd"/>
      <w:r w:rsidRPr="001579E5">
        <w:rPr>
          <w:i/>
          <w:iCs/>
        </w:rPr>
        <w:t xml:space="preserve"> där foster/gonader finns med i </w:t>
      </w:r>
      <w:proofErr w:type="spellStart"/>
      <w:r w:rsidRPr="001579E5">
        <w:rPr>
          <w:i/>
          <w:iCs/>
        </w:rPr>
        <w:t>us</w:t>
      </w:r>
      <w:proofErr w:type="spellEnd"/>
      <w:r w:rsidRPr="001579E5">
        <w:rPr>
          <w:i/>
          <w:iCs/>
        </w:rPr>
        <w:t>-område</w:t>
      </w:r>
      <w:r w:rsidRPr="001579E5">
        <w:rPr>
          <w:rFonts w:ascii="Calibri" w:hAnsi="Calibri" w:cs="Calibri"/>
        </w:rPr>
        <w:tab/>
      </w:r>
      <w:r w:rsidRPr="001579E5">
        <w:rPr>
          <w:rFonts w:ascii="Calibri" w:hAnsi="Calibri" w:cs="Calibri"/>
        </w:rPr>
        <w:tab/>
      </w:r>
      <w:r w:rsidRPr="001579E5">
        <w:rPr>
          <w:rFonts w:ascii="Calibri" w:hAnsi="Calibri" w:cs="Calibri"/>
        </w:rPr>
        <w:tab/>
      </w:r>
      <w:r w:rsidRPr="001579E5">
        <w:t> </w:t>
      </w:r>
    </w:p>
    <w:p w14:paraId="0CC904E8" w14:textId="1B2C8023" w:rsidR="001579E5" w:rsidRPr="001579E5" w:rsidRDefault="001579E5" w:rsidP="000F2DFE">
      <w:pPr>
        <w:spacing w:after="0" w:line="240" w:lineRule="auto"/>
        <w:ind w:left="2552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t>Innan undersökningen tillfrågas fertila kvinnor (15–45 år) om eventuell graviditet </w:t>
      </w:r>
    </w:p>
    <w:p w14:paraId="15DB2A5A" w14:textId="2C4031EB" w:rsidR="001579E5" w:rsidRPr="001579E5" w:rsidRDefault="001579E5" w:rsidP="000F2DFE">
      <w:pPr>
        <w:spacing w:after="0" w:line="240" w:lineRule="auto"/>
        <w:ind w:left="2552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t>Om gravid; kontakta ansvarig radiolog som tillsammans med remittent gör en individuell bedömning om undersökningen är berättigad </w:t>
      </w:r>
      <w:r w:rsidRPr="001579E5">
        <w:rPr>
          <w:rFonts w:ascii="Calibri" w:hAnsi="Calibri" w:cs="Calibri"/>
        </w:rPr>
        <w:tab/>
      </w:r>
      <w:r w:rsidRPr="001579E5">
        <w:t> </w:t>
      </w:r>
    </w:p>
    <w:p w14:paraId="13F47EC3" w14:textId="542B86F8" w:rsidR="001579E5" w:rsidRPr="004E539F" w:rsidRDefault="001579E5" w:rsidP="000F2DFE">
      <w:pPr>
        <w:spacing w:after="0" w:line="240" w:lineRule="auto"/>
        <w:ind w:left="2595" w:right="0"/>
        <w:textAlignment w:val="baseline"/>
      </w:pPr>
      <w:r w:rsidRPr="001579E5">
        <w:t>PVK</w:t>
      </w:r>
    </w:p>
    <w:p w14:paraId="5C69DEBB" w14:textId="3D16EF3C" w:rsidR="00A656E2" w:rsidRPr="00DB6766" w:rsidRDefault="00A656E2" w:rsidP="000F2DFE">
      <w:pPr>
        <w:spacing w:after="0" w:line="240" w:lineRule="auto"/>
        <w:ind w:left="2608" w:right="0" w:hanging="13"/>
      </w:pPr>
      <w:r w:rsidRPr="00DB6766">
        <w:t xml:space="preserve">Patienten injiceras med kontrastmedel 15 min före </w:t>
      </w:r>
      <w:r w:rsidR="00857DD8">
        <w:t>all bildtagning</w:t>
      </w:r>
      <w:r w:rsidRPr="00DB6766">
        <w:t>, anteckna tiden</w:t>
      </w:r>
      <w:r w:rsidR="0023419A">
        <w:t xml:space="preserve"> i RIS</w:t>
      </w:r>
      <w:r w:rsidRPr="00DB6766">
        <w:t xml:space="preserve"> </w:t>
      </w:r>
      <w:r w:rsidRPr="00DB6766">
        <w:br/>
        <w:t xml:space="preserve">Efter kontrastmedelsinjektion </w:t>
      </w:r>
      <w:r w:rsidR="001801C8">
        <w:t>ska</w:t>
      </w:r>
      <w:r w:rsidRPr="00DB6766">
        <w:t xml:space="preserve"> patienten vara uppe samt dricka ett par muggar vatten</w:t>
      </w:r>
    </w:p>
    <w:p w14:paraId="6492A670" w14:textId="2AEDA514" w:rsidR="00A656E2" w:rsidRPr="00DB6766" w:rsidRDefault="00A656E2" w:rsidP="000F2DFE">
      <w:pPr>
        <w:spacing w:after="0" w:line="240" w:lineRule="auto"/>
        <w:ind w:left="1701" w:right="0" w:hanging="1701"/>
      </w:pPr>
      <w:r w:rsidRPr="00DB6766">
        <w:rPr>
          <w:b/>
        </w:rPr>
        <w:tab/>
      </w:r>
      <w:r w:rsidRPr="00DB6766">
        <w:rPr>
          <w:b/>
        </w:rPr>
        <w:tab/>
        <w:t>Patienten ska inte tömma blåsan innan undersökningen</w:t>
      </w:r>
    </w:p>
    <w:p w14:paraId="6FEC6EF7" w14:textId="77777777" w:rsidR="00A656E2" w:rsidRPr="001579E5" w:rsidRDefault="00A656E2" w:rsidP="001579E5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</w:p>
    <w:p w14:paraId="25AFBDEE" w14:textId="77777777" w:rsidR="001579E5" w:rsidRPr="001579E5" w:rsidRDefault="001579E5" w:rsidP="001579E5">
      <w:pPr>
        <w:shd w:val="clear" w:color="auto" w:fill="FFFFFF"/>
        <w:spacing w:after="0" w:line="240" w:lineRule="auto"/>
        <w:ind w:left="2265" w:right="0" w:hanging="2265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color w:val="000000"/>
        </w:rPr>
        <w:t> </w:t>
      </w:r>
    </w:p>
    <w:p w14:paraId="62162B0D" w14:textId="77777777" w:rsidR="001579E5" w:rsidRPr="001579E5" w:rsidRDefault="001579E5" w:rsidP="001579E5">
      <w:pPr>
        <w:shd w:val="clear" w:color="auto" w:fill="FFFFFF"/>
        <w:spacing w:after="0" w:line="240" w:lineRule="auto"/>
        <w:ind w:left="2265" w:right="0" w:hanging="2265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color w:val="000000"/>
        </w:rPr>
        <w:t> </w:t>
      </w:r>
    </w:p>
    <w:p w14:paraId="19E28E9D" w14:textId="1ADAF7EF" w:rsidR="001579E5" w:rsidRPr="001579E5" w:rsidRDefault="001579E5" w:rsidP="002A7A93">
      <w:pPr>
        <w:shd w:val="clear" w:color="auto" w:fill="FFFFFF"/>
        <w:spacing w:after="0" w:line="240" w:lineRule="auto"/>
        <w:ind w:left="2552" w:right="0" w:hanging="2552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  <w:color w:val="000000"/>
        </w:rPr>
        <w:t>Patientpositionering</w:t>
      </w:r>
      <w:r w:rsidRPr="001579E5">
        <w:rPr>
          <w:rFonts w:ascii="Calibri" w:hAnsi="Calibri" w:cs="Calibri"/>
          <w:color w:val="000000"/>
        </w:rPr>
        <w:tab/>
      </w:r>
      <w:r w:rsidRPr="001579E5">
        <w:rPr>
          <w:b/>
          <w:bCs/>
          <w:color w:val="000000"/>
        </w:rPr>
        <w:t xml:space="preserve"> </w:t>
      </w:r>
      <w:r w:rsidRPr="001579E5">
        <w:t>Ryggläge</w:t>
      </w:r>
      <w:r w:rsidR="002A7A93">
        <w:t>,</w:t>
      </w:r>
      <w:r w:rsidR="0024248E">
        <w:t xml:space="preserve"> </w:t>
      </w:r>
      <w:r w:rsidRPr="001579E5">
        <w:t>Fötterna först </w:t>
      </w:r>
    </w:p>
    <w:p w14:paraId="61F0087D" w14:textId="77777777" w:rsidR="001579E5" w:rsidRPr="001579E5" w:rsidRDefault="001579E5" w:rsidP="001579E5">
      <w:pPr>
        <w:shd w:val="clear" w:color="auto" w:fill="FFFFFF"/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lastRenderedPageBreak/>
        <w:t> </w:t>
      </w:r>
    </w:p>
    <w:p w14:paraId="50829A19" w14:textId="77777777" w:rsidR="001579E5" w:rsidRPr="001579E5" w:rsidRDefault="001579E5" w:rsidP="001579E5">
      <w:pPr>
        <w:shd w:val="clear" w:color="auto" w:fill="FFFFFF"/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color w:val="000000"/>
        </w:rPr>
        <w:t> </w:t>
      </w:r>
    </w:p>
    <w:p w14:paraId="7D72681A" w14:textId="49ABAB73" w:rsidR="001579E5" w:rsidRPr="001579E5" w:rsidRDefault="001579E5" w:rsidP="002A7A93">
      <w:pPr>
        <w:shd w:val="clear" w:color="auto" w:fill="FFFFFF"/>
        <w:spacing w:after="0" w:line="240" w:lineRule="auto"/>
        <w:ind w:left="2552" w:right="0" w:hanging="2552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  <w:color w:val="000000"/>
        </w:rPr>
        <w:t>Patientcentrering</w:t>
      </w:r>
      <w:r w:rsidRPr="001579E5">
        <w:rPr>
          <w:rFonts w:ascii="Calibri" w:hAnsi="Calibri" w:cs="Calibri"/>
          <w:color w:val="000000"/>
        </w:rPr>
        <w:tab/>
      </w:r>
      <w:r w:rsidRPr="001579E5">
        <w:t>Bröstbensspetsen XY</w:t>
      </w:r>
      <w:r w:rsidRPr="001579E5">
        <w:rPr>
          <w:b/>
          <w:bCs/>
        </w:rPr>
        <w:t>/ GE</w:t>
      </w:r>
      <w:r w:rsidRPr="001579E5">
        <w:t> </w:t>
      </w:r>
    </w:p>
    <w:p w14:paraId="2910A8DB" w14:textId="77777777" w:rsidR="001579E5" w:rsidRPr="001579E5" w:rsidRDefault="001579E5" w:rsidP="002A7A93">
      <w:pPr>
        <w:spacing w:after="0" w:line="240" w:lineRule="auto"/>
        <w:ind w:left="2552" w:right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1579E5">
        <w:t>Mamillerna</w:t>
      </w:r>
      <w:proofErr w:type="spellEnd"/>
      <w:r w:rsidRPr="001579E5">
        <w:rPr>
          <w:b/>
          <w:bCs/>
        </w:rPr>
        <w:t>/ Siemens, Canon</w:t>
      </w:r>
      <w:r w:rsidRPr="001579E5">
        <w:t> </w:t>
      </w:r>
    </w:p>
    <w:p w14:paraId="4497B6E2" w14:textId="41C0F236" w:rsidR="001579E5" w:rsidRPr="001579E5" w:rsidRDefault="001579E5" w:rsidP="003875BB">
      <w:pPr>
        <w:spacing w:after="0" w:line="240" w:lineRule="auto"/>
        <w:ind w:left="1695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t> </w:t>
      </w:r>
    </w:p>
    <w:p w14:paraId="0B4FD9D7" w14:textId="77777777" w:rsidR="001579E5" w:rsidRPr="001579E5" w:rsidRDefault="001579E5" w:rsidP="001579E5">
      <w:pPr>
        <w:shd w:val="clear" w:color="auto" w:fill="FFFFFF"/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color w:val="000000"/>
        </w:rPr>
        <w:t> </w:t>
      </w:r>
    </w:p>
    <w:p w14:paraId="1164C980" w14:textId="5DC7DC85" w:rsidR="001579E5" w:rsidRPr="001579E5" w:rsidRDefault="001579E5" w:rsidP="001579E5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</w:rPr>
        <w:t>Kontrastmedel</w:t>
      </w:r>
      <w:r w:rsidRPr="001579E5">
        <w:t xml:space="preserve"> </w:t>
      </w:r>
      <w:r w:rsidRPr="001579E5">
        <w:rPr>
          <w:rFonts w:ascii="Calibri" w:hAnsi="Calibri" w:cs="Calibri"/>
        </w:rPr>
        <w:tab/>
      </w:r>
      <w:r w:rsidRPr="001579E5">
        <w:t>Jodkontrastmedel 350mg I/ml enligt läkarordination</w:t>
      </w:r>
      <w:r w:rsidRPr="001579E5">
        <w:rPr>
          <w:rFonts w:ascii="Calibri" w:hAnsi="Calibri" w:cs="Calibri"/>
          <w:sz w:val="22"/>
          <w:szCs w:val="22"/>
        </w:rPr>
        <w:t>  </w:t>
      </w:r>
    </w:p>
    <w:p w14:paraId="6292F669" w14:textId="5763B5A7" w:rsidR="001579E5" w:rsidRPr="001579E5" w:rsidRDefault="001579E5" w:rsidP="001579E5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t xml:space="preserve">Anpassa dosen enligt vikt i </w:t>
      </w:r>
      <w:proofErr w:type="spellStart"/>
      <w:r w:rsidRPr="001579E5">
        <w:t>Omnijekt</w:t>
      </w:r>
      <w:proofErr w:type="spellEnd"/>
      <w:r w:rsidRPr="001579E5">
        <w:t> </w:t>
      </w:r>
    </w:p>
    <w:p w14:paraId="3B03FBDA" w14:textId="77777777" w:rsidR="001579E5" w:rsidRPr="001579E5" w:rsidRDefault="001579E5" w:rsidP="001579E5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 w:rsidRPr="001579E5">
        <w:t> </w:t>
      </w:r>
    </w:p>
    <w:p w14:paraId="22E1AEA4" w14:textId="56F0B0D5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</w:rPr>
        <w:t>Kontrastprotokoll</w:t>
      </w:r>
      <w:r w:rsidRPr="001579E5">
        <w:t xml:space="preserve"> </w:t>
      </w:r>
      <w:r w:rsidRPr="001579E5">
        <w:rPr>
          <w:rFonts w:ascii="Calibri" w:hAnsi="Calibri" w:cs="Calibri"/>
        </w:rPr>
        <w:tab/>
      </w:r>
      <w:r w:rsidR="0082677C">
        <w:t xml:space="preserve">Urografi </w:t>
      </w:r>
      <w:r w:rsidR="00817DFE">
        <w:t xml:space="preserve">Fas </w:t>
      </w:r>
      <w:r w:rsidR="0082677C">
        <w:t>1</w:t>
      </w:r>
      <w:r w:rsidR="009C7596">
        <w:t>.</w:t>
      </w:r>
      <w:r w:rsidR="00123546">
        <w:t xml:space="preserve"> </w:t>
      </w:r>
      <w:r w:rsidR="00123546" w:rsidRPr="009C7596">
        <w:rPr>
          <w:b/>
          <w:bCs/>
        </w:rPr>
        <w:t>OBS!</w:t>
      </w:r>
      <w:r w:rsidR="00123546">
        <w:t xml:space="preserve"> </w:t>
      </w:r>
      <w:r w:rsidR="009C7596" w:rsidRPr="009C7596">
        <w:rPr>
          <w:i/>
          <w:iCs/>
        </w:rPr>
        <w:t>ändra till 180 mg I/kg</w:t>
      </w:r>
    </w:p>
    <w:p w14:paraId="46F59841" w14:textId="6818CDA1" w:rsidR="001579E5" w:rsidRDefault="001579E5" w:rsidP="001579E5">
      <w:pPr>
        <w:spacing w:after="0" w:line="240" w:lineRule="auto"/>
        <w:ind w:left="1290" w:right="0" w:firstLine="1290"/>
        <w:textAlignment w:val="baseline"/>
        <w:rPr>
          <w:sz w:val="22"/>
          <w:szCs w:val="22"/>
        </w:rPr>
      </w:pPr>
      <w:r w:rsidRPr="001579E5">
        <w:rPr>
          <w:sz w:val="22"/>
          <w:szCs w:val="22"/>
        </w:rPr>
        <w:t> </w:t>
      </w:r>
    </w:p>
    <w:p w14:paraId="5F7D7ACC" w14:textId="77777777" w:rsidR="00B23524" w:rsidRPr="001579E5" w:rsidRDefault="00B23524" w:rsidP="001579E5">
      <w:pPr>
        <w:spacing w:after="0" w:line="240" w:lineRule="auto"/>
        <w:ind w:left="1290" w:right="0" w:firstLine="1290"/>
        <w:textAlignment w:val="baseline"/>
        <w:rPr>
          <w:rFonts w:ascii="Segoe UI" w:hAnsi="Segoe UI" w:cs="Segoe UI"/>
          <w:sz w:val="18"/>
          <w:szCs w:val="18"/>
        </w:rPr>
      </w:pPr>
    </w:p>
    <w:p w14:paraId="56DEC4D0" w14:textId="1171A718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</w:rPr>
        <w:t>Injektionstid</w:t>
      </w:r>
      <w:r w:rsidRPr="001579E5">
        <w:rPr>
          <w:rFonts w:ascii="Calibri" w:hAnsi="Calibri" w:cs="Calibri"/>
        </w:rPr>
        <w:tab/>
      </w:r>
      <w:r w:rsidR="009C7596">
        <w:t>20</w:t>
      </w:r>
      <w:r w:rsidRPr="001579E5">
        <w:t xml:space="preserve"> s </w:t>
      </w:r>
    </w:p>
    <w:p w14:paraId="3B31392D" w14:textId="77777777" w:rsidR="001579E5" w:rsidRPr="001579E5" w:rsidRDefault="001579E5" w:rsidP="001579E5">
      <w:pPr>
        <w:spacing w:after="0" w:line="240" w:lineRule="auto"/>
        <w:ind w:left="0" w:right="0" w:firstLine="1290"/>
        <w:textAlignment w:val="baseline"/>
        <w:rPr>
          <w:rFonts w:ascii="Segoe UI" w:hAnsi="Segoe UI" w:cs="Segoe UI"/>
          <w:sz w:val="18"/>
          <w:szCs w:val="18"/>
        </w:rPr>
      </w:pPr>
      <w:r w:rsidRPr="001579E5">
        <w:t> </w:t>
      </w:r>
    </w:p>
    <w:p w14:paraId="32E16C13" w14:textId="778AFEEF" w:rsidR="001579E5" w:rsidRPr="001579E5" w:rsidRDefault="001579E5" w:rsidP="00817DF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</w:rPr>
        <w:t>Kontrastfördröjning</w:t>
      </w:r>
      <w:r w:rsidRPr="001579E5">
        <w:rPr>
          <w:rFonts w:ascii="Calibri" w:hAnsi="Calibri" w:cs="Calibri"/>
        </w:rPr>
        <w:tab/>
      </w:r>
      <w:r w:rsidR="00817DFE">
        <w:t>15 min</w:t>
      </w:r>
    </w:p>
    <w:p w14:paraId="3701A516" w14:textId="77777777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t> </w:t>
      </w:r>
    </w:p>
    <w:p w14:paraId="57561E8B" w14:textId="77777777" w:rsidR="001579E5" w:rsidRPr="001579E5" w:rsidRDefault="001579E5" w:rsidP="001579E5">
      <w:pPr>
        <w:spacing w:after="0" w:line="240" w:lineRule="auto"/>
        <w:ind w:left="0" w:right="0" w:firstLine="2595"/>
        <w:textAlignment w:val="baseline"/>
        <w:rPr>
          <w:rFonts w:ascii="Segoe UI" w:hAnsi="Segoe UI" w:cs="Segoe UI"/>
          <w:sz w:val="18"/>
          <w:szCs w:val="18"/>
        </w:rPr>
      </w:pPr>
      <w:r w:rsidRPr="001579E5">
        <w:t> </w:t>
      </w:r>
    </w:p>
    <w:p w14:paraId="7E49A048" w14:textId="3582017C" w:rsidR="001579E5" w:rsidRPr="001579E5" w:rsidRDefault="001579E5" w:rsidP="00F42DDA">
      <w:pPr>
        <w:shd w:val="clear" w:color="auto" w:fill="FFFFFF"/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</w:rPr>
        <w:t>DFOV</w:t>
      </w:r>
      <w:r w:rsidRPr="001579E5">
        <w:rPr>
          <w:rFonts w:ascii="Calibri" w:hAnsi="Calibri" w:cs="Calibri"/>
        </w:rPr>
        <w:tab/>
      </w:r>
      <w:r w:rsidRPr="001579E5">
        <w:rPr>
          <w:rFonts w:ascii="Calibri" w:hAnsi="Calibri" w:cs="Calibri"/>
          <w:sz w:val="22"/>
          <w:szCs w:val="22"/>
        </w:rPr>
        <w:tab/>
      </w:r>
      <w:r w:rsidRPr="001579E5">
        <w:t>Planeras för varje patient</w:t>
      </w:r>
      <w:r w:rsidR="00F42DDA">
        <w:t>, samma som tidigare undersökning</w:t>
      </w:r>
    </w:p>
    <w:p w14:paraId="6996EEA1" w14:textId="77777777" w:rsidR="001579E5" w:rsidRPr="001579E5" w:rsidRDefault="001579E5" w:rsidP="001579E5">
      <w:pPr>
        <w:shd w:val="clear" w:color="auto" w:fill="FFFFFF"/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" w:hAnsi="Calibri" w:cs="Calibri"/>
          <w:sz w:val="22"/>
          <w:szCs w:val="22"/>
        </w:rPr>
        <w:t> </w:t>
      </w:r>
      <w:r w:rsidRPr="001579E5">
        <w:rPr>
          <w:rFonts w:ascii="Calibri" w:hAnsi="Calibri" w:cs="Calibri"/>
          <w:sz w:val="22"/>
          <w:szCs w:val="22"/>
        </w:rPr>
        <w:br/>
      </w:r>
      <w:r w:rsidRPr="001579E5">
        <w:rPr>
          <w:b/>
          <w:bCs/>
        </w:rPr>
        <w:t>Scout</w:t>
      </w:r>
      <w:r w:rsidRPr="001579E5">
        <w:rPr>
          <w:rFonts w:ascii="Calibri" w:hAnsi="Calibri" w:cs="Calibri"/>
        </w:rPr>
        <w:tab/>
      </w:r>
      <w:r w:rsidRPr="001579E5">
        <w:rPr>
          <w:rFonts w:ascii="Calibri" w:hAnsi="Calibri" w:cs="Calibri"/>
          <w:sz w:val="22"/>
          <w:szCs w:val="22"/>
        </w:rPr>
        <w:tab/>
      </w:r>
      <w:r w:rsidRPr="001579E5">
        <w:t>Lateral och frontal </w:t>
      </w:r>
    </w:p>
    <w:p w14:paraId="5E4D75B8" w14:textId="77777777" w:rsidR="001579E5" w:rsidRPr="001579E5" w:rsidRDefault="001579E5" w:rsidP="001579E5">
      <w:pPr>
        <w:shd w:val="clear" w:color="auto" w:fill="FFFFFF"/>
        <w:spacing w:after="0" w:line="240" w:lineRule="auto"/>
        <w:ind w:left="0" w:right="0" w:firstLine="2265"/>
        <w:textAlignment w:val="baseline"/>
        <w:rPr>
          <w:rFonts w:ascii="Segoe UI" w:hAnsi="Segoe UI" w:cs="Segoe UI"/>
          <w:sz w:val="18"/>
          <w:szCs w:val="18"/>
        </w:rPr>
      </w:pPr>
      <w:r w:rsidRPr="001579E5">
        <w:t> </w:t>
      </w:r>
    </w:p>
    <w:p w14:paraId="5CAA0EE0" w14:textId="7A235D1C" w:rsidR="001579E5" w:rsidRDefault="001579E5" w:rsidP="00D72259">
      <w:pPr>
        <w:shd w:val="clear" w:color="auto" w:fill="FFFFFF"/>
        <w:spacing w:after="0" w:line="240" w:lineRule="auto"/>
        <w:ind w:left="2552" w:right="0" w:hanging="2552"/>
        <w:textAlignment w:val="baseline"/>
        <w:rPr>
          <w:color w:val="000000"/>
        </w:rPr>
      </w:pPr>
      <w:r w:rsidRPr="001579E5">
        <w:rPr>
          <w:b/>
          <w:bCs/>
          <w:color w:val="000000"/>
        </w:rPr>
        <w:t>Scanområde/kriterier </w:t>
      </w:r>
      <w:r w:rsidR="00D72259">
        <w:rPr>
          <w:color w:val="000000"/>
        </w:rPr>
        <w:tab/>
      </w:r>
      <w:r w:rsidR="00F42DDA">
        <w:rPr>
          <w:color w:val="000000"/>
        </w:rPr>
        <w:t>Serie 1.</w:t>
      </w:r>
      <w:r w:rsidR="00956EB0">
        <w:rPr>
          <w:color w:val="000000"/>
        </w:rPr>
        <w:t xml:space="preserve"> Från övre njurpolerna till </w:t>
      </w:r>
      <w:proofErr w:type="spellStart"/>
      <w:r w:rsidR="00956EB0">
        <w:rPr>
          <w:color w:val="000000"/>
        </w:rPr>
        <w:t>symfysen</w:t>
      </w:r>
      <w:proofErr w:type="spellEnd"/>
    </w:p>
    <w:p w14:paraId="1D60F7F6" w14:textId="6722961C" w:rsidR="00956EB0" w:rsidRDefault="00956EB0" w:rsidP="001579E5">
      <w:pPr>
        <w:shd w:val="clear" w:color="auto" w:fill="FFFFFF"/>
        <w:spacing w:after="0" w:line="240" w:lineRule="auto"/>
        <w:ind w:left="0" w:right="0"/>
        <w:textAlignment w:val="baseline"/>
        <w:rPr>
          <w:color w:val="000000"/>
        </w:rPr>
      </w:pPr>
      <w:r w:rsidRPr="00DB6766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BA4F596" wp14:editId="01C13D82">
                <wp:simplePos x="0" y="0"/>
                <wp:positionH relativeFrom="column">
                  <wp:posOffset>1740510</wp:posOffset>
                </wp:positionH>
                <wp:positionV relativeFrom="paragraph">
                  <wp:posOffset>139319</wp:posOffset>
                </wp:positionV>
                <wp:extent cx="1887855" cy="2411730"/>
                <wp:effectExtent l="0" t="0" r="0" b="127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7855" cy="2411730"/>
                          <a:chOff x="7189" y="2717"/>
                          <a:chExt cx="2973" cy="3798"/>
                        </a:xfrm>
                      </wpg:grpSpPr>
                      <pic:pic xmlns:pic="http://schemas.openxmlformats.org/drawingml/2006/picture">
                        <pic:nvPicPr>
                          <pic:cNvPr id="2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825" b="4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189" y="2717"/>
                            <a:ext cx="2973" cy="37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7340" y="3431"/>
                            <a:ext cx="2681" cy="2759"/>
                          </a:xfrm>
                          <a:prstGeom prst="rect">
                            <a:avLst/>
                          </a:prstGeom>
                          <a:gradFill rotWithShape="1">
                            <a:gsLst>
                              <a:gs pos="0">
                                <a:srgbClr val="C5E0B3">
                                  <a:alpha val="30000"/>
                                </a:srgbClr>
                              </a:gs>
                              <a:gs pos="100000">
                                <a:srgbClr val="C5E0B3">
                                  <a:gamma/>
                                  <a:shade val="46275"/>
                                  <a:invGamma/>
                                  <a:alpha val="48000"/>
                                </a:srgbClr>
                              </a:gs>
                            </a:gsLst>
                            <a:lin ang="540000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8EAADB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25C314" id="Group 1" o:spid="_x0000_s1026" style="position:absolute;margin-left:137.05pt;margin-top:10.95pt;width:148.65pt;height:189.9pt;z-index:251659264" coordorigin="7189,2717" coordsize="2973,37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Bildobjekt 1" o:spid="_x0000_s1027" type="#_x0000_t75" style="position:absolute;left:7189;top:2717;width:2973;height:37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">
                  <v:imagedata r:id="rId23" o:title="" croptop="5128f" cropbottom="301f"/>
                </v:shape>
                <v:rect id="Rectangle 4" o:spid="_x0000_s1028" style="position:absolute;left:7340;top:3431;width:2681;height:2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" fillcolor="#c5e0b3" stroked="f" strokecolor="#8eaadb">
                  <v:fill opacity="19660f" color2="#5b6853" o:opacity2="31457f" rotate="t" focus="100%" type="gradient"/>
                </v:rect>
              </v:group>
            </w:pict>
          </mc:Fallback>
        </mc:AlternateContent>
      </w:r>
    </w:p>
    <w:p w14:paraId="47703620" w14:textId="12F06AA1" w:rsidR="00956EB0" w:rsidRDefault="00956EB0" w:rsidP="001579E5">
      <w:pPr>
        <w:shd w:val="clear" w:color="auto" w:fill="FFFFFF"/>
        <w:spacing w:after="0" w:line="240" w:lineRule="auto"/>
        <w:ind w:left="0" w:right="0"/>
        <w:textAlignment w:val="baseline"/>
        <w:rPr>
          <w:color w:val="000000"/>
        </w:rPr>
      </w:pPr>
    </w:p>
    <w:p w14:paraId="46C78BDF" w14:textId="12EE9DA6" w:rsidR="00956EB0" w:rsidRPr="001579E5" w:rsidRDefault="00956EB0" w:rsidP="001579E5">
      <w:pPr>
        <w:shd w:val="clear" w:color="auto" w:fill="FFFFFF"/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03098AF5" w14:textId="77777777" w:rsidR="001579E5" w:rsidRPr="001579E5" w:rsidRDefault="001579E5" w:rsidP="001579E5">
      <w:pPr>
        <w:shd w:val="clear" w:color="auto" w:fill="FFFFFF"/>
        <w:spacing w:after="0" w:line="240" w:lineRule="auto"/>
        <w:ind w:left="2265" w:right="0" w:hanging="2265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" w:hAnsi="Calibri" w:cs="Calibri"/>
          <w:sz w:val="22"/>
          <w:szCs w:val="22"/>
        </w:rPr>
        <w:t> </w:t>
      </w:r>
    </w:p>
    <w:p w14:paraId="20249BD8" w14:textId="1AC4D096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color w:val="FF0000"/>
        </w:rPr>
        <w:t> </w:t>
      </w:r>
    </w:p>
    <w:p w14:paraId="2842F9E0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32784416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7BF014A2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7B30A0C7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52253AF5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19DA1BCA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687E7DA2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2FBFE624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67480A07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40543A33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2BD70AA1" w14:textId="77777777" w:rsidR="006C15B8" w:rsidRDefault="006C15B8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728D7F52" w14:textId="77777777" w:rsidR="00956EB0" w:rsidRDefault="00956EB0" w:rsidP="001579E5">
      <w:pPr>
        <w:spacing w:after="0" w:line="240" w:lineRule="auto"/>
        <w:ind w:left="2595" w:right="0" w:hanging="2595"/>
        <w:textAlignment w:val="baseline"/>
        <w:rPr>
          <w:b/>
          <w:bCs/>
        </w:rPr>
      </w:pPr>
    </w:p>
    <w:p w14:paraId="377B61D9" w14:textId="5BD8475E" w:rsidR="001579E5" w:rsidRPr="001579E5" w:rsidRDefault="001579E5" w:rsidP="001579E5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</w:rPr>
        <w:t>Dokumentation</w:t>
      </w:r>
      <w:r w:rsidRPr="001579E5">
        <w:rPr>
          <w:rFonts w:ascii="Calibri" w:hAnsi="Calibri" w:cs="Calibri"/>
        </w:rPr>
        <w:tab/>
      </w:r>
      <w:r w:rsidRPr="001579E5">
        <w:rPr>
          <w:rFonts w:ascii="Calibri" w:hAnsi="Calibri" w:cs="Calibri"/>
          <w:sz w:val="22"/>
          <w:szCs w:val="22"/>
        </w:rPr>
        <w:tab/>
      </w:r>
      <w:r w:rsidRPr="001579E5">
        <w:t>Dokumentera i RIS</w:t>
      </w:r>
      <w:r w:rsidR="002B7F63">
        <w:t xml:space="preserve"> enligt rutin. </w:t>
      </w:r>
      <w:r w:rsidRPr="001579E5">
        <w:t> </w:t>
      </w:r>
    </w:p>
    <w:p w14:paraId="13658B0A" w14:textId="21B02C0F" w:rsidR="001579E5" w:rsidRDefault="001579E5" w:rsidP="001579E5">
      <w:pPr>
        <w:spacing w:after="0" w:line="240" w:lineRule="auto"/>
        <w:ind w:left="2595" w:right="0"/>
        <w:textAlignment w:val="baseline"/>
      </w:pPr>
      <w:r w:rsidRPr="001579E5">
        <w:t>Om kriterier inte uppnås för undersökningen ska anledning dokumenteras i aktuell remiss </w:t>
      </w:r>
    </w:p>
    <w:p w14:paraId="0EC3A69A" w14:textId="77777777" w:rsidR="006C15B8" w:rsidRDefault="006C15B8" w:rsidP="001579E5">
      <w:pPr>
        <w:spacing w:after="0" w:line="240" w:lineRule="auto"/>
        <w:ind w:left="2595" w:right="0"/>
        <w:textAlignment w:val="baseline"/>
      </w:pPr>
    </w:p>
    <w:p w14:paraId="06361628" w14:textId="77777777" w:rsidR="00F42DDA" w:rsidRPr="001579E5" w:rsidRDefault="00F42DDA" w:rsidP="001579E5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</w:p>
    <w:p w14:paraId="3993C3DE" w14:textId="7E96F704" w:rsidR="001579E5" w:rsidRPr="001579E5" w:rsidRDefault="001579E5" w:rsidP="001579E5">
      <w:pPr>
        <w:spacing w:after="0" w:line="240" w:lineRule="auto"/>
        <w:ind w:left="2595" w:right="0" w:hanging="2595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</w:rPr>
        <w:t>Strålskydd</w:t>
      </w:r>
      <w:r w:rsidRPr="001579E5">
        <w:rPr>
          <w:rFonts w:ascii="Calibri" w:hAnsi="Calibri" w:cs="Calibri"/>
          <w:sz w:val="22"/>
          <w:szCs w:val="22"/>
        </w:rPr>
        <w:t xml:space="preserve">                              </w:t>
      </w:r>
      <w:r w:rsidRPr="001579E5">
        <w:t>Metoden är optimerad genom automatisk exponeringskontroll och stråldosreducerande rekonstruktion </w:t>
      </w:r>
    </w:p>
    <w:p w14:paraId="0996731F" w14:textId="77777777" w:rsidR="009A4238" w:rsidRDefault="001579E5" w:rsidP="009A4238">
      <w:pPr>
        <w:spacing w:after="0" w:line="240" w:lineRule="auto"/>
        <w:ind w:left="2595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t xml:space="preserve">Där det är möjligt används </w:t>
      </w:r>
      <w:proofErr w:type="spellStart"/>
      <w:r w:rsidRPr="001579E5">
        <w:t>DT`ns</w:t>
      </w:r>
      <w:proofErr w:type="spellEnd"/>
      <w:r w:rsidRPr="001579E5">
        <w:t xml:space="preserve"> optimering för strålkänsliga organ </w:t>
      </w:r>
    </w:p>
    <w:p w14:paraId="6B7EDC77" w14:textId="77777777" w:rsidR="009A4238" w:rsidRDefault="009A4238" w:rsidP="009A4238">
      <w:pPr>
        <w:spacing w:after="0" w:line="240" w:lineRule="auto"/>
        <w:ind w:left="2595" w:right="0"/>
        <w:textAlignment w:val="baseline"/>
        <w:rPr>
          <w:b/>
          <w:bCs/>
        </w:rPr>
      </w:pPr>
    </w:p>
    <w:p w14:paraId="3BC79324" w14:textId="77777777" w:rsidR="009A4238" w:rsidRDefault="009A4238" w:rsidP="009A4238">
      <w:pPr>
        <w:spacing w:after="0" w:line="240" w:lineRule="auto"/>
        <w:ind w:left="2595" w:right="0"/>
        <w:textAlignment w:val="baseline"/>
        <w:rPr>
          <w:b/>
          <w:bCs/>
        </w:rPr>
      </w:pPr>
    </w:p>
    <w:p w14:paraId="199D014A" w14:textId="77777777" w:rsidR="009A4238" w:rsidRDefault="009A4238" w:rsidP="009A4238">
      <w:pPr>
        <w:spacing w:after="0" w:line="240" w:lineRule="auto"/>
        <w:ind w:left="2595" w:right="0"/>
        <w:textAlignment w:val="baseline"/>
        <w:rPr>
          <w:b/>
          <w:bCs/>
        </w:rPr>
      </w:pPr>
    </w:p>
    <w:p w14:paraId="36B5E1D0" w14:textId="77777777" w:rsidR="002B7F63" w:rsidRDefault="002B7F63" w:rsidP="009A4238">
      <w:pPr>
        <w:spacing w:after="0" w:line="240" w:lineRule="auto"/>
        <w:ind w:left="2595" w:right="0"/>
        <w:textAlignment w:val="baseline"/>
        <w:rPr>
          <w:b/>
          <w:bCs/>
        </w:rPr>
      </w:pPr>
    </w:p>
    <w:p w14:paraId="1B5E18F3" w14:textId="7264A1B8" w:rsidR="001579E5" w:rsidRPr="001579E5" w:rsidRDefault="001579E5" w:rsidP="009A423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</w:rPr>
        <w:t>Rekonstruktioner</w:t>
      </w:r>
      <w:r w:rsidRPr="001579E5">
        <w:rPr>
          <w:rFonts w:ascii="Calibri" w:hAnsi="Calibri" w:cs="Calibri"/>
          <w:b/>
          <w:bCs/>
          <w:sz w:val="22"/>
          <w:szCs w:val="22"/>
        </w:rPr>
        <w:t xml:space="preserve"> </w:t>
      </w:r>
      <w:r w:rsidRPr="001579E5">
        <w:rPr>
          <w:rFonts w:ascii="Calibri" w:hAnsi="Calibri" w:cs="Calibri"/>
          <w:sz w:val="22"/>
          <w:szCs w:val="22"/>
        </w:rPr>
        <w:tab/>
        <w:t> </w:t>
      </w:r>
    </w:p>
    <w:tbl>
      <w:tblPr>
        <w:tblW w:w="5520" w:type="dxa"/>
        <w:tblInd w:w="26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95"/>
        <w:gridCol w:w="1425"/>
      </w:tblGrid>
      <w:tr w:rsidR="001579E5" w:rsidRPr="001579E5" w14:paraId="30252D89" w14:textId="77777777" w:rsidTr="00D72259">
        <w:trPr>
          <w:trHeight w:val="300"/>
        </w:trPr>
        <w:tc>
          <w:tcPr>
            <w:tcW w:w="4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3EFD65B" w14:textId="77777777" w:rsidR="001579E5" w:rsidRPr="001579E5" w:rsidRDefault="001579E5" w:rsidP="001579E5">
            <w:pPr>
              <w:spacing w:after="0" w:line="240" w:lineRule="auto"/>
              <w:ind w:left="0" w:right="0"/>
              <w:textAlignment w:val="baseline"/>
            </w:pPr>
            <w:r w:rsidRPr="001579E5">
              <w:rPr>
                <w:b/>
                <w:bCs/>
                <w:sz w:val="22"/>
                <w:szCs w:val="22"/>
              </w:rPr>
              <w:t>Serie</w:t>
            </w:r>
            <w:r w:rsidRPr="001579E5">
              <w:rPr>
                <w:sz w:val="22"/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2FF1DC1" w14:textId="77777777" w:rsidR="001579E5" w:rsidRPr="001579E5" w:rsidRDefault="001579E5" w:rsidP="001579E5">
            <w:pPr>
              <w:spacing w:after="0" w:line="240" w:lineRule="auto"/>
              <w:ind w:left="0" w:right="0"/>
              <w:textAlignment w:val="baseline"/>
            </w:pPr>
            <w:r w:rsidRPr="001579E5">
              <w:rPr>
                <w:b/>
                <w:bCs/>
                <w:sz w:val="22"/>
                <w:szCs w:val="22"/>
              </w:rPr>
              <w:t>Arkiv</w:t>
            </w:r>
            <w:r w:rsidRPr="001579E5">
              <w:rPr>
                <w:sz w:val="22"/>
                <w:szCs w:val="22"/>
              </w:rPr>
              <w:t> </w:t>
            </w:r>
          </w:p>
        </w:tc>
      </w:tr>
      <w:tr w:rsidR="001579E5" w:rsidRPr="001579E5" w14:paraId="30BEABEF" w14:textId="77777777" w:rsidTr="00D72259">
        <w:trPr>
          <w:trHeight w:val="300"/>
        </w:trPr>
        <w:tc>
          <w:tcPr>
            <w:tcW w:w="4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50B1FF" w14:textId="78A5AE8F" w:rsidR="001579E5" w:rsidRPr="001579E5" w:rsidRDefault="001579E5" w:rsidP="001579E5">
            <w:pPr>
              <w:spacing w:after="0" w:line="240" w:lineRule="auto"/>
              <w:ind w:left="0" w:right="0"/>
              <w:textAlignment w:val="baseline"/>
            </w:pPr>
            <w:r w:rsidRPr="001579E5">
              <w:rPr>
                <w:sz w:val="22"/>
                <w:szCs w:val="22"/>
              </w:rPr>
              <w:t> </w:t>
            </w:r>
            <w:r w:rsidR="0024248E" w:rsidRPr="00D72259">
              <w:rPr>
                <w:b/>
                <w:bCs/>
                <w:sz w:val="22"/>
                <w:szCs w:val="22"/>
              </w:rPr>
              <w:t>Na1</w:t>
            </w:r>
            <w:r w:rsidR="00D72259" w:rsidRPr="00D72259">
              <w:rPr>
                <w:sz w:val="22"/>
                <w:szCs w:val="22"/>
              </w:rPr>
              <w:t xml:space="preserve">, </w:t>
            </w:r>
            <w:r w:rsidR="00D72259">
              <w:rPr>
                <w:sz w:val="22"/>
                <w:szCs w:val="22"/>
              </w:rPr>
              <w:t>Utsöndringsfas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C93337" w14:textId="77777777" w:rsidR="001579E5" w:rsidRPr="001579E5" w:rsidRDefault="001579E5" w:rsidP="001579E5">
            <w:pPr>
              <w:spacing w:after="0" w:line="240" w:lineRule="auto"/>
              <w:ind w:left="0" w:right="0"/>
              <w:textAlignment w:val="baseline"/>
            </w:pPr>
            <w:r w:rsidRPr="001579E5">
              <w:rPr>
                <w:sz w:val="22"/>
                <w:szCs w:val="22"/>
              </w:rPr>
              <w:t>Agfa </w:t>
            </w:r>
          </w:p>
        </w:tc>
      </w:tr>
      <w:tr w:rsidR="001579E5" w:rsidRPr="001579E5" w14:paraId="5F455869" w14:textId="77777777" w:rsidTr="00D72259">
        <w:trPr>
          <w:trHeight w:val="285"/>
        </w:trPr>
        <w:tc>
          <w:tcPr>
            <w:tcW w:w="4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74D382E" w14:textId="0405DFE2" w:rsidR="001579E5" w:rsidRPr="001579E5" w:rsidRDefault="001579E5" w:rsidP="001579E5">
            <w:pPr>
              <w:spacing w:after="0" w:line="240" w:lineRule="auto"/>
              <w:ind w:left="0" w:right="0"/>
              <w:textAlignment w:val="baseline"/>
            </w:pPr>
            <w:r w:rsidRPr="001579E5">
              <w:rPr>
                <w:sz w:val="22"/>
                <w:szCs w:val="22"/>
              </w:rPr>
              <w:t xml:space="preserve">Översiktsbilder, </w:t>
            </w:r>
            <w:proofErr w:type="spellStart"/>
            <w:r w:rsidRPr="001579E5">
              <w:rPr>
                <w:sz w:val="22"/>
                <w:szCs w:val="22"/>
              </w:rPr>
              <w:t>Dosrapport</w:t>
            </w:r>
            <w:proofErr w:type="spellEnd"/>
            <w:r w:rsidRPr="001579E5">
              <w:rPr>
                <w:sz w:val="22"/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70ED1E" w14:textId="77777777" w:rsidR="001579E5" w:rsidRPr="001579E5" w:rsidRDefault="001579E5" w:rsidP="001579E5">
            <w:pPr>
              <w:spacing w:after="0" w:line="240" w:lineRule="auto"/>
              <w:ind w:left="0" w:right="0"/>
              <w:textAlignment w:val="baseline"/>
            </w:pPr>
            <w:r w:rsidRPr="001579E5">
              <w:rPr>
                <w:sz w:val="22"/>
                <w:szCs w:val="22"/>
              </w:rPr>
              <w:t>Agfa </w:t>
            </w:r>
          </w:p>
        </w:tc>
      </w:tr>
    </w:tbl>
    <w:p w14:paraId="025D9D0C" w14:textId="77777777" w:rsidR="001579E5" w:rsidRPr="001579E5" w:rsidRDefault="001579E5" w:rsidP="001579E5">
      <w:pPr>
        <w:spacing w:after="0" w:line="240" w:lineRule="auto"/>
        <w:ind w:left="0" w:right="0" w:firstLine="1290"/>
        <w:textAlignment w:val="baseline"/>
        <w:rPr>
          <w:rFonts w:ascii="Segoe UI" w:hAnsi="Segoe UI" w:cs="Segoe UI"/>
          <w:sz w:val="18"/>
          <w:szCs w:val="18"/>
        </w:rPr>
      </w:pPr>
      <w:r w:rsidRPr="001579E5">
        <w:t> </w:t>
      </w:r>
    </w:p>
    <w:p w14:paraId="5C5E9439" w14:textId="4A5EA3FA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t> </w:t>
      </w:r>
    </w:p>
    <w:p w14:paraId="336937C3" w14:textId="77777777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" w:hAnsi="Calibri" w:cs="Calibri"/>
          <w:sz w:val="22"/>
          <w:szCs w:val="22"/>
        </w:rPr>
        <w:t> </w:t>
      </w:r>
    </w:p>
    <w:p w14:paraId="668CF147" w14:textId="65CC3753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b/>
          <w:bCs/>
          <w:color w:val="000000"/>
        </w:rPr>
        <w:t>Övrigt</w:t>
      </w:r>
      <w:r w:rsidRPr="001579E5">
        <w:rPr>
          <w:color w:val="000000"/>
        </w:rPr>
        <w:t> </w:t>
      </w:r>
    </w:p>
    <w:p w14:paraId="48112EE6" w14:textId="77777777" w:rsidR="001579E5" w:rsidRPr="001579E5" w:rsidRDefault="001579E5" w:rsidP="001579E5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color w:val="000000"/>
        </w:rPr>
        <w:t> </w:t>
      </w:r>
    </w:p>
    <w:p w14:paraId="5640FBEE" w14:textId="77777777" w:rsidR="001579E5" w:rsidRPr="001579E5" w:rsidRDefault="001579E5" w:rsidP="002B7F63">
      <w:pPr>
        <w:pStyle w:val="Rubrik2"/>
        <w:ind w:left="0"/>
        <w:rPr>
          <w:rFonts w:ascii="Segoe UI" w:hAnsi="Segoe UI" w:cs="Segoe UI"/>
          <w:color w:val="2F5496"/>
          <w:sz w:val="18"/>
          <w:szCs w:val="18"/>
        </w:rPr>
      </w:pPr>
      <w:r w:rsidRPr="001579E5">
        <w:t>Ansvar </w:t>
      </w:r>
    </w:p>
    <w:p w14:paraId="160DB327" w14:textId="5E76CE18" w:rsidR="001579E5" w:rsidRDefault="001579E5" w:rsidP="001579E5">
      <w:pPr>
        <w:spacing w:after="0" w:line="240" w:lineRule="auto"/>
        <w:ind w:left="0" w:right="0"/>
        <w:textAlignment w:val="baseline"/>
      </w:pPr>
      <w:r w:rsidRPr="001579E5">
        <w:t>Första linjens chef ansvarar för att rutinen sprids och gör den känd inom verksamheten Berörda medarbetare ansvarar för att efterleva rutinen och rapporterar förekommande avvikelser i MedControl Pro (MCP) </w:t>
      </w:r>
    </w:p>
    <w:p w14:paraId="1EFC0CFF" w14:textId="77777777" w:rsidR="002B7F63" w:rsidRDefault="002B7F63" w:rsidP="001579E5">
      <w:pPr>
        <w:spacing w:after="0" w:line="240" w:lineRule="auto"/>
        <w:ind w:left="0" w:right="0"/>
        <w:textAlignment w:val="baseline"/>
      </w:pPr>
    </w:p>
    <w:p w14:paraId="47715DD9" w14:textId="77777777" w:rsidR="002B7F63" w:rsidRDefault="002B7F63" w:rsidP="002B7F63">
      <w:pPr>
        <w:pStyle w:val="Rubrik2"/>
        <w:ind w:left="0"/>
      </w:pPr>
      <w:r>
        <w:t>Uppföljning, utvärdering och revision</w:t>
      </w:r>
    </w:p>
    <w:p w14:paraId="69AB8595" w14:textId="4FB19067" w:rsidR="002B7F63" w:rsidRDefault="002B7F63" w:rsidP="001579E5">
      <w:pPr>
        <w:spacing w:after="0" w:line="240" w:lineRule="auto"/>
        <w:ind w:left="0" w:right="0"/>
        <w:textAlignment w:val="baseline"/>
      </w:pPr>
      <w:r>
        <w:t>Innehållsansvariga säkerställer att revidering görs minst vartannat år. Rutinen arkiveras i aktuellt dokumenthanteringssystem och ska hanteras enligt sjukhusets gällande rutiner för arkiveringar av allmänna handlingar.</w:t>
      </w:r>
    </w:p>
    <w:p w14:paraId="546BF095" w14:textId="77777777" w:rsidR="00D72259" w:rsidRDefault="00D72259" w:rsidP="001579E5">
      <w:pPr>
        <w:spacing w:after="0" w:line="240" w:lineRule="auto"/>
        <w:ind w:left="0" w:right="0"/>
        <w:textAlignment w:val="baseline"/>
      </w:pPr>
    </w:p>
    <w:p w14:paraId="269EA2E8" w14:textId="77777777" w:rsidR="001579E5" w:rsidRPr="001579E5" w:rsidRDefault="001579E5" w:rsidP="002B7F63">
      <w:pPr>
        <w:pStyle w:val="Rubrik2"/>
        <w:ind w:left="0"/>
        <w:rPr>
          <w:rFonts w:ascii="Segoe UI" w:hAnsi="Segoe UI" w:cs="Segoe UI"/>
          <w:color w:val="2F5496"/>
          <w:sz w:val="18"/>
          <w:szCs w:val="18"/>
        </w:rPr>
      </w:pPr>
      <w:r w:rsidRPr="001579E5">
        <w:t>Referenser</w:t>
      </w:r>
      <w:r w:rsidRPr="001579E5">
        <w:rPr>
          <w:rFonts w:ascii="Calibri" w:hAnsi="Calibri" w:cs="Calibri"/>
        </w:rPr>
        <w:tab/>
      </w:r>
      <w:r w:rsidRPr="001579E5">
        <w:rPr>
          <w:rFonts w:ascii="Calibri" w:hAnsi="Calibri" w:cs="Calibri"/>
          <w:color w:val="2F5496"/>
        </w:rPr>
        <w:tab/>
      </w:r>
      <w:r w:rsidRPr="001579E5">
        <w:rPr>
          <w:color w:val="0070C0"/>
        </w:rPr>
        <w:t>  </w:t>
      </w:r>
    </w:p>
    <w:p w14:paraId="5E03F880" w14:textId="77777777" w:rsidR="006C15B8" w:rsidRDefault="006C15B8" w:rsidP="006C15B8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hyperlink r:id="rId24" w:tgtFrame="_blank" w:history="1">
        <w:r>
          <w:rPr>
            <w:rStyle w:val="normaltextrun"/>
            <w:color w:val="0563C1"/>
            <w:u w:val="single"/>
          </w:rPr>
          <w:t>Strålsäkerhet - Sahlgrenska Universitetssjukhuset</w:t>
        </w:r>
      </w:hyperlink>
      <w:r>
        <w:rPr>
          <w:rStyle w:val="eop"/>
        </w:rPr>
        <w:t> </w:t>
      </w:r>
    </w:p>
    <w:p w14:paraId="5961364B" w14:textId="77777777" w:rsidR="006C15B8" w:rsidRDefault="006C15B8" w:rsidP="006C15B8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hyperlink r:id="rId25" w:tgtFrame="_blank" w:history="1">
        <w:r>
          <w:rPr>
            <w:rStyle w:val="normaltextrun"/>
            <w:color w:val="0563C1"/>
            <w:u w:val="single"/>
          </w:rPr>
          <w:t>LM Intravenösa infarter, hantering och administrering (vgregion.se)</w:t>
        </w:r>
      </w:hyperlink>
      <w:r>
        <w:rPr>
          <w:rStyle w:val="eop"/>
        </w:rPr>
        <w:t> </w:t>
      </w:r>
    </w:p>
    <w:p w14:paraId="016CB564" w14:textId="77777777" w:rsidR="006C15B8" w:rsidRDefault="006C15B8" w:rsidP="006C15B8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hyperlink r:id="rId26" w:tgtFrame="_blank" w:history="1">
        <w:r>
          <w:rPr>
            <w:rStyle w:val="normaltextrun"/>
            <w:color w:val="0563C1"/>
            <w:u w:val="single"/>
          </w:rPr>
          <w:t>LM Överkänslighetsreaktioner mot kontrastmedel, behandling, dokumentation och checklista</w:t>
        </w:r>
      </w:hyperlink>
      <w:r>
        <w:rPr>
          <w:rStyle w:val="eop"/>
          <w:color w:val="0563C1"/>
        </w:rPr>
        <w:t> </w:t>
      </w:r>
    </w:p>
    <w:p w14:paraId="4130B7AC" w14:textId="47E720B4" w:rsidR="00DB6766" w:rsidRPr="00D72259" w:rsidRDefault="001579E5" w:rsidP="00D72259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579E5">
        <w:rPr>
          <w:rFonts w:ascii="Calibri" w:hAnsi="Calibri" w:cs="Calibri"/>
          <w:sz w:val="22"/>
          <w:szCs w:val="22"/>
        </w:rPr>
        <w:t> 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B676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1DDD6" w14:textId="77777777" w:rsidR="008B23D0" w:rsidRDefault="008B23D0">
      <w:r>
        <w:separator/>
      </w:r>
    </w:p>
  </w:endnote>
  <w:endnote w:type="continuationSeparator" w:id="0">
    <w:p w14:paraId="7132D2E8" w14:textId="77777777" w:rsidR="008B23D0" w:rsidRDefault="008B23D0">
      <w:r>
        <w:continuationSeparator/>
      </w:r>
    </w:p>
  </w:endnote>
  <w:endnote w:type="continuationNotice" w:id="1">
    <w:p w14:paraId="265D1E8D" w14:textId="77777777" w:rsidR="008B23D0" w:rsidRDefault="008B23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BF7D13" w14:textId="77777777" w:rsidR="008B23D0" w:rsidRDefault="008B23D0"/>
  </w:footnote>
  <w:footnote w:type="continuationSeparator" w:id="0">
    <w:p w14:paraId="4FE2D11A" w14:textId="77777777" w:rsidR="008B23D0" w:rsidRDefault="008B23D0">
      <w:r>
        <w:continuationSeparator/>
      </w:r>
    </w:p>
  </w:footnote>
  <w:footnote w:type="continuationNotice" w:id="1">
    <w:p w14:paraId="0B65819D" w14:textId="77777777" w:rsidR="008B23D0" w:rsidRDefault="008B23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CD4153"/>
    <w:multiLevelType w:val="hybridMultilevel"/>
    <w:tmpl w:val="E924B0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0282323">
    <w:abstractNumId w:val="18"/>
  </w:num>
  <w:num w:numId="2" w16cid:durableId="1421292781">
    <w:abstractNumId w:val="15"/>
  </w:num>
  <w:num w:numId="3" w16cid:durableId="838303714">
    <w:abstractNumId w:val="0"/>
  </w:num>
  <w:num w:numId="4" w16cid:durableId="596986586">
    <w:abstractNumId w:val="7"/>
  </w:num>
  <w:num w:numId="5" w16cid:durableId="1850899759">
    <w:abstractNumId w:val="16"/>
  </w:num>
  <w:num w:numId="6" w16cid:durableId="566959867">
    <w:abstractNumId w:val="2"/>
  </w:num>
  <w:num w:numId="7" w16cid:durableId="926110267">
    <w:abstractNumId w:val="12"/>
  </w:num>
  <w:num w:numId="8" w16cid:durableId="1874028036">
    <w:abstractNumId w:val="9"/>
  </w:num>
  <w:num w:numId="9" w16cid:durableId="765031919">
    <w:abstractNumId w:val="1"/>
  </w:num>
  <w:num w:numId="10" w16cid:durableId="1845977508">
    <w:abstractNumId w:val="1"/>
  </w:num>
  <w:num w:numId="11" w16cid:durableId="2078815221">
    <w:abstractNumId w:val="3"/>
  </w:num>
  <w:num w:numId="12" w16cid:durableId="644352885">
    <w:abstractNumId w:val="4"/>
  </w:num>
  <w:num w:numId="13" w16cid:durableId="900218137">
    <w:abstractNumId w:val="14"/>
  </w:num>
  <w:num w:numId="14" w16cid:durableId="119694757">
    <w:abstractNumId w:val="10"/>
  </w:num>
  <w:num w:numId="15" w16cid:durableId="193542384">
    <w:abstractNumId w:val="8"/>
  </w:num>
  <w:num w:numId="16" w16cid:durableId="909924915">
    <w:abstractNumId w:val="13"/>
  </w:num>
  <w:num w:numId="17" w16cid:durableId="1004434092">
    <w:abstractNumId w:val="6"/>
  </w:num>
  <w:num w:numId="18" w16cid:durableId="932585796">
    <w:abstractNumId w:val="11"/>
  </w:num>
  <w:num w:numId="19" w16cid:durableId="547644139">
    <w:abstractNumId w:val="17"/>
  </w:num>
  <w:num w:numId="20" w16cid:durableId="10613670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DFE"/>
    <w:rsid w:val="000F43A3"/>
    <w:rsid w:val="000F7681"/>
    <w:rsid w:val="00103031"/>
    <w:rsid w:val="001044FE"/>
    <w:rsid w:val="001139D4"/>
    <w:rsid w:val="0012354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9E5"/>
    <w:rsid w:val="00157D5B"/>
    <w:rsid w:val="00161FE6"/>
    <w:rsid w:val="001647EA"/>
    <w:rsid w:val="00164C3D"/>
    <w:rsid w:val="00166D3A"/>
    <w:rsid w:val="001801C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419A"/>
    <w:rsid w:val="00235B57"/>
    <w:rsid w:val="0024248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A93"/>
    <w:rsid w:val="002B0B30"/>
    <w:rsid w:val="002B0C78"/>
    <w:rsid w:val="002B7F63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5BB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1F1A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39F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9C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5B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49F"/>
    <w:rsid w:val="0072075B"/>
    <w:rsid w:val="007221C2"/>
    <w:rsid w:val="00725816"/>
    <w:rsid w:val="00730955"/>
    <w:rsid w:val="00730D4B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DFE"/>
    <w:rsid w:val="00821A1B"/>
    <w:rsid w:val="008262E9"/>
    <w:rsid w:val="0082677C"/>
    <w:rsid w:val="00827E69"/>
    <w:rsid w:val="00835C4D"/>
    <w:rsid w:val="00843F48"/>
    <w:rsid w:val="00845F57"/>
    <w:rsid w:val="00851423"/>
    <w:rsid w:val="00857848"/>
    <w:rsid w:val="00857DD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3D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12B"/>
    <w:rsid w:val="00942257"/>
    <w:rsid w:val="009471BF"/>
    <w:rsid w:val="00950E4E"/>
    <w:rsid w:val="009529BD"/>
    <w:rsid w:val="009533B4"/>
    <w:rsid w:val="00956EB0"/>
    <w:rsid w:val="00960AEB"/>
    <w:rsid w:val="00960EBA"/>
    <w:rsid w:val="00971D93"/>
    <w:rsid w:val="009A4238"/>
    <w:rsid w:val="009B1F6B"/>
    <w:rsid w:val="009C0D12"/>
    <w:rsid w:val="009C192E"/>
    <w:rsid w:val="009C759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6E2"/>
    <w:rsid w:val="00A65FD4"/>
    <w:rsid w:val="00A81198"/>
    <w:rsid w:val="00A81E48"/>
    <w:rsid w:val="00A82035"/>
    <w:rsid w:val="00A82CC1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524"/>
    <w:rsid w:val="00B33FDD"/>
    <w:rsid w:val="00B359CC"/>
    <w:rsid w:val="00B36107"/>
    <w:rsid w:val="00B41789"/>
    <w:rsid w:val="00B46C03"/>
    <w:rsid w:val="00B60C6C"/>
    <w:rsid w:val="00B619A9"/>
    <w:rsid w:val="00B61BB7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D24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2259"/>
    <w:rsid w:val="00D85218"/>
    <w:rsid w:val="00D915B1"/>
    <w:rsid w:val="00DA299D"/>
    <w:rsid w:val="00DA65C4"/>
    <w:rsid w:val="00DB6766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DDA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1579E5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1579E5"/>
  </w:style>
  <w:style w:type="character" w:customStyle="1" w:styleId="normaltextrun">
    <w:name w:val="normaltextrun"/>
    <w:basedOn w:val="Standardstycketeckensnitt"/>
    <w:rsid w:val="001579E5"/>
  </w:style>
  <w:style w:type="character" w:customStyle="1" w:styleId="tabchar">
    <w:name w:val="tabchar"/>
    <w:basedOn w:val="Standardstycketeckensnitt"/>
    <w:rsid w:val="001579E5"/>
  </w:style>
  <w:style w:type="character" w:customStyle="1" w:styleId="scxw222930920">
    <w:name w:val="scxw222930920"/>
    <w:basedOn w:val="Standardstycketeckensnitt"/>
    <w:rsid w:val="001579E5"/>
  </w:style>
  <w:style w:type="character" w:styleId="Kommentarsreferens">
    <w:name w:val="annotation reference"/>
    <w:basedOn w:val="Standardstycketeckensnitt"/>
    <w:uiPriority w:val="99"/>
    <w:semiHidden/>
    <w:unhideWhenUsed/>
    <w:rsid w:val="0094212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4212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94212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4212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421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64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2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64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39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35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54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17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0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93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56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6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5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276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302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61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0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908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4600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301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469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844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9130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903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159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223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201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22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00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8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15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89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30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26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31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8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0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2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70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92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94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3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0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1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2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18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6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9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8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43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24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1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35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4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76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2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8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8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9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0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9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63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9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13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12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9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82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74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07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0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4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41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5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8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9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26024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831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931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527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9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84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32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12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217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16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515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511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3425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9633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382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6405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569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987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294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6606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952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8510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04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76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4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19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50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46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07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7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90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26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77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2-1816834204-1484/surrogate/LM%20%c3%96verk%c3%a4nslighetsreaktioner%20mot%20kontrastmedel%2c%20behandling%2c%20dokumentation%20och%20checklista.pdf" TargetMode="External" Id="rId26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hyperlink" Target="https://mellanarkiv-offentlig.vgregion.se/alfresco/s/archive/stream/public/v1/source/available/sofia/su9802-1816834204-1454/surrogate/LM%20%20Intraven%c3%b6sa%20infarter%2c%20hantering%20och%20administrering.pdf" TargetMode="External" Id="rId25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forvaltningar/su/vard/medicinsk-diagnostik/stralsakerhet/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4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98</TotalTime>
  <Pages>3</Pages>
  <Words>521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N11 DT njursten iv kontrastmedel utsöndringsfas</dc:title>
  <dc:subject/>
  <dc:creator>patrik.jens.johansson@vgregion.se</dc:creator>
  <keywords/>
  <lastModifiedBy>Marit Johannesson</lastModifiedBy>
  <revision>33</revision>
  <lastPrinted>2016-03-31T10:56:00.0000000Z</lastPrinted>
  <dcterms:created xsi:type="dcterms:W3CDTF">2022-04-28T05:17:00.0000000Z</dcterms:created>
  <dcterms:modified xsi:type="dcterms:W3CDTF">2024-12-12T13:35:00.0000000Z</dcterms:modified>
</coreProperties>
</file>