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41D83" w:rsidP="00FD108B" w:rsidRDefault="00FD108B" w14:paraId="3B571E20" w14:textId="3A4D21DC">
      <w:pPr>
        <w:pStyle w:val="Rubrik1"/>
      </w:pPr>
      <w:bookmarkStart w:name="_Toc321146591" w:id="0"/>
      <w:r>
        <w:t xml:space="preserve">Ultraljud akut buk </w:t>
      </w:r>
      <w:r w:rsidR="009F34E2">
        <w:t>barnakuten</w:t>
      </w:r>
    </w:p>
    <w:p w:rsidR="004B40D0" w:rsidP="004B40D0" w:rsidRDefault="004B40D0" w14:paraId="58D46E70" w14:textId="77777777"/>
    <w:p w:rsidRPr="004B40D0" w:rsidR="004B40D0" w:rsidP="004B40D0" w:rsidRDefault="004B40D0" w14:paraId="12F66443" w14:textId="182B8686">
      <w:pPr>
        <w:sectPr w:rsidRPr="004B40D0" w:rsidR="004B40D0" w:rsidSect="00141D8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141D83" w:rsidR="00141D83" w:rsidP="00141D83" w:rsidRDefault="00141D83" w14:paraId="11711F61" w14:textId="77777777">
      <w:pPr>
        <w:spacing w:after="0" w:line="240" w:lineRule="auto"/>
        <w:ind w:left="0" w:right="0"/>
        <w:rPr>
          <w:rFonts w:ascii="Arial" w:hAnsi="Arial" w:cs="Arial"/>
          <w:sz w:val="20"/>
        </w:rPr>
      </w:pPr>
    </w:p>
    <w:p w:rsidRPr="00141D83" w:rsidR="00141D83" w:rsidP="009F34E2" w:rsidRDefault="00141D83" w14:paraId="3BCD9931" w14:textId="77777777">
      <w:pPr>
        <w:pStyle w:val="MellanrubrikVGR"/>
      </w:pPr>
      <w:r w:rsidRPr="00141D83">
        <w:t>Syfte</w:t>
      </w:r>
    </w:p>
    <w:p w:rsidRPr="00141D83" w:rsidR="00141D83" w:rsidP="009F34E2" w:rsidRDefault="00141D83" w14:paraId="597AB52E" w14:textId="77777777">
      <w:pPr>
        <w:ind w:left="0"/>
      </w:pPr>
      <w:r w:rsidRPr="00141D83">
        <w:t>Syftet är att få ett smidigare flöde gällande patient som går hem från barnakuten och skall komma tillbaka nästkommande vardag för akut ultraljudsundersökning av buken vid misstanke om appendicit eller körtelbuk.</w:t>
      </w:r>
    </w:p>
    <w:p w:rsidRPr="00141D83" w:rsidR="00141D83" w:rsidP="00141D83" w:rsidRDefault="00141D83" w14:paraId="53859162" w14:textId="77777777">
      <w:pPr>
        <w:spacing w:after="0" w:line="240" w:lineRule="auto"/>
        <w:ind w:left="0" w:right="0"/>
        <w:rPr>
          <w:rFonts w:ascii="Arial" w:hAnsi="Arial" w:cs="Arial"/>
          <w:sz w:val="20"/>
        </w:rPr>
      </w:pPr>
    </w:p>
    <w:p w:rsidRPr="00141D83" w:rsidR="00141D83" w:rsidP="009F34E2" w:rsidRDefault="00141D83" w14:paraId="4627371D" w14:textId="77777777">
      <w:pPr>
        <w:pStyle w:val="MellanrubrikVGR"/>
      </w:pPr>
      <w:r w:rsidRPr="00141D83">
        <w:t>Arbetsbeskrivning</w:t>
      </w:r>
    </w:p>
    <w:p w:rsidRPr="00141D83" w:rsidR="00141D83" w:rsidP="002B65DC" w:rsidRDefault="00141D83" w14:paraId="697A3D8E" w14:textId="77777777">
      <w:r w:rsidRPr="00141D83">
        <w:t>Fast tid (en patient</w:t>
      </w:r>
      <w:r w:rsidRPr="00141D83">
        <w:rPr>
          <w:b/>
        </w:rPr>
        <w:t>*</w:t>
      </w:r>
      <w:r w:rsidRPr="00141D83">
        <w:t>) vardagar, måndag t.o.m fredag kl. 8:30.</w:t>
      </w:r>
    </w:p>
    <w:p w:rsidRPr="00141D83" w:rsidR="00141D83" w:rsidP="002B65DC" w:rsidRDefault="00141D83" w14:paraId="1198719E" w14:textId="77777777">
      <w:r w:rsidRPr="00141D83">
        <w:t>Används till akut ultraljud buk vid misstanke om appendicit eller körtelbuk där patienten bedöms kunna vänta tills nästa dag.</w:t>
      </w:r>
    </w:p>
    <w:p w:rsidRPr="00141D83" w:rsidR="00141D83" w:rsidP="002B65DC" w:rsidRDefault="00141D83" w14:paraId="204B65A2" w14:textId="77777777">
      <w:r w:rsidRPr="00141D83">
        <w:t>Barnakuten hanterar tiden mellan 21:00 – 07:00 för patient till nästkommande vardag.</w:t>
      </w:r>
    </w:p>
    <w:p w:rsidRPr="00141D83" w:rsidR="00141D83" w:rsidP="002B65DC" w:rsidRDefault="00141D83" w14:paraId="0786CA47" w14:textId="77777777">
      <w:r w:rsidRPr="00141D83">
        <w:t>Inga förberedelser för patienten inför undersökningen.</w:t>
      </w:r>
    </w:p>
    <w:p w:rsidRPr="00141D83" w:rsidR="00141D83" w:rsidP="002B65DC" w:rsidRDefault="00141D83" w14:paraId="0A52EAAD" w14:textId="0ADDC0CF">
      <w:r w:rsidRPr="00141D83">
        <w:t xml:space="preserve">Barnakuten meddelar patienten tiden. </w:t>
      </w:r>
    </w:p>
    <w:p w:rsidRPr="00141D83" w:rsidR="00141D83" w:rsidP="002B65DC" w:rsidRDefault="00141D83" w14:paraId="2A0197FC" w14:textId="77777777">
      <w:r w:rsidRPr="00141D83">
        <w:t>Vid tillfällen då akuttiden är upptagen, skriv patientens telefonnummer i Remix remissen. Informera familjen om att röntgenavdelningen kommer att ringa under morgonen/förmiddagen för att meddela vilken tid de erhåller.</w:t>
      </w:r>
    </w:p>
    <w:p w:rsidRPr="00141D83" w:rsidR="00141D83" w:rsidP="002B65DC" w:rsidRDefault="00141D83" w14:paraId="1A306DAC" w14:textId="766791EF">
      <w:r w:rsidRPr="00141D83">
        <w:t xml:space="preserve">Remiss skall vara barnröntgen tillhanda senast kl. 7:00 aktuell dag. Därefter övertar </w:t>
      </w:r>
      <w:r w:rsidR="00B82FE5">
        <w:t xml:space="preserve">radiologi barn </w:t>
      </w:r>
      <w:r w:rsidRPr="00141D83">
        <w:t>tid som inte använts.</w:t>
      </w:r>
    </w:p>
    <w:p w:rsidRPr="00141D83" w:rsidR="00141D83" w:rsidP="002B65DC" w:rsidRDefault="00141D83" w14:paraId="4EEC3221" w14:textId="77777777">
      <w:r w:rsidRPr="00141D83">
        <w:t xml:space="preserve">Datum och tid kl.8:30 skall anges på remissen. </w:t>
      </w:r>
    </w:p>
    <w:p w:rsidRPr="00141D83" w:rsidR="00141D83" w:rsidP="002B65DC" w:rsidRDefault="00141D83" w14:paraId="564C033D" w14:textId="77777777"/>
    <w:p w:rsidRPr="00141D83" w:rsidR="00141D83" w:rsidP="00A6455F" w:rsidRDefault="00141D83" w14:paraId="3D25208A" w14:textId="77777777">
      <w:r w:rsidRPr="00141D83">
        <w:t xml:space="preserve"> </w:t>
      </w:r>
      <w:r w:rsidRPr="00141D83">
        <w:rPr>
          <w:b/>
        </w:rPr>
        <w:t>*</w:t>
      </w:r>
      <w:r w:rsidRPr="00141D83">
        <w:t xml:space="preserve"> OBS! Om barnakuten får ytterligare en patient mellan 21:00–07:00 som är aktuell för akut ultraljud</w:t>
      </w:r>
    </w:p>
    <w:p w:rsidRPr="00141D83" w:rsidR="00141D83" w:rsidP="00A6455F" w:rsidRDefault="00141D83" w14:paraId="545E1EC1" w14:textId="77777777">
      <w:r w:rsidRPr="00141D83">
        <w:t xml:space="preserve">    enl. ovanstående skall den remissen prioriteras av radiolog. </w:t>
      </w:r>
    </w:p>
    <w:p w:rsidRPr="00141D83" w:rsidR="00141D83" w:rsidP="00A6455F" w:rsidRDefault="00A6455F" w14:paraId="39CEBD09" w14:textId="5EC477D0">
      <w:r w:rsidRPr="00A6455F">
        <w:lastRenderedPageBreak/>
        <w:t>Radiologi barn</w:t>
      </w:r>
      <w:r w:rsidRPr="00141D83" w:rsidR="00141D83">
        <w:t xml:space="preserve"> meddelar sedan tid till patient om telefonnummer finns angivet på remissen. Saknas uppgift kontaktar barnröntgen ledningsansvarig ssk barnakuten tel: 345 61, som i sin tur meddelar patient tiden.  </w:t>
      </w:r>
    </w:p>
    <w:p w:rsidRPr="00141D83" w:rsidR="00141D83" w:rsidP="00141D83" w:rsidRDefault="00141D83" w14:paraId="4B36E3D3" w14:textId="77777777">
      <w:pPr>
        <w:spacing w:after="0" w:line="240" w:lineRule="auto"/>
        <w:ind w:left="0" w:right="0"/>
        <w:rPr>
          <w:rFonts w:ascii="Arial" w:hAnsi="Arial" w:cs="Arial"/>
          <w:sz w:val="20"/>
        </w:rPr>
      </w:pPr>
    </w:p>
    <w:p w:rsidRPr="00141D83" w:rsidR="00141D83" w:rsidP="00141D83" w:rsidRDefault="00141D83" w14:paraId="49FBCD52" w14:textId="77777777">
      <w:pPr>
        <w:spacing w:after="0" w:line="240" w:lineRule="auto"/>
        <w:ind w:left="0" w:right="0"/>
        <w:rPr>
          <w:rFonts w:ascii="Arial" w:hAnsi="Arial" w:cs="Arial"/>
          <w:sz w:val="20"/>
        </w:rPr>
      </w:pPr>
    </w:p>
    <w:p w:rsidRPr="00141D83" w:rsidR="00141D83" w:rsidP="00C963D4" w:rsidRDefault="00141D83" w14:paraId="5C00B1FB" w14:textId="77777777">
      <w:pPr>
        <w:pStyle w:val="MellanrubrikVGR"/>
      </w:pPr>
      <w:r w:rsidRPr="00141D83">
        <w:t>Granskare/arbetsgrupp</w:t>
      </w:r>
    </w:p>
    <w:p w:rsidRPr="00141D83" w:rsidR="00141D83" w:rsidP="00C963D4" w:rsidRDefault="00141D83" w14:paraId="4B75471F" w14:textId="537BF0D4">
      <w:r w:rsidR="00141D83">
        <w:rPr/>
        <w:t xml:space="preserve">Anette Balchman undersköterska </w:t>
      </w:r>
      <w:r w:rsidR="00C963D4">
        <w:rPr/>
        <w:t>radiologi barn</w:t>
      </w:r>
    </w:p>
    <w:p w:rsidRPr="00141D83" w:rsidR="00141D83" w:rsidP="00C963D4" w:rsidRDefault="00141D83" w14:paraId="6D39AE63" w14:textId="46A73995">
      <w:r w:rsidRPr="6E2B80A9">
        <w:t>Johanna Räntfors överläkare barnakuten</w:t>
      </w:r>
    </w:p>
    <w:p w:rsidRPr="00141D83" w:rsidR="00141D83" w:rsidP="00141D83" w:rsidRDefault="00141D83" w14:paraId="58E40FFD"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141D8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7D9C" w:rsidRDefault="00AB7D9C" w14:paraId="64211547" w14:textId="77777777">
      <w:r>
        <w:separator/>
      </w:r>
    </w:p>
  </w:endnote>
  <w:endnote w:type="continuationSeparator" w:id="0">
    <w:p w:rsidR="00AB7D9C" w:rsidRDefault="00AB7D9C" w14:paraId="282B56B1" w14:textId="77777777">
      <w:r>
        <w:continuationSeparator/>
      </w:r>
    </w:p>
  </w:endnote>
  <w:endnote w:type="continuationNotice" w:id="1">
    <w:p w:rsidR="00AB7D9C" w:rsidRDefault="00AB7D9C" w14:paraId="0294E33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7D9C" w:rsidRDefault="00AB7D9C" w14:paraId="2CBDFF7C" w14:textId="77777777"/>
  </w:footnote>
  <w:footnote w:type="continuationSeparator" w:id="0">
    <w:p w:rsidR="00AB7D9C" w:rsidRDefault="00AB7D9C" w14:paraId="473B84B0" w14:textId="77777777">
      <w:r>
        <w:continuationSeparator/>
      </w:r>
    </w:p>
  </w:footnote>
  <w:footnote w:type="continuationNotice" w:id="1">
    <w:p w:rsidR="00AB7D9C" w:rsidRDefault="00AB7D9C" w14:paraId="26A72A9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866246A"/>
    <w:multiLevelType w:val="hybridMultilevel"/>
    <w:tmpl w:val="AC06118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5"/>
  </w:num>
  <w:num w:numId="3">
    <w:abstractNumId w:val="0"/>
  </w:num>
  <w:num w:numId="4">
    <w:abstractNumId w:val="7"/>
  </w:num>
  <w:num w:numId="5">
    <w:abstractNumId w:val="16"/>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4"/>
  </w:num>
  <w:num w:numId="14">
    <w:abstractNumId w:val="10"/>
  </w:num>
  <w:num w:numId="15">
    <w:abstractNumId w:val="8"/>
  </w:num>
  <w:num w:numId="16">
    <w:abstractNumId w:val="13"/>
  </w:num>
  <w:num w:numId="17">
    <w:abstractNumId w:val="5"/>
  </w:num>
  <w:num w:numId="18">
    <w:abstractNumId w:val="11"/>
  </w:num>
  <w:num w:numId="19">
    <w:abstractNumId w:val="17"/>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D83"/>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65D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0045"/>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40D0"/>
    <w:rsid w:val="004C0B98"/>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4E2"/>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55F"/>
    <w:rsid w:val="00A65FD4"/>
    <w:rsid w:val="00A81198"/>
    <w:rsid w:val="00A81E48"/>
    <w:rsid w:val="00A82035"/>
    <w:rsid w:val="00A90D77"/>
    <w:rsid w:val="00A92E07"/>
    <w:rsid w:val="00AA0B3A"/>
    <w:rsid w:val="00AA6EB4"/>
    <w:rsid w:val="00AA767D"/>
    <w:rsid w:val="00AB0CC9"/>
    <w:rsid w:val="00AB7D9C"/>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5BF"/>
    <w:rsid w:val="00B82FE5"/>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3D4"/>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108B"/>
    <w:rsid w:val="00FD3C70"/>
    <w:rsid w:val="00FD6820"/>
    <w:rsid w:val="00FE12D8"/>
    <w:rsid w:val="00FF7C02"/>
    <w:rsid w:val="024801E3"/>
    <w:rsid w:val="0E6111D8"/>
    <w:rsid w:val="647B2B65"/>
    <w:rsid w:val="6B2CF8ED"/>
    <w:rsid w:val="6E2B80A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Ultraljud akut buk barnakuten</dc:title>
  <dc:subject/>
  <dc:creator>patrik.jens.johansson@vgregion.se</dc:creator>
  <keywords/>
  <lastModifiedBy>Mela Brink</lastModifiedBy>
  <revision>14</revision>
  <lastPrinted>2016-03-31T10:56:00.0000000Z</lastPrinted>
  <dcterms:created xsi:type="dcterms:W3CDTF">2022-06-08T09:00:00.0000000Z</dcterms:created>
  <dcterms:modified xsi:type="dcterms:W3CDTF">2024-05-30T09:06:47.0000000Z</dcterms:modified>
</coreProperties>
</file>