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2527FC" w:rsidP="00AD5A9F" w:rsidRDefault="00AD5A9F" w14:paraId="684AC1F7" w14:textId="1548D21E">
      <w:pPr>
        <w:pStyle w:val="Rubrik1"/>
      </w:pPr>
      <w:r w:rsidR="00AD5A9F">
        <w:rPr/>
        <w:t>Skelett – Skel</w:t>
      </w:r>
      <w:r w:rsidR="739C336A">
        <w:rPr/>
        <w:t>ettålder</w:t>
      </w:r>
    </w:p>
    <w:p w:rsidR="002527FC" w:rsidP="442062AB" w:rsidRDefault="002527FC" w14:paraId="781C639A" w14:textId="77777777">
      <w:pPr>
        <w:keepNext/>
        <w:spacing w:after="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:rsidR="00AA1958" w:rsidP="1EE989EA" w:rsidRDefault="00AA1958" w14:paraId="586ACBBB" w14:textId="01CBA1D9">
      <w:pPr>
        <w:pStyle w:val="Normal"/>
        <w:spacing w:after="0" w:line="240" w:lineRule="auto"/>
        <w:ind w:left="0" w:right="0"/>
      </w:pPr>
      <w:r w:rsidR="33F9502C">
        <w:rPr/>
        <w:t xml:space="preserve">                 </w:t>
      </w:r>
      <w:r w:rsidR="1251EE68">
        <w:rPr/>
        <w:t xml:space="preserve">Tillägg av frågeställning – </w:t>
      </w:r>
      <w:r w:rsidR="1251EE68">
        <w:rPr/>
        <w:t>fyssl</w:t>
      </w:r>
      <w:r w:rsidR="5E1067DF">
        <w:rPr/>
        <w:t>u</w:t>
      </w:r>
      <w:r w:rsidR="1251EE68">
        <w:rPr/>
        <w:t>tning</w:t>
      </w:r>
      <w:proofErr w:type="spellStart"/>
      <w:proofErr w:type="spellEnd"/>
    </w:p>
    <w:p w:rsidR="00AA1958" w:rsidP="442062AB" w:rsidRDefault="00AA1958" w14:paraId="2B2CF8A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0C7C49" w:rsidR="00AA1958" w:rsidP="000C7C49" w:rsidRDefault="1251EE68" w14:paraId="54537092" w14:textId="77777777">
      <w:pPr>
        <w:rPr>
          <w:b/>
          <w:bCs/>
        </w:rPr>
      </w:pPr>
      <w:r w:rsidRPr="000C7C49">
        <w:rPr>
          <w:b/>
          <w:bCs/>
        </w:rPr>
        <w:t>Arbetsbeskrivning</w:t>
      </w:r>
    </w:p>
    <w:p w:rsidR="00AA1958" w:rsidP="442062AB" w:rsidRDefault="00AA1958" w14:paraId="27D522C1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:rsidR="00AA1958" w:rsidP="000C7C49" w:rsidRDefault="1251EE68" w14:paraId="57A8EC38" w14:textId="77777777">
      <w:r w:rsidRPr="442062AB">
        <w:t>Förberedelser</w:t>
      </w:r>
    </w:p>
    <w:p w:rsidR="00AA1958" w:rsidP="000C7C49" w:rsidRDefault="1251EE68" w14:paraId="16D6B20E" w14:textId="77777777">
      <w:r w:rsidRPr="442062AB">
        <w:t>Informera patienten om vad undersökningen innebär.</w:t>
      </w:r>
      <w:r w:rsidR="00AA1958">
        <w:br/>
      </w:r>
    </w:p>
    <w:p w:rsidRPr="000C7C49" w:rsidR="00AA1958" w:rsidP="000C7C49" w:rsidRDefault="1251EE68" w14:paraId="26E439A5" w14:textId="77777777">
      <w:pPr>
        <w:rPr>
          <w:b/>
          <w:bCs/>
        </w:rPr>
      </w:pPr>
      <w:r w:rsidRPr="1EE989EA" w:rsidR="1251EE68">
        <w:rPr>
          <w:b w:val="1"/>
          <w:bCs w:val="1"/>
        </w:rPr>
        <w:t>Bildtagning skelettåldersbestämning</w:t>
      </w:r>
    </w:p>
    <w:p w:rsidR="00AA1958" w:rsidP="1EE989EA" w:rsidRDefault="1251EE68" w14:paraId="4448A3A6" w14:textId="10E12896">
      <w:pPr>
        <w:pStyle w:val="Normal"/>
        <w:spacing w:after="0" w:line="240" w:lineRule="auto"/>
        <w:ind/>
      </w:pPr>
      <w:r w:rsidRPr="1EE989EA" w:rsidR="7B59AEE2">
        <w:rPr>
          <w:b w:val="1"/>
          <w:bCs w:val="1"/>
          <w:lang w:val="en-US"/>
        </w:rPr>
        <w:t>Frontalbild</w:t>
      </w:r>
      <w:r w:rsidRPr="1EE989EA" w:rsidR="7B59AEE2">
        <w:rPr>
          <w:b w:val="1"/>
          <w:bCs w:val="1"/>
          <w:lang w:val="en-US"/>
        </w:rPr>
        <w:t xml:space="preserve">  </w:t>
      </w:r>
      <w:r w:rsidRPr="1EE989EA" w:rsidR="7B59AEE2">
        <w:rPr>
          <w:lang w:val="en-US"/>
        </w:rPr>
        <w:t xml:space="preserve">                                   </w:t>
      </w:r>
      <w:r w:rsidR="7B59AEE2">
        <w:rPr/>
        <w:t xml:space="preserve">   Vänster hand</w:t>
      </w:r>
    </w:p>
    <w:p w:rsidR="00AA1958" w:rsidP="1EE989EA" w:rsidRDefault="1251EE68" w14:paraId="2A968BCB" w14:textId="689B8337">
      <w:pPr>
        <w:spacing w:after="0" w:line="240" w:lineRule="auto"/>
        <w:ind w:left="0"/>
        <w:rPr>
          <w:lang w:val="en-US"/>
        </w:rPr>
      </w:pPr>
    </w:p>
    <w:p w:rsidR="00AA1958" w:rsidP="1EE989EA" w:rsidRDefault="1251EE68" w14:paraId="5F93DDBD" w14:textId="79716609">
      <w:pPr>
        <w:pStyle w:val="Normal"/>
        <w:spacing w:after="0" w:line="240" w:lineRule="auto"/>
        <w:ind w:left="0" w:right="0"/>
        <w:rPr>
          <w:lang w:val="en-US"/>
        </w:rPr>
      </w:pPr>
      <w:r w:rsidRPr="1EE989EA" w:rsidR="7B59AEE2">
        <w:rPr>
          <w:lang w:val="en-US"/>
        </w:rPr>
        <w:t xml:space="preserve">              </w:t>
      </w:r>
      <w:r w:rsidR="7B59AEE2">
        <w:rPr/>
        <w:t xml:space="preserve"> </w:t>
      </w:r>
      <w:r w:rsidR="4745520D">
        <w:rPr/>
        <w:t xml:space="preserve"> </w:t>
      </w:r>
      <w:r w:rsidRPr="1EE989EA" w:rsidR="1251EE68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Frågeställning</w:t>
      </w:r>
    </w:p>
    <w:p w:rsidRPr="000C7C49" w:rsidR="00AA1958" w:rsidP="1EE989EA" w:rsidRDefault="1251EE68" w14:paraId="2AEFBC1D" w14:textId="458DB770">
      <w:pPr>
        <w:pStyle w:val="Normal"/>
        <w:spacing w:after="0" w:line="240" w:lineRule="auto"/>
        <w:ind w:left="0" w:right="0"/>
      </w:pPr>
      <w:r w:rsidRPr="1EE989EA" w:rsidR="77920B35">
        <w:rPr>
          <w:b w:val="1"/>
          <w:bCs w:val="1"/>
          <w:lang w:val="en-US"/>
        </w:rPr>
        <w:t xml:space="preserve">                </w:t>
      </w:r>
      <w:r w:rsidRPr="1EE989EA" w:rsidR="337D6AA4">
        <w:rPr>
          <w:b w:val="1"/>
          <w:bCs w:val="1"/>
          <w:lang w:val="en-US"/>
        </w:rPr>
        <w:t>Skelettålder</w:t>
      </w:r>
      <w:r w:rsidRPr="1EE989EA" w:rsidR="337D6AA4">
        <w:rPr>
          <w:b w:val="1"/>
          <w:bCs w:val="1"/>
          <w:lang w:val="en-US"/>
        </w:rPr>
        <w:t xml:space="preserve">   </w:t>
      </w:r>
      <w:r w:rsidRPr="1EE989EA" w:rsidR="5537D622">
        <w:rPr>
          <w:b w:val="1"/>
          <w:bCs w:val="1"/>
          <w:lang w:val="en-US"/>
        </w:rPr>
        <w:t xml:space="preserve">                                       </w:t>
      </w:r>
      <w:r w:rsidRPr="1EE989EA" w:rsidR="5537D622">
        <w:rPr>
          <w:lang w:val="en-US"/>
        </w:rPr>
        <w:t xml:space="preserve">  </w:t>
      </w:r>
      <w:r w:rsidR="5537D622">
        <w:rPr/>
        <w:t>Frontalbild vänster hand</w:t>
      </w:r>
    </w:p>
    <w:p w:rsidRPr="000C7C49" w:rsidR="00AA1958" w:rsidP="1EE989EA" w:rsidRDefault="1251EE68" w14:paraId="49F52AFF" w14:textId="2F23FA04">
      <w:pPr>
        <w:pStyle w:val="Normal"/>
        <w:spacing w:after="0" w:line="240" w:lineRule="auto"/>
        <w:ind w:left="0" w:right="0"/>
      </w:pPr>
      <w:r w:rsidRPr="1EE989EA" w:rsidR="337D6AA4">
        <w:rPr>
          <w:b w:val="1"/>
          <w:bCs w:val="1"/>
          <w:lang w:val="en-US"/>
        </w:rPr>
        <w:t xml:space="preserve"> </w:t>
      </w:r>
      <w:r w:rsidRPr="1EE989EA" w:rsidR="337D6AA4">
        <w:rPr>
          <w:lang w:val="en-US"/>
        </w:rPr>
        <w:t xml:space="preserve">                                           </w:t>
      </w:r>
    </w:p>
    <w:p w:rsidRPr="000C7C49" w:rsidR="00AA1958" w:rsidP="1EE989EA" w:rsidRDefault="1251EE68" w14:paraId="3A579712" w14:textId="10B81680">
      <w:pPr>
        <w:pStyle w:val="Normal"/>
        <w:spacing w:after="0" w:line="240" w:lineRule="auto"/>
        <w:ind w:left="0" w:right="0"/>
        <w:jc w:val="left"/>
      </w:pPr>
      <w:r w:rsidR="640B0F4B">
        <w:rPr/>
        <w:t xml:space="preserve">                </w:t>
      </w:r>
      <w:r w:rsidR="640B0F4B">
        <w:drawing>
          <wp:inline wp14:editId="18888D7B" wp14:anchorId="3790C6ED">
            <wp:extent cx="1705156" cy="2695575"/>
            <wp:effectExtent l="0" t="0" r="9525" b="0"/>
            <wp:docPr id="45005486" name="Picture 3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3"/>
                    <pic:cNvPicPr/>
                  </pic:nvPicPr>
                  <pic:blipFill>
                    <a:blip r:embed="Recab391a2e2344b8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1705156" cy="2695575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  <w:r w:rsidR="640B0F4B">
        <w:rPr/>
        <w:t xml:space="preserve">                                        </w:t>
      </w:r>
      <w:r w:rsidR="640B0F4B">
        <w:drawing>
          <wp:inline wp14:editId="74FFD6B2" wp14:anchorId="66B81127">
            <wp:extent cx="1587993" cy="2670256"/>
            <wp:effectExtent l="0" t="0" r="9525" b="0"/>
            <wp:docPr id="1454946505" name="Picture 2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2"/>
                    <pic:cNvPicPr/>
                  </pic:nvPicPr>
                  <pic:blipFill>
                    <a:blip r:embed="Rb91f91cf24d240ac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1587993" cy="2670256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  <w:r w:rsidR="640B0F4B">
        <w:rPr/>
        <w:t xml:space="preserve">                                    </w:t>
      </w:r>
      <w:r w:rsidR="5341858A">
        <w:rPr/>
        <w:t xml:space="preserve"> </w:t>
      </w:r>
    </w:p>
    <w:p w:rsidRPr="000C7C49" w:rsidR="00AA1958" w:rsidP="1EE989EA" w:rsidRDefault="1251EE68" w14:paraId="2258E1A4" w14:textId="602A3438">
      <w:pPr>
        <w:pStyle w:val="Normal"/>
        <w:spacing w:after="0" w:line="240" w:lineRule="auto"/>
        <w:ind w:left="0" w:right="0"/>
        <w:jc w:val="left"/>
      </w:pPr>
      <w:r w:rsidRPr="1EE989EA" w:rsidR="1251EE68">
        <w:rPr>
          <w:rFonts w:ascii="Times New Roman" w:hAnsi="Times New Roman" w:eastAsia="Times New Roman" w:cs="Times New Roman"/>
          <w:b w:val="1"/>
          <w:bCs w:val="1"/>
        </w:rPr>
        <w:t xml:space="preserve">Kriterier: </w:t>
      </w:r>
      <w:r w:rsidRPr="1EE989EA" w:rsidR="1251EE68">
        <w:rPr>
          <w:rFonts w:ascii="Times New Roman" w:hAnsi="Times New Roman" w:eastAsia="Times New Roman" w:cs="Times New Roman"/>
        </w:rPr>
        <w:t xml:space="preserve">PA projektion av hela handen och handloven, samt ca 4 cm av distala </w:t>
      </w:r>
      <w:r w:rsidRPr="1EE989EA" w:rsidR="69978F89">
        <w:rPr>
          <w:rFonts w:ascii="Times New Roman" w:hAnsi="Times New Roman" w:eastAsia="Times New Roman" w:cs="Times New Roman"/>
        </w:rPr>
        <w:t xml:space="preserve">   </w:t>
      </w:r>
      <w:r w:rsidRPr="1EE989EA" w:rsidR="1251EE68">
        <w:rPr>
          <w:rFonts w:ascii="Times New Roman" w:hAnsi="Times New Roman" w:eastAsia="Times New Roman" w:cs="Times New Roman"/>
        </w:rPr>
        <w:t xml:space="preserve">underarmen. </w:t>
      </w:r>
      <w:r w:rsidR="11615E81">
        <w:rPr/>
        <w:t>Placera utsträckt hand och fingrar mot detektorn. Underarm och överarm i samma horisontella plan. Långfingret skall vara i rak linje.</w:t>
      </w:r>
    </w:p>
    <w:p w:rsidRPr="000C7C49" w:rsidR="00AA1958" w:rsidP="1EE989EA" w:rsidRDefault="1251EE68" w14:paraId="225E2AED" w14:textId="1EFFB03A">
      <w:pPr>
        <w:pStyle w:val="Normal"/>
        <w:spacing w:after="0" w:line="240" w:lineRule="auto"/>
        <w:ind w:left="0" w:right="0"/>
        <w:jc w:val="left"/>
      </w:pPr>
      <w:r w:rsidR="11615E81">
        <w:rPr/>
        <w:t>Centrera på MCP leden.</w:t>
      </w:r>
    </w:p>
    <w:p w:rsidRPr="000C7C49" w:rsidR="00AA1958" w:rsidP="1EE989EA" w:rsidRDefault="1251EE68" w14:paraId="7ADF36E5" w14:textId="682468C3">
      <w:pPr>
        <w:pStyle w:val="MellanrubrikVGR"/>
        <w:rPr>
          <w:rFonts w:ascii="Times New Roman" w:hAnsi="Times New Roman" w:eastAsia="Times New Roman" w:cs="Times New Roman"/>
        </w:rPr>
      </w:pPr>
      <w:r w:rsidRPr="1EE989EA" w:rsidR="1251EE68">
        <w:rPr>
          <w:rFonts w:ascii="Times New Roman" w:hAnsi="Times New Roman" w:eastAsia="Times New Roman" w:cs="Times New Roman"/>
        </w:rPr>
        <w:t>Ansvar</w:t>
      </w:r>
    </w:p>
    <w:p w:rsidR="00AA1958" w:rsidP="00E91D3D" w:rsidRDefault="1251EE68" w14:paraId="7F8C5CFB" w14:textId="77777777" w14:noSpellErr="1">
      <w:r w:rsidRPr="1EE989EA" w:rsidR="1251EE68">
        <w:rPr>
          <w:rFonts w:ascii="Times New Roman" w:hAnsi="Times New Roman" w:eastAsia="Times New Roman" w:cs="Times New Roman"/>
        </w:rPr>
        <w:t>Ansvar för spridning och implementering har Vårdenhetschefen. Verksamhetschefen ansvarar för att rutinen finns och följer gällande</w:t>
      </w:r>
      <w:r w:rsidR="1251EE68">
        <w:rPr/>
        <w:t xml:space="preserve"> författningar/lagar.</w:t>
      </w:r>
    </w:p>
    <w:p w:rsidR="00AA1958" w:rsidP="442062AB" w:rsidRDefault="00AA1958" w14:paraId="4B25AAF3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00AA1958" w:rsidP="1EE989EA" w:rsidRDefault="1251EE68" w14:paraId="77CF452D" w14:textId="77777777" w14:noSpellErr="1">
      <w:pPr>
        <w:pStyle w:val="MellanrubrikVGR"/>
        <w:rPr>
          <w:rFonts w:ascii="Times New Roman" w:hAnsi="Times New Roman" w:eastAsia="Times New Roman" w:cs="Times New Roman"/>
        </w:rPr>
      </w:pPr>
      <w:r w:rsidRPr="1EE989EA" w:rsidR="1251EE68">
        <w:rPr>
          <w:rFonts w:ascii="Times New Roman" w:hAnsi="Times New Roman" w:eastAsia="Times New Roman" w:cs="Times New Roman"/>
        </w:rPr>
        <w:t>Uppföljning, utvärdering och revision</w:t>
      </w:r>
    </w:p>
    <w:p w:rsidR="00AA1958" w:rsidP="00E91D3D" w:rsidRDefault="1251EE68" w14:paraId="57E0DA98" w14:textId="5223D2F6">
      <w:r w:rsidR="1251EE68">
        <w:rPr/>
        <w:t xml:space="preserve">Revisionsansvarig: </w:t>
      </w:r>
      <w:r w:rsidR="63134828">
        <w:rPr/>
        <w:t>R</w:t>
      </w:r>
      <w:r w:rsidR="1251EE68">
        <w:rPr/>
        <w:t xml:space="preserve">öntgensjuksköterska </w:t>
      </w:r>
      <w:r w:rsidR="596F2429">
        <w:rPr/>
        <w:t>R</w:t>
      </w:r>
      <w:r w:rsidR="1251EE68">
        <w:rPr/>
        <w:t>adiologi barn</w:t>
      </w:r>
    </w:p>
    <w:p w:rsidR="00AA1958" w:rsidP="00E91D3D" w:rsidRDefault="1251EE68" w14:paraId="36202BBA" w14:textId="77777777">
      <w:r w:rsidRPr="442062AB">
        <w:t xml:space="preserve">Medvetet avsteg från rutinen dokumenteras i Agfa EI om rutinen är kopplad till patient. </w:t>
      </w:r>
    </w:p>
    <w:p w:rsidR="00AA1958" w:rsidP="00E91D3D" w:rsidRDefault="1251EE68" w14:paraId="21E850D9" w14:textId="77777777">
      <w:r w:rsidRPr="442062AB">
        <w:t xml:space="preserve">Övriga orsaker till avsteg från rutinen rapporteras i </w:t>
      </w:r>
      <w:proofErr w:type="spellStart"/>
      <w:r w:rsidRPr="442062AB">
        <w:t>MedControlPRO</w:t>
      </w:r>
      <w:proofErr w:type="spellEnd"/>
      <w:r w:rsidRPr="442062AB">
        <w:t>.</w:t>
      </w:r>
    </w:p>
    <w:p w:rsidR="00AA1958" w:rsidP="00E91D3D" w:rsidRDefault="1251EE68" w14:paraId="18D25F51" w14:textId="77777777">
      <w:r w:rsidRPr="442062AB">
        <w:t xml:space="preserve"> </w:t>
      </w:r>
    </w:p>
    <w:p w:rsidR="00AA1958" w:rsidP="1EE989EA" w:rsidRDefault="1251EE68" w14:paraId="05FE5F59" w14:textId="77777777" w14:noSpellErr="1">
      <w:pPr>
        <w:pStyle w:val="MellanrubrikVGR"/>
        <w:rPr>
          <w:rFonts w:ascii="Times New Roman" w:hAnsi="Times New Roman" w:eastAsia="Times New Roman" w:cs="Times New Roman"/>
        </w:rPr>
      </w:pPr>
      <w:r w:rsidRPr="1EE989EA" w:rsidR="1251EE68">
        <w:rPr>
          <w:rFonts w:ascii="Times New Roman" w:hAnsi="Times New Roman" w:eastAsia="Times New Roman" w:cs="Times New Roman"/>
        </w:rPr>
        <w:t>Granskare/arbetsgrupp</w:t>
      </w:r>
    </w:p>
    <w:p w:rsidR="00AA1958" w:rsidP="1EE989EA" w:rsidRDefault="1251EE68" w14:paraId="74DD75A5" w14:textId="3E950C5C">
      <w:pPr>
        <w:pStyle w:val="Liststycke"/>
        <w:numPr>
          <w:ilvl w:val="0"/>
          <w:numId w:val="0"/>
        </w:numPr>
        <w:ind w:left="720"/>
      </w:pPr>
      <w:r w:rsidR="379ACB57">
        <w:rPr/>
        <w:t xml:space="preserve">    </w:t>
      </w:r>
      <w:r w:rsidR="37ED1A4A">
        <w:rPr/>
        <w:t xml:space="preserve"> </w:t>
      </w:r>
      <w:r w:rsidR="001E2082">
        <w:rPr/>
        <w:t xml:space="preserve">Madeleine </w:t>
      </w:r>
      <w:r w:rsidR="002527FC">
        <w:rPr/>
        <w:t xml:space="preserve">Ljungberg </w:t>
      </w:r>
      <w:r w:rsidR="1BDABCD9">
        <w:rPr/>
        <w:t>R</w:t>
      </w:r>
      <w:r w:rsidR="1251EE68">
        <w:rPr/>
        <w:t xml:space="preserve">öntgensjuksköterska </w:t>
      </w:r>
      <w:r w:rsidR="1E6F0F24">
        <w:rPr/>
        <w:t>R</w:t>
      </w:r>
      <w:r w:rsidR="1251EE68">
        <w:rPr/>
        <w:t>adiologi barn</w:t>
      </w:r>
    </w:p>
    <w:p w:rsidR="00AA1958" w:rsidP="1EE989EA" w:rsidRDefault="1251EE68" w14:paraId="2D10E329" w14:textId="597FE9A8">
      <w:pPr>
        <w:pStyle w:val="Liststycke"/>
        <w:numPr>
          <w:ilvl w:val="0"/>
          <w:numId w:val="0"/>
        </w:numPr>
        <w:ind w:left="720"/>
      </w:pPr>
      <w:r w:rsidR="252FA467">
        <w:rPr/>
        <w:t xml:space="preserve"> </w:t>
      </w:r>
      <w:r w:rsidR="2A24455A">
        <w:rPr/>
        <w:t xml:space="preserve">    </w:t>
      </w:r>
      <w:r w:rsidR="03AAE7BA">
        <w:rPr/>
        <w:t xml:space="preserve">Martin Bonnier Specialistläkare Radiologi barn </w:t>
      </w:r>
    </w:p>
    <w:p w:rsidR="00AA1958" w:rsidP="1EE989EA" w:rsidRDefault="1251EE68" w14:paraId="5A61C4BD" w14:textId="6FC51031">
      <w:pPr>
        <w:pStyle w:val="Liststycke"/>
        <w:numPr>
          <w:ilvl w:val="0"/>
          <w:numId w:val="0"/>
        </w:numPr>
        <w:ind w:left="720"/>
      </w:pPr>
      <w:r w:rsidR="054A9AFE">
        <w:rPr/>
        <w:t xml:space="preserve"> </w:t>
      </w:r>
      <w:r w:rsidR="2BBBED6A">
        <w:rPr/>
        <w:t xml:space="preserve">    </w:t>
      </w:r>
      <w:r w:rsidR="1251EE68">
        <w:rPr/>
        <w:t xml:space="preserve">Jenny Ahlin </w:t>
      </w:r>
      <w:r w:rsidR="3D6FABC2">
        <w:rPr/>
        <w:t>S</w:t>
      </w:r>
      <w:r w:rsidR="1251EE68">
        <w:rPr/>
        <w:t xml:space="preserve">pecialistläkare </w:t>
      </w:r>
      <w:r w:rsidR="2615F14B">
        <w:rPr/>
        <w:t>R</w:t>
      </w:r>
      <w:r w:rsidR="1251EE68">
        <w:rPr/>
        <w:t>adiologi barn</w:t>
      </w:r>
    </w:p>
    <w:p w:rsidR="00AA1958" w:rsidP="442062AB" w:rsidRDefault="00AA1958" w14:paraId="16173C11" w14:textId="77777777">
      <w:pPr>
        <w:spacing w:after="0" w:line="240" w:lineRule="auto"/>
        <w:ind w:left="0" w:right="0"/>
      </w:pPr>
    </w:p>
    <w:p w:rsidR="00AA1958" w:rsidP="442062AB" w:rsidRDefault="00AA1958" w14:paraId="2AB94F91" w14:textId="24513497">
      <w:pPr>
        <w:spacing w:after="0" w:line="240" w:lineRule="auto"/>
        <w:ind w:left="0" w:right="0"/>
      </w:pPr>
    </w:p>
    <w:p w:rsidR="00AA1958" w:rsidP="442062AB" w:rsidRDefault="00AA1958" w14:paraId="4969C705" w14:textId="06654BF5">
      <w:pPr>
        <w:sectPr w:rsidR="00AA1958" w:rsidSect="00AA1958"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="442062AB" w:rsidP="442062AB" w:rsidRDefault="442062AB" w14:paraId="0BDF8294" w14:textId="0640C2FD">
      <w:pPr>
        <w:rPr>
          <w:rFonts w:ascii="Arial" w:hAnsi="Arial" w:cs="Arial"/>
          <w:b/>
          <w:bCs/>
        </w:rPr>
      </w:pPr>
    </w:p>
    <w:sectPr w:rsidR="442062AB" w:rsidSect="00AA195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06AE3" w:rsidRDefault="00B06AE3" w14:paraId="166B1E93" w14:textId="77777777">
      <w:r>
        <w:separator/>
      </w:r>
    </w:p>
  </w:endnote>
  <w:endnote w:type="continuationSeparator" w:id="0">
    <w:p w:rsidR="00B06AE3" w:rsidRDefault="00B06AE3" w14:paraId="320CEDDD" w14:textId="77777777">
      <w:r>
        <w:continuationSeparator/>
      </w:r>
    </w:p>
  </w:endnote>
  <w:endnote w:type="continuationNotice" w:id="1">
    <w:p w:rsidR="00B06AE3" w:rsidRDefault="00B06AE3" w14:paraId="7851E32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06AE3" w:rsidRDefault="00B06AE3" w14:paraId="669515BA" w14:textId="77777777"/>
  </w:footnote>
  <w:footnote w:type="continuationSeparator" w:id="0">
    <w:p w:rsidR="00B06AE3" w:rsidRDefault="00B06AE3" w14:paraId="4C78EDF8" w14:textId="77777777">
      <w:r>
        <w:continuationSeparator/>
      </w:r>
    </w:p>
  </w:footnote>
  <w:footnote w:type="continuationNotice" w:id="1">
    <w:p w:rsidR="00B06AE3" w:rsidRDefault="00B06AE3" w14:paraId="0EAA4F1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">
    <w:nsid w:val="beb28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">
    <w:nsid w:val="3dea63b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71b063f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2">
    <w:abstractNumId w:val="20"/>
  </w:num>
  <w:num w:numId="21">
    <w:abstractNumId w:val="19"/>
  </w:num>
  <w:num w:numId="20">
    <w:abstractNumId w:val="18"/>
  </w:num>
  <w:num w:numId="1" w16cid:durableId="1071777400">
    <w:abstractNumId w:val="17"/>
  </w:num>
  <w:num w:numId="2" w16cid:durableId="840315038">
    <w:abstractNumId w:val="14"/>
  </w:num>
  <w:num w:numId="3" w16cid:durableId="298152380">
    <w:abstractNumId w:val="0"/>
  </w:num>
  <w:num w:numId="4" w16cid:durableId="619993387">
    <w:abstractNumId w:val="6"/>
  </w:num>
  <w:num w:numId="5" w16cid:durableId="1383287800">
    <w:abstractNumId w:val="15"/>
  </w:num>
  <w:num w:numId="6" w16cid:durableId="2073000471">
    <w:abstractNumId w:val="2"/>
  </w:num>
  <w:num w:numId="7" w16cid:durableId="188103290">
    <w:abstractNumId w:val="11"/>
  </w:num>
  <w:num w:numId="8" w16cid:durableId="94520053">
    <w:abstractNumId w:val="8"/>
  </w:num>
  <w:num w:numId="9" w16cid:durableId="1528593055">
    <w:abstractNumId w:val="1"/>
  </w:num>
  <w:num w:numId="10" w16cid:durableId="384835388">
    <w:abstractNumId w:val="1"/>
  </w:num>
  <w:num w:numId="11" w16cid:durableId="1510027638">
    <w:abstractNumId w:val="3"/>
  </w:num>
  <w:num w:numId="12" w16cid:durableId="1864316653">
    <w:abstractNumId w:val="4"/>
  </w:num>
  <w:num w:numId="13" w16cid:durableId="268244072">
    <w:abstractNumId w:val="13"/>
  </w:num>
  <w:num w:numId="14" w16cid:durableId="1783841375">
    <w:abstractNumId w:val="9"/>
  </w:num>
  <w:num w:numId="15" w16cid:durableId="2091655551">
    <w:abstractNumId w:val="7"/>
  </w:num>
  <w:num w:numId="16" w16cid:durableId="1739092713">
    <w:abstractNumId w:val="12"/>
  </w:num>
  <w:num w:numId="17" w16cid:durableId="1286351715">
    <w:abstractNumId w:val="5"/>
  </w:num>
  <w:num w:numId="18" w16cid:durableId="1048720818">
    <w:abstractNumId w:val="10"/>
  </w:num>
  <w:num w:numId="19" w16cid:durableId="100127923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7C4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082"/>
    <w:rsid w:val="00211487"/>
    <w:rsid w:val="00211D91"/>
    <w:rsid w:val="00217DEC"/>
    <w:rsid w:val="00235B57"/>
    <w:rsid w:val="00250F24"/>
    <w:rsid w:val="002523C5"/>
    <w:rsid w:val="002527FC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549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6B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958"/>
    <w:rsid w:val="00AA6EB4"/>
    <w:rsid w:val="00AA767D"/>
    <w:rsid w:val="00AB0CC9"/>
    <w:rsid w:val="00AC3FF6"/>
    <w:rsid w:val="00AD5A9F"/>
    <w:rsid w:val="00AD73EC"/>
    <w:rsid w:val="00AE5BC7"/>
    <w:rsid w:val="00AF5AAF"/>
    <w:rsid w:val="00B046D8"/>
    <w:rsid w:val="00B06AE3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D3D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4D9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96263D"/>
    <w:rsid w:val="03AAE7BA"/>
    <w:rsid w:val="03DEEA20"/>
    <w:rsid w:val="0432E291"/>
    <w:rsid w:val="0526DC20"/>
    <w:rsid w:val="054A9AFE"/>
    <w:rsid w:val="0867BF92"/>
    <w:rsid w:val="0A3A631A"/>
    <w:rsid w:val="11615E81"/>
    <w:rsid w:val="11B65D32"/>
    <w:rsid w:val="1251EE68"/>
    <w:rsid w:val="14CCB403"/>
    <w:rsid w:val="1505C8CC"/>
    <w:rsid w:val="165D5F52"/>
    <w:rsid w:val="16B4E874"/>
    <w:rsid w:val="18ECD0D4"/>
    <w:rsid w:val="19DA1000"/>
    <w:rsid w:val="1BDABCD9"/>
    <w:rsid w:val="1E6B000D"/>
    <w:rsid w:val="1E6F0F24"/>
    <w:rsid w:val="1EE989EA"/>
    <w:rsid w:val="21846054"/>
    <w:rsid w:val="22B75E24"/>
    <w:rsid w:val="252FA467"/>
    <w:rsid w:val="2615F14B"/>
    <w:rsid w:val="26578ADD"/>
    <w:rsid w:val="2A24455A"/>
    <w:rsid w:val="2BBBED6A"/>
    <w:rsid w:val="337D6AA4"/>
    <w:rsid w:val="33F9502C"/>
    <w:rsid w:val="34082935"/>
    <w:rsid w:val="3767F513"/>
    <w:rsid w:val="379ACB57"/>
    <w:rsid w:val="37E78910"/>
    <w:rsid w:val="37ED1A4A"/>
    <w:rsid w:val="3B48D616"/>
    <w:rsid w:val="3D6FABC2"/>
    <w:rsid w:val="442062AB"/>
    <w:rsid w:val="4745520D"/>
    <w:rsid w:val="4D67C6F9"/>
    <w:rsid w:val="5341858A"/>
    <w:rsid w:val="54093F71"/>
    <w:rsid w:val="5537D622"/>
    <w:rsid w:val="5537DB3E"/>
    <w:rsid w:val="593727CB"/>
    <w:rsid w:val="596F2429"/>
    <w:rsid w:val="5A888A31"/>
    <w:rsid w:val="5AEB520B"/>
    <w:rsid w:val="5E1067DF"/>
    <w:rsid w:val="5E3DD911"/>
    <w:rsid w:val="5E567EF6"/>
    <w:rsid w:val="603CCB6C"/>
    <w:rsid w:val="60530224"/>
    <w:rsid w:val="63134828"/>
    <w:rsid w:val="640B0F4B"/>
    <w:rsid w:val="640E9C4E"/>
    <w:rsid w:val="6468804A"/>
    <w:rsid w:val="647B2B65"/>
    <w:rsid w:val="6794F855"/>
    <w:rsid w:val="69978F89"/>
    <w:rsid w:val="69C27F84"/>
    <w:rsid w:val="6A350247"/>
    <w:rsid w:val="6B2CF8ED"/>
    <w:rsid w:val="6E809827"/>
    <w:rsid w:val="6EEFBEAD"/>
    <w:rsid w:val="6F2719C9"/>
    <w:rsid w:val="739C336A"/>
    <w:rsid w:val="74193F7F"/>
    <w:rsid w:val="760339D1"/>
    <w:rsid w:val="77920B35"/>
    <w:rsid w:val="77C43A3C"/>
    <w:rsid w:val="77EB4567"/>
    <w:rsid w:val="7951A329"/>
    <w:rsid w:val="7B59AEE2"/>
    <w:rsid w:val="7CDB4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image" Target="/media/image3.jpg" Id="Recab391a2e2344b8" /><Relationship Type="http://schemas.openxmlformats.org/officeDocument/2006/relationships/image" Target="/media/image4.jpg" Id="Rb91f91cf24d240a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Skelett - Skelettmognad</dc:title>
  <dc:subject/>
  <dc:creator>patrik.jens.johansson@vgregion.se</dc:creator>
  <keywords/>
  <lastModifiedBy>Madeleine Ljungberg</lastModifiedBy>
  <revision>11</revision>
  <lastPrinted>2016-03-31T10:56:00.0000000Z</lastPrinted>
  <dcterms:created xsi:type="dcterms:W3CDTF">2022-05-11T08:28:00.0000000Z</dcterms:created>
  <dcterms:modified xsi:type="dcterms:W3CDTF">2024-10-08T11:51:43.0000000Z</dcterms:modified>
</coreProperties>
</file>