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E5356B" w:rsidP="1EED540B" w:rsidRDefault="00E5356B" w14:paraId="1A7C55AA" w14:textId="748197EB" w14:noSpellErr="1">
      <w:pPr>
        <w:pStyle w:val="Rubrik1"/>
        <w:jc w:val="center"/>
      </w:pPr>
      <w:r w:rsidR="3813B01D">
        <w:rPr/>
        <w:t>Skelett - Armbågsled</w:t>
      </w:r>
    </w:p>
    <w:p w:rsidR="00E5356B" w:rsidP="4EA102F1" w:rsidRDefault="00E5356B" w14:textId="77777777" w14:noSpellErr="1" w14:paraId="6E669349">
      <w:pPr>
        <w:spacing w:after="0" w:line="240" w:lineRule="auto"/>
        <w:ind w:left="0" w:right="0"/>
      </w:pPr>
    </w:p>
    <w:p w:rsidR="00E5356B" w:rsidP="4EA102F1" w:rsidRDefault="00E5356B" w14:textId="77777777" w14:paraId="3FC26F20" w14:noSpellErr="1">
      <w:pPr>
        <w:keepNext w:val="1"/>
        <w:tabs>
          <w:tab w:val="left" w:leader="none" w:pos="8115"/>
        </w:tabs>
        <w:spacing w:after="60" w:line="240" w:lineRule="auto"/>
        <w:ind w:left="0" w:right="0"/>
        <w:outlineLvl w:val="2"/>
        <w:rPr>
          <w:rFonts w:ascii="Arial" w:hAnsi="Arial" w:cs="Arial"/>
          <w:b w:val="1"/>
          <w:bCs w:val="1"/>
        </w:rPr>
      </w:pPr>
      <w:r w:rsidRPr="1EED540B" w:rsidR="3813B01D">
        <w:rPr>
          <w:rFonts w:ascii="Times New Roman" w:hAnsi="Times New Roman" w:eastAsia="Times New Roman" w:cs="Times New Roman"/>
          <w:b w:val="1"/>
          <w:bCs w:val="1"/>
        </w:rPr>
        <w:t>Ansvar</w:t>
      </w:r>
      <w:r>
        <w:tab/>
      </w:r>
    </w:p>
    <w:p w:rsidR="00E5356B" w:rsidP="4EA102F1" w:rsidRDefault="00E5356B" w14:textId="77777777" w14:noSpellErr="1" w14:paraId="17D28385">
      <w:pPr>
        <w:spacing w:after="0" w:line="240" w:lineRule="auto"/>
        <w:ind w:left="0" w:right="0"/>
      </w:pPr>
      <w:r w:rsidR="3813B01D">
        <w:rPr/>
        <w:t>Gäller för all personal på Barnröntgen/Område 1/SU. Ansvar för spridning och implementering har VEC. Verksamhetschefen ansvarar för att rutinen finns och följer gällande författningar/lagar.</w:t>
      </w:r>
    </w:p>
    <w:p w:rsidR="00E5356B" w:rsidP="4EA102F1" w:rsidRDefault="00E5356B" w14:textId="77777777" w14:noSpellErr="1" w14:paraId="3E8383E3">
      <w:pPr>
        <w:spacing w:after="0" w:line="240" w:lineRule="auto"/>
        <w:ind w:left="0" w:right="0"/>
      </w:pPr>
    </w:p>
    <w:p w:rsidR="00E5356B" w:rsidP="1EED540B" w:rsidRDefault="00E5356B" w14:textId="77777777" w14:paraId="06969396" w14:noSpellErr="1">
      <w:pPr>
        <w:keepNext w:val="1"/>
        <w:spacing w:after="60" w:line="240" w:lineRule="auto"/>
        <w:ind w:left="0" w:right="0"/>
        <w:outlineLvl w:val="2"/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</w:pPr>
      <w:r w:rsidRPr="1EED540B" w:rsidR="3813B01D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>Arbetsbeskrivning</w:t>
      </w:r>
    </w:p>
    <w:p w:rsidR="00E5356B" w:rsidP="1EED540B" w:rsidRDefault="00E5356B" w14:textId="77777777" w14:paraId="50DA9CD1" w14:noSpellErr="1">
      <w:pPr>
        <w:keepNext w:val="1"/>
        <w:spacing w:after="0" w:line="240" w:lineRule="auto"/>
        <w:ind w:left="0" w:right="0"/>
        <w:outlineLvl w:val="3"/>
        <w:rPr>
          <w:rFonts w:ascii="Times New Roman" w:hAnsi="Times New Roman" w:eastAsia="Times New Roman" w:cs="Times New Roman"/>
          <w:color w:val="FFFFFF" w:themeColor="background1" w:themeTint="FF" w:themeShade="FF"/>
          <w:sz w:val="24"/>
          <w:szCs w:val="24"/>
        </w:rPr>
      </w:pPr>
      <w:r w:rsidRPr="1EED540B" w:rsidR="3813B01D">
        <w:rPr>
          <w:rFonts w:ascii="Times New Roman" w:hAnsi="Times New Roman" w:eastAsia="Times New Roman" w:cs="Times New Roman"/>
          <w:color w:val="FFFFFF" w:themeColor="background1" w:themeTint="FF" w:themeShade="FF"/>
          <w:sz w:val="24"/>
          <w:szCs w:val="24"/>
        </w:rPr>
        <w:t>Förberedelser</w:t>
      </w:r>
    </w:p>
    <w:p w:rsidR="00E5356B" w:rsidP="4EA102F1" w:rsidRDefault="00E5356B" w14:textId="77777777" w14:noSpellErr="1" w14:paraId="17A76F54">
      <w:pPr>
        <w:spacing w:after="0" w:line="240" w:lineRule="auto"/>
        <w:ind w:left="0" w:right="0"/>
      </w:pPr>
      <w:r w:rsidR="3813B01D">
        <w:rPr/>
        <w:t xml:space="preserve">Informera patienten om vad undersökningen innebär. </w:t>
      </w:r>
    </w:p>
    <w:p w:rsidR="00E5356B" w:rsidP="4EA102F1" w:rsidRDefault="00E5356B" w14:textId="77777777" w14:noSpellErr="1" w14:paraId="069F1F73">
      <w:pPr>
        <w:spacing w:after="0" w:line="240" w:lineRule="auto"/>
        <w:ind w:left="0" w:right="0"/>
      </w:pPr>
      <w:r w:rsidR="3813B01D">
        <w:rPr/>
        <w:t>Centrera på armbågsleden</w:t>
      </w:r>
    </w:p>
    <w:p w:rsidR="00E5356B" w:rsidP="4EA102F1" w:rsidRDefault="00E5356B" w14:textId="77777777" w14:noSpellErr="1" w14:paraId="23DCC2E4">
      <w:pPr>
        <w:spacing w:after="0" w:line="240" w:lineRule="auto"/>
        <w:ind w:left="0" w:right="0"/>
      </w:pPr>
    </w:p>
    <w:p w:rsidR="00E5356B" w:rsidP="1EED540B" w:rsidRDefault="00E5356B" w14:paraId="648A76EE" w14:textId="77D3753A">
      <w:pPr>
        <w:pStyle w:val="Normal"/>
        <w:spacing w:after="0" w:line="240" w:lineRule="auto"/>
        <w:ind w:left="0" w:right="0"/>
        <w:rPr>
          <w:rFonts w:cs="Arial"/>
        </w:rPr>
      </w:pPr>
    </w:p>
    <w:p w:rsidR="00E5356B" w:rsidP="1EED540B" w:rsidRDefault="00E5356B" w14:paraId="01E396A3" w14:textId="31EE9A0B">
      <w:pPr>
        <w:pStyle w:val="Normal"/>
        <w:spacing w:after="0" w:line="240" w:lineRule="auto"/>
        <w:ind w:left="0" w:right="0"/>
        <w:rPr>
          <w:rFonts w:cs="Arial"/>
        </w:rPr>
      </w:pPr>
      <w:r w:rsidRPr="1EED540B" w:rsidR="56DFAC7E">
        <w:rPr>
          <w:rFonts w:cs="Arial"/>
        </w:rPr>
        <w:t>Frontalbild                          Armen sträckt med dorsalsidan mot filmen.</w:t>
      </w:r>
    </w:p>
    <w:p w:rsidR="00E5356B" w:rsidP="1EED540B" w:rsidRDefault="00E5356B" w14:paraId="17DFA029" w14:textId="3098D8CB">
      <w:pPr>
        <w:spacing w:after="0" w:line="240" w:lineRule="auto"/>
        <w:ind w:left="0" w:right="0"/>
        <w:rPr>
          <w:rFonts w:cs="Arial"/>
        </w:rPr>
      </w:pPr>
    </w:p>
    <w:p w:rsidR="00E5356B" w:rsidP="1EED540B" w:rsidRDefault="00E5356B" w14:paraId="115449AF" w14:textId="1802ECD8">
      <w:pPr>
        <w:pStyle w:val="Normal"/>
        <w:spacing w:after="0" w:line="240" w:lineRule="auto"/>
        <w:ind w:left="0" w:right="0"/>
        <w:rPr>
          <w:rFonts w:cs="Arial"/>
        </w:rPr>
      </w:pPr>
      <w:r w:rsidRPr="1EED540B" w:rsidR="56DFAC7E">
        <w:rPr>
          <w:rFonts w:cs="Arial"/>
        </w:rPr>
        <w:t xml:space="preserve">Sidobild                               Armen böjd i rät vinkel och armen i axelhöjd. Tummen riktad </w:t>
      </w:r>
    </w:p>
    <w:p w:rsidR="00E5356B" w:rsidP="1EED540B" w:rsidRDefault="00E5356B" w14:paraId="497981C1" w14:textId="3B561BD1">
      <w:pPr>
        <w:pStyle w:val="Normal"/>
        <w:spacing w:after="0" w:line="240" w:lineRule="auto"/>
        <w:ind w:left="0" w:right="0"/>
        <w:jc w:val="center"/>
        <w:rPr>
          <w:rFonts w:cs="Arial"/>
        </w:rPr>
      </w:pPr>
      <w:r w:rsidRPr="1EED540B" w:rsidR="2E67810E">
        <w:rPr>
          <w:rFonts w:cs="Arial"/>
        </w:rPr>
        <w:t>uppåt.</w:t>
      </w:r>
    </w:p>
    <w:p w:rsidR="00E5356B" w:rsidP="1EED540B" w:rsidRDefault="00E5356B" w14:paraId="60AF7CBB" w14:textId="2B76E27E">
      <w:pPr>
        <w:spacing w:after="0" w:line="240" w:lineRule="auto"/>
        <w:ind w:left="0" w:right="0"/>
        <w:rPr>
          <w:rFonts w:cs="Arial"/>
        </w:rPr>
      </w:pPr>
    </w:p>
    <w:p w:rsidR="00E5356B" w:rsidP="1EED540B" w:rsidRDefault="00E5356B" w14:paraId="2490086F" w14:textId="06D7A882">
      <w:pPr>
        <w:pStyle w:val="Normal"/>
        <w:keepNext w:val="1"/>
        <w:spacing w:after="0" w:line="240" w:lineRule="auto"/>
        <w:ind w:left="0" w:right="0"/>
        <w:outlineLvl w:val="3"/>
        <w:rPr>
          <w:rFonts w:cs="Arial"/>
        </w:rPr>
      </w:pPr>
      <w:r w:rsidRPr="1EED540B" w:rsidR="2E67810E">
        <w:rPr>
          <w:rFonts w:cs="Arial"/>
        </w:rPr>
        <w:t>Vridbilder:                          Armbågen vrids 30</w:t>
      </w:r>
      <w:r w:rsidR="2E67810E">
        <w:rPr/>
        <w:t>°</w:t>
      </w:r>
      <w:r w:rsidRPr="1EED540B" w:rsidR="2E67810E">
        <w:rPr>
          <w:rFonts w:cs="Arial"/>
        </w:rPr>
        <w:t>- 40</w:t>
      </w:r>
      <w:r w:rsidR="2E67810E">
        <w:rPr/>
        <w:t>°</w:t>
      </w:r>
      <w:r w:rsidRPr="1EED540B" w:rsidR="2E67810E">
        <w:rPr>
          <w:rFonts w:cs="Arial"/>
        </w:rPr>
        <w:t xml:space="preserve"> åt respektive håll</w:t>
      </w:r>
    </w:p>
    <w:p w:rsidR="00E5356B" w:rsidP="1EED540B" w:rsidRDefault="00E5356B" w14:paraId="4C08E621" w14:textId="29389484">
      <w:pPr>
        <w:pStyle w:val="Normal"/>
        <w:keepNext w:val="1"/>
        <w:spacing w:after="0" w:line="240" w:lineRule="auto"/>
        <w:ind w:left="0" w:right="0"/>
        <w:outlineLvl w:val="3"/>
        <w:rPr>
          <w:rFonts w:cs="Arial"/>
        </w:rPr>
      </w:pPr>
    </w:p>
    <w:p w:rsidR="00E5356B" w:rsidP="1EED540B" w:rsidRDefault="00E5356B" w14:paraId="0F9D171A" w14:textId="1C669721">
      <w:pPr>
        <w:pStyle w:val="Normal"/>
        <w:keepNext w:val="1"/>
        <w:spacing w:after="0" w:line="240" w:lineRule="auto"/>
        <w:ind w:left="0" w:right="0"/>
        <w:outlineLvl w:val="3"/>
        <w:rPr>
          <w:rFonts w:cs="Arial"/>
        </w:rPr>
      </w:pPr>
    </w:p>
    <w:p w:rsidR="00E5356B" w:rsidP="1EED540B" w:rsidRDefault="00E5356B" w14:paraId="0653A608" w14:textId="67FA2F33">
      <w:pPr>
        <w:pStyle w:val="Normal"/>
        <w:keepNext w:val="1"/>
        <w:spacing w:after="0" w:line="240" w:lineRule="auto"/>
        <w:ind w:left="0" w:right="0"/>
        <w:outlineLvl w:val="3"/>
        <w:rPr>
          <w:rFonts w:cs="Arial"/>
        </w:rPr>
      </w:pPr>
      <w:r w:rsidRPr="1EED540B" w:rsidR="2E67810E">
        <w:rPr>
          <w:rFonts w:cs="Arial"/>
        </w:rPr>
        <w:t xml:space="preserve"> Vinklad sidobild:               Röret vinklas 10º fram- respektive 10º bakifrån mot </w:t>
      </w:r>
      <w:r w:rsidRPr="1EED540B" w:rsidR="2E67810E">
        <w:rPr>
          <w:rFonts w:cs="Arial"/>
        </w:rPr>
        <w:t>humerus</w:t>
      </w:r>
      <w:r w:rsidRPr="1EED540B" w:rsidR="2E67810E">
        <w:rPr>
          <w:rFonts w:cs="Arial"/>
        </w:rPr>
        <w:t xml:space="preserve"> </w:t>
      </w:r>
    </w:p>
    <w:p w:rsidR="00E5356B" w:rsidP="1EED540B" w:rsidRDefault="00E5356B" w14:paraId="4C3049D2" w14:textId="799DE94D">
      <w:pPr>
        <w:pStyle w:val="Normal"/>
        <w:keepNext w:val="1"/>
        <w:spacing w:after="0" w:line="240" w:lineRule="auto"/>
        <w:ind w:left="0" w:right="0"/>
        <w:jc w:val="center"/>
        <w:outlineLvl w:val="3"/>
        <w:rPr>
          <w:rFonts w:cs="Arial"/>
        </w:rPr>
      </w:pPr>
      <w:r w:rsidRPr="1EED540B" w:rsidR="2E67810E">
        <w:rPr>
          <w:rFonts w:cs="Arial"/>
        </w:rPr>
        <w:t>Längdsaxel</w:t>
      </w:r>
      <w:r w:rsidRPr="1EED540B" w:rsidR="2E67810E">
        <w:rPr>
          <w:rFonts w:cs="Arial"/>
        </w:rPr>
        <w:t>.</w:t>
      </w:r>
    </w:p>
    <w:p w:rsidR="00E5356B" w:rsidP="1EED540B" w:rsidRDefault="00E5356B" w14:paraId="30D5040F" w14:textId="1B565CA5">
      <w:pPr>
        <w:pStyle w:val="Normal"/>
        <w:keepNext w:val="1"/>
        <w:spacing w:after="0" w:line="240" w:lineRule="auto"/>
        <w:ind w:left="0" w:right="0"/>
        <w:jc w:val="center"/>
        <w:outlineLvl w:val="3"/>
        <w:rPr>
          <w:rFonts w:cs="Arial"/>
        </w:rPr>
      </w:pPr>
    </w:p>
    <w:p w:rsidR="00E5356B" w:rsidP="4EA102F1" w:rsidRDefault="00E5356B" w14:textId="77777777" w14:noSpellErr="1" w14:paraId="690EB7FF">
      <w:pPr>
        <w:spacing w:after="0" w:line="240" w:lineRule="auto"/>
        <w:ind w:left="0" w:right="0"/>
      </w:pPr>
      <w:r w:rsidR="2E67810E">
        <w:rPr/>
        <w:t>Skelettskada</w:t>
      </w:r>
    </w:p>
    <w:p w:rsidR="00E5356B" w:rsidP="4EA102F1" w:rsidRDefault="00E5356B" w14:paraId="31CEEC3C" w14:textId="0BB83D1D">
      <w:pPr>
        <w:spacing w:after="0" w:line="240" w:lineRule="auto"/>
        <w:ind w:left="0" w:right="0"/>
      </w:pPr>
      <w:r w:rsidRPr="1EED540B" w:rsidR="2E67810E">
        <w:rPr>
          <w:lang w:val="de-DE"/>
        </w:rPr>
        <w:t xml:space="preserve">Pig-luxation                        Standard samt </w:t>
      </w:r>
      <w:r w:rsidRPr="1EED540B" w:rsidR="2E67810E">
        <w:rPr>
          <w:lang w:val="de-DE"/>
        </w:rPr>
        <w:t>vridbilder</w:t>
      </w:r>
      <w:r w:rsidRPr="1EED540B" w:rsidR="2E67810E">
        <w:rPr>
          <w:lang w:val="de-DE"/>
        </w:rPr>
        <w:t>.</w:t>
      </w:r>
    </w:p>
    <w:p w:rsidR="00E5356B" w:rsidP="1EED540B" w:rsidRDefault="00E5356B" w14:paraId="7C16BA4E" w14:textId="407EC92E">
      <w:pPr>
        <w:spacing w:after="0" w:line="240" w:lineRule="auto"/>
        <w:ind w:left="0" w:right="0"/>
        <w:rPr>
          <w:lang w:val="de-DE"/>
        </w:rPr>
      </w:pPr>
    </w:p>
    <w:p w:rsidR="00E5356B" w:rsidP="1EED540B" w:rsidRDefault="00E5356B" w14:paraId="57C7C88B" w14:textId="5CE6721B">
      <w:pPr>
        <w:spacing w:after="0" w:line="240" w:lineRule="auto"/>
        <w:ind w:left="0" w:right="0"/>
        <w:rPr>
          <w:lang w:val="de-DE"/>
        </w:rPr>
      </w:pPr>
    </w:p>
    <w:p w:rsidR="00E5356B" w:rsidP="1EED540B" w:rsidRDefault="00E5356B" w14:paraId="1C4CA894" w14:textId="289695BE">
      <w:pPr>
        <w:spacing w:after="0" w:line="240" w:lineRule="auto"/>
        <w:ind w:left="0" w:right="0"/>
        <w:rPr>
          <w:lang w:val="de-DE"/>
        </w:rPr>
      </w:pPr>
      <w:r w:rsidRPr="1EED540B" w:rsidR="2E67810E">
        <w:rPr>
          <w:lang w:val="de-DE"/>
        </w:rPr>
        <w:t>Skelettskada</w:t>
      </w:r>
      <w:r w:rsidRPr="1EED540B" w:rsidR="2E67810E">
        <w:rPr>
          <w:lang w:val="de-DE"/>
        </w:rPr>
        <w:t xml:space="preserve"> </w:t>
      </w:r>
      <w:r w:rsidRPr="1EED540B" w:rsidR="2E67810E">
        <w:rPr>
          <w:lang w:val="de-DE"/>
        </w:rPr>
        <w:t>kontroll</w:t>
      </w:r>
      <w:r w:rsidRPr="1EED540B" w:rsidR="2E67810E">
        <w:rPr>
          <w:lang w:val="de-DE"/>
        </w:rPr>
        <w:t xml:space="preserve">           </w:t>
      </w:r>
      <w:r w:rsidRPr="1EED540B" w:rsidR="2E67810E">
        <w:rPr>
          <w:lang w:val="de-DE"/>
        </w:rPr>
        <w:t>Frontal-</w:t>
      </w:r>
      <w:r w:rsidRPr="1EED540B" w:rsidR="2E67810E">
        <w:rPr>
          <w:lang w:val="de-DE"/>
        </w:rPr>
        <w:t xml:space="preserve"> och </w:t>
      </w:r>
      <w:r w:rsidRPr="1EED540B" w:rsidR="2E67810E">
        <w:rPr>
          <w:lang w:val="de-DE"/>
        </w:rPr>
        <w:t>sidobild</w:t>
      </w:r>
      <w:r w:rsidRPr="1EED540B" w:rsidR="2E67810E">
        <w:rPr>
          <w:lang w:val="de-DE"/>
        </w:rPr>
        <w:t>.</w:t>
      </w:r>
    </w:p>
    <w:p w:rsidR="00E5356B" w:rsidP="1EED540B" w:rsidRDefault="00E5356B" w14:paraId="5D02F3B0" w14:textId="66040DDE">
      <w:pPr>
        <w:spacing w:after="0" w:line="240" w:lineRule="auto"/>
        <w:ind w:left="0" w:right="0"/>
        <w:rPr>
          <w:lang w:val="de-DE"/>
        </w:rPr>
      </w:pPr>
    </w:p>
    <w:p w:rsidR="00E5356B" w:rsidP="1EED540B" w:rsidRDefault="00E5356B" w14:paraId="348D7EA0" w14:textId="68C5236E">
      <w:pPr>
        <w:spacing w:after="0" w:line="240" w:lineRule="auto"/>
        <w:ind w:left="0" w:right="0"/>
        <w:rPr>
          <w:lang w:val="de-DE"/>
        </w:rPr>
      </w:pPr>
    </w:p>
    <w:p w:rsidR="00E5356B" w:rsidP="1EED540B" w:rsidRDefault="00E5356B" w14:paraId="7F9D2690" w14:textId="35A3F7FB">
      <w:pPr>
        <w:pStyle w:val="Normal"/>
        <w:keepNext w:val="1"/>
        <w:spacing w:after="0" w:line="240" w:lineRule="auto"/>
        <w:ind w:left="0" w:right="0"/>
        <w:jc w:val="left"/>
        <w:outlineLvl w:val="3"/>
        <w:rPr>
          <w:rFonts w:cs="Arial"/>
        </w:rPr>
      </w:pPr>
    </w:p>
    <w:p w:rsidR="00E5356B" w:rsidP="1EED540B" w:rsidRDefault="00E5356B" w14:paraId="13912A9F" w14:textId="056043F5">
      <w:pPr>
        <w:pStyle w:val="Normal"/>
        <w:spacing w:after="0" w:line="240" w:lineRule="auto"/>
        <w:ind w:left="0" w:right="0"/>
      </w:pPr>
      <w:r w:rsidR="78244AB4">
        <w:rPr/>
        <w:t>Suprakondylär</w:t>
      </w:r>
      <w:r w:rsidR="78244AB4">
        <w:rPr/>
        <w:t xml:space="preserve"> fraktur/ kontroll     </w:t>
      </w:r>
      <w:r w:rsidR="78244AB4">
        <w:rPr/>
        <w:t>Standard, samt vinklade sidobilder.</w:t>
      </w:r>
    </w:p>
    <w:p w:rsidR="00E5356B" w:rsidP="4EA102F1" w:rsidRDefault="00E5356B" w14:paraId="685BF5FF" w14:textId="5C7F09B9">
      <w:pPr>
        <w:spacing w:after="0" w:line="240" w:lineRule="auto"/>
        <w:ind w:left="0" w:right="0"/>
      </w:pPr>
      <w:r w:rsidR="78244AB4">
        <w:rPr/>
        <w:t xml:space="preserve">                                                       De tre sidobilderna tas i en följd.</w:t>
      </w:r>
    </w:p>
    <w:p w:rsidR="00E5356B" w:rsidP="4EA102F1" w:rsidRDefault="00E5356B" w14:paraId="319949B2" w14:textId="44B21392">
      <w:pPr>
        <w:spacing w:after="0" w:line="240" w:lineRule="auto"/>
        <w:ind w:left="0" w:right="0"/>
      </w:pPr>
    </w:p>
    <w:p w:rsidR="00E5356B" w:rsidP="1EED540B" w:rsidRDefault="00E5356B" w14:paraId="77C215A9" w14:textId="2442CCEC">
      <w:pPr>
        <w:pStyle w:val="Normal"/>
        <w:spacing w:after="0" w:line="240" w:lineRule="auto"/>
        <w:ind w:left="0" w:right="0"/>
      </w:pPr>
      <w:r w:rsidR="78244AB4">
        <w:rPr/>
        <w:t>Osteomyelit</w:t>
      </w:r>
      <w:r w:rsidR="78244AB4">
        <w:rPr/>
        <w:t xml:space="preserve">                            </w:t>
      </w:r>
      <w:r w:rsidR="78244AB4">
        <w:rPr/>
        <w:t xml:space="preserve">Standard. Barn </w:t>
      </w:r>
      <w:r w:rsidR="78244AB4">
        <w:rPr/>
        <w:t>&lt; 3</w:t>
      </w:r>
      <w:r w:rsidR="78244AB4">
        <w:rPr/>
        <w:t xml:space="preserve"> år bilder bilateralt, vid </w:t>
      </w:r>
    </w:p>
    <w:p w:rsidR="00E5356B" w:rsidP="4EA102F1" w:rsidRDefault="00E5356B" w14:paraId="175459DD" w14:textId="3A7BA534">
      <w:pPr>
        <w:spacing w:after="0" w:line="240" w:lineRule="auto"/>
        <w:ind w:left="0" w:right="0"/>
      </w:pPr>
      <w:r w:rsidRPr="1EED540B" w:rsidR="78244AB4">
        <w:rPr>
          <w:lang w:val="en-US"/>
        </w:rPr>
        <w:t xml:space="preserve">                                                1:a </w:t>
      </w:r>
      <w:r w:rsidRPr="1EED540B" w:rsidR="78244AB4">
        <w:rPr>
          <w:lang w:val="en-US"/>
        </w:rPr>
        <w:t>undersökningstillfället</w:t>
      </w:r>
      <w:r w:rsidRPr="1EED540B" w:rsidR="78244AB4">
        <w:rPr>
          <w:lang w:val="en-US"/>
        </w:rPr>
        <w:t>.</w:t>
      </w:r>
    </w:p>
    <w:p w:rsidR="00E5356B" w:rsidP="1EED540B" w:rsidRDefault="00E5356B" w14:paraId="6D1F4151" w14:textId="3200E8B5">
      <w:pPr>
        <w:pStyle w:val="Normal"/>
        <w:spacing w:after="0" w:line="240" w:lineRule="auto"/>
        <w:ind w:left="0" w:right="0"/>
        <w:jc w:val="center"/>
      </w:pPr>
    </w:p>
    <w:p w:rsidR="00E5356B" w:rsidP="4EA102F1" w:rsidRDefault="00E5356B" w14:paraId="5F5717E2" w14:textId="589FFD5F">
      <w:pPr>
        <w:spacing w:after="0" w:line="240" w:lineRule="auto"/>
        <w:ind w:left="0" w:right="0"/>
      </w:pPr>
    </w:p>
    <w:p w:rsidR="00E5356B" w:rsidP="1EED540B" w:rsidRDefault="00E5356B" w14:paraId="3952D74B" w14:textId="00E9F66B">
      <w:pPr>
        <w:pStyle w:val="Normal"/>
        <w:spacing w:after="0" w:line="240" w:lineRule="auto"/>
        <w:ind w:left="0" w:right="0"/>
        <w:rPr>
          <w:b w:val="1"/>
          <w:bCs w:val="1"/>
        </w:rPr>
      </w:pPr>
    </w:p>
    <w:p w:rsidR="00E5356B" w:rsidP="1EED540B" w:rsidRDefault="00E5356B" w14:paraId="1F168889" w14:textId="021C8E93">
      <w:pPr>
        <w:pStyle w:val="Normal"/>
        <w:spacing w:after="0" w:line="240" w:lineRule="auto"/>
        <w:ind w:left="0" w:right="0"/>
        <w:rPr>
          <w:b w:val="1"/>
          <w:bCs w:val="1"/>
        </w:rPr>
      </w:pPr>
    </w:p>
    <w:p w:rsidR="00E5356B" w:rsidP="1EED540B" w:rsidRDefault="00E5356B" w14:paraId="57E2263F" w14:textId="08756C5C">
      <w:pPr>
        <w:pStyle w:val="Normal"/>
        <w:spacing w:after="0" w:line="240" w:lineRule="auto"/>
        <w:ind w:left="0" w:right="0"/>
        <w:rPr>
          <w:b w:val="1"/>
          <w:bCs w:val="1"/>
        </w:rPr>
      </w:pPr>
    </w:p>
    <w:p w:rsidR="00E5356B" w:rsidP="1EED540B" w:rsidRDefault="00E5356B" w14:paraId="6496284C" w14:textId="5A8C4F21">
      <w:pPr>
        <w:pStyle w:val="Normal"/>
        <w:spacing w:after="0" w:line="240" w:lineRule="auto"/>
        <w:ind w:left="0" w:right="0"/>
        <w:rPr>
          <w:b w:val="1"/>
          <w:bCs w:val="1"/>
        </w:rPr>
      </w:pPr>
      <w:r w:rsidRPr="1EED540B" w:rsidR="3813B01D">
        <w:rPr>
          <w:b w:val="1"/>
          <w:bCs w:val="1"/>
        </w:rPr>
        <w:t>ARMBÅGE FRONTAL:</w:t>
      </w:r>
    </w:p>
    <w:p w:rsidR="00E5356B" w:rsidP="4EA102F1" w:rsidRDefault="00E5356B" w14:noSpellErr="1" w14:paraId="0533E52E" w14:textId="6EB29CE6">
      <w:pPr>
        <w:spacing w:after="0" w:line="240" w:lineRule="auto"/>
        <w:ind w:left="0" w:right="0"/>
      </w:pPr>
      <w:r w:rsidR="3813B01D">
        <w:drawing>
          <wp:inline wp14:editId="653FD893" wp14:anchorId="0590C112">
            <wp:extent cx="1876425" cy="2514600"/>
            <wp:effectExtent l="0" t="0" r="9525" b="0"/>
            <wp:docPr id="1301212077" name="Picture 8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Picture 8"/>
                    <pic:cNvPicPr/>
                  </pic:nvPicPr>
                  <pic:blipFill>
                    <a:blip r:embed="R974c31e946cb4ece">
                      <a:extLst xmlns:a="http://schemas.openxmlformats.org/drawingml/2006/main"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xmlns:pic="http://schemas.openxmlformats.org/drawingml/2006/picture" bwMode="auto">
                    <a:xfrm xmlns:a="http://schemas.openxmlformats.org/drawingml/2006/main" rot="0" flipH="0" flipV="0">
                      <a:off x="0" y="0"/>
                      <a:ext cx="1876425" cy="2514600"/>
                    </a:xfrm>
                    <a:prstGeom xmlns:a="http://schemas.openxmlformats.org/drawingml/2006/main" prst="rect">
                      <a:avLst/>
                    </a:prstGeom>
                    <a:noFill xmlns:a="http://schemas.openxmlformats.org/drawingml/2006/main"/>
                    <a:ln xmlns:a="http://schemas.openxmlformats.org/drawingml/2006/main">
                      <a:noFill/>
                    </a:ln>
                  </pic:spPr>
                </pic:pic>
              </a:graphicData>
            </a:graphic>
          </wp:inline>
        </w:drawing>
      </w:r>
      <w:r w:rsidR="3813B01D">
        <w:rPr/>
        <w:t xml:space="preserve">  </w:t>
      </w:r>
      <w:r w:rsidR="3813B01D">
        <w:drawing>
          <wp:inline wp14:editId="231A51E2" wp14:anchorId="13D18946">
            <wp:extent cx="2314575" cy="2524125"/>
            <wp:effectExtent l="0" t="0" r="9525" b="9525"/>
            <wp:docPr id="514134131" name="Picture 7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Picture 7"/>
                    <pic:cNvPicPr/>
                  </pic:nvPicPr>
                  <pic:blipFill>
                    <a:blip r:embed="R522a5e86f83545f8">
                      <a:extLst xmlns:a="http://schemas.openxmlformats.org/drawingml/2006/main"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xmlns:pic="http://schemas.openxmlformats.org/drawingml/2006/picture" bwMode="auto">
                    <a:xfrm xmlns:a="http://schemas.openxmlformats.org/drawingml/2006/main" rot="0" flipH="0" flipV="0">
                      <a:off x="0" y="0"/>
                      <a:ext cx="2314575" cy="2524125"/>
                    </a:xfrm>
                    <a:prstGeom xmlns:a="http://schemas.openxmlformats.org/drawingml/2006/main" prst="rect">
                      <a:avLst/>
                    </a:prstGeom>
                    <a:noFill xmlns:a="http://schemas.openxmlformats.org/drawingml/2006/main"/>
                    <a:ln xmlns:a="http://schemas.openxmlformats.org/drawingml/2006/main">
                      <a:noFill/>
                    </a:ln>
                  </pic:spPr>
                </pic:pic>
              </a:graphicData>
            </a:graphic>
          </wp:inline>
        </w:drawing>
      </w:r>
    </w:p>
    <w:p w:rsidR="00E5356B" w:rsidP="4EA102F1" w:rsidRDefault="00E5356B" w14:textId="77777777" w14:noSpellErr="1" w14:paraId="135B40F5">
      <w:pPr>
        <w:spacing w:after="0" w:line="240" w:lineRule="auto"/>
        <w:ind w:left="0" w:right="0"/>
      </w:pPr>
    </w:p>
    <w:p w:rsidR="00E5356B" w:rsidP="4EA102F1" w:rsidRDefault="00E5356B" w14:textId="77777777" w14:noSpellErr="1" w14:paraId="1874EDB0">
      <w:pPr>
        <w:spacing w:after="0" w:line="240" w:lineRule="auto"/>
        <w:ind w:left="0" w:right="0"/>
      </w:pPr>
      <w:r w:rsidR="3813B01D">
        <w:rPr/>
        <w:t xml:space="preserve">Överarmen och underarmens dorsalsidor mot detektorn. </w:t>
      </w:r>
    </w:p>
    <w:p w:rsidR="00E5356B" w:rsidP="4EA102F1" w:rsidRDefault="00E5356B" w14:textId="77777777" w14:noSpellErr="1" w14:paraId="328AB18D">
      <w:pPr>
        <w:spacing w:after="0" w:line="240" w:lineRule="auto"/>
        <w:ind w:left="0" w:right="0"/>
      </w:pPr>
    </w:p>
    <w:p w:rsidR="00E5356B" w:rsidP="4EA102F1" w:rsidRDefault="00E5356B" w14:paraId="3B4CB35C" w14:textId="54AEADDE">
      <w:pPr>
        <w:spacing w:after="0" w:line="240" w:lineRule="auto"/>
        <w:ind w:left="0" w:right="0"/>
      </w:pPr>
      <w:r w:rsidRPr="1EED540B" w:rsidR="3813B01D">
        <w:rPr>
          <w:b w:val="1"/>
          <w:bCs w:val="1"/>
        </w:rPr>
        <w:t>Cstr</w:t>
      </w:r>
      <w:r w:rsidRPr="1EED540B" w:rsidR="3813B01D">
        <w:rPr>
          <w:b w:val="1"/>
          <w:bCs w:val="1"/>
        </w:rPr>
        <w:t xml:space="preserve">: </w:t>
      </w:r>
      <w:r w:rsidR="3813B01D">
        <w:rPr/>
        <w:t>1</w:t>
      </w:r>
      <w:r w:rsidR="1AEED898">
        <w:rPr/>
        <w:t xml:space="preserve"> </w:t>
      </w:r>
      <w:r w:rsidR="3813B01D">
        <w:rPr/>
        <w:t>-</w:t>
      </w:r>
      <w:r w:rsidR="4155E067">
        <w:rPr/>
        <w:t xml:space="preserve"> </w:t>
      </w:r>
      <w:r w:rsidR="3813B01D">
        <w:rPr/>
        <w:t xml:space="preserve">2 cm distalt om mitten mellan </w:t>
      </w:r>
      <w:r w:rsidR="3813B01D">
        <w:rPr/>
        <w:t>epikondylerna</w:t>
      </w:r>
      <w:r w:rsidR="3813B01D">
        <w:rPr/>
        <w:t xml:space="preserve"> på </w:t>
      </w:r>
      <w:r w:rsidR="3813B01D">
        <w:rPr/>
        <w:t>humerus</w:t>
      </w:r>
    </w:p>
    <w:p w:rsidR="00E5356B" w:rsidP="4EA102F1" w:rsidRDefault="00E5356B" w14:textId="77777777" w14:noSpellErr="1" w14:paraId="43B37162">
      <w:pPr>
        <w:spacing w:after="0" w:line="240" w:lineRule="auto"/>
        <w:ind w:left="0" w:right="0"/>
      </w:pPr>
    </w:p>
    <w:p w:rsidR="00E5356B" w:rsidP="4EA102F1" w:rsidRDefault="00E5356B" w14:textId="77777777" w14:paraId="2EB34E8D">
      <w:pPr>
        <w:spacing w:after="0" w:line="240" w:lineRule="auto"/>
        <w:ind w:left="0" w:right="0"/>
      </w:pPr>
      <w:r w:rsidRPr="1EED540B" w:rsidR="3813B01D">
        <w:rPr>
          <w:b w:val="1"/>
          <w:bCs w:val="1"/>
        </w:rPr>
        <w:t xml:space="preserve">Vinkling: </w:t>
      </w:r>
      <w:r w:rsidR="3813B01D">
        <w:rPr/>
        <w:t>Ovinklad.</w:t>
      </w:r>
    </w:p>
    <w:p w:rsidR="1EED540B" w:rsidP="1EED540B" w:rsidRDefault="1EED540B" w14:paraId="53CB9426" w14:textId="3BAF79E0">
      <w:pPr>
        <w:spacing w:after="0" w:line="240" w:lineRule="auto"/>
        <w:ind w:left="0" w:right="0"/>
        <w:rPr>
          <w:b w:val="1"/>
          <w:bCs w:val="1"/>
        </w:rPr>
      </w:pPr>
    </w:p>
    <w:p w:rsidR="00E5356B" w:rsidP="4EA102F1" w:rsidRDefault="00E5356B" w14:textId="77777777" w14:noSpellErr="1" w14:paraId="56E3FB23">
      <w:pPr>
        <w:spacing w:after="0" w:line="240" w:lineRule="auto"/>
        <w:ind w:left="0" w:right="0"/>
        <w:rPr>
          <w:b w:val="1"/>
          <w:bCs w:val="1"/>
        </w:rPr>
      </w:pPr>
      <w:r w:rsidRPr="4EA102F1" w:rsidR="3813B01D">
        <w:rPr>
          <w:b w:val="1"/>
          <w:bCs w:val="1"/>
        </w:rPr>
        <w:t xml:space="preserve">OBS! </w:t>
      </w:r>
      <w:r w:rsidR="3813B01D">
        <w:rPr/>
        <w:t xml:space="preserve">Om patienten inte kan sträcka armbågsleden tas bilderna vinkelrät mot överarm respektive underarm. </w:t>
      </w:r>
    </w:p>
    <w:p w:rsidR="00E5356B" w:rsidP="4EA102F1" w:rsidRDefault="00E5356B" w14:textId="77777777" w14:noSpellErr="1" w14:paraId="28062BA7">
      <w:pPr>
        <w:spacing w:after="0" w:line="240" w:lineRule="auto"/>
        <w:ind w:left="0" w:right="0"/>
      </w:pPr>
    </w:p>
    <w:p w:rsidR="00E5356B" w:rsidP="4EA102F1" w:rsidRDefault="00E5356B" w14:textId="77777777" w14:noSpellErr="1" w14:paraId="074112B0">
      <w:pPr>
        <w:spacing w:after="0" w:line="240" w:lineRule="auto"/>
        <w:ind w:left="0" w:right="0"/>
        <w:rPr>
          <w:b w:val="1"/>
          <w:bCs w:val="1"/>
        </w:rPr>
      </w:pPr>
    </w:p>
    <w:p w:rsidR="00E5356B" w:rsidP="4EA102F1" w:rsidRDefault="00E5356B" w14:textId="77777777" w14:paraId="206658BE">
      <w:pPr>
        <w:spacing w:after="0" w:line="240" w:lineRule="auto"/>
        <w:ind w:left="0" w:right="0"/>
      </w:pPr>
      <w:r w:rsidRPr="4EA102F1" w:rsidR="3813B01D">
        <w:rPr>
          <w:b w:val="1"/>
          <w:bCs w:val="1"/>
        </w:rPr>
        <w:t xml:space="preserve">Kriterier: </w:t>
      </w:r>
      <w:r w:rsidR="3813B01D">
        <w:rPr/>
        <w:t xml:space="preserve">Humerus, radius och ulna skall frontalprojiceras        </w:t>
      </w:r>
    </w:p>
    <w:p w:rsidR="00E5356B" w:rsidP="4EA102F1" w:rsidRDefault="00E5356B" w14:textId="77777777" w14:paraId="6CF3B68F">
      <w:pPr>
        <w:spacing w:after="0" w:line="240" w:lineRule="auto"/>
        <w:ind w:left="0" w:right="0"/>
      </w:pPr>
      <w:r w:rsidR="3813B01D">
        <w:rPr/>
        <w:t xml:space="preserve">                  Mot underarmen: Ulna och radius skall frontalprojiceras</w:t>
      </w:r>
    </w:p>
    <w:p w:rsidR="00E5356B" w:rsidP="4EA102F1" w:rsidRDefault="00E5356B" w14:textId="77777777" w14:paraId="376E5A61">
      <w:pPr>
        <w:spacing w:after="0" w:line="240" w:lineRule="auto"/>
        <w:ind w:left="0" w:right="0"/>
      </w:pPr>
      <w:r w:rsidR="3813B01D">
        <w:rPr/>
        <w:t xml:space="preserve">                  Mot överarmen: Humerus skall frontalprojiceras   </w:t>
      </w:r>
    </w:p>
    <w:p w:rsidR="00E5356B" w:rsidP="4EA102F1" w:rsidRDefault="00E5356B" w14:textId="77777777" w14:noSpellErr="1" w14:paraId="5113081D">
      <w:pPr>
        <w:spacing w:after="0" w:line="240" w:lineRule="auto"/>
        <w:ind w:left="0" w:right="0"/>
        <w:rPr>
          <w:i w:val="1"/>
          <w:iCs w:val="1"/>
        </w:rPr>
      </w:pPr>
    </w:p>
    <w:p w:rsidR="1EED540B" w:rsidP="1EED540B" w:rsidRDefault="1EED540B" w14:paraId="34C2DFD2" w14:textId="3A4A77C4">
      <w:pPr>
        <w:spacing w:after="0" w:line="240" w:lineRule="auto"/>
        <w:ind w:left="0" w:right="0"/>
        <w:rPr>
          <w:i w:val="1"/>
          <w:iCs w:val="1"/>
        </w:rPr>
      </w:pPr>
    </w:p>
    <w:p w:rsidR="1EED540B" w:rsidP="1EED540B" w:rsidRDefault="1EED540B" w14:paraId="35157E8C" w14:textId="4BEB4116">
      <w:pPr>
        <w:spacing w:after="0" w:line="240" w:lineRule="auto"/>
        <w:ind w:left="0" w:right="0"/>
        <w:rPr>
          <w:i w:val="1"/>
          <w:iCs w:val="1"/>
        </w:rPr>
      </w:pPr>
    </w:p>
    <w:p w:rsidR="00E5356B" w:rsidP="4EA102F1" w:rsidRDefault="00E5356B" w14:textId="77777777" w14:noSpellErr="1" w14:paraId="29BA29A3">
      <w:pPr>
        <w:spacing w:after="0" w:line="240" w:lineRule="auto"/>
        <w:ind w:left="0" w:right="0"/>
        <w:rPr>
          <w:i w:val="1"/>
          <w:iCs w:val="1"/>
        </w:rPr>
      </w:pPr>
      <w:r w:rsidRPr="4EA102F1" w:rsidR="3813B01D">
        <w:rPr>
          <w:i w:val="1"/>
          <w:iCs w:val="1"/>
        </w:rPr>
        <w:t>Tips: Om patienten inte kan sträcka på armen använd en snedkudde som stöd och anteckna på bilderna antal grader (t.ex. sträckställning 120°). Sträckt armbåge motsvarar 180°</w:t>
      </w:r>
    </w:p>
    <w:p w:rsidR="00E5356B" w:rsidP="4EA102F1" w:rsidRDefault="00E5356B" w14:textId="77777777" w14:noSpellErr="1" w14:paraId="65FB16FB">
      <w:pPr>
        <w:spacing w:after="0" w:line="240" w:lineRule="auto"/>
        <w:ind w:left="0" w:right="0"/>
        <w:rPr>
          <w:i w:val="1"/>
          <w:iCs w:val="1"/>
        </w:rPr>
      </w:pPr>
    </w:p>
    <w:p w:rsidR="00E5356B" w:rsidP="1EED540B" w:rsidRDefault="00E5356B" w14:paraId="49799BD1" w14:textId="0E6D70F7">
      <w:pPr>
        <w:spacing w:after="0" w:line="240" w:lineRule="auto"/>
        <w:ind w:left="0" w:right="0"/>
        <w:rPr>
          <w:b w:val="1"/>
          <w:bCs w:val="1"/>
        </w:rPr>
      </w:pPr>
    </w:p>
    <w:p w:rsidR="00E5356B" w:rsidP="1EED540B" w:rsidRDefault="00E5356B" w14:paraId="7B408916" w14:textId="60093CF1">
      <w:pPr>
        <w:spacing w:after="0" w:line="240" w:lineRule="auto"/>
        <w:ind w:left="0" w:right="0"/>
        <w:rPr>
          <w:b w:val="1"/>
          <w:bCs w:val="1"/>
        </w:rPr>
      </w:pPr>
    </w:p>
    <w:p w:rsidR="00E5356B" w:rsidP="1EED540B" w:rsidRDefault="00E5356B" w14:paraId="7FFC8569" w14:textId="12B3DAC9">
      <w:pPr>
        <w:spacing w:after="0" w:line="240" w:lineRule="auto"/>
        <w:ind w:left="0" w:right="0"/>
        <w:rPr>
          <w:b w:val="1"/>
          <w:bCs w:val="1"/>
        </w:rPr>
      </w:pPr>
    </w:p>
    <w:p w:rsidR="00E5356B" w:rsidP="1EED540B" w:rsidRDefault="00E5356B" w14:paraId="419131AD" w14:textId="29EAF606">
      <w:pPr>
        <w:spacing w:after="0" w:line="240" w:lineRule="auto"/>
        <w:ind w:left="0" w:right="0"/>
        <w:rPr>
          <w:b w:val="1"/>
          <w:bCs w:val="1"/>
        </w:rPr>
      </w:pPr>
    </w:p>
    <w:p w:rsidR="00E5356B" w:rsidP="1EED540B" w:rsidRDefault="00E5356B" w14:paraId="3B8B4051" w14:textId="35C334A0">
      <w:pPr>
        <w:spacing w:after="0" w:line="240" w:lineRule="auto"/>
        <w:ind w:left="0" w:right="0"/>
        <w:rPr>
          <w:b w:val="1"/>
          <w:bCs w:val="1"/>
        </w:rPr>
      </w:pPr>
    </w:p>
    <w:p w:rsidR="00E5356B" w:rsidP="1EED540B" w:rsidRDefault="00E5356B" w14:paraId="5597624D" w14:textId="20347593">
      <w:pPr>
        <w:spacing w:after="0" w:line="240" w:lineRule="auto"/>
        <w:ind w:left="0" w:right="0"/>
        <w:rPr>
          <w:b w:val="1"/>
          <w:bCs w:val="1"/>
        </w:rPr>
      </w:pPr>
    </w:p>
    <w:p w:rsidR="00E5356B" w:rsidP="1EED540B" w:rsidRDefault="00E5356B" w14:paraId="532D64EC" w14:textId="04A51014">
      <w:pPr>
        <w:spacing w:after="0" w:line="240" w:lineRule="auto"/>
        <w:ind w:left="0" w:right="0"/>
        <w:rPr>
          <w:b w:val="1"/>
          <w:bCs w:val="1"/>
        </w:rPr>
      </w:pPr>
    </w:p>
    <w:p w:rsidR="00E5356B" w:rsidP="1EED540B" w:rsidRDefault="00E5356B" w14:paraId="3FA69F05" w14:textId="4BA40C82">
      <w:pPr>
        <w:pStyle w:val="Normal"/>
        <w:spacing w:after="0" w:line="240" w:lineRule="auto"/>
        <w:ind w:left="0" w:right="0"/>
        <w:rPr>
          <w:b w:val="1"/>
          <w:bCs w:val="1"/>
        </w:rPr>
      </w:pPr>
    </w:p>
    <w:p w:rsidR="00E5356B" w:rsidP="1EED540B" w:rsidRDefault="00E5356B" w14:paraId="10CF962B" w14:textId="6482B862">
      <w:pPr>
        <w:pStyle w:val="Normal"/>
        <w:spacing w:after="0" w:line="240" w:lineRule="auto"/>
        <w:ind w:left="0" w:right="0"/>
        <w:rPr>
          <w:b w:val="1"/>
          <w:bCs w:val="1"/>
        </w:rPr>
      </w:pPr>
    </w:p>
    <w:p w:rsidR="00E5356B" w:rsidP="1EED540B" w:rsidRDefault="00E5356B" w14:paraId="368BBF13" w14:textId="6A7AAD7F">
      <w:pPr>
        <w:pStyle w:val="Normal"/>
        <w:spacing w:after="0" w:line="240" w:lineRule="auto"/>
        <w:ind w:left="0" w:right="0"/>
        <w:rPr>
          <w:b w:val="1"/>
          <w:bCs w:val="1"/>
        </w:rPr>
      </w:pPr>
      <w:r w:rsidRPr="1EED540B" w:rsidR="3813B01D">
        <w:rPr>
          <w:b w:val="1"/>
          <w:bCs w:val="1"/>
        </w:rPr>
        <w:t>ARMBÅGE VRIDBILDER:</w:t>
      </w:r>
    </w:p>
    <w:p w:rsidR="00E5356B" w:rsidP="4EA102F1" w:rsidRDefault="00E5356B" w14:paraId="25D69440" w14:textId="4505DFD6">
      <w:pPr>
        <w:spacing w:after="0" w:line="240" w:lineRule="auto"/>
        <w:ind w:left="0" w:right="0"/>
      </w:pPr>
      <w:r w:rsidRPr="1EED540B" w:rsidR="3813B01D">
        <w:rPr>
          <w:lang w:val="en-US"/>
        </w:rPr>
        <w:t>Inåtvridning</w:t>
      </w:r>
      <w:r w:rsidRPr="1EED540B" w:rsidR="3813B01D">
        <w:rPr>
          <w:lang w:val="en-US"/>
        </w:rPr>
        <w:t xml:space="preserve">:                                     </w:t>
      </w:r>
      <w:r w:rsidRPr="1EED540B" w:rsidR="3813B01D">
        <w:rPr>
          <w:lang w:val="en-US"/>
        </w:rPr>
        <w:t>Utåtvridning</w:t>
      </w:r>
      <w:r w:rsidRPr="1EED540B" w:rsidR="3813B01D">
        <w:rPr>
          <w:lang w:val="en-US"/>
        </w:rPr>
        <w:t xml:space="preserve">: </w:t>
      </w:r>
    </w:p>
    <w:p w:rsidR="00E5356B" w:rsidP="4EA102F1" w:rsidRDefault="00E5356B" w14:noSpellErr="1" w14:paraId="257FC437" w14:textId="35357B5F">
      <w:pPr>
        <w:spacing w:after="0" w:line="240" w:lineRule="auto"/>
        <w:ind w:left="0" w:right="0"/>
      </w:pPr>
      <w:r w:rsidR="3813B01D">
        <w:drawing>
          <wp:inline wp14:editId="7BE204A4" wp14:anchorId="5BA300FC">
            <wp:extent cx="1914525" cy="1943100"/>
            <wp:effectExtent l="0" t="0" r="9525" b="0"/>
            <wp:docPr id="1782725895" name="Picture 5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Picture 5"/>
                    <pic:cNvPicPr/>
                  </pic:nvPicPr>
                  <pic:blipFill>
                    <a:blip r:embed="R8a009431995044f7">
                      <a:extLst xmlns:a="http://schemas.openxmlformats.org/drawingml/2006/main"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xmlns:pic="http://schemas.openxmlformats.org/drawingml/2006/picture" bwMode="auto">
                    <a:xfrm xmlns:a="http://schemas.openxmlformats.org/drawingml/2006/main" rot="0" flipH="0" flipV="0">
                      <a:off x="0" y="0"/>
                      <a:ext cx="1914525" cy="1943100"/>
                    </a:xfrm>
                    <a:prstGeom xmlns:a="http://schemas.openxmlformats.org/drawingml/2006/main" prst="rect">
                      <a:avLst/>
                    </a:prstGeom>
                    <a:noFill xmlns:a="http://schemas.openxmlformats.org/drawingml/2006/main"/>
                    <a:ln xmlns:a="http://schemas.openxmlformats.org/drawingml/2006/main">
                      <a:noFill/>
                    </a:ln>
                  </pic:spPr>
                </pic:pic>
              </a:graphicData>
            </a:graphic>
          </wp:inline>
        </w:drawing>
      </w:r>
      <w:r w:rsidR="3813B01D">
        <w:rPr/>
        <w:t xml:space="preserve">        </w:t>
      </w:r>
      <w:r w:rsidR="3813B01D">
        <w:drawing>
          <wp:inline wp14:editId="07E28DAA" wp14:anchorId="14DD7A7D">
            <wp:extent cx="1762125" cy="1924050"/>
            <wp:effectExtent l="0" t="0" r="9525" b="0"/>
            <wp:docPr id="848470868" name="Picture 3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Picture 3"/>
                    <pic:cNvPicPr/>
                  </pic:nvPicPr>
                  <pic:blipFill>
                    <a:blip r:embed="Rc82c8a3027834da7">
                      <a:extLst xmlns:a="http://schemas.openxmlformats.org/drawingml/2006/main"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xmlns:pic="http://schemas.openxmlformats.org/drawingml/2006/picture" bwMode="auto">
                    <a:xfrm xmlns:a="http://schemas.openxmlformats.org/drawingml/2006/main" rot="0" flipH="0" flipV="0">
                      <a:off x="0" y="0"/>
                      <a:ext cx="1762125" cy="1924050"/>
                    </a:xfrm>
                    <a:prstGeom xmlns:a="http://schemas.openxmlformats.org/drawingml/2006/main" prst="rect">
                      <a:avLst/>
                    </a:prstGeom>
                    <a:noFill xmlns:a="http://schemas.openxmlformats.org/drawingml/2006/main"/>
                    <a:ln xmlns:a="http://schemas.openxmlformats.org/drawingml/2006/main">
                      <a:noFill/>
                    </a:ln>
                  </pic:spPr>
                </pic:pic>
              </a:graphicData>
            </a:graphic>
          </wp:inline>
        </w:drawing>
      </w:r>
    </w:p>
    <w:p w:rsidR="00E5356B" w:rsidP="1EED540B" w:rsidRDefault="00E5356B" w14:paraId="785E726C" w14:textId="29DB7A3C">
      <w:pPr>
        <w:pStyle w:val="Normal"/>
        <w:spacing w:after="0" w:line="240" w:lineRule="auto"/>
        <w:ind w:left="0" w:right="0"/>
      </w:pPr>
      <w:r w:rsidR="3813B01D">
        <w:rPr/>
        <w:t xml:space="preserve">Positioneras som frontal, men vrid 30°-40° åt respektive håll. </w:t>
      </w:r>
    </w:p>
    <w:p w:rsidR="00E5356B" w:rsidP="4EA102F1" w:rsidRDefault="00E5356B" w14:textId="77777777" w14:noSpellErr="1" w14:paraId="158CF497">
      <w:pPr>
        <w:spacing w:after="0" w:line="240" w:lineRule="auto"/>
        <w:ind w:left="0" w:right="0"/>
      </w:pPr>
    </w:p>
    <w:p w:rsidR="00E5356B" w:rsidP="4EA102F1" w:rsidRDefault="00E5356B" w14:paraId="09E9A406" w14:textId="23E6EDE0">
      <w:pPr>
        <w:spacing w:after="0" w:line="240" w:lineRule="auto"/>
        <w:ind w:left="0" w:right="0"/>
      </w:pPr>
      <w:r w:rsidRPr="1EED540B" w:rsidR="3813B01D">
        <w:rPr>
          <w:b w:val="1"/>
          <w:bCs w:val="1"/>
        </w:rPr>
        <w:t>Cstr</w:t>
      </w:r>
      <w:r w:rsidRPr="1EED540B" w:rsidR="3813B01D">
        <w:rPr>
          <w:b w:val="1"/>
          <w:bCs w:val="1"/>
        </w:rPr>
        <w:t xml:space="preserve">: </w:t>
      </w:r>
      <w:r w:rsidR="3813B01D">
        <w:rPr/>
        <w:t>1</w:t>
      </w:r>
      <w:r w:rsidR="3FE5BA3B">
        <w:rPr/>
        <w:t xml:space="preserve"> </w:t>
      </w:r>
      <w:r w:rsidR="3813B01D">
        <w:rPr/>
        <w:t>-</w:t>
      </w:r>
      <w:r w:rsidR="1AC3D93C">
        <w:rPr/>
        <w:t xml:space="preserve"> </w:t>
      </w:r>
      <w:r w:rsidR="3813B01D">
        <w:rPr/>
        <w:t xml:space="preserve">2 cm distalt om mitten mellan </w:t>
      </w:r>
      <w:r w:rsidR="3813B01D">
        <w:rPr/>
        <w:t>epikondylerna</w:t>
      </w:r>
      <w:r w:rsidR="3813B01D">
        <w:rPr/>
        <w:t xml:space="preserve"> på </w:t>
      </w:r>
      <w:r w:rsidR="3813B01D">
        <w:rPr/>
        <w:t>humerus</w:t>
      </w:r>
    </w:p>
    <w:p w:rsidR="00E5356B" w:rsidP="4EA102F1" w:rsidRDefault="00E5356B" w14:textId="77777777" w14:noSpellErr="1" w14:paraId="3153C597">
      <w:pPr>
        <w:spacing w:after="0" w:line="240" w:lineRule="auto"/>
        <w:ind w:left="0" w:right="0"/>
      </w:pPr>
    </w:p>
    <w:p w:rsidR="00E5356B" w:rsidP="4EA102F1" w:rsidRDefault="00E5356B" w14:textId="77777777" w14:paraId="731E130A">
      <w:pPr>
        <w:spacing w:after="0" w:line="240" w:lineRule="auto"/>
        <w:ind w:left="0" w:right="0"/>
      </w:pPr>
      <w:r w:rsidRPr="4EA102F1" w:rsidR="3813B01D">
        <w:rPr>
          <w:b w:val="1"/>
          <w:bCs w:val="1"/>
        </w:rPr>
        <w:t xml:space="preserve">Vinkling: </w:t>
      </w:r>
      <w:r w:rsidR="3813B01D">
        <w:rPr/>
        <w:t>Ovinklad</w:t>
      </w:r>
    </w:p>
    <w:p w:rsidR="00E5356B" w:rsidP="4EA102F1" w:rsidRDefault="00E5356B" w14:textId="77777777" w14:noSpellErr="1" w14:paraId="18290AC0">
      <w:pPr>
        <w:spacing w:after="0" w:line="240" w:lineRule="auto"/>
        <w:ind w:left="0" w:right="0"/>
      </w:pPr>
    </w:p>
    <w:p w:rsidR="00E5356B" w:rsidP="4EA102F1" w:rsidRDefault="00E5356B" w14:textId="77777777" w14:noSpellErr="1" w14:paraId="07992329">
      <w:pPr>
        <w:spacing w:after="0" w:line="240" w:lineRule="auto"/>
        <w:ind w:left="0" w:right="0"/>
      </w:pPr>
      <w:r w:rsidRPr="4EA102F1" w:rsidR="3813B01D">
        <w:rPr>
          <w:b w:val="1"/>
          <w:bCs w:val="1"/>
        </w:rPr>
        <w:t xml:space="preserve">Kriterier: </w:t>
      </w:r>
      <w:r w:rsidR="3813B01D">
        <w:rPr/>
        <w:t xml:space="preserve">Friprojicera ledytorna. </w:t>
      </w:r>
    </w:p>
    <w:p w:rsidR="00E5356B" w:rsidP="4EA102F1" w:rsidRDefault="00E5356B" w14:textId="77777777" w14:paraId="05BC6F2D">
      <w:pPr>
        <w:spacing w:after="0" w:line="240" w:lineRule="auto"/>
        <w:ind w:left="0" w:right="0"/>
      </w:pPr>
      <w:r w:rsidR="3813B01D">
        <w:rPr/>
        <w:t xml:space="preserve">                  Inåtrotationen har som syfte att friprojicera processus coronoideus.</w:t>
      </w:r>
    </w:p>
    <w:p w:rsidR="00E5356B" w:rsidP="4EA102F1" w:rsidRDefault="00E5356B" w14:paraId="5639B349" w14:textId="287E5CC5">
      <w:pPr>
        <w:spacing w:after="0" w:line="240" w:lineRule="auto"/>
        <w:ind w:left="0" w:right="0"/>
      </w:pPr>
      <w:r w:rsidR="200ED78E">
        <w:rPr/>
        <w:t xml:space="preserve">                  Utåtrotationen har som syfte att friprojicera </w:t>
      </w:r>
      <w:r w:rsidR="200ED78E">
        <w:rPr/>
        <w:t>caput</w:t>
      </w:r>
      <w:r w:rsidR="200ED78E">
        <w:rPr/>
        <w:t xml:space="preserve"> </w:t>
      </w:r>
      <w:r w:rsidR="200ED78E">
        <w:rPr/>
        <w:t>radi</w:t>
      </w:r>
    </w:p>
    <w:p w:rsidR="00E5356B" w:rsidP="4EA102F1" w:rsidRDefault="00E5356B" w14:textId="77777777" w14:noSpellErr="1" w14:paraId="459ADB79">
      <w:pPr>
        <w:spacing w:after="0" w:line="240" w:lineRule="auto"/>
        <w:ind w:left="0" w:right="0"/>
        <w:rPr>
          <w:b w:val="1"/>
          <w:bCs w:val="1"/>
        </w:rPr>
      </w:pPr>
    </w:p>
    <w:p w:rsidR="00E5356B" w:rsidP="4EA102F1" w:rsidRDefault="00E5356B" w14:textId="77777777" w14:noSpellErr="1" w14:paraId="1AAC24CA">
      <w:pPr>
        <w:spacing w:after="0" w:line="240" w:lineRule="auto"/>
        <w:ind w:left="0" w:right="0"/>
        <w:rPr>
          <w:b w:val="1"/>
          <w:bCs w:val="1"/>
        </w:rPr>
      </w:pPr>
    </w:p>
    <w:p w:rsidR="00E5356B" w:rsidP="4EA102F1" w:rsidRDefault="00E5356B" w14:textId="77777777" w14:noSpellErr="1" w14:paraId="1C550961">
      <w:pPr>
        <w:spacing w:after="0" w:line="240" w:lineRule="auto"/>
        <w:ind w:left="0" w:right="0"/>
        <w:rPr>
          <w:b w:val="1"/>
          <w:bCs w:val="1"/>
        </w:rPr>
      </w:pPr>
    </w:p>
    <w:p w:rsidR="00E5356B" w:rsidP="4EA102F1" w:rsidRDefault="00E5356B" w14:textId="77777777" w14:noSpellErr="1" w14:paraId="71160141">
      <w:pPr>
        <w:spacing w:after="0" w:line="240" w:lineRule="auto"/>
        <w:ind w:left="0" w:right="0"/>
        <w:rPr>
          <w:b w:val="1"/>
          <w:bCs w:val="1"/>
        </w:rPr>
      </w:pPr>
    </w:p>
    <w:p w:rsidR="00E5356B" w:rsidP="1EED540B" w:rsidRDefault="00E5356B" w14:paraId="5AF0E8E5" w14:textId="5E295109">
      <w:pPr>
        <w:pStyle w:val="Normal"/>
        <w:spacing w:after="0" w:line="240" w:lineRule="auto"/>
        <w:ind w:left="0" w:right="0"/>
        <w:rPr>
          <w:b w:val="1"/>
          <w:bCs w:val="1"/>
        </w:rPr>
      </w:pPr>
      <w:r w:rsidRPr="1EED540B" w:rsidR="3813B01D">
        <w:rPr>
          <w:b w:val="1"/>
          <w:bCs w:val="1"/>
        </w:rPr>
        <w:t>ARMBÅGE SIDA:</w:t>
      </w:r>
    </w:p>
    <w:p w:rsidR="00E5356B" w:rsidP="4EA102F1" w:rsidRDefault="00E5356B" w14:noSpellErr="1" w14:paraId="6AC7FEC2" w14:textId="0198C8DD">
      <w:pPr>
        <w:spacing w:after="0" w:line="240" w:lineRule="auto"/>
        <w:ind w:left="0" w:right="0"/>
      </w:pPr>
      <w:r w:rsidR="3813B01D">
        <w:drawing>
          <wp:inline wp14:editId="435F24DC" wp14:anchorId="1B72AB2D">
            <wp:extent cx="1971675" cy="2371725"/>
            <wp:effectExtent l="0" t="0" r="9525" b="9525"/>
            <wp:docPr id="128522107" name="Picture 2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Picture 2"/>
                    <pic:cNvPicPr/>
                  </pic:nvPicPr>
                  <pic:blipFill>
                    <a:blip r:embed="R370f0924df3448a2">
                      <a:extLst xmlns:a="http://schemas.openxmlformats.org/drawingml/2006/main"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xmlns:pic="http://schemas.openxmlformats.org/drawingml/2006/picture" bwMode="auto">
                    <a:xfrm xmlns:a="http://schemas.openxmlformats.org/drawingml/2006/main" rot="0" flipH="0" flipV="0">
                      <a:off x="0" y="0"/>
                      <a:ext cx="1971675" cy="2371725"/>
                    </a:xfrm>
                    <a:prstGeom xmlns:a="http://schemas.openxmlformats.org/drawingml/2006/main" prst="rect">
                      <a:avLst/>
                    </a:prstGeom>
                    <a:noFill xmlns:a="http://schemas.openxmlformats.org/drawingml/2006/main"/>
                    <a:ln xmlns:a="http://schemas.openxmlformats.org/drawingml/2006/main">
                      <a:noFill/>
                    </a:ln>
                  </pic:spPr>
                </pic:pic>
              </a:graphicData>
            </a:graphic>
          </wp:inline>
        </w:drawing>
      </w:r>
      <w:r w:rsidR="3813B01D">
        <w:rPr/>
        <w:t xml:space="preserve">  </w:t>
      </w:r>
      <w:r w:rsidR="3813B01D">
        <w:drawing>
          <wp:inline wp14:editId="69B7E554" wp14:anchorId="2CFC43C6">
            <wp:extent cx="2152650" cy="2362200"/>
            <wp:effectExtent l="0" t="0" r="0" b="0"/>
            <wp:docPr id="563137876" name="Picture 1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Picture 1"/>
                    <pic:cNvPicPr/>
                  </pic:nvPicPr>
                  <pic:blipFill>
                    <a:blip r:embed="R10ae82a9d13a44b9">
                      <a:extLst xmlns:a="http://schemas.openxmlformats.org/drawingml/2006/main"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xmlns:pic="http://schemas.openxmlformats.org/drawingml/2006/picture" bwMode="auto">
                    <a:xfrm xmlns:a="http://schemas.openxmlformats.org/drawingml/2006/main" rot="0" flipH="0" flipV="0">
                      <a:off x="0" y="0"/>
                      <a:ext cx="2152650" cy="2362200"/>
                    </a:xfrm>
                    <a:prstGeom xmlns:a="http://schemas.openxmlformats.org/drawingml/2006/main" prst="rect">
                      <a:avLst/>
                    </a:prstGeom>
                    <a:noFill xmlns:a="http://schemas.openxmlformats.org/drawingml/2006/main"/>
                    <a:ln xmlns:a="http://schemas.openxmlformats.org/drawingml/2006/main">
                      <a:noFill/>
                    </a:ln>
                  </pic:spPr>
                </pic:pic>
              </a:graphicData>
            </a:graphic>
          </wp:inline>
        </w:drawing>
      </w:r>
    </w:p>
    <w:p w:rsidR="00E5356B" w:rsidP="1EED540B" w:rsidRDefault="00E5356B" w14:paraId="1884A754" w14:textId="34D76EB2">
      <w:pPr>
        <w:pStyle w:val="Normal"/>
        <w:spacing w:after="0" w:line="240" w:lineRule="auto"/>
        <w:ind w:left="0" w:right="0"/>
      </w:pPr>
      <w:r w:rsidR="3813B01D">
        <w:rPr/>
        <w:t xml:space="preserve">Armbågsleden böjd 90°. Medialsidan mot filmen. Axel, armbåge och hand i samma plan som detektorn. Tummen uppvriden, lillfingersidan mot underlaget. </w:t>
      </w:r>
    </w:p>
    <w:p w:rsidR="00E5356B" w:rsidP="1EED540B" w:rsidRDefault="00E5356B" w14:paraId="5826A330" w14:textId="565E1B5F">
      <w:pPr>
        <w:pStyle w:val="Normal"/>
        <w:spacing w:after="0" w:line="240" w:lineRule="auto"/>
        <w:ind w:left="0" w:right="0"/>
        <w:rPr>
          <w:b w:val="1"/>
          <w:bCs w:val="1"/>
        </w:rPr>
      </w:pPr>
    </w:p>
    <w:p w:rsidR="00E5356B" w:rsidP="1EED540B" w:rsidRDefault="00E5356B" w14:paraId="1E8D36B8" w14:textId="75464D4B">
      <w:pPr>
        <w:pStyle w:val="Normal"/>
        <w:spacing w:after="0" w:line="240" w:lineRule="auto"/>
        <w:ind w:left="0" w:right="0"/>
      </w:pPr>
      <w:r w:rsidRPr="1EED540B" w:rsidR="3813B01D">
        <w:rPr>
          <w:b w:val="1"/>
          <w:bCs w:val="1"/>
        </w:rPr>
        <w:t>Cstr</w:t>
      </w:r>
      <w:r w:rsidRPr="1EED540B" w:rsidR="3813B01D">
        <w:rPr>
          <w:b w:val="1"/>
          <w:bCs w:val="1"/>
        </w:rPr>
        <w:t xml:space="preserve">: </w:t>
      </w:r>
      <w:r w:rsidR="3813B01D">
        <w:rPr/>
        <w:t xml:space="preserve">Tangerar proximala ledytan på </w:t>
      </w:r>
      <w:r w:rsidR="3813B01D">
        <w:rPr/>
        <w:t>caput</w:t>
      </w:r>
      <w:r w:rsidR="3813B01D">
        <w:rPr/>
        <w:t xml:space="preserve"> </w:t>
      </w:r>
      <w:r w:rsidR="3813B01D">
        <w:rPr/>
        <w:t>radii</w:t>
      </w:r>
    </w:p>
    <w:p w:rsidR="00E5356B" w:rsidP="4EA102F1" w:rsidRDefault="00E5356B" w14:textId="77777777" w14:noSpellErr="1" w14:paraId="13F4A7DA">
      <w:pPr>
        <w:spacing w:after="0" w:line="240" w:lineRule="auto"/>
        <w:ind w:left="0" w:right="0"/>
      </w:pPr>
    </w:p>
    <w:p w:rsidR="00E5356B" w:rsidP="4EA102F1" w:rsidRDefault="00E5356B" w14:textId="77777777" w14:paraId="161209A1">
      <w:pPr>
        <w:spacing w:after="0" w:line="240" w:lineRule="auto"/>
        <w:ind w:left="0" w:right="0"/>
      </w:pPr>
      <w:r w:rsidRPr="4EA102F1" w:rsidR="3813B01D">
        <w:rPr>
          <w:b w:val="1"/>
          <w:bCs w:val="1"/>
        </w:rPr>
        <w:t xml:space="preserve">Vinkling: </w:t>
      </w:r>
      <w:r w:rsidR="3813B01D">
        <w:rPr/>
        <w:t xml:space="preserve">Ovinklad. </w:t>
      </w:r>
      <w:r w:rsidRPr="4EA102F1" w:rsidR="3813B01D">
        <w:rPr>
          <w:b w:val="1"/>
          <w:bCs w:val="1"/>
        </w:rPr>
        <w:t xml:space="preserve">OBS! </w:t>
      </w:r>
      <w:r w:rsidR="3813B01D">
        <w:rPr/>
        <w:t xml:space="preserve">Vid suprakondylär frakturkontroll vinklas röret längs humerus längdaxel 10° framifrån, 0° och 10°bakifrån. Skriv vinkling på bilderna. </w:t>
      </w:r>
    </w:p>
    <w:p w:rsidR="00E5356B" w:rsidP="4EA102F1" w:rsidRDefault="00E5356B" w14:textId="77777777" w14:noSpellErr="1" w14:paraId="3FDCB860">
      <w:pPr>
        <w:spacing w:after="0" w:line="240" w:lineRule="auto"/>
        <w:ind w:left="0" w:right="0"/>
      </w:pPr>
    </w:p>
    <w:p w:rsidR="00E5356B" w:rsidP="4EA102F1" w:rsidRDefault="00E5356B" w14:paraId="5ACA82F0" w14:textId="22793A5C">
      <w:pPr>
        <w:spacing w:after="0" w:line="240" w:lineRule="auto"/>
        <w:ind w:left="0" w:right="0"/>
      </w:pPr>
      <w:r w:rsidRPr="1EED540B" w:rsidR="3813B01D">
        <w:rPr>
          <w:b w:val="1"/>
          <w:bCs w:val="1"/>
        </w:rPr>
        <w:t xml:space="preserve">Kriterier: </w:t>
      </w:r>
      <w:r w:rsidR="3813B01D">
        <w:rPr/>
        <w:t xml:space="preserve">Proximala delen av </w:t>
      </w:r>
      <w:r w:rsidR="3813B01D">
        <w:rPr/>
        <w:t>radius</w:t>
      </w:r>
      <w:r w:rsidR="3813B01D">
        <w:rPr/>
        <w:t xml:space="preserve"> </w:t>
      </w:r>
      <w:r w:rsidR="3813B01D">
        <w:rPr/>
        <w:t>sidoprojiceras</w:t>
      </w:r>
      <w:r w:rsidR="3813B01D">
        <w:rPr/>
        <w:t xml:space="preserve">. Laterala </w:t>
      </w:r>
      <w:r w:rsidR="3813B01D">
        <w:rPr/>
        <w:t>humeruskondylens</w:t>
      </w:r>
      <w:r w:rsidR="3813B01D">
        <w:rPr/>
        <w:t xml:space="preserve"> </w:t>
      </w:r>
      <w:r w:rsidR="3813B01D">
        <w:rPr/>
        <w:t>bendel</w:t>
      </w:r>
      <w:r w:rsidR="3813B01D">
        <w:rPr/>
        <w:t xml:space="preserve"> ligger 2</w:t>
      </w:r>
      <w:r w:rsidR="3FF52D35">
        <w:rPr/>
        <w:t xml:space="preserve"> </w:t>
      </w:r>
      <w:r w:rsidR="3813B01D">
        <w:rPr/>
        <w:t>-</w:t>
      </w:r>
      <w:r w:rsidR="7BC3B348">
        <w:rPr/>
        <w:t xml:space="preserve"> </w:t>
      </w:r>
      <w:r w:rsidR="3813B01D">
        <w:rPr/>
        <w:t xml:space="preserve">4 mm från </w:t>
      </w:r>
      <w:r w:rsidR="3813B01D">
        <w:rPr/>
        <w:t>caput</w:t>
      </w:r>
      <w:r w:rsidR="3813B01D">
        <w:rPr/>
        <w:t xml:space="preserve"> </w:t>
      </w:r>
      <w:r w:rsidR="3813B01D">
        <w:rPr/>
        <w:t>radii</w:t>
      </w:r>
      <w:r w:rsidR="3813B01D">
        <w:rPr/>
        <w:t>.</w:t>
      </w:r>
    </w:p>
    <w:p w:rsidR="00E5356B" w:rsidP="4EA102F1" w:rsidRDefault="00E5356B" w14:textId="77777777" w14:paraId="7F38564A">
      <w:pPr>
        <w:spacing w:after="0" w:line="240" w:lineRule="auto"/>
        <w:ind w:left="0" w:right="0"/>
      </w:pPr>
      <w:r w:rsidR="3813B01D">
        <w:rPr/>
        <w:t xml:space="preserve">Vid suprakondylärfraktur tas bilder med successivt 10° ökning runt längdaxeln på humerus för påvisande av rotationsfelställning. </w:t>
      </w:r>
    </w:p>
    <w:p w:rsidR="00E5356B" w:rsidP="4EA102F1" w:rsidRDefault="00E5356B" w14:textId="77777777" w14:noSpellErr="1" w14:paraId="0636E511">
      <w:pPr>
        <w:spacing w:after="0" w:line="240" w:lineRule="auto"/>
        <w:ind w:left="0" w:right="0"/>
      </w:pPr>
    </w:p>
    <w:p w:rsidR="00E5356B" w:rsidP="1EED540B" w:rsidRDefault="00E5356B" w14:paraId="383324D6" w14:textId="55C1716A">
      <w:pPr>
        <w:spacing w:after="0" w:line="240" w:lineRule="auto"/>
        <w:ind w:left="0" w:right="0"/>
        <w:rPr>
          <w:rFonts w:ascii="Times New Roman" w:hAnsi="Times New Roman" w:eastAsia="Times New Roman" w:cs="Times New Roman"/>
          <w:i w:val="1"/>
          <w:iCs w:val="1"/>
        </w:rPr>
      </w:pPr>
      <w:r w:rsidRPr="1EED540B" w:rsidR="3813B01D">
        <w:rPr>
          <w:rFonts w:ascii="Times New Roman" w:hAnsi="Times New Roman" w:eastAsia="Times New Roman" w:cs="Times New Roman"/>
          <w:i w:val="1"/>
          <w:iCs w:val="1"/>
        </w:rPr>
        <w:t xml:space="preserve">Tips: Om mediala </w:t>
      </w:r>
      <w:r w:rsidRPr="1EED540B" w:rsidR="3813B01D">
        <w:rPr>
          <w:rFonts w:ascii="Times New Roman" w:hAnsi="Times New Roman" w:eastAsia="Times New Roman" w:cs="Times New Roman"/>
          <w:i w:val="1"/>
          <w:iCs w:val="1"/>
        </w:rPr>
        <w:t>humerusepikondylen</w:t>
      </w:r>
      <w:r w:rsidRPr="1EED540B" w:rsidR="3813B01D">
        <w:rPr>
          <w:rFonts w:ascii="Times New Roman" w:hAnsi="Times New Roman" w:eastAsia="Times New Roman" w:cs="Times New Roman"/>
          <w:i w:val="1"/>
          <w:iCs w:val="1"/>
        </w:rPr>
        <w:t xml:space="preserve"> är relativt utskjutande behövs ett stöd under handleden för korrekt bild. På små barn kan man med fördel kompensera vid att man lägger en snedkudde under laterala delen av </w:t>
      </w:r>
      <w:r w:rsidRPr="1EED540B" w:rsidR="3813B01D">
        <w:rPr>
          <w:rFonts w:ascii="Times New Roman" w:hAnsi="Times New Roman" w:eastAsia="Times New Roman" w:cs="Times New Roman"/>
          <w:i w:val="1"/>
          <w:iCs w:val="1"/>
        </w:rPr>
        <w:t>humerus</w:t>
      </w:r>
      <w:r w:rsidRPr="1EED540B" w:rsidR="3813B01D">
        <w:rPr>
          <w:rFonts w:ascii="Times New Roman" w:hAnsi="Times New Roman" w:eastAsia="Times New Roman" w:cs="Times New Roman"/>
          <w:i w:val="1"/>
          <w:iCs w:val="1"/>
        </w:rPr>
        <w:t>/</w:t>
      </w:r>
      <w:r w:rsidRPr="1EED540B" w:rsidR="3813B01D">
        <w:rPr>
          <w:rFonts w:ascii="Times New Roman" w:hAnsi="Times New Roman" w:eastAsia="Times New Roman" w:cs="Times New Roman"/>
          <w:i w:val="1"/>
          <w:iCs w:val="1"/>
        </w:rPr>
        <w:t>olecranon</w:t>
      </w:r>
      <w:r w:rsidRPr="1EED540B" w:rsidR="3813B01D">
        <w:rPr>
          <w:rFonts w:ascii="Times New Roman" w:hAnsi="Times New Roman" w:eastAsia="Times New Roman" w:cs="Times New Roman"/>
          <w:i w:val="1"/>
          <w:iCs w:val="1"/>
        </w:rPr>
        <w:t>.</w:t>
      </w:r>
    </w:p>
    <w:p w:rsidR="00E5356B" w:rsidP="1EED540B" w:rsidRDefault="00E5356B" w14:textId="77777777" w14:paraId="0696585B" w14:noSpellErr="1">
      <w:pPr>
        <w:keepNext w:val="1"/>
        <w:spacing w:after="60" w:line="240" w:lineRule="auto"/>
        <w:ind w:left="0" w:right="0"/>
        <w:outlineLvl w:val="2"/>
        <w:rPr>
          <w:rFonts w:ascii="Times New Roman" w:hAnsi="Times New Roman" w:eastAsia="Times New Roman" w:cs="Times New Roman"/>
          <w:b w:val="1"/>
          <w:bCs w:val="1"/>
        </w:rPr>
      </w:pPr>
    </w:p>
    <w:p w:rsidR="00E5356B" w:rsidP="4EA102F1" w:rsidRDefault="00E5356B" w14:textId="77777777" w14:noSpellErr="1" w14:paraId="4913CDFF">
      <w:pPr>
        <w:keepNext w:val="1"/>
        <w:spacing w:after="60" w:line="240" w:lineRule="auto"/>
        <w:ind w:left="0" w:right="0"/>
        <w:outlineLvl w:val="2"/>
        <w:rPr>
          <w:rFonts w:ascii="Arial" w:hAnsi="Arial" w:cs="Arial"/>
          <w:b w:val="1"/>
          <w:bCs w:val="1"/>
        </w:rPr>
      </w:pPr>
      <w:r w:rsidRPr="4EA102F1" w:rsidR="3813B01D">
        <w:rPr>
          <w:rFonts w:ascii="Arial" w:hAnsi="Arial" w:cs="Arial"/>
          <w:b w:val="1"/>
          <w:bCs w:val="1"/>
        </w:rPr>
        <w:t>Uppföljning och utvärdering</w:t>
      </w:r>
    </w:p>
    <w:p w:rsidR="00E5356B" w:rsidP="4EA102F1" w:rsidRDefault="00E5356B" w14:textId="77777777" w14:paraId="5B6DBD92">
      <w:pPr>
        <w:spacing w:after="0" w:line="240" w:lineRule="auto"/>
        <w:ind w:left="0" w:right="0"/>
      </w:pPr>
      <w:r w:rsidR="3813B01D">
        <w:rPr/>
        <w:t xml:space="preserve">Medvetet avsteg från rutinen dokumenteras i Agfa EI om rutinen är kopplad till patient. Övriga orsaker till avsteg från rutinen rapporteras i </w:t>
      </w:r>
      <w:r w:rsidR="3813B01D">
        <w:rPr/>
        <w:t>MedControlPRO</w:t>
      </w:r>
      <w:r w:rsidR="3813B01D">
        <w:rPr/>
        <w:t>.</w:t>
      </w:r>
    </w:p>
    <w:p w:rsidR="00E5356B" w:rsidP="4EA102F1" w:rsidRDefault="00E5356B" w14:paraId="7C7F2E22" w14:textId="5E304DAA">
      <w:pPr>
        <w:spacing w:after="0" w:line="240" w:lineRule="auto"/>
        <w:ind w:left="0" w:right="0"/>
      </w:pPr>
    </w:p>
    <w:p w:rsidR="00E5356B" w:rsidP="4EA102F1" w:rsidRDefault="00E5356B" w14:paraId="2FD98A7B" w14:textId="5E6E17E2">
      <w:pPr>
        <w:spacing w:after="0" w:line="240" w:lineRule="auto"/>
        <w:ind w:left="0" w:right="0"/>
      </w:pPr>
    </w:p>
    <w:p w:rsidR="00E5356B" w:rsidP="1EED540B" w:rsidRDefault="00E5356B" w14:textId="77777777" w14:noSpellErr="1" w14:paraId="48D26DA2">
      <w:pPr>
        <w:keepNext w:val="1"/>
        <w:spacing w:after="60" w:line="240" w:lineRule="auto"/>
        <w:ind w:left="0" w:right="0"/>
        <w:outlineLvl w:val="2"/>
        <w:rPr>
          <w:rFonts w:ascii="Arial" w:hAnsi="Arial" w:cs="Arial"/>
          <w:b w:val="1"/>
          <w:bCs w:val="1"/>
        </w:rPr>
      </w:pPr>
      <w:r w:rsidRPr="1EED540B" w:rsidR="0A32377E">
        <w:rPr>
          <w:rFonts w:ascii="Arial" w:hAnsi="Arial" w:cs="Arial"/>
          <w:b w:val="1"/>
          <w:bCs w:val="1"/>
        </w:rPr>
        <w:t>Revideringar i denna version</w:t>
      </w:r>
    </w:p>
    <w:p w:rsidR="00E5356B" w:rsidP="4EA102F1" w:rsidRDefault="00E5356B" w14:textId="77777777" w14:noSpellErr="1" w14:paraId="29AFB610">
      <w:pPr>
        <w:spacing w:after="0" w:line="240" w:lineRule="auto"/>
        <w:ind w:left="0" w:right="0"/>
      </w:pPr>
      <w:r w:rsidR="0A32377E">
        <w:rPr/>
        <w:t>Denna version ersätter metodbeskrivning Lab 2 Armbågsled 2010-03-26, version 1.0</w:t>
      </w:r>
    </w:p>
    <w:p w:rsidR="00E5356B" w:rsidP="4EA102F1" w:rsidRDefault="00E5356B" w14:textId="77777777" w14:noSpellErr="1" w14:paraId="1426EB55">
      <w:pPr>
        <w:spacing w:after="0" w:line="240" w:lineRule="auto"/>
        <w:ind w:left="0" w:right="0"/>
      </w:pPr>
    </w:p>
    <w:p w:rsidR="00E5356B" w:rsidP="4EA102F1" w:rsidRDefault="00E5356B" w14:paraId="569A345C" w14:textId="7173F4CE">
      <w:pPr>
        <w:spacing w:after="0" w:line="240" w:lineRule="auto"/>
        <w:ind w:left="0" w:right="0"/>
      </w:pPr>
    </w:p>
    <w:p w:rsidR="1EED540B" w:rsidP="1EED540B" w:rsidRDefault="1EED540B" w14:paraId="590200F2" w14:textId="61DBABFB">
      <w:pPr>
        <w:keepNext w:val="1"/>
        <w:spacing w:after="60" w:line="240" w:lineRule="auto"/>
        <w:ind w:left="0" w:right="0"/>
        <w:outlineLvl w:val="2"/>
        <w:rPr>
          <w:rFonts w:ascii="Arial" w:hAnsi="Arial" w:cs="Arial"/>
          <w:b w:val="1"/>
          <w:bCs w:val="1"/>
        </w:rPr>
      </w:pPr>
    </w:p>
    <w:p w:rsidR="1EED540B" w:rsidP="1EED540B" w:rsidRDefault="1EED540B" w14:paraId="6BF04847" w14:textId="31B672FB">
      <w:pPr>
        <w:keepNext w:val="1"/>
        <w:spacing w:after="60" w:line="240" w:lineRule="auto"/>
        <w:ind w:left="0" w:right="0"/>
        <w:outlineLvl w:val="2"/>
        <w:rPr>
          <w:rFonts w:ascii="Arial" w:hAnsi="Arial" w:cs="Arial"/>
          <w:b w:val="1"/>
          <w:bCs w:val="1"/>
        </w:rPr>
      </w:pPr>
    </w:p>
    <w:p w:rsidR="1EED540B" w:rsidP="1EED540B" w:rsidRDefault="1EED540B" w14:paraId="5F3BA648" w14:textId="537B176E">
      <w:pPr>
        <w:keepNext w:val="1"/>
        <w:spacing w:after="60" w:line="240" w:lineRule="auto"/>
        <w:ind w:left="0" w:right="0"/>
        <w:outlineLvl w:val="2"/>
        <w:rPr>
          <w:rFonts w:ascii="Arial" w:hAnsi="Arial" w:cs="Arial"/>
          <w:b w:val="1"/>
          <w:bCs w:val="1"/>
        </w:rPr>
      </w:pPr>
    </w:p>
    <w:p w:rsidR="1EED540B" w:rsidP="1EED540B" w:rsidRDefault="1EED540B" w14:paraId="159CD837" w14:textId="22974882">
      <w:pPr>
        <w:keepNext w:val="1"/>
        <w:spacing w:after="60" w:line="240" w:lineRule="auto"/>
        <w:ind w:left="0" w:right="0"/>
        <w:outlineLvl w:val="2"/>
        <w:rPr>
          <w:rFonts w:ascii="Arial" w:hAnsi="Arial" w:cs="Arial"/>
          <w:b w:val="1"/>
          <w:bCs w:val="1"/>
        </w:rPr>
      </w:pPr>
    </w:p>
    <w:p w:rsidR="00E5356B" w:rsidP="4EA102F1" w:rsidRDefault="00E5356B" w14:paraId="1B2AF44F" w14:textId="23735C51">
      <w:pPr>
        <w:keepNext w:val="1"/>
        <w:spacing w:after="60" w:line="240" w:lineRule="auto"/>
        <w:ind w:left="0" w:right="0"/>
        <w:outlineLvl w:val="2"/>
        <w:rPr>
          <w:rFonts w:ascii="Arial" w:hAnsi="Arial" w:cs="Arial"/>
          <w:b w:val="1"/>
          <w:bCs w:val="1"/>
        </w:rPr>
      </w:pPr>
      <w:r w:rsidRPr="1EED540B" w:rsidR="70677612">
        <w:rPr>
          <w:rFonts w:ascii="Arial" w:hAnsi="Arial" w:cs="Arial"/>
          <w:b w:val="1"/>
          <w:bCs w:val="1"/>
        </w:rPr>
        <w:t xml:space="preserve">          </w:t>
      </w:r>
      <w:r w:rsidRPr="1EED540B" w:rsidR="3813B01D">
        <w:rPr>
          <w:rFonts w:ascii="Arial" w:hAnsi="Arial" w:cs="Arial"/>
          <w:b w:val="1"/>
          <w:bCs w:val="1"/>
        </w:rPr>
        <w:t>Granskare/Arbetsgrupp</w:t>
      </w:r>
    </w:p>
    <w:p w:rsidR="00E5356B" w:rsidP="1EED540B" w:rsidRDefault="00E5356B" w14:paraId="7E4ED5DF" w14:textId="0FEC3C4D">
      <w:pPr>
        <w:pStyle w:val="Liststycke"/>
        <w:keepNext w:val="1"/>
        <w:numPr>
          <w:ilvl w:val="0"/>
          <w:numId w:val="0"/>
        </w:numPr>
        <w:spacing w:after="60" w:line="240" w:lineRule="auto"/>
        <w:ind w:left="720" w:right="0"/>
        <w:outlineLvl w:val="2"/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</w:pPr>
      <w:r w:rsidRPr="1EED540B" w:rsidR="30553936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>Madeleine Ljungberg Röntgensjuksköterska Radiologi barn</w:t>
      </w:r>
    </w:p>
    <w:p w:rsidR="4B581C80" w:rsidP="1EED540B" w:rsidRDefault="4B581C80" w14:paraId="46525012" w14:textId="591AE9BE">
      <w:pPr>
        <w:pStyle w:val="Liststycke"/>
        <w:keepNext w:val="1"/>
        <w:numPr>
          <w:ilvl w:val="0"/>
          <w:numId w:val="0"/>
        </w:numPr>
        <w:spacing w:after="60" w:line="240" w:lineRule="auto"/>
        <w:ind w:left="720" w:right="0"/>
        <w:outlineLvl w:val="2"/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</w:pPr>
      <w:r w:rsidRPr="1EED540B" w:rsidR="4B581C80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>Martin Bonnier Specialistläkare Radiologi barn</w:t>
      </w:r>
    </w:p>
    <w:p w:rsidR="00E5356B" w:rsidP="1EED540B" w:rsidRDefault="00E5356B" w14:paraId="0FFFB238" w14:textId="6FD30746">
      <w:pPr>
        <w:pStyle w:val="Liststycke"/>
        <w:keepNext w:val="1"/>
        <w:numPr>
          <w:ilvl w:val="0"/>
          <w:numId w:val="0"/>
        </w:numPr>
        <w:spacing w:after="60" w:line="240" w:lineRule="auto"/>
        <w:ind w:left="720" w:right="0"/>
        <w:outlineLvl w:val="2"/>
        <w:rPr>
          <w:rFonts w:ascii="Arial" w:hAnsi="Arial" w:cs="Arial"/>
          <w:b w:val="1"/>
          <w:bCs w:val="1"/>
        </w:rPr>
        <w:sectPr w:rsidR="00E5356B" w:rsidSect="00E5356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r w:rsidR="3813B01D">
        <w:rPr/>
        <w:t xml:space="preserve">Jenny Ahlin </w:t>
      </w:r>
      <w:r w:rsidR="5D5573E9">
        <w:rPr/>
        <w:t>S</w:t>
      </w:r>
      <w:r w:rsidR="3813B01D">
        <w:rPr/>
        <w:t xml:space="preserve">pecialistläkare </w:t>
      </w:r>
      <w:r w:rsidR="062DC92E">
        <w:rPr/>
        <w:t>Ra</w:t>
      </w:r>
      <w:r w:rsidR="3813B01D">
        <w:rPr/>
        <w:t xml:space="preserve">diologi barn </w:t>
      </w:r>
    </w:p>
    <w:bookmarkStart w:name="_Toc321146591" w:id="0"/>
    <w:bookmarkEnd w:id="0"/>
    <w:p w:rsidR="4EA102F1" w:rsidP="4EA102F1" w:rsidRDefault="4EA102F1" w14:paraId="3CDE1A8D" w14:textId="47263342">
      <w:pPr>
        <w:pStyle w:val="Rubrik1"/>
      </w:pPr>
    </w:p>
    <w:sectPr w:rsidRPr="00536A5A" w:rsidR="00536A5A" w:rsidSect="00E5356B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C457C" w:rsidRDefault="001C457C" w14:paraId="5FEAD00E" w14:textId="77777777">
      <w:r>
        <w:separator/>
      </w:r>
    </w:p>
  </w:endnote>
  <w:endnote w:type="continuationSeparator" w:id="0">
    <w:p w:rsidR="001C457C" w:rsidRDefault="001C457C" w14:paraId="037A4422" w14:textId="77777777">
      <w:r>
        <w:continuationSeparator/>
      </w:r>
    </w:p>
  </w:endnote>
  <w:endnote w:type="continuationNotice" w:id="1">
    <w:p w:rsidR="001C457C" w:rsidRDefault="001C457C" w14:paraId="51D0247A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C457C" w:rsidRDefault="001C457C" w14:paraId="6F04DFA1" w14:textId="77777777"/>
  </w:footnote>
  <w:footnote w:type="continuationSeparator" w:id="0">
    <w:p w:rsidR="001C457C" w:rsidRDefault="001C457C" w14:paraId="1F754811" w14:textId="77777777">
      <w:r>
        <w:continuationSeparator/>
      </w:r>
    </w:p>
  </w:footnote>
  <w:footnote w:type="continuationNotice" w:id="1">
    <w:p w:rsidR="001C457C" w:rsidRDefault="001C457C" w14:paraId="36668AE6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6778594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62105C6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8">
    <w:nsid w:val="1914a44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0">
    <w:abstractNumId w:val="18"/>
  </w:num>
  <w:num w:numId="1" w16cid:durableId="1647003210">
    <w:abstractNumId w:val="17"/>
  </w:num>
  <w:num w:numId="2" w16cid:durableId="1765608389">
    <w:abstractNumId w:val="14"/>
  </w:num>
  <w:num w:numId="3" w16cid:durableId="471945976">
    <w:abstractNumId w:val="0"/>
  </w:num>
  <w:num w:numId="4" w16cid:durableId="2025786909">
    <w:abstractNumId w:val="6"/>
  </w:num>
  <w:num w:numId="5" w16cid:durableId="2073308958">
    <w:abstractNumId w:val="15"/>
  </w:num>
  <w:num w:numId="6" w16cid:durableId="1347092895">
    <w:abstractNumId w:val="2"/>
  </w:num>
  <w:num w:numId="7" w16cid:durableId="1841189042">
    <w:abstractNumId w:val="11"/>
  </w:num>
  <w:num w:numId="8" w16cid:durableId="1299915006">
    <w:abstractNumId w:val="8"/>
  </w:num>
  <w:num w:numId="9" w16cid:durableId="846292200">
    <w:abstractNumId w:val="1"/>
  </w:num>
  <w:num w:numId="10" w16cid:durableId="575169962">
    <w:abstractNumId w:val="1"/>
  </w:num>
  <w:num w:numId="11" w16cid:durableId="2136676541">
    <w:abstractNumId w:val="3"/>
  </w:num>
  <w:num w:numId="12" w16cid:durableId="86270748">
    <w:abstractNumId w:val="4"/>
  </w:num>
  <w:num w:numId="13" w16cid:durableId="1397435805">
    <w:abstractNumId w:val="13"/>
  </w:num>
  <w:num w:numId="14" w16cid:durableId="82531865">
    <w:abstractNumId w:val="9"/>
  </w:num>
  <w:num w:numId="15" w16cid:durableId="585698361">
    <w:abstractNumId w:val="7"/>
  </w:num>
  <w:num w:numId="16" w16cid:durableId="794299778">
    <w:abstractNumId w:val="12"/>
  </w:num>
  <w:num w:numId="17" w16cid:durableId="1593473207">
    <w:abstractNumId w:val="5"/>
  </w:num>
  <w:num w:numId="18" w16cid:durableId="1537698101">
    <w:abstractNumId w:val="10"/>
  </w:num>
  <w:num w:numId="19" w16cid:durableId="2028362483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C1A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57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144E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0DC93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356B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168C12"/>
    <w:rsid w:val="024801E3"/>
    <w:rsid w:val="059DE0B0"/>
    <w:rsid w:val="062DC92E"/>
    <w:rsid w:val="0A32377E"/>
    <w:rsid w:val="189D39F1"/>
    <w:rsid w:val="1AC3D93C"/>
    <w:rsid w:val="1AEED898"/>
    <w:rsid w:val="1B3B2B72"/>
    <w:rsid w:val="1E98065F"/>
    <w:rsid w:val="1EED540B"/>
    <w:rsid w:val="200ED78E"/>
    <w:rsid w:val="225DCB34"/>
    <w:rsid w:val="22859B36"/>
    <w:rsid w:val="2431C4A6"/>
    <w:rsid w:val="272D334C"/>
    <w:rsid w:val="2C809E8A"/>
    <w:rsid w:val="2E67810E"/>
    <w:rsid w:val="30553936"/>
    <w:rsid w:val="30947916"/>
    <w:rsid w:val="35A6EB0F"/>
    <w:rsid w:val="3813B01D"/>
    <w:rsid w:val="3C945FE8"/>
    <w:rsid w:val="3FE5BA3B"/>
    <w:rsid w:val="3FF52D35"/>
    <w:rsid w:val="4155E067"/>
    <w:rsid w:val="44A0D0A5"/>
    <w:rsid w:val="4587B16E"/>
    <w:rsid w:val="466F814E"/>
    <w:rsid w:val="4B581C80"/>
    <w:rsid w:val="4E377BA8"/>
    <w:rsid w:val="4EA102F1"/>
    <w:rsid w:val="56C2F7CA"/>
    <w:rsid w:val="56DFAC7E"/>
    <w:rsid w:val="5A05A808"/>
    <w:rsid w:val="5C591337"/>
    <w:rsid w:val="5D5573E9"/>
    <w:rsid w:val="5DC5F013"/>
    <w:rsid w:val="647B2B65"/>
    <w:rsid w:val="686BCF5B"/>
    <w:rsid w:val="6B2CF8ED"/>
    <w:rsid w:val="70677612"/>
    <w:rsid w:val="7186703B"/>
    <w:rsid w:val="74410C87"/>
    <w:rsid w:val="74B6A3C7"/>
    <w:rsid w:val="78244AB4"/>
    <w:rsid w:val="7BC3B3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/media/image7.jpg" Id="R974c31e946cb4ece" /><Relationship Type="http://schemas.openxmlformats.org/officeDocument/2006/relationships/image" Target="/media/image8.jpg" Id="R522a5e86f83545f8" /><Relationship Type="http://schemas.openxmlformats.org/officeDocument/2006/relationships/image" Target="/media/image9.jpg" Id="R8a009431995044f7" /><Relationship Type="http://schemas.openxmlformats.org/officeDocument/2006/relationships/image" Target="/media/imagea.jpg" Id="Rc82c8a3027834da7" /><Relationship Type="http://schemas.openxmlformats.org/officeDocument/2006/relationships/image" Target="/media/imageb.jpg" Id="R370f0924df3448a2" /><Relationship Type="http://schemas.openxmlformats.org/officeDocument/2006/relationships/image" Target="/media/imagec.jpg" Id="R10ae82a9d13a44b9" /><Relationship Type="http://schemas.openxmlformats.org/officeDocument/2006/relationships/glossaryDocument" Target="glossary/document.xml" Id="R632d5a3060e646bc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c1b0e5-081c-419d-a82f-33329a01a411}"/>
      </w:docPartPr>
      <w:docPartBody>
        <w:p xmlns:wp14="http://schemas.microsoft.com/office/word/2010/wordml" w14:paraId="060B3963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Skelett - Armbågsled</dc:title>
  <dc:subject/>
  <dc:creator>patrik.jens.johansson@vgregion.se</dc:creator>
  <keywords/>
  <lastModifiedBy>Madeleine Ljungberg</lastModifiedBy>
  <revision>8</revision>
  <lastPrinted>2016-03-31T10:56:00.0000000Z</lastPrinted>
  <dcterms:created xsi:type="dcterms:W3CDTF">2022-05-11T08:26:00.0000000Z</dcterms:created>
  <dcterms:modified xsi:type="dcterms:W3CDTF">2024-10-16T12:40:14.0000000Z</dcterms:modified>
</coreProperties>
</file>