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21C83" w:rsidP="00F35B05" w:rsidRDefault="00021C83" w14:paraId="13F4992B" w14:textId="77777777">
      <w:pPr>
        <w:pStyle w:val="Rubrik2"/>
        <w:sectPr w:rsidR="00021C83" w:rsidSect="00021C8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E01FCC" w:rsidP="00B53473" w:rsidRDefault="00306EE1" w14:paraId="7162C01F" w14:textId="13F5CA65">
      <w:pPr>
        <w:pStyle w:val="Rubrik1"/>
        <w:ind w:left="0"/>
      </w:pPr>
      <w:bookmarkStart w:name="_Toc145337554" w:id="1"/>
      <w:r>
        <w:t>Akut</w:t>
      </w:r>
      <w:r w:rsidR="00EF4EEC">
        <w:t xml:space="preserve"> eller </w:t>
      </w:r>
      <w:r>
        <w:t>viktig</w:t>
      </w:r>
      <w:r w:rsidR="00666E58">
        <w:t xml:space="preserve">t </w:t>
      </w:r>
      <w:r w:rsidR="00AB5688">
        <w:t>undersöknings</w:t>
      </w:r>
      <w:r w:rsidR="00776053">
        <w:t>fy</w:t>
      </w:r>
      <w:r w:rsidR="00123A82">
        <w:t>nd</w:t>
      </w:r>
      <w:r w:rsidR="00DF4705">
        <w:t xml:space="preserve"> gällande </w:t>
      </w:r>
      <w:r w:rsidR="0096768F">
        <w:t>bilder som är gran</w:t>
      </w:r>
      <w:r w:rsidR="002E4B4C">
        <w:t>skade via teleradiologi</w:t>
      </w:r>
      <w:bookmarkEnd w:id="1"/>
    </w:p>
    <w:sdt>
      <w:sdtPr>
        <w:id w:val="-2145959805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/>
          <w:bCs/>
          <w:color w:val="auto"/>
          <w:sz w:val="24"/>
          <w:szCs w:val="24"/>
        </w:rPr>
      </w:sdtEndPr>
      <w:sdtContent>
        <w:p w:rsidRPr="00B7168A" w:rsidR="00B53473" w:rsidRDefault="00B53473" w14:paraId="70AD3C3F" w14:textId="09C0AF25">
          <w:pPr>
            <w:pStyle w:val="Innehllsfrteckningsrubrik"/>
            <w:rPr>
              <w:sz w:val="18"/>
              <w:szCs w:val="18"/>
            </w:rPr>
          </w:pPr>
          <w:r w:rsidRPr="00B7168A">
            <w:rPr>
              <w:sz w:val="18"/>
              <w:szCs w:val="18"/>
            </w:rPr>
            <w:t>Innehåll</w:t>
          </w:r>
        </w:p>
        <w:p w:rsidRPr="00B7168A" w:rsidR="00B53473" w:rsidRDefault="00B53473" w14:paraId="2CD0E1EB" w14:textId="145EC3CB">
          <w:pPr>
            <w:pStyle w:val="Innehll1"/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r w:rsidRPr="00B7168A">
            <w:rPr>
              <w:sz w:val="18"/>
              <w:szCs w:val="18"/>
            </w:rPr>
            <w:fldChar w:fldCharType="begin"/>
          </w:r>
          <w:r w:rsidRPr="00B7168A">
            <w:rPr>
              <w:sz w:val="18"/>
              <w:szCs w:val="18"/>
            </w:rPr>
            <w:instrText xml:space="preserve"> TOC \o "1-3" \h \z \u </w:instrText>
          </w:r>
          <w:r w:rsidRPr="00B7168A">
            <w:rPr>
              <w:sz w:val="18"/>
              <w:szCs w:val="18"/>
            </w:rPr>
            <w:fldChar w:fldCharType="separate"/>
          </w:r>
        </w:p>
        <w:p w:rsidRPr="00B7168A" w:rsidR="00B53473" w:rsidRDefault="00B53473" w14:paraId="6477C272" w14:textId="6EF8A083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55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Akut/viktigt undersökningsfynd gällande bilder från Sahlgrenska sjukhuset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_Toc145337555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1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616B7397" w14:textId="37CDED3E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56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Dagtid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_Toc145337556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1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723E626F" w14:textId="1D13047D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57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Jourtid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_Toc145337557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2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5E5342D2" w14:textId="0BAB161C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58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Akut/viktigt undersökningsfynd gällande bilder från Radiologi Östra och Radiologi Mölndal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_Toc145337558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2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3B374DED" w14:textId="7294DA7F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59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Dagtid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_Toc145337559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2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53B55C8E" w14:textId="75CBB444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60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Jourtid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_Toc145337560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3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6FAC9D28" w14:textId="57CCF9AE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61">
            <w:r w:rsidRPr="00B7168A">
              <w:rPr>
                <w:rStyle w:val="Hyperlnk"/>
                <w:rFonts w:eastAsia="MS Gothic"/>
                <w:noProof/>
                <w:sz w:val="18"/>
                <w:szCs w:val="18"/>
              </w:rPr>
              <w:t>Kontaktuppgifter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_Toc145337561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3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7168A" w:rsidR="00B53473" w:rsidRDefault="00B53473" w14:paraId="4C16051C" w14:textId="246FD31B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sz w:val="18"/>
              <w:szCs w:val="18"/>
            </w:rPr>
          </w:pPr>
          <w:hyperlink w:history="1" w:anchor="_Toc145337562">
            <w:r w:rsidRPr="00B7168A">
              <w:rPr>
                <w:rStyle w:val="Hyperlnk"/>
                <w:rFonts w:ascii="Calibri" w:hAnsi="Calibri" w:eastAsia="MS Gothic" w:cs="Calibri"/>
                <w:noProof/>
                <w:sz w:val="18"/>
                <w:szCs w:val="18"/>
                <w:shd w:val="clear" w:color="auto" w:fill="FFFFFF"/>
              </w:rPr>
              <w:t>Kontaktuppgifter koordinerande administratör</w:t>
            </w:r>
            <w:r w:rsidRPr="00B7168A">
              <w:rPr>
                <w:noProof/>
                <w:webHidden/>
                <w:sz w:val="18"/>
                <w:szCs w:val="18"/>
              </w:rPr>
              <w:tab/>
            </w:r>
            <w:r w:rsidRPr="00B7168A">
              <w:rPr>
                <w:noProof/>
                <w:webHidden/>
                <w:sz w:val="18"/>
                <w:szCs w:val="18"/>
              </w:rPr>
              <w:fldChar w:fldCharType="begin"/>
            </w:r>
            <w:r w:rsidRPr="00B7168A">
              <w:rPr>
                <w:noProof/>
                <w:webHidden/>
                <w:sz w:val="18"/>
                <w:szCs w:val="18"/>
              </w:rPr>
              <w:instrText xml:space="preserve"> PAGEREF _Toc145337562 \h </w:instrText>
            </w:r>
            <w:r w:rsidRPr="00B7168A">
              <w:rPr>
                <w:noProof/>
                <w:webHidden/>
                <w:sz w:val="18"/>
                <w:szCs w:val="18"/>
              </w:rPr>
            </w:r>
            <w:r w:rsidRPr="00B7168A">
              <w:rPr>
                <w:noProof/>
                <w:webHidden/>
                <w:sz w:val="18"/>
                <w:szCs w:val="18"/>
              </w:rPr>
              <w:fldChar w:fldCharType="separate"/>
            </w:r>
            <w:r w:rsidRPr="00B7168A">
              <w:rPr>
                <w:noProof/>
                <w:webHidden/>
                <w:sz w:val="18"/>
                <w:szCs w:val="18"/>
              </w:rPr>
              <w:t>3</w:t>
            </w:r>
            <w:r w:rsidRPr="00B7168A">
              <w:rPr>
                <w:noProof/>
                <w:webHidden/>
                <w:sz w:val="18"/>
                <w:szCs w:val="18"/>
              </w:rPr>
              <w:fldChar w:fldCharType="end"/>
            </w:r>
          </w:hyperlink>
        </w:p>
        <w:p w:rsidRPr="00B53473" w:rsidR="00B53473" w:rsidP="00DD2CCF" w:rsidRDefault="00B53473" w14:paraId="74175980" w14:textId="61A0CC89">
          <w:r w:rsidRPr="00B7168A">
            <w:rPr>
              <w:b/>
              <w:bCs/>
              <w:sz w:val="18"/>
              <w:szCs w:val="18"/>
            </w:rPr>
            <w:fldChar w:fldCharType="end"/>
          </w:r>
        </w:p>
      </w:sdtContent>
    </w:sdt>
    <w:p w:rsidRPr="00587AEB" w:rsidR="00021C83" w:rsidP="00164E0C" w:rsidRDefault="72BC960D" w14:paraId="0EB33A11" w14:textId="73090F12">
      <w:pPr>
        <w:pStyle w:val="Rubrik2"/>
        <w:ind w:left="0"/>
        <w:rPr>
          <w:rFonts w:ascii="Calibri" w:hAnsi="Calibri" w:cs="Times New Roman"/>
          <w:sz w:val="48"/>
          <w:szCs w:val="32"/>
        </w:rPr>
      </w:pPr>
      <w:bookmarkStart w:name="_Toc145337555" w:id="2"/>
      <w:r w:rsidRPr="692EDC24">
        <w:t>Akut</w:t>
      </w:r>
      <w:r w:rsidR="00F94626">
        <w:t>/viktigt</w:t>
      </w:r>
      <w:r w:rsidRPr="692EDC24">
        <w:t xml:space="preserve"> undersökningsfynd</w:t>
      </w:r>
      <w:r w:rsidR="00B97A0A">
        <w:t xml:space="preserve"> gällande bi</w:t>
      </w:r>
      <w:r w:rsidR="00164E0C">
        <w:t xml:space="preserve">lder från </w:t>
      </w:r>
      <w:r w:rsidRPr="692EDC24">
        <w:t>Sahlgrenska sjukhuset</w:t>
      </w:r>
      <w:bookmarkEnd w:id="2"/>
    </w:p>
    <w:p w:rsidRPr="00021C83" w:rsidR="00021C83" w:rsidP="00021C83" w:rsidRDefault="00021C83" w14:paraId="1434669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="009568DF" w:rsidP="00164E0C" w:rsidRDefault="00021C83" w14:paraId="07BD5267" w14:textId="77777777">
      <w:pPr>
        <w:pStyle w:val="Rubrik3"/>
        <w:ind w:left="0"/>
      </w:pPr>
      <w:bookmarkStart w:name="_Toc145337556" w:id="3"/>
      <w:r w:rsidRPr="00021C83">
        <w:t>Dagtid</w:t>
      </w:r>
      <w:bookmarkEnd w:id="3"/>
    </w:p>
    <w:p w:rsidRPr="00021C83" w:rsidR="00021C83" w:rsidP="009568DF" w:rsidRDefault="009568DF" w14:paraId="394FD35E" w14:textId="7F441EE2">
      <w:pPr>
        <w:ind w:left="0"/>
      </w:pPr>
      <w:r>
        <w:t>Funktion:</w:t>
      </w:r>
      <w:r w:rsidRPr="00021C83" w:rsidR="00021C83">
        <w:t xml:space="preserve"> hanteras av </w:t>
      </w:r>
      <w:r w:rsidR="00AC2D1B">
        <w:t>administrativ personal</w:t>
      </w:r>
    </w:p>
    <w:p w:rsidRPr="00021C83" w:rsidR="00021C83" w:rsidP="00A549D3" w:rsidRDefault="00F95658" w14:paraId="466C9F4E" w14:textId="15C53684" w14:noSpellErr="1">
      <w:pPr>
        <w:pStyle w:val="Punktlista"/>
        <w:ind w:left="426"/>
        <w:rPr/>
      </w:pPr>
      <w:r w:rsidR="00F95658">
        <w:rPr/>
        <w:t>Extern</w:t>
      </w:r>
      <w:r w:rsidR="00DD7587">
        <w:rPr/>
        <w:t xml:space="preserve"> leverantörs </w:t>
      </w:r>
      <w:r w:rsidR="008F122C">
        <w:rPr/>
        <w:t xml:space="preserve">administrativa enhet </w:t>
      </w:r>
      <w:r w:rsidR="00021C83">
        <w:rPr/>
        <w:t xml:space="preserve">kontaktar </w:t>
      </w:r>
      <w:r w:rsidR="00DD7587">
        <w:rPr/>
        <w:t xml:space="preserve">administratör </w:t>
      </w:r>
      <w:r w:rsidR="006246E3">
        <w:rPr/>
        <w:t xml:space="preserve">inom Radiologin via </w:t>
      </w:r>
      <w:r w:rsidR="00021C83">
        <w:rPr/>
        <w:t>telefon om att man hittat ett akut</w:t>
      </w:r>
      <w:r w:rsidR="00423EE3">
        <w:rPr/>
        <w:t>/viktigt fynd</w:t>
      </w:r>
      <w:r w:rsidR="00BC1AD1">
        <w:rPr/>
        <w:t>.</w:t>
      </w:r>
      <w:r w:rsidR="00423EE3">
        <w:rPr/>
        <w:t xml:space="preserve"> </w:t>
      </w:r>
      <w:r w:rsidR="00AD6F3C">
        <w:rPr/>
        <w:t xml:space="preserve">Administratören inom Radiologin kontaktar ansvarig </w:t>
      </w:r>
      <w:r w:rsidR="005A335C">
        <w:rPr/>
        <w:t xml:space="preserve">enhet och meddelar </w:t>
      </w:r>
      <w:r w:rsidR="00C16B57">
        <w:rPr/>
        <w:t>om akut/viktigt fynd</w:t>
      </w:r>
      <w:r w:rsidR="004F1387">
        <w:rPr/>
        <w:t xml:space="preserve"> finns beskrivet i röntgensvaret.</w:t>
      </w:r>
    </w:p>
    <w:p w:rsidR="00EE17C0" w:rsidP="00EE17C0" w:rsidRDefault="00F94626" w14:paraId="4579CC77" w14:textId="2155E679">
      <w:pPr>
        <w:pStyle w:val="Punktlista"/>
        <w:ind w:left="426"/>
      </w:pPr>
      <w:bookmarkStart w:name="_Hlk145332620" w:id="4"/>
      <w:r w:rsidRPr="00A549D3">
        <w:t>Gör</w:t>
      </w:r>
      <w:r w:rsidRPr="00021C83" w:rsidR="00021C83">
        <w:t xml:space="preserve"> en </w:t>
      </w:r>
      <w:r w:rsidRPr="00A549D3">
        <w:t>anteckning</w:t>
      </w:r>
      <w:r w:rsidRPr="00021C83" w:rsidR="00021C83">
        <w:t xml:space="preserve"> i </w:t>
      </w:r>
      <w:r w:rsidRPr="00A549D3">
        <w:t>Agfa</w:t>
      </w:r>
      <w:r w:rsidRPr="00021C83" w:rsidR="00021C83">
        <w:t xml:space="preserve"> om att </w:t>
      </w:r>
      <w:r w:rsidR="00021C83">
        <w:rPr>
          <w:rStyle w:val="normaltextrun"/>
        </w:rPr>
        <w:t>remitterande avdelning är meddelad.</w:t>
      </w:r>
      <w:r w:rsidR="00EE17C0">
        <w:rPr>
          <w:rStyle w:val="eop"/>
        </w:rPr>
        <w:t> </w:t>
      </w:r>
    </w:p>
    <w:p w:rsidR="00DD2CCF" w:rsidP="00A549D3" w:rsidRDefault="00DD2CCF" w14:paraId="4356DF8A" w14:textId="77777777">
      <w:pPr>
        <w:pStyle w:val="Rubrik3"/>
        <w:ind w:left="0"/>
      </w:pPr>
      <w:bookmarkStart w:name="_Toc145337557" w:id="5"/>
      <w:bookmarkEnd w:id="4"/>
    </w:p>
    <w:p w:rsidRPr="00021C83" w:rsidR="00021C83" w:rsidP="00A549D3" w:rsidRDefault="00021C83" w14:paraId="48DF9D0C" w14:textId="22E4ECA3">
      <w:pPr>
        <w:pStyle w:val="Rubrik3"/>
        <w:ind w:left="0"/>
      </w:pPr>
      <w:r w:rsidRPr="00A549D3">
        <w:t>Jourtid</w:t>
      </w:r>
      <w:bookmarkEnd w:id="5"/>
    </w:p>
    <w:p w:rsidRPr="009568DF" w:rsidR="009568DF" w:rsidP="009568DF" w:rsidRDefault="009568DF" w14:paraId="7B8BD959" w14:textId="6CEEF611">
      <w:pPr>
        <w:ind w:left="0"/>
      </w:pPr>
      <w:r>
        <w:t>Funktion:</w:t>
      </w:r>
      <w:r w:rsidRPr="009568DF">
        <w:t xml:space="preserve"> </w:t>
      </w:r>
      <w:r>
        <w:t>Personal på Radiologi Sahlgrenska</w:t>
      </w:r>
    </w:p>
    <w:p w:rsidRPr="00021C83" w:rsidR="00021C83" w:rsidP="00970A0D" w:rsidRDefault="00A549D3" w14:paraId="4598C035" w14:textId="08DD34CB">
      <w:pPr>
        <w:pStyle w:val="Punktlista"/>
        <w:ind w:left="426"/>
      </w:pPr>
      <w:bookmarkStart w:name="_Hlk145334281" w:id="6"/>
      <w:r>
        <w:t>Extern leverantörs</w:t>
      </w:r>
      <w:r w:rsidRPr="00021C83" w:rsidR="00021C83">
        <w:t xml:space="preserve"> administrativa enhet</w:t>
      </w:r>
      <w:r w:rsidR="00E822E7">
        <w:t>/ radiolog</w:t>
      </w:r>
      <w:r w:rsidRPr="00021C83" w:rsidR="00021C83">
        <w:t xml:space="preserve"> kontaktar personal </w:t>
      </w:r>
      <w:r w:rsidR="00621BDD">
        <w:t xml:space="preserve">på </w:t>
      </w:r>
      <w:r w:rsidR="00C31A81">
        <w:t>Sahlgrenska Radiologi</w:t>
      </w:r>
      <w:r w:rsidRPr="00021C83" w:rsidR="00021C83">
        <w:t xml:space="preserve"> via slusstelefon </w:t>
      </w:r>
      <w:r w:rsidR="00AD5818">
        <w:t xml:space="preserve">om </w:t>
      </w:r>
      <w:r w:rsidRPr="00021C83" w:rsidR="00021C83">
        <w:t xml:space="preserve">att man </w:t>
      </w:r>
      <w:r w:rsidR="00AD5818">
        <w:t xml:space="preserve">har </w:t>
      </w:r>
      <w:r w:rsidRPr="00021C83" w:rsidR="00021C83">
        <w:t>hittat ett akut</w:t>
      </w:r>
      <w:r w:rsidR="00AD5818">
        <w:t>/viktigt</w:t>
      </w:r>
      <w:r w:rsidRPr="00021C83" w:rsidR="00021C83">
        <w:t xml:space="preserve"> fynd</w:t>
      </w:r>
      <w:r w:rsidR="00AD5818">
        <w:t xml:space="preserve">. </w:t>
      </w:r>
      <w:r w:rsidR="00DC67DF">
        <w:t>P</w:t>
      </w:r>
      <w:r w:rsidR="00AD5818">
        <w:t>ersonal</w:t>
      </w:r>
      <w:r w:rsidR="007A0187">
        <w:t xml:space="preserve"> kontaktar ansvarig</w:t>
      </w:r>
      <w:r w:rsidRPr="00021C83" w:rsidR="00021C83">
        <w:t xml:space="preserve"> enhet </w:t>
      </w:r>
      <w:r w:rsidR="007A0187">
        <w:t>och</w:t>
      </w:r>
      <w:r w:rsidRPr="00021C83" w:rsidR="00021C83">
        <w:t xml:space="preserve"> meddelar </w:t>
      </w:r>
      <w:r w:rsidR="007A0187">
        <w:t xml:space="preserve">om akut/viktigt </w:t>
      </w:r>
      <w:r w:rsidR="00836BE9">
        <w:t xml:space="preserve">fynd finns beskrivet i röntgensvar. </w:t>
      </w:r>
      <w:r w:rsidRPr="00021C83" w:rsidR="00021C83">
        <w:t xml:space="preserve"> </w:t>
      </w:r>
    </w:p>
    <w:p w:rsidRPr="00021C83" w:rsidR="00021C83" w:rsidP="00E142EC" w:rsidRDefault="002334F0" w14:paraId="26B6EEFC" w14:textId="244A8EEC">
      <w:pPr>
        <w:pStyle w:val="Punktlista"/>
        <w:ind w:left="426"/>
      </w:pPr>
      <w:bookmarkStart w:name="_Hlk145336046" w:id="7"/>
      <w:bookmarkStart w:name="_Hlk145334684" w:id="8"/>
      <w:r>
        <w:t xml:space="preserve">Om </w:t>
      </w:r>
      <w:r w:rsidR="008B0A90">
        <w:t>mottagning/enhet</w:t>
      </w:r>
      <w:r w:rsidRPr="00021C83" w:rsidR="00021C83">
        <w:t xml:space="preserve"> är </w:t>
      </w:r>
      <w:r w:rsidR="008B0A90">
        <w:t>stängd</w:t>
      </w:r>
      <w:bookmarkEnd w:id="7"/>
      <w:r w:rsidR="008D50B8">
        <w:t>,</w:t>
      </w:r>
      <w:r w:rsidRPr="00021C83" w:rsidR="00021C83">
        <w:t xml:space="preserve"> bedömer jourhavande radiolog allvarlighetsgrad och </w:t>
      </w:r>
      <w:r w:rsidRPr="00021C83" w:rsidR="00EF5E04">
        <w:t>akutmottagningens jourläkare</w:t>
      </w:r>
      <w:r w:rsidRPr="00021C83" w:rsidR="00021C83">
        <w:t xml:space="preserve"> på Sahlgrenska sjukhuset.</w:t>
      </w:r>
    </w:p>
    <w:bookmarkEnd w:id="8"/>
    <w:p w:rsidR="001C0630" w:rsidP="001C0630" w:rsidRDefault="001C0630" w14:paraId="1769191C" w14:textId="77777777">
      <w:pPr>
        <w:pStyle w:val="Punktlista"/>
        <w:ind w:left="426"/>
      </w:pPr>
      <w:r w:rsidRPr="00A549D3">
        <w:t>Gör en anteckning i Agfa</w:t>
      </w:r>
      <w:r>
        <w:t xml:space="preserve"> om att </w:t>
      </w:r>
      <w:r>
        <w:rPr>
          <w:rStyle w:val="normaltextrun"/>
        </w:rPr>
        <w:t>remitterande avdelning är meddelad.</w:t>
      </w:r>
      <w:r>
        <w:rPr>
          <w:rStyle w:val="eop"/>
        </w:rPr>
        <w:t> </w:t>
      </w:r>
    </w:p>
    <w:bookmarkEnd w:id="6"/>
    <w:p w:rsidR="00455BE4" w:rsidP="00455BE4" w:rsidRDefault="00455BE4" w14:paraId="28FB6E36" w14:textId="680E0FD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Pr="00587AEB" w:rsidR="009B2076" w:rsidP="009B2076" w:rsidRDefault="009B2076" w14:paraId="00D95F2B" w14:textId="1B86B598">
      <w:pPr>
        <w:pStyle w:val="Rubrik2"/>
        <w:ind w:left="0"/>
        <w:rPr>
          <w:rFonts w:ascii="Calibri" w:hAnsi="Calibri" w:cs="Times New Roman"/>
          <w:sz w:val="48"/>
          <w:szCs w:val="32"/>
        </w:rPr>
      </w:pPr>
      <w:bookmarkStart w:name="_Toc145337558" w:id="9"/>
      <w:r w:rsidRPr="692EDC24">
        <w:t>Akut</w:t>
      </w:r>
      <w:r>
        <w:t>/viktigt</w:t>
      </w:r>
      <w:r w:rsidRPr="692EDC24">
        <w:t xml:space="preserve"> undersökningsfynd</w:t>
      </w:r>
      <w:r>
        <w:t xml:space="preserve"> gällande bilder från </w:t>
      </w:r>
      <w:r w:rsidR="00E645C8">
        <w:t>Radiologi Östra och Radiologi Mölndal</w:t>
      </w:r>
      <w:bookmarkEnd w:id="9"/>
    </w:p>
    <w:p w:rsidR="000F2D2A" w:rsidP="00C2687D" w:rsidRDefault="000F2D2A" w14:paraId="5886DE16" w14:textId="77777777">
      <w:pPr>
        <w:pStyle w:val="paragraph"/>
        <w:spacing w:before="0" w:beforeAutospacing="0" w:after="0" w:afterAutospacing="0"/>
        <w:ind w:right="855"/>
        <w:textAlignment w:val="baseline"/>
        <w:rPr>
          <w:rFonts w:ascii="Segoe UI" w:hAnsi="Segoe UI" w:cs="Segoe UI"/>
          <w:sz w:val="18"/>
          <w:szCs w:val="18"/>
        </w:rPr>
      </w:pPr>
    </w:p>
    <w:p w:rsidR="003D5BCB" w:rsidP="00537460" w:rsidRDefault="000F2D2A" w14:paraId="699C2A3E" w14:textId="0DCB70A6">
      <w:pPr>
        <w:ind w:left="0"/>
      </w:pPr>
      <w:r>
        <w:t xml:space="preserve">Om </w:t>
      </w:r>
      <w:r w:rsidR="005E6093">
        <w:t>extern leverantör upptäcker</w:t>
      </w:r>
      <w:r w:rsidR="00D2562D">
        <w:t xml:space="preserve"> något undersöknings</w:t>
      </w:r>
      <w:r w:rsidR="001D5A7D">
        <w:t>fynd som akut/viktigt</w:t>
      </w:r>
      <w:r w:rsidR="005E6093">
        <w:t xml:space="preserve"> </w:t>
      </w:r>
      <w:r>
        <w:t xml:space="preserve">vid granskning </w:t>
      </w:r>
      <w:r w:rsidR="001D5A7D">
        <w:t>på</w:t>
      </w:r>
      <w:r w:rsidR="0013184F">
        <w:t xml:space="preserve"> bilder som är utförda </w:t>
      </w:r>
      <w:r w:rsidR="00ED6D10">
        <w:t>av</w:t>
      </w:r>
      <w:r w:rsidR="0013184F">
        <w:t xml:space="preserve"> Radiologi Mölndal</w:t>
      </w:r>
      <w:r w:rsidR="0060598F">
        <w:t>, hanteras fyndet av Radiologi Östra (se nedan).</w:t>
      </w:r>
    </w:p>
    <w:p w:rsidRPr="00EF4EEC" w:rsidR="009B2076" w:rsidP="00EF4EEC" w:rsidRDefault="00C2687D" w14:paraId="065F2650" w14:textId="77777777">
      <w:pPr>
        <w:pStyle w:val="Rubrik3"/>
        <w:ind w:left="0"/>
        <w:rPr>
          <w:rStyle w:val="normaltextrun"/>
        </w:rPr>
      </w:pPr>
      <w:bookmarkStart w:name="_Toc145337559" w:id="10"/>
      <w:r w:rsidRPr="00EF4EEC">
        <w:rPr>
          <w:rStyle w:val="normaltextrun"/>
        </w:rPr>
        <w:t>Dagtid</w:t>
      </w:r>
      <w:bookmarkEnd w:id="10"/>
      <w:r w:rsidRPr="00EF4EEC">
        <w:rPr>
          <w:rStyle w:val="normaltextrun"/>
        </w:rPr>
        <w:t xml:space="preserve"> </w:t>
      </w:r>
    </w:p>
    <w:p w:rsidRPr="00EF4EEC" w:rsidR="00C2687D" w:rsidP="00EF4EEC" w:rsidRDefault="009B2076" w14:paraId="0809080E" w14:textId="590D57DE">
      <w:pPr>
        <w:ind w:left="0"/>
      </w:pPr>
      <w:r w:rsidRPr="00EF4EEC">
        <w:t>Funktion: A</w:t>
      </w:r>
      <w:r w:rsidRPr="00EF4EEC" w:rsidR="00C2687D">
        <w:t>dministrativ personal </w:t>
      </w:r>
    </w:p>
    <w:p w:rsidR="00AC2D1B" w:rsidP="00AC2D1B" w:rsidRDefault="00AC2D1B" w14:paraId="1F93EE89" w14:textId="77777777">
      <w:pPr>
        <w:pStyle w:val="Punktlista"/>
        <w:ind w:left="426"/>
      </w:pPr>
      <w:r w:rsidRPr="00A549D3">
        <w:t xml:space="preserve">Extern leverantörs </w:t>
      </w:r>
      <w:r w:rsidRPr="00021C83">
        <w:t xml:space="preserve">administrativa enhet </w:t>
      </w:r>
      <w:r w:rsidRPr="00A549D3">
        <w:t>kontaktar administratör inom Radiologin via telefon om att man hittat ett akut/viktigt fynd. Administratören inom Radiologin kontaktar ansvarig enhet och meddelar om akut/viktigt fynd finns beskrivet i röntgensvaret.</w:t>
      </w:r>
    </w:p>
    <w:p w:rsidRPr="00A549D3" w:rsidR="000C41EE" w:rsidP="00AC2D1B" w:rsidRDefault="000C41EE" w14:paraId="384A5264" w14:textId="02F2122A">
      <w:pPr>
        <w:pStyle w:val="Punktlista"/>
        <w:ind w:left="426"/>
      </w:pPr>
      <w:r>
        <w:rPr>
          <w:rStyle w:val="normaltextrun"/>
          <w:b/>
          <w:bCs/>
          <w:color w:val="FF0000"/>
        </w:rPr>
        <w:t>OBS!</w:t>
      </w:r>
      <w:r>
        <w:rPr>
          <w:rStyle w:val="normaltextrun"/>
          <w:b/>
          <w:bCs/>
        </w:rPr>
        <w:t xml:space="preserve"> </w:t>
      </w:r>
      <w:r>
        <w:rPr>
          <w:rStyle w:val="normaltextrun"/>
        </w:rPr>
        <w:t xml:space="preserve">För kirurgpatienter kontaktas </w:t>
      </w:r>
      <w:r>
        <w:rPr>
          <w:rStyle w:val="normaltextrun"/>
          <w:u w:val="single"/>
        </w:rPr>
        <w:t xml:space="preserve">alltid </w:t>
      </w:r>
      <w:r>
        <w:rPr>
          <w:rStyle w:val="normaltextrun"/>
        </w:rPr>
        <w:t>operationsjouren på telefonnummer 343 51 30</w:t>
      </w:r>
    </w:p>
    <w:p w:rsidR="00AC2D1B" w:rsidP="00AC2D1B" w:rsidRDefault="00AC2D1B" w14:paraId="0932ADBA" w14:textId="77777777">
      <w:pPr>
        <w:pStyle w:val="Punktlista"/>
        <w:ind w:left="426"/>
        <w:rPr>
          <w:rStyle w:val="eop"/>
        </w:rPr>
      </w:pPr>
      <w:r w:rsidRPr="00A549D3">
        <w:t>Gör en anteckning i Agfa</w:t>
      </w:r>
      <w:r>
        <w:t xml:space="preserve"> om att </w:t>
      </w:r>
      <w:r>
        <w:rPr>
          <w:rStyle w:val="normaltextrun"/>
        </w:rPr>
        <w:t>remitterande avdelning är meddelad.</w:t>
      </w:r>
      <w:r>
        <w:rPr>
          <w:rStyle w:val="eop"/>
        </w:rPr>
        <w:t> </w:t>
      </w:r>
    </w:p>
    <w:p w:rsidR="00050EEC" w:rsidP="00050EEC" w:rsidRDefault="00050EEC" w14:paraId="5950555D" w14:textId="77777777">
      <w:pPr>
        <w:pStyle w:val="Punktlista"/>
        <w:numPr>
          <w:ilvl w:val="0"/>
          <w:numId w:val="0"/>
        </w:numPr>
        <w:ind w:left="426"/>
      </w:pPr>
    </w:p>
    <w:p w:rsidRPr="00EF4EEC" w:rsidR="00050EEC" w:rsidP="00EF4EEC" w:rsidRDefault="00C2687D" w14:paraId="5B4F1C59" w14:textId="1D0A4B36">
      <w:pPr>
        <w:pStyle w:val="Rubrik3"/>
        <w:ind w:left="0"/>
        <w:rPr>
          <w:rStyle w:val="normaltextrun"/>
        </w:rPr>
      </w:pPr>
      <w:bookmarkStart w:name="_Toc145337560" w:id="11"/>
      <w:r w:rsidRPr="00EF4EEC">
        <w:rPr>
          <w:rStyle w:val="normaltextrun"/>
        </w:rPr>
        <w:t>Jourtid</w:t>
      </w:r>
      <w:bookmarkEnd w:id="11"/>
    </w:p>
    <w:p w:rsidRPr="00050EEC" w:rsidR="00050EEC" w:rsidP="00050EEC" w:rsidRDefault="00050EEC" w14:paraId="47F3E903" w14:textId="2F2DE72B">
      <w:pPr>
        <w:pStyle w:val="paragraph"/>
        <w:spacing w:before="0" w:beforeAutospacing="0" w:after="0" w:afterAutospacing="0"/>
        <w:ind w:right="855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 w:rsidRPr="00050EEC">
        <w:rPr>
          <w:rStyle w:val="normaltextrun"/>
          <w:rFonts w:ascii="Calibri" w:hAnsi="Calibri" w:cs="Calibri"/>
          <w:color w:val="000000"/>
          <w:sz w:val="26"/>
          <w:szCs w:val="26"/>
        </w:rPr>
        <w:t xml:space="preserve">Funktion: </w:t>
      </w:r>
      <w:r w:rsidR="003F5D00">
        <w:t>Personal på Radiologi Östra</w:t>
      </w:r>
    </w:p>
    <w:p w:rsidR="00D03F8E" w:rsidP="00D03F8E" w:rsidRDefault="00D03F8E" w14:paraId="07A26D13" w14:textId="77777777">
      <w:pPr>
        <w:pStyle w:val="paragraph"/>
        <w:spacing w:before="0" w:beforeAutospacing="0" w:after="0" w:afterAutospacing="0"/>
        <w:ind w:left="1080"/>
        <w:textAlignment w:val="baseline"/>
        <w:rPr>
          <w:rStyle w:val="normaltextrun"/>
        </w:rPr>
      </w:pPr>
    </w:p>
    <w:p w:rsidR="00C62920" w:rsidP="00D03F8E" w:rsidRDefault="00D03F8E" w14:paraId="42306891" w14:textId="2A0D5BB6">
      <w:pPr>
        <w:pStyle w:val="Punktlista"/>
        <w:ind w:left="426"/>
      </w:pPr>
      <w:r>
        <w:t>Extern leverantörs</w:t>
      </w:r>
      <w:r w:rsidRPr="00021C83">
        <w:t xml:space="preserve"> administrativa</w:t>
      </w:r>
      <w:r>
        <w:t xml:space="preserve"> </w:t>
      </w:r>
      <w:r w:rsidRPr="00021C83">
        <w:t>enhet</w:t>
      </w:r>
      <w:r>
        <w:t>/ radiolog</w:t>
      </w:r>
      <w:r w:rsidRPr="00021C83">
        <w:t xml:space="preserve"> kontaktar </w:t>
      </w:r>
      <w:r w:rsidR="00B24088">
        <w:t>Radiologi Östra</w:t>
      </w:r>
      <w:r>
        <w:t xml:space="preserve"> </w:t>
      </w:r>
      <w:r w:rsidRPr="00021C83">
        <w:t>via slusstelefon</w:t>
      </w:r>
      <w:r w:rsidR="000A1E24">
        <w:t>en</w:t>
      </w:r>
      <w:r w:rsidRPr="00021C83">
        <w:t xml:space="preserve"> </w:t>
      </w:r>
      <w:r>
        <w:t xml:space="preserve">att man har hittat ett akut/viktigt fynd. </w:t>
      </w:r>
      <w:r w:rsidR="000A1E24">
        <w:t>P</w:t>
      </w:r>
      <w:r>
        <w:t>ersonal kontaktar ansvarig enhet och</w:t>
      </w:r>
      <w:r w:rsidRPr="00021C83">
        <w:t xml:space="preserve"> meddelar </w:t>
      </w:r>
      <w:r>
        <w:t xml:space="preserve">om akut/viktigt fynd finns beskrivet i röntgensvar. </w:t>
      </w:r>
    </w:p>
    <w:p w:rsidR="00D03F8E" w:rsidP="00D03F8E" w:rsidRDefault="00D03F8E" w14:paraId="50BA6E85" w14:textId="4A901DBD">
      <w:pPr>
        <w:pStyle w:val="Punktlista"/>
        <w:ind w:left="426"/>
      </w:pPr>
      <w:r w:rsidRPr="00021C83">
        <w:t xml:space="preserve"> </w:t>
      </w:r>
      <w:r w:rsidRPr="00C62920" w:rsidR="00C62920">
        <w:rPr>
          <w:color w:val="FF0000"/>
        </w:rPr>
        <w:t>OBS!</w:t>
      </w:r>
      <w:r w:rsidRPr="00C62920" w:rsidR="00C62920">
        <w:t xml:space="preserve"> För kirurgpatienter kontaktas alltid operationsjouren på</w:t>
      </w:r>
      <w:r w:rsidR="007051A3">
        <w:t xml:space="preserve"> </w:t>
      </w:r>
      <w:r w:rsidR="008B7F39">
        <w:t xml:space="preserve">Östra, </w:t>
      </w:r>
      <w:r w:rsidRPr="00C62920" w:rsidR="008B7F39">
        <w:t>telefonnummer</w:t>
      </w:r>
      <w:r w:rsidRPr="00C62920" w:rsidR="00C62920">
        <w:t xml:space="preserve"> 343 51 30.  </w:t>
      </w:r>
    </w:p>
    <w:p w:rsidRPr="00021C83" w:rsidR="00366328" w:rsidP="00366328" w:rsidRDefault="00366328" w14:paraId="59ECAB56" w14:textId="015C1789">
      <w:pPr>
        <w:pStyle w:val="Punktlista"/>
        <w:ind w:left="426"/>
      </w:pPr>
      <w:r>
        <w:t xml:space="preserve">Om mottagning/enhet är stängd, </w:t>
      </w:r>
      <w:r w:rsidRPr="00021C83">
        <w:t>bedömer jourhavande radiolog allvarlighetsgrad och akutmottagningens jourläkare på Sahlgrenska sjukhuset.</w:t>
      </w:r>
    </w:p>
    <w:p w:rsidR="00D03F8E" w:rsidP="00D03F8E" w:rsidRDefault="00D03F8E" w14:paraId="6C5B8987" w14:textId="77777777">
      <w:pPr>
        <w:pStyle w:val="Punktlista"/>
        <w:ind w:left="426"/>
        <w:rPr>
          <w:rStyle w:val="eop"/>
        </w:rPr>
      </w:pPr>
      <w:r w:rsidRPr="00A549D3">
        <w:t>Gör en anteckning i Agfa</w:t>
      </w:r>
      <w:r>
        <w:t xml:space="preserve"> om att </w:t>
      </w:r>
      <w:r>
        <w:rPr>
          <w:rStyle w:val="normaltextrun"/>
        </w:rPr>
        <w:t>remitterande avdelning är meddelad.</w:t>
      </w:r>
      <w:r>
        <w:rPr>
          <w:rStyle w:val="eop"/>
        </w:rPr>
        <w:t> </w:t>
      </w:r>
    </w:p>
    <w:p w:rsidRPr="00FD7E0C" w:rsidR="003B2F00" w:rsidP="00FD7E0C" w:rsidRDefault="0090096C" w14:paraId="693EE02B" w14:textId="7053ED86">
      <w:pPr>
        <w:pStyle w:val="Punktlista"/>
        <w:ind w:left="426"/>
      </w:pPr>
      <w:r>
        <w:t>Om mottagning/enhet är stängd</w:t>
      </w:r>
    </w:p>
    <w:p w:rsidR="003B2F00" w:rsidP="007617BC" w:rsidRDefault="003B2F00" w14:paraId="4DC04B1B" w14:textId="54E62A50">
      <w:pPr>
        <w:pStyle w:val="Rubrik2"/>
        <w:ind w:left="0"/>
      </w:pPr>
      <w:bookmarkStart w:name="_Toc145337561" w:id="12"/>
      <w:r>
        <w:t>Kontaktuppgifter</w:t>
      </w:r>
      <w:bookmarkEnd w:id="12"/>
    </w:p>
    <w:p w:rsidR="003B2F00" w:rsidP="00536A5A" w:rsidRDefault="00A47261" w14:paraId="0E676AF5" w14:textId="2FBE0089">
      <w:pPr>
        <w:spacing w:after="0" w:line="240" w:lineRule="auto"/>
        <w:ind w:left="0" w:right="0"/>
      </w:pPr>
      <w:r>
        <w:t xml:space="preserve">Radiologi Sahlgrenska </w:t>
      </w:r>
      <w:r w:rsidR="0026495A">
        <w:t>sluss</w:t>
      </w:r>
      <w:r w:rsidR="0026495A">
        <w:tab/>
      </w:r>
      <w:r w:rsidR="0026495A">
        <w:t xml:space="preserve"> </w:t>
      </w:r>
      <w:r w:rsidR="004D633F">
        <w:tab/>
      </w:r>
      <w:r w:rsidRPr="00021C83" w:rsidR="0026495A">
        <w:t>031</w:t>
      </w:r>
      <w:r w:rsidR="00026B2F">
        <w:t xml:space="preserve">- </w:t>
      </w:r>
      <w:r w:rsidRPr="00021C83" w:rsidR="0026495A">
        <w:t>342 71 50</w:t>
      </w:r>
    </w:p>
    <w:p w:rsidR="00011C65" w:rsidP="00536A5A" w:rsidRDefault="00011C65" w14:paraId="5E9F9CDC" w14:textId="27275253">
      <w:pPr>
        <w:spacing w:after="0" w:line="240" w:lineRule="auto"/>
        <w:ind w:left="0" w:right="0"/>
        <w:rPr>
          <w:rStyle w:val="normaltextrun"/>
        </w:rPr>
      </w:pPr>
      <w:r>
        <w:t>Radiologi Östra sluss</w:t>
      </w:r>
      <w:r>
        <w:tab/>
      </w:r>
      <w:r>
        <w:tab/>
      </w:r>
      <w:r w:rsidR="004D633F">
        <w:tab/>
      </w:r>
      <w:r>
        <w:rPr>
          <w:rStyle w:val="normaltextrun"/>
        </w:rPr>
        <w:t>03</w:t>
      </w:r>
      <w:r w:rsidR="00026B2F">
        <w:rPr>
          <w:rStyle w:val="normaltextrun"/>
        </w:rPr>
        <w:t xml:space="preserve">1 - </w:t>
      </w:r>
      <w:r>
        <w:rPr>
          <w:rStyle w:val="normaltextrun"/>
        </w:rPr>
        <w:t>343 50 2</w:t>
      </w:r>
      <w:r w:rsidR="003F5D00">
        <w:rPr>
          <w:rStyle w:val="normaltextrun"/>
        </w:rPr>
        <w:t>6</w:t>
      </w:r>
    </w:p>
    <w:p w:rsidRPr="00021C83" w:rsidR="007617BC" w:rsidP="007617BC" w:rsidRDefault="007617BC" w14:paraId="76825045" w14:textId="2A8E09BA">
      <w:pPr>
        <w:pStyle w:val="Punktlista"/>
        <w:numPr>
          <w:ilvl w:val="0"/>
          <w:numId w:val="0"/>
        </w:numPr>
      </w:pPr>
      <w:r>
        <w:t xml:space="preserve">Radiologi Sahlgrenska </w:t>
      </w:r>
      <w:r w:rsidRPr="00021C83">
        <w:t xml:space="preserve">faxnummer </w:t>
      </w:r>
      <w:r>
        <w:tab/>
      </w:r>
      <w:r w:rsidRPr="00021C83">
        <w:t xml:space="preserve"> </w:t>
      </w:r>
      <w:r w:rsidR="00026B2F">
        <w:tab/>
      </w:r>
      <w:r w:rsidRPr="00021C83">
        <w:t>031 – 41 54 63</w:t>
      </w:r>
    </w:p>
    <w:p w:rsidR="007617BC" w:rsidP="007617BC" w:rsidRDefault="007617BC" w14:paraId="720BB72C" w14:textId="2617FAAA">
      <w:pPr>
        <w:pStyle w:val="Punktlista"/>
        <w:numPr>
          <w:ilvl w:val="0"/>
          <w:numId w:val="0"/>
        </w:numPr>
      </w:pPr>
      <w:proofErr w:type="spellStart"/>
      <w:r>
        <w:t>Teleconsult</w:t>
      </w:r>
      <w:proofErr w:type="spellEnd"/>
      <w:r w:rsidRPr="00021C83">
        <w:t xml:space="preserve"> (vardagar 16.00-18.00) </w:t>
      </w:r>
      <w:r>
        <w:tab/>
      </w:r>
      <w:r>
        <w:t xml:space="preserve"> </w:t>
      </w:r>
      <w:r w:rsidR="00026B2F">
        <w:tab/>
      </w:r>
      <w:r w:rsidRPr="00021C83">
        <w:t>020 – 900</w:t>
      </w:r>
      <w:r w:rsidR="00E33305">
        <w:t> </w:t>
      </w:r>
      <w:r w:rsidRPr="00021C83">
        <w:t xml:space="preserve">025 </w:t>
      </w:r>
    </w:p>
    <w:p w:rsidR="000D107B" w:rsidP="007617BC" w:rsidRDefault="00A6771F" w14:paraId="2A53DC0A" w14:textId="4135CDE6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t xml:space="preserve">TMC </w:t>
      </w:r>
      <w:r w:rsidR="00B24118">
        <w:tab/>
      </w:r>
      <w:r w:rsidR="00B24118">
        <w:tab/>
      </w:r>
      <w:r w:rsidR="00B24118">
        <w:tab/>
      </w:r>
      <w:r w:rsidR="00B24118">
        <w:t xml:space="preserve"> </w:t>
      </w:r>
      <w:r w:rsidR="00026B2F">
        <w:tab/>
      </w:r>
      <w:r w:rsidRPr="006D5F4A" w:rsidR="00B24118">
        <w:t>08-52 500 592 (Sydney) </w:t>
      </w:r>
      <w:r w:rsidRPr="006D5F4A" w:rsidR="00B24118">
        <w:br/>
      </w:r>
      <w:r w:rsidRPr="006D5F4A" w:rsidR="00D374EE">
        <w:tab/>
      </w:r>
      <w:r w:rsidRPr="006D5F4A" w:rsidR="00D374EE">
        <w:tab/>
      </w:r>
      <w:r w:rsidRPr="006D5F4A" w:rsidR="00D374EE">
        <w:tab/>
      </w:r>
      <w:r w:rsidRPr="006D5F4A" w:rsidR="00700CD8">
        <w:t xml:space="preserve"> </w:t>
      </w:r>
      <w:r w:rsidRPr="006D5F4A" w:rsidR="00026B2F">
        <w:tab/>
      </w:r>
      <w:r w:rsidRPr="006D5F4A" w:rsidR="00700CD8">
        <w:t>010-750 24 07 (Barcelona)</w:t>
      </w:r>
      <w:r w:rsidR="00700CD8"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p w:rsidR="000D107B" w:rsidP="00A328F6" w:rsidRDefault="000D107B" w14:paraId="113547B5" w14:textId="2982FDE2">
      <w:pPr>
        <w:pStyle w:val="Rubrik2"/>
        <w:ind w:left="0"/>
        <w:rPr>
          <w:rStyle w:val="eop"/>
          <w:rFonts w:ascii="Calibri" w:hAnsi="Calibri" w:cs="Calibri"/>
          <w:color w:val="000000"/>
          <w:shd w:val="clear" w:color="auto" w:fill="FFFFFF"/>
        </w:rPr>
      </w:pPr>
      <w:bookmarkStart w:name="_Toc145337562" w:id="13"/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Kontaktuppgifter </w:t>
      </w:r>
      <w:r w:rsidR="001E4772">
        <w:rPr>
          <w:rStyle w:val="eop"/>
          <w:rFonts w:ascii="Calibri" w:hAnsi="Calibri" w:cs="Calibri"/>
          <w:color w:val="000000"/>
          <w:shd w:val="clear" w:color="auto" w:fill="FFFFFF"/>
        </w:rPr>
        <w:t>koordinerande administratör</w:t>
      </w:r>
      <w:bookmarkEnd w:id="13"/>
    </w:p>
    <w:p w:rsidR="00536A5A" w:rsidP="00E653C8" w:rsidRDefault="001E4772" w14:paraId="0F010AD8" w14:textId="4233A517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Sahlgrenska </w:t>
      </w:r>
      <w:r w:rsidR="00E653C8">
        <w:rPr>
          <w:rStyle w:val="eop"/>
          <w:rFonts w:ascii="Calibri" w:hAnsi="Calibri" w:cs="Calibri"/>
          <w:color w:val="000000"/>
          <w:shd w:val="clear" w:color="auto" w:fill="FFFFFF"/>
        </w:rPr>
        <w:t>övergripande</w:t>
      </w:r>
      <w:r w:rsidR="00E653C8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E653C8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E653C8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E653C8">
        <w:rPr>
          <w:rStyle w:val="eop"/>
          <w:rFonts w:ascii="Calibri" w:hAnsi="Calibri" w:cs="Calibri"/>
          <w:color w:val="000000"/>
          <w:shd w:val="clear" w:color="auto" w:fill="FFFFFF"/>
        </w:rPr>
        <w:t>0722- 067816</w:t>
      </w:r>
      <w:bookmarkEnd w:id="0"/>
    </w:p>
    <w:p w:rsidR="00E653C8" w:rsidP="00E653C8" w:rsidRDefault="00E653C8" w14:paraId="010D5ACD" w14:textId="5CD174FB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Neu</w:t>
      </w:r>
      <w:r w:rsidR="00A061DA">
        <w:rPr>
          <w:rStyle w:val="eop"/>
          <w:rFonts w:ascii="Calibri" w:hAnsi="Calibri" w:cs="Calibri"/>
          <w:color w:val="000000"/>
          <w:shd w:val="clear" w:color="auto" w:fill="FFFFFF"/>
        </w:rPr>
        <w:t>roradiologi</w:t>
      </w:r>
      <w:r w:rsidR="00A061DA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A061DA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A061DA"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A061DA">
        <w:rPr>
          <w:rStyle w:val="eop"/>
          <w:rFonts w:ascii="Calibri" w:hAnsi="Calibri" w:cs="Calibri"/>
          <w:color w:val="000000"/>
          <w:shd w:val="clear" w:color="auto" w:fill="FFFFFF"/>
        </w:rPr>
        <w:t>031- 342 97 31</w:t>
      </w:r>
    </w:p>
    <w:p w:rsidR="00A061DA" w:rsidP="00E653C8" w:rsidRDefault="00A061DA" w14:paraId="0B051142" w14:textId="5FAEB20A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031-342 71 52</w:t>
      </w:r>
    </w:p>
    <w:p w:rsidR="00A061DA" w:rsidP="00E653C8" w:rsidRDefault="00A061DA" w14:paraId="7CB0F5FD" w14:textId="2D9AE84D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Buk- och kärlradiologi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031- 342 13 31</w:t>
      </w:r>
    </w:p>
    <w:p w:rsidR="00A061DA" w:rsidP="00E653C8" w:rsidRDefault="00902D5A" w14:paraId="558B1D45" w14:textId="18C85357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031-342 97 83</w:t>
      </w:r>
    </w:p>
    <w:p w:rsidR="00BC36CB" w:rsidP="00E653C8" w:rsidRDefault="00902D5A" w14:paraId="60C4EA51" w14:textId="77777777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Skelettradiologi och Radiologi Mölndal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031- </w:t>
      </w:r>
      <w:r w:rsidR="00BC36CB">
        <w:rPr>
          <w:rStyle w:val="eop"/>
          <w:rFonts w:ascii="Calibri" w:hAnsi="Calibri" w:cs="Calibri"/>
          <w:color w:val="000000"/>
          <w:shd w:val="clear" w:color="auto" w:fill="FFFFFF"/>
        </w:rPr>
        <w:t>343 48 17</w:t>
      </w:r>
    </w:p>
    <w:p w:rsidR="00902D5A" w:rsidP="00BC36CB" w:rsidRDefault="00BC36CB" w14:paraId="0C303501" w14:textId="1F12EBF5">
      <w:pPr>
        <w:pStyle w:val="Punktlista"/>
        <w:numPr>
          <w:ilvl w:val="0"/>
          <w:numId w:val="0"/>
        </w:numPr>
        <w:ind w:left="3912" w:firstLine="1304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031-343 5023</w:t>
      </w:r>
    </w:p>
    <w:p w:rsidR="006D5F4A" w:rsidP="006D5F4A" w:rsidRDefault="006D5F4A" w14:paraId="32703F43" w14:textId="6805435B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 xml:space="preserve">Thoraxradiologi 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</w:t>
      </w:r>
      <w:r w:rsidR="000A181A">
        <w:rPr>
          <w:rStyle w:val="eop"/>
          <w:rFonts w:ascii="Calibri" w:hAnsi="Calibri" w:cs="Calibri"/>
          <w:color w:val="000000"/>
          <w:shd w:val="clear" w:color="auto" w:fill="FFFFFF"/>
        </w:rPr>
        <w:t>343 48 17</w:t>
      </w:r>
    </w:p>
    <w:p w:rsidR="000A181A" w:rsidP="006D5F4A" w:rsidRDefault="000A181A" w14:paraId="7235BD87" w14:textId="4B0168B1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031-342 97 31</w:t>
      </w:r>
    </w:p>
    <w:p w:rsidR="000A181A" w:rsidP="006D5F4A" w:rsidRDefault="000A181A" w14:paraId="56A25D54" w14:textId="067E4125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 w:rsidR="00DE391B">
        <w:rPr>
          <w:rStyle w:val="eop"/>
          <w:rFonts w:ascii="Calibri" w:hAnsi="Calibri" w:cs="Calibri"/>
          <w:color w:val="000000"/>
          <w:shd w:val="clear" w:color="auto" w:fill="FFFFFF"/>
        </w:rPr>
        <w:t>031- 342 13 31</w:t>
      </w:r>
    </w:p>
    <w:p w:rsidR="00DE391B" w:rsidP="006D5F4A" w:rsidRDefault="00DE391B" w14:paraId="50F57CAA" w14:textId="2D860C84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>Radiologi Östra</w:t>
      </w:r>
      <w:r w:rsidR="00DE3B1F">
        <w:rPr>
          <w:rStyle w:val="eop"/>
          <w:rFonts w:ascii="Calibri" w:hAnsi="Calibri" w:cs="Calibri"/>
          <w:color w:val="000000"/>
          <w:shd w:val="clear" w:color="auto" w:fill="FFFFFF"/>
        </w:rPr>
        <w:t xml:space="preserve"> och Radiolog Mölndal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</w:t>
      </w:r>
      <w:r w:rsidR="00F247AA">
        <w:rPr>
          <w:rStyle w:val="eop"/>
          <w:rFonts w:ascii="Calibri" w:hAnsi="Calibri" w:cs="Calibri"/>
          <w:color w:val="000000"/>
          <w:shd w:val="clear" w:color="auto" w:fill="FFFFFF"/>
        </w:rPr>
        <w:t xml:space="preserve"> 343 48 17</w:t>
      </w:r>
    </w:p>
    <w:p w:rsidR="00F247AA" w:rsidP="006D5F4A" w:rsidRDefault="00F247AA" w14:paraId="39D52F73" w14:textId="3E009755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ab/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031- 343 50 23</w:t>
      </w:r>
    </w:p>
    <w:p w:rsidR="00DE391B" w:rsidP="006D5F4A" w:rsidRDefault="00DE391B" w14:paraId="732B632A" w14:textId="77777777">
      <w:pPr>
        <w:pStyle w:val="Punktlista"/>
        <w:numPr>
          <w:ilvl w:val="0"/>
          <w:numId w:val="0"/>
        </w:numPr>
        <w:rPr>
          <w:rStyle w:val="eop"/>
          <w:rFonts w:ascii="Calibri" w:hAnsi="Calibri" w:cs="Calibri"/>
          <w:color w:val="000000"/>
          <w:shd w:val="clear" w:color="auto" w:fill="FFFFFF"/>
        </w:rPr>
      </w:pPr>
    </w:p>
    <w:p w:rsidRPr="00536A5A" w:rsidR="00A061DA" w:rsidP="00E653C8" w:rsidRDefault="00A061DA" w14:paraId="3BB1C337" w14:textId="77777777">
      <w:pPr>
        <w:pStyle w:val="Punktlista"/>
        <w:numPr>
          <w:ilvl w:val="0"/>
          <w:numId w:val="0"/>
        </w:numPr>
      </w:pPr>
    </w:p>
    <w:sectPr w:rsidRPr="00536A5A" w:rsidR="00A061DA" w:rsidSect="00021C8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43F49" w:rsidRDefault="00A43F49" w14:paraId="256616B0" w14:textId="77777777">
      <w:r>
        <w:separator/>
      </w:r>
    </w:p>
  </w:endnote>
  <w:endnote w:type="continuationSeparator" w:id="0">
    <w:p w:rsidR="00A43F49" w:rsidRDefault="00A43F49" w14:paraId="6D65C012" w14:textId="77777777">
      <w:r>
        <w:continuationSeparator/>
      </w:r>
    </w:p>
  </w:endnote>
  <w:endnote w:type="continuationNotice" w:id="1">
    <w:p w:rsidR="00A43F49" w:rsidRDefault="00A43F49" w14:paraId="04FB96A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43F49" w:rsidRDefault="00A43F49" w14:paraId="6F6F952D" w14:textId="77777777"/>
  </w:footnote>
  <w:footnote w:type="continuationSeparator" w:id="0">
    <w:p w:rsidR="00A43F49" w:rsidRDefault="00A43F49" w14:paraId="6980DD01" w14:textId="77777777">
      <w:r>
        <w:continuationSeparator/>
      </w:r>
    </w:p>
  </w:footnote>
  <w:footnote w:type="continuationNotice" w:id="1">
    <w:p w:rsidR="00A43F49" w:rsidRDefault="00A43F49" w14:paraId="3E4B863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FA36E1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9C2C9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D61966"/>
    <w:multiLevelType w:val="multilevel"/>
    <w:tmpl w:val="4AFE8B8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B62B09"/>
    <w:multiLevelType w:val="multilevel"/>
    <w:tmpl w:val="7E12093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AA3387D"/>
    <w:multiLevelType w:val="multilevel"/>
    <w:tmpl w:val="88AEED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0A240D7"/>
    <w:multiLevelType w:val="multilevel"/>
    <w:tmpl w:val="6D16765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5771BAB"/>
    <w:multiLevelType w:val="multilevel"/>
    <w:tmpl w:val="3880F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B042CD2"/>
    <w:multiLevelType w:val="multilevel"/>
    <w:tmpl w:val="3D0EA47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201D2221"/>
    <w:multiLevelType w:val="hybridMultilevel"/>
    <w:tmpl w:val="655048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485847"/>
    <w:multiLevelType w:val="multilevel"/>
    <w:tmpl w:val="D690CFF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7360C96"/>
    <w:multiLevelType w:val="hybridMultilevel"/>
    <w:tmpl w:val="A8A079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B83A93"/>
    <w:multiLevelType w:val="multilevel"/>
    <w:tmpl w:val="99840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E785C8F"/>
    <w:multiLevelType w:val="multilevel"/>
    <w:tmpl w:val="6382C8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20D6381"/>
    <w:multiLevelType w:val="multilevel"/>
    <w:tmpl w:val="4FA4BA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69F27EC"/>
    <w:multiLevelType w:val="multilevel"/>
    <w:tmpl w:val="888A7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7987CA3"/>
    <w:multiLevelType w:val="multilevel"/>
    <w:tmpl w:val="BEBCBE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9517D95"/>
    <w:multiLevelType w:val="multilevel"/>
    <w:tmpl w:val="387433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5CBC5BE7"/>
    <w:multiLevelType w:val="multilevel"/>
    <w:tmpl w:val="DE98E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3144544"/>
    <w:multiLevelType w:val="multilevel"/>
    <w:tmpl w:val="ED1E3C7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CD48B3"/>
    <w:multiLevelType w:val="multilevel"/>
    <w:tmpl w:val="787491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8571E0D"/>
    <w:multiLevelType w:val="multilevel"/>
    <w:tmpl w:val="0908DFC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5" w15:restartNumberingAfterBreak="0">
    <w:nsid w:val="72045DCA"/>
    <w:multiLevelType w:val="hybridMultilevel"/>
    <w:tmpl w:val="3B38375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8F3977"/>
    <w:multiLevelType w:val="multilevel"/>
    <w:tmpl w:val="AE44D7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FE135F"/>
    <w:multiLevelType w:val="multilevel"/>
    <w:tmpl w:val="8EFAB8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A4F0732"/>
    <w:multiLevelType w:val="multilevel"/>
    <w:tmpl w:val="5F327F6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0" w15:restartNumberingAfterBreak="0">
    <w:nsid w:val="7CDD0665"/>
    <w:multiLevelType w:val="multilevel"/>
    <w:tmpl w:val="01A6BD4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E6409BF"/>
    <w:multiLevelType w:val="multilevel"/>
    <w:tmpl w:val="14DA6982"/>
    <w:lvl w:ilvl="0">
      <w:start w:val="3"/>
      <w:numFmt w:val="decimal"/>
      <w:lvlText w:val="%1."/>
      <w:lvlJc w:val="left"/>
      <w:pPr>
        <w:tabs>
          <w:tab w:val="num" w:pos="2204"/>
        </w:tabs>
        <w:ind w:left="2204" w:hanging="360"/>
      </w:pPr>
    </w:lvl>
    <w:lvl w:ilvl="1" w:tentative="1">
      <w:start w:val="1"/>
      <w:numFmt w:val="decimal"/>
      <w:lvlText w:val="%2."/>
      <w:lvlJc w:val="left"/>
      <w:pPr>
        <w:tabs>
          <w:tab w:val="num" w:pos="2924"/>
        </w:tabs>
        <w:ind w:left="2924" w:hanging="360"/>
      </w:pPr>
    </w:lvl>
    <w:lvl w:ilvl="2" w:tentative="1">
      <w:start w:val="1"/>
      <w:numFmt w:val="decimal"/>
      <w:lvlText w:val="%3."/>
      <w:lvlJc w:val="left"/>
      <w:pPr>
        <w:tabs>
          <w:tab w:val="num" w:pos="3644"/>
        </w:tabs>
        <w:ind w:left="3644" w:hanging="360"/>
      </w:pPr>
    </w:lvl>
    <w:lvl w:ilvl="3" w:tentative="1">
      <w:start w:val="1"/>
      <w:numFmt w:val="decimal"/>
      <w:lvlText w:val="%4."/>
      <w:lvlJc w:val="left"/>
      <w:pPr>
        <w:tabs>
          <w:tab w:val="num" w:pos="4364"/>
        </w:tabs>
        <w:ind w:left="4364" w:hanging="360"/>
      </w:pPr>
    </w:lvl>
    <w:lvl w:ilvl="4" w:tentative="1">
      <w:start w:val="1"/>
      <w:numFmt w:val="decimal"/>
      <w:lvlText w:val="%5."/>
      <w:lvlJc w:val="left"/>
      <w:pPr>
        <w:tabs>
          <w:tab w:val="num" w:pos="5084"/>
        </w:tabs>
        <w:ind w:left="5084" w:hanging="360"/>
      </w:pPr>
    </w:lvl>
    <w:lvl w:ilvl="5" w:tentative="1">
      <w:start w:val="1"/>
      <w:numFmt w:val="decimal"/>
      <w:lvlText w:val="%6."/>
      <w:lvlJc w:val="left"/>
      <w:pPr>
        <w:tabs>
          <w:tab w:val="num" w:pos="5804"/>
        </w:tabs>
        <w:ind w:left="5804" w:hanging="360"/>
      </w:pPr>
    </w:lvl>
    <w:lvl w:ilvl="6" w:tentative="1">
      <w:start w:val="1"/>
      <w:numFmt w:val="decimal"/>
      <w:lvlText w:val="%7."/>
      <w:lvlJc w:val="left"/>
      <w:pPr>
        <w:tabs>
          <w:tab w:val="num" w:pos="6524"/>
        </w:tabs>
        <w:ind w:left="6524" w:hanging="360"/>
      </w:pPr>
    </w:lvl>
    <w:lvl w:ilvl="7" w:tentative="1">
      <w:start w:val="1"/>
      <w:numFmt w:val="decimal"/>
      <w:lvlText w:val="%8."/>
      <w:lvlJc w:val="left"/>
      <w:pPr>
        <w:tabs>
          <w:tab w:val="num" w:pos="7244"/>
        </w:tabs>
        <w:ind w:left="7244" w:hanging="360"/>
      </w:pPr>
    </w:lvl>
    <w:lvl w:ilvl="8" w:tentative="1">
      <w:start w:val="1"/>
      <w:numFmt w:val="decimal"/>
      <w:lvlText w:val="%9."/>
      <w:lvlJc w:val="left"/>
      <w:pPr>
        <w:tabs>
          <w:tab w:val="num" w:pos="7964"/>
        </w:tabs>
        <w:ind w:left="7964" w:hanging="360"/>
      </w:p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7FF65367"/>
    <w:multiLevelType w:val="multilevel"/>
    <w:tmpl w:val="A7CAA1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22169453">
    <w:abstractNumId w:val="42"/>
  </w:num>
  <w:num w:numId="2" w16cid:durableId="1315377593">
    <w:abstractNumId w:val="29"/>
  </w:num>
  <w:num w:numId="3" w16cid:durableId="1770075626">
    <w:abstractNumId w:val="0"/>
  </w:num>
  <w:num w:numId="4" w16cid:durableId="11616227">
    <w:abstractNumId w:val="12"/>
  </w:num>
  <w:num w:numId="5" w16cid:durableId="1373530617">
    <w:abstractNumId w:val="34"/>
  </w:num>
  <w:num w:numId="6" w16cid:durableId="532577673">
    <w:abstractNumId w:val="2"/>
  </w:num>
  <w:num w:numId="7" w16cid:durableId="2041588482">
    <w:abstractNumId w:val="25"/>
  </w:num>
  <w:num w:numId="8" w16cid:durableId="243338915">
    <w:abstractNumId w:val="22"/>
  </w:num>
  <w:num w:numId="9" w16cid:durableId="1227836403">
    <w:abstractNumId w:val="1"/>
  </w:num>
  <w:num w:numId="10" w16cid:durableId="1877311072">
    <w:abstractNumId w:val="1"/>
  </w:num>
  <w:num w:numId="11" w16cid:durableId="927422801">
    <w:abstractNumId w:val="3"/>
  </w:num>
  <w:num w:numId="12" w16cid:durableId="562183173">
    <w:abstractNumId w:val="8"/>
  </w:num>
  <w:num w:numId="13" w16cid:durableId="691221065">
    <w:abstractNumId w:val="28"/>
  </w:num>
  <w:num w:numId="14" w16cid:durableId="183593415">
    <w:abstractNumId w:val="23"/>
  </w:num>
  <w:num w:numId="15" w16cid:durableId="1621061490">
    <w:abstractNumId w:val="13"/>
  </w:num>
  <w:num w:numId="16" w16cid:durableId="1174105837">
    <w:abstractNumId w:val="27"/>
  </w:num>
  <w:num w:numId="17" w16cid:durableId="1048918676">
    <w:abstractNumId w:val="9"/>
  </w:num>
  <w:num w:numId="18" w16cid:durableId="1010597655">
    <w:abstractNumId w:val="24"/>
  </w:num>
  <w:num w:numId="19" w16cid:durableId="979042706">
    <w:abstractNumId w:val="39"/>
  </w:num>
  <w:num w:numId="20" w16cid:durableId="1140074300">
    <w:abstractNumId w:val="35"/>
  </w:num>
  <w:num w:numId="21" w16cid:durableId="800222549">
    <w:abstractNumId w:val="14"/>
  </w:num>
  <w:num w:numId="22" w16cid:durableId="198321026">
    <w:abstractNumId w:val="16"/>
  </w:num>
  <w:num w:numId="23" w16cid:durableId="789055910">
    <w:abstractNumId w:val="10"/>
  </w:num>
  <w:num w:numId="24" w16cid:durableId="1319114135">
    <w:abstractNumId w:val="26"/>
  </w:num>
  <w:num w:numId="25" w16cid:durableId="1972900859">
    <w:abstractNumId w:val="30"/>
  </w:num>
  <w:num w:numId="26" w16cid:durableId="1090857464">
    <w:abstractNumId w:val="7"/>
  </w:num>
  <w:num w:numId="27" w16cid:durableId="1173760718">
    <w:abstractNumId w:val="15"/>
  </w:num>
  <w:num w:numId="28" w16cid:durableId="1357391703">
    <w:abstractNumId w:val="5"/>
  </w:num>
  <w:num w:numId="29" w16cid:durableId="1666007975">
    <w:abstractNumId w:val="40"/>
  </w:num>
  <w:num w:numId="30" w16cid:durableId="231431972">
    <w:abstractNumId w:val="20"/>
  </w:num>
  <w:num w:numId="31" w16cid:durableId="668945369">
    <w:abstractNumId w:val="19"/>
  </w:num>
  <w:num w:numId="32" w16cid:durableId="53047812">
    <w:abstractNumId w:val="21"/>
  </w:num>
  <w:num w:numId="33" w16cid:durableId="1204443832">
    <w:abstractNumId w:val="4"/>
  </w:num>
  <w:num w:numId="34" w16cid:durableId="285619973">
    <w:abstractNumId w:val="11"/>
  </w:num>
  <w:num w:numId="35" w16cid:durableId="2083672392">
    <w:abstractNumId w:val="43"/>
  </w:num>
  <w:num w:numId="36" w16cid:durableId="222255170">
    <w:abstractNumId w:val="17"/>
  </w:num>
  <w:num w:numId="37" w16cid:durableId="525408896">
    <w:abstractNumId w:val="31"/>
  </w:num>
  <w:num w:numId="38" w16cid:durableId="1205867151">
    <w:abstractNumId w:val="36"/>
  </w:num>
  <w:num w:numId="39" w16cid:durableId="561327355">
    <w:abstractNumId w:val="37"/>
  </w:num>
  <w:num w:numId="40" w16cid:durableId="1130593866">
    <w:abstractNumId w:val="38"/>
  </w:num>
  <w:num w:numId="41" w16cid:durableId="530842560">
    <w:abstractNumId w:val="41"/>
  </w:num>
  <w:num w:numId="42" w16cid:durableId="380787707">
    <w:abstractNumId w:val="6"/>
  </w:num>
  <w:num w:numId="43" w16cid:durableId="70277946">
    <w:abstractNumId w:val="18"/>
  </w:num>
  <w:num w:numId="44" w16cid:durableId="413405955">
    <w:abstractNumId w:val="32"/>
  </w:num>
  <w:num w:numId="45" w16cid:durableId="4946172">
    <w:abstractNumId w:val="3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6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C65"/>
    <w:rsid w:val="00016CF0"/>
    <w:rsid w:val="00021C83"/>
    <w:rsid w:val="0002435C"/>
    <w:rsid w:val="00026B2F"/>
    <w:rsid w:val="00030DDD"/>
    <w:rsid w:val="000313BB"/>
    <w:rsid w:val="00033ED5"/>
    <w:rsid w:val="00050500"/>
    <w:rsid w:val="00050EEC"/>
    <w:rsid w:val="0005691C"/>
    <w:rsid w:val="00056ECB"/>
    <w:rsid w:val="00056ED5"/>
    <w:rsid w:val="000655CC"/>
    <w:rsid w:val="000700AE"/>
    <w:rsid w:val="00082554"/>
    <w:rsid w:val="00083363"/>
    <w:rsid w:val="00084024"/>
    <w:rsid w:val="000855D9"/>
    <w:rsid w:val="0009062C"/>
    <w:rsid w:val="00095368"/>
    <w:rsid w:val="000954C4"/>
    <w:rsid w:val="000A181A"/>
    <w:rsid w:val="000A1E24"/>
    <w:rsid w:val="000A4C35"/>
    <w:rsid w:val="000A611A"/>
    <w:rsid w:val="000B12D9"/>
    <w:rsid w:val="000B4536"/>
    <w:rsid w:val="000B7715"/>
    <w:rsid w:val="000C41EE"/>
    <w:rsid w:val="000D107B"/>
    <w:rsid w:val="000D1CCE"/>
    <w:rsid w:val="000E463B"/>
    <w:rsid w:val="000E5A7E"/>
    <w:rsid w:val="000F2D2A"/>
    <w:rsid w:val="000F43A3"/>
    <w:rsid w:val="000F7681"/>
    <w:rsid w:val="00103031"/>
    <w:rsid w:val="001044FE"/>
    <w:rsid w:val="001139D4"/>
    <w:rsid w:val="00123A82"/>
    <w:rsid w:val="0013184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BAF"/>
    <w:rsid w:val="00161FE6"/>
    <w:rsid w:val="001647EA"/>
    <w:rsid w:val="00164C3D"/>
    <w:rsid w:val="00164E0C"/>
    <w:rsid w:val="00166D3A"/>
    <w:rsid w:val="00181FDC"/>
    <w:rsid w:val="001860B9"/>
    <w:rsid w:val="00186F2B"/>
    <w:rsid w:val="001874D6"/>
    <w:rsid w:val="0019632A"/>
    <w:rsid w:val="001A4E7C"/>
    <w:rsid w:val="001B762C"/>
    <w:rsid w:val="001C0630"/>
    <w:rsid w:val="001C4D0A"/>
    <w:rsid w:val="001C5FEF"/>
    <w:rsid w:val="001D5A7D"/>
    <w:rsid w:val="001E4772"/>
    <w:rsid w:val="00211487"/>
    <w:rsid w:val="00211D91"/>
    <w:rsid w:val="00217DEC"/>
    <w:rsid w:val="002334F0"/>
    <w:rsid w:val="00235B57"/>
    <w:rsid w:val="00250F24"/>
    <w:rsid w:val="002523C5"/>
    <w:rsid w:val="0025380B"/>
    <w:rsid w:val="0025703A"/>
    <w:rsid w:val="00262F3D"/>
    <w:rsid w:val="00263281"/>
    <w:rsid w:val="0026495A"/>
    <w:rsid w:val="002651D6"/>
    <w:rsid w:val="0026551F"/>
    <w:rsid w:val="00280A85"/>
    <w:rsid w:val="00284119"/>
    <w:rsid w:val="00290B5C"/>
    <w:rsid w:val="00294791"/>
    <w:rsid w:val="002A00DE"/>
    <w:rsid w:val="002B0B30"/>
    <w:rsid w:val="002B0C78"/>
    <w:rsid w:val="002C0C02"/>
    <w:rsid w:val="002C1277"/>
    <w:rsid w:val="002C60AD"/>
    <w:rsid w:val="002D0E0E"/>
    <w:rsid w:val="002D6023"/>
    <w:rsid w:val="002E263F"/>
    <w:rsid w:val="002E4B4C"/>
    <w:rsid w:val="002E6F81"/>
    <w:rsid w:val="002F08BA"/>
    <w:rsid w:val="002F2CFF"/>
    <w:rsid w:val="002F568B"/>
    <w:rsid w:val="002F7818"/>
    <w:rsid w:val="003066D0"/>
    <w:rsid w:val="00306EE1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279"/>
    <w:rsid w:val="00360E0D"/>
    <w:rsid w:val="0036357D"/>
    <w:rsid w:val="00363B23"/>
    <w:rsid w:val="0036594C"/>
    <w:rsid w:val="0036628B"/>
    <w:rsid w:val="00366328"/>
    <w:rsid w:val="00367D19"/>
    <w:rsid w:val="00371BED"/>
    <w:rsid w:val="00384019"/>
    <w:rsid w:val="003854F1"/>
    <w:rsid w:val="0039118E"/>
    <w:rsid w:val="00397F54"/>
    <w:rsid w:val="003A0D43"/>
    <w:rsid w:val="003B2A4B"/>
    <w:rsid w:val="003B2F00"/>
    <w:rsid w:val="003D099E"/>
    <w:rsid w:val="003D21A2"/>
    <w:rsid w:val="003D29D2"/>
    <w:rsid w:val="003D5BCB"/>
    <w:rsid w:val="003E0705"/>
    <w:rsid w:val="003E2FF7"/>
    <w:rsid w:val="003E79AB"/>
    <w:rsid w:val="003F1013"/>
    <w:rsid w:val="003F1ACF"/>
    <w:rsid w:val="003F5D00"/>
    <w:rsid w:val="00404948"/>
    <w:rsid w:val="00406BEA"/>
    <w:rsid w:val="00413A60"/>
    <w:rsid w:val="004230F7"/>
    <w:rsid w:val="00423EE3"/>
    <w:rsid w:val="00430A0A"/>
    <w:rsid w:val="0043167E"/>
    <w:rsid w:val="0043409A"/>
    <w:rsid w:val="00443C1E"/>
    <w:rsid w:val="00446255"/>
    <w:rsid w:val="00451935"/>
    <w:rsid w:val="00455BE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33F"/>
    <w:rsid w:val="004D7BA3"/>
    <w:rsid w:val="004F1387"/>
    <w:rsid w:val="004F4518"/>
    <w:rsid w:val="004F4C62"/>
    <w:rsid w:val="00501433"/>
    <w:rsid w:val="00511CC4"/>
    <w:rsid w:val="00531E60"/>
    <w:rsid w:val="00536A5A"/>
    <w:rsid w:val="005374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AEB"/>
    <w:rsid w:val="00597E28"/>
    <w:rsid w:val="005A2E3B"/>
    <w:rsid w:val="005A335C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093"/>
    <w:rsid w:val="0060486F"/>
    <w:rsid w:val="0060596B"/>
    <w:rsid w:val="0060598F"/>
    <w:rsid w:val="00606D97"/>
    <w:rsid w:val="00614E64"/>
    <w:rsid w:val="00617710"/>
    <w:rsid w:val="00617EE6"/>
    <w:rsid w:val="0062184C"/>
    <w:rsid w:val="00621BDD"/>
    <w:rsid w:val="00623724"/>
    <w:rsid w:val="006246E3"/>
    <w:rsid w:val="00627BEA"/>
    <w:rsid w:val="006319DB"/>
    <w:rsid w:val="0065595B"/>
    <w:rsid w:val="00660269"/>
    <w:rsid w:val="00665F89"/>
    <w:rsid w:val="00666E58"/>
    <w:rsid w:val="00673334"/>
    <w:rsid w:val="00673C92"/>
    <w:rsid w:val="006753EC"/>
    <w:rsid w:val="00690A3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F4A"/>
    <w:rsid w:val="006D714F"/>
    <w:rsid w:val="006D750F"/>
    <w:rsid w:val="006D7535"/>
    <w:rsid w:val="006E450B"/>
    <w:rsid w:val="006F0D7E"/>
    <w:rsid w:val="006F3F7C"/>
    <w:rsid w:val="00700CD8"/>
    <w:rsid w:val="007051A3"/>
    <w:rsid w:val="00710B77"/>
    <w:rsid w:val="0072075B"/>
    <w:rsid w:val="007221C2"/>
    <w:rsid w:val="00722CF4"/>
    <w:rsid w:val="00725816"/>
    <w:rsid w:val="00730955"/>
    <w:rsid w:val="00733A9C"/>
    <w:rsid w:val="00736574"/>
    <w:rsid w:val="007367E0"/>
    <w:rsid w:val="00737215"/>
    <w:rsid w:val="00754905"/>
    <w:rsid w:val="00760038"/>
    <w:rsid w:val="007617BC"/>
    <w:rsid w:val="00762EE0"/>
    <w:rsid w:val="00765C41"/>
    <w:rsid w:val="00771100"/>
    <w:rsid w:val="007759DD"/>
    <w:rsid w:val="00776053"/>
    <w:rsid w:val="0078609F"/>
    <w:rsid w:val="007917BA"/>
    <w:rsid w:val="00793692"/>
    <w:rsid w:val="007A0187"/>
    <w:rsid w:val="007A5C6F"/>
    <w:rsid w:val="007D4241"/>
    <w:rsid w:val="007D4317"/>
    <w:rsid w:val="007D4EA3"/>
    <w:rsid w:val="007F1CFF"/>
    <w:rsid w:val="007F5277"/>
    <w:rsid w:val="007F5DD5"/>
    <w:rsid w:val="00800C59"/>
    <w:rsid w:val="00821A1B"/>
    <w:rsid w:val="008262E9"/>
    <w:rsid w:val="00827E69"/>
    <w:rsid w:val="00835C4D"/>
    <w:rsid w:val="00836BE9"/>
    <w:rsid w:val="00843F48"/>
    <w:rsid w:val="00851423"/>
    <w:rsid w:val="00857848"/>
    <w:rsid w:val="008654B6"/>
    <w:rsid w:val="0087139C"/>
    <w:rsid w:val="00880E83"/>
    <w:rsid w:val="00892F28"/>
    <w:rsid w:val="008933FD"/>
    <w:rsid w:val="008A0C5F"/>
    <w:rsid w:val="008A3DEA"/>
    <w:rsid w:val="008A4EB9"/>
    <w:rsid w:val="008A74C0"/>
    <w:rsid w:val="008B0A90"/>
    <w:rsid w:val="008B1694"/>
    <w:rsid w:val="008B7F39"/>
    <w:rsid w:val="008C4B27"/>
    <w:rsid w:val="008C7F2A"/>
    <w:rsid w:val="008D50B8"/>
    <w:rsid w:val="008E36F8"/>
    <w:rsid w:val="008E46B2"/>
    <w:rsid w:val="008E682C"/>
    <w:rsid w:val="008E78A1"/>
    <w:rsid w:val="008F122C"/>
    <w:rsid w:val="008F4C61"/>
    <w:rsid w:val="008F589F"/>
    <w:rsid w:val="0090096C"/>
    <w:rsid w:val="00902D5A"/>
    <w:rsid w:val="00906238"/>
    <w:rsid w:val="00907EF9"/>
    <w:rsid w:val="0091295C"/>
    <w:rsid w:val="009134C9"/>
    <w:rsid w:val="00914D58"/>
    <w:rsid w:val="00921F47"/>
    <w:rsid w:val="009228AB"/>
    <w:rsid w:val="0093085B"/>
    <w:rsid w:val="00931C57"/>
    <w:rsid w:val="009347A5"/>
    <w:rsid w:val="00942076"/>
    <w:rsid w:val="00942257"/>
    <w:rsid w:val="009471BF"/>
    <w:rsid w:val="00950E4E"/>
    <w:rsid w:val="009529BD"/>
    <w:rsid w:val="009533B4"/>
    <w:rsid w:val="0095422B"/>
    <w:rsid w:val="009568DF"/>
    <w:rsid w:val="0096768F"/>
    <w:rsid w:val="00970A0D"/>
    <w:rsid w:val="00971D93"/>
    <w:rsid w:val="00993644"/>
    <w:rsid w:val="009B1F6B"/>
    <w:rsid w:val="009B2076"/>
    <w:rsid w:val="009C0D12"/>
    <w:rsid w:val="009C192E"/>
    <w:rsid w:val="009C2F2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1DA"/>
    <w:rsid w:val="00A07BEC"/>
    <w:rsid w:val="00A264BE"/>
    <w:rsid w:val="00A272CA"/>
    <w:rsid w:val="00A3208B"/>
    <w:rsid w:val="00A328F6"/>
    <w:rsid w:val="00A33051"/>
    <w:rsid w:val="00A407AD"/>
    <w:rsid w:val="00A40923"/>
    <w:rsid w:val="00A41C05"/>
    <w:rsid w:val="00A42426"/>
    <w:rsid w:val="00A43F49"/>
    <w:rsid w:val="00A47261"/>
    <w:rsid w:val="00A514B7"/>
    <w:rsid w:val="00A549D3"/>
    <w:rsid w:val="00A54A0B"/>
    <w:rsid w:val="00A65FD4"/>
    <w:rsid w:val="00A6771F"/>
    <w:rsid w:val="00A81198"/>
    <w:rsid w:val="00A81E48"/>
    <w:rsid w:val="00A82035"/>
    <w:rsid w:val="00A90D77"/>
    <w:rsid w:val="00A92E07"/>
    <w:rsid w:val="00AA0B3A"/>
    <w:rsid w:val="00AA6EB4"/>
    <w:rsid w:val="00AA767D"/>
    <w:rsid w:val="00AB0A38"/>
    <w:rsid w:val="00AB0CC9"/>
    <w:rsid w:val="00AB5688"/>
    <w:rsid w:val="00AC2D1B"/>
    <w:rsid w:val="00AC3FF6"/>
    <w:rsid w:val="00AD5818"/>
    <w:rsid w:val="00AD6F3C"/>
    <w:rsid w:val="00AD73EC"/>
    <w:rsid w:val="00AE5BC7"/>
    <w:rsid w:val="00AF5AAF"/>
    <w:rsid w:val="00B046D8"/>
    <w:rsid w:val="00B13F4C"/>
    <w:rsid w:val="00B16219"/>
    <w:rsid w:val="00B16C59"/>
    <w:rsid w:val="00B24088"/>
    <w:rsid w:val="00B24118"/>
    <w:rsid w:val="00B33FDD"/>
    <w:rsid w:val="00B359CC"/>
    <w:rsid w:val="00B36107"/>
    <w:rsid w:val="00B41789"/>
    <w:rsid w:val="00B46C03"/>
    <w:rsid w:val="00B53473"/>
    <w:rsid w:val="00B60C6C"/>
    <w:rsid w:val="00B619A9"/>
    <w:rsid w:val="00B65A9D"/>
    <w:rsid w:val="00B66D60"/>
    <w:rsid w:val="00B7168A"/>
    <w:rsid w:val="00B75EDE"/>
    <w:rsid w:val="00B77D88"/>
    <w:rsid w:val="00B77FAF"/>
    <w:rsid w:val="00B84336"/>
    <w:rsid w:val="00B851B9"/>
    <w:rsid w:val="00B86453"/>
    <w:rsid w:val="00B90054"/>
    <w:rsid w:val="00B92C14"/>
    <w:rsid w:val="00B97A0A"/>
    <w:rsid w:val="00BA0066"/>
    <w:rsid w:val="00BB69DB"/>
    <w:rsid w:val="00BC1AD1"/>
    <w:rsid w:val="00BC322E"/>
    <w:rsid w:val="00BC36CB"/>
    <w:rsid w:val="00BC44CD"/>
    <w:rsid w:val="00BC48A6"/>
    <w:rsid w:val="00BE4586"/>
    <w:rsid w:val="00BE7978"/>
    <w:rsid w:val="00BF0E3C"/>
    <w:rsid w:val="00BF5EF4"/>
    <w:rsid w:val="00C07DDB"/>
    <w:rsid w:val="00C11BE4"/>
    <w:rsid w:val="00C16B57"/>
    <w:rsid w:val="00C25880"/>
    <w:rsid w:val="00C2687D"/>
    <w:rsid w:val="00C31A81"/>
    <w:rsid w:val="00C4115D"/>
    <w:rsid w:val="00C43BDD"/>
    <w:rsid w:val="00C47778"/>
    <w:rsid w:val="00C5011E"/>
    <w:rsid w:val="00C50EE5"/>
    <w:rsid w:val="00C5240A"/>
    <w:rsid w:val="00C5398F"/>
    <w:rsid w:val="00C556F5"/>
    <w:rsid w:val="00C62920"/>
    <w:rsid w:val="00C70E19"/>
    <w:rsid w:val="00C72574"/>
    <w:rsid w:val="00C73EFA"/>
    <w:rsid w:val="00C7430C"/>
    <w:rsid w:val="00C85DA1"/>
    <w:rsid w:val="00C9071C"/>
    <w:rsid w:val="00C908FF"/>
    <w:rsid w:val="00C97BD3"/>
    <w:rsid w:val="00CA2F4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C5A"/>
    <w:rsid w:val="00CF70BB"/>
    <w:rsid w:val="00D03F8E"/>
    <w:rsid w:val="00D074DB"/>
    <w:rsid w:val="00D139CF"/>
    <w:rsid w:val="00D2562D"/>
    <w:rsid w:val="00D374EE"/>
    <w:rsid w:val="00D37E7F"/>
    <w:rsid w:val="00D47AD7"/>
    <w:rsid w:val="00D51529"/>
    <w:rsid w:val="00D6379F"/>
    <w:rsid w:val="00D8102B"/>
    <w:rsid w:val="00D85218"/>
    <w:rsid w:val="00D915B1"/>
    <w:rsid w:val="00DA299D"/>
    <w:rsid w:val="00DA65C4"/>
    <w:rsid w:val="00DC67DF"/>
    <w:rsid w:val="00DD2BE0"/>
    <w:rsid w:val="00DD2CCF"/>
    <w:rsid w:val="00DD7587"/>
    <w:rsid w:val="00DE29A6"/>
    <w:rsid w:val="00DE391B"/>
    <w:rsid w:val="00DE3B1F"/>
    <w:rsid w:val="00DE4447"/>
    <w:rsid w:val="00DE5DA2"/>
    <w:rsid w:val="00DF0033"/>
    <w:rsid w:val="00DF4705"/>
    <w:rsid w:val="00E01FCC"/>
    <w:rsid w:val="00E026BF"/>
    <w:rsid w:val="00E07B1B"/>
    <w:rsid w:val="00E11853"/>
    <w:rsid w:val="00E142EC"/>
    <w:rsid w:val="00E33305"/>
    <w:rsid w:val="00E52A86"/>
    <w:rsid w:val="00E54B47"/>
    <w:rsid w:val="00E553BF"/>
    <w:rsid w:val="00E55D93"/>
    <w:rsid w:val="00E61294"/>
    <w:rsid w:val="00E62EA9"/>
    <w:rsid w:val="00E645C8"/>
    <w:rsid w:val="00E653C8"/>
    <w:rsid w:val="00E7237C"/>
    <w:rsid w:val="00E77C46"/>
    <w:rsid w:val="00E822E7"/>
    <w:rsid w:val="00E84FA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6D10"/>
    <w:rsid w:val="00ED7AA6"/>
    <w:rsid w:val="00EE17C0"/>
    <w:rsid w:val="00EE2A56"/>
    <w:rsid w:val="00EE3818"/>
    <w:rsid w:val="00EF4EEC"/>
    <w:rsid w:val="00EF5E04"/>
    <w:rsid w:val="00F1784D"/>
    <w:rsid w:val="00F22264"/>
    <w:rsid w:val="00F247AA"/>
    <w:rsid w:val="00F2564D"/>
    <w:rsid w:val="00F35B05"/>
    <w:rsid w:val="00F403CB"/>
    <w:rsid w:val="00F413D9"/>
    <w:rsid w:val="00F5135F"/>
    <w:rsid w:val="00F51F78"/>
    <w:rsid w:val="00F86F47"/>
    <w:rsid w:val="00F90B64"/>
    <w:rsid w:val="00F94626"/>
    <w:rsid w:val="00F95658"/>
    <w:rsid w:val="00FB2F0F"/>
    <w:rsid w:val="00FB5086"/>
    <w:rsid w:val="00FB5411"/>
    <w:rsid w:val="00FB6392"/>
    <w:rsid w:val="00FD3C70"/>
    <w:rsid w:val="00FD6820"/>
    <w:rsid w:val="00FD7E0C"/>
    <w:rsid w:val="00FE12D8"/>
    <w:rsid w:val="00FF39AF"/>
    <w:rsid w:val="00FF7C02"/>
    <w:rsid w:val="024801E3"/>
    <w:rsid w:val="5B8B4A1D"/>
    <w:rsid w:val="647B2B65"/>
    <w:rsid w:val="692EDC24"/>
    <w:rsid w:val="6B2CF8ED"/>
    <w:rsid w:val="6FC47200"/>
    <w:rsid w:val="72BC9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082554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082554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paragraph" w:styleId="paragraph" w:customStyle="1">
    <w:name w:val="paragraph"/>
    <w:basedOn w:val="Normal"/>
    <w:rsid w:val="00FF39AF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Standardstycketeckensnitt"/>
    <w:rsid w:val="00FF39AF"/>
  </w:style>
  <w:style w:type="character" w:styleId="eop" w:customStyle="1">
    <w:name w:val="eop"/>
    <w:basedOn w:val="Standardstycketeckensnitt"/>
    <w:rsid w:val="00FF39AF"/>
  </w:style>
  <w:style w:type="character" w:styleId="scxw81890287" w:customStyle="1">
    <w:name w:val="scxw81890287"/>
    <w:basedOn w:val="Standardstycketeckensnitt"/>
    <w:rsid w:val="00B24118"/>
  </w:style>
  <w:style w:type="paragraph" w:styleId="Innehllsfrteckningsrubrik">
    <w:name w:val="TOC Heading"/>
    <w:basedOn w:val="Rubrik1"/>
    <w:next w:val="Normal"/>
    <w:uiPriority w:val="39"/>
    <w:unhideWhenUsed/>
    <w:qFormat/>
    <w:rsid w:val="00B5347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8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2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8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92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05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30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81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1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8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79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35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46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3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5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91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5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53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53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29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98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49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08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30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6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7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72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0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6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0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6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8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3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8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95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411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30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669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17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7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01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95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87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44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8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4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66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25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15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51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43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223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15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1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4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8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81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02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61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86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46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64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74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15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61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8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24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30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6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5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4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379d9fabd1045a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0c6766-9911-40da-bdf1-dbb3ad9fa584}"/>
      </w:docPartPr>
      <w:docPartBody>
        <w:p w14:paraId="09789CD6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eller viktigt undersökningsfynd gällande bilder som är granskade via teleradiologi </dc:title>
  <dc:subject/>
  <dc:creator>patrik.jens.johansson@vgregion.se</dc:creator>
  <keywords/>
  <lastModifiedBy>Susanna Latham</lastModifiedBy>
  <revision>33</revision>
  <lastPrinted>2016-03-31T10:56:00.0000000Z</lastPrinted>
  <dcterms:created xsi:type="dcterms:W3CDTF">2022-04-28T04:20:00.0000000Z</dcterms:created>
  <dcterms:modified xsi:type="dcterms:W3CDTF">2023-12-11T09:55:38.0000000Z</dcterms:modified>
</coreProperties>
</file>