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body>
    <w:p w:rsidR="00EA06BD" w:rsidP="003D3696" w:rsidRDefault="00741E3E" w14:paraId="771F4C1B" w14:textId="4603D6BA">
      <w:pPr>
        <w:pStyle w:val="Rubrik1"/>
        <w:ind w:left="0" w:right="-568"/>
      </w:pPr>
      <w:bookmarkStart w:name="_Toc321146591" w:id="0"/>
      <w:r>
        <w:t xml:space="preserve"> </w:t>
      </w:r>
    </w:p>
    <w:p w:rsidR="177332B4" w:rsidP="177332B4" w:rsidRDefault="177332B4" w14:paraId="79AA62F0" w14:textId="67D5541D">
      <w:pPr>
        <w:pStyle w:val="Rubrik1"/>
      </w:pPr>
    </w:p>
    <w:p w:rsidR="004F6C01" w:rsidP="00C4620C" w:rsidRDefault="004F6C01" w14:paraId="044AFB20" w14:textId="77777777">
      <w:pPr>
        <w:pStyle w:val="Rubrik1"/>
      </w:pPr>
    </w:p>
    <w:p w:rsidR="004F6C01" w:rsidP="00C4620C" w:rsidRDefault="004F6C01" w14:paraId="084BBC96" w14:textId="77777777">
      <w:pPr>
        <w:pStyle w:val="Rubrik1"/>
      </w:pPr>
    </w:p>
    <w:p w:rsidR="00C4620C" w:rsidP="00C4620C" w:rsidRDefault="006D1636" w14:paraId="63BEF395" w14:textId="4B90AD0E">
      <w:pPr>
        <w:pStyle w:val="Rubrik1"/>
      </w:pPr>
      <w:r>
        <w:t>Ordination av DT-protokol</w:t>
      </w:r>
      <w:r w:rsidR="3FD7D04A">
        <w:t>l</w:t>
      </w:r>
    </w:p>
    <w:p w:rsidR="006B292A" w:rsidP="00890A79" w:rsidRDefault="00824783" w14:paraId="79EC4B37" w14:textId="76DBCA17">
      <w:pPr>
        <w:pStyle w:val="Rubrik4"/>
      </w:pPr>
      <w:r w:rsidRPr="00824783">
        <w:t>Kod masterdata och seriebeteckning</w:t>
      </w:r>
    </w:p>
    <w:p w:rsidRPr="004F6C01" w:rsidR="00824783" w:rsidP="00C4620C" w:rsidRDefault="00824783" w14:paraId="7BBF6645" w14:textId="77777777">
      <w:pPr>
        <w:ind w:left="0" w:firstLine="992"/>
        <w:rPr>
          <w:sz w:val="20"/>
          <w:szCs w:val="20"/>
        </w:rPr>
      </w:pPr>
      <w:r w:rsidRPr="004F6C01">
        <w:rPr>
          <w:sz w:val="20"/>
          <w:szCs w:val="20"/>
        </w:rPr>
        <w:t>Standardprotokoll som tillämpas vid VO Radiologi SU</w:t>
      </w:r>
    </w:p>
    <w:p w:rsidRPr="004F6C01" w:rsidR="00C4620C" w:rsidP="00C4620C" w:rsidRDefault="00824783" w14:paraId="78C34EA3" w14:textId="77777777">
      <w:pPr>
        <w:rPr>
          <w:sz w:val="20"/>
          <w:szCs w:val="20"/>
        </w:rPr>
      </w:pPr>
      <w:r w:rsidRPr="004F6C01">
        <w:rPr>
          <w:sz w:val="20"/>
          <w:szCs w:val="20"/>
        </w:rPr>
        <w:t xml:space="preserve">Prioriteringsanteckningen bör innehålla: </w:t>
      </w:r>
    </w:p>
    <w:p w:rsidRPr="004F6C01" w:rsidR="00824783" w:rsidP="00E97300" w:rsidRDefault="00824783" w14:paraId="77ACC0DE" w14:textId="77777777">
      <w:pPr>
        <w:pStyle w:val="Punktlista"/>
        <w:rPr>
          <w:sz w:val="20"/>
          <w:szCs w:val="20"/>
        </w:rPr>
      </w:pPr>
      <w:r w:rsidRPr="004F6C01">
        <w:rPr>
          <w:rFonts w:eastAsia="Times"/>
          <w:sz w:val="20"/>
          <w:szCs w:val="20"/>
        </w:rPr>
        <w:t>Kod för undersökning (exempelvis A1) eller protokollnamn i klartext (Hela Aorta)</w:t>
      </w:r>
    </w:p>
    <w:p w:rsidRPr="004F6C01" w:rsidR="00824783" w:rsidP="00E97300" w:rsidRDefault="00824783" w14:paraId="396FF604" w14:textId="77777777">
      <w:pPr>
        <w:pStyle w:val="Punktlista"/>
        <w:rPr>
          <w:rFonts w:eastAsia="Times"/>
          <w:sz w:val="20"/>
          <w:szCs w:val="20"/>
        </w:rPr>
      </w:pPr>
      <w:r w:rsidRPr="004F6C01">
        <w:rPr>
          <w:rFonts w:eastAsia="Times"/>
          <w:sz w:val="20"/>
          <w:szCs w:val="20"/>
        </w:rPr>
        <w:t>Om per oral kontrast ska ges</w:t>
      </w:r>
    </w:p>
    <w:p w:rsidRPr="004F6C01" w:rsidR="00824783" w:rsidP="00E97300" w:rsidRDefault="00824783" w14:paraId="173DCA8D" w14:textId="77777777">
      <w:pPr>
        <w:pStyle w:val="Punktlista"/>
        <w:rPr>
          <w:rFonts w:eastAsia="Times"/>
          <w:sz w:val="20"/>
          <w:szCs w:val="20"/>
        </w:rPr>
      </w:pPr>
      <w:r w:rsidRPr="004F6C01">
        <w:rPr>
          <w:rFonts w:eastAsia="Times"/>
          <w:sz w:val="20"/>
          <w:szCs w:val="20"/>
        </w:rPr>
        <w:t>När undersökningen skall utföras</w:t>
      </w:r>
    </w:p>
    <w:p w:rsidRPr="004F6C01" w:rsidR="00824783" w:rsidP="00E97300" w:rsidRDefault="00824783" w14:paraId="3890478F" w14:textId="77777777">
      <w:pPr>
        <w:pStyle w:val="Punktlista"/>
        <w:rPr>
          <w:rFonts w:eastAsia="Times"/>
          <w:sz w:val="20"/>
          <w:szCs w:val="20"/>
        </w:rPr>
      </w:pPr>
      <w:r w:rsidRPr="004F6C01">
        <w:rPr>
          <w:rFonts w:eastAsia="Times"/>
          <w:sz w:val="20"/>
          <w:szCs w:val="20"/>
        </w:rPr>
        <w:t xml:space="preserve">Om undersökningen skall utföras på något specifikt </w:t>
      </w:r>
      <w:proofErr w:type="spellStart"/>
      <w:r w:rsidRPr="004F6C01">
        <w:rPr>
          <w:rFonts w:eastAsia="Times"/>
          <w:sz w:val="20"/>
          <w:szCs w:val="20"/>
        </w:rPr>
        <w:t>lab</w:t>
      </w:r>
      <w:proofErr w:type="spellEnd"/>
    </w:p>
    <w:p w:rsidRPr="004F6C01" w:rsidR="00824783" w:rsidP="0014674A" w:rsidRDefault="00824783" w14:paraId="1216059B" w14:textId="25C5C72E">
      <w:pPr>
        <w:rPr>
          <w:rFonts w:eastAsia="Times"/>
          <w:sz w:val="20"/>
          <w:szCs w:val="20"/>
        </w:rPr>
      </w:pPr>
      <w:r w:rsidRPr="004F6C01">
        <w:rPr>
          <w:rFonts w:eastAsia="Times"/>
          <w:sz w:val="20"/>
          <w:szCs w:val="20"/>
        </w:rPr>
        <w:t xml:space="preserve">Där strålsäkerhetsmyndigheten fastställt </w:t>
      </w:r>
      <w:proofErr w:type="spellStart"/>
      <w:r w:rsidRPr="004F6C01">
        <w:rPr>
          <w:rFonts w:eastAsia="Times"/>
          <w:sz w:val="20"/>
          <w:szCs w:val="20"/>
        </w:rPr>
        <w:t>dosnivå</w:t>
      </w:r>
      <w:proofErr w:type="spellEnd"/>
      <w:r w:rsidRPr="004F6C01">
        <w:rPr>
          <w:rFonts w:eastAsia="Times"/>
          <w:sz w:val="20"/>
          <w:szCs w:val="20"/>
        </w:rPr>
        <w:t xml:space="preserve"> för en viss typ av undersökning anges detta med övre gräns för </w:t>
      </w:r>
      <w:proofErr w:type="spellStart"/>
      <w:r w:rsidRPr="004F6C01">
        <w:rPr>
          <w:rFonts w:eastAsia="Times"/>
          <w:sz w:val="20"/>
          <w:szCs w:val="20"/>
        </w:rPr>
        <w:t>CTDI</w:t>
      </w:r>
      <w:r w:rsidRPr="004F6C01">
        <w:rPr>
          <w:rFonts w:eastAsia="Times"/>
          <w:sz w:val="20"/>
          <w:szCs w:val="20"/>
          <w:vertAlign w:val="subscript"/>
        </w:rPr>
        <w:t>vol</w:t>
      </w:r>
      <w:proofErr w:type="spellEnd"/>
      <w:r w:rsidRPr="004F6C01">
        <w:rPr>
          <w:rFonts w:eastAsia="Times"/>
          <w:sz w:val="20"/>
          <w:szCs w:val="20"/>
        </w:rPr>
        <w:t xml:space="preserve">, gäller för patienter </w:t>
      </w:r>
      <w:proofErr w:type="gramStart"/>
      <w:r w:rsidRPr="004F6C01">
        <w:rPr>
          <w:rFonts w:eastAsia="Times"/>
          <w:sz w:val="20"/>
          <w:szCs w:val="20"/>
        </w:rPr>
        <w:t>60</w:t>
      </w:r>
      <w:r w:rsidRPr="004F6C01" w:rsidR="00C2521D">
        <w:rPr>
          <w:rFonts w:eastAsia="Times"/>
          <w:sz w:val="20"/>
          <w:szCs w:val="20"/>
        </w:rPr>
        <w:t xml:space="preserve"> </w:t>
      </w:r>
      <w:r w:rsidRPr="004F6C01">
        <w:rPr>
          <w:rFonts w:eastAsia="Times"/>
          <w:sz w:val="20"/>
          <w:szCs w:val="20"/>
        </w:rPr>
        <w:t>-90</w:t>
      </w:r>
      <w:proofErr w:type="gramEnd"/>
      <w:r w:rsidRPr="004F6C01">
        <w:rPr>
          <w:rFonts w:eastAsia="Times"/>
          <w:sz w:val="20"/>
          <w:szCs w:val="20"/>
        </w:rPr>
        <w:t xml:space="preserve"> kg.</w:t>
      </w:r>
    </w:p>
    <w:p w:rsidRPr="004F6C01" w:rsidR="009E15E2" w:rsidP="009E15E2" w:rsidRDefault="009E15E2" w14:paraId="34833256" w14:textId="77777777">
      <w:pPr>
        <w:rPr>
          <w:rFonts w:eastAsia="Times"/>
          <w:sz w:val="20"/>
          <w:szCs w:val="20"/>
        </w:rPr>
      </w:pPr>
      <w:r w:rsidRPr="004F6C01">
        <w:rPr>
          <w:rFonts w:eastAsia="Times"/>
          <w:sz w:val="20"/>
          <w:szCs w:val="20"/>
        </w:rPr>
        <w:t>Dokumentet innehåller den kod ur masterdata undersökningen ska kopplas till.</w:t>
      </w:r>
    </w:p>
    <w:p w:rsidRPr="004F6C01" w:rsidR="009E15E2" w:rsidP="009E15E2" w:rsidRDefault="009E15E2" w14:paraId="282EE9DB" w14:textId="23325502">
      <w:pPr>
        <w:rPr>
          <w:rFonts w:eastAsia="Times"/>
          <w:sz w:val="20"/>
          <w:szCs w:val="20"/>
        </w:rPr>
      </w:pPr>
      <w:r w:rsidRPr="004F6C01">
        <w:rPr>
          <w:rFonts w:eastAsia="Times"/>
          <w:sz w:val="20"/>
          <w:szCs w:val="20"/>
        </w:rPr>
        <w:t xml:space="preserve">Kontrastmedel för intravenöst bruk: </w:t>
      </w:r>
      <w:proofErr w:type="spellStart"/>
      <w:r w:rsidRPr="004F6C01">
        <w:rPr>
          <w:rFonts w:eastAsia="Times"/>
          <w:sz w:val="20"/>
          <w:szCs w:val="20"/>
        </w:rPr>
        <w:t>Omnipque</w:t>
      </w:r>
      <w:proofErr w:type="spellEnd"/>
      <w:r w:rsidRPr="004F6C01">
        <w:rPr>
          <w:rFonts w:eastAsia="Times"/>
          <w:sz w:val="20"/>
          <w:szCs w:val="20"/>
        </w:rPr>
        <w:t xml:space="preserve"> 350 </w:t>
      </w:r>
      <w:proofErr w:type="spellStart"/>
      <w:r w:rsidRPr="004F6C01">
        <w:rPr>
          <w:rFonts w:eastAsia="Times"/>
          <w:sz w:val="20"/>
          <w:szCs w:val="20"/>
        </w:rPr>
        <w:t>mgI</w:t>
      </w:r>
      <w:proofErr w:type="spellEnd"/>
      <w:r w:rsidRPr="004F6C01">
        <w:rPr>
          <w:rFonts w:eastAsia="Times"/>
          <w:sz w:val="20"/>
          <w:szCs w:val="20"/>
        </w:rPr>
        <w:t xml:space="preserve">/ml alternativt </w:t>
      </w:r>
      <w:proofErr w:type="spellStart"/>
      <w:r w:rsidRPr="004F6C01">
        <w:rPr>
          <w:rFonts w:eastAsia="Times"/>
          <w:sz w:val="20"/>
          <w:szCs w:val="20"/>
        </w:rPr>
        <w:t>Visipaque</w:t>
      </w:r>
      <w:proofErr w:type="spellEnd"/>
      <w:r w:rsidRPr="004F6C01">
        <w:rPr>
          <w:rFonts w:eastAsia="Times"/>
          <w:sz w:val="20"/>
          <w:szCs w:val="20"/>
        </w:rPr>
        <w:t xml:space="preserve"> 320 </w:t>
      </w:r>
      <w:proofErr w:type="spellStart"/>
      <w:r w:rsidRPr="004F6C01">
        <w:rPr>
          <w:rFonts w:eastAsia="Times"/>
          <w:sz w:val="20"/>
          <w:szCs w:val="20"/>
        </w:rPr>
        <w:t>mgI</w:t>
      </w:r>
      <w:proofErr w:type="spellEnd"/>
      <w:r w:rsidRPr="004F6C01">
        <w:rPr>
          <w:rFonts w:eastAsia="Times"/>
          <w:sz w:val="20"/>
          <w:szCs w:val="20"/>
        </w:rPr>
        <w:t xml:space="preserve">/ml. </w:t>
      </w:r>
    </w:p>
    <w:p w:rsidRPr="004F6C01" w:rsidR="009E15E2" w:rsidP="009E15E2" w:rsidRDefault="009E15E2" w14:paraId="2ACE3D84" w14:textId="77777777">
      <w:pPr>
        <w:rPr>
          <w:rFonts w:eastAsia="Times"/>
          <w:sz w:val="20"/>
          <w:szCs w:val="20"/>
        </w:rPr>
      </w:pPr>
      <w:r w:rsidRPr="004F6C01">
        <w:rPr>
          <w:rFonts w:eastAsia="Times"/>
          <w:sz w:val="20"/>
          <w:szCs w:val="20"/>
        </w:rPr>
        <w:t xml:space="preserve">Den intravenösa kontrastmedelsdosen anpassas enligt kV, </w:t>
      </w:r>
      <w:proofErr w:type="spellStart"/>
      <w:r w:rsidRPr="004F6C01">
        <w:rPr>
          <w:rFonts w:eastAsia="Times"/>
          <w:sz w:val="20"/>
          <w:szCs w:val="20"/>
        </w:rPr>
        <w:t>OmniJekt</w:t>
      </w:r>
      <w:proofErr w:type="spellEnd"/>
      <w:r w:rsidRPr="004F6C01">
        <w:rPr>
          <w:rFonts w:eastAsia="Times"/>
          <w:sz w:val="20"/>
          <w:szCs w:val="20"/>
        </w:rPr>
        <w:t xml:space="preserve"> och GFR ml/min (</w:t>
      </w:r>
      <w:proofErr w:type="spellStart"/>
      <w:r w:rsidRPr="004F6C01">
        <w:rPr>
          <w:rFonts w:eastAsia="Times"/>
          <w:sz w:val="20"/>
          <w:szCs w:val="20"/>
        </w:rPr>
        <w:t>Glomerulär</w:t>
      </w:r>
      <w:proofErr w:type="spellEnd"/>
      <w:r w:rsidRPr="004F6C01">
        <w:rPr>
          <w:rFonts w:eastAsia="Times"/>
          <w:sz w:val="20"/>
          <w:szCs w:val="20"/>
        </w:rPr>
        <w:t xml:space="preserve"> filtrationshastighet)</w:t>
      </w:r>
    </w:p>
    <w:p w:rsidRPr="004F6C01" w:rsidR="009E15E2" w:rsidP="00100148" w:rsidRDefault="009E15E2" w14:paraId="0B32BCD7" w14:textId="169ED546">
      <w:pPr>
        <w:rPr>
          <w:rFonts w:eastAsia="Times"/>
          <w:b/>
          <w:color w:val="000000"/>
          <w:sz w:val="20"/>
          <w:szCs w:val="20"/>
        </w:rPr>
      </w:pPr>
      <w:r w:rsidRPr="004F6C01">
        <w:rPr>
          <w:color w:val="000000"/>
          <w:sz w:val="20"/>
          <w:szCs w:val="20"/>
        </w:rPr>
        <w:t xml:space="preserve">Kontrastmedel för per oralt bruk samt vid perforations- eller läckagefrågeställning skall vattenlösligt kontrastmedel användas, </w:t>
      </w:r>
      <w:proofErr w:type="spellStart"/>
      <w:r w:rsidRPr="004F6C01">
        <w:rPr>
          <w:color w:val="000000"/>
          <w:sz w:val="20"/>
          <w:szCs w:val="20"/>
        </w:rPr>
        <w:t>Omnipaque</w:t>
      </w:r>
      <w:proofErr w:type="spellEnd"/>
      <w:r w:rsidRPr="004F6C01">
        <w:rPr>
          <w:color w:val="000000"/>
          <w:sz w:val="20"/>
          <w:szCs w:val="20"/>
        </w:rPr>
        <w:t xml:space="preserve"> eller </w:t>
      </w:r>
      <w:proofErr w:type="spellStart"/>
      <w:r w:rsidRPr="004F6C01">
        <w:rPr>
          <w:color w:val="000000"/>
          <w:sz w:val="20"/>
          <w:szCs w:val="20"/>
        </w:rPr>
        <w:t>Gastrografin</w:t>
      </w:r>
      <w:proofErr w:type="spellEnd"/>
      <w:r w:rsidRPr="004F6C01">
        <w:rPr>
          <w:color w:val="000000"/>
          <w:sz w:val="20"/>
          <w:szCs w:val="20"/>
        </w:rPr>
        <w:t xml:space="preserve">. </w:t>
      </w:r>
      <w:r w:rsidRPr="004F6C01">
        <w:rPr>
          <w:rFonts w:eastAsia="Times"/>
          <w:sz w:val="20"/>
          <w:szCs w:val="20"/>
        </w:rPr>
        <w:t xml:space="preserve"> ”</w:t>
      </w:r>
      <w:hyperlink r:id="rId12">
        <w:r w:rsidRPr="004F6C01" w:rsidR="009E2052">
          <w:rPr>
            <w:rStyle w:val="Hyperlnk"/>
            <w:rFonts w:eastAsia="Times"/>
            <w:sz w:val="20"/>
            <w:szCs w:val="20"/>
          </w:rPr>
          <w:t xml:space="preserve">KM </w:t>
        </w:r>
        <w:r w:rsidRPr="004F6C01">
          <w:rPr>
            <w:rStyle w:val="Hyperlnk"/>
            <w:rFonts w:eastAsia="Times"/>
            <w:sz w:val="20"/>
            <w:szCs w:val="20"/>
          </w:rPr>
          <w:t>Beredning av kontrastmedel inför datortomografiundersökningar”</w:t>
        </w:r>
      </w:hyperlink>
      <w:r w:rsidRPr="004F6C01">
        <w:rPr>
          <w:rFonts w:eastAsia="Times"/>
          <w:sz w:val="20"/>
          <w:szCs w:val="20"/>
        </w:rPr>
        <w:t xml:space="preserve"> </w:t>
      </w:r>
    </w:p>
    <w:p w:rsidR="00824783" w:rsidP="00EA06BD" w:rsidRDefault="00F874FA" w14:paraId="69036BAE" w14:textId="66E7C940">
      <w:pPr>
        <w:sectPr w:rsidR="00824783" w:rsidSect="0070620E"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6840" w:h="11900" w:orient="landscape"/>
          <w:pgMar w:top="992" w:right="2665" w:bottom="1979" w:left="1276" w:header="284" w:footer="737" w:gutter="0"/>
          <w:cols w:space="708"/>
          <w:noEndnote/>
          <w:titlePg/>
          <w:docGrid w:linePitch="326"/>
        </w:sectPr>
      </w:pPr>
      <w:r w:rsidRPr="004F6C01">
        <w:rPr>
          <w:sz w:val="20"/>
          <w:szCs w:val="20"/>
        </w:rPr>
        <w:t>Se</w:t>
      </w:r>
      <w:r w:rsidRPr="004F6C01" w:rsidR="00B5650C">
        <w:rPr>
          <w:sz w:val="20"/>
          <w:szCs w:val="20"/>
        </w:rPr>
        <w:t xml:space="preserve"> rutin för standardiserade remissflöden</w:t>
      </w:r>
      <w:r w:rsidRPr="004F6C01">
        <w:rPr>
          <w:sz w:val="20"/>
          <w:szCs w:val="20"/>
        </w:rPr>
        <w:t xml:space="preserve"> </w:t>
      </w:r>
      <w:hyperlink r:id="rId18">
        <w:r w:rsidRPr="004F6C01" w:rsidR="1345A834">
          <w:rPr>
            <w:rStyle w:val="Hyperlnk"/>
            <w:sz w:val="20"/>
            <w:szCs w:val="20"/>
          </w:rPr>
          <w:t>Tidsprioritering vårdbegäran</w:t>
        </w:r>
      </w:hyperlink>
      <w:r w:rsidRPr="004F6C01">
        <w:rPr>
          <w:rStyle w:val="Hyperlnk"/>
          <w:sz w:val="20"/>
          <w:szCs w:val="20"/>
        </w:rPr>
        <w:t xml:space="preserve">    </w:t>
      </w:r>
    </w:p>
    <w:p w:rsidRPr="00F56491" w:rsidR="00824783" w:rsidP="009C1EBB" w:rsidRDefault="00824783" w14:paraId="7FB82322" w14:textId="77777777">
      <w:pPr>
        <w:suppressAutoHyphens/>
        <w:spacing w:after="0" w:line="240" w:lineRule="auto"/>
        <w:ind w:left="0" w:right="0"/>
        <w:outlineLvl w:val="0"/>
        <w:rPr>
          <w:rFonts w:eastAsia="Times"/>
          <w:color w:val="000000"/>
          <w:sz w:val="28"/>
          <w:szCs w:val="28"/>
        </w:rPr>
      </w:pPr>
    </w:p>
    <w:p w:rsidR="009E15E2" w:rsidP="00824783" w:rsidRDefault="009E15E2" w14:paraId="2761DE12" w14:textId="77777777">
      <w:pPr>
        <w:tabs>
          <w:tab w:val="left" w:pos="1680"/>
          <w:tab w:val="left" w:pos="2010"/>
        </w:tabs>
        <w:suppressAutoHyphens/>
        <w:spacing w:after="0" w:line="240" w:lineRule="auto"/>
        <w:ind w:left="0" w:right="0"/>
        <w:rPr>
          <w:rFonts w:ascii="Times" w:hAnsi="Times" w:eastAsia="Times"/>
          <w:b/>
          <w:sz w:val="32"/>
          <w:szCs w:val="20"/>
          <w:u w:val="single"/>
        </w:rPr>
      </w:pPr>
    </w:p>
    <w:p w:rsidRPr="00824783" w:rsidR="00824783" w:rsidP="009C1EBB" w:rsidRDefault="00824783" w14:paraId="485B312D" w14:textId="1A6B7485">
      <w:pPr>
        <w:pStyle w:val="Rubrik2"/>
      </w:pPr>
      <w:r w:rsidRPr="00824783">
        <w:t>Regler för koder</w:t>
      </w:r>
    </w:p>
    <w:p w:rsidRPr="008D03AA" w:rsidR="00824783" w:rsidP="008D03AA" w:rsidRDefault="00824783" w14:paraId="0CBC4646" w14:textId="38F019E1">
      <w:pPr>
        <w:rPr>
          <w:rFonts w:eastAsia="Times"/>
        </w:rPr>
      </w:pPr>
      <w:r w:rsidRPr="00824783">
        <w:rPr>
          <w:rFonts w:eastAsia="Times"/>
        </w:rPr>
        <w:t>Är med nya systemet 6 siffrigt men som tidigare börjar DT-undersökningar på 8.</w:t>
      </w:r>
    </w:p>
    <w:p w:rsidRPr="008D03AA" w:rsidR="00824783" w:rsidP="008D03AA" w:rsidRDefault="00824783" w14:paraId="20171B1B" w14:textId="110DFC34">
      <w:pPr>
        <w:rPr>
          <w:rFonts w:eastAsia="Times"/>
        </w:rPr>
      </w:pPr>
      <w:r w:rsidRPr="00824783">
        <w:rPr>
          <w:rFonts w:eastAsia="Times"/>
        </w:rPr>
        <w:t>De två första siffrorna anger organområde;</w:t>
      </w:r>
    </w:p>
    <w:p w:rsidRPr="00824783" w:rsidR="00824783" w:rsidP="008D03AA" w:rsidRDefault="00824783" w14:paraId="3177A942" w14:textId="77777777">
      <w:pPr>
        <w:spacing w:after="0"/>
        <w:rPr>
          <w:rFonts w:eastAsia="Times"/>
        </w:rPr>
      </w:pPr>
      <w:r w:rsidRPr="00824783">
        <w:rPr>
          <w:rFonts w:eastAsia="Times"/>
        </w:rPr>
        <w:t>80</w:t>
      </w:r>
      <w:r w:rsidRPr="00824783">
        <w:rPr>
          <w:rFonts w:eastAsia="Times"/>
        </w:rPr>
        <w:tab/>
      </w:r>
      <w:r w:rsidRPr="00824783">
        <w:rPr>
          <w:rFonts w:eastAsia="Times"/>
        </w:rPr>
        <w:tab/>
      </w:r>
      <w:r w:rsidRPr="00824783">
        <w:rPr>
          <w:rFonts w:eastAsia="Times"/>
        </w:rPr>
        <w:t>utan egen kod, odontologi, ansikte, huvud-hals</w:t>
      </w:r>
    </w:p>
    <w:p w:rsidRPr="00824783" w:rsidR="00824783" w:rsidP="008D03AA" w:rsidRDefault="00824783" w14:paraId="56A529A2" w14:textId="77777777">
      <w:pPr>
        <w:spacing w:after="0"/>
        <w:rPr>
          <w:rFonts w:eastAsia="Times"/>
        </w:rPr>
      </w:pPr>
      <w:r w:rsidRPr="00824783">
        <w:rPr>
          <w:rFonts w:eastAsia="Times"/>
        </w:rPr>
        <w:t>81</w:t>
      </w:r>
      <w:r w:rsidRPr="00824783">
        <w:rPr>
          <w:rFonts w:eastAsia="Times"/>
        </w:rPr>
        <w:tab/>
      </w:r>
      <w:r w:rsidRPr="00824783">
        <w:rPr>
          <w:rFonts w:eastAsia="Times"/>
        </w:rPr>
        <w:tab/>
      </w:r>
      <w:r w:rsidRPr="00824783">
        <w:rPr>
          <w:rFonts w:eastAsia="Times"/>
        </w:rPr>
        <w:t>hjärna, ansikte, hals</w:t>
      </w:r>
    </w:p>
    <w:p w:rsidRPr="00824783" w:rsidR="00824783" w:rsidP="008D03AA" w:rsidRDefault="00824783" w14:paraId="193B11D5" w14:textId="77777777">
      <w:pPr>
        <w:spacing w:after="0"/>
        <w:rPr>
          <w:rFonts w:eastAsia="Times"/>
        </w:rPr>
      </w:pPr>
      <w:r w:rsidRPr="00824783">
        <w:rPr>
          <w:rFonts w:eastAsia="Times"/>
        </w:rPr>
        <w:t>82</w:t>
      </w:r>
      <w:r w:rsidRPr="00824783">
        <w:rPr>
          <w:rFonts w:eastAsia="Times"/>
        </w:rPr>
        <w:tab/>
      </w:r>
      <w:r w:rsidRPr="00824783">
        <w:rPr>
          <w:rFonts w:eastAsia="Times"/>
        </w:rPr>
        <w:tab/>
      </w:r>
      <w:r w:rsidRPr="00824783">
        <w:rPr>
          <w:rFonts w:eastAsia="Times"/>
        </w:rPr>
        <w:t xml:space="preserve">halsrygg, bröstrygg, ländrygg, </w:t>
      </w:r>
      <w:proofErr w:type="spellStart"/>
      <w:r w:rsidRPr="00824783">
        <w:rPr>
          <w:rFonts w:eastAsia="Times"/>
        </w:rPr>
        <w:t>sakrum</w:t>
      </w:r>
      <w:proofErr w:type="spellEnd"/>
      <w:r w:rsidRPr="00824783">
        <w:rPr>
          <w:rFonts w:eastAsia="Times"/>
        </w:rPr>
        <w:t>, bäcken</w:t>
      </w:r>
    </w:p>
    <w:p w:rsidRPr="00824783" w:rsidR="00824783" w:rsidP="008D03AA" w:rsidRDefault="00824783" w14:paraId="0A27D407" w14:textId="77777777">
      <w:pPr>
        <w:spacing w:after="0"/>
        <w:rPr>
          <w:rFonts w:eastAsia="Times"/>
        </w:rPr>
      </w:pPr>
      <w:r w:rsidRPr="00824783">
        <w:rPr>
          <w:rFonts w:eastAsia="Times"/>
        </w:rPr>
        <w:t>83</w:t>
      </w:r>
      <w:r w:rsidRPr="00824783">
        <w:rPr>
          <w:rFonts w:eastAsia="Times"/>
        </w:rPr>
        <w:tab/>
      </w:r>
      <w:r w:rsidRPr="00824783">
        <w:rPr>
          <w:rFonts w:eastAsia="Times"/>
        </w:rPr>
        <w:tab/>
      </w:r>
      <w:r w:rsidRPr="00824783">
        <w:rPr>
          <w:rFonts w:eastAsia="Times"/>
        </w:rPr>
        <w:t>thorax, hjärta, kärl</w:t>
      </w:r>
    </w:p>
    <w:p w:rsidRPr="00824783" w:rsidR="00824783" w:rsidP="008D03AA" w:rsidRDefault="00824783" w14:paraId="34FDB423" w14:textId="77777777">
      <w:pPr>
        <w:spacing w:after="0"/>
        <w:rPr>
          <w:rFonts w:eastAsia="Times"/>
        </w:rPr>
      </w:pPr>
      <w:r w:rsidRPr="00824783">
        <w:rPr>
          <w:rFonts w:eastAsia="Times"/>
        </w:rPr>
        <w:t>84</w:t>
      </w:r>
      <w:r w:rsidRPr="00824783">
        <w:rPr>
          <w:rFonts w:eastAsia="Times"/>
        </w:rPr>
        <w:tab/>
      </w:r>
      <w:r w:rsidRPr="00824783">
        <w:rPr>
          <w:rFonts w:eastAsia="Times"/>
        </w:rPr>
        <w:tab/>
      </w:r>
      <w:r w:rsidRPr="00824783">
        <w:rPr>
          <w:rFonts w:eastAsia="Times"/>
        </w:rPr>
        <w:t xml:space="preserve">buk, övre buk, </w:t>
      </w:r>
      <w:proofErr w:type="spellStart"/>
      <w:r w:rsidRPr="00824783">
        <w:rPr>
          <w:rFonts w:eastAsia="Times"/>
        </w:rPr>
        <w:t>bukkärl</w:t>
      </w:r>
      <w:proofErr w:type="spellEnd"/>
    </w:p>
    <w:p w:rsidRPr="00824783" w:rsidR="00824783" w:rsidP="008D03AA" w:rsidRDefault="00824783" w14:paraId="03F460E9" w14:textId="77777777">
      <w:pPr>
        <w:spacing w:after="0"/>
        <w:rPr>
          <w:rFonts w:eastAsia="Times"/>
        </w:rPr>
      </w:pPr>
      <w:r w:rsidRPr="00824783">
        <w:rPr>
          <w:rFonts w:eastAsia="Times"/>
        </w:rPr>
        <w:t>85</w:t>
      </w:r>
      <w:r w:rsidRPr="00824783">
        <w:rPr>
          <w:rFonts w:eastAsia="Times"/>
        </w:rPr>
        <w:tab/>
      </w:r>
      <w:r w:rsidRPr="00824783">
        <w:rPr>
          <w:rFonts w:eastAsia="Times"/>
        </w:rPr>
        <w:tab/>
      </w:r>
      <w:r w:rsidRPr="00824783">
        <w:rPr>
          <w:rFonts w:eastAsia="Times"/>
        </w:rPr>
        <w:t xml:space="preserve">njurar, nedre buk, </w:t>
      </w:r>
      <w:proofErr w:type="spellStart"/>
      <w:r w:rsidRPr="00824783">
        <w:rPr>
          <w:rFonts w:eastAsia="Times"/>
        </w:rPr>
        <w:t>skapula</w:t>
      </w:r>
      <w:proofErr w:type="spellEnd"/>
    </w:p>
    <w:p w:rsidRPr="00824783" w:rsidR="00824783" w:rsidP="008D03AA" w:rsidRDefault="00824783" w14:paraId="513674FA" w14:textId="724C3311">
      <w:pPr>
        <w:spacing w:after="0"/>
        <w:rPr>
          <w:rFonts w:eastAsia="Times"/>
        </w:rPr>
      </w:pPr>
      <w:r w:rsidRPr="00824783">
        <w:rPr>
          <w:rFonts w:eastAsia="Times"/>
        </w:rPr>
        <w:t>86</w:t>
      </w:r>
      <w:r w:rsidRPr="00824783">
        <w:rPr>
          <w:rFonts w:eastAsia="Times"/>
        </w:rPr>
        <w:tab/>
      </w:r>
      <w:r w:rsidRPr="00824783">
        <w:rPr>
          <w:rFonts w:eastAsia="Times"/>
        </w:rPr>
        <w:tab/>
      </w:r>
      <w:proofErr w:type="spellStart"/>
      <w:r w:rsidRPr="00824783">
        <w:rPr>
          <w:rFonts w:eastAsia="Times"/>
        </w:rPr>
        <w:t>clavi</w:t>
      </w:r>
      <w:r w:rsidR="00252398">
        <w:rPr>
          <w:rFonts w:eastAsia="Times"/>
        </w:rPr>
        <w:t>k</w:t>
      </w:r>
      <w:r w:rsidRPr="00824783">
        <w:rPr>
          <w:rFonts w:eastAsia="Times"/>
        </w:rPr>
        <w:t>el</w:t>
      </w:r>
      <w:proofErr w:type="spellEnd"/>
      <w:r w:rsidRPr="00824783">
        <w:rPr>
          <w:rFonts w:eastAsia="Times"/>
        </w:rPr>
        <w:t>, övre extremiteter, nedre extremiteter (över knä)</w:t>
      </w:r>
    </w:p>
    <w:p w:rsidRPr="00824783" w:rsidR="00824783" w:rsidP="008D03AA" w:rsidRDefault="00824783" w14:paraId="31328CB6" w14:textId="77777777">
      <w:pPr>
        <w:spacing w:after="0"/>
        <w:rPr>
          <w:rFonts w:eastAsia="Times"/>
        </w:rPr>
      </w:pPr>
      <w:r w:rsidRPr="00824783">
        <w:rPr>
          <w:rFonts w:eastAsia="Times"/>
        </w:rPr>
        <w:t>87</w:t>
      </w:r>
      <w:r w:rsidRPr="00824783">
        <w:rPr>
          <w:rFonts w:eastAsia="Times"/>
        </w:rPr>
        <w:tab/>
      </w:r>
      <w:r w:rsidRPr="00824783">
        <w:rPr>
          <w:rFonts w:eastAsia="Times"/>
        </w:rPr>
        <w:tab/>
      </w:r>
      <w:r w:rsidRPr="00824783">
        <w:rPr>
          <w:rFonts w:eastAsia="Times"/>
        </w:rPr>
        <w:t>övre extremiteter, nedre extremiteter (under knä), bäcken, höftled</w:t>
      </w:r>
    </w:p>
    <w:p w:rsidRPr="00824783" w:rsidR="00824783" w:rsidP="008D03AA" w:rsidRDefault="00824783" w14:paraId="7B4CFF8D" w14:textId="77777777">
      <w:pPr>
        <w:spacing w:after="0"/>
        <w:rPr>
          <w:rFonts w:eastAsia="Times"/>
        </w:rPr>
      </w:pPr>
      <w:r w:rsidRPr="00824783">
        <w:rPr>
          <w:rFonts w:eastAsia="Times"/>
        </w:rPr>
        <w:t>89</w:t>
      </w:r>
      <w:r w:rsidRPr="00824783">
        <w:rPr>
          <w:rFonts w:eastAsia="Times"/>
        </w:rPr>
        <w:tab/>
      </w:r>
      <w:r w:rsidRPr="00824783">
        <w:rPr>
          <w:rFonts w:eastAsia="Times"/>
        </w:rPr>
        <w:tab/>
      </w:r>
      <w:r w:rsidRPr="00824783">
        <w:rPr>
          <w:rFonts w:eastAsia="Times"/>
        </w:rPr>
        <w:t>multitrauma</w:t>
      </w:r>
    </w:p>
    <w:p w:rsidRPr="00824783" w:rsidR="00824783" w:rsidP="00824783" w:rsidRDefault="00824783" w14:paraId="53F4B178" w14:textId="77777777">
      <w:pPr>
        <w:tabs>
          <w:tab w:val="left" w:pos="1680"/>
          <w:tab w:val="left" w:pos="2010"/>
        </w:tabs>
        <w:suppressAutoHyphens/>
        <w:spacing w:after="0" w:line="240" w:lineRule="auto"/>
        <w:ind w:left="0" w:right="0"/>
        <w:rPr>
          <w:rFonts w:ascii="Times" w:hAnsi="Times" w:eastAsia="Times"/>
        </w:rPr>
      </w:pPr>
    </w:p>
    <w:p w:rsidR="008D03AA" w:rsidP="00824783" w:rsidRDefault="008D03AA" w14:paraId="4ECBA50C" w14:textId="77777777">
      <w:pPr>
        <w:tabs>
          <w:tab w:val="left" w:pos="1680"/>
          <w:tab w:val="left" w:pos="2010"/>
        </w:tabs>
        <w:suppressAutoHyphens/>
        <w:spacing w:after="0" w:line="240" w:lineRule="auto"/>
        <w:ind w:left="0" w:right="0"/>
        <w:rPr>
          <w:rFonts w:ascii="Times" w:hAnsi="Times" w:eastAsia="Times"/>
        </w:rPr>
      </w:pPr>
    </w:p>
    <w:p w:rsidR="008D03AA" w:rsidP="00824783" w:rsidRDefault="008D03AA" w14:paraId="7060F2EF" w14:textId="77777777">
      <w:pPr>
        <w:tabs>
          <w:tab w:val="left" w:pos="1680"/>
          <w:tab w:val="left" w:pos="2010"/>
        </w:tabs>
        <w:suppressAutoHyphens/>
        <w:spacing w:after="0" w:line="240" w:lineRule="auto"/>
        <w:ind w:left="0" w:right="0"/>
        <w:rPr>
          <w:rFonts w:ascii="Times" w:hAnsi="Times" w:eastAsia="Times"/>
        </w:rPr>
      </w:pPr>
    </w:p>
    <w:p w:rsidR="008D03AA" w:rsidP="00824783" w:rsidRDefault="008D03AA" w14:paraId="16BD571F" w14:textId="77777777">
      <w:pPr>
        <w:tabs>
          <w:tab w:val="left" w:pos="1680"/>
          <w:tab w:val="left" w:pos="2010"/>
        </w:tabs>
        <w:suppressAutoHyphens/>
        <w:spacing w:after="0" w:line="240" w:lineRule="auto"/>
        <w:ind w:left="0" w:right="0"/>
        <w:rPr>
          <w:rFonts w:ascii="Times" w:hAnsi="Times" w:eastAsia="Times"/>
        </w:rPr>
      </w:pPr>
    </w:p>
    <w:p w:rsidR="008D03AA" w:rsidP="00824783" w:rsidRDefault="008D03AA" w14:paraId="1255F538" w14:textId="77777777">
      <w:pPr>
        <w:tabs>
          <w:tab w:val="left" w:pos="1680"/>
          <w:tab w:val="left" w:pos="2010"/>
        </w:tabs>
        <w:suppressAutoHyphens/>
        <w:spacing w:after="0" w:line="240" w:lineRule="auto"/>
        <w:ind w:left="0" w:right="0"/>
        <w:rPr>
          <w:rFonts w:ascii="Times" w:hAnsi="Times" w:eastAsia="Times"/>
        </w:rPr>
      </w:pPr>
    </w:p>
    <w:p w:rsidR="008D03AA" w:rsidP="00824783" w:rsidRDefault="008D03AA" w14:paraId="3D3018D6" w14:textId="77777777">
      <w:pPr>
        <w:tabs>
          <w:tab w:val="left" w:pos="1680"/>
          <w:tab w:val="left" w:pos="2010"/>
        </w:tabs>
        <w:suppressAutoHyphens/>
        <w:spacing w:after="0" w:line="240" w:lineRule="auto"/>
        <w:ind w:left="0" w:right="0"/>
        <w:rPr>
          <w:rFonts w:ascii="Times" w:hAnsi="Times" w:eastAsia="Times"/>
        </w:rPr>
      </w:pPr>
    </w:p>
    <w:p w:rsidR="008D03AA" w:rsidP="00824783" w:rsidRDefault="008D03AA" w14:paraId="18D4682F" w14:textId="77777777">
      <w:pPr>
        <w:tabs>
          <w:tab w:val="left" w:pos="1680"/>
          <w:tab w:val="left" w:pos="2010"/>
        </w:tabs>
        <w:suppressAutoHyphens/>
        <w:spacing w:after="0" w:line="240" w:lineRule="auto"/>
        <w:ind w:left="0" w:right="0"/>
        <w:rPr>
          <w:rFonts w:ascii="Times" w:hAnsi="Times" w:eastAsia="Times"/>
        </w:rPr>
      </w:pPr>
    </w:p>
    <w:p w:rsidR="008D03AA" w:rsidP="00824783" w:rsidRDefault="008D03AA" w14:paraId="499F0368" w14:textId="77777777">
      <w:pPr>
        <w:tabs>
          <w:tab w:val="left" w:pos="1680"/>
          <w:tab w:val="left" w:pos="2010"/>
        </w:tabs>
        <w:suppressAutoHyphens/>
        <w:spacing w:after="0" w:line="240" w:lineRule="auto"/>
        <w:ind w:left="0" w:right="0"/>
        <w:rPr>
          <w:rFonts w:ascii="Times" w:hAnsi="Times" w:eastAsia="Times"/>
        </w:rPr>
      </w:pPr>
    </w:p>
    <w:p w:rsidR="008D03AA" w:rsidP="00824783" w:rsidRDefault="008D03AA" w14:paraId="1FDD7296" w14:textId="77777777">
      <w:pPr>
        <w:tabs>
          <w:tab w:val="left" w:pos="1680"/>
          <w:tab w:val="left" w:pos="2010"/>
        </w:tabs>
        <w:suppressAutoHyphens/>
        <w:spacing w:after="0" w:line="240" w:lineRule="auto"/>
        <w:ind w:left="0" w:right="0"/>
        <w:rPr>
          <w:rFonts w:ascii="Times" w:hAnsi="Times" w:eastAsia="Times"/>
        </w:rPr>
      </w:pPr>
    </w:p>
    <w:p w:rsidR="008D03AA" w:rsidP="00824783" w:rsidRDefault="008D03AA" w14:paraId="43BAA835" w14:textId="77777777">
      <w:pPr>
        <w:tabs>
          <w:tab w:val="left" w:pos="1680"/>
          <w:tab w:val="left" w:pos="2010"/>
        </w:tabs>
        <w:suppressAutoHyphens/>
        <w:spacing w:after="0" w:line="240" w:lineRule="auto"/>
        <w:ind w:left="0" w:right="0"/>
        <w:rPr>
          <w:rFonts w:ascii="Times" w:hAnsi="Times" w:eastAsia="Times"/>
        </w:rPr>
      </w:pPr>
    </w:p>
    <w:p w:rsidR="008D03AA" w:rsidP="00824783" w:rsidRDefault="008D03AA" w14:paraId="5D27BC70" w14:textId="77777777">
      <w:pPr>
        <w:tabs>
          <w:tab w:val="left" w:pos="1680"/>
          <w:tab w:val="left" w:pos="2010"/>
        </w:tabs>
        <w:suppressAutoHyphens/>
        <w:spacing w:after="0" w:line="240" w:lineRule="auto"/>
        <w:ind w:left="0" w:right="0"/>
        <w:rPr>
          <w:rFonts w:ascii="Times" w:hAnsi="Times" w:eastAsia="Times"/>
        </w:rPr>
      </w:pPr>
    </w:p>
    <w:p w:rsidR="008D03AA" w:rsidP="00824783" w:rsidRDefault="008D03AA" w14:paraId="1C4DDBEB" w14:textId="77777777">
      <w:pPr>
        <w:tabs>
          <w:tab w:val="left" w:pos="1680"/>
          <w:tab w:val="left" w:pos="2010"/>
        </w:tabs>
        <w:suppressAutoHyphens/>
        <w:spacing w:after="0" w:line="240" w:lineRule="auto"/>
        <w:ind w:left="0" w:right="0"/>
        <w:rPr>
          <w:rFonts w:ascii="Times" w:hAnsi="Times" w:eastAsia="Times"/>
        </w:rPr>
      </w:pPr>
    </w:p>
    <w:p w:rsidR="000C7FE9" w:rsidP="00824783" w:rsidRDefault="000C7FE9" w14:paraId="32A9500A" w14:textId="77777777">
      <w:pPr>
        <w:tabs>
          <w:tab w:val="left" w:pos="1680"/>
          <w:tab w:val="left" w:pos="2010"/>
        </w:tabs>
        <w:suppressAutoHyphens/>
        <w:spacing w:after="0" w:line="240" w:lineRule="auto"/>
        <w:ind w:left="0" w:right="0"/>
        <w:rPr>
          <w:rFonts w:ascii="Times" w:hAnsi="Times" w:eastAsia="Times"/>
        </w:rPr>
      </w:pPr>
    </w:p>
    <w:p w:rsidRPr="00824783" w:rsidR="008D03AA" w:rsidP="00824783" w:rsidRDefault="008D03AA" w14:paraId="35825911" w14:textId="77777777">
      <w:pPr>
        <w:tabs>
          <w:tab w:val="left" w:pos="1680"/>
          <w:tab w:val="left" w:pos="2010"/>
        </w:tabs>
        <w:suppressAutoHyphens/>
        <w:spacing w:after="0" w:line="240" w:lineRule="auto"/>
        <w:ind w:left="0" w:right="0"/>
        <w:rPr>
          <w:rFonts w:ascii="Times" w:hAnsi="Times" w:eastAsia="Times"/>
        </w:rPr>
      </w:pPr>
    </w:p>
    <w:p w:rsidRPr="008D03AA" w:rsidR="00824783" w:rsidP="008D03AA" w:rsidRDefault="00824783" w14:paraId="28C958DC" w14:textId="73437310">
      <w:pPr>
        <w:rPr>
          <w:rFonts w:eastAsia="Times"/>
        </w:rPr>
      </w:pPr>
      <w:r w:rsidRPr="00824783">
        <w:rPr>
          <w:rFonts w:eastAsia="Times"/>
        </w:rPr>
        <w:t>Tredje siffran specificerar organ</w:t>
      </w:r>
    </w:p>
    <w:p w:rsidRPr="00824783" w:rsidR="00824783" w:rsidP="008D03AA" w:rsidRDefault="00824783" w14:paraId="4F62CA5C" w14:textId="77777777">
      <w:pPr>
        <w:spacing w:after="0"/>
        <w:rPr>
          <w:rFonts w:eastAsia="Times"/>
        </w:rPr>
      </w:pPr>
      <w:r w:rsidRPr="00824783">
        <w:rPr>
          <w:rFonts w:eastAsia="Times"/>
        </w:rPr>
        <w:t>De sista siffrorna anger typ av undersökning;</w:t>
      </w:r>
    </w:p>
    <w:p w:rsidRPr="00824783" w:rsidR="00824783" w:rsidP="008D03AA" w:rsidRDefault="00824783" w14:paraId="1BFA0E7B" w14:textId="77777777">
      <w:pPr>
        <w:spacing w:after="0"/>
        <w:rPr>
          <w:rFonts w:eastAsia="Times"/>
        </w:rPr>
      </w:pPr>
      <w:proofErr w:type="spellStart"/>
      <w:r w:rsidRPr="00824783">
        <w:rPr>
          <w:rFonts w:eastAsia="Times"/>
        </w:rPr>
        <w:t>xxxxxxn</w:t>
      </w:r>
      <w:proofErr w:type="spellEnd"/>
      <w:r w:rsidRPr="00824783">
        <w:rPr>
          <w:rFonts w:eastAsia="Times"/>
        </w:rPr>
        <w:tab/>
      </w:r>
      <w:r w:rsidRPr="00824783">
        <w:rPr>
          <w:rFonts w:eastAsia="Times"/>
        </w:rPr>
        <w:tab/>
      </w:r>
      <w:r w:rsidRPr="00824783">
        <w:rPr>
          <w:rFonts w:eastAsia="Times"/>
        </w:rPr>
        <w:t>narkos</w:t>
      </w:r>
    </w:p>
    <w:p w:rsidRPr="00824783" w:rsidR="00824783" w:rsidP="008D03AA" w:rsidRDefault="00824783" w14:paraId="630A3D1A" w14:textId="77777777">
      <w:pPr>
        <w:spacing w:after="0"/>
        <w:rPr>
          <w:rFonts w:eastAsia="Times"/>
        </w:rPr>
      </w:pPr>
      <w:proofErr w:type="spellStart"/>
      <w:r w:rsidRPr="00824783">
        <w:rPr>
          <w:rFonts w:eastAsia="Times"/>
        </w:rPr>
        <w:t>xxxxxxs</w:t>
      </w:r>
      <w:proofErr w:type="spellEnd"/>
      <w:r w:rsidRPr="00824783">
        <w:rPr>
          <w:rFonts w:eastAsia="Times"/>
        </w:rPr>
        <w:tab/>
      </w:r>
      <w:r w:rsidRPr="00824783">
        <w:rPr>
          <w:rFonts w:eastAsia="Times"/>
        </w:rPr>
        <w:tab/>
      </w:r>
      <w:r w:rsidRPr="00824783">
        <w:rPr>
          <w:rFonts w:eastAsia="Times"/>
        </w:rPr>
        <w:t>extremitet vänster sida</w:t>
      </w:r>
    </w:p>
    <w:p w:rsidRPr="00824783" w:rsidR="00824783" w:rsidP="008D03AA" w:rsidRDefault="00824783" w14:paraId="1AD70609" w14:textId="77777777">
      <w:pPr>
        <w:spacing w:after="0"/>
        <w:rPr>
          <w:rFonts w:eastAsia="Times"/>
        </w:rPr>
      </w:pPr>
      <w:proofErr w:type="spellStart"/>
      <w:r w:rsidRPr="00824783">
        <w:rPr>
          <w:rFonts w:eastAsia="Times"/>
        </w:rPr>
        <w:t>xxxxxxd</w:t>
      </w:r>
      <w:proofErr w:type="spellEnd"/>
      <w:r w:rsidRPr="00824783">
        <w:rPr>
          <w:rFonts w:eastAsia="Times"/>
        </w:rPr>
        <w:tab/>
      </w:r>
      <w:r w:rsidRPr="00824783">
        <w:rPr>
          <w:rFonts w:eastAsia="Times"/>
        </w:rPr>
        <w:tab/>
      </w:r>
      <w:r w:rsidRPr="00824783">
        <w:rPr>
          <w:rFonts w:eastAsia="Times"/>
        </w:rPr>
        <w:t>extremitet höger sida</w:t>
      </w:r>
    </w:p>
    <w:p w:rsidRPr="00824783" w:rsidR="00824783" w:rsidP="008D03AA" w:rsidRDefault="00824783" w14:paraId="460F36D9" w14:textId="77777777">
      <w:pPr>
        <w:spacing w:after="0"/>
        <w:rPr>
          <w:rFonts w:eastAsia="Times"/>
        </w:rPr>
      </w:pPr>
      <w:proofErr w:type="spellStart"/>
      <w:r w:rsidRPr="00824783">
        <w:rPr>
          <w:rFonts w:eastAsia="Times"/>
        </w:rPr>
        <w:t>xxxxxxf</w:t>
      </w:r>
      <w:proofErr w:type="spellEnd"/>
      <w:r w:rsidRPr="00824783">
        <w:rPr>
          <w:rFonts w:eastAsia="Times"/>
        </w:rPr>
        <w:tab/>
      </w:r>
      <w:r w:rsidRPr="00824783">
        <w:rPr>
          <w:rFonts w:eastAsia="Times"/>
        </w:rPr>
        <w:tab/>
      </w:r>
      <w:r w:rsidRPr="00824783">
        <w:rPr>
          <w:rFonts w:eastAsia="Times"/>
        </w:rPr>
        <w:t>forskning</w:t>
      </w:r>
    </w:p>
    <w:p w:rsidRPr="00824783" w:rsidR="00824783" w:rsidP="008D03AA" w:rsidRDefault="00824783" w14:paraId="50B809C8" w14:textId="77777777">
      <w:pPr>
        <w:spacing w:after="0"/>
        <w:rPr>
          <w:rFonts w:eastAsia="Times"/>
        </w:rPr>
      </w:pPr>
      <w:r w:rsidRPr="00824783">
        <w:rPr>
          <w:rFonts w:eastAsia="Times"/>
        </w:rPr>
        <w:t>xxx000</w:t>
      </w:r>
      <w:r w:rsidRPr="00824783">
        <w:rPr>
          <w:rFonts w:eastAsia="Times"/>
        </w:rPr>
        <w:tab/>
      </w:r>
      <w:r w:rsidRPr="00824783">
        <w:rPr>
          <w:rFonts w:eastAsia="Times"/>
        </w:rPr>
        <w:tab/>
      </w:r>
      <w:r w:rsidRPr="00824783">
        <w:rPr>
          <w:rFonts w:eastAsia="Times"/>
        </w:rPr>
        <w:t>utan kontrastmedel</w:t>
      </w:r>
    </w:p>
    <w:p w:rsidRPr="00824783" w:rsidR="00824783" w:rsidP="008D03AA" w:rsidRDefault="00824783" w14:paraId="3F5C2D86" w14:textId="77777777">
      <w:pPr>
        <w:spacing w:after="0"/>
        <w:rPr>
          <w:rFonts w:eastAsia="Times"/>
        </w:rPr>
      </w:pPr>
      <w:r w:rsidRPr="00824783">
        <w:rPr>
          <w:rFonts w:eastAsia="Times"/>
        </w:rPr>
        <w:t>xxx800</w:t>
      </w:r>
      <w:r w:rsidRPr="00824783">
        <w:rPr>
          <w:rFonts w:eastAsia="Times"/>
        </w:rPr>
        <w:tab/>
      </w:r>
      <w:r w:rsidRPr="00824783">
        <w:rPr>
          <w:rFonts w:eastAsia="Times"/>
        </w:rPr>
        <w:tab/>
      </w:r>
      <w:r w:rsidRPr="00824783">
        <w:rPr>
          <w:rFonts w:eastAsia="Times"/>
        </w:rPr>
        <w:t>med iv kontrastmedel</w:t>
      </w:r>
    </w:p>
    <w:p w:rsidRPr="00824783" w:rsidR="00824783" w:rsidP="008D03AA" w:rsidRDefault="00824783" w14:paraId="4E4B4EC9" w14:textId="77777777">
      <w:pPr>
        <w:spacing w:after="0"/>
        <w:rPr>
          <w:rFonts w:eastAsia="Times"/>
        </w:rPr>
      </w:pPr>
      <w:r w:rsidRPr="00824783">
        <w:rPr>
          <w:rFonts w:eastAsia="Times"/>
        </w:rPr>
        <w:t>xxx900</w:t>
      </w:r>
      <w:r w:rsidRPr="00824783">
        <w:rPr>
          <w:rFonts w:eastAsia="Times"/>
        </w:rPr>
        <w:tab/>
      </w:r>
      <w:r w:rsidRPr="00824783">
        <w:rPr>
          <w:rFonts w:eastAsia="Times"/>
        </w:rPr>
        <w:tab/>
      </w:r>
      <w:r w:rsidRPr="00824783">
        <w:rPr>
          <w:rFonts w:eastAsia="Times"/>
        </w:rPr>
        <w:t>utan och med iv kontrastmedel</w:t>
      </w:r>
    </w:p>
    <w:p w:rsidRPr="00824783" w:rsidR="00824783" w:rsidP="008D03AA" w:rsidRDefault="00824783" w14:paraId="3A1A5E72" w14:textId="77777777">
      <w:pPr>
        <w:spacing w:after="0"/>
        <w:rPr>
          <w:rFonts w:eastAsia="Times"/>
        </w:rPr>
      </w:pPr>
      <w:r w:rsidRPr="00824783">
        <w:rPr>
          <w:rFonts w:eastAsia="Times"/>
        </w:rPr>
        <w:t>xxx6xx</w:t>
      </w:r>
      <w:r w:rsidRPr="00824783">
        <w:rPr>
          <w:rFonts w:eastAsia="Times"/>
        </w:rPr>
        <w:tab/>
      </w:r>
      <w:r w:rsidRPr="00824783">
        <w:rPr>
          <w:rFonts w:eastAsia="Times"/>
        </w:rPr>
        <w:tab/>
      </w:r>
      <w:r w:rsidRPr="00824783">
        <w:rPr>
          <w:rFonts w:eastAsia="Times"/>
        </w:rPr>
        <w:t>biopsi, punktion</w:t>
      </w:r>
    </w:p>
    <w:p w:rsidR="00824783" w:rsidP="008D03AA" w:rsidRDefault="00824783" w14:paraId="20A604B2" w14:textId="77777777">
      <w:pPr>
        <w:spacing w:after="0"/>
        <w:rPr>
          <w:rFonts w:eastAsia="Times"/>
        </w:rPr>
      </w:pPr>
      <w:r w:rsidRPr="00824783">
        <w:rPr>
          <w:rFonts w:eastAsia="Times"/>
        </w:rPr>
        <w:t>xxxx72</w:t>
      </w:r>
      <w:r w:rsidRPr="00824783">
        <w:rPr>
          <w:rFonts w:eastAsia="Times"/>
        </w:rPr>
        <w:tab/>
      </w:r>
      <w:r w:rsidRPr="00824783">
        <w:rPr>
          <w:rFonts w:eastAsia="Times"/>
        </w:rPr>
        <w:tab/>
      </w:r>
      <w:r w:rsidRPr="00824783">
        <w:rPr>
          <w:rFonts w:eastAsia="Times"/>
        </w:rPr>
        <w:t xml:space="preserve">dubbel energi (dual </w:t>
      </w:r>
      <w:proofErr w:type="spellStart"/>
      <w:r w:rsidRPr="00824783">
        <w:rPr>
          <w:rFonts w:eastAsia="Times"/>
        </w:rPr>
        <w:t>energy</w:t>
      </w:r>
      <w:proofErr w:type="spellEnd"/>
      <w:r w:rsidRPr="00824783">
        <w:rPr>
          <w:rFonts w:eastAsia="Times"/>
        </w:rPr>
        <w:t>)</w:t>
      </w:r>
    </w:p>
    <w:p w:rsidRPr="00824783" w:rsidR="00CD21D4" w:rsidP="008D03AA" w:rsidRDefault="00CD21D4" w14:paraId="56DF654E" w14:textId="3BDBE42F">
      <w:pPr>
        <w:spacing w:after="0"/>
        <w:rPr>
          <w:rFonts w:eastAsia="Times"/>
        </w:rPr>
      </w:pPr>
      <w:r>
        <w:rPr>
          <w:rFonts w:eastAsia="Times"/>
        </w:rPr>
        <w:t>xxxx74</w:t>
      </w:r>
      <w:r>
        <w:rPr>
          <w:rFonts w:eastAsia="Times"/>
        </w:rPr>
        <w:tab/>
      </w:r>
      <w:r>
        <w:rPr>
          <w:rFonts w:eastAsia="Times"/>
        </w:rPr>
        <w:tab/>
      </w:r>
      <w:r w:rsidR="00CB48CD">
        <w:rPr>
          <w:rFonts w:eastAsia="Times"/>
        </w:rPr>
        <w:t xml:space="preserve">hjärta EKG </w:t>
      </w:r>
      <w:proofErr w:type="spellStart"/>
      <w:r w:rsidR="00CB48CD">
        <w:rPr>
          <w:rFonts w:eastAsia="Times"/>
        </w:rPr>
        <w:t>triggning</w:t>
      </w:r>
      <w:proofErr w:type="spellEnd"/>
    </w:p>
    <w:p w:rsidRPr="00824783" w:rsidR="00824783" w:rsidP="008D03AA" w:rsidRDefault="00824783" w14:paraId="1C0EECDE" w14:textId="77777777">
      <w:pPr>
        <w:spacing w:after="0"/>
        <w:rPr>
          <w:rFonts w:eastAsia="Times"/>
        </w:rPr>
      </w:pPr>
      <w:r w:rsidRPr="00824783">
        <w:rPr>
          <w:rFonts w:eastAsia="Times"/>
        </w:rPr>
        <w:t>xxx706</w:t>
      </w:r>
      <w:r w:rsidRPr="00824783">
        <w:rPr>
          <w:rFonts w:eastAsia="Times"/>
        </w:rPr>
        <w:tab/>
      </w:r>
      <w:r w:rsidRPr="00824783">
        <w:rPr>
          <w:rFonts w:eastAsia="Times"/>
        </w:rPr>
        <w:tab/>
      </w:r>
      <w:r w:rsidRPr="00824783">
        <w:rPr>
          <w:rFonts w:eastAsia="Times"/>
        </w:rPr>
        <w:t>lågdos</w:t>
      </w:r>
    </w:p>
    <w:p w:rsidRPr="00824783" w:rsidR="00824783" w:rsidP="00824783" w:rsidRDefault="00824783" w14:paraId="03A1D014" w14:textId="46D4C933">
      <w:pPr>
        <w:tabs>
          <w:tab w:val="left" w:pos="1680"/>
          <w:tab w:val="left" w:pos="2010"/>
        </w:tabs>
        <w:suppressAutoHyphens/>
        <w:spacing w:after="0" w:line="240" w:lineRule="auto"/>
        <w:ind w:left="0" w:right="0"/>
        <w:rPr>
          <w:rFonts w:ascii="Times" w:hAnsi="Times" w:eastAsia="Times"/>
        </w:rPr>
      </w:pPr>
    </w:p>
    <w:p w:rsidRPr="00824783" w:rsidR="00824783" w:rsidP="008D03AA" w:rsidRDefault="00824783" w14:paraId="71B8310E" w14:textId="0BCE758B">
      <w:pPr>
        <w:rPr>
          <w:rFonts w:eastAsia="Times"/>
        </w:rPr>
      </w:pPr>
      <w:r w:rsidRPr="00824783">
        <w:rPr>
          <w:rFonts w:eastAsia="Times"/>
        </w:rPr>
        <w:t xml:space="preserve">Dessutom finns kombinationskoder som anger peroral- eller rektalkontrastmedel, </w:t>
      </w:r>
      <w:r w:rsidRPr="00824783" w:rsidR="00A122F7">
        <w:rPr>
          <w:rFonts w:eastAsia="Times"/>
        </w:rPr>
        <w:t>flerfasundersökning</w:t>
      </w:r>
      <w:r w:rsidRPr="00824783">
        <w:rPr>
          <w:rFonts w:eastAsia="Times"/>
        </w:rPr>
        <w:t xml:space="preserve">, granskning, efterrekonstruktioner </w:t>
      </w:r>
      <w:proofErr w:type="gramStart"/>
      <w:r w:rsidRPr="00824783">
        <w:rPr>
          <w:rFonts w:eastAsia="Times"/>
        </w:rPr>
        <w:t>etc.</w:t>
      </w:r>
      <w:proofErr w:type="gramEnd"/>
    </w:p>
    <w:p w:rsidRPr="00824783" w:rsidR="00824783" w:rsidP="008D03AA" w:rsidRDefault="00824783" w14:paraId="423EE337" w14:textId="77777777"/>
    <w:p w:rsidR="008B2B28" w:rsidP="00824783" w:rsidRDefault="008B2B28" w14:paraId="25F68FC0" w14:textId="77777777">
      <w:pPr>
        <w:spacing w:after="0" w:line="240" w:lineRule="auto"/>
        <w:ind w:left="0" w:right="0"/>
      </w:pPr>
    </w:p>
    <w:p w:rsidR="008B2B28" w:rsidP="00824783" w:rsidRDefault="008B2B28" w14:paraId="2BA13813" w14:textId="77777777">
      <w:pPr>
        <w:spacing w:after="0" w:line="240" w:lineRule="auto"/>
        <w:ind w:left="0" w:right="0"/>
      </w:pPr>
    </w:p>
    <w:p w:rsidR="008B2B28" w:rsidP="00824783" w:rsidRDefault="008B2B28" w14:paraId="5378353B" w14:textId="77777777">
      <w:pPr>
        <w:spacing w:after="0" w:line="240" w:lineRule="auto"/>
        <w:ind w:left="0" w:right="0"/>
      </w:pPr>
    </w:p>
    <w:p w:rsidR="00F562DF" w:rsidP="00824783" w:rsidRDefault="00F562DF" w14:paraId="0BDEE203" w14:textId="77777777">
      <w:pPr>
        <w:spacing w:after="0" w:line="240" w:lineRule="auto"/>
        <w:ind w:left="0" w:right="0"/>
      </w:pPr>
    </w:p>
    <w:p w:rsidR="00F562DF" w:rsidP="00824783" w:rsidRDefault="00F562DF" w14:paraId="5DFC9CA4" w14:textId="77777777">
      <w:pPr>
        <w:spacing w:after="0" w:line="240" w:lineRule="auto"/>
        <w:ind w:left="0" w:right="0"/>
      </w:pPr>
    </w:p>
    <w:p w:rsidR="00F562DF" w:rsidP="00824783" w:rsidRDefault="00F562DF" w14:paraId="37685859" w14:textId="77777777">
      <w:pPr>
        <w:spacing w:after="0" w:line="240" w:lineRule="auto"/>
        <w:ind w:left="0" w:right="0"/>
      </w:pPr>
    </w:p>
    <w:p w:rsidR="008B2B28" w:rsidP="00824783" w:rsidRDefault="008B2B28" w14:paraId="7E3433ED" w14:textId="77777777">
      <w:pPr>
        <w:spacing w:after="0" w:line="240" w:lineRule="auto"/>
        <w:ind w:left="0" w:right="0"/>
      </w:pPr>
    </w:p>
    <w:p w:rsidR="008B2B28" w:rsidP="00824783" w:rsidRDefault="008B2B28" w14:paraId="5B2D2F27" w14:textId="77777777">
      <w:pPr>
        <w:spacing w:after="0" w:line="240" w:lineRule="auto"/>
        <w:ind w:left="0" w:right="0"/>
      </w:pPr>
    </w:p>
    <w:p w:rsidR="008B2B28" w:rsidP="00824783" w:rsidRDefault="008B2B28" w14:paraId="3B4285F5" w14:textId="77777777">
      <w:pPr>
        <w:spacing w:after="0" w:line="240" w:lineRule="auto"/>
        <w:ind w:left="0" w:right="0"/>
      </w:pPr>
    </w:p>
    <w:p w:rsidR="008B2B28" w:rsidP="00824783" w:rsidRDefault="008B2B28" w14:paraId="36D46350" w14:textId="77777777">
      <w:pPr>
        <w:spacing w:after="0" w:line="240" w:lineRule="auto"/>
        <w:ind w:left="0" w:right="0"/>
      </w:pPr>
    </w:p>
    <w:p w:rsidR="008B2B28" w:rsidP="00824783" w:rsidRDefault="008B2B28" w14:paraId="58CF4B3B" w14:textId="77777777">
      <w:pPr>
        <w:spacing w:after="0" w:line="240" w:lineRule="auto"/>
        <w:ind w:left="0" w:right="0"/>
      </w:pPr>
    </w:p>
    <w:p w:rsidR="008B2B28" w:rsidP="00824783" w:rsidRDefault="008B2B28" w14:paraId="66C9834B" w14:textId="77777777">
      <w:pPr>
        <w:spacing w:after="0" w:line="240" w:lineRule="auto"/>
        <w:ind w:left="0" w:right="0"/>
      </w:pPr>
    </w:p>
    <w:p w:rsidR="008B2B28" w:rsidP="00824783" w:rsidRDefault="008B2B28" w14:paraId="424AF890" w14:textId="77777777">
      <w:pPr>
        <w:spacing w:after="0" w:line="240" w:lineRule="auto"/>
        <w:ind w:left="0" w:right="0"/>
      </w:pPr>
    </w:p>
    <w:p w:rsidR="008B2B28" w:rsidP="00824783" w:rsidRDefault="00BE5481" w14:paraId="0044FEB3" w14:textId="070425E6">
      <w:pPr>
        <w:spacing w:after="0" w:line="240" w:lineRule="auto"/>
        <w:ind w:left="0" w:right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CB364DA" wp14:editId="74FCC2C3">
                <wp:simplePos x="0" y="0"/>
                <wp:positionH relativeFrom="page">
                  <wp:posOffset>0</wp:posOffset>
                </wp:positionH>
                <wp:positionV relativeFrom="paragraph">
                  <wp:posOffset>-1099185</wp:posOffset>
                </wp:positionV>
                <wp:extent cx="10677525" cy="6486525"/>
                <wp:effectExtent l="0" t="0" r="28575" b="28575"/>
                <wp:wrapNone/>
                <wp:docPr id="1" name="Rektangel med rundade hörn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77525" cy="6486525"/>
                        </a:xfrm>
                        <a:prstGeom prst="round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:rsidRPr="00F562DF" w:rsidR="002E7C35" w:rsidP="00F562DF" w:rsidRDefault="002E7C35" w14:paraId="5165A082" w14:textId="77777777">
                            <w:pPr>
                              <w:pStyle w:val="Titel"/>
                              <w:jc w:val="left"/>
                              <w:outlineLvl w:val="0"/>
                              <w:rPr>
                                <w:rFonts w:ascii="Times New Roman" w:hAnsi="Times New Roman"/>
                                <w:b w:val="0"/>
                                <w:bCs/>
                                <w:sz w:val="28"/>
                                <w:szCs w:val="28"/>
                              </w:rPr>
                            </w:pPr>
                            <w:r w:rsidRPr="00F562DF">
                              <w:rPr>
                                <w:rFonts w:ascii="Times New Roman" w:hAnsi="Times New Roman"/>
                                <w:b w:val="0"/>
                                <w:bCs/>
                                <w:sz w:val="28"/>
                                <w:szCs w:val="28"/>
                              </w:rPr>
                              <w:t>Kod masterdata och seriebeteckning</w:t>
                            </w:r>
                          </w:p>
                          <w:p w:rsidRPr="00F562DF" w:rsidR="002E7C35" w:rsidP="002E7C35" w:rsidRDefault="002E7C35" w14:paraId="42CB8C25" w14:textId="77777777">
                            <w:pPr>
                              <w:pStyle w:val="Default"/>
                              <w:spacing w:line="360" w:lineRule="auto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br/>
                            </w:r>
                            <w:r w:rsidRPr="00F562DF">
                              <w:rPr>
                                <w:rFonts w:ascii="Times New Roman" w:hAnsi="Times New Roman" w:cs="Times New Roman"/>
                              </w:rPr>
                              <w:t>Gemensamt dokument för VO Radiologi SU</w:t>
                            </w:r>
                          </w:p>
                          <w:p w:rsidRPr="00F562DF" w:rsidR="002E7C35" w:rsidP="002E7C35" w:rsidRDefault="002E7C35" w14:paraId="15CC3705" w14:textId="77777777">
                            <w:pPr>
                              <w:pStyle w:val="Default"/>
                              <w:spacing w:line="360" w:lineRule="auto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F562DF">
                              <w:rPr>
                                <w:rFonts w:ascii="Times New Roman" w:hAnsi="Times New Roman" w:cs="Times New Roman"/>
                              </w:rPr>
                              <w:t>Varje prioriteringskod kopplas till specifik masterdatakod och det prefix de tunna serierna betecknas med. Seriebeteckningen följer dokumentet för ordination av DT-protokoll</w:t>
                            </w:r>
                          </w:p>
                          <w:p w:rsidRPr="00F562DF" w:rsidR="002E7C35" w:rsidP="002E7C35" w:rsidRDefault="002E7C35" w14:paraId="56676A8B" w14:textId="77777777">
                            <w:pPr>
                              <w:pStyle w:val="Titel"/>
                              <w:numPr>
                                <w:ilvl w:val="0"/>
                                <w:numId w:val="4"/>
                              </w:numPr>
                              <w:spacing w:line="360" w:lineRule="auto"/>
                              <w:jc w:val="left"/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</w:pPr>
                            <w:r w:rsidRPr="00F562DF"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  <w:t>Första bokstaven står för organområde exempelvis A = Aorta.  Skrivs som versaler</w:t>
                            </w:r>
                          </w:p>
                          <w:p w:rsidRPr="00F562DF" w:rsidR="002E7C35" w:rsidP="002E7C35" w:rsidRDefault="002E7C35" w14:paraId="586F4B62" w14:textId="77777777">
                            <w:pPr>
                              <w:pStyle w:val="Titel"/>
                              <w:numPr>
                                <w:ilvl w:val="0"/>
                                <w:numId w:val="4"/>
                              </w:numPr>
                              <w:spacing w:line="360" w:lineRule="auto"/>
                              <w:jc w:val="left"/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</w:pPr>
                            <w:r w:rsidRPr="00F562DF"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  <w:t>Nästa bokstav anger alogoritm. Skrivs som gemen;</w:t>
                            </w:r>
                          </w:p>
                          <w:p w:rsidRPr="00F562DF" w:rsidR="002E7C35" w:rsidP="002E7C35" w:rsidRDefault="002E7C35" w14:paraId="40ABD63A" w14:textId="77777777">
                            <w:pPr>
                              <w:pStyle w:val="Titel"/>
                              <w:numPr>
                                <w:ilvl w:val="1"/>
                                <w:numId w:val="4"/>
                              </w:numPr>
                              <w:spacing w:line="360" w:lineRule="auto"/>
                              <w:jc w:val="left"/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</w:pPr>
                            <w:r w:rsidRPr="00F562DF"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  <w:t>a = standard/soft</w:t>
                            </w:r>
                          </w:p>
                          <w:p w:rsidRPr="00F562DF" w:rsidR="002E7C35" w:rsidP="002E7C35" w:rsidRDefault="002E7C35" w14:paraId="1B4650EE" w14:textId="77777777">
                            <w:pPr>
                              <w:pStyle w:val="Titel"/>
                              <w:numPr>
                                <w:ilvl w:val="1"/>
                                <w:numId w:val="4"/>
                              </w:numPr>
                              <w:spacing w:line="360" w:lineRule="auto"/>
                              <w:jc w:val="left"/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</w:pPr>
                            <w:r w:rsidRPr="00F562DF"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  <w:t>b = bone/skelett</w:t>
                            </w:r>
                          </w:p>
                          <w:p w:rsidRPr="00F562DF" w:rsidR="002E7C35" w:rsidP="002E7C35" w:rsidRDefault="002E7C35" w14:paraId="739B767A" w14:textId="77777777">
                            <w:pPr>
                              <w:pStyle w:val="Titel"/>
                              <w:numPr>
                                <w:ilvl w:val="1"/>
                                <w:numId w:val="4"/>
                              </w:numPr>
                              <w:spacing w:line="360" w:lineRule="auto"/>
                              <w:jc w:val="left"/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</w:pPr>
                            <w:r w:rsidRPr="00F562DF"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  <w:t>c = chest/lunga</w:t>
                            </w:r>
                          </w:p>
                          <w:p w:rsidRPr="00F562DF" w:rsidR="002E7C35" w:rsidP="002E7C35" w:rsidRDefault="002E7C35" w14:paraId="2E1D131E" w14:textId="77777777">
                            <w:pPr>
                              <w:pStyle w:val="Titel"/>
                              <w:numPr>
                                <w:ilvl w:val="1"/>
                                <w:numId w:val="4"/>
                              </w:numPr>
                              <w:spacing w:line="360" w:lineRule="auto"/>
                              <w:jc w:val="left"/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</w:pPr>
                            <w:r w:rsidRPr="00F562DF"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  <w:t>d = detail</w:t>
                            </w:r>
                          </w:p>
                          <w:p w:rsidRPr="00F562DF" w:rsidR="002E7C35" w:rsidP="002E7C35" w:rsidRDefault="002E7C35" w14:paraId="2C7335D9" w14:textId="77777777">
                            <w:pPr>
                              <w:pStyle w:val="Titel"/>
                              <w:numPr>
                                <w:ilvl w:val="1"/>
                                <w:numId w:val="4"/>
                              </w:numPr>
                              <w:spacing w:line="360" w:lineRule="auto"/>
                              <w:jc w:val="left"/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</w:pPr>
                            <w:r w:rsidRPr="00F562DF"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  <w:t>e = metallartefaktsreduktion</w:t>
                            </w:r>
                          </w:p>
                          <w:p w:rsidRPr="00F562DF" w:rsidR="002E7C35" w:rsidP="002E7C35" w:rsidRDefault="002E7C35" w14:paraId="5AE59867" w14:textId="77777777">
                            <w:pPr>
                              <w:pStyle w:val="Titel"/>
                              <w:numPr>
                                <w:ilvl w:val="1"/>
                                <w:numId w:val="4"/>
                              </w:numPr>
                              <w:spacing w:line="360" w:lineRule="auto"/>
                              <w:jc w:val="left"/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</w:pPr>
                            <w:r w:rsidRPr="00F562DF"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  <w:t>f och g är två positioner som kan användas vid behov</w:t>
                            </w:r>
                          </w:p>
                          <w:p w:rsidRPr="00F562DF" w:rsidR="002E7C35" w:rsidP="002E7C35" w:rsidRDefault="002E7C35" w14:paraId="351487B4" w14:textId="77777777">
                            <w:pPr>
                              <w:pStyle w:val="Titel"/>
                              <w:numPr>
                                <w:ilvl w:val="0"/>
                                <w:numId w:val="4"/>
                              </w:numPr>
                              <w:spacing w:line="360" w:lineRule="auto"/>
                              <w:jc w:val="left"/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</w:pPr>
                            <w:r w:rsidRPr="00F562DF"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  <w:t>Därefter kommer en siffra att ange serieindex.</w:t>
                            </w:r>
                          </w:p>
                          <w:p w:rsidRPr="00F562DF" w:rsidR="002E7C35" w:rsidP="002E7C35" w:rsidRDefault="002E7C35" w14:paraId="6FA6C786" w14:textId="77777777">
                            <w:pPr>
                              <w:pStyle w:val="Titel"/>
                              <w:spacing w:line="360" w:lineRule="auto"/>
                              <w:jc w:val="left"/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</w:pPr>
                            <w:r w:rsidRPr="00F562DF"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  <w:t>Exempel på prefix för undersökning A1 (hela aorta);</w:t>
                            </w:r>
                          </w:p>
                          <w:p w:rsidRPr="00F562DF" w:rsidR="002E7C35" w:rsidP="002E7C35" w:rsidRDefault="002E7C35" w14:paraId="6C41564A" w14:textId="77777777">
                            <w:pPr>
                              <w:pStyle w:val="Titel"/>
                              <w:numPr>
                                <w:ilvl w:val="0"/>
                                <w:numId w:val="21"/>
                              </w:numPr>
                              <w:spacing w:line="360" w:lineRule="auto"/>
                              <w:jc w:val="left"/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</w:pPr>
                            <w:r w:rsidRPr="00F562DF"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  <w:t>Aa1 = Aortaserie utan kontrastmedel med standardalgoritm</w:t>
                            </w:r>
                          </w:p>
                          <w:p w:rsidRPr="00F562DF" w:rsidR="002E7C35" w:rsidP="002E7C35" w:rsidRDefault="002E7C35" w14:paraId="21984367" w14:textId="77777777">
                            <w:pPr>
                              <w:pStyle w:val="Titel"/>
                              <w:numPr>
                                <w:ilvl w:val="0"/>
                                <w:numId w:val="21"/>
                              </w:numPr>
                              <w:spacing w:line="360" w:lineRule="auto"/>
                              <w:jc w:val="left"/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</w:pPr>
                            <w:r w:rsidRPr="00F562DF"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  <w:t>Aa2 = Aortaserie med kontrastmedel med standardalgoritm</w:t>
                            </w:r>
                          </w:p>
                          <w:p w:rsidRPr="00F562DF" w:rsidR="002E7C35" w:rsidP="002E7C35" w:rsidRDefault="002E7C35" w14:paraId="695E9D42" w14:textId="77777777">
                            <w:pPr>
                              <w:pStyle w:val="Titel"/>
                              <w:spacing w:line="360" w:lineRule="auto"/>
                              <w:ind w:left="720"/>
                              <w:jc w:val="left"/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u w:val="none"/>
                              </w:rPr>
                            </w:pPr>
                          </w:p>
                          <w:p w:rsidRPr="00F562DF" w:rsidR="002E7C35" w:rsidP="002E7C35" w:rsidRDefault="002E7C35" w14:paraId="6DC3DAD2" w14:textId="77777777">
                            <w:pPr>
                              <w:pStyle w:val="Raminnehll"/>
                              <w:jc w:val="center"/>
                            </w:pPr>
                          </w:p>
                        </w:txbxContent>
                      </wps:txbx>
                      <wps:bodyPr wrap="square" lIns="91440" tIns="45720" rIns="91440" bIns="45720" anchor="ctr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6C0AC6DE">
              <v:roundrect id="Rektangel med rundade hörn 14" style="position:absolute;margin-left:0;margin-top:-86.55pt;width:840.75pt;height:510.7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spid="_x0000_s1026" strokecolor="white [3212]" strokeweight="1.5pt" arcsize="10923f" w14:anchorId="7CB364D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">
                <v:textbox>
                  <w:txbxContent>
                    <w:p w:rsidRPr="00F562DF" w:rsidR="002E7C35" w:rsidP="00F562DF" w:rsidRDefault="002E7C35" w14:paraId="5C20E288" w14:textId="77777777">
                      <w:pPr>
                        <w:pStyle w:val="Titel"/>
                        <w:jc w:val="left"/>
                        <w:outlineLvl w:val="0"/>
                        <w:rPr>
                          <w:rFonts w:ascii="Times New Roman" w:hAnsi="Times New Roman"/>
                          <w:b w:val="0"/>
                          <w:bCs/>
                          <w:sz w:val="28"/>
                          <w:szCs w:val="28"/>
                        </w:rPr>
                      </w:pPr>
                      <w:r w:rsidRPr="00F562DF">
                        <w:rPr>
                          <w:rFonts w:ascii="Times New Roman" w:hAnsi="Times New Roman"/>
                          <w:b w:val="0"/>
                          <w:bCs/>
                          <w:sz w:val="28"/>
                          <w:szCs w:val="28"/>
                        </w:rPr>
                        <w:t>Kod masterdata och seriebeteckning</w:t>
                      </w:r>
                    </w:p>
                    <w:p w:rsidRPr="00F562DF" w:rsidR="002E7C35" w:rsidP="002E7C35" w:rsidRDefault="002E7C35" w14:paraId="008F52C4" w14:textId="77777777">
                      <w:pPr>
                        <w:pStyle w:val="Default"/>
                        <w:spacing w:line="360" w:lineRule="auto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br/>
                      </w:r>
                      <w:r w:rsidRPr="00F562DF">
                        <w:rPr>
                          <w:rFonts w:ascii="Times New Roman" w:hAnsi="Times New Roman" w:cs="Times New Roman"/>
                        </w:rPr>
                        <w:t>Gemensamt dokument för VO Radiologi SU</w:t>
                      </w:r>
                    </w:p>
                    <w:p w:rsidRPr="00F562DF" w:rsidR="002E7C35" w:rsidP="002E7C35" w:rsidRDefault="002E7C35" w14:paraId="6D37A621" w14:textId="77777777">
                      <w:pPr>
                        <w:pStyle w:val="Default"/>
                        <w:spacing w:line="360" w:lineRule="auto"/>
                        <w:rPr>
                          <w:rFonts w:ascii="Times New Roman" w:hAnsi="Times New Roman" w:cs="Times New Roman"/>
                        </w:rPr>
                      </w:pPr>
                      <w:r w:rsidRPr="00F562DF">
                        <w:rPr>
                          <w:rFonts w:ascii="Times New Roman" w:hAnsi="Times New Roman" w:cs="Times New Roman"/>
                        </w:rPr>
                        <w:t>Varje prioriteringskod kopplas till specifik masterdatakod och det prefix de tunna serierna betecknas med. Seriebeteckningen följer dokumentet för ordination av DT-protokoll</w:t>
                      </w:r>
                    </w:p>
                    <w:p w:rsidRPr="00F562DF" w:rsidR="002E7C35" w:rsidP="002E7C35" w:rsidRDefault="002E7C35" w14:paraId="3462F65D" w14:textId="77777777">
                      <w:pPr>
                        <w:pStyle w:val="Titel"/>
                        <w:numPr>
                          <w:ilvl w:val="0"/>
                          <w:numId w:val="4"/>
                        </w:numPr>
                        <w:spacing w:line="360" w:lineRule="auto"/>
                        <w:jc w:val="left"/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</w:pPr>
                      <w:r w:rsidRPr="00F562DF"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  <w:t>Första bokstaven står för organområde exempelvis A = Aorta.  Skrivs som versaler</w:t>
                      </w:r>
                    </w:p>
                    <w:p w:rsidRPr="00F562DF" w:rsidR="002E7C35" w:rsidP="002E7C35" w:rsidRDefault="002E7C35" w14:paraId="16B50BF0" w14:textId="77777777">
                      <w:pPr>
                        <w:pStyle w:val="Titel"/>
                        <w:numPr>
                          <w:ilvl w:val="0"/>
                          <w:numId w:val="4"/>
                        </w:numPr>
                        <w:spacing w:line="360" w:lineRule="auto"/>
                        <w:jc w:val="left"/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</w:pPr>
                      <w:r w:rsidRPr="00F562DF"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  <w:t>Nästa bokstav anger alogoritm. Skrivs som gemen;</w:t>
                      </w:r>
                    </w:p>
                    <w:p w:rsidRPr="00F562DF" w:rsidR="002E7C35" w:rsidP="002E7C35" w:rsidRDefault="002E7C35" w14:paraId="5E8621BE" w14:textId="77777777">
                      <w:pPr>
                        <w:pStyle w:val="Titel"/>
                        <w:numPr>
                          <w:ilvl w:val="1"/>
                          <w:numId w:val="4"/>
                        </w:numPr>
                        <w:spacing w:line="360" w:lineRule="auto"/>
                        <w:jc w:val="left"/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</w:pPr>
                      <w:r w:rsidRPr="00F562DF"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  <w:t>a = standard/soft</w:t>
                      </w:r>
                    </w:p>
                    <w:p w:rsidRPr="00F562DF" w:rsidR="002E7C35" w:rsidP="002E7C35" w:rsidRDefault="002E7C35" w14:paraId="2E4E2F23" w14:textId="77777777">
                      <w:pPr>
                        <w:pStyle w:val="Titel"/>
                        <w:numPr>
                          <w:ilvl w:val="1"/>
                          <w:numId w:val="4"/>
                        </w:numPr>
                        <w:spacing w:line="360" w:lineRule="auto"/>
                        <w:jc w:val="left"/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</w:pPr>
                      <w:r w:rsidRPr="00F562DF"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  <w:t>b = bone/skelett</w:t>
                      </w:r>
                    </w:p>
                    <w:p w:rsidRPr="00F562DF" w:rsidR="002E7C35" w:rsidP="002E7C35" w:rsidRDefault="002E7C35" w14:paraId="5BB01340" w14:textId="77777777">
                      <w:pPr>
                        <w:pStyle w:val="Titel"/>
                        <w:numPr>
                          <w:ilvl w:val="1"/>
                          <w:numId w:val="4"/>
                        </w:numPr>
                        <w:spacing w:line="360" w:lineRule="auto"/>
                        <w:jc w:val="left"/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</w:pPr>
                      <w:r w:rsidRPr="00F562DF"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  <w:t>c = chest/lunga</w:t>
                      </w:r>
                    </w:p>
                    <w:p w:rsidRPr="00F562DF" w:rsidR="002E7C35" w:rsidP="002E7C35" w:rsidRDefault="002E7C35" w14:paraId="2C55F830" w14:textId="77777777">
                      <w:pPr>
                        <w:pStyle w:val="Titel"/>
                        <w:numPr>
                          <w:ilvl w:val="1"/>
                          <w:numId w:val="4"/>
                        </w:numPr>
                        <w:spacing w:line="360" w:lineRule="auto"/>
                        <w:jc w:val="left"/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</w:pPr>
                      <w:r w:rsidRPr="00F562DF"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  <w:t>d = detail</w:t>
                      </w:r>
                    </w:p>
                    <w:p w:rsidRPr="00F562DF" w:rsidR="002E7C35" w:rsidP="002E7C35" w:rsidRDefault="002E7C35" w14:paraId="0AFABDAD" w14:textId="77777777">
                      <w:pPr>
                        <w:pStyle w:val="Titel"/>
                        <w:numPr>
                          <w:ilvl w:val="1"/>
                          <w:numId w:val="4"/>
                        </w:numPr>
                        <w:spacing w:line="360" w:lineRule="auto"/>
                        <w:jc w:val="left"/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</w:pPr>
                      <w:r w:rsidRPr="00F562DF"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  <w:t>e = metallartefaktsreduktion</w:t>
                      </w:r>
                    </w:p>
                    <w:p w:rsidRPr="00F562DF" w:rsidR="002E7C35" w:rsidP="002E7C35" w:rsidRDefault="002E7C35" w14:paraId="329D20E8" w14:textId="77777777">
                      <w:pPr>
                        <w:pStyle w:val="Titel"/>
                        <w:numPr>
                          <w:ilvl w:val="1"/>
                          <w:numId w:val="4"/>
                        </w:numPr>
                        <w:spacing w:line="360" w:lineRule="auto"/>
                        <w:jc w:val="left"/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</w:pPr>
                      <w:r w:rsidRPr="00F562DF"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  <w:t>f och g är två positioner som kan användas vid behov</w:t>
                      </w:r>
                    </w:p>
                    <w:p w:rsidRPr="00F562DF" w:rsidR="002E7C35" w:rsidP="002E7C35" w:rsidRDefault="002E7C35" w14:paraId="1F2AF7B6" w14:textId="77777777">
                      <w:pPr>
                        <w:pStyle w:val="Titel"/>
                        <w:numPr>
                          <w:ilvl w:val="0"/>
                          <w:numId w:val="4"/>
                        </w:numPr>
                        <w:spacing w:line="360" w:lineRule="auto"/>
                        <w:jc w:val="left"/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</w:pPr>
                      <w:r w:rsidRPr="00F562DF"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  <w:t>Därefter kommer en siffra att ange serieindex.</w:t>
                      </w:r>
                    </w:p>
                    <w:p w:rsidRPr="00F562DF" w:rsidR="002E7C35" w:rsidP="002E7C35" w:rsidRDefault="002E7C35" w14:paraId="2958EAE9" w14:textId="77777777">
                      <w:pPr>
                        <w:pStyle w:val="Titel"/>
                        <w:spacing w:line="360" w:lineRule="auto"/>
                        <w:jc w:val="left"/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</w:pPr>
                      <w:r w:rsidRPr="00F562DF"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  <w:t>Exempel på prefix för undersökning A1 (hela aorta);</w:t>
                      </w:r>
                    </w:p>
                    <w:p w:rsidRPr="00F562DF" w:rsidR="002E7C35" w:rsidP="002E7C35" w:rsidRDefault="002E7C35" w14:paraId="3AB5A664" w14:textId="77777777">
                      <w:pPr>
                        <w:pStyle w:val="Titel"/>
                        <w:numPr>
                          <w:ilvl w:val="0"/>
                          <w:numId w:val="21"/>
                        </w:numPr>
                        <w:spacing w:line="360" w:lineRule="auto"/>
                        <w:jc w:val="left"/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</w:pPr>
                      <w:r w:rsidRPr="00F562DF"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  <w:t>Aa1 = Aortaserie utan kontrastmedel med standardalgoritm</w:t>
                      </w:r>
                    </w:p>
                    <w:p w:rsidRPr="00F562DF" w:rsidR="002E7C35" w:rsidP="002E7C35" w:rsidRDefault="002E7C35" w14:paraId="1A123894" w14:textId="77777777">
                      <w:pPr>
                        <w:pStyle w:val="Titel"/>
                        <w:numPr>
                          <w:ilvl w:val="0"/>
                          <w:numId w:val="21"/>
                        </w:numPr>
                        <w:spacing w:line="360" w:lineRule="auto"/>
                        <w:jc w:val="left"/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</w:pPr>
                      <w:r w:rsidRPr="00F562DF"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  <w:t>Aa2 = Aortaserie med kontrastmedel med standardalgoritm</w:t>
                      </w:r>
                    </w:p>
                    <w:p w:rsidRPr="00F562DF" w:rsidR="002E7C35" w:rsidP="002E7C35" w:rsidRDefault="002E7C35" w14:paraId="672A6659" w14:textId="77777777">
                      <w:pPr>
                        <w:pStyle w:val="Titel"/>
                        <w:spacing w:line="360" w:lineRule="auto"/>
                        <w:ind w:left="720"/>
                        <w:jc w:val="left"/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u w:val="none"/>
                        </w:rPr>
                      </w:pPr>
                    </w:p>
                    <w:p w:rsidRPr="00F562DF" w:rsidR="002E7C35" w:rsidP="002E7C35" w:rsidRDefault="002E7C35" w14:paraId="0A37501D" w14:textId="77777777">
                      <w:pPr>
                        <w:pStyle w:val="Raminnehll"/>
                        <w:jc w:val="center"/>
                      </w:pPr>
                    </w:p>
                  </w:txbxContent>
                </v:textbox>
                <w10:wrap anchorx="page"/>
              </v:roundrect>
            </w:pict>
          </mc:Fallback>
        </mc:AlternateContent>
      </w:r>
    </w:p>
    <w:p w:rsidR="008B2B28" w:rsidP="00824783" w:rsidRDefault="008B2B28" w14:paraId="7C3CB79D" w14:textId="77777777">
      <w:pPr>
        <w:spacing w:after="0" w:line="240" w:lineRule="auto"/>
        <w:ind w:left="0" w:right="0"/>
      </w:pPr>
    </w:p>
    <w:p w:rsidR="002E7C35" w:rsidP="00824783" w:rsidRDefault="002E7C35" w14:paraId="607B0648" w14:textId="77777777">
      <w:pPr>
        <w:spacing w:after="0" w:line="240" w:lineRule="auto"/>
        <w:ind w:left="0" w:right="0"/>
      </w:pPr>
    </w:p>
    <w:p w:rsidR="002E7C35" w:rsidP="00824783" w:rsidRDefault="002E7C35" w14:paraId="02D5D741" w14:textId="77777777">
      <w:pPr>
        <w:spacing w:after="0" w:line="240" w:lineRule="auto"/>
        <w:ind w:left="0" w:right="0"/>
      </w:pPr>
    </w:p>
    <w:p w:rsidR="002E7C35" w:rsidP="00824783" w:rsidRDefault="002E7C35" w14:paraId="4750DA8B" w14:textId="77777777">
      <w:pPr>
        <w:spacing w:after="0" w:line="240" w:lineRule="auto"/>
        <w:ind w:left="0" w:right="0"/>
      </w:pPr>
    </w:p>
    <w:p w:rsidR="002E7C35" w:rsidP="00824783" w:rsidRDefault="002E7C35" w14:paraId="49582EC7" w14:textId="77777777">
      <w:pPr>
        <w:spacing w:after="0" w:line="240" w:lineRule="auto"/>
        <w:ind w:left="0" w:right="0"/>
      </w:pPr>
    </w:p>
    <w:p w:rsidR="002E7C35" w:rsidP="00824783" w:rsidRDefault="002E7C35" w14:paraId="540424BA" w14:textId="77777777">
      <w:pPr>
        <w:spacing w:after="0" w:line="240" w:lineRule="auto"/>
        <w:ind w:left="0" w:right="0"/>
      </w:pPr>
    </w:p>
    <w:p w:rsidR="002E7C35" w:rsidP="00824783" w:rsidRDefault="002E7C35" w14:paraId="66268755" w14:textId="77777777">
      <w:pPr>
        <w:spacing w:after="0" w:line="240" w:lineRule="auto"/>
        <w:ind w:left="0" w:right="0"/>
      </w:pPr>
    </w:p>
    <w:p w:rsidR="002E7C35" w:rsidP="00824783" w:rsidRDefault="002E7C35" w14:paraId="210A05D8" w14:textId="122DEDB0">
      <w:pPr>
        <w:spacing w:after="0" w:line="240" w:lineRule="auto"/>
        <w:ind w:left="0" w:right="0"/>
      </w:pPr>
    </w:p>
    <w:p w:rsidR="002E7C35" w:rsidP="00824783" w:rsidRDefault="002E7C35" w14:paraId="3CA52F96" w14:textId="77777777">
      <w:pPr>
        <w:spacing w:after="0" w:line="240" w:lineRule="auto"/>
        <w:ind w:left="0" w:right="0"/>
      </w:pPr>
    </w:p>
    <w:p w:rsidR="002E7C35" w:rsidP="00824783" w:rsidRDefault="002E7C35" w14:paraId="57BABA53" w14:textId="77777777">
      <w:pPr>
        <w:spacing w:after="0" w:line="240" w:lineRule="auto"/>
        <w:ind w:left="0" w:right="0"/>
      </w:pPr>
    </w:p>
    <w:p w:rsidR="002E7C35" w:rsidP="00824783" w:rsidRDefault="002E7C35" w14:paraId="3AC9C70B" w14:textId="77777777">
      <w:pPr>
        <w:spacing w:after="0" w:line="240" w:lineRule="auto"/>
        <w:ind w:left="0" w:right="0"/>
      </w:pPr>
    </w:p>
    <w:p w:rsidR="002E7C35" w:rsidP="00824783" w:rsidRDefault="002E7C35" w14:paraId="30B17942" w14:textId="77777777">
      <w:pPr>
        <w:spacing w:after="0" w:line="240" w:lineRule="auto"/>
        <w:ind w:left="0" w:right="0"/>
      </w:pPr>
    </w:p>
    <w:p w:rsidR="002E7C35" w:rsidP="00824783" w:rsidRDefault="002E7C35" w14:paraId="5A88D4D7" w14:textId="77777777">
      <w:pPr>
        <w:spacing w:after="0" w:line="240" w:lineRule="auto"/>
        <w:ind w:left="0" w:right="0"/>
      </w:pPr>
    </w:p>
    <w:p w:rsidR="002E7C35" w:rsidP="00824783" w:rsidRDefault="002E7C35" w14:paraId="710E7653" w14:textId="77777777">
      <w:pPr>
        <w:spacing w:after="0" w:line="240" w:lineRule="auto"/>
        <w:ind w:left="0" w:right="0"/>
      </w:pPr>
    </w:p>
    <w:p w:rsidR="002E7C35" w:rsidP="00824783" w:rsidRDefault="002E7C35" w14:paraId="342359CF" w14:textId="77777777">
      <w:pPr>
        <w:spacing w:after="0" w:line="240" w:lineRule="auto"/>
        <w:ind w:left="0" w:right="0"/>
      </w:pPr>
    </w:p>
    <w:p w:rsidR="002E7C35" w:rsidP="00824783" w:rsidRDefault="002E7C35" w14:paraId="6A6EEDBF" w14:textId="77777777">
      <w:pPr>
        <w:spacing w:after="0" w:line="240" w:lineRule="auto"/>
        <w:ind w:left="0" w:right="0"/>
      </w:pPr>
    </w:p>
    <w:p w:rsidR="002E7C35" w:rsidP="00824783" w:rsidRDefault="002E7C35" w14:paraId="6BD9D978" w14:textId="77777777">
      <w:pPr>
        <w:spacing w:after="0" w:line="240" w:lineRule="auto"/>
        <w:ind w:left="0" w:right="0"/>
      </w:pPr>
    </w:p>
    <w:p w:rsidR="002E7C35" w:rsidP="00824783" w:rsidRDefault="002E7C35" w14:paraId="78D51518" w14:textId="77777777">
      <w:pPr>
        <w:spacing w:after="0" w:line="240" w:lineRule="auto"/>
        <w:ind w:left="0" w:right="0"/>
      </w:pPr>
    </w:p>
    <w:p w:rsidR="002E7C35" w:rsidP="00824783" w:rsidRDefault="002E7C35" w14:paraId="3DAAB1B1" w14:textId="77777777">
      <w:pPr>
        <w:spacing w:after="0" w:line="240" w:lineRule="auto"/>
        <w:ind w:left="0" w:right="0"/>
      </w:pPr>
    </w:p>
    <w:p w:rsidR="00DB14D3" w:rsidP="00824783" w:rsidRDefault="00DB14D3" w14:paraId="048A1132" w14:textId="77777777">
      <w:pPr>
        <w:spacing w:after="0" w:line="240" w:lineRule="auto"/>
        <w:ind w:left="0" w:right="0"/>
      </w:pPr>
    </w:p>
    <w:p w:rsidR="00DB14D3" w:rsidP="00824783" w:rsidRDefault="00DB14D3" w14:paraId="2A6F24A8" w14:textId="77777777">
      <w:pPr>
        <w:spacing w:after="0" w:line="240" w:lineRule="auto"/>
        <w:ind w:left="0" w:right="0"/>
      </w:pPr>
    </w:p>
    <w:p w:rsidR="00DB14D3" w:rsidP="00824783" w:rsidRDefault="00DB14D3" w14:paraId="578BB0C0" w14:textId="77777777">
      <w:pPr>
        <w:spacing w:after="0" w:line="240" w:lineRule="auto"/>
        <w:ind w:left="0" w:right="0"/>
      </w:pPr>
    </w:p>
    <w:p w:rsidR="00DB14D3" w:rsidP="00824783" w:rsidRDefault="00DB14D3" w14:paraId="5889F6B6" w14:textId="77777777">
      <w:pPr>
        <w:spacing w:after="0" w:line="240" w:lineRule="auto"/>
        <w:ind w:left="0" w:right="0"/>
      </w:pPr>
    </w:p>
    <w:p w:rsidR="00DB14D3" w:rsidP="00824783" w:rsidRDefault="00DB14D3" w14:paraId="56E46AF3" w14:textId="77777777">
      <w:pPr>
        <w:spacing w:after="0" w:line="240" w:lineRule="auto"/>
        <w:ind w:left="0" w:right="0"/>
      </w:pPr>
    </w:p>
    <w:p w:rsidR="00DB14D3" w:rsidP="00824783" w:rsidRDefault="00DB14D3" w14:paraId="3FF863EE" w14:textId="77777777">
      <w:pPr>
        <w:spacing w:after="0" w:line="240" w:lineRule="auto"/>
        <w:ind w:left="0" w:right="0"/>
      </w:pPr>
    </w:p>
    <w:p w:rsidR="00DB14D3" w:rsidP="00824783" w:rsidRDefault="00DB14D3" w14:paraId="269E13F5" w14:textId="77777777">
      <w:pPr>
        <w:spacing w:after="0" w:line="240" w:lineRule="auto"/>
        <w:ind w:left="0" w:right="0"/>
      </w:pPr>
    </w:p>
    <w:p w:rsidR="00DB14D3" w:rsidP="00824783" w:rsidRDefault="00DB14D3" w14:paraId="091A3D82" w14:textId="77777777">
      <w:pPr>
        <w:spacing w:after="0" w:line="240" w:lineRule="auto"/>
        <w:ind w:left="0" w:right="0"/>
      </w:pPr>
    </w:p>
    <w:p w:rsidR="00DB14D3" w:rsidP="00824783" w:rsidRDefault="00DB14D3" w14:paraId="45B3D607" w14:textId="77777777">
      <w:pPr>
        <w:spacing w:after="0" w:line="240" w:lineRule="auto"/>
        <w:ind w:left="0" w:right="0"/>
      </w:pPr>
    </w:p>
    <w:p w:rsidR="00DB14D3" w:rsidP="00824783" w:rsidRDefault="00DB14D3" w14:paraId="26946B43" w14:textId="77777777">
      <w:pPr>
        <w:spacing w:after="0" w:line="240" w:lineRule="auto"/>
        <w:ind w:left="0" w:right="0"/>
      </w:pPr>
    </w:p>
    <w:p w:rsidR="00F562DF" w:rsidP="00824783" w:rsidRDefault="00F562DF" w14:paraId="5DB984E6" w14:textId="77777777">
      <w:pPr>
        <w:spacing w:after="0" w:line="240" w:lineRule="auto"/>
        <w:ind w:left="0" w:right="0"/>
      </w:pPr>
    </w:p>
    <w:p w:rsidR="00F562DF" w:rsidP="00824783" w:rsidRDefault="00F562DF" w14:paraId="0C2C9152" w14:textId="77777777">
      <w:pPr>
        <w:spacing w:after="0" w:line="240" w:lineRule="auto"/>
        <w:ind w:left="0" w:right="0"/>
      </w:pPr>
    </w:p>
    <w:p w:rsidR="00F562DF" w:rsidP="00824783" w:rsidRDefault="00F562DF" w14:paraId="4FB50E00" w14:textId="77777777">
      <w:pPr>
        <w:spacing w:after="0" w:line="240" w:lineRule="auto"/>
        <w:ind w:left="0" w:right="0"/>
      </w:pPr>
    </w:p>
    <w:p w:rsidR="008B2B28" w:rsidP="00824783" w:rsidRDefault="008B2B28" w14:paraId="4A73B82F" w14:textId="77777777">
      <w:pPr>
        <w:spacing w:after="0" w:line="240" w:lineRule="auto"/>
        <w:ind w:left="0" w:right="0"/>
      </w:pPr>
    </w:p>
    <w:tbl>
      <w:tblPr>
        <w:tblW w:w="14742" w:type="dxa"/>
        <w:tblInd w:w="-8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1"/>
        <w:gridCol w:w="2109"/>
        <w:gridCol w:w="235"/>
        <w:gridCol w:w="5118"/>
        <w:gridCol w:w="3659"/>
      </w:tblGrid>
      <w:tr w:rsidRPr="00AE1C7E" w:rsidR="00901037" w:rsidTr="527E5601" w14:paraId="209557F1" w14:textId="77777777">
        <w:tc>
          <w:tcPr>
            <w:tcW w:w="3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5E5E5" w:themeFill="background2" w:themeFillTint="33"/>
            <w:hideMark/>
          </w:tcPr>
          <w:p w:rsidRPr="00AE1C7E" w:rsidR="00901037" w:rsidP="00901037" w:rsidRDefault="00901037" w14:paraId="4EC45F2F" w14:textId="321BFE9B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 xml:space="preserve">SVF </w:t>
            </w:r>
          </w:p>
        </w:tc>
        <w:tc>
          <w:tcPr>
            <w:tcW w:w="21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E5E5E5" w:themeFill="background2" w:themeFillTint="33"/>
            <w:hideMark/>
          </w:tcPr>
          <w:p w:rsidRPr="00AE1C7E" w:rsidR="00901037" w:rsidP="00901037" w:rsidRDefault="00901037" w14:paraId="5E847B3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Metod</w:t>
            </w:r>
            <w:r w:rsidRPr="00AE1C7E">
              <w:rPr>
                <w:sz w:val="28"/>
                <w:szCs w:val="28"/>
              </w:rPr>
              <w:t> </w:t>
            </w:r>
          </w:p>
        </w:tc>
        <w:tc>
          <w:tcPr>
            <w:tcW w:w="23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6" w:space="0"/>
            </w:tcBorders>
            <w:shd w:val="clear" w:color="auto" w:fill="000000" w:themeFill="text2"/>
            <w:hideMark/>
          </w:tcPr>
          <w:p w:rsidRPr="00872115" w:rsidR="00901037" w:rsidP="00901037" w:rsidRDefault="00901037" w14:paraId="1B78EC51" w14:textId="165670CD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  <w:highlight w:val="black"/>
              </w:rPr>
            </w:pPr>
          </w:p>
        </w:tc>
        <w:tc>
          <w:tcPr>
            <w:tcW w:w="51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DEDED"/>
          </w:tcPr>
          <w:p w:rsidRPr="00AE1C7E" w:rsidR="00901037" w:rsidP="00901037" w:rsidRDefault="00B51D7C" w14:paraId="090E9D65" w14:textId="0223201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 xml:space="preserve">SVF </w:t>
            </w:r>
          </w:p>
        </w:tc>
        <w:tc>
          <w:tcPr>
            <w:tcW w:w="36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DEDED"/>
          </w:tcPr>
          <w:p w:rsidRPr="00AE1C7E" w:rsidR="00901037" w:rsidP="00716328" w:rsidRDefault="00901037" w14:paraId="10B8E77D" w14:textId="6ED1B813">
            <w:pPr>
              <w:spacing w:after="0" w:line="240" w:lineRule="auto"/>
              <w:ind w:left="0" w:right="-1848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Metod</w:t>
            </w:r>
            <w:r w:rsidRPr="00AE1C7E">
              <w:rPr>
                <w:sz w:val="28"/>
                <w:szCs w:val="28"/>
              </w:rPr>
              <w:t> </w:t>
            </w:r>
          </w:p>
        </w:tc>
      </w:tr>
      <w:tr w:rsidRPr="00AE1C7E" w:rsidR="00901037" w:rsidTr="527E5601" w14:paraId="26D18F2E" w14:textId="77777777">
        <w:trPr>
          <w:trHeight w:val="1932"/>
        </w:trPr>
        <w:tc>
          <w:tcPr>
            <w:tcW w:w="3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="00B51D7C" w:rsidP="00B51D7C" w:rsidRDefault="00901037" w14:paraId="6A68B308" w14:textId="6959E696">
            <w:pPr>
              <w:spacing w:after="0" w:line="240" w:lineRule="auto"/>
              <w:ind w:left="0" w:right="0"/>
              <w:textAlignment w:val="baseline"/>
              <w:rPr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SVF1</w:t>
            </w:r>
            <w:r w:rsidRPr="00AE1C7E">
              <w:rPr>
                <w:sz w:val="28"/>
                <w:szCs w:val="28"/>
              </w:rPr>
              <w:t>,</w:t>
            </w:r>
            <w:r w:rsidRPr="00AE1C7E">
              <w:rPr>
                <w:b/>
                <w:bCs/>
                <w:sz w:val="28"/>
                <w:szCs w:val="28"/>
              </w:rPr>
              <w:t> </w:t>
            </w:r>
            <w:proofErr w:type="spellStart"/>
            <w:r w:rsidRPr="00AE1C7E">
              <w:rPr>
                <w:sz w:val="28"/>
                <w:szCs w:val="28"/>
              </w:rPr>
              <w:t>Urotelialcancer</w:t>
            </w:r>
            <w:proofErr w:type="spellEnd"/>
            <w:r w:rsidRPr="00AE1C7E">
              <w:rPr>
                <w:sz w:val="28"/>
                <w:szCs w:val="28"/>
              </w:rPr>
              <w:t> </w:t>
            </w:r>
          </w:p>
          <w:p w:rsidRPr="00AE1C7E" w:rsidR="00901037" w:rsidP="00901037" w:rsidRDefault="00B51D7C" w14:paraId="1C5B6E80" w14:textId="0142E5B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Enligt begärd undersökning på remiss, kan variera </w:t>
            </w:r>
          </w:p>
        </w:tc>
        <w:tc>
          <w:tcPr>
            <w:tcW w:w="21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hideMark/>
          </w:tcPr>
          <w:p w:rsidRPr="00AE1C7E" w:rsidR="00901037" w:rsidP="527E5601" w:rsidRDefault="7AEBB1BF" w14:paraId="5804E7B3" w14:textId="3EAF37A4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527E5601">
              <w:rPr>
                <w:b/>
                <w:bCs/>
                <w:sz w:val="28"/>
                <w:szCs w:val="28"/>
              </w:rPr>
              <w:t>N9</w:t>
            </w:r>
            <w:r w:rsidRPr="527E5601">
              <w:rPr>
                <w:sz w:val="28"/>
                <w:szCs w:val="28"/>
              </w:rPr>
              <w:t xml:space="preserve"> + </w:t>
            </w:r>
            <w:proofErr w:type="spellStart"/>
            <w:r w:rsidRPr="527E5601">
              <w:rPr>
                <w:sz w:val="28"/>
                <w:szCs w:val="28"/>
              </w:rPr>
              <w:t>ev</w:t>
            </w:r>
            <w:proofErr w:type="spellEnd"/>
            <w:r w:rsidRPr="527E5601">
              <w:rPr>
                <w:sz w:val="28"/>
                <w:szCs w:val="28"/>
              </w:rPr>
              <w:t xml:space="preserve"> T3 </w:t>
            </w:r>
            <w:r w:rsidRPr="527E5601" w:rsidR="0860F223">
              <w:rPr>
                <w:sz w:val="28"/>
                <w:szCs w:val="28"/>
              </w:rPr>
              <w:t>om cystoskopi ej gjorts eller om det är okänt</w:t>
            </w:r>
          </w:p>
          <w:p w:rsidRPr="00AE1C7E" w:rsidR="00901037" w:rsidP="527E5601" w:rsidRDefault="0860F223" w14:paraId="7AAAF5F2" w14:textId="536D2AE0">
            <w:pPr>
              <w:spacing w:after="0" w:line="240" w:lineRule="auto"/>
              <w:ind w:left="0" w:right="0"/>
              <w:textAlignment w:val="baseline"/>
              <w:rPr>
                <w:sz w:val="28"/>
                <w:szCs w:val="28"/>
              </w:rPr>
            </w:pPr>
            <w:r w:rsidRPr="527E5601">
              <w:rPr>
                <w:b/>
                <w:bCs/>
                <w:sz w:val="28"/>
                <w:szCs w:val="28"/>
              </w:rPr>
              <w:t>N13</w:t>
            </w:r>
            <w:r w:rsidRPr="527E5601">
              <w:rPr>
                <w:sz w:val="28"/>
                <w:szCs w:val="28"/>
              </w:rPr>
              <w:t xml:space="preserve"> då cystoskopi utförts eller </w:t>
            </w:r>
            <w:r w:rsidRPr="527E5601" w:rsidR="49510A1D">
              <w:rPr>
                <w:sz w:val="28"/>
                <w:szCs w:val="28"/>
              </w:rPr>
              <w:t>att patient har svårt att ta sig till toalett</w:t>
            </w:r>
          </w:p>
        </w:tc>
        <w:tc>
          <w:tcPr>
            <w:tcW w:w="235" w:type="dxa"/>
            <w:tcBorders>
              <w:top w:val="nil"/>
              <w:left w:val="single" w:color="auto" w:sz="4" w:space="0"/>
              <w:bottom w:val="nil"/>
              <w:right w:val="single" w:color="auto" w:sz="6" w:space="0"/>
            </w:tcBorders>
            <w:shd w:val="clear" w:color="auto" w:fill="000000" w:themeFill="text2"/>
            <w:hideMark/>
          </w:tcPr>
          <w:p w:rsidRPr="00872115" w:rsidR="00901037" w:rsidP="00901037" w:rsidRDefault="00901037" w14:paraId="0BAA2FC4" w14:textId="0D32302F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  <w:highlight w:val="black"/>
              </w:rPr>
            </w:pPr>
          </w:p>
        </w:tc>
        <w:tc>
          <w:tcPr>
            <w:tcW w:w="51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AE1C7E" w:rsidR="00901037" w:rsidP="00901037" w:rsidRDefault="00B51D7C" w14:paraId="1AF72695" w14:textId="509B61F8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34185785">
              <w:rPr>
                <w:b/>
                <w:bCs/>
                <w:sz w:val="28"/>
                <w:szCs w:val="28"/>
              </w:rPr>
              <w:t>SVF 20</w:t>
            </w:r>
            <w:r w:rsidRPr="34185785">
              <w:rPr>
                <w:sz w:val="28"/>
                <w:szCs w:val="28"/>
              </w:rPr>
              <w:t>, Hudmelanom </w:t>
            </w:r>
            <w:r>
              <w:rPr>
                <w:sz w:val="28"/>
                <w:szCs w:val="28"/>
              </w:rPr>
              <w:t xml:space="preserve">enligt begärd undersökning på remiss </w:t>
            </w:r>
          </w:p>
        </w:tc>
        <w:tc>
          <w:tcPr>
            <w:tcW w:w="36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E61265" w:rsidR="00B51D7C" w:rsidP="4BB8DBF3" w:rsidRDefault="53F00A08" w14:paraId="0C3E687C" w14:textId="7D3392B1">
            <w:pPr>
              <w:spacing w:after="0" w:line="240" w:lineRule="auto"/>
              <w:ind w:left="0" w:right="0"/>
              <w:textAlignment w:val="baseline"/>
              <w:rPr>
                <w:sz w:val="28"/>
                <w:szCs w:val="28"/>
              </w:rPr>
            </w:pPr>
            <w:r w:rsidRPr="00E61265">
              <w:rPr>
                <w:sz w:val="28"/>
                <w:szCs w:val="28"/>
              </w:rPr>
              <w:t xml:space="preserve">Melanom (primärtumör utanför </w:t>
            </w:r>
            <w:proofErr w:type="spellStart"/>
            <w:r w:rsidRPr="00E61265">
              <w:rPr>
                <w:sz w:val="28"/>
                <w:szCs w:val="28"/>
              </w:rPr>
              <w:t>Head&amp;neck</w:t>
            </w:r>
            <w:proofErr w:type="spellEnd"/>
            <w:r w:rsidRPr="00E61265">
              <w:rPr>
                <w:sz w:val="28"/>
                <w:szCs w:val="28"/>
              </w:rPr>
              <w:t>):</w:t>
            </w:r>
          </w:p>
          <w:p w:rsidRPr="00E61265" w:rsidR="00B51D7C" w:rsidP="4BB8DBF3" w:rsidRDefault="53F00A08" w14:paraId="338766D1" w14:textId="772250A5">
            <w:pPr>
              <w:spacing w:after="0" w:line="240" w:lineRule="auto"/>
              <w:ind w:left="0" w:right="0"/>
              <w:textAlignment w:val="baseline"/>
              <w:rPr>
                <w:sz w:val="28"/>
                <w:szCs w:val="28"/>
              </w:rPr>
            </w:pPr>
            <w:r w:rsidRPr="00E61265">
              <w:rPr>
                <w:sz w:val="28"/>
                <w:szCs w:val="28"/>
              </w:rPr>
              <w:t>C3, TB3</w:t>
            </w:r>
          </w:p>
          <w:p w:rsidRPr="00E61265" w:rsidR="00B51D7C" w:rsidP="4BB8DBF3" w:rsidRDefault="53F00A08" w14:paraId="1BD5EB54" w14:textId="0C5E131D">
            <w:pPr>
              <w:spacing w:after="0" w:line="240" w:lineRule="auto"/>
              <w:ind w:left="0" w:right="0"/>
              <w:textAlignment w:val="baseline"/>
              <w:rPr>
                <w:sz w:val="28"/>
                <w:szCs w:val="28"/>
              </w:rPr>
            </w:pPr>
            <w:r w:rsidRPr="00E61265">
              <w:rPr>
                <w:sz w:val="28"/>
                <w:szCs w:val="28"/>
              </w:rPr>
              <w:t xml:space="preserve">Melanom (primärtumör inom </w:t>
            </w:r>
            <w:proofErr w:type="spellStart"/>
            <w:r w:rsidRPr="00E61265">
              <w:rPr>
                <w:sz w:val="28"/>
                <w:szCs w:val="28"/>
              </w:rPr>
              <w:t>Head&amp;neck</w:t>
            </w:r>
            <w:proofErr w:type="spellEnd"/>
            <w:r w:rsidRPr="00E61265">
              <w:rPr>
                <w:sz w:val="28"/>
                <w:szCs w:val="28"/>
              </w:rPr>
              <w:t>):</w:t>
            </w:r>
          </w:p>
          <w:p w:rsidRPr="00E61265" w:rsidR="00B51D7C" w:rsidP="4BB8DBF3" w:rsidRDefault="53F00A08" w14:paraId="32601125" w14:textId="6704FC3C">
            <w:pPr>
              <w:spacing w:after="0" w:line="240" w:lineRule="auto"/>
              <w:ind w:left="0" w:right="0"/>
              <w:textAlignment w:val="baseline"/>
              <w:rPr>
                <w:sz w:val="28"/>
                <w:szCs w:val="28"/>
              </w:rPr>
            </w:pPr>
            <w:r w:rsidRPr="00E61265">
              <w:rPr>
                <w:sz w:val="28"/>
                <w:szCs w:val="28"/>
              </w:rPr>
              <w:t>C3, H3, TB3</w:t>
            </w:r>
          </w:p>
          <w:p w:rsidRPr="00AE1C7E" w:rsidR="00901037" w:rsidP="4BB8DBF3" w:rsidRDefault="00901037" w14:paraId="168FD455" w14:textId="39AEBC09">
            <w:pPr>
              <w:spacing w:after="0" w:line="240" w:lineRule="auto"/>
              <w:ind w:left="0" w:right="0"/>
              <w:textAlignment w:val="baseline"/>
              <w:rPr>
                <w:color w:val="000000" w:themeColor="text2"/>
              </w:rPr>
            </w:pPr>
          </w:p>
        </w:tc>
      </w:tr>
      <w:tr w:rsidRPr="00AE1C7E" w:rsidR="00B92641" w:rsidTr="527E5601" w14:paraId="3B1D236E" w14:textId="77777777">
        <w:tc>
          <w:tcPr>
            <w:tcW w:w="3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506EAA6E" w14:textId="5AD45D95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SVF2</w:t>
            </w:r>
            <w:r w:rsidRPr="00AE1C7E">
              <w:rPr>
                <w:sz w:val="28"/>
                <w:szCs w:val="28"/>
              </w:rPr>
              <w:t>,</w:t>
            </w:r>
            <w:r w:rsidRPr="00AE1C7E">
              <w:rPr>
                <w:b/>
                <w:bCs/>
                <w:sz w:val="28"/>
                <w:szCs w:val="28"/>
              </w:rPr>
              <w:t> </w:t>
            </w:r>
            <w:r w:rsidRPr="00AE1C7E">
              <w:rPr>
                <w:sz w:val="28"/>
                <w:szCs w:val="28"/>
              </w:rPr>
              <w:t>Prostatacancer  </w:t>
            </w:r>
          </w:p>
        </w:tc>
        <w:tc>
          <w:tcPr>
            <w:tcW w:w="21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hideMark/>
          </w:tcPr>
          <w:p w:rsidRPr="00AE1C7E" w:rsidR="00901037" w:rsidP="00901037" w:rsidRDefault="00901037" w14:paraId="408D2C2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B3 </w:t>
            </w:r>
          </w:p>
        </w:tc>
        <w:tc>
          <w:tcPr>
            <w:tcW w:w="235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000000" w:themeFill="text2"/>
            <w:hideMark/>
          </w:tcPr>
          <w:p w:rsidRPr="00F20884" w:rsidR="00901037" w:rsidP="00901037" w:rsidRDefault="00901037" w14:paraId="02E4C1F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F20884">
              <w:rPr>
                <w:sz w:val="28"/>
                <w:szCs w:val="28"/>
              </w:rPr>
              <w:t> </w:t>
            </w:r>
          </w:p>
        </w:tc>
        <w:tc>
          <w:tcPr>
            <w:tcW w:w="5118" w:type="dxa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</w:tcPr>
          <w:p w:rsidRPr="00F20884" w:rsidR="00901037" w:rsidP="00901037" w:rsidRDefault="00B51D7C" w14:paraId="1CF21818" w14:textId="785698E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SVF</w:t>
            </w:r>
            <w:r w:rsidRPr="00AE1C7E">
              <w:rPr>
                <w:sz w:val="28"/>
                <w:szCs w:val="28"/>
              </w:rPr>
              <w:t>, Colorektalcancer </w:t>
            </w:r>
          </w:p>
        </w:tc>
        <w:tc>
          <w:tcPr>
            <w:tcW w:w="36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AE1C7E" w:rsidR="00901037" w:rsidP="00901037" w:rsidRDefault="00B51D7C" w14:paraId="0E9311C3" w14:textId="2D35538D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TB6 </w:t>
            </w:r>
          </w:p>
        </w:tc>
      </w:tr>
      <w:tr w:rsidRPr="00AE1C7E" w:rsidR="00901037" w:rsidTr="527E5601" w14:paraId="3142A603" w14:textId="77777777">
        <w:tc>
          <w:tcPr>
            <w:tcW w:w="3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67E518A3" w14:textId="2016F938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SVF3</w:t>
            </w:r>
            <w:r w:rsidRPr="00AE1C7E">
              <w:rPr>
                <w:sz w:val="28"/>
                <w:szCs w:val="28"/>
              </w:rPr>
              <w:t>, Primär cancer i Lever-Gallvägar  </w:t>
            </w:r>
          </w:p>
        </w:tc>
        <w:tc>
          <w:tcPr>
            <w:tcW w:w="21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5AEF11B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TB6 </w:t>
            </w:r>
          </w:p>
        </w:tc>
        <w:tc>
          <w:tcPr>
            <w:tcW w:w="235" w:type="dxa"/>
            <w:tcBorders>
              <w:top w:val="nil"/>
              <w:left w:val="single" w:color="auto" w:sz="6" w:space="0"/>
              <w:bottom w:val="single" w:color="auto" w:sz="4" w:space="0"/>
              <w:right w:val="single" w:color="auto" w:sz="8" w:space="0"/>
            </w:tcBorders>
            <w:shd w:val="clear" w:color="auto" w:fill="000000" w:themeFill="text2"/>
            <w:hideMark/>
          </w:tcPr>
          <w:p w:rsidRPr="00872115" w:rsidR="00901037" w:rsidP="00901037" w:rsidRDefault="00901037" w14:paraId="20874D8F" w14:textId="6B34EDC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  <w:highlight w:val="black"/>
              </w:rPr>
            </w:pPr>
          </w:p>
        </w:tc>
        <w:tc>
          <w:tcPr>
            <w:tcW w:w="5118" w:type="dxa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</w:tcPr>
          <w:p w:rsidRPr="00AE1C7E" w:rsidR="00901037" w:rsidP="00901037" w:rsidRDefault="00373A74" w14:paraId="01B723A5" w14:textId="042DB5C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SVF11</w:t>
            </w:r>
            <w:r w:rsidRPr="00AE1C7E">
              <w:rPr>
                <w:sz w:val="28"/>
                <w:szCs w:val="28"/>
              </w:rPr>
              <w:t xml:space="preserve">, Livmoder- </w:t>
            </w:r>
            <w:proofErr w:type="spellStart"/>
            <w:r w:rsidRPr="00AE1C7E">
              <w:rPr>
                <w:sz w:val="28"/>
                <w:szCs w:val="28"/>
              </w:rPr>
              <w:t>Ovarialcancer</w:t>
            </w:r>
            <w:proofErr w:type="spellEnd"/>
            <w:r w:rsidRPr="00AE1C7E">
              <w:rPr>
                <w:sz w:val="28"/>
                <w:szCs w:val="28"/>
              </w:rPr>
              <w:t> </w:t>
            </w:r>
          </w:p>
        </w:tc>
        <w:tc>
          <w:tcPr>
            <w:tcW w:w="36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AE1C7E" w:rsidR="00901037" w:rsidP="00401864" w:rsidRDefault="00373A74" w14:paraId="69DF295C" w14:textId="2E937963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401864">
              <w:rPr>
                <w:sz w:val="28"/>
                <w:szCs w:val="28"/>
              </w:rPr>
              <w:t>TB3</w:t>
            </w:r>
          </w:p>
        </w:tc>
      </w:tr>
      <w:tr w:rsidRPr="00AE1C7E" w:rsidR="00901037" w:rsidTr="527E5601" w14:paraId="4A23A1CB" w14:textId="77777777">
        <w:trPr>
          <w:trHeight w:val="705"/>
        </w:trPr>
        <w:tc>
          <w:tcPr>
            <w:tcW w:w="3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64E787AC" w14:textId="2C6395E3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SVF4</w:t>
            </w:r>
            <w:r w:rsidRPr="00AE1C7E">
              <w:rPr>
                <w:sz w:val="28"/>
                <w:szCs w:val="28"/>
              </w:rPr>
              <w:t>, </w:t>
            </w:r>
            <w:proofErr w:type="spellStart"/>
            <w:r w:rsidRPr="00AE1C7E">
              <w:rPr>
                <w:sz w:val="28"/>
                <w:szCs w:val="28"/>
              </w:rPr>
              <w:t>Esophagus</w:t>
            </w:r>
            <w:proofErr w:type="spellEnd"/>
            <w:r w:rsidRPr="00AE1C7E">
              <w:rPr>
                <w:sz w:val="28"/>
                <w:szCs w:val="28"/>
              </w:rPr>
              <w:t xml:space="preserve"> och Ventrikelcancer </w:t>
            </w:r>
          </w:p>
        </w:tc>
        <w:tc>
          <w:tcPr>
            <w:tcW w:w="21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214CAF5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TB3 </w:t>
            </w:r>
          </w:p>
        </w:tc>
        <w:tc>
          <w:tcPr>
            <w:tcW w:w="235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shd w:val="clear" w:color="auto" w:fill="000000" w:themeFill="text2"/>
            <w:hideMark/>
          </w:tcPr>
          <w:p w:rsidRPr="00872115" w:rsidR="00901037" w:rsidP="00901037" w:rsidRDefault="00901037" w14:paraId="15F099D8" w14:textId="6891BFA1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  <w:highlight w:val="black"/>
              </w:rPr>
            </w:pPr>
          </w:p>
        </w:tc>
        <w:tc>
          <w:tcPr>
            <w:tcW w:w="5118" w:type="dxa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</w:tcPr>
          <w:p w:rsidRPr="00AE1C7E" w:rsidR="00373A74" w:rsidP="00373A74" w:rsidRDefault="00373A74" w14:paraId="0451688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SVF12</w:t>
            </w:r>
            <w:r w:rsidRPr="00AE1C7E">
              <w:rPr>
                <w:sz w:val="28"/>
                <w:szCs w:val="28"/>
              </w:rPr>
              <w:t>, Lungcancer </w:t>
            </w:r>
          </w:p>
          <w:p w:rsidRPr="00AE1C7E" w:rsidR="00901037" w:rsidP="00901037" w:rsidRDefault="00373A74" w14:paraId="2E07572C" w14:textId="42241D05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Enligt begärd undersökning på remiss, kan variera </w:t>
            </w:r>
          </w:p>
        </w:tc>
        <w:tc>
          <w:tcPr>
            <w:tcW w:w="36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AE1C7E" w:rsidR="00901037" w:rsidP="00901037" w:rsidRDefault="00373A74" w14:paraId="6AA80062" w14:textId="2EE40ECF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 xml:space="preserve">TB3, + </w:t>
            </w:r>
            <w:proofErr w:type="spellStart"/>
            <w:r w:rsidRPr="00AE1C7E">
              <w:rPr>
                <w:sz w:val="28"/>
                <w:szCs w:val="28"/>
              </w:rPr>
              <w:t>ev</w:t>
            </w:r>
            <w:proofErr w:type="spellEnd"/>
            <w:r w:rsidRPr="00AE1C7E">
              <w:rPr>
                <w:sz w:val="28"/>
                <w:szCs w:val="28"/>
              </w:rPr>
              <w:t xml:space="preserve"> </w:t>
            </w:r>
            <w:r w:rsidRPr="00E61265">
              <w:rPr>
                <w:sz w:val="28"/>
                <w:szCs w:val="28"/>
              </w:rPr>
              <w:t>C3</w:t>
            </w:r>
            <w:r w:rsidRPr="00AE1C7E">
              <w:rPr>
                <w:sz w:val="28"/>
                <w:szCs w:val="28"/>
              </w:rPr>
              <w:t> </w:t>
            </w:r>
          </w:p>
        </w:tc>
      </w:tr>
      <w:tr w:rsidRPr="00AE1C7E" w:rsidR="00901037" w:rsidTr="527E5601" w14:paraId="02AADAB0" w14:textId="77777777">
        <w:trPr>
          <w:trHeight w:val="480"/>
        </w:trPr>
        <w:tc>
          <w:tcPr>
            <w:tcW w:w="3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5402BBB1" w14:textId="78EB348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SVF5</w:t>
            </w:r>
            <w:r w:rsidRPr="00AE1C7E">
              <w:rPr>
                <w:sz w:val="28"/>
                <w:szCs w:val="28"/>
              </w:rPr>
              <w:t>, Bröstcancer  </w:t>
            </w:r>
          </w:p>
        </w:tc>
        <w:tc>
          <w:tcPr>
            <w:tcW w:w="21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6DB361F3" w:rsidRDefault="00B51D7C" w14:paraId="07E75211" w14:textId="1B31501D">
            <w:pPr>
              <w:spacing w:after="0" w:line="240" w:lineRule="auto"/>
              <w:ind w:left="0" w:right="0"/>
              <w:textAlignment w:val="baseline"/>
              <w:rPr>
                <w:sz w:val="28"/>
                <w:szCs w:val="28"/>
              </w:rPr>
            </w:pPr>
            <w:r w:rsidRPr="6DB361F3">
              <w:rPr>
                <w:sz w:val="28"/>
                <w:szCs w:val="28"/>
              </w:rPr>
              <w:t>TB</w:t>
            </w:r>
            <w:r>
              <w:rPr>
                <w:sz w:val="28"/>
                <w:szCs w:val="28"/>
              </w:rPr>
              <w:t>2</w:t>
            </w:r>
          </w:p>
        </w:tc>
        <w:tc>
          <w:tcPr>
            <w:tcW w:w="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000000" w:themeFill="text2"/>
            <w:hideMark/>
          </w:tcPr>
          <w:p w:rsidRPr="00872115" w:rsidR="00901037" w:rsidP="00901037" w:rsidRDefault="00901037" w14:paraId="504404B5" w14:textId="3A717E72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  <w:highlight w:val="black"/>
              </w:rPr>
            </w:pPr>
          </w:p>
        </w:tc>
        <w:tc>
          <w:tcPr>
            <w:tcW w:w="51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AE1C7E" w:rsidR="00901037" w:rsidP="00901037" w:rsidRDefault="00AD7265" w14:paraId="1ED21F37" w14:textId="005AF9D3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SVF14</w:t>
            </w:r>
            <w:r w:rsidRPr="00AE1C7E">
              <w:rPr>
                <w:sz w:val="28"/>
                <w:szCs w:val="28"/>
              </w:rPr>
              <w:t>, Biopsi Lungcancer </w:t>
            </w:r>
          </w:p>
        </w:tc>
        <w:tc>
          <w:tcPr>
            <w:tcW w:w="36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AE1C7E" w:rsidR="00901037" w:rsidP="00901037" w:rsidRDefault="00AD7265" w14:paraId="7E04367A" w14:textId="5C66500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GML1/2 </w:t>
            </w:r>
          </w:p>
        </w:tc>
      </w:tr>
      <w:tr w:rsidRPr="00AE1C7E" w:rsidR="00901037" w:rsidTr="00373A74" w14:paraId="1ED6944A" w14:textId="77777777">
        <w:tc>
          <w:tcPr>
            <w:tcW w:w="3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6F9448DB" w14:textId="40888FDE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SVF6</w:t>
            </w:r>
            <w:r w:rsidRPr="00AE1C7E">
              <w:rPr>
                <w:sz w:val="28"/>
                <w:szCs w:val="28"/>
              </w:rPr>
              <w:t xml:space="preserve">, </w:t>
            </w:r>
            <w:proofErr w:type="spellStart"/>
            <w:r w:rsidRPr="00AE1C7E">
              <w:rPr>
                <w:sz w:val="28"/>
                <w:szCs w:val="28"/>
              </w:rPr>
              <w:t>Pancreascancer</w:t>
            </w:r>
            <w:proofErr w:type="spellEnd"/>
            <w:r w:rsidRPr="00AE1C7E">
              <w:rPr>
                <w:sz w:val="28"/>
                <w:szCs w:val="28"/>
              </w:rPr>
              <w:t> </w:t>
            </w:r>
          </w:p>
        </w:tc>
        <w:tc>
          <w:tcPr>
            <w:tcW w:w="21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26BBFF3C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TB7 </w:t>
            </w:r>
          </w:p>
        </w:tc>
        <w:tc>
          <w:tcPr>
            <w:tcW w:w="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000000" w:themeFill="text2"/>
            <w:hideMark/>
          </w:tcPr>
          <w:p w:rsidRPr="00872115" w:rsidR="00901037" w:rsidP="00901037" w:rsidRDefault="00901037" w14:paraId="153B6D27" w14:textId="2F0CB80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  <w:highlight w:val="black"/>
              </w:rPr>
            </w:pPr>
          </w:p>
        </w:tc>
        <w:tc>
          <w:tcPr>
            <w:tcW w:w="51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AE1C7E" w:rsidR="00901037" w:rsidP="00901037" w:rsidRDefault="00AD7265" w14:paraId="23D7282B" w14:textId="5CA5DED4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SVF17</w:t>
            </w:r>
            <w:r w:rsidRPr="00AE1C7E">
              <w:rPr>
                <w:sz w:val="28"/>
                <w:szCs w:val="28"/>
              </w:rPr>
              <w:t>, Njurcancer </w:t>
            </w:r>
          </w:p>
        </w:tc>
        <w:tc>
          <w:tcPr>
            <w:tcW w:w="36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AD7265" w14:paraId="102CB98A" w14:textId="20035482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238827BB">
              <w:rPr>
                <w:sz w:val="28"/>
                <w:szCs w:val="28"/>
              </w:rPr>
              <w:t xml:space="preserve">N4 </w:t>
            </w:r>
            <w:r w:rsidRPr="00AE1C7E">
              <w:rPr>
                <w:sz w:val="28"/>
                <w:szCs w:val="28"/>
              </w:rPr>
              <w:t>T3 </w:t>
            </w:r>
          </w:p>
        </w:tc>
      </w:tr>
      <w:tr w:rsidRPr="00AE1C7E" w:rsidR="00901037" w:rsidTr="527E5601" w14:paraId="7E6B9EA5" w14:textId="77777777">
        <w:tc>
          <w:tcPr>
            <w:tcW w:w="3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2F0F48CD" w14:textId="00288535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SVF8</w:t>
            </w:r>
            <w:r w:rsidRPr="00AE1C7E">
              <w:rPr>
                <w:sz w:val="28"/>
                <w:szCs w:val="28"/>
              </w:rPr>
              <w:t>, Lymfom </w:t>
            </w:r>
          </w:p>
        </w:tc>
        <w:tc>
          <w:tcPr>
            <w:tcW w:w="21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7868BC1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HTB3 </w:t>
            </w:r>
          </w:p>
        </w:tc>
        <w:tc>
          <w:tcPr>
            <w:tcW w:w="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000000" w:themeFill="text2"/>
            <w:hideMark/>
          </w:tcPr>
          <w:p w:rsidRPr="00872115" w:rsidR="00901037" w:rsidP="00901037" w:rsidRDefault="00901037" w14:paraId="65055DA1" w14:textId="194C27DE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  <w:highlight w:val="black"/>
              </w:rPr>
            </w:pPr>
          </w:p>
        </w:tc>
        <w:tc>
          <w:tcPr>
            <w:tcW w:w="51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BC1FDA" w:rsidR="00901037" w:rsidP="00901037" w:rsidRDefault="00AD7265" w14:paraId="19E5D337" w14:textId="45787B5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SVF18</w:t>
            </w:r>
            <w:r w:rsidRPr="00AE1C7E">
              <w:rPr>
                <w:sz w:val="28"/>
                <w:szCs w:val="28"/>
              </w:rPr>
              <w:t>, Testikelcancer </w:t>
            </w:r>
          </w:p>
        </w:tc>
        <w:tc>
          <w:tcPr>
            <w:tcW w:w="36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AD7265" w14:paraId="20E4A3C6" w14:textId="0A2D987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TB3 </w:t>
            </w:r>
          </w:p>
        </w:tc>
      </w:tr>
      <w:tr w:rsidRPr="00AE1C7E" w:rsidR="00901037" w:rsidTr="527E5601" w14:paraId="13ECC5D4" w14:textId="77777777">
        <w:tc>
          <w:tcPr>
            <w:tcW w:w="3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01B2173B" w14:textId="484F499B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SVF9</w:t>
            </w:r>
            <w:r w:rsidRPr="00AE1C7E">
              <w:rPr>
                <w:sz w:val="28"/>
                <w:szCs w:val="28"/>
              </w:rPr>
              <w:t xml:space="preserve">, </w:t>
            </w:r>
            <w:proofErr w:type="spellStart"/>
            <w:r w:rsidRPr="00AE1C7E">
              <w:rPr>
                <w:sz w:val="28"/>
                <w:szCs w:val="28"/>
              </w:rPr>
              <w:t>Myelom</w:t>
            </w:r>
            <w:proofErr w:type="spellEnd"/>
            <w:r w:rsidRPr="00AE1C7E">
              <w:rPr>
                <w:sz w:val="28"/>
                <w:szCs w:val="28"/>
              </w:rPr>
              <w:t xml:space="preserve">, </w:t>
            </w:r>
            <w:proofErr w:type="spellStart"/>
            <w:r w:rsidRPr="00AE1C7E">
              <w:rPr>
                <w:sz w:val="28"/>
                <w:szCs w:val="28"/>
              </w:rPr>
              <w:t>Plasmocytom</w:t>
            </w:r>
            <w:proofErr w:type="spellEnd"/>
            <w:r w:rsidRPr="00AE1C7E">
              <w:rPr>
                <w:sz w:val="28"/>
                <w:szCs w:val="28"/>
              </w:rPr>
              <w:t> </w:t>
            </w:r>
          </w:p>
        </w:tc>
        <w:tc>
          <w:tcPr>
            <w:tcW w:w="21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2831EC8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SK12 </w:t>
            </w:r>
          </w:p>
        </w:tc>
        <w:tc>
          <w:tcPr>
            <w:tcW w:w="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000000" w:themeFill="text2"/>
            <w:hideMark/>
          </w:tcPr>
          <w:p w:rsidRPr="00872115" w:rsidR="00901037" w:rsidP="00901037" w:rsidRDefault="00901037" w14:paraId="1E4AE1F1" w14:textId="19A2256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  <w:highlight w:val="black"/>
              </w:rPr>
            </w:pPr>
          </w:p>
        </w:tc>
        <w:tc>
          <w:tcPr>
            <w:tcW w:w="51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AE1C7E" w:rsidR="00901037" w:rsidP="00901037" w:rsidRDefault="00901037" w14:paraId="39CA9333" w14:textId="02ED8A9F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</w:p>
        </w:tc>
        <w:tc>
          <w:tcPr>
            <w:tcW w:w="36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AE1C7E" w:rsidR="00901037" w:rsidP="00901037" w:rsidRDefault="00901037" w14:paraId="2B7DCB4B" w14:textId="7858541C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</w:p>
        </w:tc>
      </w:tr>
      <w:tr w:rsidRPr="00AE1C7E" w:rsidR="00901037" w:rsidTr="527E5601" w14:paraId="78C2AEB1" w14:textId="77777777">
        <w:tc>
          <w:tcPr>
            <w:tcW w:w="3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7D6E17B9" w14:textId="32B5B2B2">
            <w:pPr>
              <w:spacing w:after="0" w:line="240" w:lineRule="auto"/>
              <w:ind w:left="0" w:right="0"/>
              <w:textAlignment w:val="baseline"/>
              <w:rPr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SVF10</w:t>
            </w:r>
            <w:r w:rsidRPr="00AE1C7E">
              <w:rPr>
                <w:sz w:val="28"/>
                <w:szCs w:val="28"/>
              </w:rPr>
              <w:t xml:space="preserve">, Malign </w:t>
            </w:r>
            <w:r w:rsidR="001F050B">
              <w:rPr>
                <w:sz w:val="28"/>
                <w:szCs w:val="28"/>
              </w:rPr>
              <w:t>hjärntumör</w:t>
            </w:r>
          </w:p>
        </w:tc>
        <w:tc>
          <w:tcPr>
            <w:tcW w:w="21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="00901037" w:rsidP="00901037" w:rsidRDefault="00901037" w14:paraId="71BF1508" w14:textId="77777777">
            <w:pPr>
              <w:spacing w:after="0" w:line="240" w:lineRule="auto"/>
              <w:ind w:left="0" w:right="0"/>
              <w:textAlignment w:val="baseline"/>
              <w:rPr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C2 </w:t>
            </w:r>
          </w:p>
          <w:p w:rsidR="00161899" w:rsidP="00901037" w:rsidRDefault="00161899" w14:paraId="7E6FA6C2" w14:textId="77777777">
            <w:pPr>
              <w:spacing w:after="0" w:line="240" w:lineRule="auto"/>
              <w:ind w:left="0" w:right="0"/>
              <w:textAlignment w:val="baseline"/>
              <w:rPr>
                <w:sz w:val="28"/>
                <w:szCs w:val="28"/>
              </w:rPr>
            </w:pPr>
          </w:p>
          <w:p w:rsidRPr="00AE1C7E" w:rsidR="00901037" w:rsidP="00901037" w:rsidRDefault="00901037" w14:paraId="03911FE1" w14:textId="3D4704ED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</w:p>
        </w:tc>
        <w:tc>
          <w:tcPr>
            <w:tcW w:w="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000000" w:themeFill="text2"/>
            <w:hideMark/>
          </w:tcPr>
          <w:p w:rsidR="00901037" w:rsidP="00901037" w:rsidRDefault="00901037" w14:paraId="7AC64705" w14:textId="7C80906A">
            <w:pPr>
              <w:spacing w:after="0" w:line="240" w:lineRule="auto"/>
              <w:ind w:left="0" w:right="0"/>
              <w:textAlignment w:val="baseline"/>
              <w:rPr>
                <w:sz w:val="28"/>
                <w:szCs w:val="28"/>
                <w:highlight w:val="black"/>
              </w:rPr>
            </w:pPr>
          </w:p>
          <w:p w:rsidRPr="00872115" w:rsidR="00466F2C" w:rsidP="00901037" w:rsidRDefault="00466F2C" w14:paraId="71809E07" w14:textId="7F0B97A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  <w:highlight w:val="black"/>
              </w:rPr>
            </w:pPr>
          </w:p>
        </w:tc>
        <w:tc>
          <w:tcPr>
            <w:tcW w:w="51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AE1C7E" w:rsidR="00901037" w:rsidP="00901037" w:rsidRDefault="00901037" w14:paraId="6E3B6196" w14:textId="3E65CB92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</w:p>
        </w:tc>
        <w:tc>
          <w:tcPr>
            <w:tcW w:w="36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771B98D2" w14:textId="13730F7E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</w:p>
        </w:tc>
      </w:tr>
      <w:tr w:rsidRPr="00AE1C7E" w:rsidR="00901037" w:rsidTr="00373A74" w14:paraId="04C7BB1F" w14:textId="77777777">
        <w:tc>
          <w:tcPr>
            <w:tcW w:w="3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D9D9D9" w:themeFill="background1" w:themeFillShade="D9"/>
            <w:hideMark/>
          </w:tcPr>
          <w:p w:rsidRPr="00AE1C7E" w:rsidR="00901037" w:rsidP="00901037" w:rsidRDefault="00373A74" w14:paraId="5FB4A69F" w14:textId="15D1166B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 xml:space="preserve">SVF </w:t>
            </w:r>
            <w:r w:rsidRPr="00AE1C7E">
              <w:rPr>
                <w:sz w:val="28"/>
                <w:szCs w:val="28"/>
              </w:rPr>
              <w:br/>
            </w:r>
            <w:proofErr w:type="spellStart"/>
            <w:r w:rsidRPr="00AE1C7E">
              <w:rPr>
                <w:b/>
                <w:bCs/>
                <w:sz w:val="28"/>
                <w:szCs w:val="28"/>
              </w:rPr>
              <w:t>prio</w:t>
            </w:r>
            <w:proofErr w:type="spellEnd"/>
            <w:r w:rsidRPr="00AE1C7E">
              <w:rPr>
                <w:b/>
                <w:bCs/>
                <w:sz w:val="28"/>
                <w:szCs w:val="28"/>
              </w:rPr>
              <w:t xml:space="preserve"> utförs av radiolog</w:t>
            </w:r>
            <w:r w:rsidRPr="00AE1C7E">
              <w:rPr>
                <w:sz w:val="28"/>
                <w:szCs w:val="28"/>
              </w:rPr>
              <w:t> </w:t>
            </w:r>
          </w:p>
        </w:tc>
        <w:tc>
          <w:tcPr>
            <w:tcW w:w="21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D9D9D9" w:themeFill="background1" w:themeFillShade="D9"/>
            <w:hideMark/>
          </w:tcPr>
          <w:p w:rsidRPr="00AE1C7E" w:rsidR="00901037" w:rsidP="00901037" w:rsidRDefault="00373A74" w14:paraId="30691860" w14:textId="775C8093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Metod</w:t>
            </w:r>
            <w:r w:rsidRPr="00AE1C7E">
              <w:rPr>
                <w:sz w:val="28"/>
                <w:szCs w:val="28"/>
              </w:rPr>
              <w:t> </w:t>
            </w:r>
          </w:p>
        </w:tc>
        <w:tc>
          <w:tcPr>
            <w:tcW w:w="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000000" w:themeFill="text2"/>
            <w:hideMark/>
          </w:tcPr>
          <w:p w:rsidRPr="00BC1FDA" w:rsidR="00901037" w:rsidP="00901037" w:rsidRDefault="00901037" w14:paraId="4AD8E2F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BC1FDA">
              <w:rPr>
                <w:sz w:val="28"/>
                <w:szCs w:val="28"/>
              </w:rPr>
              <w:t> </w:t>
            </w:r>
          </w:p>
        </w:tc>
        <w:tc>
          <w:tcPr>
            <w:tcW w:w="51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AE1C7E" w:rsidR="00901037" w:rsidP="00901037" w:rsidRDefault="00901037" w14:paraId="7D87A0CD" w14:textId="48D3543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</w:p>
        </w:tc>
        <w:tc>
          <w:tcPr>
            <w:tcW w:w="36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5730C378" w14:textId="460010FC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 </w:t>
            </w:r>
          </w:p>
        </w:tc>
      </w:tr>
      <w:tr w:rsidRPr="00AE1C7E" w:rsidR="00901037" w:rsidTr="527E5601" w14:paraId="59A8CFCF" w14:textId="77777777">
        <w:tc>
          <w:tcPr>
            <w:tcW w:w="3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AD7265" w:rsidP="00AD7265" w:rsidRDefault="00AD7265" w14:paraId="2DB66B9B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SVF7</w:t>
            </w:r>
            <w:r w:rsidRPr="00AE1C7E">
              <w:rPr>
                <w:sz w:val="28"/>
                <w:szCs w:val="28"/>
              </w:rPr>
              <w:t>, Huvud- och Halscancer </w:t>
            </w:r>
          </w:p>
          <w:p w:rsidRPr="00AE1C7E" w:rsidR="00901037" w:rsidP="00901037" w:rsidRDefault="00AD7265" w14:paraId="40A2F599" w14:textId="4A4AE403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Prioriteras av radiolog. </w:t>
            </w:r>
          </w:p>
        </w:tc>
        <w:tc>
          <w:tcPr>
            <w:tcW w:w="21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AD7265" w14:paraId="46B4B996" w14:textId="4F14E7A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E61265">
              <w:rPr>
                <w:sz w:val="28"/>
                <w:szCs w:val="28"/>
              </w:rPr>
              <w:t>DT huvud/hals mk som prioriteras av radiolog +</w:t>
            </w:r>
            <w:r w:rsidRPr="4BB8DBF3">
              <w:rPr>
                <w:sz w:val="28"/>
                <w:szCs w:val="28"/>
              </w:rPr>
              <w:t xml:space="preserve"> </w:t>
            </w:r>
            <w:proofErr w:type="spellStart"/>
            <w:r w:rsidRPr="4BB8DBF3">
              <w:rPr>
                <w:sz w:val="28"/>
                <w:szCs w:val="28"/>
              </w:rPr>
              <w:t>ev</w:t>
            </w:r>
            <w:proofErr w:type="spellEnd"/>
            <w:r w:rsidRPr="4BB8DBF3">
              <w:rPr>
                <w:sz w:val="28"/>
                <w:szCs w:val="28"/>
              </w:rPr>
              <w:t xml:space="preserve"> T3 </w:t>
            </w:r>
          </w:p>
        </w:tc>
        <w:tc>
          <w:tcPr>
            <w:tcW w:w="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000000" w:themeFill="text2"/>
            <w:hideMark/>
          </w:tcPr>
          <w:p w:rsidRPr="00BC1FDA" w:rsidR="00901037" w:rsidP="00901037" w:rsidRDefault="00901037" w14:paraId="1E40828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BC1FDA">
              <w:rPr>
                <w:sz w:val="28"/>
                <w:szCs w:val="28"/>
              </w:rPr>
              <w:t> </w:t>
            </w:r>
          </w:p>
        </w:tc>
        <w:tc>
          <w:tcPr>
            <w:tcW w:w="51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="00901037" w:rsidP="00901037" w:rsidRDefault="00901037" w14:paraId="09ECAC9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</w:p>
          <w:p w:rsidR="00F562DF" w:rsidP="00901037" w:rsidRDefault="00F562DF" w14:paraId="36CAB6A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</w:p>
          <w:p w:rsidR="00F562DF" w:rsidP="00901037" w:rsidRDefault="00F562DF" w14:paraId="3308100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</w:p>
          <w:p w:rsidRPr="00AE1C7E" w:rsidR="00F562DF" w:rsidP="00901037" w:rsidRDefault="00F562DF" w14:paraId="2BDBBF52" w14:textId="18A6A5C9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</w:p>
        </w:tc>
        <w:tc>
          <w:tcPr>
            <w:tcW w:w="36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28477D90" w14:textId="0DD53FEE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 </w:t>
            </w:r>
          </w:p>
        </w:tc>
      </w:tr>
      <w:tr w:rsidRPr="00AE1C7E" w:rsidR="00901037" w:rsidTr="527E5601" w14:paraId="35FDFFB3" w14:textId="77777777">
        <w:tc>
          <w:tcPr>
            <w:tcW w:w="3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AD31C8" w:rsidP="00AD31C8" w:rsidRDefault="00AD31C8" w14:paraId="6E53017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34185785">
              <w:rPr>
                <w:b/>
                <w:bCs/>
                <w:sz w:val="28"/>
                <w:szCs w:val="28"/>
              </w:rPr>
              <w:t>SVF19</w:t>
            </w:r>
            <w:r w:rsidRPr="34185785">
              <w:rPr>
                <w:sz w:val="28"/>
                <w:szCs w:val="28"/>
              </w:rPr>
              <w:t>, Buksarkom </w:t>
            </w:r>
          </w:p>
          <w:p w:rsidRPr="00AE1C7E" w:rsidR="00901037" w:rsidP="00901037" w:rsidRDefault="00AD31C8" w14:paraId="3C391184" w14:textId="016D4978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Prioriteras av radiolog </w:t>
            </w:r>
          </w:p>
        </w:tc>
        <w:tc>
          <w:tcPr>
            <w:tcW w:w="21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7461BC35" w14:textId="1164A04C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</w:p>
        </w:tc>
        <w:tc>
          <w:tcPr>
            <w:tcW w:w="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000000" w:themeFill="text2"/>
            <w:hideMark/>
          </w:tcPr>
          <w:p w:rsidRPr="00BC1FDA" w:rsidR="00901037" w:rsidP="00901037" w:rsidRDefault="00901037" w14:paraId="647E337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BC1FDA">
              <w:rPr>
                <w:sz w:val="28"/>
                <w:szCs w:val="28"/>
              </w:rPr>
              <w:t> </w:t>
            </w:r>
          </w:p>
        </w:tc>
        <w:tc>
          <w:tcPr>
            <w:tcW w:w="51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588A348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 </w:t>
            </w:r>
          </w:p>
        </w:tc>
        <w:tc>
          <w:tcPr>
            <w:tcW w:w="36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490DEB0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 </w:t>
            </w:r>
          </w:p>
        </w:tc>
      </w:tr>
      <w:tr w:rsidRPr="00AE1C7E" w:rsidR="00901037" w:rsidTr="527E5601" w14:paraId="0FDBAF74" w14:textId="77777777">
        <w:tc>
          <w:tcPr>
            <w:tcW w:w="3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AD31C8" w14:paraId="6C474A8B" w14:textId="129818C1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SVF</w:t>
            </w:r>
            <w:r w:rsidRPr="00AE1C7E">
              <w:rPr>
                <w:sz w:val="28"/>
                <w:szCs w:val="28"/>
              </w:rPr>
              <w:t>, Vulvacancer </w:t>
            </w:r>
          </w:p>
        </w:tc>
        <w:tc>
          <w:tcPr>
            <w:tcW w:w="21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3D6EC150" w14:paraId="0603B282" w14:textId="6A47962E">
            <w:pPr>
              <w:spacing w:after="0" w:line="240" w:lineRule="auto"/>
              <w:ind w:left="0" w:right="0"/>
              <w:textAlignment w:val="baseline"/>
              <w:rPr>
                <w:sz w:val="28"/>
                <w:szCs w:val="28"/>
              </w:rPr>
            </w:pPr>
            <w:r w:rsidRPr="30DD7684">
              <w:rPr>
                <w:sz w:val="28"/>
                <w:szCs w:val="28"/>
              </w:rPr>
              <w:t>TB3</w:t>
            </w:r>
          </w:p>
        </w:tc>
        <w:tc>
          <w:tcPr>
            <w:tcW w:w="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000000" w:themeFill="text2"/>
            <w:hideMark/>
          </w:tcPr>
          <w:p w:rsidRPr="00BC1FDA" w:rsidR="00901037" w:rsidP="00901037" w:rsidRDefault="00901037" w14:paraId="56E3CA0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BC1FDA">
              <w:rPr>
                <w:sz w:val="28"/>
                <w:szCs w:val="28"/>
              </w:rPr>
              <w:t> </w:t>
            </w:r>
          </w:p>
        </w:tc>
        <w:tc>
          <w:tcPr>
            <w:tcW w:w="51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7BC9DC6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 </w:t>
            </w:r>
          </w:p>
        </w:tc>
        <w:tc>
          <w:tcPr>
            <w:tcW w:w="36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0A1983A3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 </w:t>
            </w:r>
          </w:p>
        </w:tc>
      </w:tr>
      <w:tr w:rsidRPr="00AE1C7E" w:rsidR="00901037" w:rsidTr="527E5601" w14:paraId="58DE87BE" w14:textId="77777777">
        <w:tc>
          <w:tcPr>
            <w:tcW w:w="3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AD31C8" w:rsidP="00AD31C8" w:rsidRDefault="00AD31C8" w14:paraId="623F836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b/>
                <w:bCs/>
                <w:sz w:val="28"/>
                <w:szCs w:val="28"/>
              </w:rPr>
              <w:t>SVF</w:t>
            </w:r>
            <w:r w:rsidRPr="00AE1C7E">
              <w:rPr>
                <w:sz w:val="28"/>
                <w:szCs w:val="28"/>
              </w:rPr>
              <w:t xml:space="preserve">, </w:t>
            </w:r>
            <w:r w:rsidRPr="00AE1C7E">
              <w:rPr>
                <w:b/>
                <w:bCs/>
                <w:sz w:val="28"/>
                <w:szCs w:val="28"/>
              </w:rPr>
              <w:t>CUP</w:t>
            </w:r>
            <w:r w:rsidRPr="00AE1C7E">
              <w:rPr>
                <w:sz w:val="28"/>
                <w:szCs w:val="28"/>
              </w:rPr>
              <w:t>, Okänd primärtumör </w:t>
            </w:r>
          </w:p>
          <w:p w:rsidRPr="00AE1C7E" w:rsidR="00901037" w:rsidP="00901037" w:rsidRDefault="00AD31C8" w14:paraId="79E6A132" w14:textId="7002F0E8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Prioriteras av radiolog </w:t>
            </w:r>
          </w:p>
        </w:tc>
        <w:tc>
          <w:tcPr>
            <w:tcW w:w="21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1FC2F3E0" w14:textId="5CDC4AC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</w:p>
        </w:tc>
        <w:tc>
          <w:tcPr>
            <w:tcW w:w="2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000000" w:themeFill="text2"/>
            <w:hideMark/>
          </w:tcPr>
          <w:p w:rsidRPr="00BC1FDA" w:rsidR="00901037" w:rsidP="00901037" w:rsidRDefault="00901037" w14:paraId="1512A3D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BC1FDA">
              <w:rPr>
                <w:sz w:val="28"/>
                <w:szCs w:val="28"/>
              </w:rPr>
              <w:t> </w:t>
            </w:r>
          </w:p>
        </w:tc>
        <w:tc>
          <w:tcPr>
            <w:tcW w:w="51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0723D27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 </w:t>
            </w:r>
          </w:p>
        </w:tc>
        <w:tc>
          <w:tcPr>
            <w:tcW w:w="36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1C7E" w:rsidR="00901037" w:rsidP="00901037" w:rsidRDefault="00901037" w14:paraId="044EAA0E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8"/>
                <w:szCs w:val="28"/>
              </w:rPr>
            </w:pPr>
            <w:r w:rsidRPr="00AE1C7E">
              <w:rPr>
                <w:sz w:val="28"/>
                <w:szCs w:val="28"/>
              </w:rPr>
              <w:t> </w:t>
            </w:r>
          </w:p>
        </w:tc>
      </w:tr>
    </w:tbl>
    <w:p w:rsidRPr="00FD42E8" w:rsidR="00824783" w:rsidP="00FD42E8" w:rsidRDefault="00824783" w14:paraId="70F8D047" w14:textId="3FEE6BF1">
      <w:pPr>
        <w:pStyle w:val="Rubrik4"/>
        <w:ind w:left="0"/>
        <w:rPr>
          <w:sz w:val="28"/>
          <w:szCs w:val="28"/>
        </w:rPr>
      </w:pPr>
      <w:r w:rsidRPr="00AE1C7E">
        <w:rPr>
          <w:sz w:val="28"/>
          <w:szCs w:val="28"/>
        </w:rPr>
        <w:br w:type="page"/>
      </w:r>
    </w:p>
    <w:tbl>
      <w:tblPr>
        <w:tblStyle w:val="Tabellrutnt"/>
        <w:tblpPr w:leftFromText="141" w:rightFromText="141" w:vertAnchor="text" w:tblpY="1"/>
        <w:tblOverlap w:val="never"/>
        <w:tblW w:w="15163" w:type="dxa"/>
        <w:tblLayout w:type="fixed"/>
        <w:tblLook w:val="04A0" w:firstRow="1" w:lastRow="0" w:firstColumn="1" w:lastColumn="0" w:noHBand="0" w:noVBand="1"/>
      </w:tblPr>
      <w:tblGrid>
        <w:gridCol w:w="1413"/>
        <w:gridCol w:w="4536"/>
        <w:gridCol w:w="48"/>
        <w:gridCol w:w="3070"/>
        <w:gridCol w:w="1845"/>
        <w:gridCol w:w="8"/>
        <w:gridCol w:w="4235"/>
        <w:gridCol w:w="8"/>
      </w:tblGrid>
      <w:tr w:rsidR="00B71CF5" w:rsidTr="00AD787C" w14:paraId="7669834F" w14:textId="77777777">
        <w:trPr>
          <w:trHeight w:val="70"/>
          <w:tblHeader/>
        </w:trPr>
        <w:tc>
          <w:tcPr>
            <w:tcW w:w="1413" w:type="dxa"/>
            <w:shd w:val="clear" w:color="auto" w:fill="7F7F7F" w:themeFill="text2" w:themeFillTint="80"/>
          </w:tcPr>
          <w:p w:rsidRPr="001B7D1C" w:rsidR="00B71CF5" w:rsidP="005E140A" w:rsidRDefault="00B71CF5" w14:paraId="675D92DA" w14:textId="77777777">
            <w:pPr>
              <w:spacing w:after="0"/>
              <w:ind w:left="0"/>
              <w:rPr>
                <w:b/>
                <w:bCs/>
              </w:rPr>
            </w:pPr>
          </w:p>
        </w:tc>
        <w:tc>
          <w:tcPr>
            <w:tcW w:w="4584" w:type="dxa"/>
            <w:gridSpan w:val="2"/>
            <w:shd w:val="clear" w:color="auto" w:fill="7F7F7F" w:themeFill="text2" w:themeFillTint="80"/>
          </w:tcPr>
          <w:p w:rsidRPr="001B7D1C" w:rsidR="00B71CF5" w:rsidP="005E140A" w:rsidRDefault="00B71CF5" w14:paraId="0D1AFA79" w14:textId="77777777">
            <w:pPr>
              <w:spacing w:after="0"/>
              <w:ind w:left="0"/>
              <w:rPr>
                <w:b/>
                <w:bCs/>
              </w:rPr>
            </w:pPr>
            <w:r w:rsidRPr="001B7D1C">
              <w:rPr>
                <w:b/>
                <w:bCs/>
              </w:rPr>
              <w:t>Beskrivning</w:t>
            </w:r>
          </w:p>
        </w:tc>
        <w:tc>
          <w:tcPr>
            <w:tcW w:w="3070" w:type="dxa"/>
            <w:shd w:val="clear" w:color="auto" w:fill="7F7F7F" w:themeFill="text2" w:themeFillTint="80"/>
          </w:tcPr>
          <w:p w:rsidRPr="001B7D1C" w:rsidR="00B71CF5" w:rsidP="005E140A" w:rsidRDefault="00B71CF5" w14:paraId="5F07AC9A" w14:textId="77777777">
            <w:pPr>
              <w:spacing w:after="0"/>
              <w:ind w:left="0"/>
              <w:rPr>
                <w:b/>
                <w:bCs/>
              </w:rPr>
            </w:pPr>
            <w:r w:rsidRPr="001B7D1C">
              <w:rPr>
                <w:b/>
                <w:bCs/>
              </w:rPr>
              <w:t>Kod</w:t>
            </w:r>
          </w:p>
        </w:tc>
        <w:tc>
          <w:tcPr>
            <w:tcW w:w="1853" w:type="dxa"/>
            <w:gridSpan w:val="2"/>
            <w:shd w:val="clear" w:color="auto" w:fill="7F7F7F" w:themeFill="text2" w:themeFillTint="80"/>
          </w:tcPr>
          <w:p w:rsidRPr="001B7D1C" w:rsidR="00B71CF5" w:rsidP="00AD787C" w:rsidRDefault="00B71CF5" w14:paraId="44757613" w14:textId="77777777">
            <w:pPr>
              <w:spacing w:after="0"/>
              <w:ind w:left="0" w:right="186"/>
              <w:rPr>
                <w:b/>
                <w:bCs/>
              </w:rPr>
            </w:pPr>
            <w:proofErr w:type="spellStart"/>
            <w:r w:rsidRPr="001B7D1C">
              <w:rPr>
                <w:b/>
                <w:bCs/>
              </w:rPr>
              <w:t>Refdos</w:t>
            </w:r>
            <w:proofErr w:type="spellEnd"/>
            <w:r w:rsidRPr="001B7D1C">
              <w:rPr>
                <w:b/>
                <w:bCs/>
              </w:rPr>
              <w:t>*</w:t>
            </w:r>
          </w:p>
          <w:p w:rsidR="00B71CF5" w:rsidP="00AD787C" w:rsidRDefault="00B71CF5" w14:paraId="7D3A895E" w14:textId="77777777">
            <w:pPr>
              <w:spacing w:after="0"/>
              <w:ind w:left="0" w:right="186"/>
              <w:rPr>
                <w:b/>
                <w:bCs/>
              </w:rPr>
            </w:pPr>
            <w:r w:rsidRPr="001B7D1C">
              <w:rPr>
                <w:b/>
                <w:bCs/>
              </w:rPr>
              <w:t>CTDI</w:t>
            </w:r>
          </w:p>
          <w:p w:rsidRPr="001B7D1C" w:rsidR="00B71CF5" w:rsidP="005E140A" w:rsidRDefault="00B71CF5" w14:paraId="693F807B" w14:textId="3AC04597">
            <w:pPr>
              <w:spacing w:after="0"/>
              <w:ind w:left="0"/>
              <w:rPr>
                <w:rStyle w:val="Rubrik1Char"/>
                <w:sz w:val="24"/>
                <w:szCs w:val="24"/>
              </w:rPr>
            </w:pPr>
            <w:proofErr w:type="spellStart"/>
            <w:r w:rsidRPr="001B7D1C">
              <w:rPr>
                <w:b/>
                <w:bCs/>
              </w:rPr>
              <w:t>vol</w:t>
            </w:r>
            <w:proofErr w:type="spellEnd"/>
          </w:p>
          <w:p w:rsidRPr="001B7D1C" w:rsidR="00B71CF5" w:rsidP="005E140A" w:rsidRDefault="00B71CF5" w14:paraId="4430D6C2" w14:textId="77777777">
            <w:pPr>
              <w:spacing w:after="0"/>
              <w:ind w:left="0"/>
              <w:rPr>
                <w:b/>
                <w:bCs/>
              </w:rPr>
            </w:pPr>
            <w:proofErr w:type="spellStart"/>
            <w:r w:rsidRPr="001B7D1C">
              <w:rPr>
                <w:b/>
                <w:bCs/>
              </w:rPr>
              <w:t>mGy</w:t>
            </w:r>
            <w:proofErr w:type="spellEnd"/>
          </w:p>
        </w:tc>
        <w:tc>
          <w:tcPr>
            <w:tcW w:w="4243" w:type="dxa"/>
            <w:gridSpan w:val="2"/>
            <w:shd w:val="clear" w:color="auto" w:fill="7F7F7F" w:themeFill="text2" w:themeFillTint="80"/>
          </w:tcPr>
          <w:p w:rsidRPr="001B7D1C" w:rsidR="00B71CF5" w:rsidP="005E140A" w:rsidRDefault="00B71CF5" w14:paraId="20ABB5C8" w14:textId="19AFB268">
            <w:pPr>
              <w:spacing w:after="0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I</w:t>
            </w:r>
            <w:r w:rsidRPr="001B7D1C">
              <w:rPr>
                <w:b/>
                <w:bCs/>
              </w:rPr>
              <w:t>ndikation/frågeställning</w:t>
            </w:r>
          </w:p>
        </w:tc>
      </w:tr>
      <w:tr w:rsidR="00B519A3" w:rsidTr="00F764B7" w14:paraId="3FC0EC0E" w14:textId="77777777">
        <w:trPr>
          <w:trHeight w:val="300"/>
        </w:trPr>
        <w:tc>
          <w:tcPr>
            <w:tcW w:w="15163" w:type="dxa"/>
            <w:gridSpan w:val="8"/>
            <w:shd w:val="clear" w:color="auto" w:fill="BFBFBF" w:themeFill="background1" w:themeFillShade="BF"/>
          </w:tcPr>
          <w:p w:rsidR="00B519A3" w:rsidP="00F764B7" w:rsidRDefault="00B519A3" w14:paraId="363EAF7E" w14:textId="77777777">
            <w:pPr>
              <w:suppressAutoHyphens/>
              <w:spacing w:after="0" w:line="240" w:lineRule="auto"/>
              <w:ind w:left="0" w:right="0"/>
              <w:jc w:val="center"/>
              <w:rPr>
                <w:rFonts w:ascii="Arial" w:hAnsi="Arial" w:eastAsia="Times" w:cs="Arial"/>
                <w:sz w:val="36"/>
                <w:szCs w:val="36"/>
              </w:rPr>
            </w:pPr>
            <w:r w:rsidRPr="00F764B7">
              <w:rPr>
                <w:rFonts w:ascii="Arial" w:hAnsi="Arial" w:eastAsia="Times" w:cs="Arial"/>
                <w:sz w:val="36"/>
                <w:szCs w:val="36"/>
              </w:rPr>
              <w:t>Aorta</w:t>
            </w:r>
          </w:p>
          <w:p w:rsidRPr="00F764B7" w:rsidR="006868A4" w:rsidP="00F764B7" w:rsidRDefault="006868A4" w14:paraId="0A0A147E" w14:textId="1D971941">
            <w:pPr>
              <w:suppressAutoHyphens/>
              <w:spacing w:after="0" w:line="240" w:lineRule="auto"/>
              <w:ind w:left="0" w:right="0"/>
              <w:jc w:val="center"/>
              <w:rPr>
                <w:rFonts w:ascii="Arial" w:hAnsi="Arial" w:eastAsia="Times" w:cs="Arial"/>
                <w:sz w:val="22"/>
                <w:szCs w:val="22"/>
              </w:rPr>
            </w:pPr>
          </w:p>
        </w:tc>
      </w:tr>
      <w:tr w:rsidR="00B71CF5" w:rsidTr="00AD787C" w14:paraId="1DC932EA" w14:textId="77777777">
        <w:trPr>
          <w:trHeight w:val="300"/>
        </w:trPr>
        <w:tc>
          <w:tcPr>
            <w:tcW w:w="1413" w:type="dxa"/>
          </w:tcPr>
          <w:p w:rsidRPr="00D0298E" w:rsidR="00B71CF5" w:rsidP="005E140A" w:rsidRDefault="00494392" w14:paraId="765AD3A3" w14:textId="374CDBE1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A1</w:t>
            </w:r>
          </w:p>
        </w:tc>
        <w:tc>
          <w:tcPr>
            <w:tcW w:w="4584" w:type="dxa"/>
            <w:gridSpan w:val="2"/>
          </w:tcPr>
          <w:p w:rsidRPr="00D0298E" w:rsidR="00B71CF5" w:rsidP="005E140A" w:rsidRDefault="00B71CF5" w14:paraId="2314EE7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D0298E">
              <w:rPr>
                <w:rFonts w:eastAsia="Times"/>
                <w:b/>
                <w:sz w:val="22"/>
                <w:szCs w:val="22"/>
              </w:rPr>
              <w:t xml:space="preserve">Hela Aorta </w:t>
            </w:r>
            <w:r w:rsidRPr="00D0298E">
              <w:rPr>
                <w:rFonts w:eastAsia="Times"/>
                <w:sz w:val="22"/>
                <w:szCs w:val="22"/>
              </w:rPr>
              <w:br/>
            </w:r>
            <w:r w:rsidRPr="00D0298E">
              <w:rPr>
                <w:rFonts w:eastAsia="Times"/>
                <w:b/>
                <w:sz w:val="22"/>
                <w:szCs w:val="22"/>
              </w:rPr>
              <w:t>Serie 1</w:t>
            </w:r>
            <w:r w:rsidRPr="00D0298E">
              <w:rPr>
                <w:rFonts w:eastAsia="Times"/>
                <w:sz w:val="22"/>
                <w:szCs w:val="22"/>
              </w:rPr>
              <w:t xml:space="preserve">. </w:t>
            </w:r>
            <w:proofErr w:type="spellStart"/>
            <w:r w:rsidRPr="00D0298E">
              <w:rPr>
                <w:rFonts w:eastAsia="Times"/>
                <w:sz w:val="22"/>
                <w:szCs w:val="22"/>
              </w:rPr>
              <w:t>Thorakal</w:t>
            </w:r>
            <w:proofErr w:type="spellEnd"/>
            <w:r w:rsidRPr="00D0298E">
              <w:rPr>
                <w:rFonts w:eastAsia="Times"/>
                <w:sz w:val="22"/>
                <w:szCs w:val="22"/>
              </w:rPr>
              <w:t xml:space="preserve"> Aorta utan iv-kontrastmedel. </w:t>
            </w:r>
          </w:p>
          <w:p w:rsidRPr="00D0298E" w:rsidR="00B71CF5" w:rsidP="005E140A" w:rsidRDefault="00B71CF5" w14:paraId="750CF231" w14:textId="77777777">
            <w:pPr>
              <w:ind w:left="0"/>
              <w:rPr>
                <w:sz w:val="22"/>
                <w:szCs w:val="22"/>
              </w:rPr>
            </w:pPr>
            <w:r w:rsidRPr="00D0298E">
              <w:rPr>
                <w:rFonts w:eastAsia="Times"/>
                <w:b/>
                <w:sz w:val="22"/>
                <w:szCs w:val="22"/>
              </w:rPr>
              <w:t>Serie 2.</w:t>
            </w:r>
            <w:r w:rsidRPr="00D0298E">
              <w:rPr>
                <w:rFonts w:eastAsia="Times"/>
                <w:sz w:val="22"/>
                <w:szCs w:val="22"/>
              </w:rPr>
              <w:t xml:space="preserve"> Hela Aorta med iv-kontrastmedel i artärfas </w:t>
            </w:r>
          </w:p>
        </w:tc>
        <w:tc>
          <w:tcPr>
            <w:tcW w:w="3070" w:type="dxa"/>
          </w:tcPr>
          <w:p w:rsidRPr="00D0298E" w:rsidR="00B71CF5" w:rsidP="005E140A" w:rsidRDefault="00B71CF5" w14:paraId="0CB42D0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D0298E">
              <w:rPr>
                <w:rFonts w:eastAsia="Times"/>
                <w:sz w:val="22"/>
                <w:szCs w:val="22"/>
              </w:rPr>
              <w:t>839900</w:t>
            </w:r>
            <w:proofErr w:type="gramEnd"/>
            <w:r w:rsidRPr="00D0298E">
              <w:rPr>
                <w:rFonts w:eastAsia="Times"/>
                <w:sz w:val="22"/>
                <w:szCs w:val="22"/>
              </w:rPr>
              <w:t xml:space="preserve">, </w:t>
            </w:r>
            <w:r w:rsidRPr="00D0298E">
              <w:rPr>
                <w:rFonts w:eastAsia="Times"/>
                <w:b/>
                <w:color w:val="000000"/>
                <w:sz w:val="22"/>
                <w:szCs w:val="22"/>
              </w:rPr>
              <w:t>DT aorta hela utan och med iv kontrast</w:t>
            </w:r>
          </w:p>
          <w:p w:rsidRPr="00D0298E" w:rsidR="00B71CF5" w:rsidP="005E140A" w:rsidRDefault="00B71CF5" w14:paraId="77301651" w14:textId="77777777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D0298E" w:rsidR="00B71CF5" w:rsidP="005E140A" w:rsidRDefault="00B71CF5" w14:paraId="0AD52B26" w14:textId="77777777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D0298E" w:rsidR="00B71CF5" w:rsidP="005E140A" w:rsidRDefault="00B71CF5" w14:paraId="2EE4FEE3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D0298E">
              <w:rPr>
                <w:rFonts w:eastAsia="Times"/>
                <w:sz w:val="22"/>
                <w:szCs w:val="22"/>
              </w:rPr>
              <w:t xml:space="preserve">Akut Aorta </w:t>
            </w:r>
          </w:p>
          <w:p w:rsidRPr="00D0298E" w:rsidR="00B71CF5" w:rsidP="005E140A" w:rsidRDefault="00B71CF5" w14:paraId="22131924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D0298E">
              <w:rPr>
                <w:rFonts w:eastAsia="Times"/>
                <w:sz w:val="22"/>
                <w:szCs w:val="22"/>
              </w:rPr>
              <w:t xml:space="preserve">Inför abdominal och </w:t>
            </w:r>
            <w:proofErr w:type="spellStart"/>
            <w:r w:rsidRPr="00D0298E">
              <w:rPr>
                <w:rFonts w:eastAsia="Times"/>
                <w:sz w:val="22"/>
                <w:szCs w:val="22"/>
              </w:rPr>
              <w:t>thorakal</w:t>
            </w:r>
            <w:proofErr w:type="spellEnd"/>
            <w:r w:rsidRPr="00D0298E">
              <w:rPr>
                <w:rFonts w:eastAsia="Times"/>
                <w:sz w:val="22"/>
                <w:szCs w:val="22"/>
              </w:rPr>
              <w:t xml:space="preserve"> intervention.</w:t>
            </w:r>
          </w:p>
          <w:p w:rsidRPr="00D0298E" w:rsidR="00B71CF5" w:rsidP="005E140A" w:rsidRDefault="00B71CF5" w14:paraId="51B84947" w14:textId="77777777">
            <w:pPr>
              <w:tabs>
                <w:tab w:val="left" w:pos="3072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D0298E">
              <w:rPr>
                <w:rFonts w:eastAsia="Times"/>
                <w:sz w:val="22"/>
                <w:szCs w:val="22"/>
              </w:rPr>
              <w:t xml:space="preserve">Efter </w:t>
            </w:r>
            <w:proofErr w:type="spellStart"/>
            <w:r w:rsidRPr="00D0298E">
              <w:rPr>
                <w:rFonts w:eastAsia="Times"/>
                <w:sz w:val="22"/>
                <w:szCs w:val="22"/>
              </w:rPr>
              <w:t>thorakal</w:t>
            </w:r>
            <w:proofErr w:type="spellEnd"/>
            <w:r w:rsidRPr="00D0298E">
              <w:rPr>
                <w:rFonts w:eastAsia="Times"/>
                <w:sz w:val="22"/>
                <w:szCs w:val="22"/>
              </w:rPr>
              <w:t xml:space="preserve"> intervention.</w:t>
            </w:r>
          </w:p>
          <w:p w:rsidRPr="00D0298E" w:rsidR="00B71CF5" w:rsidP="005E140A" w:rsidRDefault="00B71CF5" w14:paraId="25E00269" w14:textId="77777777">
            <w:pPr>
              <w:ind w:left="0"/>
              <w:rPr>
                <w:sz w:val="22"/>
                <w:szCs w:val="22"/>
              </w:rPr>
            </w:pPr>
            <w:r w:rsidRPr="00D0298E">
              <w:rPr>
                <w:rFonts w:eastAsia="Times"/>
                <w:sz w:val="22"/>
                <w:szCs w:val="22"/>
              </w:rPr>
              <w:t>Använd om möjligt Hyperdrive/Flash-teknik</w:t>
            </w:r>
          </w:p>
        </w:tc>
      </w:tr>
      <w:tr w:rsidR="00B71CF5" w:rsidTr="00AD787C" w14:paraId="71B130D9" w14:textId="77777777">
        <w:trPr>
          <w:trHeight w:val="1338"/>
        </w:trPr>
        <w:tc>
          <w:tcPr>
            <w:tcW w:w="1413" w:type="dxa"/>
          </w:tcPr>
          <w:p w:rsidRPr="00D0298E" w:rsidR="00B71CF5" w:rsidP="005E140A" w:rsidRDefault="00AD787C" w14:paraId="06ACC814" w14:textId="4FAE79C1">
            <w:pPr>
              <w:ind w:lef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A2</w:t>
            </w:r>
          </w:p>
        </w:tc>
        <w:tc>
          <w:tcPr>
            <w:tcW w:w="4584" w:type="dxa"/>
            <w:gridSpan w:val="2"/>
          </w:tcPr>
          <w:p w:rsidRPr="00D0298E" w:rsidR="00B71CF5" w:rsidP="005E140A" w:rsidRDefault="00B71CF5" w14:paraId="4F3CE828" w14:textId="77777777">
            <w:pPr>
              <w:ind w:left="0"/>
              <w:rPr>
                <w:sz w:val="22"/>
                <w:szCs w:val="22"/>
              </w:rPr>
            </w:pPr>
            <w:r w:rsidRPr="00D0298E">
              <w:rPr>
                <w:rFonts w:eastAsia="Times"/>
                <w:b/>
                <w:sz w:val="22"/>
                <w:szCs w:val="22"/>
              </w:rPr>
              <w:t xml:space="preserve">Hela Aorta </w:t>
            </w:r>
            <w:r w:rsidRPr="00D0298E">
              <w:rPr>
                <w:rFonts w:eastAsia="Times"/>
                <w:sz w:val="22"/>
                <w:szCs w:val="22"/>
              </w:rPr>
              <w:t>utan iv-kontrastmedel</w:t>
            </w:r>
          </w:p>
        </w:tc>
        <w:tc>
          <w:tcPr>
            <w:tcW w:w="3070" w:type="dxa"/>
          </w:tcPr>
          <w:p w:rsidRPr="00D0298E" w:rsidR="00B71CF5" w:rsidP="005E140A" w:rsidRDefault="00B71CF5" w14:paraId="6EA31CD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D0298E">
              <w:rPr>
                <w:rFonts w:eastAsia="Times"/>
                <w:sz w:val="22"/>
                <w:szCs w:val="22"/>
              </w:rPr>
              <w:t>839000</w:t>
            </w:r>
            <w:proofErr w:type="gramEnd"/>
            <w:r w:rsidRPr="00D0298E">
              <w:rPr>
                <w:rFonts w:eastAsia="Times"/>
                <w:sz w:val="22"/>
                <w:szCs w:val="22"/>
              </w:rPr>
              <w:t xml:space="preserve">, </w:t>
            </w:r>
            <w:r w:rsidRPr="00D0298E">
              <w:rPr>
                <w:rFonts w:eastAsia="Times"/>
                <w:b/>
                <w:color w:val="000000"/>
                <w:sz w:val="22"/>
                <w:szCs w:val="22"/>
              </w:rPr>
              <w:t>DT aorta hela</w:t>
            </w:r>
          </w:p>
          <w:p w:rsidRPr="00D0298E" w:rsidR="00B71CF5" w:rsidP="005E140A" w:rsidRDefault="00B71CF5" w14:paraId="02969444" w14:textId="77777777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D0298E" w:rsidR="00B71CF5" w:rsidP="005E140A" w:rsidRDefault="00B71CF5" w14:paraId="65C2A9AD" w14:textId="77777777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D0298E" w:rsidR="00B71CF5" w:rsidP="005E140A" w:rsidRDefault="00B71CF5" w14:paraId="77F43BCC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D0298E">
              <w:rPr>
                <w:rFonts w:eastAsia="Times"/>
                <w:sz w:val="22"/>
                <w:szCs w:val="22"/>
              </w:rPr>
              <w:t xml:space="preserve">Om iv-kontrastmedel inte kan ges. </w:t>
            </w:r>
          </w:p>
          <w:p w:rsidRPr="00D0298E" w:rsidR="00B71CF5" w:rsidP="005E140A" w:rsidRDefault="00B71CF5" w14:paraId="6FA6EBCE" w14:textId="77777777">
            <w:pPr>
              <w:ind w:left="0"/>
              <w:rPr>
                <w:sz w:val="22"/>
                <w:szCs w:val="22"/>
              </w:rPr>
            </w:pPr>
            <w:r w:rsidRPr="00D0298E">
              <w:rPr>
                <w:rFonts w:eastAsia="Times"/>
                <w:sz w:val="22"/>
                <w:szCs w:val="22"/>
              </w:rPr>
              <w:t xml:space="preserve">Akut Aorta, efter </w:t>
            </w:r>
            <w:proofErr w:type="spellStart"/>
            <w:r w:rsidRPr="00D0298E">
              <w:rPr>
                <w:rFonts w:eastAsia="Times"/>
                <w:sz w:val="22"/>
                <w:szCs w:val="22"/>
              </w:rPr>
              <w:t>thorakal</w:t>
            </w:r>
            <w:proofErr w:type="spellEnd"/>
            <w:r w:rsidRPr="00D0298E">
              <w:rPr>
                <w:rFonts w:eastAsia="Times"/>
                <w:sz w:val="22"/>
                <w:szCs w:val="22"/>
              </w:rPr>
              <w:t xml:space="preserve"> intervention, kontroll av aortas diameter samt </w:t>
            </w:r>
            <w:proofErr w:type="spellStart"/>
            <w:r w:rsidRPr="00D0298E">
              <w:rPr>
                <w:rFonts w:eastAsia="Times"/>
                <w:sz w:val="22"/>
                <w:szCs w:val="22"/>
              </w:rPr>
              <w:t>stentets</w:t>
            </w:r>
            <w:proofErr w:type="spellEnd"/>
            <w:r w:rsidRPr="00D0298E">
              <w:rPr>
                <w:rFonts w:eastAsia="Times"/>
                <w:sz w:val="22"/>
                <w:szCs w:val="22"/>
              </w:rPr>
              <w:t xml:space="preserve"> utseende.</w:t>
            </w:r>
          </w:p>
        </w:tc>
      </w:tr>
      <w:tr w:rsidR="00B71CF5" w:rsidTr="00AD787C" w14:paraId="489BA95F" w14:textId="77777777">
        <w:trPr>
          <w:trHeight w:val="300"/>
        </w:trPr>
        <w:tc>
          <w:tcPr>
            <w:tcW w:w="1413" w:type="dxa"/>
          </w:tcPr>
          <w:p w:rsidRPr="00D0298E" w:rsidR="00B71CF5" w:rsidP="005E140A" w:rsidRDefault="00AD787C" w14:paraId="42C9B72A" w14:textId="5141A795">
            <w:pPr>
              <w:ind w:lef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A3</w:t>
            </w:r>
          </w:p>
        </w:tc>
        <w:tc>
          <w:tcPr>
            <w:tcW w:w="4584" w:type="dxa"/>
            <w:gridSpan w:val="2"/>
          </w:tcPr>
          <w:p w:rsidRPr="00EC66A3" w:rsidR="00B71CF5" w:rsidP="005E140A" w:rsidRDefault="00B71CF5" w14:paraId="1FDBB7EB" w14:textId="70BB02CD">
            <w:pPr>
              <w:ind w:left="0"/>
              <w:rPr>
                <w:rFonts w:eastAsia="Times"/>
                <w:sz w:val="22"/>
                <w:szCs w:val="22"/>
              </w:rPr>
            </w:pPr>
            <w:r w:rsidRPr="00D0298E">
              <w:rPr>
                <w:rFonts w:eastAsia="Times"/>
                <w:b/>
                <w:sz w:val="22"/>
                <w:szCs w:val="22"/>
              </w:rPr>
              <w:t xml:space="preserve">Abdominal Aorta </w:t>
            </w:r>
            <w:r w:rsidRPr="00D0298E">
              <w:rPr>
                <w:rFonts w:eastAsia="Times"/>
                <w:sz w:val="22"/>
                <w:szCs w:val="22"/>
              </w:rPr>
              <w:t>med iv-kontrastmedel i artärfa</w:t>
            </w:r>
            <w:r>
              <w:rPr>
                <w:rFonts w:eastAsia="Times"/>
                <w:sz w:val="22"/>
                <w:szCs w:val="22"/>
              </w:rPr>
              <w:t>s</w:t>
            </w:r>
          </w:p>
        </w:tc>
        <w:tc>
          <w:tcPr>
            <w:tcW w:w="3070" w:type="dxa"/>
          </w:tcPr>
          <w:p w:rsidRPr="00D0298E" w:rsidR="00B71CF5" w:rsidP="005E140A" w:rsidRDefault="00B71CF5" w14:paraId="4B2B67DF" w14:textId="77777777">
            <w:pPr>
              <w:spacing w:after="0" w:line="240" w:lineRule="auto"/>
              <w:ind w:left="0" w:right="0"/>
              <w:rPr>
                <w:b/>
                <w:color w:val="000001"/>
                <w:sz w:val="22"/>
                <w:szCs w:val="22"/>
              </w:rPr>
            </w:pPr>
            <w:proofErr w:type="gramStart"/>
            <w:r w:rsidRPr="00D0298E">
              <w:rPr>
                <w:color w:val="000001"/>
                <w:sz w:val="22"/>
                <w:szCs w:val="22"/>
              </w:rPr>
              <w:t>851800</w:t>
            </w:r>
            <w:proofErr w:type="gramEnd"/>
            <w:r w:rsidRPr="00D0298E">
              <w:rPr>
                <w:color w:val="000001"/>
                <w:sz w:val="22"/>
                <w:szCs w:val="22"/>
              </w:rPr>
              <w:t xml:space="preserve">, </w:t>
            </w:r>
            <w:r w:rsidRPr="00D0298E">
              <w:rPr>
                <w:b/>
                <w:color w:val="000000"/>
                <w:sz w:val="22"/>
                <w:szCs w:val="22"/>
              </w:rPr>
              <w:t xml:space="preserve">DT </w:t>
            </w:r>
            <w:proofErr w:type="gramStart"/>
            <w:r w:rsidRPr="00D0298E">
              <w:rPr>
                <w:b/>
                <w:color w:val="000000"/>
                <w:sz w:val="22"/>
                <w:szCs w:val="22"/>
              </w:rPr>
              <w:t>aorta buk</w:t>
            </w:r>
            <w:proofErr w:type="gramEnd"/>
            <w:r w:rsidRPr="00D0298E">
              <w:rPr>
                <w:b/>
                <w:color w:val="000000"/>
                <w:sz w:val="22"/>
                <w:szCs w:val="22"/>
              </w:rPr>
              <w:t xml:space="preserve"> med iv kontrast</w:t>
            </w:r>
          </w:p>
          <w:p w:rsidRPr="00D0298E" w:rsidR="00B71CF5" w:rsidP="005E140A" w:rsidRDefault="00B71CF5" w14:paraId="5B3CA403" w14:textId="77777777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D0298E" w:rsidR="00B71CF5" w:rsidP="005E140A" w:rsidRDefault="00B71CF5" w14:paraId="406CE44D" w14:textId="77777777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D0298E" w:rsidR="00B71CF5" w:rsidP="005E140A" w:rsidRDefault="00B71CF5" w14:paraId="2C7F365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D0298E">
              <w:rPr>
                <w:rFonts w:eastAsia="Times"/>
                <w:sz w:val="22"/>
                <w:szCs w:val="22"/>
              </w:rPr>
              <w:t xml:space="preserve">Utredning av </w:t>
            </w:r>
            <w:proofErr w:type="spellStart"/>
            <w:r w:rsidRPr="00D0298E">
              <w:rPr>
                <w:rFonts w:eastAsia="Times"/>
                <w:sz w:val="22"/>
                <w:szCs w:val="22"/>
              </w:rPr>
              <w:t>bukkärl</w:t>
            </w:r>
            <w:proofErr w:type="spellEnd"/>
            <w:r w:rsidRPr="00D0298E">
              <w:rPr>
                <w:rFonts w:eastAsia="Times"/>
                <w:sz w:val="22"/>
                <w:szCs w:val="22"/>
              </w:rPr>
              <w:t xml:space="preserve"> och inför intervention</w:t>
            </w:r>
          </w:p>
          <w:p w:rsidRPr="00D0298E" w:rsidR="00B71CF5" w:rsidP="005E140A" w:rsidRDefault="00B71CF5" w14:paraId="27537AD3" w14:textId="72C0FE39">
            <w:pPr>
              <w:ind w:left="0"/>
              <w:rPr>
                <w:sz w:val="22"/>
                <w:szCs w:val="22"/>
              </w:rPr>
            </w:pPr>
            <w:r w:rsidRPr="00D0298E">
              <w:rPr>
                <w:rFonts w:eastAsia="Times"/>
                <w:sz w:val="22"/>
                <w:szCs w:val="22"/>
              </w:rPr>
              <w:t>(om aorta är undersökt i sin helhet tidigare</w:t>
            </w:r>
            <w:r>
              <w:rPr>
                <w:rFonts w:eastAsia="Times"/>
                <w:sz w:val="22"/>
                <w:szCs w:val="22"/>
              </w:rPr>
              <w:t>)</w:t>
            </w:r>
          </w:p>
        </w:tc>
      </w:tr>
      <w:tr w:rsidR="00B71CF5" w:rsidTr="00AD787C" w14:paraId="7ACC46EC" w14:textId="77777777">
        <w:trPr>
          <w:trHeight w:val="300"/>
        </w:trPr>
        <w:tc>
          <w:tcPr>
            <w:tcW w:w="1413" w:type="dxa"/>
          </w:tcPr>
          <w:p w:rsidRPr="00D0298E" w:rsidR="00B71CF5" w:rsidP="005E140A" w:rsidRDefault="00AD787C" w14:paraId="45ECBAD7" w14:textId="0D78B40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A4</w:t>
            </w:r>
          </w:p>
        </w:tc>
        <w:tc>
          <w:tcPr>
            <w:tcW w:w="4584" w:type="dxa"/>
            <w:gridSpan w:val="2"/>
          </w:tcPr>
          <w:p w:rsidRPr="00D0298E" w:rsidR="00B71CF5" w:rsidP="005E140A" w:rsidRDefault="00B71CF5" w14:paraId="0114BC22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D0298E">
              <w:rPr>
                <w:rFonts w:eastAsia="Times"/>
                <w:b/>
                <w:sz w:val="22"/>
                <w:szCs w:val="22"/>
              </w:rPr>
              <w:t xml:space="preserve">Abdominal Aorta </w:t>
            </w:r>
          </w:p>
          <w:p w:rsidRPr="00D0298E" w:rsidR="00B71CF5" w:rsidP="005E140A" w:rsidRDefault="00B71CF5" w14:paraId="1382267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D0298E">
              <w:rPr>
                <w:rFonts w:eastAsia="Times"/>
                <w:b/>
                <w:sz w:val="22"/>
                <w:szCs w:val="22"/>
              </w:rPr>
              <w:t>Serie 1.</w:t>
            </w:r>
            <w:r w:rsidRPr="00D0298E">
              <w:rPr>
                <w:rFonts w:eastAsia="Times"/>
                <w:sz w:val="22"/>
                <w:szCs w:val="22"/>
              </w:rPr>
              <w:t xml:space="preserve"> </w:t>
            </w:r>
            <w:proofErr w:type="spellStart"/>
            <w:r w:rsidRPr="00D0298E">
              <w:rPr>
                <w:rFonts w:eastAsia="Times"/>
                <w:sz w:val="22"/>
                <w:szCs w:val="22"/>
              </w:rPr>
              <w:t>Abdominell</w:t>
            </w:r>
            <w:proofErr w:type="spellEnd"/>
            <w:r w:rsidRPr="00D0298E">
              <w:rPr>
                <w:rFonts w:eastAsia="Times"/>
                <w:sz w:val="22"/>
                <w:szCs w:val="22"/>
              </w:rPr>
              <w:t xml:space="preserve"> Aorta utan iv-kontrastmedel</w:t>
            </w:r>
          </w:p>
          <w:p w:rsidRPr="00D0298E" w:rsidR="00B71CF5" w:rsidP="005E140A" w:rsidRDefault="00B71CF5" w14:paraId="0309787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D0298E">
              <w:rPr>
                <w:rFonts w:eastAsia="Times"/>
                <w:b/>
                <w:sz w:val="22"/>
                <w:szCs w:val="22"/>
              </w:rPr>
              <w:t xml:space="preserve">Serie 2. </w:t>
            </w:r>
            <w:proofErr w:type="spellStart"/>
            <w:r w:rsidRPr="00D0298E">
              <w:rPr>
                <w:rFonts w:eastAsia="Times"/>
                <w:sz w:val="22"/>
                <w:szCs w:val="22"/>
              </w:rPr>
              <w:t>Abdominell</w:t>
            </w:r>
            <w:proofErr w:type="spellEnd"/>
            <w:r w:rsidRPr="00D0298E">
              <w:rPr>
                <w:rFonts w:eastAsia="Times"/>
                <w:sz w:val="22"/>
                <w:szCs w:val="22"/>
              </w:rPr>
              <w:t xml:space="preserve"> Aorta med iv-kontrastmedel i artärfas</w:t>
            </w:r>
          </w:p>
          <w:p w:rsidRPr="00D0298E" w:rsidR="00B71CF5" w:rsidP="009A2378" w:rsidRDefault="00B71CF5" w14:paraId="1D5F7A83" w14:textId="5D9D26B3">
            <w:pPr>
              <w:ind w:left="0" w:right="212"/>
              <w:rPr>
                <w:sz w:val="22"/>
                <w:szCs w:val="22"/>
              </w:rPr>
            </w:pPr>
            <w:r w:rsidRPr="00D0298E">
              <w:rPr>
                <w:rFonts w:eastAsia="Times"/>
                <w:b/>
                <w:sz w:val="22"/>
                <w:szCs w:val="22"/>
              </w:rPr>
              <w:t xml:space="preserve">Serie 3. </w:t>
            </w:r>
            <w:r w:rsidRPr="00D0298E">
              <w:rPr>
                <w:rFonts w:eastAsia="Times"/>
                <w:sz w:val="22"/>
                <w:szCs w:val="22"/>
              </w:rPr>
              <w:t xml:space="preserve"> Sen fas på begäran över stent 150s</w:t>
            </w:r>
          </w:p>
        </w:tc>
        <w:tc>
          <w:tcPr>
            <w:tcW w:w="3070" w:type="dxa"/>
          </w:tcPr>
          <w:p w:rsidRPr="00D0298E" w:rsidR="00B71CF5" w:rsidP="005E140A" w:rsidRDefault="00B71CF5" w14:paraId="72EBA66E" w14:textId="77777777">
            <w:pPr>
              <w:spacing w:after="0" w:line="240" w:lineRule="auto"/>
              <w:ind w:left="0" w:right="0"/>
              <w:rPr>
                <w:b/>
                <w:color w:val="000000"/>
                <w:sz w:val="22"/>
                <w:szCs w:val="22"/>
              </w:rPr>
            </w:pPr>
            <w:proofErr w:type="gramStart"/>
            <w:r w:rsidRPr="00D0298E">
              <w:rPr>
                <w:color w:val="000001"/>
                <w:sz w:val="22"/>
                <w:szCs w:val="22"/>
              </w:rPr>
              <w:t>851900</w:t>
            </w:r>
            <w:proofErr w:type="gramEnd"/>
            <w:r w:rsidRPr="00D0298E">
              <w:rPr>
                <w:color w:val="000001"/>
                <w:sz w:val="22"/>
                <w:szCs w:val="22"/>
              </w:rPr>
              <w:t xml:space="preserve">, </w:t>
            </w:r>
            <w:r w:rsidRPr="00D0298E">
              <w:rPr>
                <w:b/>
                <w:color w:val="000000"/>
                <w:sz w:val="22"/>
                <w:szCs w:val="22"/>
              </w:rPr>
              <w:t xml:space="preserve">DT </w:t>
            </w:r>
            <w:proofErr w:type="gramStart"/>
            <w:r w:rsidRPr="00D0298E">
              <w:rPr>
                <w:b/>
                <w:color w:val="000000"/>
                <w:sz w:val="22"/>
                <w:szCs w:val="22"/>
              </w:rPr>
              <w:t>aorta buk</w:t>
            </w:r>
            <w:proofErr w:type="gramEnd"/>
            <w:r w:rsidRPr="00D0298E">
              <w:rPr>
                <w:b/>
                <w:color w:val="000000"/>
                <w:sz w:val="22"/>
                <w:szCs w:val="22"/>
              </w:rPr>
              <w:t xml:space="preserve"> utan och med iv kontrast</w:t>
            </w:r>
          </w:p>
          <w:p w:rsidRPr="00D0298E" w:rsidR="00B71CF5" w:rsidP="005E140A" w:rsidRDefault="00B71CF5" w14:paraId="555CB0F3" w14:textId="77777777">
            <w:pPr>
              <w:spacing w:after="0" w:line="240" w:lineRule="auto"/>
              <w:ind w:left="0" w:right="0"/>
              <w:rPr>
                <w:color w:val="000001"/>
                <w:sz w:val="22"/>
                <w:szCs w:val="22"/>
              </w:rPr>
            </w:pPr>
            <w:r w:rsidRPr="00D0298E">
              <w:rPr>
                <w:color w:val="000001"/>
                <w:sz w:val="22"/>
                <w:szCs w:val="22"/>
              </w:rPr>
              <w:t>Alt</w:t>
            </w:r>
          </w:p>
          <w:p w:rsidRPr="00D0298E" w:rsidR="00B71CF5" w:rsidP="005E140A" w:rsidRDefault="00B71CF5" w14:paraId="5FFD3A8F" w14:textId="563A2081">
            <w:pPr>
              <w:ind w:left="0"/>
              <w:rPr>
                <w:sz w:val="22"/>
                <w:szCs w:val="22"/>
              </w:rPr>
            </w:pPr>
            <w:proofErr w:type="gramStart"/>
            <w:r w:rsidRPr="00D0298E">
              <w:rPr>
                <w:sz w:val="22"/>
                <w:szCs w:val="22"/>
              </w:rPr>
              <w:t>851802</w:t>
            </w:r>
            <w:proofErr w:type="gramEnd"/>
            <w:r w:rsidRPr="00D0298E">
              <w:rPr>
                <w:sz w:val="22"/>
                <w:szCs w:val="22"/>
              </w:rPr>
              <w:t xml:space="preserve">, </w:t>
            </w:r>
            <w:r w:rsidRPr="00D0298E">
              <w:rPr>
                <w:b/>
                <w:color w:val="000000"/>
                <w:sz w:val="22"/>
                <w:szCs w:val="22"/>
              </w:rPr>
              <w:t xml:space="preserve">DT </w:t>
            </w:r>
            <w:proofErr w:type="gramStart"/>
            <w:r w:rsidRPr="009A6C91">
              <w:rPr>
                <w:b/>
                <w:color w:val="000000"/>
                <w:sz w:val="22"/>
                <w:szCs w:val="22"/>
              </w:rPr>
              <w:t>aorta buk</w:t>
            </w:r>
            <w:proofErr w:type="gramEnd"/>
            <w:r w:rsidRPr="00D0298E">
              <w:rPr>
                <w:b/>
                <w:color w:val="000000"/>
                <w:sz w:val="22"/>
                <w:szCs w:val="22"/>
              </w:rPr>
              <w:t xml:space="preserve"> med iv kontrast, flerfas</w:t>
            </w:r>
          </w:p>
        </w:tc>
        <w:tc>
          <w:tcPr>
            <w:tcW w:w="1853" w:type="dxa"/>
            <w:gridSpan w:val="2"/>
          </w:tcPr>
          <w:p w:rsidRPr="00D0298E" w:rsidR="00B71CF5" w:rsidP="005E140A" w:rsidRDefault="00B71CF5" w14:paraId="10BC6974" w14:textId="77777777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D0298E" w:rsidR="00B71CF5" w:rsidP="005E140A" w:rsidRDefault="00B71CF5" w14:paraId="2726310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D0298E">
              <w:rPr>
                <w:rFonts w:eastAsia="Times"/>
                <w:sz w:val="22"/>
                <w:szCs w:val="22"/>
              </w:rPr>
              <w:t xml:space="preserve">Efter abdominal intervention. </w:t>
            </w:r>
          </w:p>
          <w:p w:rsidRPr="00D0298E" w:rsidR="00B71CF5" w:rsidP="005E140A" w:rsidRDefault="00B71CF5" w14:paraId="7F33A19F" w14:textId="77777777">
            <w:pPr>
              <w:ind w:left="0"/>
              <w:rPr>
                <w:sz w:val="22"/>
                <w:szCs w:val="22"/>
              </w:rPr>
            </w:pPr>
            <w:r w:rsidRPr="00D0298E">
              <w:rPr>
                <w:rFonts w:eastAsia="Times"/>
                <w:sz w:val="22"/>
                <w:szCs w:val="22"/>
              </w:rPr>
              <w:t>Vid misstanke om läckage i stentområdet en 150 sek serie. (Ange som kommentar i prioritering, om undersökning ska utföras med en 150 sek sen serie).</w:t>
            </w:r>
          </w:p>
        </w:tc>
      </w:tr>
      <w:tr w:rsidR="00B71CF5" w:rsidTr="00AD787C" w14:paraId="21401BE1" w14:textId="77777777">
        <w:trPr>
          <w:trHeight w:val="300"/>
        </w:trPr>
        <w:tc>
          <w:tcPr>
            <w:tcW w:w="1413" w:type="dxa"/>
          </w:tcPr>
          <w:p w:rsidRPr="00D0298E" w:rsidR="00B71CF5" w:rsidP="005E140A" w:rsidRDefault="00AD787C" w14:paraId="710F2A91" w14:textId="77609809">
            <w:pPr>
              <w:ind w:lef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A5</w:t>
            </w:r>
          </w:p>
        </w:tc>
        <w:tc>
          <w:tcPr>
            <w:tcW w:w="4584" w:type="dxa"/>
            <w:gridSpan w:val="2"/>
          </w:tcPr>
          <w:p w:rsidRPr="00D0298E" w:rsidR="00B71CF5" w:rsidP="005E140A" w:rsidRDefault="00B71CF5" w14:paraId="1A76EC68" w14:textId="77777777">
            <w:pPr>
              <w:ind w:left="0"/>
              <w:rPr>
                <w:sz w:val="22"/>
                <w:szCs w:val="22"/>
              </w:rPr>
            </w:pPr>
            <w:r w:rsidRPr="00D0298E">
              <w:rPr>
                <w:rFonts w:eastAsia="Times"/>
                <w:b/>
                <w:sz w:val="22"/>
                <w:szCs w:val="22"/>
              </w:rPr>
              <w:t xml:space="preserve">Abdominal Aorta </w:t>
            </w:r>
            <w:r w:rsidRPr="00D0298E">
              <w:rPr>
                <w:rFonts w:eastAsia="Times"/>
                <w:sz w:val="22"/>
                <w:szCs w:val="22"/>
              </w:rPr>
              <w:t>utan iv-kontrastmedel</w:t>
            </w:r>
          </w:p>
        </w:tc>
        <w:tc>
          <w:tcPr>
            <w:tcW w:w="3070" w:type="dxa"/>
          </w:tcPr>
          <w:p w:rsidRPr="00D0298E" w:rsidR="00B71CF5" w:rsidP="005E140A" w:rsidRDefault="00B71CF5" w14:paraId="5F581703" w14:textId="77777777">
            <w:pPr>
              <w:spacing w:after="0" w:line="240" w:lineRule="auto"/>
              <w:ind w:left="0" w:right="0"/>
              <w:rPr>
                <w:color w:val="000001"/>
                <w:sz w:val="22"/>
                <w:szCs w:val="22"/>
              </w:rPr>
            </w:pPr>
            <w:proofErr w:type="gramStart"/>
            <w:r w:rsidRPr="00D0298E">
              <w:rPr>
                <w:color w:val="000001"/>
                <w:sz w:val="22"/>
                <w:szCs w:val="22"/>
              </w:rPr>
              <w:t>851000</w:t>
            </w:r>
            <w:proofErr w:type="gramEnd"/>
            <w:r w:rsidRPr="00D0298E">
              <w:rPr>
                <w:color w:val="000001"/>
                <w:sz w:val="22"/>
                <w:szCs w:val="22"/>
              </w:rPr>
              <w:t xml:space="preserve">, </w:t>
            </w:r>
            <w:r w:rsidRPr="00D0298E">
              <w:rPr>
                <w:b/>
                <w:color w:val="000000"/>
                <w:sz w:val="22"/>
                <w:szCs w:val="22"/>
              </w:rPr>
              <w:t>DT aorta buk</w:t>
            </w:r>
          </w:p>
          <w:p w:rsidRPr="00D0298E" w:rsidR="00B71CF5" w:rsidP="005E140A" w:rsidRDefault="00B71CF5" w14:paraId="5177C7FF" w14:textId="77777777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D0298E" w:rsidR="00B71CF5" w:rsidP="005E140A" w:rsidRDefault="00B71CF5" w14:paraId="7B406FC7" w14:textId="77777777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D0298E" w:rsidR="00B71CF5" w:rsidP="005E140A" w:rsidRDefault="00B71CF5" w14:paraId="720D25F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D0298E">
              <w:rPr>
                <w:rFonts w:eastAsia="Times"/>
                <w:sz w:val="22"/>
                <w:szCs w:val="22"/>
              </w:rPr>
              <w:t xml:space="preserve">Efter abdominal intervention. </w:t>
            </w:r>
          </w:p>
          <w:p w:rsidRPr="00D0298E" w:rsidR="00B71CF5" w:rsidP="005E140A" w:rsidRDefault="00B71CF5" w14:paraId="7D758A1B" w14:textId="77777777">
            <w:pPr>
              <w:ind w:left="0"/>
              <w:rPr>
                <w:sz w:val="22"/>
                <w:szCs w:val="22"/>
              </w:rPr>
            </w:pPr>
            <w:r w:rsidRPr="00D0298E">
              <w:rPr>
                <w:rFonts w:eastAsia="Times"/>
                <w:sz w:val="22"/>
                <w:szCs w:val="22"/>
              </w:rPr>
              <w:t>Kontroll av aortas diameter samt stent utseende.</w:t>
            </w:r>
          </w:p>
        </w:tc>
      </w:tr>
      <w:tr w:rsidR="00B71CF5" w:rsidTr="00AD787C" w14:paraId="68F223AA" w14:textId="77777777">
        <w:trPr>
          <w:trHeight w:val="300"/>
        </w:trPr>
        <w:tc>
          <w:tcPr>
            <w:tcW w:w="1413" w:type="dxa"/>
          </w:tcPr>
          <w:p w:rsidRPr="003E4FD7" w:rsidR="00B71CF5" w:rsidP="005E140A" w:rsidRDefault="00AD787C" w14:paraId="071C657B" w14:textId="028C6CDD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A6</w:t>
            </w:r>
          </w:p>
        </w:tc>
        <w:tc>
          <w:tcPr>
            <w:tcW w:w="4584" w:type="dxa"/>
            <w:gridSpan w:val="2"/>
          </w:tcPr>
          <w:p w:rsidRPr="003E4FD7" w:rsidR="00B71CF5" w:rsidP="005E140A" w:rsidRDefault="00B71CF5" w14:paraId="77E0AA8E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E4FD7">
              <w:rPr>
                <w:rFonts w:eastAsia="Times"/>
                <w:b/>
                <w:sz w:val="22"/>
                <w:szCs w:val="22"/>
              </w:rPr>
              <w:t xml:space="preserve">Hela Aorta 80 kV </w:t>
            </w:r>
          </w:p>
          <w:p w:rsidRPr="003E4FD7" w:rsidR="00B71CF5" w:rsidP="005E140A" w:rsidRDefault="00B71CF5" w14:paraId="00FC127C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E4FD7">
              <w:rPr>
                <w:rFonts w:eastAsia="Times"/>
                <w:b/>
                <w:sz w:val="22"/>
                <w:szCs w:val="22"/>
              </w:rPr>
              <w:t>Serie 1.</w:t>
            </w:r>
            <w:r w:rsidRPr="003E4FD7">
              <w:rPr>
                <w:rFonts w:eastAsia="Times"/>
                <w:sz w:val="22"/>
                <w:szCs w:val="22"/>
              </w:rPr>
              <w:t xml:space="preserve"> </w:t>
            </w:r>
            <w:proofErr w:type="spellStart"/>
            <w:r w:rsidRPr="003E4FD7">
              <w:rPr>
                <w:rFonts w:eastAsia="Times"/>
                <w:sz w:val="22"/>
                <w:szCs w:val="22"/>
              </w:rPr>
              <w:t>Thorakalaorta</w:t>
            </w:r>
            <w:proofErr w:type="spellEnd"/>
            <w:r w:rsidRPr="003E4FD7">
              <w:rPr>
                <w:rFonts w:eastAsia="Times"/>
                <w:sz w:val="22"/>
                <w:szCs w:val="22"/>
              </w:rPr>
              <w:t xml:space="preserve"> utan iv-kontrastmedel</w:t>
            </w:r>
          </w:p>
          <w:p w:rsidRPr="003E4FD7" w:rsidR="00B71CF5" w:rsidP="005E140A" w:rsidRDefault="00B71CF5" w14:paraId="615DCD20" w14:textId="77777777">
            <w:pPr>
              <w:ind w:left="0"/>
              <w:rPr>
                <w:sz w:val="22"/>
                <w:szCs w:val="22"/>
              </w:rPr>
            </w:pPr>
            <w:r w:rsidRPr="003E4FD7">
              <w:rPr>
                <w:rFonts w:eastAsia="Times"/>
                <w:b/>
                <w:sz w:val="22"/>
                <w:szCs w:val="22"/>
              </w:rPr>
              <w:t>Serie 2.</w:t>
            </w:r>
            <w:r w:rsidRPr="003E4FD7">
              <w:rPr>
                <w:rFonts w:eastAsia="Times"/>
                <w:sz w:val="22"/>
                <w:szCs w:val="22"/>
              </w:rPr>
              <w:t xml:space="preserve"> Hela Aorta med iv-kontrastmedel i artärfas</w:t>
            </w:r>
          </w:p>
        </w:tc>
        <w:tc>
          <w:tcPr>
            <w:tcW w:w="3070" w:type="dxa"/>
          </w:tcPr>
          <w:p w:rsidRPr="003E4FD7" w:rsidR="00B71CF5" w:rsidP="005E140A" w:rsidRDefault="00B71CF5" w14:paraId="669339A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3E4FD7">
              <w:rPr>
                <w:rFonts w:eastAsia="Times"/>
                <w:sz w:val="22"/>
                <w:szCs w:val="22"/>
              </w:rPr>
              <w:t>839900</w:t>
            </w:r>
            <w:proofErr w:type="gramEnd"/>
            <w:r w:rsidRPr="003E4FD7">
              <w:rPr>
                <w:rFonts w:eastAsia="Times"/>
                <w:sz w:val="22"/>
                <w:szCs w:val="22"/>
              </w:rPr>
              <w:t xml:space="preserve">, </w:t>
            </w:r>
            <w:r w:rsidRPr="003E4FD7">
              <w:rPr>
                <w:rFonts w:eastAsia="Times"/>
                <w:b/>
                <w:color w:val="000000"/>
                <w:sz w:val="22"/>
                <w:szCs w:val="22"/>
              </w:rPr>
              <w:t>DT aorta hela utan och med iv kontrast</w:t>
            </w:r>
          </w:p>
          <w:p w:rsidRPr="003E4FD7" w:rsidR="00B71CF5" w:rsidP="005E140A" w:rsidRDefault="00B71CF5" w14:paraId="3918096C" w14:textId="77777777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3E4FD7" w:rsidR="00B71CF5" w:rsidP="005E140A" w:rsidRDefault="00B71CF5" w14:paraId="6A2E45D4" w14:textId="77777777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3E4FD7" w:rsidR="00B71CF5" w:rsidP="005E140A" w:rsidRDefault="00B71CF5" w14:paraId="0C39CECE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E4FD7">
              <w:rPr>
                <w:rFonts w:eastAsia="Times"/>
                <w:sz w:val="22"/>
                <w:szCs w:val="22"/>
              </w:rPr>
              <w:t xml:space="preserve">Vid lågt GFR (lägre iv-kontrastdos, högre stråldos). </w:t>
            </w:r>
          </w:p>
          <w:p w:rsidRPr="003E4FD7" w:rsidR="00B71CF5" w:rsidP="005E140A" w:rsidRDefault="00B71CF5" w14:paraId="20BF60D2" w14:textId="77777777">
            <w:pPr>
              <w:ind w:left="0"/>
              <w:rPr>
                <w:sz w:val="22"/>
                <w:szCs w:val="22"/>
              </w:rPr>
            </w:pPr>
            <w:r w:rsidRPr="003E4FD7">
              <w:rPr>
                <w:rFonts w:eastAsia="Times"/>
                <w:sz w:val="22"/>
                <w:szCs w:val="22"/>
              </w:rPr>
              <w:t>Samma kV i båda serierna.</w:t>
            </w:r>
          </w:p>
        </w:tc>
      </w:tr>
      <w:tr w:rsidR="00B71CF5" w:rsidTr="00AD787C" w14:paraId="19A15950" w14:textId="77777777">
        <w:trPr>
          <w:trHeight w:val="300"/>
        </w:trPr>
        <w:tc>
          <w:tcPr>
            <w:tcW w:w="1413" w:type="dxa"/>
          </w:tcPr>
          <w:p w:rsidRPr="003E4FD7" w:rsidR="00B71CF5" w:rsidP="005E140A" w:rsidRDefault="00AD787C" w14:paraId="6DCD2B08" w14:textId="56BD4EFF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A7</w:t>
            </w:r>
          </w:p>
        </w:tc>
        <w:tc>
          <w:tcPr>
            <w:tcW w:w="4584" w:type="dxa"/>
            <w:gridSpan w:val="2"/>
          </w:tcPr>
          <w:p w:rsidRPr="003E4FD7" w:rsidR="00B71CF5" w:rsidP="005E140A" w:rsidRDefault="00B71CF5" w14:paraId="738970E2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E4FD7">
              <w:rPr>
                <w:rFonts w:eastAsia="Times"/>
                <w:b/>
                <w:sz w:val="22"/>
                <w:szCs w:val="22"/>
              </w:rPr>
              <w:t xml:space="preserve">Hela Aorta och Lungemboli </w:t>
            </w:r>
          </w:p>
          <w:p w:rsidRPr="003E4FD7" w:rsidR="00B71CF5" w:rsidP="005E140A" w:rsidRDefault="00B71CF5" w14:paraId="7ABC871C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E4FD7">
              <w:rPr>
                <w:rFonts w:eastAsia="Times"/>
                <w:b/>
                <w:sz w:val="22"/>
                <w:szCs w:val="22"/>
              </w:rPr>
              <w:t>Serie 1.</w:t>
            </w:r>
            <w:r w:rsidRPr="003E4FD7">
              <w:rPr>
                <w:rFonts w:eastAsia="Times"/>
                <w:sz w:val="22"/>
                <w:szCs w:val="22"/>
              </w:rPr>
              <w:t xml:space="preserve"> </w:t>
            </w:r>
            <w:proofErr w:type="spellStart"/>
            <w:r w:rsidRPr="003E4FD7">
              <w:rPr>
                <w:rFonts w:eastAsia="Times"/>
                <w:sz w:val="22"/>
                <w:szCs w:val="22"/>
              </w:rPr>
              <w:t>Thorakalaorta</w:t>
            </w:r>
            <w:proofErr w:type="spellEnd"/>
            <w:r w:rsidRPr="003E4FD7">
              <w:rPr>
                <w:rFonts w:eastAsia="Times"/>
                <w:sz w:val="22"/>
                <w:szCs w:val="22"/>
              </w:rPr>
              <w:t xml:space="preserve"> utan iv-kontrastmedel. </w:t>
            </w:r>
          </w:p>
          <w:p w:rsidRPr="003E4FD7" w:rsidR="00B71CF5" w:rsidP="005E140A" w:rsidRDefault="00B71CF5" w14:paraId="2D982480" w14:textId="77777777">
            <w:pPr>
              <w:ind w:left="0"/>
              <w:rPr>
                <w:sz w:val="22"/>
                <w:szCs w:val="22"/>
              </w:rPr>
            </w:pPr>
            <w:r w:rsidRPr="003E4FD7">
              <w:rPr>
                <w:rFonts w:eastAsia="Times"/>
                <w:b/>
                <w:sz w:val="22"/>
                <w:szCs w:val="22"/>
              </w:rPr>
              <w:t>Serie 2.</w:t>
            </w:r>
            <w:r w:rsidRPr="003E4FD7">
              <w:rPr>
                <w:rFonts w:eastAsia="Times"/>
                <w:sz w:val="22"/>
                <w:szCs w:val="22"/>
              </w:rPr>
              <w:t xml:space="preserve"> Hela Aorta med iv-kontrastmedel både i aorta och lungkärlen i artärfas</w:t>
            </w:r>
          </w:p>
        </w:tc>
        <w:tc>
          <w:tcPr>
            <w:tcW w:w="3070" w:type="dxa"/>
          </w:tcPr>
          <w:p w:rsidRPr="003E4FD7" w:rsidR="00B71CF5" w:rsidP="005E140A" w:rsidRDefault="00B71CF5" w14:paraId="40BD088F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3E4FD7">
              <w:rPr>
                <w:rFonts w:eastAsia="Times"/>
                <w:sz w:val="22"/>
                <w:szCs w:val="22"/>
              </w:rPr>
              <w:t>839900</w:t>
            </w:r>
            <w:proofErr w:type="gramEnd"/>
            <w:r w:rsidRPr="003E4FD7">
              <w:rPr>
                <w:rFonts w:eastAsia="Times"/>
                <w:sz w:val="22"/>
                <w:szCs w:val="22"/>
              </w:rPr>
              <w:t xml:space="preserve">, </w:t>
            </w:r>
            <w:r w:rsidRPr="003E4FD7">
              <w:rPr>
                <w:rFonts w:eastAsia="Times"/>
                <w:b/>
                <w:color w:val="000000"/>
                <w:sz w:val="22"/>
                <w:szCs w:val="22"/>
              </w:rPr>
              <w:t>DT aorta hela utan och med iv kontrast</w:t>
            </w:r>
          </w:p>
          <w:p w:rsidRPr="003E4FD7" w:rsidR="00B71CF5" w:rsidP="005E140A" w:rsidRDefault="00B71CF5" w14:paraId="2EFE296C" w14:textId="77777777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3E4FD7" w:rsidR="00B71CF5" w:rsidP="005E140A" w:rsidRDefault="00B71CF5" w14:paraId="6787D50C" w14:textId="77777777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3E4FD7" w:rsidR="00B71CF5" w:rsidP="005E140A" w:rsidRDefault="00B71CF5" w14:paraId="61050BC4" w14:textId="77777777">
            <w:pPr>
              <w:ind w:left="0"/>
              <w:rPr>
                <w:sz w:val="22"/>
                <w:szCs w:val="22"/>
              </w:rPr>
            </w:pPr>
            <w:r w:rsidRPr="003E4FD7">
              <w:rPr>
                <w:rFonts w:eastAsia="Times"/>
                <w:sz w:val="22"/>
                <w:szCs w:val="22"/>
              </w:rPr>
              <w:t xml:space="preserve">Akut Aorta kombinerat med frågeställning om lungemboli. Undersökningen utförs med förlängd </w:t>
            </w:r>
            <w:r w:rsidRPr="003E4FD7">
              <w:rPr>
                <w:rFonts w:eastAsia="Times"/>
                <w:sz w:val="22"/>
                <w:szCs w:val="22"/>
              </w:rPr>
              <w:br/>
            </w:r>
            <w:r w:rsidRPr="003E4FD7">
              <w:rPr>
                <w:rFonts w:eastAsia="Times"/>
                <w:sz w:val="22"/>
                <w:szCs w:val="22"/>
              </w:rPr>
              <w:t>iv-kontrastmedelsinjektion.</w:t>
            </w:r>
          </w:p>
        </w:tc>
      </w:tr>
      <w:tr w:rsidR="00B71CF5" w:rsidTr="00AD787C" w14:paraId="53A2EF6E" w14:textId="77777777">
        <w:trPr>
          <w:trHeight w:val="300"/>
        </w:trPr>
        <w:tc>
          <w:tcPr>
            <w:tcW w:w="1413" w:type="dxa"/>
          </w:tcPr>
          <w:p w:rsidRPr="003E4FD7" w:rsidR="00B71CF5" w:rsidP="00785F5E" w:rsidRDefault="00AD787C" w14:paraId="7E26A9C7" w14:textId="2201B3F3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A8</w:t>
            </w:r>
          </w:p>
        </w:tc>
        <w:tc>
          <w:tcPr>
            <w:tcW w:w="4584" w:type="dxa"/>
            <w:gridSpan w:val="2"/>
          </w:tcPr>
          <w:p w:rsidR="00B71CF5" w:rsidP="00785F5E" w:rsidRDefault="00B71CF5" w14:paraId="52E279B3" w14:textId="1522CDA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 w:rsidRPr="003E4FD7">
              <w:rPr>
                <w:rFonts w:eastAsia="Times"/>
                <w:b/>
                <w:sz w:val="22"/>
                <w:szCs w:val="22"/>
              </w:rPr>
              <w:t xml:space="preserve">Hela Aorta och Buk i </w:t>
            </w:r>
            <w:r w:rsidRPr="218B52C2">
              <w:rPr>
                <w:rFonts w:eastAsia="Times"/>
                <w:b/>
                <w:bCs/>
                <w:sz w:val="22"/>
                <w:szCs w:val="22"/>
              </w:rPr>
              <w:t>portovenös fas</w:t>
            </w:r>
          </w:p>
          <w:p w:rsidRPr="003E4FD7" w:rsidR="00B71CF5" w:rsidP="005E140A" w:rsidRDefault="00B71CF5" w14:paraId="451E53F7" w14:textId="2FE3D801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E4FD7">
              <w:rPr>
                <w:rFonts w:eastAsia="Times"/>
                <w:b/>
                <w:sz w:val="22"/>
                <w:szCs w:val="22"/>
              </w:rPr>
              <w:t xml:space="preserve"> </w:t>
            </w:r>
          </w:p>
          <w:p w:rsidRPr="003E4FD7" w:rsidR="00B71CF5" w:rsidP="005E140A" w:rsidRDefault="00B71CF5" w14:paraId="378805D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E4FD7">
              <w:rPr>
                <w:rFonts w:eastAsia="Times"/>
                <w:b/>
                <w:sz w:val="22"/>
                <w:szCs w:val="22"/>
              </w:rPr>
              <w:t>Serie 1.</w:t>
            </w:r>
            <w:r w:rsidRPr="003E4FD7">
              <w:rPr>
                <w:rFonts w:eastAsia="Times"/>
                <w:sz w:val="22"/>
                <w:szCs w:val="22"/>
              </w:rPr>
              <w:t xml:space="preserve"> </w:t>
            </w:r>
            <w:proofErr w:type="spellStart"/>
            <w:r w:rsidRPr="003E4FD7">
              <w:rPr>
                <w:rFonts w:eastAsia="Times"/>
                <w:sz w:val="22"/>
                <w:szCs w:val="22"/>
              </w:rPr>
              <w:t>Thorakalaorta</w:t>
            </w:r>
            <w:proofErr w:type="spellEnd"/>
            <w:r w:rsidRPr="003E4FD7">
              <w:rPr>
                <w:rFonts w:eastAsia="Times"/>
                <w:sz w:val="22"/>
                <w:szCs w:val="22"/>
              </w:rPr>
              <w:t xml:space="preserve"> utan iv-kontrastmedel </w:t>
            </w:r>
          </w:p>
          <w:p w:rsidRPr="003E4FD7" w:rsidR="00B71CF5" w:rsidP="005E140A" w:rsidRDefault="00B71CF5" w14:paraId="78550482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E4FD7">
              <w:rPr>
                <w:rFonts w:eastAsia="Times"/>
                <w:b/>
                <w:sz w:val="22"/>
                <w:szCs w:val="22"/>
              </w:rPr>
              <w:t>Serie 2.</w:t>
            </w:r>
            <w:r w:rsidRPr="003E4FD7">
              <w:rPr>
                <w:rFonts w:eastAsia="Times"/>
                <w:sz w:val="22"/>
                <w:szCs w:val="22"/>
              </w:rPr>
              <w:t xml:space="preserve"> Hela Aorta med iv-kontrastmedel i artärfas</w:t>
            </w:r>
          </w:p>
          <w:p w:rsidRPr="003E4FD7" w:rsidR="00B71CF5" w:rsidP="005E140A" w:rsidRDefault="00B71CF5" w14:paraId="709AF5A5" w14:textId="1A0D13B1">
            <w:pPr>
              <w:ind w:left="0"/>
              <w:rPr>
                <w:sz w:val="22"/>
                <w:szCs w:val="22"/>
              </w:rPr>
            </w:pPr>
            <w:r w:rsidRPr="003E4FD7">
              <w:rPr>
                <w:rFonts w:eastAsia="Times"/>
                <w:b/>
                <w:sz w:val="22"/>
                <w:szCs w:val="22"/>
              </w:rPr>
              <w:t>Serie 3.</w:t>
            </w:r>
            <w:r w:rsidRPr="003E4FD7">
              <w:rPr>
                <w:rFonts w:eastAsia="Times"/>
                <w:sz w:val="22"/>
                <w:szCs w:val="22"/>
              </w:rPr>
              <w:t xml:space="preserve"> </w:t>
            </w:r>
            <w:r w:rsidRPr="218B52C2">
              <w:rPr>
                <w:rFonts w:eastAsia="Times"/>
                <w:sz w:val="22"/>
                <w:szCs w:val="22"/>
              </w:rPr>
              <w:t>Buk i portovenös fas</w:t>
            </w:r>
          </w:p>
        </w:tc>
        <w:tc>
          <w:tcPr>
            <w:tcW w:w="3070" w:type="dxa"/>
          </w:tcPr>
          <w:p w:rsidRPr="003E4FD7" w:rsidR="00B71CF5" w:rsidP="005E140A" w:rsidRDefault="00B71CF5" w14:paraId="03CEB60D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3E4FD7">
              <w:rPr>
                <w:rFonts w:eastAsia="Times"/>
                <w:sz w:val="22"/>
                <w:szCs w:val="22"/>
              </w:rPr>
              <w:t>839900</w:t>
            </w:r>
            <w:proofErr w:type="gramEnd"/>
            <w:r w:rsidRPr="003E4FD7">
              <w:rPr>
                <w:rFonts w:eastAsia="Times"/>
                <w:sz w:val="22"/>
                <w:szCs w:val="22"/>
              </w:rPr>
              <w:t xml:space="preserve">, </w:t>
            </w:r>
            <w:r w:rsidRPr="003E4FD7">
              <w:rPr>
                <w:rFonts w:eastAsia="Times"/>
                <w:b/>
                <w:color w:val="000000"/>
                <w:sz w:val="22"/>
                <w:szCs w:val="22"/>
              </w:rPr>
              <w:t>DT aorta hela utan och med iv kontrast</w:t>
            </w:r>
          </w:p>
          <w:p w:rsidR="00B71CF5" w:rsidP="005E140A" w:rsidRDefault="00B71CF5" w14:paraId="762DB114" w14:textId="437D8AB9">
            <w:pPr>
              <w:ind w:lef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3E4FD7">
              <w:rPr>
                <w:rFonts w:eastAsia="Times"/>
                <w:sz w:val="22"/>
                <w:szCs w:val="22"/>
              </w:rPr>
              <w:t>840800</w:t>
            </w:r>
            <w:proofErr w:type="gramEnd"/>
            <w:r>
              <w:rPr>
                <w:rFonts w:eastAsia="Times"/>
                <w:sz w:val="22"/>
                <w:szCs w:val="22"/>
              </w:rPr>
              <w:t>,</w:t>
            </w:r>
            <w:r w:rsidRPr="003E4FD7">
              <w:rPr>
                <w:rFonts w:eastAsia="Times"/>
                <w:sz w:val="22"/>
                <w:szCs w:val="22"/>
              </w:rPr>
              <w:t xml:space="preserve"> </w:t>
            </w:r>
            <w:r w:rsidRPr="003E4FD7">
              <w:rPr>
                <w:rFonts w:eastAsia="Times"/>
                <w:b/>
                <w:sz w:val="22"/>
                <w:szCs w:val="22"/>
              </w:rPr>
              <w:t>DT buk med iv kontrast</w:t>
            </w:r>
          </w:p>
          <w:p w:rsidR="00B71CF5" w:rsidP="005E140A" w:rsidRDefault="00B71CF5" w14:paraId="55B17218" w14:textId="77777777">
            <w:pPr>
              <w:ind w:left="0"/>
              <w:rPr>
                <w:sz w:val="22"/>
                <w:szCs w:val="22"/>
              </w:rPr>
            </w:pPr>
          </w:p>
          <w:p w:rsidRPr="003E4FD7" w:rsidR="00B71CF5" w:rsidP="005E140A" w:rsidRDefault="00B71CF5" w14:paraId="2C2AD4FC" w14:textId="51EF48A5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3E4FD7" w:rsidR="00B71CF5" w:rsidP="005E140A" w:rsidRDefault="00B71CF5" w14:paraId="02398D3C" w14:textId="77777777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3E4FD7" w:rsidR="00B71CF5" w:rsidP="005E140A" w:rsidRDefault="00B71CF5" w14:paraId="74EBE76C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3E4FD7">
              <w:rPr>
                <w:rFonts w:eastAsia="Times"/>
                <w:b/>
                <w:sz w:val="22"/>
                <w:szCs w:val="22"/>
              </w:rPr>
              <w:t>Kombinationsprotokoll A1 och B3.</w:t>
            </w:r>
          </w:p>
          <w:p w:rsidRPr="003E4FD7" w:rsidR="00B71CF5" w:rsidP="00785F5E" w:rsidRDefault="00B71CF5" w14:paraId="40FC8FB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  <w:p w:rsidRPr="003E4FD7" w:rsidR="00B71CF5" w:rsidP="005E140A" w:rsidRDefault="00B71CF5" w14:paraId="191A1605" w14:textId="5F7E296E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E4FD7">
              <w:rPr>
                <w:rFonts w:eastAsia="Times"/>
                <w:sz w:val="22"/>
                <w:szCs w:val="22"/>
              </w:rPr>
              <w:t xml:space="preserve">Hela Aorta i kombination med frågeställning om bukpatologi som kräver </w:t>
            </w:r>
            <w:r w:rsidRPr="218B52C2">
              <w:rPr>
                <w:rFonts w:eastAsia="Times"/>
                <w:sz w:val="22"/>
                <w:szCs w:val="22"/>
              </w:rPr>
              <w:t>portovenös fas</w:t>
            </w:r>
            <w:r w:rsidRPr="003E4FD7">
              <w:rPr>
                <w:rFonts w:eastAsia="Times"/>
                <w:sz w:val="22"/>
                <w:szCs w:val="22"/>
              </w:rPr>
              <w:t xml:space="preserve">. </w:t>
            </w:r>
          </w:p>
          <w:p w:rsidR="00B71CF5" w:rsidP="005E140A" w:rsidRDefault="00B71CF5" w14:paraId="371DC63A" w14:textId="77777777">
            <w:pPr>
              <w:ind w:left="0"/>
              <w:rPr>
                <w:sz w:val="22"/>
                <w:szCs w:val="22"/>
              </w:rPr>
            </w:pPr>
          </w:p>
          <w:p w:rsidRPr="003E4FD7" w:rsidR="0072650A" w:rsidP="005E140A" w:rsidRDefault="0072650A" w14:paraId="18CB8B12" w14:textId="1EF91FB2">
            <w:pPr>
              <w:ind w:left="0"/>
              <w:rPr>
                <w:sz w:val="22"/>
                <w:szCs w:val="22"/>
              </w:rPr>
            </w:pPr>
            <w:r w:rsidRPr="00D0298E">
              <w:rPr>
                <w:rFonts w:eastAsia="Times"/>
                <w:sz w:val="22"/>
                <w:szCs w:val="22"/>
              </w:rPr>
              <w:t>Använd om möjligt Hyperdrive/Flash-teknik</w:t>
            </w:r>
            <w:r w:rsidR="00842533">
              <w:rPr>
                <w:rFonts w:eastAsia="Times"/>
                <w:sz w:val="22"/>
                <w:szCs w:val="22"/>
              </w:rPr>
              <w:t xml:space="preserve"> </w:t>
            </w:r>
            <w:r w:rsidR="00CA34A2">
              <w:rPr>
                <w:rFonts w:eastAsia="Times"/>
                <w:sz w:val="22"/>
                <w:szCs w:val="22"/>
              </w:rPr>
              <w:t>vid serie 2</w:t>
            </w:r>
          </w:p>
        </w:tc>
      </w:tr>
      <w:tr w:rsidR="00B71CF5" w:rsidTr="00AD787C" w14:paraId="5425923E" w14:textId="77777777">
        <w:trPr>
          <w:trHeight w:val="300"/>
        </w:trPr>
        <w:tc>
          <w:tcPr>
            <w:tcW w:w="1413" w:type="dxa"/>
          </w:tcPr>
          <w:p w:rsidRPr="003E4FD7" w:rsidR="00B71CF5" w:rsidP="005E140A" w:rsidRDefault="0072650A" w14:paraId="7C496700" w14:textId="2340A4D7">
            <w:pPr>
              <w:ind w:lef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A9</w:t>
            </w:r>
          </w:p>
        </w:tc>
        <w:tc>
          <w:tcPr>
            <w:tcW w:w="4584" w:type="dxa"/>
            <w:gridSpan w:val="2"/>
          </w:tcPr>
          <w:p w:rsidRPr="003E4FD7" w:rsidR="00B71CF5" w:rsidP="005E140A" w:rsidRDefault="00B71CF5" w14:paraId="1605CFD2" w14:textId="77777777">
            <w:pPr>
              <w:ind w:left="0"/>
              <w:rPr>
                <w:sz w:val="22"/>
                <w:szCs w:val="22"/>
              </w:rPr>
            </w:pPr>
            <w:proofErr w:type="spellStart"/>
            <w:r w:rsidRPr="003E4FD7">
              <w:rPr>
                <w:rFonts w:eastAsia="Times"/>
                <w:b/>
                <w:sz w:val="22"/>
                <w:szCs w:val="22"/>
              </w:rPr>
              <w:t>Armangio</w:t>
            </w:r>
            <w:proofErr w:type="spellEnd"/>
            <w:r w:rsidRPr="003E4FD7"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3E4FD7">
              <w:rPr>
                <w:rFonts w:eastAsia="Times"/>
                <w:sz w:val="22"/>
                <w:szCs w:val="22"/>
              </w:rPr>
              <w:t>med iv-kontrastmedel i artärfas</w:t>
            </w:r>
            <w:r w:rsidRPr="003E4FD7">
              <w:rPr>
                <w:rFonts w:eastAsia="Times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3070" w:type="dxa"/>
          </w:tcPr>
          <w:p w:rsidRPr="003E4FD7" w:rsidR="00B71CF5" w:rsidP="005E140A" w:rsidRDefault="00B71CF5" w14:paraId="780260DC" w14:textId="3EE12145">
            <w:pPr>
              <w:spacing w:after="0" w:line="240" w:lineRule="auto"/>
              <w:ind w:left="0" w:right="0"/>
              <w:rPr>
                <w:b/>
                <w:color w:val="FF0000"/>
                <w:sz w:val="22"/>
                <w:szCs w:val="22"/>
              </w:rPr>
            </w:pPr>
            <w:r w:rsidRPr="003E4FD7">
              <w:rPr>
                <w:sz w:val="22"/>
                <w:szCs w:val="22"/>
              </w:rPr>
              <w:t>873207</w:t>
            </w:r>
            <w:r>
              <w:rPr>
                <w:sz w:val="22"/>
                <w:szCs w:val="22"/>
              </w:rPr>
              <w:t xml:space="preserve">D, </w:t>
            </w:r>
            <w:r w:rsidRPr="003E4FD7">
              <w:rPr>
                <w:b/>
                <w:sz w:val="22"/>
                <w:szCs w:val="22"/>
              </w:rPr>
              <w:t xml:space="preserve">DT </w:t>
            </w:r>
            <w:r>
              <w:rPr>
                <w:b/>
                <w:sz w:val="22"/>
                <w:szCs w:val="22"/>
              </w:rPr>
              <w:t>arm</w:t>
            </w:r>
            <w:r w:rsidRPr="003E4FD7">
              <w:rPr>
                <w:b/>
                <w:sz w:val="22"/>
                <w:szCs w:val="22"/>
              </w:rPr>
              <w:t xml:space="preserve">, </w:t>
            </w:r>
            <w:proofErr w:type="spellStart"/>
            <w:r w:rsidRPr="003E4FD7">
              <w:rPr>
                <w:b/>
                <w:sz w:val="22"/>
                <w:szCs w:val="22"/>
              </w:rPr>
              <w:t>angio</w:t>
            </w:r>
            <w:proofErr w:type="spellEnd"/>
            <w:r w:rsidRPr="003E4FD7">
              <w:rPr>
                <w:b/>
                <w:sz w:val="22"/>
                <w:szCs w:val="22"/>
              </w:rPr>
              <w:t xml:space="preserve"> med kontrast</w:t>
            </w:r>
            <w:r>
              <w:rPr>
                <w:b/>
                <w:sz w:val="22"/>
                <w:szCs w:val="22"/>
              </w:rPr>
              <w:t>,</w:t>
            </w:r>
            <w:r w:rsidRPr="003E4FD7">
              <w:rPr>
                <w:b/>
                <w:sz w:val="22"/>
                <w:szCs w:val="22"/>
              </w:rPr>
              <w:t xml:space="preserve"> höger</w:t>
            </w:r>
          </w:p>
          <w:p w:rsidRPr="003E4FD7" w:rsidR="00B71CF5" w:rsidP="005E140A" w:rsidRDefault="00B71CF5" w14:paraId="0E4AD342" w14:textId="5DC625A9">
            <w:pPr>
              <w:spacing w:after="0" w:line="240" w:lineRule="auto"/>
              <w:ind w:left="0" w:right="0"/>
              <w:rPr>
                <w:b/>
                <w:color w:val="FF0000"/>
                <w:sz w:val="22"/>
                <w:szCs w:val="22"/>
              </w:rPr>
            </w:pPr>
            <w:r w:rsidRPr="003E4FD7">
              <w:rPr>
                <w:sz w:val="22"/>
                <w:szCs w:val="22"/>
              </w:rPr>
              <w:t>873207</w:t>
            </w:r>
            <w:r>
              <w:rPr>
                <w:sz w:val="22"/>
                <w:szCs w:val="22"/>
              </w:rPr>
              <w:t xml:space="preserve">S, </w:t>
            </w:r>
            <w:r w:rsidRPr="003E4FD7">
              <w:rPr>
                <w:b/>
                <w:sz w:val="22"/>
                <w:szCs w:val="22"/>
              </w:rPr>
              <w:t xml:space="preserve">DT </w:t>
            </w:r>
            <w:r>
              <w:rPr>
                <w:b/>
                <w:sz w:val="22"/>
                <w:szCs w:val="22"/>
              </w:rPr>
              <w:t xml:space="preserve">arm, </w:t>
            </w:r>
            <w:proofErr w:type="spellStart"/>
            <w:r w:rsidRPr="003E4FD7">
              <w:rPr>
                <w:b/>
                <w:sz w:val="22"/>
                <w:szCs w:val="22"/>
              </w:rPr>
              <w:t>angio</w:t>
            </w:r>
            <w:proofErr w:type="spellEnd"/>
            <w:r w:rsidRPr="003E4FD7">
              <w:rPr>
                <w:b/>
                <w:sz w:val="22"/>
                <w:szCs w:val="22"/>
              </w:rPr>
              <w:t xml:space="preserve"> med kontrast</w:t>
            </w:r>
            <w:r>
              <w:rPr>
                <w:b/>
                <w:sz w:val="22"/>
                <w:szCs w:val="22"/>
              </w:rPr>
              <w:t>,</w:t>
            </w:r>
            <w:r w:rsidRPr="003E4FD7">
              <w:rPr>
                <w:b/>
                <w:sz w:val="22"/>
                <w:szCs w:val="22"/>
              </w:rPr>
              <w:t xml:space="preserve"> vänster</w:t>
            </w:r>
          </w:p>
          <w:p w:rsidRPr="003E4FD7" w:rsidR="00B71CF5" w:rsidP="005E140A" w:rsidRDefault="00B71CF5" w14:paraId="67973DDA" w14:textId="77777777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3E4FD7" w:rsidR="00B71CF5" w:rsidP="005E140A" w:rsidRDefault="00B71CF5" w14:paraId="302CBAD9" w14:textId="77777777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="00B71CF5" w:rsidP="00785F5E" w:rsidRDefault="00B71CF5" w14:paraId="5BDB95B4" w14:textId="449BE587">
            <w:pPr>
              <w:ind w:left="0"/>
              <w:rPr>
                <w:rFonts w:eastAsia="Times"/>
                <w:sz w:val="22"/>
                <w:szCs w:val="22"/>
              </w:rPr>
            </w:pPr>
            <w:r w:rsidRPr="003E4FD7">
              <w:rPr>
                <w:rFonts w:eastAsia="Times"/>
                <w:sz w:val="22"/>
                <w:szCs w:val="22"/>
              </w:rPr>
              <w:t>Kärlskada</w:t>
            </w:r>
            <w:r>
              <w:rPr>
                <w:rFonts w:eastAsia="Times"/>
                <w:sz w:val="22"/>
                <w:szCs w:val="22"/>
              </w:rPr>
              <w:t>, kartläggning</w:t>
            </w:r>
          </w:p>
          <w:p w:rsidRPr="003E4FD7" w:rsidR="00B71CF5" w:rsidP="005E140A" w:rsidRDefault="00B71CF5" w14:paraId="3F08EAD4" w14:textId="61001968">
            <w:pPr>
              <w:ind w:left="0"/>
              <w:rPr>
                <w:sz w:val="22"/>
                <w:szCs w:val="22"/>
              </w:rPr>
            </w:pPr>
            <w:r w:rsidRPr="003E4FD7">
              <w:rPr>
                <w:rFonts w:eastAsia="Times"/>
                <w:sz w:val="22"/>
                <w:szCs w:val="22"/>
              </w:rPr>
              <w:t>PVK (perifer ven kateter) i motsatt arm.</w:t>
            </w:r>
          </w:p>
        </w:tc>
      </w:tr>
      <w:tr w:rsidR="00B71CF5" w:rsidTr="00AD787C" w14:paraId="026E82F4" w14:textId="77777777">
        <w:trPr>
          <w:trHeight w:val="300"/>
        </w:trPr>
        <w:tc>
          <w:tcPr>
            <w:tcW w:w="1413" w:type="dxa"/>
          </w:tcPr>
          <w:p w:rsidRPr="00DC515C" w:rsidR="00B71CF5" w:rsidP="00D9285F" w:rsidRDefault="00D9285F" w14:paraId="1B6C2489" w14:textId="351883B4">
            <w:pPr>
              <w:ind w:left="0" w:right="179"/>
              <w:rPr>
                <w:rFonts w:ascii="Times" w:hAnsi="Times" w:eastAsia="Times"/>
                <w:b/>
                <w:sz w:val="22"/>
                <w:szCs w:val="22"/>
              </w:rPr>
            </w:pPr>
            <w:r>
              <w:rPr>
                <w:rFonts w:ascii="Times" w:hAnsi="Times" w:eastAsia="Times"/>
                <w:b/>
                <w:sz w:val="22"/>
                <w:szCs w:val="22"/>
              </w:rPr>
              <w:t>A10</w:t>
            </w:r>
          </w:p>
        </w:tc>
        <w:tc>
          <w:tcPr>
            <w:tcW w:w="4584" w:type="dxa"/>
            <w:gridSpan w:val="2"/>
          </w:tcPr>
          <w:p w:rsidRPr="00DC515C" w:rsidR="00B71CF5" w:rsidP="005E140A" w:rsidRDefault="00B71CF5" w14:paraId="79E3DF24" w14:textId="77777777">
            <w:pPr>
              <w:ind w:left="0"/>
              <w:rPr>
                <w:rFonts w:eastAsia="Times"/>
                <w:b/>
                <w:sz w:val="22"/>
                <w:szCs w:val="22"/>
              </w:rPr>
            </w:pPr>
            <w:r w:rsidRPr="00DC515C">
              <w:rPr>
                <w:rFonts w:ascii="Times" w:hAnsi="Times" w:eastAsia="Times"/>
                <w:b/>
                <w:sz w:val="22"/>
                <w:szCs w:val="22"/>
              </w:rPr>
              <w:t xml:space="preserve">DIEP, </w:t>
            </w:r>
            <w:r w:rsidRPr="00DC515C">
              <w:rPr>
                <w:rFonts w:ascii="Times" w:hAnsi="Times" w:eastAsia="Times"/>
                <w:sz w:val="22"/>
                <w:szCs w:val="22"/>
              </w:rPr>
              <w:t>nedre buk</w:t>
            </w:r>
            <w:r w:rsidRPr="00DC515C">
              <w:rPr>
                <w:rFonts w:ascii="Times" w:hAnsi="Times" w:eastAsia="Times"/>
                <w:b/>
                <w:sz w:val="22"/>
                <w:szCs w:val="22"/>
              </w:rPr>
              <w:t xml:space="preserve"> </w:t>
            </w:r>
            <w:r w:rsidRPr="00DC515C">
              <w:rPr>
                <w:rFonts w:ascii="Times" w:hAnsi="Times" w:eastAsia="Times"/>
                <w:sz w:val="22"/>
                <w:szCs w:val="22"/>
              </w:rPr>
              <w:t>med</w:t>
            </w:r>
            <w:r w:rsidRPr="00DC515C">
              <w:rPr>
                <w:rFonts w:ascii="Times" w:hAnsi="Times" w:eastAsia="Times"/>
                <w:b/>
                <w:sz w:val="22"/>
                <w:szCs w:val="22"/>
              </w:rPr>
              <w:t xml:space="preserve"> </w:t>
            </w:r>
            <w:r w:rsidRPr="00DC515C">
              <w:rPr>
                <w:rFonts w:ascii="Times" w:hAnsi="Times" w:eastAsia="Times"/>
                <w:sz w:val="22"/>
                <w:szCs w:val="22"/>
              </w:rPr>
              <w:t>iv-kontrastmedel i sen artärfas</w:t>
            </w:r>
          </w:p>
        </w:tc>
        <w:tc>
          <w:tcPr>
            <w:tcW w:w="3070" w:type="dxa"/>
          </w:tcPr>
          <w:p w:rsidRPr="00DC515C" w:rsidR="00B71CF5" w:rsidP="005E140A" w:rsidRDefault="00B71CF5" w14:paraId="35F4605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DC515C">
              <w:rPr>
                <w:rFonts w:eastAsia="Times"/>
                <w:sz w:val="22"/>
                <w:szCs w:val="22"/>
              </w:rPr>
              <w:t>851800</w:t>
            </w:r>
            <w:proofErr w:type="gramEnd"/>
            <w:r w:rsidRPr="00DC515C">
              <w:rPr>
                <w:rFonts w:eastAsia="Times"/>
                <w:sz w:val="22"/>
                <w:szCs w:val="22"/>
              </w:rPr>
              <w:t>,</w:t>
            </w:r>
            <w:r w:rsidRPr="00DC515C">
              <w:rPr>
                <w:rFonts w:eastAsia="Times"/>
                <w:color w:val="FF0000"/>
                <w:sz w:val="22"/>
                <w:szCs w:val="22"/>
              </w:rPr>
              <w:t xml:space="preserve"> </w:t>
            </w:r>
            <w:r w:rsidRPr="00DC515C">
              <w:rPr>
                <w:rFonts w:eastAsia="Times"/>
                <w:b/>
                <w:sz w:val="22"/>
                <w:szCs w:val="22"/>
              </w:rPr>
              <w:t xml:space="preserve">DT </w:t>
            </w:r>
            <w:proofErr w:type="gramStart"/>
            <w:r w:rsidRPr="00DC515C">
              <w:rPr>
                <w:rFonts w:eastAsia="Times"/>
                <w:b/>
                <w:sz w:val="22"/>
                <w:szCs w:val="22"/>
              </w:rPr>
              <w:t>aorta buk</w:t>
            </w:r>
            <w:proofErr w:type="gramEnd"/>
            <w:r w:rsidRPr="00DC515C">
              <w:rPr>
                <w:rFonts w:eastAsia="Times"/>
                <w:b/>
                <w:sz w:val="22"/>
                <w:szCs w:val="22"/>
              </w:rPr>
              <w:t xml:space="preserve"> med iv kontrast</w:t>
            </w:r>
          </w:p>
          <w:p w:rsidRPr="00DC515C" w:rsidR="00B71CF5" w:rsidP="005E140A" w:rsidRDefault="00B71CF5" w14:paraId="7B20B19C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C515C">
              <w:rPr>
                <w:sz w:val="22"/>
                <w:szCs w:val="22"/>
              </w:rPr>
              <w:t>Finns ingen egen kod</w:t>
            </w:r>
          </w:p>
        </w:tc>
        <w:tc>
          <w:tcPr>
            <w:tcW w:w="1853" w:type="dxa"/>
            <w:gridSpan w:val="2"/>
          </w:tcPr>
          <w:p w:rsidRPr="00DC515C" w:rsidR="00B71CF5" w:rsidP="005E140A" w:rsidRDefault="00B71CF5" w14:paraId="304A9CDE" w14:textId="77777777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DC515C" w:rsidR="00B71CF5" w:rsidP="005E140A" w:rsidRDefault="00B71CF5" w14:paraId="3970B968" w14:textId="77777777">
            <w:pPr>
              <w:suppressAutoHyphens/>
              <w:spacing w:after="0" w:line="240" w:lineRule="auto"/>
              <w:ind w:left="0" w:right="0"/>
              <w:rPr>
                <w:rFonts w:ascii="Times" w:hAnsi="Times" w:eastAsia="Times"/>
                <w:sz w:val="22"/>
                <w:szCs w:val="22"/>
              </w:rPr>
            </w:pPr>
            <w:r w:rsidRPr="00DC515C">
              <w:rPr>
                <w:rFonts w:ascii="Times" w:hAnsi="Times" w:eastAsia="Times"/>
                <w:sz w:val="22"/>
                <w:szCs w:val="22"/>
              </w:rPr>
              <w:t xml:space="preserve">Inför bröstplastik </w:t>
            </w:r>
          </w:p>
          <w:p w:rsidR="00B71CF5" w:rsidP="00785F5E" w:rsidRDefault="00B71CF5" w14:paraId="46DAF655" w14:textId="77777777">
            <w:pPr>
              <w:suppressAutoHyphens/>
              <w:spacing w:after="0" w:line="240" w:lineRule="auto"/>
              <w:ind w:left="0" w:right="0"/>
              <w:rPr>
                <w:rFonts w:ascii="Times" w:hAnsi="Times" w:eastAsia="Times"/>
                <w:sz w:val="22"/>
                <w:szCs w:val="22"/>
              </w:rPr>
            </w:pPr>
          </w:p>
          <w:p w:rsidRPr="00686197" w:rsidR="00B71CF5" w:rsidP="00686197" w:rsidRDefault="00B71CF5" w14:paraId="34858C92" w14:textId="6F8628DB">
            <w:pPr>
              <w:suppressAutoHyphens/>
              <w:spacing w:after="0" w:line="240" w:lineRule="auto"/>
              <w:ind w:left="0" w:right="0"/>
              <w:rPr>
                <w:rFonts w:ascii="Times" w:hAnsi="Times" w:eastAsia="Times"/>
                <w:sz w:val="22"/>
                <w:szCs w:val="22"/>
              </w:rPr>
            </w:pPr>
            <w:r w:rsidRPr="218B52C2">
              <w:rPr>
                <w:rFonts w:ascii="Times" w:hAnsi="Times" w:eastAsia="Times"/>
                <w:sz w:val="22"/>
                <w:szCs w:val="22"/>
              </w:rPr>
              <w:t>Skall undersökas med fotonräknande DT.</w:t>
            </w:r>
          </w:p>
        </w:tc>
      </w:tr>
      <w:tr w:rsidR="00B71CF5" w:rsidTr="00AD787C" w14:paraId="2B529696" w14:textId="77777777">
        <w:trPr>
          <w:trHeight w:val="2325"/>
        </w:trPr>
        <w:tc>
          <w:tcPr>
            <w:tcW w:w="1413" w:type="dxa"/>
          </w:tcPr>
          <w:p w:rsidRPr="00DC515C" w:rsidR="00B71CF5" w:rsidP="005E140A" w:rsidRDefault="00D9285F" w14:paraId="1FB83018" w14:textId="52F93720">
            <w:pPr>
              <w:suppressAutoHyphens/>
              <w:spacing w:after="0" w:line="240" w:lineRule="auto"/>
              <w:ind w:left="0" w:right="0"/>
              <w:rPr>
                <w:rFonts w:ascii="Times" w:hAnsi="Times" w:eastAsia="Times"/>
                <w:b/>
                <w:sz w:val="22"/>
                <w:szCs w:val="22"/>
              </w:rPr>
            </w:pPr>
            <w:r>
              <w:rPr>
                <w:rFonts w:ascii="Times" w:hAnsi="Times" w:eastAsia="Times"/>
                <w:b/>
                <w:sz w:val="22"/>
                <w:szCs w:val="22"/>
              </w:rPr>
              <w:t>A11</w:t>
            </w:r>
          </w:p>
        </w:tc>
        <w:tc>
          <w:tcPr>
            <w:tcW w:w="4584" w:type="dxa"/>
            <w:gridSpan w:val="2"/>
          </w:tcPr>
          <w:p w:rsidRPr="00DC515C" w:rsidR="00B71CF5" w:rsidP="005E140A" w:rsidRDefault="00B71CF5" w14:paraId="45C2199F" w14:textId="77777777">
            <w:pPr>
              <w:suppressAutoHyphens/>
              <w:spacing w:after="0" w:line="240" w:lineRule="auto"/>
              <w:ind w:left="0" w:right="0"/>
              <w:rPr>
                <w:rFonts w:ascii="Times" w:hAnsi="Times" w:eastAsia="Times"/>
                <w:sz w:val="22"/>
                <w:szCs w:val="22"/>
              </w:rPr>
            </w:pPr>
            <w:r w:rsidRPr="00DC515C">
              <w:rPr>
                <w:rFonts w:ascii="Times" w:hAnsi="Times" w:eastAsia="Times"/>
                <w:b/>
                <w:sz w:val="22"/>
                <w:szCs w:val="22"/>
              </w:rPr>
              <w:t>Hela Aorta 3-fas</w:t>
            </w:r>
            <w:r w:rsidRPr="00DC515C">
              <w:rPr>
                <w:rFonts w:ascii="Times" w:hAnsi="Times" w:eastAsia="Times"/>
                <w:sz w:val="22"/>
                <w:szCs w:val="22"/>
              </w:rPr>
              <w:br/>
            </w:r>
            <w:r w:rsidRPr="00DC515C">
              <w:rPr>
                <w:rFonts w:ascii="Times" w:hAnsi="Times" w:eastAsia="Times"/>
                <w:b/>
                <w:sz w:val="22"/>
                <w:szCs w:val="22"/>
              </w:rPr>
              <w:t>Serie 1</w:t>
            </w:r>
            <w:r w:rsidRPr="00DC515C">
              <w:rPr>
                <w:rFonts w:ascii="Times" w:hAnsi="Times" w:eastAsia="Times"/>
                <w:sz w:val="22"/>
                <w:szCs w:val="22"/>
              </w:rPr>
              <w:t xml:space="preserve">. Hela Aorta utan iv-kontrastmedel. </w:t>
            </w:r>
          </w:p>
          <w:p w:rsidRPr="00DC515C" w:rsidR="00B71CF5" w:rsidP="005E140A" w:rsidRDefault="00B71CF5" w14:paraId="425DB710" w14:textId="77777777">
            <w:pPr>
              <w:suppressAutoHyphens/>
              <w:spacing w:after="0" w:line="240" w:lineRule="auto"/>
              <w:ind w:left="0" w:right="0"/>
              <w:rPr>
                <w:rFonts w:ascii="Times" w:hAnsi="Times" w:eastAsia="Times"/>
                <w:sz w:val="22"/>
                <w:szCs w:val="22"/>
              </w:rPr>
            </w:pPr>
            <w:r w:rsidRPr="00DC515C">
              <w:rPr>
                <w:rFonts w:ascii="Times" w:hAnsi="Times" w:eastAsia="Times"/>
                <w:b/>
                <w:sz w:val="22"/>
                <w:szCs w:val="22"/>
              </w:rPr>
              <w:t>Serie 2.</w:t>
            </w:r>
            <w:r w:rsidRPr="00DC515C">
              <w:rPr>
                <w:rFonts w:ascii="Times" w:hAnsi="Times" w:eastAsia="Times"/>
                <w:sz w:val="22"/>
                <w:szCs w:val="22"/>
              </w:rPr>
              <w:t xml:space="preserve"> Hela Aorta med iv-kontrastmedel i artärfas</w:t>
            </w:r>
          </w:p>
          <w:p w:rsidRPr="00DC515C" w:rsidR="00B71CF5" w:rsidP="009A2378" w:rsidRDefault="00B71CF5" w14:paraId="2044B389" w14:textId="77777777">
            <w:pPr>
              <w:tabs>
                <w:tab w:val="left" w:pos="1604"/>
              </w:tabs>
              <w:ind w:left="0" w:right="212"/>
              <w:rPr>
                <w:rFonts w:eastAsia="Times"/>
                <w:b/>
                <w:sz w:val="22"/>
                <w:szCs w:val="22"/>
              </w:rPr>
            </w:pPr>
            <w:r w:rsidRPr="00DC515C">
              <w:rPr>
                <w:rFonts w:ascii="Times" w:hAnsi="Times" w:eastAsia="Times"/>
                <w:b/>
                <w:sz w:val="22"/>
                <w:szCs w:val="22"/>
              </w:rPr>
              <w:t>Serie 3.</w:t>
            </w:r>
            <w:r w:rsidRPr="00DC515C">
              <w:rPr>
                <w:rFonts w:ascii="Times" w:hAnsi="Times" w:eastAsia="Times"/>
                <w:sz w:val="22"/>
                <w:szCs w:val="22"/>
              </w:rPr>
              <w:t xml:space="preserve"> Sen fas på begäran över stent 150 s  </w:t>
            </w:r>
          </w:p>
        </w:tc>
        <w:tc>
          <w:tcPr>
            <w:tcW w:w="3070" w:type="dxa"/>
          </w:tcPr>
          <w:p w:rsidRPr="00DC515C" w:rsidR="00B71CF5" w:rsidP="005E140A" w:rsidRDefault="00B71CF5" w14:paraId="06A856A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DC515C">
              <w:rPr>
                <w:rFonts w:eastAsia="Times"/>
                <w:sz w:val="22"/>
                <w:szCs w:val="22"/>
              </w:rPr>
              <w:t>839900</w:t>
            </w:r>
            <w:proofErr w:type="gramEnd"/>
            <w:r w:rsidRPr="00DC515C">
              <w:rPr>
                <w:rFonts w:eastAsia="Times"/>
                <w:sz w:val="22"/>
                <w:szCs w:val="22"/>
              </w:rPr>
              <w:t xml:space="preserve">, </w:t>
            </w:r>
            <w:r w:rsidRPr="00DC515C">
              <w:rPr>
                <w:rFonts w:eastAsia="Times"/>
                <w:b/>
                <w:color w:val="000000"/>
                <w:sz w:val="22"/>
                <w:szCs w:val="22"/>
              </w:rPr>
              <w:t>DT aorta hela utan och med iv kontrast</w:t>
            </w:r>
          </w:p>
          <w:p w:rsidRPr="00DC515C" w:rsidR="00B71CF5" w:rsidP="005E140A" w:rsidRDefault="00B71CF5" w14:paraId="03101963" w14:textId="7777777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gramStart"/>
            <w:r w:rsidRPr="00DC515C">
              <w:rPr>
                <w:rFonts w:ascii="Times" w:hAnsi="Times" w:eastAsia="Times"/>
                <w:color w:val="000001"/>
                <w:sz w:val="22"/>
                <w:szCs w:val="22"/>
              </w:rPr>
              <w:t>839802</w:t>
            </w:r>
            <w:proofErr w:type="gramEnd"/>
            <w:r w:rsidRPr="00DC515C">
              <w:rPr>
                <w:rFonts w:ascii="Times" w:hAnsi="Times" w:eastAsia="Times"/>
                <w:b/>
                <w:color w:val="000001"/>
                <w:sz w:val="22"/>
                <w:szCs w:val="22"/>
              </w:rPr>
              <w:t>, DT aorta hela med iv kontrast, flerfas</w:t>
            </w:r>
          </w:p>
        </w:tc>
        <w:tc>
          <w:tcPr>
            <w:tcW w:w="1853" w:type="dxa"/>
            <w:gridSpan w:val="2"/>
          </w:tcPr>
          <w:p w:rsidRPr="00DC515C" w:rsidR="00B71CF5" w:rsidP="005E140A" w:rsidRDefault="00B71CF5" w14:paraId="1BAA959A" w14:textId="77777777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DC515C" w:rsidR="00B71CF5" w:rsidP="005E140A" w:rsidRDefault="00B71CF5" w14:paraId="1C9EA881" w14:textId="6F5E9D1E">
            <w:pPr>
              <w:suppressAutoHyphens/>
              <w:spacing w:after="0" w:line="240" w:lineRule="auto"/>
              <w:ind w:left="0" w:right="0"/>
              <w:rPr>
                <w:rFonts w:ascii="Times" w:hAnsi="Times" w:eastAsia="Times"/>
                <w:sz w:val="22"/>
                <w:szCs w:val="22"/>
              </w:rPr>
            </w:pPr>
            <w:r w:rsidRPr="00DC515C">
              <w:rPr>
                <w:rFonts w:ascii="Times" w:hAnsi="Times" w:eastAsia="Times"/>
                <w:sz w:val="22"/>
                <w:szCs w:val="22"/>
              </w:rPr>
              <w:t xml:space="preserve">Efter abdominal och </w:t>
            </w:r>
            <w:proofErr w:type="spellStart"/>
            <w:r w:rsidRPr="00DC515C">
              <w:rPr>
                <w:rFonts w:ascii="Times" w:hAnsi="Times" w:eastAsia="Times"/>
                <w:sz w:val="22"/>
                <w:szCs w:val="22"/>
              </w:rPr>
              <w:t>thorakal</w:t>
            </w:r>
            <w:proofErr w:type="spellEnd"/>
            <w:r w:rsidRPr="00DC515C">
              <w:rPr>
                <w:rFonts w:ascii="Times" w:hAnsi="Times" w:eastAsia="Times"/>
                <w:sz w:val="22"/>
                <w:szCs w:val="22"/>
              </w:rPr>
              <w:t xml:space="preserve"> intervention.</w:t>
            </w:r>
          </w:p>
          <w:p w:rsidR="00B71CF5" w:rsidP="00785F5E" w:rsidRDefault="00B71CF5" w14:paraId="7575FE1B" w14:textId="77777777">
            <w:pPr>
              <w:ind w:left="0"/>
              <w:rPr>
                <w:rFonts w:ascii="Times" w:hAnsi="Times" w:eastAsia="Times"/>
                <w:sz w:val="22"/>
                <w:szCs w:val="22"/>
              </w:rPr>
            </w:pPr>
          </w:p>
          <w:p w:rsidR="00B71CF5" w:rsidP="00785F5E" w:rsidRDefault="00B71CF5" w14:paraId="34967BFE" w14:textId="77777777">
            <w:pPr>
              <w:ind w:left="0"/>
              <w:rPr>
                <w:rFonts w:ascii="Times" w:hAnsi="Times" w:eastAsia="Times"/>
                <w:sz w:val="22"/>
                <w:szCs w:val="22"/>
              </w:rPr>
            </w:pPr>
            <w:r w:rsidRPr="00DC515C">
              <w:rPr>
                <w:rFonts w:ascii="Times" w:hAnsi="Times" w:eastAsia="Times"/>
                <w:sz w:val="22"/>
                <w:szCs w:val="22"/>
              </w:rPr>
              <w:t>Sen fas på begäran vid läckagefrågeställning</w:t>
            </w:r>
          </w:p>
          <w:p w:rsidR="00B71CF5" w:rsidP="00785F5E" w:rsidRDefault="00B71CF5" w14:paraId="482448C5" w14:textId="77777777">
            <w:pPr>
              <w:ind w:left="0"/>
              <w:rPr>
                <w:rFonts w:ascii="Times" w:hAnsi="Times" w:eastAsia="Times"/>
                <w:sz w:val="22"/>
                <w:szCs w:val="22"/>
              </w:rPr>
            </w:pPr>
          </w:p>
          <w:p w:rsidRPr="00DC515C" w:rsidR="00B71CF5" w:rsidP="005E140A" w:rsidRDefault="00B71CF5" w14:paraId="0DB31C55" w14:textId="06022C99">
            <w:pPr>
              <w:ind w:left="0"/>
              <w:rPr>
                <w:rFonts w:eastAsia="Times"/>
                <w:sz w:val="22"/>
                <w:szCs w:val="22"/>
              </w:rPr>
            </w:pPr>
            <w:r w:rsidRPr="218B52C2">
              <w:rPr>
                <w:rFonts w:ascii="Times" w:hAnsi="Times" w:eastAsia="Times"/>
                <w:sz w:val="22"/>
                <w:szCs w:val="22"/>
              </w:rPr>
              <w:t xml:space="preserve">Kan göras med dual </w:t>
            </w:r>
            <w:proofErr w:type="spellStart"/>
            <w:r w:rsidRPr="218B52C2">
              <w:rPr>
                <w:rFonts w:ascii="Times" w:hAnsi="Times" w:eastAsia="Times"/>
                <w:sz w:val="22"/>
                <w:szCs w:val="22"/>
              </w:rPr>
              <w:t>energy</w:t>
            </w:r>
            <w:proofErr w:type="spellEnd"/>
          </w:p>
        </w:tc>
      </w:tr>
      <w:tr w:rsidR="00B71CF5" w:rsidTr="00AD787C" w14:paraId="2F8FC071" w14:textId="77777777">
        <w:trPr>
          <w:trHeight w:val="70"/>
        </w:trPr>
        <w:tc>
          <w:tcPr>
            <w:tcW w:w="1413" w:type="dxa"/>
          </w:tcPr>
          <w:p w:rsidRPr="28441722" w:rsidR="00B71CF5" w:rsidP="00855CC0" w:rsidRDefault="00855CC0" w14:paraId="0D69C3DF" w14:textId="345BE7A6">
            <w:pPr>
              <w:spacing w:line="240" w:lineRule="auto"/>
              <w:ind w:left="0" w:right="37"/>
              <w:rPr>
                <w:rFonts w:ascii="Times" w:hAnsi="Times" w:eastAsia="Times"/>
                <w:b/>
                <w:bCs/>
                <w:sz w:val="22"/>
                <w:szCs w:val="22"/>
              </w:rPr>
            </w:pPr>
            <w:r>
              <w:rPr>
                <w:rFonts w:ascii="Times" w:hAnsi="Times" w:eastAsia="Times"/>
                <w:b/>
                <w:bCs/>
                <w:sz w:val="22"/>
                <w:szCs w:val="22"/>
              </w:rPr>
              <w:t>A12</w:t>
            </w:r>
          </w:p>
        </w:tc>
        <w:tc>
          <w:tcPr>
            <w:tcW w:w="4584" w:type="dxa"/>
            <w:gridSpan w:val="2"/>
          </w:tcPr>
          <w:p w:rsidR="00B71CF5" w:rsidP="28441722" w:rsidRDefault="00B71CF5" w14:paraId="1C5EB4C9" w14:textId="64217563">
            <w:pPr>
              <w:spacing w:line="240" w:lineRule="auto"/>
              <w:ind w:left="0"/>
              <w:rPr>
                <w:rFonts w:ascii="Times" w:hAnsi="Times" w:eastAsia="Times"/>
                <w:b/>
                <w:bCs/>
                <w:sz w:val="22"/>
                <w:szCs w:val="22"/>
              </w:rPr>
            </w:pPr>
            <w:r w:rsidRPr="28441722">
              <w:rPr>
                <w:rFonts w:ascii="Times" w:hAnsi="Times" w:eastAsia="Times"/>
                <w:b/>
                <w:bCs/>
                <w:sz w:val="22"/>
                <w:szCs w:val="22"/>
              </w:rPr>
              <w:t xml:space="preserve">Plastik </w:t>
            </w:r>
            <w:proofErr w:type="spellStart"/>
            <w:r w:rsidRPr="28441722">
              <w:rPr>
                <w:rFonts w:ascii="Times" w:hAnsi="Times" w:eastAsia="Times"/>
                <w:b/>
                <w:bCs/>
                <w:sz w:val="22"/>
                <w:szCs w:val="22"/>
              </w:rPr>
              <w:t>lårlambå</w:t>
            </w:r>
            <w:proofErr w:type="spellEnd"/>
          </w:p>
          <w:p w:rsidR="00B71CF5" w:rsidP="00A320E1" w:rsidRDefault="00B71CF5" w14:paraId="37F55505" w14:textId="01FB4A8F">
            <w:pPr>
              <w:spacing w:line="240" w:lineRule="auto"/>
              <w:ind w:left="0" w:right="212"/>
              <w:rPr>
                <w:rFonts w:ascii="Times" w:hAnsi="Times" w:eastAsia="Times"/>
                <w:b/>
                <w:bCs/>
                <w:sz w:val="22"/>
                <w:szCs w:val="22"/>
              </w:rPr>
            </w:pPr>
            <w:r w:rsidRPr="28441722">
              <w:rPr>
                <w:rFonts w:ascii="Times" w:hAnsi="Times" w:eastAsia="Times"/>
                <w:b/>
                <w:bCs/>
                <w:sz w:val="22"/>
                <w:szCs w:val="22"/>
              </w:rPr>
              <w:t>Serie 1</w:t>
            </w:r>
            <w:r w:rsidRPr="28441722">
              <w:rPr>
                <w:rFonts w:ascii="Times" w:hAnsi="Times" w:eastAsia="Times"/>
                <w:sz w:val="22"/>
                <w:szCs w:val="22"/>
              </w:rPr>
              <w:t xml:space="preserve">. Bäcken - </w:t>
            </w:r>
            <w:proofErr w:type="spellStart"/>
            <w:r w:rsidRPr="28441722">
              <w:rPr>
                <w:rFonts w:ascii="Times" w:hAnsi="Times" w:eastAsia="Times"/>
                <w:sz w:val="22"/>
                <w:szCs w:val="22"/>
              </w:rPr>
              <w:t>lårangio</w:t>
            </w:r>
            <w:proofErr w:type="spellEnd"/>
            <w:r w:rsidRPr="28441722">
              <w:rPr>
                <w:rFonts w:ascii="Times" w:hAnsi="Times" w:eastAsia="Times"/>
                <w:sz w:val="22"/>
                <w:szCs w:val="22"/>
              </w:rPr>
              <w:t xml:space="preserve"> med iv kontrastmedel i sen artärfas</w:t>
            </w:r>
          </w:p>
        </w:tc>
        <w:tc>
          <w:tcPr>
            <w:tcW w:w="3070" w:type="dxa"/>
          </w:tcPr>
          <w:p w:rsidRPr="00CB572B" w:rsidR="00B71CF5" w:rsidP="28441722" w:rsidRDefault="00B71CF5" w14:paraId="70EC61CC" w14:textId="1FF2B73B">
            <w:pPr>
              <w:spacing w:line="240" w:lineRule="auto"/>
              <w:ind w:left="0"/>
              <w:rPr>
                <w:rFonts w:eastAsia="Times"/>
                <w:sz w:val="22"/>
                <w:szCs w:val="22"/>
              </w:rPr>
            </w:pPr>
            <w:proofErr w:type="gramStart"/>
            <w:r w:rsidRPr="28441722">
              <w:rPr>
                <w:rFonts w:eastAsia="Times"/>
                <w:sz w:val="22"/>
                <w:szCs w:val="22"/>
              </w:rPr>
              <w:t>851800</w:t>
            </w:r>
            <w:proofErr w:type="gramEnd"/>
            <w:r w:rsidRPr="28441722">
              <w:rPr>
                <w:rFonts w:eastAsia="Times"/>
                <w:sz w:val="22"/>
                <w:szCs w:val="22"/>
              </w:rPr>
              <w:t xml:space="preserve">, </w:t>
            </w:r>
            <w:r w:rsidRPr="28441722">
              <w:rPr>
                <w:rFonts w:eastAsia="Times"/>
                <w:b/>
                <w:bCs/>
                <w:sz w:val="22"/>
                <w:szCs w:val="22"/>
              </w:rPr>
              <w:t xml:space="preserve">DT </w:t>
            </w:r>
            <w:proofErr w:type="gramStart"/>
            <w:r w:rsidRPr="28441722">
              <w:rPr>
                <w:rFonts w:eastAsia="Times"/>
                <w:b/>
                <w:bCs/>
                <w:sz w:val="22"/>
                <w:szCs w:val="22"/>
              </w:rPr>
              <w:t>aorta buk</w:t>
            </w:r>
            <w:proofErr w:type="gramEnd"/>
            <w:r w:rsidRPr="28441722">
              <w:rPr>
                <w:rFonts w:eastAsia="Times"/>
                <w:b/>
                <w:bCs/>
                <w:sz w:val="22"/>
                <w:szCs w:val="22"/>
              </w:rPr>
              <w:t xml:space="preserve"> med iv kontrast</w:t>
            </w:r>
          </w:p>
        </w:tc>
        <w:tc>
          <w:tcPr>
            <w:tcW w:w="1853" w:type="dxa"/>
            <w:gridSpan w:val="2"/>
          </w:tcPr>
          <w:p w:rsidRPr="00F54B6E" w:rsidR="00B71CF5" w:rsidP="00F54B6E" w:rsidRDefault="00B71CF5" w14:paraId="4440BFDD" w14:textId="53D20D4D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="00B71CF5" w:rsidP="28441722" w:rsidRDefault="00B71CF5" w14:paraId="0B6E7A39" w14:textId="6880338F">
            <w:pPr>
              <w:spacing w:line="240" w:lineRule="auto"/>
              <w:ind w:left="0"/>
              <w:rPr>
                <w:rFonts w:ascii="Times" w:hAnsi="Times" w:eastAsia="Times"/>
                <w:sz w:val="22"/>
                <w:szCs w:val="22"/>
              </w:rPr>
            </w:pPr>
            <w:r w:rsidRPr="527E5601">
              <w:rPr>
                <w:rFonts w:ascii="Times" w:hAnsi="Times" w:eastAsia="Times"/>
                <w:sz w:val="22"/>
                <w:szCs w:val="22"/>
              </w:rPr>
              <w:t xml:space="preserve">Inför </w:t>
            </w:r>
            <w:proofErr w:type="spellStart"/>
            <w:r w:rsidRPr="527E5601">
              <w:rPr>
                <w:rFonts w:ascii="Times" w:hAnsi="Times" w:eastAsia="Times"/>
                <w:sz w:val="22"/>
                <w:szCs w:val="22"/>
              </w:rPr>
              <w:t>phalloplastik</w:t>
            </w:r>
            <w:proofErr w:type="spellEnd"/>
          </w:p>
          <w:p w:rsidR="00B71CF5" w:rsidP="28441722" w:rsidRDefault="00B71CF5" w14:paraId="7D055430" w14:textId="77777777">
            <w:pPr>
              <w:spacing w:line="240" w:lineRule="auto"/>
              <w:ind w:left="0"/>
              <w:rPr>
                <w:rFonts w:ascii="Times" w:hAnsi="Times" w:eastAsia="Times"/>
                <w:sz w:val="22"/>
                <w:szCs w:val="22"/>
              </w:rPr>
            </w:pPr>
          </w:p>
          <w:p w:rsidR="00B71CF5" w:rsidP="28441722" w:rsidRDefault="00B71CF5" w14:paraId="49A09C81" w14:textId="77777777">
            <w:pPr>
              <w:spacing w:line="240" w:lineRule="auto"/>
              <w:ind w:left="0"/>
              <w:rPr>
                <w:rFonts w:ascii="Times" w:hAnsi="Times" w:eastAsia="Times"/>
                <w:sz w:val="22"/>
                <w:szCs w:val="22"/>
              </w:rPr>
            </w:pPr>
          </w:p>
          <w:p w:rsidR="00B71CF5" w:rsidP="28441722" w:rsidRDefault="00B71CF5" w14:paraId="7AF893CE" w14:textId="10B4E39E">
            <w:pPr>
              <w:spacing w:line="240" w:lineRule="auto"/>
              <w:ind w:left="0"/>
              <w:rPr>
                <w:rFonts w:ascii="Times" w:hAnsi="Times" w:eastAsia="Times"/>
                <w:sz w:val="22"/>
                <w:szCs w:val="22"/>
              </w:rPr>
            </w:pPr>
          </w:p>
        </w:tc>
      </w:tr>
      <w:tr w:rsidR="00B519A3" w:rsidTr="00B519A3" w14:paraId="3B4DDA61" w14:textId="77777777">
        <w:trPr>
          <w:trHeight w:val="300"/>
        </w:trPr>
        <w:tc>
          <w:tcPr>
            <w:tcW w:w="15163" w:type="dxa"/>
            <w:gridSpan w:val="8"/>
            <w:shd w:val="clear" w:color="auto" w:fill="BFBFBF" w:themeFill="background1" w:themeFillShade="BF"/>
          </w:tcPr>
          <w:p w:rsidR="00B519A3" w:rsidP="00B519A3" w:rsidRDefault="00B519A3" w14:paraId="386FD9F3" w14:textId="77777777">
            <w:pPr>
              <w:suppressAutoHyphens/>
              <w:spacing w:after="0" w:line="240" w:lineRule="auto"/>
              <w:ind w:left="0" w:right="0"/>
              <w:jc w:val="center"/>
              <w:rPr>
                <w:rFonts w:ascii="Arial" w:hAnsi="Arial" w:eastAsia="Times" w:cs="Arial"/>
                <w:sz w:val="36"/>
                <w:szCs w:val="36"/>
              </w:rPr>
            </w:pPr>
            <w:r w:rsidRPr="00B519A3">
              <w:rPr>
                <w:rFonts w:ascii="Arial" w:hAnsi="Arial" w:eastAsia="Times" w:cs="Arial"/>
                <w:sz w:val="36"/>
                <w:szCs w:val="36"/>
              </w:rPr>
              <w:t>Buk</w:t>
            </w:r>
          </w:p>
          <w:p w:rsidRPr="00B519A3" w:rsidR="00686197" w:rsidP="00B519A3" w:rsidRDefault="00686197" w14:paraId="293397A8" w14:textId="568D79EB">
            <w:pPr>
              <w:suppressAutoHyphens/>
              <w:spacing w:after="0" w:line="240" w:lineRule="auto"/>
              <w:ind w:left="0" w:right="0"/>
              <w:jc w:val="center"/>
              <w:rPr>
                <w:rFonts w:ascii="Arial" w:hAnsi="Arial" w:eastAsia="Times" w:cs="Arial"/>
                <w:sz w:val="22"/>
                <w:szCs w:val="22"/>
              </w:rPr>
            </w:pPr>
          </w:p>
        </w:tc>
      </w:tr>
      <w:tr w:rsidR="00B71CF5" w:rsidTr="00AD787C" w14:paraId="4DEA1E20" w14:textId="77777777">
        <w:trPr>
          <w:trHeight w:val="300"/>
        </w:trPr>
        <w:tc>
          <w:tcPr>
            <w:tcW w:w="1413" w:type="dxa"/>
          </w:tcPr>
          <w:p w:rsidRPr="00DC515C" w:rsidR="00B71CF5" w:rsidP="00785F5E" w:rsidRDefault="00855CC0" w14:paraId="59E3E299" w14:textId="34BE6E4C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B1</w:t>
            </w:r>
          </w:p>
        </w:tc>
        <w:tc>
          <w:tcPr>
            <w:tcW w:w="4584" w:type="dxa"/>
            <w:gridSpan w:val="2"/>
          </w:tcPr>
          <w:p w:rsidR="00B71CF5" w:rsidP="00785F5E" w:rsidRDefault="00B71CF5" w14:paraId="5ECED2FC" w14:textId="6DC4C65D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 w:rsidRPr="00DC515C">
              <w:rPr>
                <w:rFonts w:eastAsia="Times"/>
                <w:b/>
                <w:sz w:val="22"/>
                <w:szCs w:val="22"/>
              </w:rPr>
              <w:t xml:space="preserve">Buk </w:t>
            </w:r>
            <w:r w:rsidRPr="218B52C2">
              <w:rPr>
                <w:rFonts w:eastAsia="Times"/>
                <w:b/>
                <w:sz w:val="22"/>
                <w:szCs w:val="22"/>
              </w:rPr>
              <w:t>utan iv-</w:t>
            </w:r>
            <w:r w:rsidRPr="218B52C2">
              <w:rPr>
                <w:rFonts w:eastAsia="Times"/>
                <w:b/>
                <w:bCs/>
                <w:sz w:val="22"/>
                <w:szCs w:val="22"/>
              </w:rPr>
              <w:t>kontrast</w:t>
            </w:r>
          </w:p>
          <w:p w:rsidR="00B71CF5" w:rsidP="00785F5E" w:rsidRDefault="00B71CF5" w14:paraId="546FB825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  <w:p w:rsidRPr="00DC515C" w:rsidR="00B71CF5" w:rsidP="005E140A" w:rsidRDefault="00B71CF5" w14:paraId="0D480AFC" w14:textId="4EDBAB4D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218B52C2">
              <w:rPr>
                <w:rFonts w:eastAsia="Times"/>
                <w:b/>
                <w:bCs/>
                <w:sz w:val="22"/>
                <w:szCs w:val="22"/>
              </w:rPr>
              <w:t xml:space="preserve">Serie 1. </w:t>
            </w:r>
            <w:r w:rsidRPr="0089708D">
              <w:rPr>
                <w:rFonts w:eastAsia="Times"/>
                <w:sz w:val="22"/>
                <w:szCs w:val="22"/>
              </w:rPr>
              <w:t>Hel buk</w:t>
            </w:r>
            <w:r w:rsidRPr="218B52C2">
              <w:rPr>
                <w:rFonts w:eastAsia="Times"/>
                <w:b/>
                <w:bCs/>
                <w:sz w:val="22"/>
                <w:szCs w:val="22"/>
              </w:rPr>
              <w:t xml:space="preserve"> </w:t>
            </w:r>
            <w:r w:rsidRPr="218B52C2">
              <w:rPr>
                <w:rFonts w:eastAsia="Times"/>
                <w:sz w:val="22"/>
                <w:szCs w:val="22"/>
              </w:rPr>
              <w:t>utan iv-</w:t>
            </w:r>
            <w:r w:rsidRPr="00DC515C">
              <w:rPr>
                <w:rFonts w:eastAsia="Times"/>
                <w:sz w:val="22"/>
                <w:szCs w:val="22"/>
              </w:rPr>
              <w:t>kontrastmedel</w:t>
            </w:r>
            <w:r w:rsidRPr="00DC515C">
              <w:rPr>
                <w:rFonts w:eastAsia="Times"/>
                <w:b/>
                <w:sz w:val="22"/>
                <w:szCs w:val="22"/>
              </w:rPr>
              <w:t xml:space="preserve">, </w:t>
            </w:r>
            <w:r w:rsidRPr="00DC515C">
              <w:rPr>
                <w:rFonts w:eastAsia="Times"/>
                <w:sz w:val="22"/>
                <w:szCs w:val="22"/>
              </w:rPr>
              <w:t xml:space="preserve">full stråldos </w:t>
            </w:r>
          </w:p>
        </w:tc>
        <w:tc>
          <w:tcPr>
            <w:tcW w:w="3070" w:type="dxa"/>
          </w:tcPr>
          <w:p w:rsidRPr="00DC515C" w:rsidR="00B71CF5" w:rsidP="005E140A" w:rsidRDefault="00B71CF5" w14:paraId="1FDA126E" w14:textId="01C95AF6">
            <w:pPr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DC515C">
              <w:rPr>
                <w:color w:val="000001"/>
                <w:sz w:val="22"/>
                <w:szCs w:val="22"/>
              </w:rPr>
              <w:t>840000</w:t>
            </w:r>
            <w:proofErr w:type="gramEnd"/>
            <w:r w:rsidRPr="00DC515C">
              <w:rPr>
                <w:color w:val="000001"/>
                <w:sz w:val="22"/>
                <w:szCs w:val="22"/>
              </w:rPr>
              <w:t>,</w:t>
            </w:r>
            <w:r>
              <w:rPr>
                <w:color w:val="000001"/>
                <w:sz w:val="22"/>
                <w:szCs w:val="22"/>
              </w:rPr>
              <w:t xml:space="preserve"> </w:t>
            </w:r>
            <w:r w:rsidRPr="00DC515C">
              <w:rPr>
                <w:b/>
                <w:color w:val="000000"/>
                <w:sz w:val="22"/>
                <w:szCs w:val="22"/>
              </w:rPr>
              <w:t>DT buk</w:t>
            </w:r>
          </w:p>
        </w:tc>
        <w:tc>
          <w:tcPr>
            <w:tcW w:w="1853" w:type="dxa"/>
            <w:gridSpan w:val="2"/>
          </w:tcPr>
          <w:p w:rsidRPr="00DC515C" w:rsidR="00B71CF5" w:rsidP="00ED3585" w:rsidRDefault="00B71CF5" w14:paraId="0C01D83C" w14:textId="7D128841">
            <w:pPr>
              <w:ind w:left="0" w:right="698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DC515C" w:rsidR="00B71CF5" w:rsidP="005E140A" w:rsidRDefault="00B71CF5" w14:paraId="3DD13A35" w14:textId="4B208B1E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DC515C">
              <w:rPr>
                <w:rFonts w:eastAsia="Times"/>
                <w:sz w:val="22"/>
                <w:szCs w:val="22"/>
              </w:rPr>
              <w:t xml:space="preserve">Fri gas, </w:t>
            </w:r>
            <w:r>
              <w:rPr>
                <w:rFonts w:eastAsia="Times"/>
                <w:sz w:val="22"/>
                <w:szCs w:val="22"/>
              </w:rPr>
              <w:t>F</w:t>
            </w:r>
            <w:r w:rsidRPr="00DC515C">
              <w:rPr>
                <w:rFonts w:eastAsia="Times"/>
                <w:sz w:val="22"/>
                <w:szCs w:val="22"/>
              </w:rPr>
              <w:t>ri vätska</w:t>
            </w:r>
            <w:r>
              <w:rPr>
                <w:rFonts w:eastAsia="Times"/>
                <w:sz w:val="22"/>
                <w:szCs w:val="22"/>
              </w:rPr>
              <w:t xml:space="preserve">.  Njurar (se </w:t>
            </w:r>
            <w:r w:rsidRPr="00743290">
              <w:rPr>
                <w:rFonts w:eastAsia="Times"/>
                <w:b/>
                <w:bCs/>
                <w:sz w:val="22"/>
                <w:szCs w:val="22"/>
              </w:rPr>
              <w:t>U1</w:t>
            </w:r>
            <w:r>
              <w:rPr>
                <w:rFonts w:eastAsia="Times"/>
                <w:b/>
                <w:bCs/>
                <w:sz w:val="22"/>
                <w:szCs w:val="22"/>
              </w:rPr>
              <w:t>4</w:t>
            </w:r>
            <w:r>
              <w:rPr>
                <w:rFonts w:eastAsia="Times"/>
                <w:sz w:val="22"/>
                <w:szCs w:val="22"/>
              </w:rPr>
              <w:t>)</w:t>
            </w:r>
          </w:p>
          <w:p w:rsidRPr="00DC515C" w:rsidR="00B71CF5" w:rsidP="005E140A" w:rsidRDefault="00B71CF5" w14:paraId="1EB2D6E0" w14:textId="082F07E0">
            <w:pPr>
              <w:ind w:left="0"/>
              <w:rPr>
                <w:rFonts w:eastAsia="Times"/>
                <w:sz w:val="22"/>
                <w:szCs w:val="22"/>
              </w:rPr>
            </w:pPr>
            <w:r w:rsidRPr="218B52C2">
              <w:rPr>
                <w:rFonts w:eastAsia="Times"/>
                <w:sz w:val="22"/>
                <w:szCs w:val="22"/>
              </w:rPr>
              <w:t>Frågeställningar där</w:t>
            </w:r>
            <w:r w:rsidRPr="00DC515C">
              <w:rPr>
                <w:rFonts w:eastAsia="Times"/>
                <w:sz w:val="22"/>
                <w:szCs w:val="22"/>
              </w:rPr>
              <w:t xml:space="preserve"> iv-kontrastmedel inte behövs eller kan ges</w:t>
            </w:r>
            <w:r w:rsidRPr="218B52C2">
              <w:rPr>
                <w:rFonts w:eastAsia="Times"/>
                <w:sz w:val="22"/>
                <w:szCs w:val="22"/>
              </w:rPr>
              <w:t xml:space="preserve"> men där bättre bildkvalitet än DT BÖS önskas</w:t>
            </w:r>
            <w:r w:rsidRPr="00DC515C">
              <w:rPr>
                <w:rFonts w:eastAsia="Times"/>
                <w:sz w:val="22"/>
                <w:szCs w:val="22"/>
              </w:rPr>
              <w:t>.</w:t>
            </w:r>
            <w:r>
              <w:rPr>
                <w:rFonts w:eastAsia="Times"/>
                <w:sz w:val="22"/>
                <w:szCs w:val="22"/>
              </w:rPr>
              <w:t xml:space="preserve"> </w:t>
            </w:r>
          </w:p>
        </w:tc>
      </w:tr>
      <w:tr w:rsidR="00B71CF5" w:rsidTr="00AD787C" w14:paraId="6BCB8E23" w14:textId="77777777">
        <w:trPr>
          <w:trHeight w:val="300"/>
        </w:trPr>
        <w:tc>
          <w:tcPr>
            <w:tcW w:w="1413" w:type="dxa"/>
          </w:tcPr>
          <w:p w:rsidRPr="218B52C2" w:rsidR="00B71CF5" w:rsidP="005E140A" w:rsidRDefault="00855CC0" w14:paraId="1A53D08A" w14:textId="1B75D9D4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>B2</w:t>
            </w:r>
          </w:p>
        </w:tc>
        <w:tc>
          <w:tcPr>
            <w:tcW w:w="4584" w:type="dxa"/>
            <w:gridSpan w:val="2"/>
          </w:tcPr>
          <w:p w:rsidR="00B71CF5" w:rsidP="005E140A" w:rsidRDefault="00B71CF5" w14:paraId="75704C3D" w14:textId="078DAAC4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218B52C2">
              <w:rPr>
                <w:rFonts w:eastAsia="Times"/>
                <w:b/>
                <w:bCs/>
                <w:sz w:val="22"/>
                <w:szCs w:val="22"/>
              </w:rPr>
              <w:t>Buk utan iv-kontrast och hela buken med iv-kontrast</w:t>
            </w:r>
          </w:p>
          <w:p w:rsidRPr="00DC515C" w:rsidR="00B71CF5" w:rsidP="28441722" w:rsidRDefault="00B71CF5" w14:paraId="7029A3AA" w14:textId="00D0621D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 w:rsidRPr="28441722">
              <w:rPr>
                <w:rFonts w:eastAsia="Times"/>
                <w:b/>
                <w:bCs/>
                <w:sz w:val="22"/>
                <w:szCs w:val="22"/>
              </w:rPr>
              <w:t xml:space="preserve">Serie 1. </w:t>
            </w:r>
            <w:r w:rsidRPr="28441722">
              <w:rPr>
                <w:rFonts w:eastAsia="Times"/>
                <w:sz w:val="22"/>
                <w:szCs w:val="22"/>
              </w:rPr>
              <w:t>Lever/övre buk utan iv- kontrastmedel</w:t>
            </w:r>
          </w:p>
          <w:p w:rsidRPr="00CD14BC" w:rsidR="00B71CF5" w:rsidP="005E140A" w:rsidRDefault="00B71CF5" w14:paraId="087892FE" w14:textId="0064758B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DC515C">
              <w:rPr>
                <w:rFonts w:eastAsia="Times"/>
                <w:b/>
                <w:sz w:val="22"/>
                <w:szCs w:val="22"/>
              </w:rPr>
              <w:t xml:space="preserve">Serie 2. </w:t>
            </w:r>
            <w:r w:rsidRPr="218B52C2">
              <w:rPr>
                <w:rFonts w:eastAsia="Times"/>
                <w:b/>
                <w:bCs/>
                <w:sz w:val="22"/>
                <w:szCs w:val="22"/>
              </w:rPr>
              <w:t xml:space="preserve">Hel </w:t>
            </w:r>
            <w:r w:rsidRPr="218B52C2">
              <w:rPr>
                <w:rFonts w:eastAsia="Times"/>
                <w:sz w:val="22"/>
                <w:szCs w:val="22"/>
              </w:rPr>
              <w:t>buk</w:t>
            </w:r>
            <w:r w:rsidRPr="00DC515C">
              <w:rPr>
                <w:rFonts w:eastAsia="Times"/>
                <w:sz w:val="22"/>
                <w:szCs w:val="22"/>
              </w:rPr>
              <w:t xml:space="preserve"> med iv-kontrastmedel i </w:t>
            </w:r>
            <w:r w:rsidRPr="218B52C2">
              <w:rPr>
                <w:rFonts w:eastAsia="Times"/>
                <w:sz w:val="22"/>
                <w:szCs w:val="22"/>
              </w:rPr>
              <w:t>portovenös fas</w:t>
            </w:r>
          </w:p>
        </w:tc>
        <w:tc>
          <w:tcPr>
            <w:tcW w:w="3070" w:type="dxa"/>
          </w:tcPr>
          <w:p w:rsidRPr="00DC515C" w:rsidR="00B71CF5" w:rsidP="005E140A" w:rsidRDefault="00B71CF5" w14:paraId="14ABD2D9" w14:textId="77777777">
            <w:pPr>
              <w:spacing w:after="0" w:line="240" w:lineRule="auto"/>
              <w:ind w:left="0" w:right="0"/>
              <w:rPr>
                <w:color w:val="000001"/>
                <w:sz w:val="22"/>
                <w:szCs w:val="22"/>
              </w:rPr>
            </w:pPr>
            <w:proofErr w:type="gramStart"/>
            <w:r w:rsidRPr="00DC515C">
              <w:rPr>
                <w:rFonts w:eastAsia="Times"/>
                <w:color w:val="000000"/>
                <w:sz w:val="22"/>
                <w:szCs w:val="22"/>
              </w:rPr>
              <w:t>840900</w:t>
            </w:r>
            <w:proofErr w:type="gramEnd"/>
            <w:r w:rsidRPr="00DC515C">
              <w:rPr>
                <w:rFonts w:eastAsia="Times"/>
                <w:color w:val="000000"/>
                <w:sz w:val="22"/>
                <w:szCs w:val="22"/>
              </w:rPr>
              <w:t>,</w:t>
            </w:r>
            <w:r w:rsidRPr="00DC515C">
              <w:rPr>
                <w:rFonts w:eastAsia="Times"/>
                <w:b/>
                <w:color w:val="000000"/>
                <w:sz w:val="22"/>
                <w:szCs w:val="22"/>
              </w:rPr>
              <w:t xml:space="preserve"> DT buk utan och med iv kontrast</w:t>
            </w:r>
          </w:p>
        </w:tc>
        <w:tc>
          <w:tcPr>
            <w:tcW w:w="1853" w:type="dxa"/>
            <w:gridSpan w:val="2"/>
          </w:tcPr>
          <w:p w:rsidRPr="00DC515C" w:rsidR="00B71CF5" w:rsidP="005E140A" w:rsidRDefault="00B71CF5" w14:paraId="1EC487A1" w14:textId="77777777">
            <w:pPr>
              <w:ind w:lef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DC515C" w:rsidR="00B71CF5" w:rsidP="005E140A" w:rsidRDefault="00B71CF5" w14:paraId="7493F930" w14:textId="1DFFC14C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218B52C2">
              <w:rPr>
                <w:rFonts w:eastAsia="Times"/>
                <w:sz w:val="22"/>
                <w:szCs w:val="22"/>
              </w:rPr>
              <w:t>Tumör, metastas ex. vid bröstcancer</w:t>
            </w:r>
          </w:p>
        </w:tc>
      </w:tr>
      <w:tr w:rsidR="00B71CF5" w:rsidTr="00AD787C" w14:paraId="115EFD7C" w14:textId="77777777">
        <w:trPr>
          <w:trHeight w:val="300"/>
        </w:trPr>
        <w:tc>
          <w:tcPr>
            <w:tcW w:w="1413" w:type="dxa"/>
          </w:tcPr>
          <w:p w:rsidRPr="00DC515C" w:rsidR="00B71CF5" w:rsidP="00785F5E" w:rsidRDefault="008356E9" w14:paraId="33B7A2CC" w14:textId="3C923144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B3</w:t>
            </w:r>
          </w:p>
        </w:tc>
        <w:tc>
          <w:tcPr>
            <w:tcW w:w="4584" w:type="dxa"/>
            <w:gridSpan w:val="2"/>
          </w:tcPr>
          <w:p w:rsidRPr="00320FA2" w:rsidR="00B71CF5" w:rsidP="00785F5E" w:rsidRDefault="00B71CF5" w14:paraId="451625A9" w14:textId="1D9887F6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 w:rsidRPr="00DC515C">
              <w:rPr>
                <w:rFonts w:eastAsia="Times"/>
                <w:b/>
                <w:sz w:val="22"/>
                <w:szCs w:val="22"/>
              </w:rPr>
              <w:t xml:space="preserve">Buk </w:t>
            </w:r>
            <w:r w:rsidRPr="00320FA2">
              <w:rPr>
                <w:rFonts w:eastAsia="Times"/>
                <w:b/>
                <w:sz w:val="22"/>
                <w:szCs w:val="22"/>
              </w:rPr>
              <w:t>med iv-</w:t>
            </w:r>
            <w:r w:rsidRPr="00320FA2">
              <w:rPr>
                <w:rFonts w:eastAsia="Times"/>
                <w:b/>
                <w:bCs/>
                <w:sz w:val="22"/>
                <w:szCs w:val="22"/>
              </w:rPr>
              <w:t>kontrast</w:t>
            </w:r>
          </w:p>
          <w:p w:rsidR="00B71CF5" w:rsidP="00785F5E" w:rsidRDefault="00B71CF5" w14:paraId="0D464445" w14:textId="0AB636C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DC515C" w:rsidR="00B71CF5" w:rsidP="005E140A" w:rsidRDefault="00B71CF5" w14:paraId="7F2C3577" w14:textId="0AB71499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218B52C2">
              <w:rPr>
                <w:rFonts w:eastAsia="Times"/>
                <w:sz w:val="22"/>
                <w:szCs w:val="22"/>
              </w:rPr>
              <w:t>Serie 1. Hel buk med iv-kontrast</w:t>
            </w:r>
            <w:r w:rsidRPr="00DC515C">
              <w:rPr>
                <w:rFonts w:eastAsia="Times"/>
                <w:sz w:val="22"/>
                <w:szCs w:val="22"/>
              </w:rPr>
              <w:t xml:space="preserve"> i </w:t>
            </w:r>
            <w:r w:rsidRPr="218B52C2">
              <w:rPr>
                <w:rFonts w:eastAsia="Times"/>
                <w:sz w:val="22"/>
                <w:szCs w:val="22"/>
              </w:rPr>
              <w:t>portovenös fas</w:t>
            </w:r>
          </w:p>
        </w:tc>
        <w:tc>
          <w:tcPr>
            <w:tcW w:w="3070" w:type="dxa"/>
          </w:tcPr>
          <w:p w:rsidRPr="00DC515C" w:rsidR="00B71CF5" w:rsidP="005E140A" w:rsidRDefault="00B71CF5" w14:paraId="5E0C0A71" w14:textId="77777777">
            <w:pPr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  <w:proofErr w:type="gramStart"/>
            <w:r w:rsidRPr="00DC515C">
              <w:rPr>
                <w:rFonts w:eastAsia="Times"/>
                <w:color w:val="000000"/>
                <w:sz w:val="22"/>
                <w:szCs w:val="22"/>
              </w:rPr>
              <w:t>840800</w:t>
            </w:r>
            <w:proofErr w:type="gramEnd"/>
            <w:r w:rsidRPr="00DC515C">
              <w:rPr>
                <w:rFonts w:eastAsia="Times"/>
                <w:color w:val="000000"/>
                <w:sz w:val="22"/>
                <w:szCs w:val="22"/>
              </w:rPr>
              <w:t>,</w:t>
            </w:r>
            <w:r w:rsidRPr="00DC515C">
              <w:rPr>
                <w:rFonts w:eastAsia="Times"/>
                <w:b/>
                <w:color w:val="000000"/>
                <w:sz w:val="22"/>
                <w:szCs w:val="22"/>
              </w:rPr>
              <w:t xml:space="preserve"> DT buk med iv kontrast</w:t>
            </w:r>
          </w:p>
        </w:tc>
        <w:tc>
          <w:tcPr>
            <w:tcW w:w="1853" w:type="dxa"/>
            <w:gridSpan w:val="2"/>
          </w:tcPr>
          <w:p w:rsidRPr="00DC515C" w:rsidR="00B71CF5" w:rsidP="00ED3585" w:rsidRDefault="00B71CF5" w14:paraId="0EF986C4" w14:textId="7594F0C8">
            <w:pPr>
              <w:ind w:left="0" w:right="556"/>
              <w:rPr>
                <w:rFonts w:eastAsia="Times"/>
                <w:sz w:val="22"/>
                <w:szCs w:val="22"/>
              </w:rPr>
            </w:pPr>
            <w:proofErr w:type="spellStart"/>
            <w:proofErr w:type="gramStart"/>
            <w:r w:rsidRPr="00DC515C">
              <w:rPr>
                <w:rFonts w:eastAsia="Times"/>
                <w:sz w:val="22"/>
                <w:szCs w:val="22"/>
              </w:rPr>
              <w:t>CTDIvol</w:t>
            </w:r>
            <w:proofErr w:type="spellEnd"/>
            <w:r w:rsidRPr="00DC515C">
              <w:rPr>
                <w:rFonts w:eastAsia="Times"/>
                <w:sz w:val="22"/>
                <w:szCs w:val="22"/>
              </w:rPr>
              <w:t>&lt;</w:t>
            </w:r>
            <w:proofErr w:type="gramEnd"/>
            <w:r>
              <w:rPr>
                <w:rFonts w:eastAsia="Times"/>
                <w:sz w:val="22"/>
                <w:szCs w:val="22"/>
              </w:rPr>
              <w:t>8,8</w:t>
            </w:r>
          </w:p>
        </w:tc>
        <w:tc>
          <w:tcPr>
            <w:tcW w:w="4243" w:type="dxa"/>
            <w:gridSpan w:val="2"/>
          </w:tcPr>
          <w:p w:rsidRPr="00DC515C" w:rsidR="00B71CF5" w:rsidP="005E140A" w:rsidRDefault="00B71CF5" w14:paraId="15B3CE65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  <w:shd w:val="clear" w:color="auto" w:fill="FFFF00"/>
              </w:rPr>
            </w:pPr>
            <w:r w:rsidRPr="00DC515C">
              <w:rPr>
                <w:rFonts w:eastAsia="Times"/>
                <w:sz w:val="22"/>
                <w:szCs w:val="22"/>
              </w:rPr>
              <w:t>Rutin buk, akut buk</w:t>
            </w:r>
          </w:p>
          <w:p w:rsidRPr="00DC515C" w:rsidR="00B71CF5" w:rsidP="005E140A" w:rsidRDefault="00B71CF5" w14:paraId="2E01AD3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</w:tr>
      <w:tr w:rsidRPr="00352B85" w:rsidR="00B71CF5" w:rsidTr="00AD787C" w14:paraId="324CDC12" w14:textId="77777777">
        <w:trPr>
          <w:trHeight w:val="300"/>
        </w:trPr>
        <w:tc>
          <w:tcPr>
            <w:tcW w:w="1413" w:type="dxa"/>
          </w:tcPr>
          <w:p w:rsidRPr="218B52C2" w:rsidR="00B71CF5" w:rsidP="005E140A" w:rsidRDefault="008356E9" w14:paraId="7B669B52" w14:textId="696AA73E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>B4</w:t>
            </w:r>
          </w:p>
        </w:tc>
        <w:tc>
          <w:tcPr>
            <w:tcW w:w="4584" w:type="dxa"/>
            <w:gridSpan w:val="2"/>
          </w:tcPr>
          <w:p w:rsidRPr="00352B85" w:rsidR="00B71CF5" w:rsidP="005E140A" w:rsidRDefault="00B71CF5" w14:paraId="24549348" w14:textId="2E400B02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218B52C2">
              <w:rPr>
                <w:rFonts w:eastAsia="Times"/>
                <w:b/>
                <w:bCs/>
                <w:sz w:val="22"/>
                <w:szCs w:val="22"/>
              </w:rPr>
              <w:t>Buk</w:t>
            </w:r>
            <w:r w:rsidRPr="00320FA2">
              <w:rPr>
                <w:rFonts w:eastAsia="Times"/>
                <w:b/>
                <w:bCs/>
                <w:sz w:val="22"/>
                <w:szCs w:val="22"/>
              </w:rPr>
              <w:t xml:space="preserve"> utan och med iv-kontrast</w:t>
            </w:r>
          </w:p>
          <w:p w:rsidRPr="00352B85" w:rsidR="00B71CF5" w:rsidP="00785F5E" w:rsidRDefault="00B71CF5" w14:paraId="4BBD1D52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  <w:p w:rsidRPr="00352B85" w:rsidR="00B71CF5" w:rsidP="005E140A" w:rsidRDefault="00B71CF5" w14:paraId="5BA2F1F8" w14:textId="0B3ACF16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52B85">
              <w:rPr>
                <w:rFonts w:eastAsia="Times"/>
                <w:b/>
                <w:sz w:val="22"/>
                <w:szCs w:val="22"/>
              </w:rPr>
              <w:t>Serie 1.</w:t>
            </w:r>
            <w:r w:rsidRPr="00352B85">
              <w:rPr>
                <w:rFonts w:eastAsia="Times"/>
                <w:sz w:val="22"/>
                <w:szCs w:val="22"/>
              </w:rPr>
              <w:t xml:space="preserve"> </w:t>
            </w:r>
            <w:r w:rsidRPr="218B52C2">
              <w:rPr>
                <w:rFonts w:eastAsia="Times"/>
                <w:sz w:val="22"/>
                <w:szCs w:val="22"/>
              </w:rPr>
              <w:t>Hel buk</w:t>
            </w:r>
            <w:r w:rsidRPr="00352B85">
              <w:rPr>
                <w:rFonts w:eastAsia="Times"/>
                <w:sz w:val="22"/>
                <w:szCs w:val="22"/>
              </w:rPr>
              <w:t xml:space="preserve"> utan iv-kontrastmedel</w:t>
            </w:r>
          </w:p>
          <w:p w:rsidRPr="00352B85" w:rsidR="00B71CF5" w:rsidP="005E140A" w:rsidRDefault="00B71CF5" w14:paraId="15299582" w14:textId="4249F12D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52B85">
              <w:rPr>
                <w:rFonts w:eastAsia="Times"/>
                <w:b/>
                <w:sz w:val="22"/>
                <w:szCs w:val="22"/>
              </w:rPr>
              <w:t>Serie 2.</w:t>
            </w:r>
            <w:r w:rsidRPr="00352B85">
              <w:rPr>
                <w:rFonts w:eastAsia="Times"/>
                <w:sz w:val="22"/>
                <w:szCs w:val="22"/>
              </w:rPr>
              <w:t xml:space="preserve"> </w:t>
            </w:r>
            <w:r w:rsidRPr="218B52C2">
              <w:rPr>
                <w:rFonts w:eastAsia="Times"/>
                <w:sz w:val="22"/>
                <w:szCs w:val="22"/>
              </w:rPr>
              <w:t>Hel buk</w:t>
            </w:r>
            <w:r w:rsidRPr="00352B85">
              <w:rPr>
                <w:rFonts w:eastAsia="Times"/>
                <w:sz w:val="22"/>
                <w:szCs w:val="22"/>
              </w:rPr>
              <w:t xml:space="preserve"> med iv-kontrastmedel i </w:t>
            </w:r>
            <w:r w:rsidRPr="218B52C2">
              <w:rPr>
                <w:rFonts w:eastAsia="Times"/>
                <w:sz w:val="22"/>
                <w:szCs w:val="22"/>
              </w:rPr>
              <w:t>portovenös fas</w:t>
            </w:r>
          </w:p>
        </w:tc>
        <w:tc>
          <w:tcPr>
            <w:tcW w:w="3070" w:type="dxa"/>
          </w:tcPr>
          <w:p w:rsidRPr="00352B85" w:rsidR="00B71CF5" w:rsidP="005E140A" w:rsidRDefault="00B71CF5" w14:paraId="77594A9B" w14:textId="77777777">
            <w:pPr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  <w:proofErr w:type="gramStart"/>
            <w:r w:rsidRPr="00352B85">
              <w:rPr>
                <w:rFonts w:eastAsia="Times"/>
                <w:color w:val="000000"/>
                <w:sz w:val="22"/>
                <w:szCs w:val="22"/>
              </w:rPr>
              <w:t>840900</w:t>
            </w:r>
            <w:proofErr w:type="gramEnd"/>
            <w:r w:rsidRPr="00352B85">
              <w:rPr>
                <w:rFonts w:eastAsia="Times"/>
                <w:color w:val="000000"/>
                <w:sz w:val="22"/>
                <w:szCs w:val="22"/>
              </w:rPr>
              <w:t>,</w:t>
            </w:r>
            <w:r w:rsidRPr="00352B85">
              <w:rPr>
                <w:rFonts w:eastAsia="Times"/>
                <w:b/>
                <w:color w:val="000000"/>
                <w:sz w:val="22"/>
                <w:szCs w:val="22"/>
              </w:rPr>
              <w:t xml:space="preserve"> DT buk utan och med iv kontrast</w:t>
            </w:r>
          </w:p>
        </w:tc>
        <w:tc>
          <w:tcPr>
            <w:tcW w:w="1853" w:type="dxa"/>
            <w:gridSpan w:val="2"/>
          </w:tcPr>
          <w:p w:rsidRPr="00352B85" w:rsidR="00B71CF5" w:rsidP="005E140A" w:rsidRDefault="00B71CF5" w14:paraId="379006DC" w14:textId="77777777">
            <w:pPr>
              <w:ind w:lef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352B85" w:rsidR="00B71CF5" w:rsidP="005E140A" w:rsidRDefault="00B71CF5" w14:paraId="2B63E4C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</w:tr>
      <w:tr w:rsidRPr="00352B85" w:rsidR="00B71CF5" w:rsidTr="00AD787C" w14:paraId="73711D09" w14:textId="77777777">
        <w:trPr>
          <w:trHeight w:val="300"/>
        </w:trPr>
        <w:tc>
          <w:tcPr>
            <w:tcW w:w="1413" w:type="dxa"/>
          </w:tcPr>
          <w:p w:rsidRPr="00352B85" w:rsidR="00B71CF5" w:rsidP="00785F5E" w:rsidRDefault="00232B39" w14:paraId="0A4A529C" w14:textId="24D8A114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B5</w:t>
            </w:r>
          </w:p>
        </w:tc>
        <w:tc>
          <w:tcPr>
            <w:tcW w:w="4584" w:type="dxa"/>
            <w:gridSpan w:val="2"/>
          </w:tcPr>
          <w:p w:rsidR="00B71CF5" w:rsidP="00785F5E" w:rsidRDefault="00B71CF5" w14:paraId="32D3A15C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352B85">
              <w:rPr>
                <w:rFonts w:eastAsia="Times"/>
                <w:b/>
                <w:sz w:val="22"/>
                <w:szCs w:val="22"/>
              </w:rPr>
              <w:t xml:space="preserve">DT-BÖS </w:t>
            </w:r>
          </w:p>
          <w:p w:rsidR="00B71CF5" w:rsidP="00785F5E" w:rsidRDefault="00B71CF5" w14:paraId="5DF062A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  <w:p w:rsidRPr="0049598B" w:rsidR="00B71CF5" w:rsidP="005E140A" w:rsidRDefault="00B71CF5" w14:paraId="1890B510" w14:textId="643BA628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2654C478">
              <w:rPr>
                <w:rFonts w:eastAsia="Times"/>
                <w:b/>
                <w:bCs/>
                <w:sz w:val="22"/>
                <w:szCs w:val="22"/>
              </w:rPr>
              <w:t>Serie 1.</w:t>
            </w:r>
            <w:r w:rsidRPr="00D17DC6">
              <w:rPr>
                <w:rFonts w:eastAsia="Times"/>
                <w:sz w:val="22"/>
                <w:szCs w:val="22"/>
              </w:rPr>
              <w:t xml:space="preserve"> Hel buk </w:t>
            </w:r>
            <w:r w:rsidRPr="00352B85">
              <w:rPr>
                <w:rFonts w:eastAsia="Times"/>
                <w:sz w:val="22"/>
                <w:szCs w:val="22"/>
              </w:rPr>
              <w:t>utan iv-kontrastmedel</w:t>
            </w:r>
            <w:r w:rsidRPr="00352B85">
              <w:rPr>
                <w:rFonts w:eastAsia="Times"/>
                <w:b/>
                <w:sz w:val="22"/>
                <w:szCs w:val="22"/>
              </w:rPr>
              <w:t xml:space="preserve">, </w:t>
            </w:r>
            <w:r w:rsidRPr="00352B85">
              <w:rPr>
                <w:rFonts w:eastAsia="Times"/>
                <w:sz w:val="22"/>
                <w:szCs w:val="22"/>
              </w:rPr>
              <w:t xml:space="preserve">låg </w:t>
            </w:r>
            <w:r w:rsidRPr="2654C478">
              <w:rPr>
                <w:rFonts w:eastAsia="Times"/>
                <w:sz w:val="22"/>
                <w:szCs w:val="22"/>
              </w:rPr>
              <w:t>stråldos</w:t>
            </w:r>
          </w:p>
        </w:tc>
        <w:tc>
          <w:tcPr>
            <w:tcW w:w="3070" w:type="dxa"/>
          </w:tcPr>
          <w:p w:rsidRPr="004C5996" w:rsidR="00B71CF5" w:rsidP="004C5996" w:rsidRDefault="00B71CF5" w14:paraId="57863AAF" w14:textId="11F9E11F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color w:val="000000"/>
                <w:sz w:val="22"/>
                <w:szCs w:val="22"/>
              </w:rPr>
            </w:pPr>
            <w:proofErr w:type="gramStart"/>
            <w:r w:rsidRPr="00352B85">
              <w:rPr>
                <w:rFonts w:eastAsia="Times"/>
                <w:color w:val="000001"/>
                <w:sz w:val="22"/>
                <w:szCs w:val="22"/>
              </w:rPr>
              <w:t>840706</w:t>
            </w:r>
            <w:proofErr w:type="gramEnd"/>
            <w:r w:rsidRPr="00352B85">
              <w:rPr>
                <w:rFonts w:eastAsia="Times"/>
                <w:b/>
                <w:color w:val="000001"/>
                <w:sz w:val="22"/>
                <w:szCs w:val="22"/>
              </w:rPr>
              <w:t xml:space="preserve">, </w:t>
            </w:r>
            <w:r w:rsidRPr="00352B85">
              <w:rPr>
                <w:rFonts w:eastAsia="Times"/>
                <w:b/>
                <w:color w:val="000000"/>
                <w:sz w:val="22"/>
                <w:szCs w:val="22"/>
              </w:rPr>
              <w:t>DT buköversikt</w:t>
            </w:r>
          </w:p>
        </w:tc>
        <w:tc>
          <w:tcPr>
            <w:tcW w:w="1853" w:type="dxa"/>
            <w:gridSpan w:val="2"/>
          </w:tcPr>
          <w:p w:rsidRPr="00352B85" w:rsidR="00B71CF5" w:rsidP="00785F5E" w:rsidRDefault="00B71CF5" w14:paraId="5CE315D8" w14:textId="01972B7D">
            <w:pPr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spellStart"/>
            <w:proofErr w:type="gramStart"/>
            <w:r w:rsidRPr="00352B85">
              <w:rPr>
                <w:rFonts w:eastAsia="Times"/>
                <w:sz w:val="22"/>
                <w:szCs w:val="22"/>
              </w:rPr>
              <w:t>CTDIvol</w:t>
            </w:r>
            <w:proofErr w:type="spellEnd"/>
            <w:r w:rsidRPr="00352B85">
              <w:rPr>
                <w:rFonts w:eastAsia="Times"/>
                <w:sz w:val="22"/>
                <w:szCs w:val="22"/>
              </w:rPr>
              <w:t>&lt;</w:t>
            </w:r>
            <w:proofErr w:type="gramEnd"/>
            <w:r>
              <w:rPr>
                <w:rFonts w:eastAsia="Times"/>
                <w:sz w:val="22"/>
                <w:szCs w:val="22"/>
              </w:rPr>
              <w:t>3,8</w:t>
            </w:r>
          </w:p>
        </w:tc>
        <w:tc>
          <w:tcPr>
            <w:tcW w:w="4243" w:type="dxa"/>
            <w:gridSpan w:val="2"/>
          </w:tcPr>
          <w:p w:rsidRPr="00352B85" w:rsidR="00B71CF5" w:rsidP="005E140A" w:rsidRDefault="00B71CF5" w14:paraId="0EC9EC0B" w14:textId="67074FF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spellStart"/>
            <w:r w:rsidRPr="008F5879">
              <w:rPr>
                <w:rFonts w:eastAsia="Times"/>
                <w:sz w:val="22"/>
                <w:szCs w:val="22"/>
              </w:rPr>
              <w:t>Ileus</w:t>
            </w:r>
            <w:proofErr w:type="spellEnd"/>
            <w:r w:rsidRPr="008F5879">
              <w:rPr>
                <w:rFonts w:eastAsia="Times"/>
                <w:sz w:val="22"/>
                <w:szCs w:val="22"/>
              </w:rPr>
              <w:t>, fri gas, fri vätska.</w:t>
            </w:r>
          </w:p>
        </w:tc>
      </w:tr>
      <w:tr w:rsidRPr="00352B85" w:rsidR="00B71CF5" w:rsidTr="00AD787C" w14:paraId="74141AC3" w14:textId="77777777">
        <w:trPr>
          <w:trHeight w:val="2194"/>
        </w:trPr>
        <w:tc>
          <w:tcPr>
            <w:tcW w:w="1413" w:type="dxa"/>
          </w:tcPr>
          <w:p w:rsidRPr="00352B85" w:rsidR="00B71CF5" w:rsidP="005E140A" w:rsidRDefault="00232B39" w14:paraId="38323703" w14:textId="416D0FFD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B6</w:t>
            </w:r>
          </w:p>
        </w:tc>
        <w:tc>
          <w:tcPr>
            <w:tcW w:w="4584" w:type="dxa"/>
            <w:gridSpan w:val="2"/>
          </w:tcPr>
          <w:p w:rsidR="00B71CF5" w:rsidP="005E140A" w:rsidRDefault="00B71CF5" w14:paraId="5A8784E9" w14:textId="0DAF65AB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52B85">
              <w:rPr>
                <w:rFonts w:eastAsia="Times"/>
                <w:b/>
                <w:sz w:val="22"/>
                <w:szCs w:val="22"/>
              </w:rPr>
              <w:t xml:space="preserve">Buk </w:t>
            </w:r>
            <w:proofErr w:type="spellStart"/>
            <w:r w:rsidRPr="00352B85">
              <w:rPr>
                <w:rFonts w:eastAsia="Times"/>
                <w:b/>
                <w:sz w:val="22"/>
                <w:szCs w:val="22"/>
              </w:rPr>
              <w:t>Gastric</w:t>
            </w:r>
            <w:proofErr w:type="spellEnd"/>
            <w:r w:rsidRPr="00352B85">
              <w:rPr>
                <w:rFonts w:eastAsia="Times"/>
                <w:b/>
                <w:sz w:val="22"/>
                <w:szCs w:val="22"/>
              </w:rPr>
              <w:t xml:space="preserve"> Bypass kontroll av anastomos </w:t>
            </w:r>
          </w:p>
          <w:p w:rsidRPr="00352B85" w:rsidR="00B71CF5" w:rsidP="005E140A" w:rsidRDefault="00B71CF5" w14:paraId="1C02B351" w14:textId="085368F0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52B85"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 w:rsidRPr="00D17DC6">
              <w:rPr>
                <w:rFonts w:eastAsia="Times"/>
                <w:sz w:val="22"/>
                <w:szCs w:val="22"/>
              </w:rPr>
              <w:t xml:space="preserve">Hel </w:t>
            </w:r>
            <w:r w:rsidRPr="000F0D22">
              <w:rPr>
                <w:rFonts w:eastAsia="Times"/>
                <w:sz w:val="22"/>
                <w:szCs w:val="22"/>
              </w:rPr>
              <w:t>b</w:t>
            </w:r>
            <w:r w:rsidRPr="00D17DC6">
              <w:rPr>
                <w:rFonts w:eastAsia="Times"/>
                <w:sz w:val="22"/>
                <w:szCs w:val="22"/>
              </w:rPr>
              <w:t>uk</w:t>
            </w:r>
            <w:r w:rsidRPr="00352B85">
              <w:rPr>
                <w:rFonts w:eastAsia="Times"/>
                <w:sz w:val="22"/>
                <w:szCs w:val="22"/>
              </w:rPr>
              <w:t xml:space="preserve"> med iv-kontrastmedel i </w:t>
            </w:r>
            <w:r w:rsidRPr="0D4E4224">
              <w:rPr>
                <w:rFonts w:eastAsia="Times"/>
                <w:sz w:val="22"/>
                <w:szCs w:val="22"/>
              </w:rPr>
              <w:t>portovenös fas</w:t>
            </w:r>
            <w:r w:rsidRPr="00352B85">
              <w:rPr>
                <w:rFonts w:eastAsia="Times"/>
                <w:sz w:val="22"/>
                <w:szCs w:val="22"/>
              </w:rPr>
              <w:t>, utan peroralt kontrastmedel</w:t>
            </w:r>
          </w:p>
          <w:p w:rsidRPr="00352B85" w:rsidR="00B71CF5" w:rsidP="005E140A" w:rsidRDefault="00B71CF5" w14:paraId="2EA5E7A5" w14:textId="1BE4FE1A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352B85">
              <w:rPr>
                <w:rFonts w:eastAsia="Times"/>
                <w:b/>
                <w:sz w:val="22"/>
                <w:szCs w:val="22"/>
              </w:rPr>
              <w:t>Serie 2</w:t>
            </w:r>
            <w:r w:rsidRPr="00352B85">
              <w:rPr>
                <w:rFonts w:eastAsia="Times"/>
                <w:sz w:val="22"/>
                <w:szCs w:val="22"/>
              </w:rPr>
              <w:t xml:space="preserve">. Övre buk med 100 ml per oralt kontrastmedel 20 min </w:t>
            </w:r>
            <w:r w:rsidRPr="4E0F786C">
              <w:rPr>
                <w:rFonts w:eastAsia="Times"/>
                <w:sz w:val="22"/>
                <w:szCs w:val="22"/>
              </w:rPr>
              <w:t>innan</w:t>
            </w:r>
            <w:r w:rsidRPr="00352B85">
              <w:rPr>
                <w:rFonts w:eastAsia="Times"/>
                <w:sz w:val="22"/>
                <w:szCs w:val="22"/>
              </w:rPr>
              <w:t xml:space="preserve"> ny serie</w:t>
            </w:r>
            <w:r w:rsidRPr="4E0F786C">
              <w:rPr>
                <w:rFonts w:eastAsia="Times"/>
                <w:sz w:val="22"/>
                <w:szCs w:val="22"/>
              </w:rPr>
              <w:t xml:space="preserve"> +</w:t>
            </w:r>
            <w:r w:rsidRPr="00352B85">
              <w:rPr>
                <w:rFonts w:eastAsia="Times"/>
                <w:sz w:val="22"/>
                <w:szCs w:val="22"/>
              </w:rPr>
              <w:t xml:space="preserve"> 100 ml strax före bildtagning</w:t>
            </w:r>
          </w:p>
        </w:tc>
        <w:tc>
          <w:tcPr>
            <w:tcW w:w="3070" w:type="dxa"/>
          </w:tcPr>
          <w:p w:rsidRPr="00352B85" w:rsidR="00B71CF5" w:rsidP="005E140A" w:rsidRDefault="00B71CF5" w14:paraId="7CFE180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1"/>
                <w:sz w:val="22"/>
                <w:szCs w:val="22"/>
              </w:rPr>
            </w:pPr>
            <w:proofErr w:type="gramStart"/>
            <w:r w:rsidRPr="00352B85">
              <w:rPr>
                <w:rFonts w:eastAsia="Times"/>
                <w:color w:val="000000"/>
                <w:sz w:val="22"/>
                <w:szCs w:val="22"/>
              </w:rPr>
              <w:t>840901</w:t>
            </w:r>
            <w:proofErr w:type="gramEnd"/>
            <w:r w:rsidRPr="00352B85">
              <w:rPr>
                <w:rFonts w:eastAsia="Times"/>
                <w:color w:val="000000"/>
                <w:sz w:val="22"/>
                <w:szCs w:val="22"/>
              </w:rPr>
              <w:t>,</w:t>
            </w:r>
            <w:r w:rsidRPr="00352B85">
              <w:rPr>
                <w:rFonts w:eastAsia="Times"/>
                <w:b/>
                <w:color w:val="000000"/>
                <w:sz w:val="22"/>
                <w:szCs w:val="22"/>
              </w:rPr>
              <w:t xml:space="preserve"> DT buk utan och med iv samt peroral kontrast</w:t>
            </w:r>
          </w:p>
        </w:tc>
        <w:tc>
          <w:tcPr>
            <w:tcW w:w="1853" w:type="dxa"/>
            <w:gridSpan w:val="2"/>
          </w:tcPr>
          <w:p w:rsidRPr="00352B85" w:rsidR="00B71CF5" w:rsidP="005E140A" w:rsidRDefault="00B71CF5" w14:paraId="3AECC379" w14:textId="3CDD01F3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352B85" w:rsidR="00B71CF5" w:rsidP="005E140A" w:rsidRDefault="00B71CF5" w14:paraId="2813C76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52B85">
              <w:rPr>
                <w:rFonts w:eastAsia="Times"/>
                <w:sz w:val="22"/>
                <w:szCs w:val="22"/>
              </w:rPr>
              <w:t>Akut anastomosläckage.</w:t>
            </w:r>
          </w:p>
          <w:p w:rsidRPr="008F5879" w:rsidR="00B71CF5" w:rsidP="00925765" w:rsidRDefault="00B71CF5" w14:paraId="386ACBAA" w14:textId="0DA41C69">
            <w:pPr>
              <w:tabs>
                <w:tab w:val="left" w:pos="3072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52B85">
              <w:rPr>
                <w:rFonts w:eastAsia="Times"/>
                <w:sz w:val="22"/>
                <w:szCs w:val="22"/>
              </w:rPr>
              <w:t>Per oralt kontrastmedel</w:t>
            </w:r>
            <w:r w:rsidRPr="00352B85">
              <w:rPr>
                <w:rFonts w:eastAsia="Times"/>
                <w:b/>
                <w:sz w:val="22"/>
                <w:szCs w:val="22"/>
              </w:rPr>
              <w:t xml:space="preserve">: </w:t>
            </w:r>
            <w:hyperlink w:history="1" r:id="rId19">
              <w:r w:rsidRPr="00925765">
                <w:rPr>
                  <w:rStyle w:val="Hyperlnk"/>
                  <w:rFonts w:eastAsia="Times"/>
                  <w:bCs/>
                  <w:sz w:val="22"/>
                  <w:szCs w:val="22"/>
                </w:rPr>
                <w:t>KM Beredning av kontrastmedel inför datortomografiundersökningar</w:t>
              </w:r>
            </w:hyperlink>
          </w:p>
        </w:tc>
      </w:tr>
      <w:tr w:rsidR="00B71CF5" w:rsidTr="00AD787C" w14:paraId="3997F20F" w14:textId="77777777">
        <w:trPr>
          <w:trHeight w:val="1985"/>
        </w:trPr>
        <w:tc>
          <w:tcPr>
            <w:tcW w:w="1413" w:type="dxa"/>
          </w:tcPr>
          <w:p w:rsidRPr="00352B85" w:rsidR="00B71CF5" w:rsidP="00785F5E" w:rsidRDefault="00232B39" w14:paraId="33D58B44" w14:textId="16F5CFCF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B7</w:t>
            </w:r>
          </w:p>
        </w:tc>
        <w:tc>
          <w:tcPr>
            <w:tcW w:w="4584" w:type="dxa"/>
            <w:gridSpan w:val="2"/>
          </w:tcPr>
          <w:p w:rsidR="00B71CF5" w:rsidP="00785F5E" w:rsidRDefault="00B71CF5" w14:paraId="180363FD" w14:textId="3C6904B8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 w:rsidRPr="00352B85">
              <w:rPr>
                <w:rFonts w:eastAsia="Times"/>
                <w:b/>
                <w:sz w:val="22"/>
                <w:szCs w:val="22"/>
              </w:rPr>
              <w:t xml:space="preserve">Buk inre </w:t>
            </w:r>
            <w:proofErr w:type="spellStart"/>
            <w:r w:rsidRPr="4E0F786C">
              <w:rPr>
                <w:rFonts w:eastAsia="Times"/>
                <w:b/>
                <w:bCs/>
                <w:sz w:val="22"/>
                <w:szCs w:val="22"/>
              </w:rPr>
              <w:t>herniering</w:t>
            </w:r>
            <w:proofErr w:type="spellEnd"/>
            <w:r w:rsidRPr="4E0F786C">
              <w:rPr>
                <w:rFonts w:eastAsia="Times"/>
                <w:b/>
                <w:bCs/>
                <w:sz w:val="22"/>
                <w:szCs w:val="22"/>
              </w:rPr>
              <w:t xml:space="preserve"> </w:t>
            </w:r>
          </w:p>
          <w:p w:rsidR="00B71CF5" w:rsidP="00785F5E" w:rsidRDefault="00B71CF5" w14:paraId="287192EA" w14:textId="06B4397A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4E0F786C">
              <w:rPr>
                <w:rFonts w:eastAsia="Times"/>
                <w:sz w:val="22"/>
                <w:szCs w:val="22"/>
              </w:rPr>
              <w:t xml:space="preserve">100 ml per oralt kontrastmedel 20 min </w:t>
            </w:r>
            <w:r w:rsidRPr="0033345E">
              <w:rPr>
                <w:rFonts w:eastAsia="Times"/>
                <w:sz w:val="22"/>
                <w:szCs w:val="22"/>
              </w:rPr>
              <w:t xml:space="preserve">innan undersökning </w:t>
            </w:r>
            <w:r w:rsidRPr="4E0F786C">
              <w:rPr>
                <w:rFonts w:eastAsia="Times"/>
                <w:sz w:val="22"/>
                <w:szCs w:val="22"/>
              </w:rPr>
              <w:t>+ 100 ml strax före bildtagning</w:t>
            </w:r>
          </w:p>
          <w:p w:rsidR="00B71CF5" w:rsidP="28441722" w:rsidRDefault="00B71CF5" w14:paraId="7C7D7CF4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  <w:p w:rsidRPr="00C73EEF" w:rsidR="00B71CF5" w:rsidP="005E140A" w:rsidRDefault="00B71CF5" w14:paraId="309529B8" w14:textId="0087D129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 w:rsidRPr="28441722">
              <w:rPr>
                <w:rFonts w:eastAsia="Times"/>
                <w:b/>
                <w:bCs/>
                <w:sz w:val="22"/>
                <w:szCs w:val="22"/>
              </w:rPr>
              <w:t xml:space="preserve">Serie 1. </w:t>
            </w:r>
            <w:r w:rsidRPr="28441722">
              <w:rPr>
                <w:rFonts w:eastAsia="Times"/>
                <w:sz w:val="22"/>
                <w:szCs w:val="22"/>
              </w:rPr>
              <w:t xml:space="preserve">Hel buk med iv-kontrastmedel i portovenös fas samt med </w:t>
            </w:r>
            <w:r>
              <w:rPr>
                <w:rFonts w:eastAsia="Times"/>
                <w:sz w:val="22"/>
                <w:szCs w:val="22"/>
              </w:rPr>
              <w:t>per oralt kontrastmedel</w:t>
            </w:r>
          </w:p>
        </w:tc>
        <w:tc>
          <w:tcPr>
            <w:tcW w:w="3070" w:type="dxa"/>
          </w:tcPr>
          <w:p w:rsidR="00B71CF5" w:rsidP="005E140A" w:rsidRDefault="00B71CF5" w14:paraId="26F54C20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</w:p>
          <w:p w:rsidRPr="00352B85" w:rsidR="00B71CF5" w:rsidP="005E140A" w:rsidRDefault="00B71CF5" w14:paraId="656E55A7" w14:textId="1C39C4C6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352B85">
              <w:rPr>
                <w:rFonts w:eastAsia="Times"/>
                <w:color w:val="000000"/>
                <w:sz w:val="22"/>
                <w:szCs w:val="22"/>
              </w:rPr>
              <w:t>840801</w:t>
            </w:r>
            <w:proofErr w:type="gramEnd"/>
            <w:r w:rsidRPr="00352B85">
              <w:rPr>
                <w:rFonts w:eastAsia="Times"/>
                <w:b/>
                <w:color w:val="000000"/>
                <w:sz w:val="22"/>
                <w:szCs w:val="22"/>
              </w:rPr>
              <w:t xml:space="preserve"> DT buk med iv och peroral kontrast</w:t>
            </w:r>
          </w:p>
        </w:tc>
        <w:tc>
          <w:tcPr>
            <w:tcW w:w="1853" w:type="dxa"/>
            <w:gridSpan w:val="2"/>
          </w:tcPr>
          <w:p w:rsidR="00B71CF5" w:rsidP="005E140A" w:rsidRDefault="00B71CF5" w14:paraId="6E33D805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="00B71CF5" w:rsidP="005E140A" w:rsidRDefault="00B71CF5" w14:paraId="6A94395B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352B85" w:rsidR="00B71CF5" w:rsidP="005E140A" w:rsidRDefault="00B71CF5" w14:paraId="54D8D164" w14:textId="6F3881EA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="00B71CF5" w:rsidP="005E140A" w:rsidRDefault="00B71CF5" w14:paraId="69BE333E" w14:textId="6C311025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4E0F786C">
              <w:rPr>
                <w:rFonts w:eastAsia="Times"/>
                <w:sz w:val="22"/>
                <w:szCs w:val="22"/>
              </w:rPr>
              <w:t xml:space="preserve">Akut buk hos patient med tidigare </w:t>
            </w:r>
            <w:proofErr w:type="spellStart"/>
            <w:r w:rsidRPr="4E0F786C">
              <w:rPr>
                <w:rFonts w:eastAsia="Times"/>
                <w:sz w:val="22"/>
                <w:szCs w:val="22"/>
              </w:rPr>
              <w:t>gastric</w:t>
            </w:r>
            <w:proofErr w:type="spellEnd"/>
            <w:r w:rsidRPr="4E0F786C">
              <w:rPr>
                <w:rFonts w:eastAsia="Times"/>
                <w:sz w:val="22"/>
                <w:szCs w:val="22"/>
              </w:rPr>
              <w:t xml:space="preserve"> bypass eller annan </w:t>
            </w:r>
            <w:proofErr w:type="spellStart"/>
            <w:r w:rsidRPr="4E0F786C">
              <w:rPr>
                <w:rFonts w:eastAsia="Times"/>
                <w:sz w:val="22"/>
                <w:szCs w:val="22"/>
              </w:rPr>
              <w:t>bariatrisk</w:t>
            </w:r>
            <w:proofErr w:type="spellEnd"/>
            <w:r w:rsidRPr="4E0F786C">
              <w:rPr>
                <w:rFonts w:eastAsia="Times"/>
                <w:sz w:val="22"/>
                <w:szCs w:val="22"/>
              </w:rPr>
              <w:t xml:space="preserve"> kirurgi</w:t>
            </w:r>
          </w:p>
          <w:p w:rsidR="00B71CF5" w:rsidP="005E140A" w:rsidRDefault="00B71CF5" w14:paraId="3CD9652B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352B85" w:rsidR="00B71CF5" w:rsidP="005E140A" w:rsidRDefault="00B71CF5" w14:paraId="1CE5CE7C" w14:textId="0A676A83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52B85">
              <w:rPr>
                <w:rFonts w:eastAsia="Times"/>
                <w:sz w:val="22"/>
                <w:szCs w:val="22"/>
              </w:rPr>
              <w:t xml:space="preserve">Inre </w:t>
            </w:r>
            <w:proofErr w:type="spellStart"/>
            <w:r w:rsidRPr="36D38E67">
              <w:rPr>
                <w:rFonts w:eastAsia="Times"/>
                <w:sz w:val="22"/>
                <w:szCs w:val="22"/>
              </w:rPr>
              <w:t>herniering</w:t>
            </w:r>
            <w:proofErr w:type="spellEnd"/>
            <w:r w:rsidRPr="00352B85">
              <w:rPr>
                <w:rFonts w:eastAsia="Times"/>
                <w:sz w:val="22"/>
                <w:szCs w:val="22"/>
              </w:rPr>
              <w:t>, akut eller kronisk.</w:t>
            </w:r>
          </w:p>
          <w:p w:rsidRPr="00352B85" w:rsidR="00B71CF5" w:rsidP="00785F5E" w:rsidRDefault="00B71CF5" w14:paraId="7D382795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C73EEF" w:rsidR="00B71CF5" w:rsidP="00C73EEF" w:rsidRDefault="00B71CF5" w14:paraId="26EEFE21" w14:textId="7CB69CF0">
            <w:pPr>
              <w:tabs>
                <w:tab w:val="left" w:pos="3072"/>
              </w:tabs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352B85">
              <w:rPr>
                <w:rFonts w:eastAsia="Times"/>
                <w:sz w:val="22"/>
                <w:szCs w:val="22"/>
              </w:rPr>
              <w:t>Per oralt kontrastmedel</w:t>
            </w:r>
            <w:r w:rsidRPr="00352B85">
              <w:rPr>
                <w:rFonts w:eastAsia="Times"/>
                <w:b/>
                <w:sz w:val="22"/>
                <w:szCs w:val="22"/>
              </w:rPr>
              <w:t xml:space="preserve">: </w:t>
            </w:r>
            <w:hyperlink w:history="1" r:id="rId20">
              <w:r w:rsidRPr="00FD107D">
                <w:rPr>
                  <w:rStyle w:val="Hyperlnk"/>
                  <w:rFonts w:eastAsia="Times"/>
                  <w:bCs/>
                  <w:sz w:val="22"/>
                  <w:szCs w:val="22"/>
                </w:rPr>
                <w:t>KM Beredning av kontrastmedel inför datortomografiundersökninga</w:t>
              </w:r>
              <w:r w:rsidRPr="00FD107D">
                <w:rPr>
                  <w:rStyle w:val="Hyperlnk"/>
                  <w:rFonts w:eastAsia="Times"/>
                  <w:b/>
                  <w:sz w:val="22"/>
                  <w:szCs w:val="22"/>
                </w:rPr>
                <w:t>r</w:t>
              </w:r>
            </w:hyperlink>
            <w:r>
              <w:rPr>
                <w:rFonts w:eastAsia="Times"/>
                <w:b/>
                <w:sz w:val="22"/>
                <w:szCs w:val="22"/>
              </w:rPr>
              <w:t xml:space="preserve"> </w:t>
            </w:r>
          </w:p>
        </w:tc>
      </w:tr>
      <w:tr w:rsidR="00B71CF5" w:rsidTr="00AD787C" w14:paraId="65BC82F5" w14:textId="77777777">
        <w:trPr>
          <w:trHeight w:val="1378"/>
        </w:trPr>
        <w:tc>
          <w:tcPr>
            <w:tcW w:w="1413" w:type="dxa"/>
          </w:tcPr>
          <w:p w:rsidRPr="00B1157B" w:rsidR="00B71CF5" w:rsidP="005E140A" w:rsidRDefault="00232B39" w14:paraId="368BEC48" w14:textId="689B63FC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B8</w:t>
            </w:r>
          </w:p>
        </w:tc>
        <w:tc>
          <w:tcPr>
            <w:tcW w:w="4584" w:type="dxa"/>
            <w:gridSpan w:val="2"/>
          </w:tcPr>
          <w:p w:rsidRPr="00B1157B" w:rsidR="00B71CF5" w:rsidP="005E140A" w:rsidRDefault="00B71CF5" w14:paraId="5EC27452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B1157B">
              <w:rPr>
                <w:rFonts w:eastAsia="Times"/>
                <w:b/>
                <w:sz w:val="22"/>
                <w:szCs w:val="22"/>
              </w:rPr>
              <w:t xml:space="preserve">Buk </w:t>
            </w:r>
            <w:proofErr w:type="spellStart"/>
            <w:r w:rsidRPr="00B1157B">
              <w:rPr>
                <w:rFonts w:eastAsia="Times"/>
                <w:b/>
                <w:sz w:val="22"/>
                <w:szCs w:val="22"/>
              </w:rPr>
              <w:t>Bukangio</w:t>
            </w:r>
            <w:proofErr w:type="spellEnd"/>
            <w:r w:rsidRPr="00B1157B">
              <w:rPr>
                <w:rFonts w:eastAsia="Times"/>
                <w:b/>
                <w:sz w:val="22"/>
                <w:szCs w:val="22"/>
              </w:rPr>
              <w:t xml:space="preserve"> 2-fas</w:t>
            </w:r>
          </w:p>
          <w:p w:rsidRPr="00B1157B" w:rsidR="00B71CF5" w:rsidP="28441722" w:rsidRDefault="00B71CF5" w14:paraId="64F55603" w14:textId="416A0062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28441722">
              <w:rPr>
                <w:rFonts w:eastAsia="Times"/>
                <w:b/>
                <w:bCs/>
                <w:sz w:val="22"/>
                <w:szCs w:val="22"/>
              </w:rPr>
              <w:t>Serie 1</w:t>
            </w:r>
            <w:r w:rsidRPr="28441722">
              <w:rPr>
                <w:rFonts w:eastAsia="Times"/>
                <w:sz w:val="22"/>
                <w:szCs w:val="22"/>
              </w:rPr>
              <w:t>. Hel buk med iv-kontrastmedel i sen artärfas</w:t>
            </w:r>
          </w:p>
          <w:p w:rsidRPr="00B1157B" w:rsidR="00B71CF5" w:rsidP="00DF3155" w:rsidRDefault="00B71CF5" w14:paraId="11A716FD" w14:textId="267ABF09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B1157B">
              <w:rPr>
                <w:rFonts w:eastAsia="Times"/>
                <w:b/>
                <w:sz w:val="22"/>
                <w:szCs w:val="22"/>
              </w:rPr>
              <w:t>Serie 2</w:t>
            </w:r>
            <w:r w:rsidRPr="00B1157B">
              <w:rPr>
                <w:rFonts w:eastAsia="Times"/>
                <w:sz w:val="22"/>
                <w:szCs w:val="22"/>
              </w:rPr>
              <w:t xml:space="preserve">. </w:t>
            </w:r>
            <w:r w:rsidRPr="4E0F786C">
              <w:rPr>
                <w:rFonts w:eastAsia="Times"/>
                <w:sz w:val="22"/>
                <w:szCs w:val="22"/>
              </w:rPr>
              <w:t xml:space="preserve">Hel </w:t>
            </w:r>
            <w:r w:rsidRPr="00D17DC6">
              <w:rPr>
                <w:rFonts w:eastAsia="Times"/>
                <w:sz w:val="22"/>
                <w:szCs w:val="22"/>
              </w:rPr>
              <w:t>b</w:t>
            </w:r>
            <w:r w:rsidRPr="4E0F786C">
              <w:rPr>
                <w:rFonts w:eastAsia="Times"/>
                <w:sz w:val="22"/>
                <w:szCs w:val="22"/>
              </w:rPr>
              <w:t>uk</w:t>
            </w:r>
            <w:r w:rsidRPr="00B1157B">
              <w:rPr>
                <w:rFonts w:eastAsia="Times"/>
                <w:sz w:val="22"/>
                <w:szCs w:val="22"/>
              </w:rPr>
              <w:t xml:space="preserve"> med iv-kontrastmedel i </w:t>
            </w:r>
            <w:r w:rsidRPr="4E0F786C">
              <w:rPr>
                <w:rFonts w:eastAsia="Times"/>
                <w:sz w:val="22"/>
                <w:szCs w:val="22"/>
              </w:rPr>
              <w:t>portovenös fas</w:t>
            </w:r>
          </w:p>
        </w:tc>
        <w:tc>
          <w:tcPr>
            <w:tcW w:w="3070" w:type="dxa"/>
          </w:tcPr>
          <w:p w:rsidRPr="008B49F5" w:rsidR="00B71CF5" w:rsidP="005E140A" w:rsidRDefault="00B71CF5" w14:paraId="2431D47F" w14:textId="3A233026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  <w:proofErr w:type="gramStart"/>
            <w:r>
              <w:rPr>
                <w:color w:val="000000"/>
                <w:sz w:val="22"/>
                <w:szCs w:val="22"/>
              </w:rPr>
              <w:t>840802</w:t>
            </w:r>
            <w:proofErr w:type="gramEnd"/>
            <w:r>
              <w:rPr>
                <w:color w:val="000000"/>
                <w:sz w:val="22"/>
                <w:szCs w:val="22"/>
              </w:rPr>
              <w:t xml:space="preserve"> </w:t>
            </w:r>
            <w:r w:rsidRPr="00AF7CFE">
              <w:rPr>
                <w:rFonts w:eastAsia="Times"/>
                <w:b/>
                <w:color w:val="000000"/>
                <w:sz w:val="22"/>
                <w:szCs w:val="22"/>
              </w:rPr>
              <w:t>DT buk med iv kontrast, flerfas</w:t>
            </w:r>
          </w:p>
        </w:tc>
        <w:tc>
          <w:tcPr>
            <w:tcW w:w="1853" w:type="dxa"/>
            <w:gridSpan w:val="2"/>
          </w:tcPr>
          <w:p w:rsidRPr="00B1157B" w:rsidR="00B71CF5" w:rsidP="005E140A" w:rsidRDefault="00B71CF5" w14:paraId="26B1D7BE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B1157B" w:rsidR="00B71CF5" w:rsidP="005E140A" w:rsidRDefault="00B71CF5" w14:paraId="0FAE521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spellStart"/>
            <w:r w:rsidRPr="00B1157B">
              <w:rPr>
                <w:rFonts w:eastAsia="Times"/>
                <w:sz w:val="22"/>
                <w:szCs w:val="22"/>
              </w:rPr>
              <w:t>Tarmischemi</w:t>
            </w:r>
            <w:proofErr w:type="spellEnd"/>
          </w:p>
          <w:p w:rsidR="00B71CF5" w:rsidP="00785F5E" w:rsidRDefault="00B71CF5" w14:paraId="508F46B0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B1157B" w:rsidR="00B71CF5" w:rsidP="00785F5E" w:rsidRDefault="00B71CF5" w14:paraId="47E9EEA5" w14:textId="28F03B4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3521D3CF">
              <w:rPr>
                <w:rFonts w:eastAsia="Times"/>
                <w:sz w:val="22"/>
                <w:szCs w:val="22"/>
              </w:rPr>
              <w:t xml:space="preserve">Kan </w:t>
            </w:r>
            <w:r>
              <w:rPr>
                <w:rFonts w:eastAsia="Times"/>
                <w:sz w:val="22"/>
                <w:szCs w:val="22"/>
              </w:rPr>
              <w:t>utf</w:t>
            </w:r>
            <w:r w:rsidRPr="3521D3CF">
              <w:rPr>
                <w:rFonts w:eastAsia="Times"/>
                <w:sz w:val="22"/>
                <w:szCs w:val="22"/>
              </w:rPr>
              <w:t>öras med dubbelenergi</w:t>
            </w:r>
          </w:p>
          <w:p w:rsidRPr="00B1157B" w:rsidR="00B71CF5" w:rsidP="005E140A" w:rsidRDefault="00B71CF5" w14:paraId="2D8F18F0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</w:tr>
      <w:tr w:rsidRPr="00AF7CFE" w:rsidR="00B71CF5" w:rsidTr="00AD787C" w14:paraId="4162F6A5" w14:textId="77777777">
        <w:trPr>
          <w:trHeight w:val="70"/>
        </w:trPr>
        <w:tc>
          <w:tcPr>
            <w:tcW w:w="1413" w:type="dxa"/>
          </w:tcPr>
          <w:p w:rsidRPr="00AF7CFE" w:rsidR="00B71CF5" w:rsidP="005E140A" w:rsidRDefault="00232B39" w14:paraId="59B58A16" w14:textId="38F553D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B9</w:t>
            </w:r>
          </w:p>
        </w:tc>
        <w:tc>
          <w:tcPr>
            <w:tcW w:w="4584" w:type="dxa"/>
            <w:gridSpan w:val="2"/>
          </w:tcPr>
          <w:p w:rsidRPr="00AF7CFE" w:rsidR="00B71CF5" w:rsidP="005E140A" w:rsidRDefault="00B71CF5" w14:paraId="62F7CD3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AF7CFE">
              <w:rPr>
                <w:rFonts w:eastAsia="Times"/>
                <w:b/>
                <w:sz w:val="22"/>
                <w:szCs w:val="22"/>
              </w:rPr>
              <w:t xml:space="preserve">Buk </w:t>
            </w:r>
            <w:proofErr w:type="spellStart"/>
            <w:r w:rsidRPr="00AF7CFE">
              <w:rPr>
                <w:rFonts w:eastAsia="Times"/>
                <w:b/>
                <w:sz w:val="22"/>
                <w:szCs w:val="22"/>
              </w:rPr>
              <w:t>Bukangio</w:t>
            </w:r>
            <w:proofErr w:type="spellEnd"/>
            <w:r w:rsidRPr="00AF7CFE">
              <w:rPr>
                <w:rFonts w:eastAsia="Times"/>
                <w:b/>
                <w:sz w:val="22"/>
                <w:szCs w:val="22"/>
              </w:rPr>
              <w:t xml:space="preserve"> 3-fas</w:t>
            </w:r>
          </w:p>
          <w:p w:rsidRPr="00AF7CFE" w:rsidR="00B71CF5" w:rsidP="28441722" w:rsidRDefault="00B71CF5" w14:paraId="57890050" w14:textId="527ED60C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28441722">
              <w:rPr>
                <w:rFonts w:eastAsia="Times"/>
                <w:b/>
                <w:bCs/>
                <w:sz w:val="22"/>
                <w:szCs w:val="22"/>
              </w:rPr>
              <w:t xml:space="preserve">Serie 1. </w:t>
            </w:r>
            <w:r w:rsidRPr="28441722">
              <w:rPr>
                <w:rFonts w:eastAsia="Times"/>
                <w:sz w:val="22"/>
                <w:szCs w:val="22"/>
              </w:rPr>
              <w:t xml:space="preserve">Hel buk utan iv-kontrastmedel </w:t>
            </w:r>
          </w:p>
          <w:p w:rsidRPr="00AF7CFE" w:rsidR="00B71CF5" w:rsidP="005E140A" w:rsidRDefault="00B71CF5" w14:paraId="3DDDD986" w14:textId="63AF977B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AF7CFE">
              <w:rPr>
                <w:rFonts w:eastAsia="Times"/>
                <w:b/>
                <w:sz w:val="22"/>
                <w:szCs w:val="22"/>
              </w:rPr>
              <w:t>Serie 2.</w:t>
            </w:r>
            <w:r w:rsidRPr="00AF7CFE">
              <w:rPr>
                <w:rFonts w:eastAsia="Times"/>
                <w:sz w:val="22"/>
                <w:szCs w:val="22"/>
              </w:rPr>
              <w:t xml:space="preserve"> </w:t>
            </w:r>
            <w:r w:rsidRPr="4E0F786C">
              <w:rPr>
                <w:rFonts w:eastAsia="Times"/>
                <w:sz w:val="22"/>
                <w:szCs w:val="22"/>
              </w:rPr>
              <w:t>Hel buk</w:t>
            </w:r>
            <w:r w:rsidRPr="00AF7CFE">
              <w:rPr>
                <w:rFonts w:eastAsia="Times"/>
                <w:sz w:val="22"/>
                <w:szCs w:val="22"/>
              </w:rPr>
              <w:t xml:space="preserve"> med iv-kontrastmedel i sen artärfas </w:t>
            </w:r>
          </w:p>
          <w:p w:rsidRPr="00AF7CFE" w:rsidR="00B71CF5" w:rsidP="005E140A" w:rsidRDefault="00B71CF5" w14:paraId="02EEC911" w14:textId="659766BC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AF7CFE">
              <w:rPr>
                <w:rFonts w:eastAsia="Times"/>
                <w:b/>
                <w:sz w:val="22"/>
                <w:szCs w:val="22"/>
              </w:rPr>
              <w:t>Serie 3.</w:t>
            </w:r>
            <w:r w:rsidRPr="00AF7CFE">
              <w:rPr>
                <w:rFonts w:eastAsia="Times"/>
                <w:sz w:val="22"/>
                <w:szCs w:val="22"/>
              </w:rPr>
              <w:t xml:space="preserve"> </w:t>
            </w:r>
            <w:r w:rsidRPr="4E0F786C">
              <w:rPr>
                <w:rFonts w:eastAsia="Times"/>
                <w:sz w:val="22"/>
                <w:szCs w:val="22"/>
              </w:rPr>
              <w:t>Hel buk</w:t>
            </w:r>
            <w:r w:rsidRPr="00AF7CFE">
              <w:rPr>
                <w:rFonts w:eastAsia="Times"/>
                <w:sz w:val="22"/>
                <w:szCs w:val="22"/>
              </w:rPr>
              <w:t xml:space="preserve"> med iv-kontrastmedel i </w:t>
            </w:r>
            <w:r w:rsidRPr="4E0F786C">
              <w:rPr>
                <w:rFonts w:eastAsia="Times"/>
                <w:sz w:val="22"/>
                <w:szCs w:val="22"/>
              </w:rPr>
              <w:t>portovenös fas</w:t>
            </w:r>
          </w:p>
        </w:tc>
        <w:tc>
          <w:tcPr>
            <w:tcW w:w="3070" w:type="dxa"/>
          </w:tcPr>
          <w:p w:rsidRPr="00AF7CFE" w:rsidR="00B71CF5" w:rsidP="00785F5E" w:rsidRDefault="00B71CF5" w14:paraId="35B8BD11" w14:textId="3A233026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 w:themeColor="text2"/>
                <w:sz w:val="22"/>
                <w:szCs w:val="22"/>
              </w:rPr>
            </w:pPr>
            <w:proofErr w:type="gramStart"/>
            <w:r w:rsidRPr="72A6E9C4">
              <w:rPr>
                <w:color w:val="000000" w:themeColor="text2"/>
                <w:sz w:val="22"/>
                <w:szCs w:val="22"/>
              </w:rPr>
              <w:t>840802</w:t>
            </w:r>
            <w:proofErr w:type="gramEnd"/>
            <w:r w:rsidRPr="72A6E9C4">
              <w:rPr>
                <w:color w:val="000000" w:themeColor="text2"/>
                <w:sz w:val="22"/>
                <w:szCs w:val="22"/>
              </w:rPr>
              <w:t xml:space="preserve"> </w:t>
            </w:r>
            <w:r w:rsidRPr="72A6E9C4">
              <w:rPr>
                <w:rFonts w:eastAsia="Times"/>
                <w:b/>
                <w:bCs/>
                <w:color w:val="000000" w:themeColor="text2"/>
                <w:sz w:val="22"/>
                <w:szCs w:val="22"/>
              </w:rPr>
              <w:t>DT buk med iv kontrast, flerfas</w:t>
            </w:r>
          </w:p>
          <w:p w:rsidRPr="00AF7CFE" w:rsidR="00B71CF5" w:rsidP="005E140A" w:rsidRDefault="00B71CF5" w14:paraId="1DA44D6C" w14:textId="0F75EC10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AF7CFE" w:rsidR="00B71CF5" w:rsidP="005E140A" w:rsidRDefault="00B71CF5" w14:paraId="433ADD3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AF7CFE" w:rsidR="00B71CF5" w:rsidP="005E140A" w:rsidRDefault="00B71CF5" w14:paraId="44453B35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spellStart"/>
            <w:r w:rsidRPr="00AF7CFE">
              <w:rPr>
                <w:rFonts w:eastAsia="Times"/>
                <w:sz w:val="22"/>
                <w:szCs w:val="22"/>
              </w:rPr>
              <w:t>Gastrointestinal</w:t>
            </w:r>
            <w:proofErr w:type="spellEnd"/>
            <w:r w:rsidRPr="00AF7CFE">
              <w:rPr>
                <w:rFonts w:eastAsia="Times"/>
                <w:sz w:val="22"/>
                <w:szCs w:val="22"/>
              </w:rPr>
              <w:t xml:space="preserve"> blödning</w:t>
            </w:r>
          </w:p>
          <w:p w:rsidR="00B71CF5" w:rsidP="00785F5E" w:rsidRDefault="00B71CF5" w14:paraId="4368EF5D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AF7CFE" w:rsidR="00B71CF5" w:rsidP="005E140A" w:rsidRDefault="00B71CF5" w14:paraId="2EFD2AE2" w14:textId="03B700C8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3521D3CF">
              <w:rPr>
                <w:rFonts w:eastAsia="Times"/>
                <w:sz w:val="22"/>
                <w:szCs w:val="22"/>
              </w:rPr>
              <w:t xml:space="preserve">Kan </w:t>
            </w:r>
            <w:r>
              <w:rPr>
                <w:rFonts w:eastAsia="Times"/>
                <w:sz w:val="22"/>
                <w:szCs w:val="22"/>
              </w:rPr>
              <w:t>utf</w:t>
            </w:r>
            <w:r w:rsidRPr="3521D3CF">
              <w:rPr>
                <w:rFonts w:eastAsia="Times"/>
                <w:sz w:val="22"/>
                <w:szCs w:val="22"/>
              </w:rPr>
              <w:t>öras med dubbelenergi</w:t>
            </w:r>
          </w:p>
        </w:tc>
      </w:tr>
      <w:tr w:rsidRPr="00AF7CFE" w:rsidR="00B71CF5" w:rsidTr="00AD787C" w14:paraId="2004D406" w14:textId="77777777">
        <w:trPr>
          <w:trHeight w:val="1482"/>
        </w:trPr>
        <w:tc>
          <w:tcPr>
            <w:tcW w:w="1413" w:type="dxa"/>
          </w:tcPr>
          <w:p w:rsidRPr="005C22A0" w:rsidR="00B71CF5" w:rsidP="005E140A" w:rsidRDefault="005C2B1C" w14:paraId="44007FCD" w14:textId="7CB0D585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B10</w:t>
            </w:r>
          </w:p>
        </w:tc>
        <w:tc>
          <w:tcPr>
            <w:tcW w:w="4584" w:type="dxa"/>
            <w:gridSpan w:val="2"/>
          </w:tcPr>
          <w:p w:rsidR="00B71CF5" w:rsidP="005E140A" w:rsidRDefault="00B71CF5" w14:paraId="7AC684E7" w14:textId="1C9413C6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5C22A0">
              <w:rPr>
                <w:rFonts w:eastAsia="Times"/>
                <w:b/>
                <w:sz w:val="22"/>
                <w:szCs w:val="22"/>
              </w:rPr>
              <w:t xml:space="preserve">Buk vila och kryst </w:t>
            </w:r>
            <w:r>
              <w:rPr>
                <w:rFonts w:eastAsia="Times"/>
                <w:b/>
                <w:sz w:val="22"/>
                <w:szCs w:val="22"/>
              </w:rPr>
              <w:t xml:space="preserve">utan iv-kontrast, </w:t>
            </w:r>
            <w:r w:rsidRPr="005C22A0">
              <w:rPr>
                <w:rFonts w:eastAsia="Times"/>
                <w:sz w:val="22"/>
                <w:szCs w:val="22"/>
              </w:rPr>
              <w:t>låg stråldosdos</w:t>
            </w:r>
          </w:p>
          <w:p w:rsidRPr="0089708D" w:rsidR="00B71CF5" w:rsidP="00785F5E" w:rsidRDefault="00B71CF5" w14:paraId="51EC3BC4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  <w:p w:rsidRPr="005C22A0" w:rsidR="00B71CF5" w:rsidP="005E140A" w:rsidRDefault="00B71CF5" w14:paraId="2CE59C63" w14:textId="63645EBB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5C22A0"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 w:rsidRPr="00361C08">
              <w:rPr>
                <w:rFonts w:eastAsia="Times"/>
                <w:sz w:val="22"/>
                <w:szCs w:val="22"/>
              </w:rPr>
              <w:t xml:space="preserve">Hel </w:t>
            </w:r>
            <w:r w:rsidRPr="69212CDF">
              <w:rPr>
                <w:rFonts w:eastAsia="Times"/>
                <w:sz w:val="22"/>
                <w:szCs w:val="22"/>
              </w:rPr>
              <w:t>eller del av buk</w:t>
            </w:r>
            <w:r w:rsidRPr="005C22A0">
              <w:rPr>
                <w:rFonts w:eastAsia="Times"/>
                <w:sz w:val="22"/>
                <w:szCs w:val="22"/>
              </w:rPr>
              <w:t xml:space="preserve"> i vila utan iv-kontrastmedel</w:t>
            </w:r>
            <w:r w:rsidRPr="69212CDF">
              <w:rPr>
                <w:rFonts w:eastAsia="Times"/>
                <w:sz w:val="22"/>
                <w:szCs w:val="22"/>
              </w:rPr>
              <w:t>, lågdos</w:t>
            </w:r>
          </w:p>
          <w:p w:rsidRPr="006E5D6C" w:rsidR="00B71CF5" w:rsidP="005E140A" w:rsidRDefault="00B71CF5" w14:paraId="7FAD4F36" w14:textId="3E6FDA1E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5C22A0">
              <w:rPr>
                <w:rFonts w:eastAsia="Times"/>
                <w:b/>
                <w:sz w:val="22"/>
                <w:szCs w:val="22"/>
              </w:rPr>
              <w:t xml:space="preserve">Serie 2. </w:t>
            </w:r>
            <w:r w:rsidRPr="00361C08">
              <w:rPr>
                <w:rFonts w:eastAsia="Times"/>
                <w:sz w:val="22"/>
                <w:szCs w:val="22"/>
              </w:rPr>
              <w:t xml:space="preserve">Hel </w:t>
            </w:r>
            <w:r w:rsidRPr="69212CDF">
              <w:rPr>
                <w:rFonts w:eastAsia="Times"/>
                <w:sz w:val="22"/>
                <w:szCs w:val="22"/>
              </w:rPr>
              <w:t>eller del av buk</w:t>
            </w:r>
            <w:r w:rsidRPr="005C22A0">
              <w:rPr>
                <w:rFonts w:eastAsia="Times"/>
                <w:sz w:val="22"/>
                <w:szCs w:val="22"/>
              </w:rPr>
              <w:t xml:space="preserve"> i kryst utan iv-kontrastmedel</w:t>
            </w:r>
            <w:r w:rsidRPr="69212CDF">
              <w:rPr>
                <w:rFonts w:eastAsia="Times"/>
                <w:sz w:val="22"/>
                <w:szCs w:val="22"/>
              </w:rPr>
              <w:t>, lågdos</w:t>
            </w:r>
          </w:p>
        </w:tc>
        <w:tc>
          <w:tcPr>
            <w:tcW w:w="3070" w:type="dxa"/>
          </w:tcPr>
          <w:p w:rsidRPr="005C22A0" w:rsidR="00B71CF5" w:rsidP="005E140A" w:rsidRDefault="00B71CF5" w14:paraId="36C4D53C" w14:textId="508CB8BA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color w:val="000000"/>
                <w:sz w:val="22"/>
                <w:szCs w:val="22"/>
              </w:rPr>
            </w:pPr>
            <w:proofErr w:type="gramStart"/>
            <w:r w:rsidRPr="005C22A0">
              <w:rPr>
                <w:rFonts w:eastAsia="Times"/>
                <w:color w:val="000001"/>
                <w:sz w:val="22"/>
                <w:szCs w:val="22"/>
              </w:rPr>
              <w:t>840000</w:t>
            </w:r>
            <w:proofErr w:type="gramEnd"/>
            <w:r w:rsidRPr="005C22A0">
              <w:rPr>
                <w:rFonts w:eastAsia="Times"/>
                <w:b/>
                <w:color w:val="000001"/>
                <w:sz w:val="22"/>
                <w:szCs w:val="22"/>
              </w:rPr>
              <w:t xml:space="preserve"> </w:t>
            </w:r>
            <w:r w:rsidRPr="005C22A0">
              <w:rPr>
                <w:rFonts w:eastAsia="Times"/>
                <w:b/>
                <w:color w:val="000000"/>
                <w:sz w:val="22"/>
                <w:szCs w:val="22"/>
              </w:rPr>
              <w:t>DT buk</w:t>
            </w:r>
          </w:p>
          <w:p w:rsidRPr="005C22A0" w:rsidR="00B71CF5" w:rsidP="005E140A" w:rsidRDefault="00B71CF5" w14:paraId="38353A23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5C22A0" w:rsidR="00B71CF5" w:rsidP="005E140A" w:rsidRDefault="00B71CF5" w14:paraId="6D04144C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5C22A0" w:rsidR="00B71CF5" w:rsidP="005E140A" w:rsidRDefault="00B71CF5" w14:paraId="508BA1AB" w14:textId="1C38E069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5C22A0">
              <w:rPr>
                <w:rFonts w:eastAsia="Times"/>
                <w:sz w:val="22"/>
                <w:szCs w:val="22"/>
              </w:rPr>
              <w:t>Bråck</w:t>
            </w:r>
          </w:p>
          <w:p w:rsidRPr="005C22A0" w:rsidR="00B71CF5" w:rsidP="00785F5E" w:rsidRDefault="00B71CF5" w14:paraId="3FF248D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="00B71CF5" w:rsidP="00785F5E" w:rsidRDefault="00B71CF5" w14:paraId="7F54351D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5C22A0">
              <w:rPr>
                <w:rFonts w:eastAsia="Times"/>
                <w:sz w:val="22"/>
                <w:szCs w:val="22"/>
              </w:rPr>
              <w:t>Scanområde anges som kommentar.</w:t>
            </w:r>
          </w:p>
          <w:p w:rsidR="00B71CF5" w:rsidP="00785F5E" w:rsidRDefault="00B71CF5" w14:paraId="541856CE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="00B71CF5" w:rsidP="00785F5E" w:rsidRDefault="00B71CF5" w14:paraId="26C8FE55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69212CDF">
              <w:rPr>
                <w:rFonts w:eastAsia="Times"/>
                <w:sz w:val="22"/>
                <w:szCs w:val="22"/>
              </w:rPr>
              <w:t>Poliklinisk undersökning.</w:t>
            </w:r>
          </w:p>
          <w:p w:rsidRPr="005C22A0" w:rsidR="00B71CF5" w:rsidP="005E140A" w:rsidRDefault="00B71CF5" w14:paraId="17C5F2EB" w14:textId="0BB2594B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</w:tr>
      <w:tr w:rsidRPr="00AF7CFE" w:rsidR="00B71CF5" w:rsidTr="00AD787C" w14:paraId="33A8B1A9" w14:textId="77777777">
        <w:trPr>
          <w:trHeight w:val="300"/>
        </w:trPr>
        <w:tc>
          <w:tcPr>
            <w:tcW w:w="1413" w:type="dxa"/>
          </w:tcPr>
          <w:p w:rsidRPr="005C22A0" w:rsidR="00B71CF5" w:rsidP="005E140A" w:rsidRDefault="005C2B1C" w14:paraId="1319DE99" w14:textId="3985673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B11</w:t>
            </w:r>
          </w:p>
        </w:tc>
        <w:tc>
          <w:tcPr>
            <w:tcW w:w="4584" w:type="dxa"/>
            <w:gridSpan w:val="2"/>
          </w:tcPr>
          <w:p w:rsidRPr="005C22A0" w:rsidR="00B71CF5" w:rsidP="005E140A" w:rsidRDefault="00B71CF5" w14:paraId="58A45374" w14:textId="6D19CAD4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5C22A0">
              <w:rPr>
                <w:rFonts w:eastAsia="Times"/>
                <w:b/>
                <w:sz w:val="22"/>
                <w:szCs w:val="22"/>
              </w:rPr>
              <w:t xml:space="preserve">Buk kryst och vila </w:t>
            </w:r>
            <w:r w:rsidRPr="69212CDF">
              <w:rPr>
                <w:rFonts w:eastAsia="Times"/>
                <w:b/>
                <w:bCs/>
                <w:sz w:val="22"/>
                <w:szCs w:val="22"/>
              </w:rPr>
              <w:t>utan och med iv-kontrast</w:t>
            </w:r>
          </w:p>
          <w:p w:rsidRPr="005C22A0" w:rsidR="00B71CF5" w:rsidP="00785F5E" w:rsidRDefault="00B71CF5" w14:paraId="04E8DFB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  <w:p w:rsidRPr="005C22A0" w:rsidR="00B71CF5" w:rsidP="005E140A" w:rsidRDefault="00B71CF5" w14:paraId="332279C2" w14:textId="2BC4EA8C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5C22A0"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 w:rsidRPr="00B66A35">
              <w:rPr>
                <w:rFonts w:eastAsia="Times"/>
                <w:sz w:val="22"/>
                <w:szCs w:val="22"/>
              </w:rPr>
              <w:t xml:space="preserve">Hel eller del av </w:t>
            </w:r>
            <w:r w:rsidRPr="69212CDF">
              <w:rPr>
                <w:rFonts w:eastAsia="Times"/>
                <w:sz w:val="22"/>
                <w:szCs w:val="22"/>
              </w:rPr>
              <w:t>buk</w:t>
            </w:r>
            <w:r w:rsidRPr="005C22A0">
              <w:rPr>
                <w:rFonts w:eastAsia="Times"/>
                <w:sz w:val="22"/>
                <w:szCs w:val="22"/>
              </w:rPr>
              <w:t xml:space="preserve"> i kryst</w:t>
            </w:r>
            <w:r w:rsidRPr="005C22A0"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5C22A0">
              <w:rPr>
                <w:rFonts w:eastAsia="Times"/>
                <w:sz w:val="22"/>
                <w:szCs w:val="22"/>
              </w:rPr>
              <w:t>utan iv-kontrastmedel (låg stråldos)</w:t>
            </w:r>
          </w:p>
          <w:p w:rsidRPr="005C22A0" w:rsidR="00B71CF5" w:rsidP="005E140A" w:rsidRDefault="00B71CF5" w14:paraId="4CA5E18A" w14:textId="2C52608E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5C22A0">
              <w:rPr>
                <w:b/>
                <w:sz w:val="22"/>
                <w:szCs w:val="22"/>
              </w:rPr>
              <w:t xml:space="preserve">Serie 2. </w:t>
            </w:r>
            <w:r w:rsidRPr="00B66A35">
              <w:rPr>
                <w:sz w:val="22"/>
                <w:szCs w:val="22"/>
              </w:rPr>
              <w:t xml:space="preserve">Hel </w:t>
            </w:r>
            <w:r w:rsidRPr="1B7911E4">
              <w:rPr>
                <w:sz w:val="22"/>
                <w:szCs w:val="22"/>
              </w:rPr>
              <w:t>buk</w:t>
            </w:r>
            <w:r w:rsidRPr="005C22A0">
              <w:rPr>
                <w:sz w:val="22"/>
                <w:szCs w:val="22"/>
              </w:rPr>
              <w:t xml:space="preserve"> i vila</w:t>
            </w:r>
            <w:r w:rsidRPr="005C22A0">
              <w:rPr>
                <w:b/>
                <w:sz w:val="22"/>
                <w:szCs w:val="22"/>
              </w:rPr>
              <w:t xml:space="preserve"> </w:t>
            </w:r>
            <w:r w:rsidRPr="005C22A0">
              <w:rPr>
                <w:sz w:val="22"/>
                <w:szCs w:val="22"/>
              </w:rPr>
              <w:t xml:space="preserve">med iv-kontrastmedel i </w:t>
            </w:r>
            <w:r w:rsidRPr="1B7911E4">
              <w:rPr>
                <w:sz w:val="22"/>
                <w:szCs w:val="22"/>
              </w:rPr>
              <w:t>portovenös fas</w:t>
            </w:r>
          </w:p>
        </w:tc>
        <w:tc>
          <w:tcPr>
            <w:tcW w:w="3070" w:type="dxa"/>
          </w:tcPr>
          <w:p w:rsidRPr="005C22A0" w:rsidR="00B71CF5" w:rsidP="005E140A" w:rsidRDefault="00B71CF5" w14:paraId="12CA51B6" w14:textId="41978F50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  <w:proofErr w:type="gramStart"/>
            <w:r w:rsidRPr="005C22A0">
              <w:rPr>
                <w:rFonts w:eastAsia="Times"/>
                <w:color w:val="000000"/>
                <w:sz w:val="22"/>
                <w:szCs w:val="22"/>
              </w:rPr>
              <w:t>840900</w:t>
            </w:r>
            <w:proofErr w:type="gramEnd"/>
            <w:r w:rsidRPr="005C22A0">
              <w:rPr>
                <w:rFonts w:eastAsia="Times"/>
                <w:b/>
                <w:color w:val="000000"/>
                <w:sz w:val="22"/>
                <w:szCs w:val="22"/>
              </w:rPr>
              <w:t xml:space="preserve"> DT buk utan och med iv kontrast</w:t>
            </w:r>
          </w:p>
        </w:tc>
        <w:tc>
          <w:tcPr>
            <w:tcW w:w="1853" w:type="dxa"/>
            <w:gridSpan w:val="2"/>
          </w:tcPr>
          <w:p w:rsidRPr="005C22A0" w:rsidR="00B71CF5" w:rsidP="005E140A" w:rsidRDefault="00B71CF5" w14:paraId="76AD8024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5C22A0" w:rsidR="00B71CF5" w:rsidP="005E140A" w:rsidRDefault="00B71CF5" w14:paraId="7919DACA" w14:textId="361BB939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5C22A0">
              <w:rPr>
                <w:rFonts w:eastAsia="Times"/>
                <w:sz w:val="22"/>
                <w:szCs w:val="22"/>
              </w:rPr>
              <w:t xml:space="preserve">Bråck </w:t>
            </w:r>
            <w:r w:rsidRPr="69212CDF">
              <w:rPr>
                <w:rFonts w:eastAsia="Times"/>
                <w:sz w:val="22"/>
                <w:szCs w:val="22"/>
              </w:rPr>
              <w:t>i kombination med</w:t>
            </w:r>
            <w:r w:rsidRPr="005C22A0">
              <w:rPr>
                <w:rFonts w:eastAsia="Times"/>
                <w:sz w:val="22"/>
                <w:szCs w:val="22"/>
              </w:rPr>
              <w:t xml:space="preserve"> annan frågeställning.</w:t>
            </w:r>
          </w:p>
          <w:p w:rsidRPr="005C22A0" w:rsidR="00B71CF5" w:rsidP="00785F5E" w:rsidRDefault="00B71CF5" w14:paraId="5564BCA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5C22A0" w:rsidR="00B71CF5" w:rsidP="005E140A" w:rsidRDefault="00B71CF5" w14:paraId="6FEB5F02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5C22A0">
              <w:rPr>
                <w:rFonts w:eastAsia="Times"/>
                <w:sz w:val="22"/>
                <w:szCs w:val="22"/>
              </w:rPr>
              <w:t>Scanområde anges som kommentar.</w:t>
            </w:r>
          </w:p>
        </w:tc>
      </w:tr>
      <w:tr w:rsidRPr="00AF7CFE" w:rsidR="00B71CF5" w:rsidTr="00AD787C" w14:paraId="7256AF93" w14:textId="77777777">
        <w:trPr>
          <w:trHeight w:val="2762"/>
        </w:trPr>
        <w:tc>
          <w:tcPr>
            <w:tcW w:w="1413" w:type="dxa"/>
          </w:tcPr>
          <w:p w:rsidRPr="00E45F28" w:rsidR="00B71CF5" w:rsidP="005E140A" w:rsidRDefault="002068C0" w14:paraId="31AA132C" w14:textId="2DB8BA41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B12</w:t>
            </w:r>
          </w:p>
        </w:tc>
        <w:tc>
          <w:tcPr>
            <w:tcW w:w="4584" w:type="dxa"/>
            <w:gridSpan w:val="2"/>
          </w:tcPr>
          <w:p w:rsidRPr="00E45F28" w:rsidR="00B71CF5" w:rsidP="005E140A" w:rsidRDefault="00B71CF5" w14:paraId="7DED133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E45F28">
              <w:rPr>
                <w:rFonts w:eastAsia="Times"/>
                <w:b/>
                <w:sz w:val="22"/>
                <w:szCs w:val="22"/>
              </w:rPr>
              <w:t xml:space="preserve">Buk, </w:t>
            </w:r>
            <w:proofErr w:type="spellStart"/>
            <w:r w:rsidRPr="00E45F28">
              <w:rPr>
                <w:rFonts w:eastAsia="Times"/>
                <w:b/>
                <w:sz w:val="22"/>
                <w:szCs w:val="22"/>
              </w:rPr>
              <w:t>Hypoton</w:t>
            </w:r>
            <w:proofErr w:type="spellEnd"/>
            <w:r w:rsidRPr="00E45F28">
              <w:rPr>
                <w:rFonts w:eastAsia="Times"/>
                <w:b/>
                <w:sz w:val="22"/>
                <w:szCs w:val="22"/>
              </w:rPr>
              <w:t xml:space="preserve"> ventrikel </w:t>
            </w:r>
            <w:r w:rsidRPr="00E45F28">
              <w:rPr>
                <w:rFonts w:eastAsia="Times"/>
                <w:sz w:val="22"/>
                <w:szCs w:val="22"/>
              </w:rPr>
              <w:t>fastande i 6 timmar</w:t>
            </w:r>
          </w:p>
          <w:p w:rsidRPr="00E45F28" w:rsidR="00B71CF5" w:rsidP="005E140A" w:rsidRDefault="00B71CF5" w14:paraId="0B074122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E45F28">
              <w:rPr>
                <w:rFonts w:eastAsia="Times"/>
                <w:sz w:val="22"/>
                <w:szCs w:val="22"/>
              </w:rPr>
              <w:t>500 ml vatten peroralt strax innan undersökningen.</w:t>
            </w:r>
          </w:p>
          <w:p w:rsidRPr="00E45F28" w:rsidR="00B71CF5" w:rsidP="00785F5E" w:rsidRDefault="00B71CF5" w14:paraId="54FEE2CE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E45F28" w:rsidR="00B71CF5" w:rsidP="005E140A" w:rsidRDefault="00B71CF5" w14:paraId="305A7D82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E45F28">
              <w:rPr>
                <w:rFonts w:eastAsia="Times"/>
                <w:b/>
                <w:sz w:val="22"/>
                <w:szCs w:val="22"/>
              </w:rPr>
              <w:t>Serie 1.</w:t>
            </w:r>
            <w:r w:rsidRPr="00E45F28">
              <w:rPr>
                <w:rFonts w:eastAsia="Times"/>
                <w:sz w:val="22"/>
                <w:szCs w:val="22"/>
              </w:rPr>
              <w:t xml:space="preserve"> Övre buk i </w:t>
            </w:r>
            <w:proofErr w:type="spellStart"/>
            <w:r w:rsidRPr="00E45F28">
              <w:rPr>
                <w:rFonts w:eastAsia="Times"/>
                <w:sz w:val="22"/>
                <w:szCs w:val="22"/>
              </w:rPr>
              <w:t>bukläge</w:t>
            </w:r>
            <w:proofErr w:type="spellEnd"/>
            <w:r w:rsidRPr="00E45F28">
              <w:rPr>
                <w:rFonts w:eastAsia="Times"/>
                <w:sz w:val="22"/>
                <w:szCs w:val="22"/>
              </w:rPr>
              <w:t xml:space="preserve"> utan iv-kontrastmedel. </w:t>
            </w:r>
          </w:p>
          <w:p w:rsidRPr="00E45F28" w:rsidR="00B71CF5" w:rsidP="527E5601" w:rsidRDefault="00B71CF5" w14:paraId="28E2EFEC" w14:textId="15CCF8F1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 w:rsidRPr="527E5601">
              <w:rPr>
                <w:b/>
                <w:bCs/>
                <w:sz w:val="22"/>
                <w:szCs w:val="22"/>
              </w:rPr>
              <w:t>Serie 2.</w:t>
            </w:r>
            <w:r w:rsidRPr="527E5601">
              <w:rPr>
                <w:sz w:val="22"/>
                <w:szCs w:val="22"/>
              </w:rPr>
              <w:t xml:space="preserve"> Hel buk i ryggläge med iv-kontrastmedel i portovenös fas </w:t>
            </w:r>
          </w:p>
          <w:p w:rsidR="00B71CF5" w:rsidP="28441722" w:rsidRDefault="00B71CF5" w14:paraId="21D8DF09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="00B71CF5" w:rsidP="28441722" w:rsidRDefault="00B71CF5" w14:paraId="195CDCE0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E45F28" w:rsidR="00B71CF5" w:rsidP="28441722" w:rsidRDefault="00B71CF5" w14:paraId="1A8DBAFF" w14:textId="117BE19D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70" w:type="dxa"/>
          </w:tcPr>
          <w:p w:rsidRPr="00E45F28" w:rsidR="00B71CF5" w:rsidP="005E140A" w:rsidRDefault="00B71CF5" w14:paraId="4A4B8926" w14:textId="0D5D201F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  <w:proofErr w:type="gramStart"/>
            <w:r w:rsidRPr="00E45F28">
              <w:rPr>
                <w:rFonts w:eastAsia="Times"/>
                <w:color w:val="000000"/>
                <w:sz w:val="22"/>
                <w:szCs w:val="22"/>
              </w:rPr>
              <w:t>840901</w:t>
            </w:r>
            <w:proofErr w:type="gramEnd"/>
            <w:r w:rsidRPr="00E45F28">
              <w:rPr>
                <w:rFonts w:eastAsia="Times"/>
                <w:b/>
                <w:color w:val="000000"/>
                <w:sz w:val="22"/>
                <w:szCs w:val="22"/>
              </w:rPr>
              <w:t xml:space="preserve"> DT buk utan och med iv samt peroral kontrast</w:t>
            </w:r>
          </w:p>
        </w:tc>
        <w:tc>
          <w:tcPr>
            <w:tcW w:w="1853" w:type="dxa"/>
            <w:gridSpan w:val="2"/>
          </w:tcPr>
          <w:p w:rsidRPr="00E45F28" w:rsidR="00B71CF5" w:rsidP="005E140A" w:rsidRDefault="00B71CF5" w14:paraId="4ED95FB4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E45F28" w:rsidR="00B71CF5" w:rsidP="005E140A" w:rsidRDefault="00B71CF5" w14:paraId="0439619F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E45F28">
              <w:rPr>
                <w:rFonts w:eastAsia="Times"/>
                <w:sz w:val="22"/>
                <w:szCs w:val="22"/>
              </w:rPr>
              <w:t>Ventrikelcancer</w:t>
            </w:r>
          </w:p>
          <w:p w:rsidRPr="00E45F28" w:rsidR="00B71CF5" w:rsidP="005E140A" w:rsidRDefault="00B71CF5" w14:paraId="2862D373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E45F28">
              <w:rPr>
                <w:rFonts w:eastAsia="Times"/>
                <w:b/>
                <w:sz w:val="22"/>
                <w:szCs w:val="22"/>
              </w:rPr>
              <w:t>Endast SU/Östra</w:t>
            </w:r>
          </w:p>
        </w:tc>
      </w:tr>
      <w:tr w:rsidRPr="00AF7CFE" w:rsidR="00B71CF5" w:rsidTr="00AD787C" w14:paraId="214AE7CF" w14:textId="77777777">
        <w:trPr>
          <w:trHeight w:val="300"/>
        </w:trPr>
        <w:tc>
          <w:tcPr>
            <w:tcW w:w="1413" w:type="dxa"/>
          </w:tcPr>
          <w:p w:rsidRPr="00250587" w:rsidR="00B71CF5" w:rsidP="005E140A" w:rsidRDefault="00E916D4" w14:paraId="7BF11076" w14:textId="17FDC98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B13</w:t>
            </w:r>
          </w:p>
        </w:tc>
        <w:tc>
          <w:tcPr>
            <w:tcW w:w="4584" w:type="dxa"/>
            <w:gridSpan w:val="2"/>
          </w:tcPr>
          <w:p w:rsidRPr="00250587" w:rsidR="00B71CF5" w:rsidP="005E140A" w:rsidRDefault="00B71CF5" w14:paraId="013551F5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250587">
              <w:rPr>
                <w:rFonts w:eastAsia="Times"/>
                <w:b/>
                <w:sz w:val="22"/>
                <w:szCs w:val="22"/>
              </w:rPr>
              <w:t>Buk med rektalkontrastmedel</w:t>
            </w:r>
          </w:p>
          <w:p w:rsidRPr="00250587" w:rsidR="00B71CF5" w:rsidP="00785F5E" w:rsidRDefault="00B71CF5" w14:paraId="5B4BE34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  <w:p w:rsidRPr="00250587" w:rsidR="00B71CF5" w:rsidP="005E140A" w:rsidRDefault="00B71CF5" w14:paraId="7595D76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250587"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 w:rsidRPr="00250587">
              <w:rPr>
                <w:rFonts w:eastAsia="Times"/>
                <w:sz w:val="22"/>
                <w:szCs w:val="22"/>
              </w:rPr>
              <w:t>Nedre buk utan rektalkontrastmedel</w:t>
            </w:r>
          </w:p>
          <w:p w:rsidRPr="004A4A8C" w:rsidR="00B71CF5" w:rsidP="004A4A8C" w:rsidRDefault="00B71CF5" w14:paraId="5FB912BA" w14:textId="2BFEB46D">
            <w:pPr>
              <w:tabs>
                <w:tab w:val="center" w:pos="4536"/>
                <w:tab w:val="right" w:pos="9072"/>
              </w:tabs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250587">
              <w:rPr>
                <w:b/>
                <w:sz w:val="22"/>
                <w:szCs w:val="22"/>
              </w:rPr>
              <w:t>Serie 2.</w:t>
            </w:r>
            <w:r w:rsidRPr="00250587">
              <w:rPr>
                <w:sz w:val="22"/>
                <w:szCs w:val="22"/>
              </w:rPr>
              <w:t xml:space="preserve"> </w:t>
            </w:r>
            <w:r w:rsidRPr="1B7911E4">
              <w:rPr>
                <w:sz w:val="22"/>
                <w:szCs w:val="22"/>
              </w:rPr>
              <w:t>Hel buk</w:t>
            </w:r>
            <w:r w:rsidRPr="00250587">
              <w:rPr>
                <w:sz w:val="22"/>
                <w:szCs w:val="22"/>
              </w:rPr>
              <w:t xml:space="preserve"> med rektalkontrastmedel </w:t>
            </w:r>
          </w:p>
        </w:tc>
        <w:tc>
          <w:tcPr>
            <w:tcW w:w="3070" w:type="dxa"/>
          </w:tcPr>
          <w:p w:rsidRPr="00250587" w:rsidR="00B71CF5" w:rsidP="3521D3CF" w:rsidRDefault="00B71CF5" w14:paraId="5A105FA8" w14:textId="56C0E229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5F7AC1">
              <w:rPr>
                <w:sz w:val="22"/>
                <w:szCs w:val="22"/>
              </w:rPr>
              <w:t>840893</w:t>
            </w:r>
            <w:proofErr w:type="gramEnd"/>
            <w:r w:rsidRPr="3521D3CF">
              <w:rPr>
                <w:b/>
                <w:bCs/>
                <w:sz w:val="22"/>
                <w:szCs w:val="22"/>
              </w:rPr>
              <w:t xml:space="preserve"> Buk med rektalkontrast</w:t>
            </w:r>
          </w:p>
        </w:tc>
        <w:tc>
          <w:tcPr>
            <w:tcW w:w="1853" w:type="dxa"/>
            <w:gridSpan w:val="2"/>
          </w:tcPr>
          <w:p w:rsidRPr="00250587" w:rsidR="00B71CF5" w:rsidP="005E140A" w:rsidRDefault="00B71CF5" w14:paraId="41329410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250587" w:rsidR="00B71CF5" w:rsidP="005E140A" w:rsidRDefault="00B71CF5" w14:paraId="4C66F01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250587">
              <w:rPr>
                <w:rFonts w:eastAsia="Times"/>
                <w:sz w:val="22"/>
                <w:szCs w:val="22"/>
              </w:rPr>
              <w:t xml:space="preserve">Anastomosläckage </w:t>
            </w:r>
            <w:r w:rsidRPr="00250587">
              <w:rPr>
                <w:rFonts w:eastAsia="Times"/>
                <w:b/>
                <w:sz w:val="22"/>
                <w:szCs w:val="22"/>
              </w:rPr>
              <w:t xml:space="preserve"> </w:t>
            </w:r>
          </w:p>
          <w:p w:rsidRPr="00250587" w:rsidR="00B71CF5" w:rsidP="005E140A" w:rsidRDefault="00B71CF5" w14:paraId="2415B11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250587">
              <w:rPr>
                <w:rFonts w:eastAsia="Times"/>
                <w:sz w:val="22"/>
                <w:szCs w:val="22"/>
              </w:rPr>
              <w:t>Poliklinisk undersökning inför nedläggning av stomi.</w:t>
            </w:r>
          </w:p>
          <w:p w:rsidR="00B71CF5" w:rsidP="005E140A" w:rsidRDefault="00B71CF5" w14:paraId="2A9A1680" w14:textId="3E92C841">
            <w:pPr>
              <w:tabs>
                <w:tab w:val="left" w:pos="3072"/>
              </w:tabs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250587">
              <w:rPr>
                <w:rFonts w:eastAsia="Times"/>
                <w:sz w:val="22"/>
                <w:szCs w:val="22"/>
              </w:rPr>
              <w:t>Rektalt kontrastmedel</w:t>
            </w:r>
            <w:r w:rsidRPr="00250587">
              <w:rPr>
                <w:rFonts w:eastAsia="Times"/>
                <w:b/>
                <w:sz w:val="22"/>
                <w:szCs w:val="22"/>
              </w:rPr>
              <w:t xml:space="preserve">: </w:t>
            </w:r>
          </w:p>
          <w:p w:rsidR="00B71CF5" w:rsidP="005416A8" w:rsidRDefault="00B71CF5" w14:paraId="6F37C087" w14:textId="06295421">
            <w:pPr>
              <w:tabs>
                <w:tab w:val="left" w:pos="3072"/>
              </w:tabs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hyperlink w:history="1" r:id="rId21">
              <w:r w:rsidRPr="005416A8">
                <w:rPr>
                  <w:rStyle w:val="Hyperlnk"/>
                  <w:rFonts w:eastAsia="Times"/>
                  <w:bCs/>
                  <w:sz w:val="22"/>
                  <w:szCs w:val="22"/>
                </w:rPr>
                <w:t xml:space="preserve">KM </w:t>
              </w:r>
              <w:r>
                <w:rPr>
                  <w:rStyle w:val="Hyperlnk"/>
                  <w:rFonts w:eastAsia="Times"/>
                  <w:bCs/>
                  <w:sz w:val="22"/>
                  <w:szCs w:val="22"/>
                </w:rPr>
                <w:t>B</w:t>
              </w:r>
              <w:r w:rsidRPr="005416A8">
                <w:rPr>
                  <w:rStyle w:val="Hyperlnk"/>
                  <w:rFonts w:eastAsia="Times"/>
                  <w:bCs/>
                  <w:sz w:val="22"/>
                  <w:szCs w:val="22"/>
                </w:rPr>
                <w:t>eredning av kontrastmedel inför datortomografiundersökningar</w:t>
              </w:r>
            </w:hyperlink>
            <w:r w:rsidRPr="005416A8">
              <w:rPr>
                <w:rFonts w:eastAsia="Times"/>
                <w:bCs/>
                <w:sz w:val="22"/>
                <w:szCs w:val="22"/>
              </w:rPr>
              <w:t xml:space="preserve"> </w:t>
            </w:r>
          </w:p>
          <w:p w:rsidRPr="00361C08" w:rsidR="00B71CF5" w:rsidP="00680F77" w:rsidRDefault="00B71CF5" w14:paraId="48E200F1" w14:textId="786196E3">
            <w:pPr>
              <w:tabs>
                <w:tab w:val="left" w:pos="3072"/>
              </w:tabs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361C08">
              <w:rPr>
                <w:b/>
                <w:sz w:val="22"/>
                <w:szCs w:val="22"/>
              </w:rPr>
              <w:t>Ej SU/Mölndal</w:t>
            </w:r>
          </w:p>
        </w:tc>
      </w:tr>
      <w:tr w:rsidRPr="00AF7CFE" w:rsidR="00B71CF5" w:rsidTr="00AD787C" w14:paraId="2011FD94" w14:textId="77777777">
        <w:trPr>
          <w:trHeight w:val="300"/>
        </w:trPr>
        <w:tc>
          <w:tcPr>
            <w:tcW w:w="1413" w:type="dxa"/>
          </w:tcPr>
          <w:p w:rsidRPr="005249D9" w:rsidR="00B71CF5" w:rsidP="005E140A" w:rsidRDefault="00E916D4" w14:paraId="0B30BC4A" w14:textId="5AF50636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B14</w:t>
            </w:r>
          </w:p>
        </w:tc>
        <w:tc>
          <w:tcPr>
            <w:tcW w:w="4584" w:type="dxa"/>
            <w:gridSpan w:val="2"/>
          </w:tcPr>
          <w:p w:rsidRPr="005249D9" w:rsidR="00B71CF5" w:rsidP="005E140A" w:rsidRDefault="00B71CF5" w14:paraId="40BB9522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5249D9">
              <w:rPr>
                <w:rFonts w:eastAsia="Times"/>
                <w:b/>
                <w:sz w:val="22"/>
                <w:szCs w:val="22"/>
              </w:rPr>
              <w:t>Buk med rektalkontrastmedel och iv-kontrastmedel</w:t>
            </w:r>
          </w:p>
          <w:p w:rsidRPr="005249D9" w:rsidR="00B71CF5" w:rsidP="00785F5E" w:rsidRDefault="00B71CF5" w14:paraId="168C3135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  <w:p w:rsidRPr="005249D9" w:rsidR="00B71CF5" w:rsidP="005E140A" w:rsidRDefault="00B71CF5" w14:paraId="77550660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5249D9"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 w:rsidRPr="005249D9">
              <w:rPr>
                <w:rFonts w:eastAsia="Times"/>
                <w:sz w:val="22"/>
                <w:szCs w:val="22"/>
              </w:rPr>
              <w:t>Nedre buk utan rektalkontrastmedel</w:t>
            </w:r>
          </w:p>
          <w:p w:rsidRPr="005249D9" w:rsidR="00B71CF5" w:rsidP="005E140A" w:rsidRDefault="00B71CF5" w14:paraId="13E28697" w14:textId="235EA2DF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5249D9">
              <w:rPr>
                <w:rFonts w:eastAsia="Times"/>
                <w:b/>
                <w:sz w:val="22"/>
                <w:szCs w:val="22"/>
              </w:rPr>
              <w:t xml:space="preserve">Serie 2. </w:t>
            </w:r>
            <w:r w:rsidRPr="00361C08">
              <w:rPr>
                <w:rFonts w:eastAsia="Times"/>
                <w:sz w:val="22"/>
                <w:szCs w:val="22"/>
              </w:rPr>
              <w:t xml:space="preserve">Hel </w:t>
            </w:r>
            <w:r w:rsidRPr="1B7911E4">
              <w:rPr>
                <w:rFonts w:eastAsia="Times"/>
                <w:sz w:val="22"/>
                <w:szCs w:val="22"/>
              </w:rPr>
              <w:t>buk</w:t>
            </w:r>
            <w:r w:rsidRPr="005249D9">
              <w:rPr>
                <w:rFonts w:eastAsia="Times"/>
                <w:sz w:val="22"/>
                <w:szCs w:val="22"/>
              </w:rPr>
              <w:t xml:space="preserve"> med rektalkontrastmedel och iv-kontrastmedel i </w:t>
            </w:r>
            <w:r w:rsidRPr="1B7911E4">
              <w:rPr>
                <w:rFonts w:eastAsia="Times"/>
                <w:sz w:val="22"/>
                <w:szCs w:val="22"/>
              </w:rPr>
              <w:t>portovenös fas</w:t>
            </w:r>
          </w:p>
        </w:tc>
        <w:tc>
          <w:tcPr>
            <w:tcW w:w="3070" w:type="dxa"/>
          </w:tcPr>
          <w:p w:rsidRPr="005249D9" w:rsidR="00B71CF5" w:rsidP="3521D3CF" w:rsidRDefault="00B71CF5" w14:paraId="7452101D" w14:textId="10DB7DBF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gramStart"/>
            <w:r w:rsidRPr="005F7AC1">
              <w:rPr>
                <w:rFonts w:eastAsia="Times"/>
                <w:sz w:val="22"/>
                <w:szCs w:val="22"/>
              </w:rPr>
              <w:t>840906</w:t>
            </w:r>
            <w:proofErr w:type="gramEnd"/>
            <w:r w:rsidRPr="3521D3CF">
              <w:rPr>
                <w:rFonts w:eastAsia="Times"/>
                <w:b/>
                <w:bCs/>
                <w:sz w:val="22"/>
                <w:szCs w:val="22"/>
              </w:rPr>
              <w:t xml:space="preserve"> Buk utan och med iv kontrast samt rektalkontrast</w:t>
            </w:r>
          </w:p>
        </w:tc>
        <w:tc>
          <w:tcPr>
            <w:tcW w:w="1853" w:type="dxa"/>
            <w:gridSpan w:val="2"/>
          </w:tcPr>
          <w:p w:rsidRPr="005249D9" w:rsidR="00B71CF5" w:rsidP="005E140A" w:rsidRDefault="00B71CF5" w14:paraId="0B4130C2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5249D9" w:rsidR="00B71CF5" w:rsidP="005E140A" w:rsidRDefault="00B71CF5" w14:paraId="5EF83EA4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5249D9">
              <w:rPr>
                <w:rFonts w:eastAsia="Times"/>
                <w:sz w:val="22"/>
                <w:szCs w:val="22"/>
              </w:rPr>
              <w:t xml:space="preserve">Anastomosläckage, insufficiens, abscess. </w:t>
            </w:r>
          </w:p>
          <w:p w:rsidRPr="005249D9" w:rsidR="00B71CF5" w:rsidP="005E140A" w:rsidRDefault="00B71CF5" w14:paraId="7488144F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5249D9">
              <w:rPr>
                <w:rFonts w:eastAsia="Times"/>
                <w:sz w:val="22"/>
                <w:szCs w:val="22"/>
              </w:rPr>
              <w:t>Akut undersökning.</w:t>
            </w:r>
          </w:p>
          <w:p w:rsidR="00B71CF5" w:rsidP="00737201" w:rsidRDefault="00B71CF5" w14:paraId="65AB7F13" w14:textId="331684DD">
            <w:pPr>
              <w:tabs>
                <w:tab w:val="left" w:pos="3072"/>
              </w:tabs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5249D9">
              <w:rPr>
                <w:rFonts w:eastAsia="Times"/>
                <w:sz w:val="22"/>
                <w:szCs w:val="22"/>
              </w:rPr>
              <w:t>Rektalt kontrastmedel</w:t>
            </w:r>
            <w:r w:rsidRPr="005249D9">
              <w:rPr>
                <w:rFonts w:eastAsia="Times"/>
                <w:b/>
                <w:sz w:val="22"/>
                <w:szCs w:val="22"/>
              </w:rPr>
              <w:t xml:space="preserve">: </w:t>
            </w:r>
            <w:hyperlink w:history="1" r:id="rId22">
              <w:r w:rsidRPr="008A1C0C">
                <w:rPr>
                  <w:rStyle w:val="Hyperlnk"/>
                  <w:rFonts w:eastAsia="Times"/>
                  <w:bCs/>
                  <w:sz w:val="22"/>
                  <w:szCs w:val="22"/>
                </w:rPr>
                <w:t xml:space="preserve">KM </w:t>
              </w:r>
              <w:r>
                <w:rPr>
                  <w:rStyle w:val="Hyperlnk"/>
                  <w:rFonts w:eastAsia="Times"/>
                  <w:bCs/>
                  <w:sz w:val="22"/>
                  <w:szCs w:val="22"/>
                </w:rPr>
                <w:t>B</w:t>
              </w:r>
              <w:r w:rsidRPr="008A1C0C">
                <w:rPr>
                  <w:rStyle w:val="Hyperlnk"/>
                  <w:rFonts w:eastAsia="Times"/>
                  <w:bCs/>
                  <w:sz w:val="22"/>
                  <w:szCs w:val="22"/>
                </w:rPr>
                <w:t>eredning av kontrastmedel inför datortomografiundersökningar</w:t>
              </w:r>
            </w:hyperlink>
          </w:p>
          <w:p w:rsidRPr="005249D9" w:rsidR="00B71CF5" w:rsidP="00737201" w:rsidRDefault="00B71CF5" w14:paraId="01DD40F7" w14:textId="1F8C5527">
            <w:pPr>
              <w:tabs>
                <w:tab w:val="left" w:pos="3072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5249D9">
              <w:rPr>
                <w:rFonts w:eastAsia="Times"/>
                <w:b/>
                <w:sz w:val="22"/>
                <w:szCs w:val="22"/>
              </w:rPr>
              <w:t>Ej SU/Mölndal</w:t>
            </w:r>
          </w:p>
        </w:tc>
      </w:tr>
      <w:tr w:rsidRPr="00AF7CFE" w:rsidR="00B71CF5" w:rsidTr="00455025" w14:paraId="7F39EAA0" w14:textId="77777777">
        <w:trPr>
          <w:trHeight w:val="2340"/>
        </w:trPr>
        <w:tc>
          <w:tcPr>
            <w:tcW w:w="1413" w:type="dxa"/>
          </w:tcPr>
          <w:p w:rsidRPr="658273AE" w:rsidR="00B71CF5" w:rsidP="005E140A" w:rsidRDefault="00E916D4" w14:paraId="4E982A8B" w14:textId="0CA1243A">
            <w:pPr>
              <w:tabs>
                <w:tab w:val="center" w:pos="4536"/>
                <w:tab w:val="right" w:pos="9072"/>
              </w:tabs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B15</w:t>
            </w:r>
          </w:p>
        </w:tc>
        <w:tc>
          <w:tcPr>
            <w:tcW w:w="4584" w:type="dxa"/>
            <w:gridSpan w:val="2"/>
          </w:tcPr>
          <w:p w:rsidR="00B71CF5" w:rsidP="005E140A" w:rsidRDefault="00B71CF5" w14:paraId="5E5E0632" w14:textId="7C0E8BC1">
            <w:pPr>
              <w:tabs>
                <w:tab w:val="center" w:pos="4536"/>
                <w:tab w:val="right" w:pos="9072"/>
              </w:tabs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r w:rsidRPr="658273AE">
              <w:rPr>
                <w:b/>
                <w:bCs/>
                <w:sz w:val="22"/>
                <w:szCs w:val="22"/>
              </w:rPr>
              <w:t xml:space="preserve">DT </w:t>
            </w:r>
            <w:proofErr w:type="spellStart"/>
            <w:r w:rsidRPr="658273AE">
              <w:rPr>
                <w:b/>
                <w:bCs/>
                <w:sz w:val="22"/>
                <w:szCs w:val="22"/>
              </w:rPr>
              <w:t>fistolografi</w:t>
            </w:r>
            <w:proofErr w:type="spellEnd"/>
            <w:r w:rsidRPr="658273AE">
              <w:rPr>
                <w:b/>
                <w:bCs/>
                <w:sz w:val="22"/>
                <w:szCs w:val="22"/>
              </w:rPr>
              <w:t xml:space="preserve"> utan eller med iv kontrast</w:t>
            </w:r>
          </w:p>
          <w:p w:rsidRPr="00B605F1" w:rsidR="00B71CF5" w:rsidP="00455025" w:rsidRDefault="00B71CF5" w14:paraId="7470D2A2" w14:textId="3B97C4EE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238827BB">
              <w:rPr>
                <w:sz w:val="22"/>
                <w:szCs w:val="22"/>
              </w:rPr>
              <w:t>Undersökning med kontrast i fistel. Medverkande läkare bestämmer vilka serier som skall utföras</w:t>
            </w:r>
            <w:r>
              <w:rPr>
                <w:sz w:val="22"/>
                <w:szCs w:val="22"/>
              </w:rPr>
              <w:t xml:space="preserve">. </w:t>
            </w:r>
            <w:r w:rsidRPr="2E5AD64C">
              <w:rPr>
                <w:rFonts w:eastAsia="Times"/>
                <w:sz w:val="22"/>
                <w:szCs w:val="22"/>
              </w:rPr>
              <w:t>Förslagsvis en serie utan kontrast i fistel och sedan en serie efter tillförsel av kontrast. Kan köras utan eller med iv-kontrast.</w:t>
            </w:r>
          </w:p>
        </w:tc>
        <w:tc>
          <w:tcPr>
            <w:tcW w:w="3070" w:type="dxa"/>
          </w:tcPr>
          <w:p w:rsidRPr="00B605F1" w:rsidR="00B71CF5" w:rsidP="005E140A" w:rsidRDefault="00B71CF5" w14:paraId="274D8C43" w14:textId="1745A0D6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  <w:proofErr w:type="gramStart"/>
            <w:r w:rsidRPr="00B605F1">
              <w:rPr>
                <w:rFonts w:eastAsia="Times"/>
                <w:sz w:val="22"/>
                <w:szCs w:val="22"/>
              </w:rPr>
              <w:t>840897</w:t>
            </w:r>
            <w:proofErr w:type="gramEnd"/>
            <w:r>
              <w:rPr>
                <w:rFonts w:eastAsia="Times"/>
                <w:sz w:val="22"/>
                <w:szCs w:val="22"/>
              </w:rPr>
              <w:t xml:space="preserve"> </w:t>
            </w:r>
            <w:r w:rsidRPr="00B605F1">
              <w:rPr>
                <w:rFonts w:eastAsia="Times"/>
                <w:b/>
                <w:sz w:val="22"/>
                <w:szCs w:val="22"/>
              </w:rPr>
              <w:t>DT buk med kontrast i kateter, sond, drän eller fistel</w:t>
            </w:r>
          </w:p>
          <w:p w:rsidRPr="006505CA" w:rsidR="00B71CF5" w:rsidP="005E140A" w:rsidRDefault="00B71CF5" w14:paraId="63AD2DBB" w14:textId="0F4EB7A0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color w:val="000000"/>
                <w:sz w:val="22"/>
                <w:szCs w:val="22"/>
              </w:rPr>
            </w:pPr>
            <w:proofErr w:type="gramStart"/>
            <w:r w:rsidRPr="00B605F1">
              <w:rPr>
                <w:rFonts w:eastAsia="Times"/>
                <w:color w:val="000000"/>
                <w:sz w:val="22"/>
                <w:szCs w:val="22"/>
              </w:rPr>
              <w:t>840818</w:t>
            </w:r>
            <w:proofErr w:type="gramEnd"/>
            <w:r>
              <w:rPr>
                <w:rFonts w:eastAsia="Times"/>
                <w:color w:val="000000"/>
                <w:sz w:val="22"/>
                <w:szCs w:val="22"/>
              </w:rPr>
              <w:t xml:space="preserve">, </w:t>
            </w:r>
            <w:r w:rsidRPr="00B605F1">
              <w:rPr>
                <w:rFonts w:eastAsia="Times"/>
                <w:b/>
                <w:color w:val="000000"/>
                <w:sz w:val="22"/>
                <w:szCs w:val="22"/>
              </w:rPr>
              <w:t>DT buk med iv kontrast, kontrast i kateter, sond, drän eller fistel</w:t>
            </w:r>
          </w:p>
        </w:tc>
        <w:tc>
          <w:tcPr>
            <w:tcW w:w="1853" w:type="dxa"/>
            <w:gridSpan w:val="2"/>
          </w:tcPr>
          <w:p w:rsidRPr="00B605F1" w:rsidR="00490982" w:rsidP="005E140A" w:rsidRDefault="00490982" w14:paraId="05C05DCB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="00B71CF5" w:rsidP="00785F5E" w:rsidRDefault="00B71CF5" w14:paraId="6292704B" w14:textId="54B3DFD5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48814CCA">
              <w:rPr>
                <w:rFonts w:eastAsia="Times"/>
                <w:sz w:val="22"/>
                <w:szCs w:val="22"/>
              </w:rPr>
              <w:t>Överväg MR-undersökning i första hand</w:t>
            </w:r>
          </w:p>
          <w:p w:rsidRPr="00B605F1" w:rsidR="00B71CF5" w:rsidP="00785F5E" w:rsidRDefault="00B71CF5" w14:paraId="01503FD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E75AD4" w:rsidR="00B71CF5" w:rsidP="005E140A" w:rsidRDefault="00B71CF5" w14:paraId="4945A452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361C08">
              <w:rPr>
                <w:rFonts w:eastAsia="Times"/>
                <w:b/>
                <w:sz w:val="22"/>
                <w:szCs w:val="22"/>
              </w:rPr>
              <w:t>Läkarledd undersökning</w:t>
            </w:r>
          </w:p>
          <w:p w:rsidR="00B71CF5" w:rsidP="00785F5E" w:rsidRDefault="00B71CF5" w14:paraId="52E2CC8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  <w:p w:rsidRPr="00D46E88" w:rsidR="00B71CF5" w:rsidP="00785F5E" w:rsidRDefault="00B71CF5" w14:paraId="7221878E" w14:textId="79FEF91D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61C08">
              <w:rPr>
                <w:rFonts w:eastAsia="Times"/>
                <w:sz w:val="22"/>
                <w:szCs w:val="22"/>
              </w:rPr>
              <w:t>Utbredning av fistel</w:t>
            </w:r>
          </w:p>
          <w:p w:rsidRPr="00B605F1" w:rsidR="00B71CF5" w:rsidP="005E140A" w:rsidRDefault="00B71CF5" w14:paraId="0FBDCBA3" w14:textId="12B67755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B605F1">
              <w:rPr>
                <w:rFonts w:eastAsia="Times"/>
                <w:sz w:val="22"/>
                <w:szCs w:val="22"/>
              </w:rPr>
              <w:t>Kontrastmedel i kavitet</w:t>
            </w:r>
            <w:r w:rsidRPr="00B605F1">
              <w:rPr>
                <w:rFonts w:eastAsia="Times"/>
                <w:b/>
                <w:sz w:val="22"/>
                <w:szCs w:val="22"/>
              </w:rPr>
              <w:t xml:space="preserve">: </w:t>
            </w:r>
            <w:hyperlink w:history="1" r:id="rId23">
              <w:r w:rsidRPr="008A1C0C">
                <w:rPr>
                  <w:rStyle w:val="Hyperlnk"/>
                  <w:rFonts w:eastAsia="Times"/>
                  <w:bCs/>
                  <w:sz w:val="22"/>
                  <w:szCs w:val="22"/>
                </w:rPr>
                <w:t xml:space="preserve">KM </w:t>
              </w:r>
              <w:r>
                <w:rPr>
                  <w:rStyle w:val="Hyperlnk"/>
                  <w:rFonts w:eastAsia="Times"/>
                  <w:bCs/>
                  <w:sz w:val="22"/>
                  <w:szCs w:val="22"/>
                </w:rPr>
                <w:t>B</w:t>
              </w:r>
              <w:r w:rsidRPr="008A1C0C">
                <w:rPr>
                  <w:rStyle w:val="Hyperlnk"/>
                  <w:rFonts w:eastAsia="Times"/>
                  <w:bCs/>
                  <w:sz w:val="22"/>
                  <w:szCs w:val="22"/>
                </w:rPr>
                <w:t>eredning av kontrastmedel inför datortomografiundersökningar</w:t>
              </w:r>
            </w:hyperlink>
          </w:p>
        </w:tc>
      </w:tr>
      <w:tr w:rsidRPr="00B605F1" w:rsidR="00B71CF5" w:rsidTr="00AD787C" w14:paraId="76A943F5" w14:textId="77777777">
        <w:trPr>
          <w:trHeight w:val="300"/>
        </w:trPr>
        <w:tc>
          <w:tcPr>
            <w:tcW w:w="1413" w:type="dxa"/>
          </w:tcPr>
          <w:p w:rsidRPr="00BB7DF8" w:rsidR="00B71CF5" w:rsidP="005E140A" w:rsidRDefault="00E916D4" w14:paraId="6CB256C2" w14:textId="3995032B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B16</w:t>
            </w:r>
          </w:p>
        </w:tc>
        <w:tc>
          <w:tcPr>
            <w:tcW w:w="4584" w:type="dxa"/>
            <w:gridSpan w:val="2"/>
          </w:tcPr>
          <w:p w:rsidR="00B71CF5" w:rsidP="005E140A" w:rsidRDefault="00B71CF5" w14:paraId="32A23FE2" w14:textId="1314B379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BB7DF8">
              <w:rPr>
                <w:rFonts w:eastAsia="Times"/>
                <w:b/>
                <w:sz w:val="22"/>
                <w:szCs w:val="22"/>
              </w:rPr>
              <w:t xml:space="preserve">Buk </w:t>
            </w:r>
            <w:r>
              <w:rPr>
                <w:rFonts w:eastAsia="Times"/>
                <w:b/>
                <w:sz w:val="22"/>
                <w:szCs w:val="22"/>
              </w:rPr>
              <w:t>t</w:t>
            </w:r>
            <w:r w:rsidRPr="00BB7DF8">
              <w:rPr>
                <w:rFonts w:eastAsia="Times"/>
                <w:b/>
                <w:sz w:val="22"/>
                <w:szCs w:val="22"/>
              </w:rPr>
              <w:t xml:space="preserve">rombtopp med iv-kontrastmedel. </w:t>
            </w:r>
          </w:p>
          <w:p w:rsidRPr="00BB7DF8" w:rsidR="00B71CF5" w:rsidP="00785F5E" w:rsidRDefault="00B71CF5" w14:paraId="700A10DB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BB7DF8" w:rsidR="00B71CF5" w:rsidP="005E140A" w:rsidRDefault="00B71CF5" w14:paraId="15799FBD" w14:textId="40B5630F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BB7DF8"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 w:rsidRPr="00361C08">
              <w:rPr>
                <w:rFonts w:eastAsia="Times"/>
                <w:sz w:val="22"/>
                <w:szCs w:val="22"/>
              </w:rPr>
              <w:t xml:space="preserve">Hel </w:t>
            </w:r>
            <w:r w:rsidRPr="533482E8">
              <w:rPr>
                <w:rFonts w:eastAsia="Times"/>
                <w:sz w:val="22"/>
                <w:szCs w:val="22"/>
              </w:rPr>
              <w:t>buk</w:t>
            </w:r>
            <w:r w:rsidRPr="00BB7DF8">
              <w:rPr>
                <w:rFonts w:eastAsia="Times"/>
                <w:sz w:val="22"/>
                <w:szCs w:val="22"/>
              </w:rPr>
              <w:t xml:space="preserve"> med iv – kontrastmedel, 120 s </w:t>
            </w:r>
            <w:r w:rsidRPr="533482E8">
              <w:rPr>
                <w:rFonts w:eastAsia="Times"/>
                <w:sz w:val="22"/>
                <w:szCs w:val="22"/>
              </w:rPr>
              <w:t>fördröjning</w:t>
            </w:r>
            <w:r w:rsidRPr="00BB7DF8"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BB7DF8">
              <w:rPr>
                <w:rFonts w:eastAsia="Times"/>
                <w:sz w:val="22"/>
                <w:szCs w:val="22"/>
              </w:rPr>
              <w:t>80 kV</w:t>
            </w:r>
          </w:p>
          <w:p w:rsidRPr="00BB7DF8" w:rsidR="00B71CF5" w:rsidP="005E140A" w:rsidRDefault="00B71CF5" w14:paraId="75F1D8F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BB7DF8" w:rsidR="00B71CF5" w:rsidP="005E140A" w:rsidRDefault="00B71CF5" w14:paraId="5A1C9A19" w14:textId="727A32C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color w:val="000000"/>
                <w:sz w:val="22"/>
                <w:szCs w:val="22"/>
              </w:rPr>
            </w:pPr>
            <w:proofErr w:type="gramStart"/>
            <w:r w:rsidRPr="00BB7DF8">
              <w:rPr>
                <w:rFonts w:eastAsia="Times"/>
                <w:color w:val="000000"/>
                <w:sz w:val="22"/>
                <w:szCs w:val="22"/>
              </w:rPr>
              <w:t>840800</w:t>
            </w:r>
            <w:proofErr w:type="gramEnd"/>
            <w:r w:rsidRPr="00BB7DF8">
              <w:rPr>
                <w:rFonts w:eastAsia="Times"/>
                <w:b/>
                <w:color w:val="000000"/>
                <w:sz w:val="22"/>
                <w:szCs w:val="22"/>
              </w:rPr>
              <w:t xml:space="preserve"> DT buk med v kontrast</w:t>
            </w:r>
          </w:p>
          <w:p w:rsidRPr="00BB7DF8" w:rsidR="00B71CF5" w:rsidP="005E140A" w:rsidRDefault="00B71CF5" w14:paraId="1650975D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color w:val="000000"/>
                <w:sz w:val="22"/>
                <w:szCs w:val="22"/>
              </w:rPr>
            </w:pPr>
          </w:p>
          <w:p w:rsidRPr="00BB7DF8" w:rsidR="00B71CF5" w:rsidP="005E140A" w:rsidRDefault="00B71CF5" w14:paraId="2CCB7BF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BB7DF8" w:rsidR="00B71CF5" w:rsidP="005E140A" w:rsidRDefault="00B71CF5" w14:paraId="155E860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BB7DF8" w:rsidR="00B71CF5" w:rsidP="005E140A" w:rsidRDefault="00B71CF5" w14:paraId="664853DE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BB7DF8">
              <w:rPr>
                <w:rFonts w:eastAsia="Times"/>
                <w:sz w:val="22"/>
                <w:szCs w:val="22"/>
              </w:rPr>
              <w:t xml:space="preserve">Trombos i </w:t>
            </w:r>
            <w:proofErr w:type="spellStart"/>
            <w:r w:rsidRPr="00BB7DF8">
              <w:rPr>
                <w:rFonts w:eastAsia="Times"/>
                <w:sz w:val="22"/>
                <w:szCs w:val="22"/>
              </w:rPr>
              <w:t>vena</w:t>
            </w:r>
            <w:proofErr w:type="spellEnd"/>
            <w:r w:rsidRPr="00BB7DF8">
              <w:rPr>
                <w:rFonts w:eastAsia="Times"/>
                <w:sz w:val="22"/>
                <w:szCs w:val="22"/>
              </w:rPr>
              <w:t xml:space="preserve"> </w:t>
            </w:r>
            <w:proofErr w:type="spellStart"/>
            <w:r w:rsidRPr="00BB7DF8">
              <w:rPr>
                <w:rFonts w:eastAsia="Times"/>
                <w:sz w:val="22"/>
                <w:szCs w:val="22"/>
              </w:rPr>
              <w:t>cava</w:t>
            </w:r>
            <w:proofErr w:type="spellEnd"/>
            <w:r w:rsidRPr="00BB7DF8">
              <w:rPr>
                <w:rFonts w:eastAsia="Times"/>
                <w:sz w:val="22"/>
                <w:szCs w:val="22"/>
              </w:rPr>
              <w:t xml:space="preserve"> </w:t>
            </w:r>
            <w:proofErr w:type="spellStart"/>
            <w:r w:rsidRPr="00BB7DF8">
              <w:rPr>
                <w:rFonts w:eastAsia="Times"/>
                <w:sz w:val="22"/>
                <w:szCs w:val="22"/>
              </w:rPr>
              <w:t>inferior</w:t>
            </w:r>
            <w:proofErr w:type="spellEnd"/>
            <w:r w:rsidRPr="00BB7DF8">
              <w:rPr>
                <w:rFonts w:eastAsia="Times"/>
                <w:sz w:val="22"/>
                <w:szCs w:val="22"/>
              </w:rPr>
              <w:t>.</w:t>
            </w:r>
          </w:p>
          <w:p w:rsidR="00B71CF5" w:rsidP="00785F5E" w:rsidRDefault="00B71CF5" w14:paraId="7417540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="00B71CF5" w:rsidP="00785F5E" w:rsidRDefault="00B71CF5" w14:paraId="29900C1F" w14:textId="0B88AA79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533482E8">
              <w:rPr>
                <w:rFonts w:eastAsia="Times"/>
                <w:sz w:val="22"/>
                <w:szCs w:val="22"/>
              </w:rPr>
              <w:t xml:space="preserve">Senare kontrastfas än portovenös fas, för bättre fyllnad av de stora venerna. </w:t>
            </w:r>
          </w:p>
          <w:p w:rsidR="00B71CF5" w:rsidP="00785F5E" w:rsidRDefault="00B71CF5" w14:paraId="47F0C8D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BB7DF8" w:rsidR="00B71CF5" w:rsidP="005E140A" w:rsidRDefault="00B71CF5" w14:paraId="7FC6549F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</w:tr>
      <w:tr w:rsidRPr="00B605F1" w:rsidR="00B71CF5" w:rsidTr="00AD787C" w14:paraId="681F2682" w14:textId="77777777">
        <w:trPr>
          <w:trHeight w:val="300"/>
        </w:trPr>
        <w:tc>
          <w:tcPr>
            <w:tcW w:w="1413" w:type="dxa"/>
          </w:tcPr>
          <w:p w:rsidRPr="00BB7DF8" w:rsidR="00B71CF5" w:rsidP="005E140A" w:rsidRDefault="00E916D4" w14:paraId="4345169B" w14:textId="162AEA5C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B17</w:t>
            </w:r>
          </w:p>
        </w:tc>
        <w:tc>
          <w:tcPr>
            <w:tcW w:w="4584" w:type="dxa"/>
            <w:gridSpan w:val="2"/>
          </w:tcPr>
          <w:p w:rsidRPr="00BB7DF8" w:rsidR="00B71CF5" w:rsidP="005E140A" w:rsidRDefault="00B71CF5" w14:paraId="77948812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BB7DF8">
              <w:rPr>
                <w:rFonts w:eastAsia="Times"/>
                <w:b/>
                <w:sz w:val="22"/>
                <w:szCs w:val="22"/>
              </w:rPr>
              <w:t>Buk dubbelenergi</w:t>
            </w:r>
          </w:p>
          <w:p w:rsidRPr="00BB7DF8" w:rsidR="00B71CF5" w:rsidP="005E140A" w:rsidRDefault="00B71CF5" w14:paraId="1835252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BB7DF8" w:rsidR="00B71CF5" w:rsidP="3521D3CF" w:rsidRDefault="00B71CF5" w14:paraId="49DF4ADE" w14:textId="02263826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proofErr w:type="gramStart"/>
            <w:r w:rsidRPr="3521D3CF">
              <w:rPr>
                <w:rFonts w:eastAsia="Times"/>
                <w:sz w:val="22"/>
                <w:szCs w:val="22"/>
              </w:rPr>
              <w:t>840800</w:t>
            </w:r>
            <w:proofErr w:type="gramEnd"/>
            <w:r w:rsidRPr="3521D3CF">
              <w:rPr>
                <w:rFonts w:eastAsia="Times"/>
                <w:sz w:val="22"/>
                <w:szCs w:val="22"/>
              </w:rPr>
              <w:t xml:space="preserve"> </w:t>
            </w:r>
            <w:r w:rsidRPr="3521D3CF">
              <w:rPr>
                <w:rFonts w:eastAsia="Times"/>
                <w:b/>
                <w:bCs/>
                <w:sz w:val="22"/>
                <w:szCs w:val="22"/>
              </w:rPr>
              <w:t>DT buk, med iv kontrast</w:t>
            </w:r>
          </w:p>
        </w:tc>
        <w:tc>
          <w:tcPr>
            <w:tcW w:w="1853" w:type="dxa"/>
            <w:gridSpan w:val="2"/>
          </w:tcPr>
          <w:p w:rsidRPr="00BB7DF8" w:rsidR="00B71CF5" w:rsidP="005E140A" w:rsidRDefault="00B71CF5" w14:paraId="1648109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BB7DF8" w:rsidR="00B71CF5" w:rsidP="3521D3CF" w:rsidRDefault="00B71CF5" w14:paraId="65B19146" w14:textId="1D2358AE">
            <w:pPr>
              <w:spacing w:after="0" w:line="240" w:lineRule="auto"/>
              <w:ind w:left="0" w:right="0"/>
            </w:pPr>
            <w:r w:rsidRPr="3521D3CF">
              <w:rPr>
                <w:rFonts w:eastAsia="Times"/>
                <w:sz w:val="22"/>
                <w:szCs w:val="22"/>
              </w:rPr>
              <w:t>Dubbelenergi</w:t>
            </w:r>
          </w:p>
        </w:tc>
      </w:tr>
      <w:tr w:rsidRPr="00B605F1" w:rsidR="00B71CF5" w:rsidTr="00AD787C" w14:paraId="254883ED" w14:textId="77777777">
        <w:trPr>
          <w:trHeight w:val="300"/>
        </w:trPr>
        <w:tc>
          <w:tcPr>
            <w:tcW w:w="1413" w:type="dxa"/>
          </w:tcPr>
          <w:p w:rsidRPr="00BB7DF8" w:rsidR="00B71CF5" w:rsidP="005E140A" w:rsidRDefault="00E916D4" w14:paraId="7E51C005" w14:textId="018BCC90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B18</w:t>
            </w:r>
          </w:p>
        </w:tc>
        <w:tc>
          <w:tcPr>
            <w:tcW w:w="4584" w:type="dxa"/>
            <w:gridSpan w:val="2"/>
          </w:tcPr>
          <w:p w:rsidRPr="00BB7DF8" w:rsidR="00B71CF5" w:rsidP="005E140A" w:rsidRDefault="00B71CF5" w14:paraId="3E38659D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BB7DF8">
              <w:rPr>
                <w:rFonts w:eastAsia="Times"/>
                <w:b/>
                <w:sz w:val="22"/>
                <w:szCs w:val="22"/>
              </w:rPr>
              <w:t>Buk flerfas dubbelenergi</w:t>
            </w:r>
          </w:p>
        </w:tc>
        <w:tc>
          <w:tcPr>
            <w:tcW w:w="3070" w:type="dxa"/>
          </w:tcPr>
          <w:p w:rsidRPr="00BB7DF8" w:rsidR="00B71CF5" w:rsidP="005E140A" w:rsidRDefault="00B71CF5" w14:paraId="149F05AA" w14:textId="5DEAEB20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  <w:proofErr w:type="gramStart"/>
            <w:r w:rsidRPr="3521D3CF">
              <w:rPr>
                <w:rFonts w:eastAsia="Times"/>
                <w:sz w:val="22"/>
                <w:szCs w:val="22"/>
              </w:rPr>
              <w:t>840802</w:t>
            </w:r>
            <w:proofErr w:type="gramEnd"/>
            <w:r w:rsidRPr="3521D3CF">
              <w:rPr>
                <w:rFonts w:eastAsia="Times"/>
                <w:sz w:val="22"/>
                <w:szCs w:val="22"/>
              </w:rPr>
              <w:t xml:space="preserve"> </w:t>
            </w:r>
            <w:r w:rsidRPr="3521D3CF">
              <w:rPr>
                <w:rFonts w:eastAsia="Times"/>
                <w:b/>
                <w:bCs/>
                <w:sz w:val="22"/>
                <w:szCs w:val="22"/>
              </w:rPr>
              <w:t>DT buk med iv kontrast, flerfas</w:t>
            </w:r>
          </w:p>
        </w:tc>
        <w:tc>
          <w:tcPr>
            <w:tcW w:w="1853" w:type="dxa"/>
            <w:gridSpan w:val="2"/>
          </w:tcPr>
          <w:p w:rsidRPr="00BB7DF8" w:rsidR="00B71CF5" w:rsidP="005E140A" w:rsidRDefault="00B71CF5" w14:paraId="33A9052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="00B71CF5" w:rsidP="3521D3CF" w:rsidRDefault="00B71CF5" w14:paraId="51FD1AB0" w14:textId="7469CFD9">
            <w:pPr>
              <w:spacing w:after="0" w:line="240" w:lineRule="auto"/>
              <w:ind w:left="0" w:right="0"/>
            </w:pPr>
            <w:r w:rsidRPr="3521D3CF">
              <w:rPr>
                <w:rFonts w:eastAsia="Times"/>
                <w:sz w:val="22"/>
                <w:szCs w:val="22"/>
              </w:rPr>
              <w:t>Dubbelenergi</w:t>
            </w:r>
          </w:p>
          <w:p w:rsidR="00B71CF5" w:rsidP="005E140A" w:rsidRDefault="00B71CF5" w14:paraId="079E93F3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="00B71CF5" w:rsidP="005E140A" w:rsidRDefault="00B71CF5" w14:paraId="033A9C10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="00B71CF5" w:rsidP="005E140A" w:rsidRDefault="00B71CF5" w14:paraId="5F243D6F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BB7DF8" w:rsidR="00B71CF5" w:rsidP="005E140A" w:rsidRDefault="00B71CF5" w14:paraId="7636899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</w:tr>
      <w:tr w:rsidRPr="00B605F1" w:rsidR="00B71CF5" w:rsidTr="00AD787C" w14:paraId="0521AF25" w14:textId="77777777">
        <w:trPr>
          <w:trHeight w:val="300"/>
        </w:trPr>
        <w:tc>
          <w:tcPr>
            <w:tcW w:w="1413" w:type="dxa"/>
          </w:tcPr>
          <w:p w:rsidR="00B71CF5" w:rsidP="005E140A" w:rsidRDefault="00E916D4" w14:paraId="0ECE5D3C" w14:textId="2C623A82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B19</w:t>
            </w:r>
          </w:p>
        </w:tc>
        <w:tc>
          <w:tcPr>
            <w:tcW w:w="4584" w:type="dxa"/>
            <w:gridSpan w:val="2"/>
          </w:tcPr>
          <w:p w:rsidR="00B71CF5" w:rsidP="005E140A" w:rsidRDefault="00B71CF5" w14:paraId="7176554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spellStart"/>
            <w:r>
              <w:rPr>
                <w:rFonts w:eastAsia="Times"/>
                <w:b/>
                <w:sz w:val="22"/>
                <w:szCs w:val="22"/>
              </w:rPr>
              <w:t>Miktionsuretrografi</w:t>
            </w:r>
            <w:proofErr w:type="spellEnd"/>
          </w:p>
          <w:p w:rsidR="00B71CF5" w:rsidP="005E140A" w:rsidRDefault="00B71CF5" w14:paraId="495E786F" w14:textId="52F47C5A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>
              <w:rPr>
                <w:rFonts w:eastAsia="Times"/>
                <w:bCs/>
                <w:sz w:val="22"/>
                <w:szCs w:val="22"/>
              </w:rPr>
              <w:t>Bäcken-lår</w:t>
            </w:r>
            <w:r w:rsidRPr="00102940">
              <w:rPr>
                <w:rFonts w:eastAsia="Times"/>
                <w:bCs/>
                <w:sz w:val="22"/>
                <w:szCs w:val="22"/>
              </w:rPr>
              <w:t xml:space="preserve"> utan kontrast</w:t>
            </w:r>
            <w:r>
              <w:rPr>
                <w:rFonts w:eastAsia="Times"/>
                <w:bCs/>
                <w:sz w:val="22"/>
                <w:szCs w:val="22"/>
              </w:rPr>
              <w:t>,</w:t>
            </w:r>
            <w:r w:rsidRPr="00102940">
              <w:rPr>
                <w:rFonts w:eastAsia="Times"/>
                <w:bCs/>
                <w:sz w:val="22"/>
                <w:szCs w:val="22"/>
              </w:rPr>
              <w:t xml:space="preserve"> lågdos</w:t>
            </w:r>
          </w:p>
          <w:p w:rsidRPr="00660D66" w:rsidR="00B71CF5" w:rsidP="527E5601" w:rsidRDefault="00B71CF5" w14:paraId="6DFC806A" w14:textId="78B64AAB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 w:rsidRPr="527E5601">
              <w:rPr>
                <w:rFonts w:eastAsia="Times"/>
                <w:b/>
                <w:bCs/>
                <w:sz w:val="22"/>
                <w:szCs w:val="22"/>
              </w:rPr>
              <w:t xml:space="preserve">Serie 2. </w:t>
            </w:r>
            <w:r w:rsidRPr="527E5601">
              <w:rPr>
                <w:rFonts w:eastAsia="Times"/>
                <w:sz w:val="22"/>
                <w:szCs w:val="22"/>
              </w:rPr>
              <w:t xml:space="preserve">Bäcken-lår med kontrast i blåsan under </w:t>
            </w:r>
            <w:proofErr w:type="spellStart"/>
            <w:r w:rsidRPr="527E5601">
              <w:rPr>
                <w:rFonts w:eastAsia="Times"/>
                <w:sz w:val="22"/>
                <w:szCs w:val="22"/>
              </w:rPr>
              <w:t>miktion</w:t>
            </w:r>
            <w:proofErr w:type="spellEnd"/>
          </w:p>
          <w:p w:rsidRPr="00BB7DF8" w:rsidR="00B71CF5" w:rsidP="005E140A" w:rsidRDefault="00B71CF5" w14:paraId="212E512B" w14:textId="58462E76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BB7DF8" w:rsidR="00B71CF5" w:rsidP="005E140A" w:rsidRDefault="00B71CF5" w14:paraId="08EC9E50" w14:textId="16E674B1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>
              <w:rPr>
                <w:rFonts w:eastAsia="Times"/>
                <w:sz w:val="22"/>
                <w:szCs w:val="22"/>
              </w:rPr>
              <w:t>856894</w:t>
            </w:r>
            <w:proofErr w:type="gramEnd"/>
            <w:r>
              <w:rPr>
                <w:rFonts w:eastAsia="Times"/>
                <w:sz w:val="22"/>
                <w:szCs w:val="22"/>
              </w:rPr>
              <w:t xml:space="preserve"> </w:t>
            </w:r>
            <w:r w:rsidRPr="00905AB1">
              <w:rPr>
                <w:rFonts w:eastAsia="Times"/>
                <w:b/>
                <w:bCs/>
                <w:sz w:val="22"/>
                <w:szCs w:val="22"/>
              </w:rPr>
              <w:t>DT Urinblåsa med kontrast i blåsan</w:t>
            </w:r>
          </w:p>
        </w:tc>
        <w:tc>
          <w:tcPr>
            <w:tcW w:w="1853" w:type="dxa"/>
            <w:gridSpan w:val="2"/>
          </w:tcPr>
          <w:p w:rsidRPr="00BB7DF8" w:rsidR="00B71CF5" w:rsidP="005E140A" w:rsidRDefault="00B71CF5" w14:paraId="788225AC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="00B71CF5" w:rsidP="005E140A" w:rsidRDefault="00B71CF5" w14:paraId="3DDBC24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sz w:val="22"/>
                <w:szCs w:val="22"/>
              </w:rPr>
              <w:t xml:space="preserve">Läckagefrågeställning efter </w:t>
            </w:r>
            <w:proofErr w:type="spellStart"/>
            <w:r>
              <w:rPr>
                <w:rFonts w:eastAsia="Times"/>
                <w:sz w:val="22"/>
                <w:szCs w:val="22"/>
              </w:rPr>
              <w:t>phalloplastik</w:t>
            </w:r>
            <w:proofErr w:type="spellEnd"/>
          </w:p>
          <w:p w:rsidRPr="00BB7DF8" w:rsidR="00B71CF5" w:rsidP="527E5601" w:rsidRDefault="00B71CF5" w14:paraId="1A44D4B7" w14:textId="699203A5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 w:rsidRPr="527E5601">
              <w:rPr>
                <w:rFonts w:eastAsia="Times"/>
                <w:b/>
                <w:bCs/>
                <w:sz w:val="22"/>
                <w:szCs w:val="22"/>
              </w:rPr>
              <w:t>Endast SU/S Sahlgrenska, fotonräknare</w:t>
            </w:r>
          </w:p>
          <w:p w:rsidRPr="00BB7DF8" w:rsidR="00B71CF5" w:rsidP="527E5601" w:rsidRDefault="00B71CF5" w14:paraId="627F4045" w14:textId="5925599A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  <w:p w:rsidRPr="00BB7DF8" w:rsidR="00B71CF5" w:rsidP="527E5601" w:rsidRDefault="00B71CF5" w14:paraId="2FE6455A" w14:textId="684DC692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  <w:p w:rsidRPr="00BB7DF8" w:rsidR="00B71CF5" w:rsidP="5A5BAFB0" w:rsidRDefault="00B71CF5" w14:paraId="3799D8A9" w14:textId="0DAA2122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  <w:p w:rsidRPr="00BB7DF8" w:rsidR="00B71CF5" w:rsidP="527E5601" w:rsidRDefault="00B71CF5" w14:paraId="33EC23AF" w14:textId="56BC94A4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</w:tc>
      </w:tr>
      <w:tr w:rsidR="00B71CF5" w:rsidTr="00AD787C" w14:paraId="5106C5A4" w14:textId="77777777">
        <w:trPr>
          <w:trHeight w:val="300"/>
        </w:trPr>
        <w:tc>
          <w:tcPr>
            <w:tcW w:w="1413" w:type="dxa"/>
          </w:tcPr>
          <w:p w:rsidRPr="00455F18" w:rsidR="00B71CF5" w:rsidP="00C86DCC" w:rsidRDefault="00E916D4" w14:paraId="0C3D2E8E" w14:textId="2EF61EA6">
            <w:pPr>
              <w:spacing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B20</w:t>
            </w:r>
          </w:p>
        </w:tc>
        <w:tc>
          <w:tcPr>
            <w:tcW w:w="4584" w:type="dxa"/>
            <w:gridSpan w:val="2"/>
          </w:tcPr>
          <w:p w:rsidR="00B71CF5" w:rsidP="00C86DCC" w:rsidRDefault="00B71CF5" w14:paraId="3E7C2686" w14:textId="094D677E">
            <w:pPr>
              <w:spacing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spellStart"/>
            <w:r w:rsidRPr="00455F18">
              <w:rPr>
                <w:rFonts w:eastAsia="Times"/>
                <w:b/>
                <w:sz w:val="22"/>
                <w:szCs w:val="22"/>
              </w:rPr>
              <w:t>Bukangio</w:t>
            </w:r>
            <w:proofErr w:type="spellEnd"/>
            <w:r w:rsidRPr="00455F18">
              <w:rPr>
                <w:rFonts w:eastAsia="Times"/>
                <w:b/>
                <w:sz w:val="22"/>
                <w:szCs w:val="22"/>
              </w:rPr>
              <w:t xml:space="preserve"> </w:t>
            </w:r>
            <w:r>
              <w:rPr>
                <w:rFonts w:eastAsia="Times"/>
                <w:b/>
                <w:sz w:val="22"/>
                <w:szCs w:val="22"/>
              </w:rPr>
              <w:t xml:space="preserve">3-fas, </w:t>
            </w:r>
            <w:r w:rsidRPr="00455F18">
              <w:rPr>
                <w:rFonts w:eastAsia="Times"/>
                <w:b/>
                <w:sz w:val="22"/>
                <w:szCs w:val="22"/>
              </w:rPr>
              <w:t>SHARP</w:t>
            </w:r>
          </w:p>
          <w:p w:rsidRPr="00AF7CFE" w:rsidR="00B71CF5" w:rsidP="00861B58" w:rsidRDefault="00B71CF5" w14:paraId="3BDEB40D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28441722">
              <w:rPr>
                <w:rFonts w:eastAsia="Times"/>
                <w:b/>
                <w:bCs/>
                <w:sz w:val="22"/>
                <w:szCs w:val="22"/>
              </w:rPr>
              <w:t xml:space="preserve">Serie 1. </w:t>
            </w:r>
            <w:r w:rsidRPr="28441722">
              <w:rPr>
                <w:rFonts w:eastAsia="Times"/>
                <w:sz w:val="22"/>
                <w:szCs w:val="22"/>
              </w:rPr>
              <w:t xml:space="preserve">Hel buk utan iv-kontrastmedel </w:t>
            </w:r>
          </w:p>
          <w:p w:rsidRPr="00AF7CFE" w:rsidR="00B71CF5" w:rsidP="00861B58" w:rsidRDefault="00B71CF5" w14:paraId="69AE3A9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AF7CFE">
              <w:rPr>
                <w:rFonts w:eastAsia="Times"/>
                <w:b/>
                <w:sz w:val="22"/>
                <w:szCs w:val="22"/>
              </w:rPr>
              <w:t>Serie 2.</w:t>
            </w:r>
            <w:r w:rsidRPr="00AF7CFE">
              <w:rPr>
                <w:rFonts w:eastAsia="Times"/>
                <w:sz w:val="22"/>
                <w:szCs w:val="22"/>
              </w:rPr>
              <w:t xml:space="preserve"> </w:t>
            </w:r>
            <w:r w:rsidRPr="4E0F786C">
              <w:rPr>
                <w:rFonts w:eastAsia="Times"/>
                <w:sz w:val="22"/>
                <w:szCs w:val="22"/>
              </w:rPr>
              <w:t>Hel buk</w:t>
            </w:r>
            <w:r w:rsidRPr="00AF7CFE">
              <w:rPr>
                <w:rFonts w:eastAsia="Times"/>
                <w:sz w:val="22"/>
                <w:szCs w:val="22"/>
              </w:rPr>
              <w:t xml:space="preserve"> med iv-kontrastmedel i sen artärfas </w:t>
            </w:r>
          </w:p>
          <w:p w:rsidR="00B71CF5" w:rsidP="00861B58" w:rsidRDefault="00B71CF5" w14:paraId="4259CB66" w14:textId="5C0B04A7">
            <w:pPr>
              <w:spacing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 w:rsidRPr="00AF7CFE">
              <w:rPr>
                <w:rFonts w:eastAsia="Times"/>
                <w:b/>
                <w:sz w:val="22"/>
                <w:szCs w:val="22"/>
              </w:rPr>
              <w:t>Serie 3.</w:t>
            </w:r>
            <w:r w:rsidRPr="00AF7CFE">
              <w:rPr>
                <w:rFonts w:eastAsia="Times"/>
                <w:sz w:val="22"/>
                <w:szCs w:val="22"/>
              </w:rPr>
              <w:t xml:space="preserve"> </w:t>
            </w:r>
            <w:r w:rsidRPr="4E0F786C">
              <w:rPr>
                <w:rFonts w:eastAsia="Times"/>
                <w:sz w:val="22"/>
                <w:szCs w:val="22"/>
              </w:rPr>
              <w:t>Hel buk</w:t>
            </w:r>
            <w:r w:rsidRPr="00AF7CFE">
              <w:rPr>
                <w:rFonts w:eastAsia="Times"/>
                <w:sz w:val="22"/>
                <w:szCs w:val="22"/>
              </w:rPr>
              <w:t xml:space="preserve"> med iv-kontrastmedel i </w:t>
            </w:r>
            <w:r w:rsidRPr="4E0F786C">
              <w:rPr>
                <w:rFonts w:eastAsia="Times"/>
                <w:sz w:val="22"/>
                <w:szCs w:val="22"/>
              </w:rPr>
              <w:t>portovenös fas</w:t>
            </w:r>
          </w:p>
        </w:tc>
        <w:tc>
          <w:tcPr>
            <w:tcW w:w="3070" w:type="dxa"/>
          </w:tcPr>
          <w:p w:rsidRPr="00AF7CFE" w:rsidR="00B71CF5" w:rsidP="00E048E5" w:rsidRDefault="00B71CF5" w14:paraId="1F6A1C1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 w:themeColor="text2"/>
                <w:sz w:val="22"/>
                <w:szCs w:val="22"/>
              </w:rPr>
            </w:pPr>
            <w:proofErr w:type="gramStart"/>
            <w:r w:rsidRPr="72A6E9C4">
              <w:rPr>
                <w:color w:val="000000" w:themeColor="text2"/>
                <w:sz w:val="22"/>
                <w:szCs w:val="22"/>
              </w:rPr>
              <w:t>840802</w:t>
            </w:r>
            <w:proofErr w:type="gramEnd"/>
            <w:r w:rsidRPr="72A6E9C4">
              <w:rPr>
                <w:color w:val="000000" w:themeColor="text2"/>
                <w:sz w:val="22"/>
                <w:szCs w:val="22"/>
              </w:rPr>
              <w:t xml:space="preserve"> </w:t>
            </w:r>
            <w:r w:rsidRPr="72A6E9C4">
              <w:rPr>
                <w:rFonts w:eastAsia="Times"/>
                <w:b/>
                <w:bCs/>
                <w:color w:val="000000" w:themeColor="text2"/>
                <w:sz w:val="22"/>
                <w:szCs w:val="22"/>
              </w:rPr>
              <w:t>DT buk med iv kontrast, flerfas</w:t>
            </w:r>
          </w:p>
          <w:p w:rsidR="00B71CF5" w:rsidP="00C86DCC" w:rsidRDefault="00B71CF5" w14:paraId="5B446BC3" w14:textId="27B489BD">
            <w:pPr>
              <w:spacing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="00B71CF5" w:rsidP="00C86DCC" w:rsidRDefault="00B71CF5" w14:paraId="19C2B251" w14:textId="3132F27C">
            <w:pPr>
              <w:spacing w:line="240" w:lineRule="auto"/>
              <w:ind w:lef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="00B71CF5" w:rsidP="00C86DCC" w:rsidRDefault="00B71CF5" w14:paraId="7DBDC37C" w14:textId="45D8DF5E">
            <w:pPr>
              <w:spacing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sz w:val="22"/>
                <w:szCs w:val="22"/>
              </w:rPr>
              <w:t xml:space="preserve">Sköra äldre från akuten inför akut </w:t>
            </w:r>
            <w:proofErr w:type="spellStart"/>
            <w:r>
              <w:rPr>
                <w:rFonts w:eastAsia="Times"/>
                <w:sz w:val="22"/>
                <w:szCs w:val="22"/>
              </w:rPr>
              <w:t>laparatomi</w:t>
            </w:r>
            <w:proofErr w:type="spellEnd"/>
            <w:r>
              <w:rPr>
                <w:rFonts w:eastAsia="Times"/>
                <w:sz w:val="22"/>
                <w:szCs w:val="22"/>
              </w:rPr>
              <w:t xml:space="preserve"> med remisstext SHARP.</w:t>
            </w:r>
          </w:p>
        </w:tc>
      </w:tr>
      <w:tr w:rsidRPr="00B605F1" w:rsidR="00F1306D" w:rsidTr="00950F0E" w14:paraId="3E6F52FE" w14:textId="77777777">
        <w:trPr>
          <w:trHeight w:val="300"/>
        </w:trPr>
        <w:tc>
          <w:tcPr>
            <w:tcW w:w="15163" w:type="dxa"/>
            <w:gridSpan w:val="8"/>
            <w:shd w:val="clear" w:color="auto" w:fill="BFBFBF" w:themeFill="background1" w:themeFillShade="BF"/>
          </w:tcPr>
          <w:p w:rsidRPr="00950F0E" w:rsidR="00F1306D" w:rsidP="00950F0E" w:rsidRDefault="00F1306D" w14:paraId="0E07059F" w14:textId="17809AA0">
            <w:pPr>
              <w:suppressAutoHyphens/>
              <w:spacing w:after="0" w:line="240" w:lineRule="auto"/>
              <w:ind w:left="0" w:right="0"/>
              <w:jc w:val="center"/>
              <w:rPr>
                <w:rFonts w:ascii="Arial" w:hAnsi="Arial" w:eastAsia="Times" w:cs="Arial"/>
                <w:sz w:val="22"/>
                <w:szCs w:val="22"/>
              </w:rPr>
            </w:pPr>
            <w:r w:rsidRPr="00950F0E">
              <w:rPr>
                <w:rFonts w:ascii="Arial" w:hAnsi="Arial" w:eastAsia="Times" w:cs="Arial"/>
                <w:sz w:val="36"/>
                <w:szCs w:val="36"/>
              </w:rPr>
              <w:t>Bäcken-</w:t>
            </w:r>
            <w:proofErr w:type="spellStart"/>
            <w:r w:rsidRPr="00950F0E">
              <w:rPr>
                <w:rFonts w:ascii="Arial" w:hAnsi="Arial" w:eastAsia="Times" w:cs="Arial"/>
                <w:sz w:val="36"/>
                <w:szCs w:val="36"/>
              </w:rPr>
              <w:t>Ben</w:t>
            </w:r>
            <w:r w:rsidRPr="00950F0E" w:rsidR="00950F0E">
              <w:rPr>
                <w:rFonts w:ascii="Arial" w:hAnsi="Arial" w:eastAsia="Times" w:cs="Arial"/>
                <w:sz w:val="36"/>
                <w:szCs w:val="36"/>
              </w:rPr>
              <w:t>angio</w:t>
            </w:r>
            <w:proofErr w:type="spellEnd"/>
          </w:p>
        </w:tc>
      </w:tr>
      <w:tr w:rsidRPr="00B605F1" w:rsidR="00B71CF5" w:rsidTr="00AD787C" w14:paraId="17976503" w14:textId="77777777">
        <w:trPr>
          <w:trHeight w:val="300"/>
        </w:trPr>
        <w:tc>
          <w:tcPr>
            <w:tcW w:w="1413" w:type="dxa"/>
          </w:tcPr>
          <w:p w:rsidRPr="008E7451" w:rsidR="00B71CF5" w:rsidP="005E140A" w:rsidRDefault="005E3102" w14:paraId="624057C0" w14:textId="527F97D1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BBA1</w:t>
            </w:r>
          </w:p>
        </w:tc>
        <w:tc>
          <w:tcPr>
            <w:tcW w:w="4584" w:type="dxa"/>
            <w:gridSpan w:val="2"/>
          </w:tcPr>
          <w:p w:rsidRPr="008E7451" w:rsidR="00B71CF5" w:rsidP="005E140A" w:rsidRDefault="00B71CF5" w14:paraId="29D1FA85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8E7451">
              <w:rPr>
                <w:rFonts w:eastAsia="Times"/>
                <w:b/>
                <w:sz w:val="22"/>
                <w:szCs w:val="22"/>
              </w:rPr>
              <w:t>Bäcken-</w:t>
            </w:r>
            <w:proofErr w:type="spellStart"/>
            <w:r w:rsidRPr="008E7451">
              <w:rPr>
                <w:rFonts w:eastAsia="Times"/>
                <w:b/>
                <w:sz w:val="22"/>
                <w:szCs w:val="22"/>
              </w:rPr>
              <w:t>benangio</w:t>
            </w:r>
            <w:proofErr w:type="spellEnd"/>
            <w:r w:rsidRPr="008E7451"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8E7451">
              <w:rPr>
                <w:rFonts w:eastAsia="Times"/>
                <w:sz w:val="22"/>
                <w:szCs w:val="22"/>
              </w:rPr>
              <w:t>med iv-kontrastmedel i artärfas</w:t>
            </w:r>
            <w:r w:rsidRPr="008E7451">
              <w:rPr>
                <w:rFonts w:eastAsia="Times"/>
                <w:sz w:val="22"/>
                <w:szCs w:val="22"/>
              </w:rPr>
              <w:tab/>
            </w:r>
          </w:p>
        </w:tc>
        <w:tc>
          <w:tcPr>
            <w:tcW w:w="3070" w:type="dxa"/>
          </w:tcPr>
          <w:p w:rsidRPr="008E7451" w:rsidR="00B71CF5" w:rsidP="005E140A" w:rsidRDefault="00B71CF5" w14:paraId="7784889F" w14:textId="1B53ADAE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  <w:proofErr w:type="gramStart"/>
            <w:r w:rsidRPr="008E7451">
              <w:rPr>
                <w:rFonts w:eastAsia="Times"/>
                <w:sz w:val="22"/>
                <w:szCs w:val="22"/>
              </w:rPr>
              <w:t>875207</w:t>
            </w:r>
            <w:proofErr w:type="gramEnd"/>
            <w:r w:rsidRPr="008E7451">
              <w:rPr>
                <w:rFonts w:eastAsia="Times"/>
                <w:b/>
                <w:sz w:val="22"/>
                <w:szCs w:val="22"/>
              </w:rPr>
              <w:t xml:space="preserve"> DT </w:t>
            </w:r>
            <w:proofErr w:type="gramStart"/>
            <w:r w:rsidRPr="008E7451">
              <w:rPr>
                <w:rFonts w:eastAsia="Times"/>
                <w:b/>
                <w:sz w:val="22"/>
                <w:szCs w:val="22"/>
              </w:rPr>
              <w:t>bäcken ben</w:t>
            </w:r>
            <w:proofErr w:type="gramEnd"/>
            <w:r w:rsidRPr="008E7451">
              <w:rPr>
                <w:rFonts w:eastAsia="Times"/>
                <w:b/>
                <w:sz w:val="22"/>
                <w:szCs w:val="22"/>
              </w:rPr>
              <w:t xml:space="preserve">, </w:t>
            </w:r>
            <w:proofErr w:type="spellStart"/>
            <w:r w:rsidRPr="008E7451">
              <w:rPr>
                <w:rFonts w:eastAsia="Times"/>
                <w:b/>
                <w:sz w:val="22"/>
                <w:szCs w:val="22"/>
              </w:rPr>
              <w:t>angio</w:t>
            </w:r>
            <w:proofErr w:type="spellEnd"/>
            <w:r w:rsidRPr="008E7451">
              <w:rPr>
                <w:rFonts w:eastAsia="Times"/>
                <w:b/>
                <w:sz w:val="22"/>
                <w:szCs w:val="22"/>
              </w:rPr>
              <w:t xml:space="preserve"> med kontrast</w:t>
            </w:r>
          </w:p>
        </w:tc>
        <w:tc>
          <w:tcPr>
            <w:tcW w:w="1853" w:type="dxa"/>
            <w:gridSpan w:val="2"/>
          </w:tcPr>
          <w:p w:rsidRPr="008E7451" w:rsidR="00B71CF5" w:rsidP="005E140A" w:rsidRDefault="00B71CF5" w14:paraId="327A207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8E7451" w:rsidR="00B71CF5" w:rsidP="005E140A" w:rsidRDefault="00B71CF5" w14:paraId="123C53DE" w14:textId="6524E142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  <w:lang w:val="en-US"/>
              </w:rPr>
            </w:pPr>
            <w:r w:rsidRPr="008E7451">
              <w:rPr>
                <w:rFonts w:eastAsia="Times"/>
                <w:sz w:val="22"/>
                <w:szCs w:val="22"/>
              </w:rPr>
              <w:t xml:space="preserve">Kärlanomalier, </w:t>
            </w:r>
            <w:proofErr w:type="spellStart"/>
            <w:r w:rsidRPr="008E7451">
              <w:rPr>
                <w:rFonts w:eastAsia="Times"/>
                <w:sz w:val="22"/>
                <w:szCs w:val="22"/>
              </w:rPr>
              <w:t>anerysm</w:t>
            </w:r>
            <w:proofErr w:type="spellEnd"/>
          </w:p>
          <w:p w:rsidRPr="008E7451" w:rsidR="00B71CF5" w:rsidP="005E140A" w:rsidRDefault="00B71CF5" w14:paraId="2F6A2EEF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</w:tr>
      <w:tr w:rsidRPr="00B605F1" w:rsidR="00B71CF5" w:rsidTr="00AD787C" w14:paraId="4F797B91" w14:textId="77777777">
        <w:trPr>
          <w:trHeight w:val="70"/>
        </w:trPr>
        <w:tc>
          <w:tcPr>
            <w:tcW w:w="1413" w:type="dxa"/>
          </w:tcPr>
          <w:p w:rsidRPr="008E7451" w:rsidR="00B71CF5" w:rsidP="005E140A" w:rsidRDefault="005E3102" w14:paraId="116CFEE5" w14:textId="5E5E00A2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BBA2</w:t>
            </w:r>
          </w:p>
        </w:tc>
        <w:tc>
          <w:tcPr>
            <w:tcW w:w="4584" w:type="dxa"/>
            <w:gridSpan w:val="2"/>
          </w:tcPr>
          <w:p w:rsidRPr="008E7451" w:rsidR="00B71CF5" w:rsidP="005E140A" w:rsidRDefault="00B71CF5" w14:paraId="0AD6F203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8E7451">
              <w:rPr>
                <w:rFonts w:eastAsia="Times"/>
                <w:b/>
                <w:sz w:val="22"/>
                <w:szCs w:val="22"/>
              </w:rPr>
              <w:t>Aorta och Bäcken-</w:t>
            </w:r>
            <w:proofErr w:type="spellStart"/>
            <w:r w:rsidRPr="008E7451">
              <w:rPr>
                <w:rFonts w:eastAsia="Times"/>
                <w:b/>
                <w:sz w:val="22"/>
                <w:szCs w:val="22"/>
              </w:rPr>
              <w:t>benangio</w:t>
            </w:r>
            <w:proofErr w:type="spellEnd"/>
            <w:r w:rsidRPr="008E7451">
              <w:rPr>
                <w:rFonts w:eastAsia="Times"/>
                <w:b/>
                <w:sz w:val="22"/>
                <w:szCs w:val="22"/>
              </w:rPr>
              <w:t xml:space="preserve"> </w:t>
            </w:r>
          </w:p>
          <w:p w:rsidRPr="008E7451" w:rsidR="00B71CF5" w:rsidP="005E140A" w:rsidRDefault="00B71CF5" w14:paraId="730F1AAE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8E7451">
              <w:rPr>
                <w:rFonts w:eastAsia="Times"/>
                <w:b/>
                <w:sz w:val="22"/>
                <w:szCs w:val="22"/>
              </w:rPr>
              <w:t xml:space="preserve">Serie 1. </w:t>
            </w:r>
            <w:proofErr w:type="spellStart"/>
            <w:r w:rsidRPr="008E7451">
              <w:rPr>
                <w:rFonts w:eastAsia="Times"/>
                <w:sz w:val="22"/>
                <w:szCs w:val="22"/>
              </w:rPr>
              <w:t>Thorakalaorta</w:t>
            </w:r>
            <w:proofErr w:type="spellEnd"/>
            <w:r w:rsidRPr="008E7451">
              <w:rPr>
                <w:rFonts w:eastAsia="Times"/>
                <w:sz w:val="22"/>
                <w:szCs w:val="22"/>
              </w:rPr>
              <w:t xml:space="preserve"> utan iv-kontrastmedel</w:t>
            </w:r>
          </w:p>
          <w:p w:rsidRPr="008E7451" w:rsidR="00B71CF5" w:rsidP="005E140A" w:rsidRDefault="00B71CF5" w14:paraId="257F6AE4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8E7451">
              <w:rPr>
                <w:rFonts w:eastAsia="Times"/>
                <w:b/>
                <w:sz w:val="22"/>
                <w:szCs w:val="22"/>
              </w:rPr>
              <w:t xml:space="preserve">Serie 2. </w:t>
            </w:r>
            <w:r w:rsidRPr="008E7451">
              <w:rPr>
                <w:rFonts w:eastAsia="Times"/>
                <w:sz w:val="22"/>
                <w:szCs w:val="22"/>
              </w:rPr>
              <w:t xml:space="preserve">Hela aorta och </w:t>
            </w:r>
            <w:proofErr w:type="spellStart"/>
            <w:r w:rsidRPr="008E7451">
              <w:rPr>
                <w:rFonts w:eastAsia="Times"/>
                <w:sz w:val="22"/>
                <w:szCs w:val="22"/>
              </w:rPr>
              <w:t>benkärl</w:t>
            </w:r>
            <w:proofErr w:type="spellEnd"/>
            <w:r w:rsidRPr="008E7451">
              <w:rPr>
                <w:rFonts w:eastAsia="Times"/>
                <w:sz w:val="22"/>
                <w:szCs w:val="22"/>
              </w:rPr>
              <w:t xml:space="preserve"> med iv kontrastmedel i artärfas</w:t>
            </w:r>
          </w:p>
        </w:tc>
        <w:tc>
          <w:tcPr>
            <w:tcW w:w="3070" w:type="dxa"/>
          </w:tcPr>
          <w:p w:rsidRPr="008E7451" w:rsidR="00B71CF5" w:rsidP="005E140A" w:rsidRDefault="00B71CF5" w14:paraId="2434730A" w14:textId="743AA168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8E7451">
              <w:rPr>
                <w:rFonts w:eastAsia="Times"/>
                <w:sz w:val="22"/>
                <w:szCs w:val="22"/>
              </w:rPr>
              <w:t>839900</w:t>
            </w:r>
            <w:proofErr w:type="gramEnd"/>
            <w:r w:rsidRPr="008E7451">
              <w:rPr>
                <w:rFonts w:eastAsia="Times"/>
                <w:sz w:val="22"/>
                <w:szCs w:val="22"/>
              </w:rPr>
              <w:t xml:space="preserve"> </w:t>
            </w:r>
            <w:r w:rsidRPr="008E7451">
              <w:rPr>
                <w:rFonts w:eastAsia="Times"/>
                <w:b/>
                <w:color w:val="000000"/>
                <w:sz w:val="22"/>
                <w:szCs w:val="22"/>
              </w:rPr>
              <w:t xml:space="preserve">DT aorta hela utan och med iv kontrast </w:t>
            </w:r>
          </w:p>
          <w:p w:rsidRPr="008E7451" w:rsidR="00B71CF5" w:rsidP="005E140A" w:rsidRDefault="00B71CF5" w14:paraId="0B2E01AE" w14:textId="2BC4D9B7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  <w:proofErr w:type="gramStart"/>
            <w:r w:rsidRPr="28441722">
              <w:rPr>
                <w:rFonts w:eastAsia="Times"/>
                <w:sz w:val="22"/>
                <w:szCs w:val="22"/>
              </w:rPr>
              <w:t>875207</w:t>
            </w:r>
            <w:proofErr w:type="gramEnd"/>
            <w:r w:rsidRPr="28441722">
              <w:rPr>
                <w:rFonts w:eastAsia="Times"/>
                <w:b/>
                <w:bCs/>
                <w:sz w:val="22"/>
                <w:szCs w:val="22"/>
              </w:rPr>
              <w:t xml:space="preserve"> DT </w:t>
            </w:r>
            <w:proofErr w:type="gramStart"/>
            <w:r w:rsidRPr="28441722">
              <w:rPr>
                <w:rFonts w:eastAsia="Times"/>
                <w:b/>
                <w:bCs/>
                <w:sz w:val="22"/>
                <w:szCs w:val="22"/>
              </w:rPr>
              <w:t>bäcken ben</w:t>
            </w:r>
            <w:proofErr w:type="gramEnd"/>
            <w:r w:rsidRPr="28441722">
              <w:rPr>
                <w:rFonts w:eastAsia="Times"/>
                <w:b/>
                <w:bCs/>
                <w:sz w:val="22"/>
                <w:szCs w:val="22"/>
              </w:rPr>
              <w:t xml:space="preserve">, </w:t>
            </w:r>
            <w:proofErr w:type="spellStart"/>
            <w:r w:rsidRPr="28441722">
              <w:rPr>
                <w:rFonts w:eastAsia="Times"/>
                <w:b/>
                <w:bCs/>
                <w:sz w:val="22"/>
                <w:szCs w:val="22"/>
              </w:rPr>
              <w:t>angio</w:t>
            </w:r>
            <w:proofErr w:type="spellEnd"/>
            <w:r w:rsidRPr="28441722">
              <w:rPr>
                <w:rFonts w:eastAsia="Times"/>
                <w:b/>
                <w:bCs/>
                <w:sz w:val="22"/>
                <w:szCs w:val="22"/>
              </w:rPr>
              <w:t xml:space="preserve"> med kontrast</w:t>
            </w:r>
          </w:p>
        </w:tc>
        <w:tc>
          <w:tcPr>
            <w:tcW w:w="1853" w:type="dxa"/>
            <w:gridSpan w:val="2"/>
          </w:tcPr>
          <w:p w:rsidRPr="008E7451" w:rsidR="00B71CF5" w:rsidP="005E140A" w:rsidRDefault="00B71CF5" w14:paraId="7F0328C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8E7451" w:rsidR="00B71CF5" w:rsidP="28441722" w:rsidRDefault="00B71CF5" w14:paraId="3BA8A2C7" w14:textId="233C77E5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  <w:lang w:val="en-US"/>
              </w:rPr>
            </w:pPr>
            <w:r w:rsidRPr="28441722">
              <w:rPr>
                <w:rFonts w:eastAsia="Times"/>
                <w:sz w:val="22"/>
                <w:szCs w:val="22"/>
              </w:rPr>
              <w:t xml:space="preserve">Kärlanomalier, </w:t>
            </w:r>
            <w:proofErr w:type="spellStart"/>
            <w:r w:rsidRPr="28441722">
              <w:rPr>
                <w:rFonts w:eastAsia="Times"/>
                <w:sz w:val="22"/>
                <w:szCs w:val="22"/>
              </w:rPr>
              <w:t>anerysm</w:t>
            </w:r>
            <w:proofErr w:type="spellEnd"/>
            <w:r w:rsidRPr="28441722">
              <w:rPr>
                <w:rFonts w:eastAsia="Times"/>
                <w:sz w:val="22"/>
                <w:szCs w:val="22"/>
                <w:lang w:val="en-US"/>
              </w:rPr>
              <w:t xml:space="preserve"> </w:t>
            </w:r>
          </w:p>
        </w:tc>
      </w:tr>
      <w:tr w:rsidRPr="00B605F1" w:rsidR="005E3102" w:rsidTr="00AD787C" w14:paraId="601D8E89" w14:textId="77777777">
        <w:trPr>
          <w:trHeight w:val="300"/>
        </w:trPr>
        <w:tc>
          <w:tcPr>
            <w:tcW w:w="1413" w:type="dxa"/>
          </w:tcPr>
          <w:p w:rsidRPr="00C56601" w:rsidR="005E3102" w:rsidP="00A447BD" w:rsidRDefault="00751148" w14:paraId="2A1D17C4" w14:textId="554C41F1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BBA3</w:t>
            </w:r>
          </w:p>
        </w:tc>
        <w:tc>
          <w:tcPr>
            <w:tcW w:w="4584" w:type="dxa"/>
            <w:gridSpan w:val="2"/>
          </w:tcPr>
          <w:p w:rsidRPr="00C56601" w:rsidR="005E3102" w:rsidP="00A447BD" w:rsidRDefault="005E3102" w14:paraId="392586DB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C56601" w:rsidR="005E3102" w:rsidP="005E140A" w:rsidRDefault="005E3102" w14:paraId="6FB360D0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C56601" w:rsidR="005E3102" w:rsidP="005E140A" w:rsidRDefault="005E3102" w14:paraId="4F9602EC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C56601" w:rsidR="005E3102" w:rsidP="005E140A" w:rsidRDefault="005E3102" w14:paraId="48FAFF36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Pr="00B605F1" w:rsidR="00F1306D" w:rsidTr="00F1306D" w14:paraId="35EBCE77" w14:textId="77777777">
        <w:trPr>
          <w:trHeight w:val="300"/>
        </w:trPr>
        <w:tc>
          <w:tcPr>
            <w:tcW w:w="15163" w:type="dxa"/>
            <w:gridSpan w:val="8"/>
            <w:shd w:val="clear" w:color="auto" w:fill="BFBFBF" w:themeFill="background1" w:themeFillShade="BF"/>
          </w:tcPr>
          <w:p w:rsidRPr="00F1306D" w:rsidR="00F1306D" w:rsidP="00F1306D" w:rsidRDefault="00F1306D" w14:paraId="2074A507" w14:textId="3797281C">
            <w:pPr>
              <w:suppressAutoHyphens/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1306D">
              <w:rPr>
                <w:rFonts w:ascii="Arial" w:hAnsi="Arial" w:cs="Arial"/>
                <w:sz w:val="36"/>
                <w:szCs w:val="36"/>
              </w:rPr>
              <w:t>Cerebrum</w:t>
            </w:r>
          </w:p>
        </w:tc>
      </w:tr>
      <w:tr w:rsidRPr="00B605F1" w:rsidR="00B71CF5" w:rsidTr="00AD787C" w14:paraId="449ADE34" w14:textId="77777777">
        <w:trPr>
          <w:trHeight w:val="300"/>
        </w:trPr>
        <w:tc>
          <w:tcPr>
            <w:tcW w:w="1413" w:type="dxa"/>
          </w:tcPr>
          <w:p w:rsidRPr="00C56601" w:rsidR="00B71CF5" w:rsidP="00A447BD" w:rsidRDefault="00751148" w14:paraId="4698F86B" w14:textId="071D72F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C1</w:t>
            </w:r>
          </w:p>
        </w:tc>
        <w:tc>
          <w:tcPr>
            <w:tcW w:w="4584" w:type="dxa"/>
            <w:gridSpan w:val="2"/>
          </w:tcPr>
          <w:p w:rsidRPr="00C56601" w:rsidR="00B71CF5" w:rsidP="00A447BD" w:rsidRDefault="00B71CF5" w14:paraId="5B76B25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C56601">
              <w:rPr>
                <w:rFonts w:eastAsia="Times"/>
                <w:b/>
                <w:sz w:val="22"/>
                <w:szCs w:val="22"/>
              </w:rPr>
              <w:t xml:space="preserve">Hjärna UK </w:t>
            </w:r>
          </w:p>
          <w:p w:rsidR="009C1D5C" w:rsidP="009C1D5C" w:rsidRDefault="009C1D5C" w14:paraId="664E56FE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 w:rsidRPr="00506E2C">
              <w:rPr>
                <w:rFonts w:eastAsia="Times"/>
                <w:bCs/>
                <w:sz w:val="22"/>
                <w:szCs w:val="22"/>
              </w:rPr>
              <w:t>Hjärna utan iv</w:t>
            </w:r>
            <w:r>
              <w:rPr>
                <w:rFonts w:eastAsia="Times"/>
                <w:bCs/>
                <w:sz w:val="22"/>
                <w:szCs w:val="22"/>
              </w:rPr>
              <w:t>-kontrastmedel</w:t>
            </w:r>
          </w:p>
          <w:p w:rsidRPr="00C56601" w:rsidR="00B71CF5" w:rsidP="005E140A" w:rsidRDefault="00B71CF5" w14:paraId="6759E83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C56601" w:rsidR="00B71CF5" w:rsidP="005E140A" w:rsidRDefault="00B71CF5" w14:paraId="7F2E9C48" w14:textId="654B87A5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  <w:proofErr w:type="gramStart"/>
            <w:r w:rsidRPr="00C56601">
              <w:rPr>
                <w:rFonts w:eastAsia="Times"/>
                <w:sz w:val="22"/>
                <w:szCs w:val="22"/>
              </w:rPr>
              <w:t>810000</w:t>
            </w:r>
            <w:proofErr w:type="gramEnd"/>
            <w:r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C56601">
              <w:rPr>
                <w:rFonts w:eastAsia="Times"/>
                <w:b/>
                <w:sz w:val="22"/>
                <w:szCs w:val="22"/>
              </w:rPr>
              <w:t>DT hjärna</w:t>
            </w:r>
          </w:p>
        </w:tc>
        <w:tc>
          <w:tcPr>
            <w:tcW w:w="1853" w:type="dxa"/>
            <w:gridSpan w:val="2"/>
          </w:tcPr>
          <w:p w:rsidRPr="00C56601" w:rsidR="00B71CF5" w:rsidP="005E140A" w:rsidRDefault="00B71CF5" w14:paraId="3A2E8498" w14:textId="4B9274ED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C56601">
              <w:rPr>
                <w:sz w:val="22"/>
                <w:szCs w:val="22"/>
              </w:rPr>
              <w:t>CTDI &lt;46</w:t>
            </w:r>
          </w:p>
        </w:tc>
        <w:tc>
          <w:tcPr>
            <w:tcW w:w="4243" w:type="dxa"/>
            <w:gridSpan w:val="2"/>
          </w:tcPr>
          <w:p w:rsidRPr="00C56601" w:rsidR="00B71CF5" w:rsidP="005E140A" w:rsidRDefault="00B71CF5" w14:paraId="25A1A099" w14:textId="2C1B3A71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C56601">
              <w:rPr>
                <w:sz w:val="22"/>
                <w:szCs w:val="22"/>
              </w:rPr>
              <w:t>Blödning, infarkt, atrofi. Tumörfrågeställning utan fokala neurologiska symtom. Huvudvärk, yrsel utan fokala neurologiska symtom.</w:t>
            </w:r>
          </w:p>
        </w:tc>
      </w:tr>
      <w:tr w:rsidRPr="00B605F1" w:rsidR="00B71CF5" w:rsidTr="00AD787C" w14:paraId="7B3235EE" w14:textId="77777777">
        <w:trPr>
          <w:trHeight w:val="300"/>
        </w:trPr>
        <w:tc>
          <w:tcPr>
            <w:tcW w:w="1413" w:type="dxa"/>
          </w:tcPr>
          <w:p w:rsidR="00B71CF5" w:rsidP="00A447BD" w:rsidRDefault="00751148" w14:paraId="6194521F" w14:textId="3FC77238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C2</w:t>
            </w:r>
          </w:p>
        </w:tc>
        <w:tc>
          <w:tcPr>
            <w:tcW w:w="4584" w:type="dxa"/>
            <w:gridSpan w:val="2"/>
          </w:tcPr>
          <w:p w:rsidR="00B71CF5" w:rsidP="00A447BD" w:rsidRDefault="00B71CF5" w14:paraId="10AF98A5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Hjärna UK+MK</w:t>
            </w:r>
          </w:p>
          <w:p w:rsidR="00B71CF5" w:rsidP="00A447BD" w:rsidRDefault="00B71CF5" w14:paraId="3B7FABC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 w:rsidRPr="00506E2C">
              <w:rPr>
                <w:rFonts w:eastAsia="Times"/>
                <w:bCs/>
                <w:sz w:val="22"/>
                <w:szCs w:val="22"/>
              </w:rPr>
              <w:t>Hjärna utan iv</w:t>
            </w:r>
            <w:r>
              <w:rPr>
                <w:rFonts w:eastAsia="Times"/>
                <w:bCs/>
                <w:sz w:val="22"/>
                <w:szCs w:val="22"/>
              </w:rPr>
              <w:t>-kontrastmedel</w:t>
            </w:r>
          </w:p>
          <w:p w:rsidRPr="00C56601" w:rsidR="00B71CF5" w:rsidP="00A447BD" w:rsidRDefault="00B71CF5" w14:paraId="10FD5E80" w14:textId="32489DA2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A60BFF">
              <w:rPr>
                <w:rFonts w:eastAsia="Times"/>
                <w:b/>
                <w:sz w:val="22"/>
                <w:szCs w:val="22"/>
              </w:rPr>
              <w:t>Serie 2</w:t>
            </w:r>
            <w:r>
              <w:rPr>
                <w:rFonts w:eastAsia="Times"/>
                <w:bCs/>
                <w:sz w:val="22"/>
                <w:szCs w:val="22"/>
              </w:rPr>
              <w:t>. Hjärna med iv-kontrastmedel, 5 min serie</w:t>
            </w:r>
          </w:p>
        </w:tc>
        <w:tc>
          <w:tcPr>
            <w:tcW w:w="3070" w:type="dxa"/>
          </w:tcPr>
          <w:p w:rsidRPr="00C56601" w:rsidR="00B71CF5" w:rsidP="00A447BD" w:rsidRDefault="00B71CF5" w14:paraId="631F0ECB" w14:textId="1D9FB38A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  <w:proofErr w:type="gramStart"/>
            <w:r>
              <w:rPr>
                <w:rFonts w:eastAsia="Times"/>
                <w:sz w:val="22"/>
                <w:szCs w:val="22"/>
              </w:rPr>
              <w:t>810900</w:t>
            </w:r>
            <w:proofErr w:type="gramEnd"/>
            <w:r>
              <w:rPr>
                <w:rFonts w:eastAsia="Times"/>
                <w:sz w:val="22"/>
                <w:szCs w:val="22"/>
              </w:rPr>
              <w:t xml:space="preserve"> </w:t>
            </w:r>
            <w:r w:rsidRPr="00C4246A">
              <w:rPr>
                <w:rFonts w:eastAsia="Times"/>
                <w:b/>
                <w:bCs/>
                <w:sz w:val="22"/>
                <w:szCs w:val="22"/>
              </w:rPr>
              <w:t>DT hjärna utan och med iv kontras</w:t>
            </w:r>
            <w:r>
              <w:rPr>
                <w:rFonts w:eastAsia="Times"/>
                <w:b/>
                <w:bCs/>
                <w:sz w:val="22"/>
                <w:szCs w:val="22"/>
              </w:rPr>
              <w:t>t</w:t>
            </w:r>
          </w:p>
        </w:tc>
        <w:tc>
          <w:tcPr>
            <w:tcW w:w="1853" w:type="dxa"/>
            <w:gridSpan w:val="2"/>
          </w:tcPr>
          <w:p w:rsidRPr="00C56601" w:rsidR="00B71CF5" w:rsidP="00A447BD" w:rsidRDefault="00B71CF5" w14:paraId="398767B9" w14:textId="627A2A2A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>
              <w:rPr>
                <w:sz w:val="22"/>
                <w:szCs w:val="22"/>
              </w:rPr>
              <w:t>CTDI &lt;46</w:t>
            </w:r>
          </w:p>
        </w:tc>
        <w:tc>
          <w:tcPr>
            <w:tcW w:w="4243" w:type="dxa"/>
            <w:gridSpan w:val="2"/>
          </w:tcPr>
          <w:p w:rsidRPr="00C56601" w:rsidR="00B71CF5" w:rsidP="00A447BD" w:rsidRDefault="00B71CF5" w14:paraId="1AA30637" w14:textId="64292EA5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>
              <w:rPr>
                <w:sz w:val="22"/>
                <w:szCs w:val="22"/>
              </w:rPr>
              <w:t>Tumörfrågeställning med fokala neurologiska symtom. Kontroll av tumör. Metastaser, abscess.</w:t>
            </w:r>
          </w:p>
        </w:tc>
      </w:tr>
      <w:tr w:rsidRPr="00B605F1" w:rsidR="00B71CF5" w:rsidTr="00AD787C" w14:paraId="5DC27EC0" w14:textId="77777777">
        <w:trPr>
          <w:trHeight w:val="300"/>
        </w:trPr>
        <w:tc>
          <w:tcPr>
            <w:tcW w:w="1413" w:type="dxa"/>
          </w:tcPr>
          <w:p w:rsidRPr="00C56601" w:rsidR="00B71CF5" w:rsidP="00A447BD" w:rsidRDefault="00751148" w14:paraId="30A0AD9E" w14:textId="77777F20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C3</w:t>
            </w:r>
          </w:p>
        </w:tc>
        <w:tc>
          <w:tcPr>
            <w:tcW w:w="4584" w:type="dxa"/>
            <w:gridSpan w:val="2"/>
          </w:tcPr>
          <w:p w:rsidR="00B71CF5" w:rsidP="00A447BD" w:rsidRDefault="00B71CF5" w14:paraId="20099DB3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C56601">
              <w:rPr>
                <w:rFonts w:eastAsia="Times"/>
                <w:b/>
                <w:sz w:val="22"/>
                <w:szCs w:val="22"/>
              </w:rPr>
              <w:t xml:space="preserve">Hjärna MK </w:t>
            </w:r>
          </w:p>
          <w:p w:rsidRPr="00C56601" w:rsidR="009C1D5C" w:rsidP="00A447BD" w:rsidRDefault="009C1D5C" w14:paraId="47C37C7B" w14:textId="4CB0CFB6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A60BFF">
              <w:rPr>
                <w:rFonts w:eastAsia="Times"/>
                <w:b/>
                <w:sz w:val="22"/>
                <w:szCs w:val="22"/>
              </w:rPr>
              <w:t xml:space="preserve">Serie </w:t>
            </w:r>
            <w:r>
              <w:rPr>
                <w:rFonts w:eastAsia="Times"/>
                <w:b/>
                <w:sz w:val="22"/>
                <w:szCs w:val="22"/>
              </w:rPr>
              <w:t>1</w:t>
            </w:r>
            <w:r>
              <w:rPr>
                <w:rFonts w:eastAsia="Times"/>
                <w:bCs/>
                <w:sz w:val="22"/>
                <w:szCs w:val="22"/>
              </w:rPr>
              <w:t>. Hjärna med iv-kontrastmedel, 5 min serie</w:t>
            </w:r>
          </w:p>
        </w:tc>
        <w:tc>
          <w:tcPr>
            <w:tcW w:w="3070" w:type="dxa"/>
          </w:tcPr>
          <w:p w:rsidRPr="00C56601" w:rsidR="00B71CF5" w:rsidP="00A447BD" w:rsidRDefault="00B71CF5" w14:paraId="318B4D55" w14:textId="12B76C82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C56601">
              <w:rPr>
                <w:rFonts w:eastAsia="Times"/>
                <w:sz w:val="22"/>
                <w:szCs w:val="22"/>
              </w:rPr>
              <w:t>810800</w:t>
            </w:r>
            <w:proofErr w:type="gramEnd"/>
            <w:r w:rsidRPr="00C56601">
              <w:rPr>
                <w:rFonts w:eastAsia="Times"/>
                <w:b/>
                <w:sz w:val="22"/>
                <w:szCs w:val="22"/>
              </w:rPr>
              <w:t xml:space="preserve"> DT hjärna med iv kontrast</w:t>
            </w:r>
          </w:p>
        </w:tc>
        <w:tc>
          <w:tcPr>
            <w:tcW w:w="1853" w:type="dxa"/>
            <w:gridSpan w:val="2"/>
          </w:tcPr>
          <w:p w:rsidRPr="00C56601" w:rsidR="00B71CF5" w:rsidP="00A447BD" w:rsidRDefault="00B71CF5" w14:paraId="482276C4" w14:textId="1AC2F329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C56601">
              <w:rPr>
                <w:sz w:val="22"/>
                <w:szCs w:val="22"/>
              </w:rPr>
              <w:t>CTDI &lt;46</w:t>
            </w:r>
          </w:p>
        </w:tc>
        <w:tc>
          <w:tcPr>
            <w:tcW w:w="4243" w:type="dxa"/>
            <w:gridSpan w:val="2"/>
          </w:tcPr>
          <w:p w:rsidRPr="00C56601" w:rsidR="00B71CF5" w:rsidP="00A447BD" w:rsidRDefault="00B71CF5" w14:paraId="6D332294" w14:textId="41448871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C56601">
              <w:rPr>
                <w:sz w:val="22"/>
                <w:szCs w:val="22"/>
              </w:rPr>
              <w:t>Metastaser.</w:t>
            </w:r>
          </w:p>
        </w:tc>
      </w:tr>
      <w:tr w:rsidRPr="00B605F1" w:rsidR="00B71CF5" w:rsidTr="00AD787C" w14:paraId="4AA307BF" w14:textId="77777777">
        <w:trPr>
          <w:trHeight w:val="300"/>
        </w:trPr>
        <w:tc>
          <w:tcPr>
            <w:tcW w:w="1413" w:type="dxa"/>
          </w:tcPr>
          <w:p w:rsidRPr="00C56601" w:rsidR="00B71CF5" w:rsidP="00A447BD" w:rsidRDefault="00751148" w14:paraId="13DB392F" w14:textId="5ACB533A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C4</w:t>
            </w:r>
          </w:p>
        </w:tc>
        <w:tc>
          <w:tcPr>
            <w:tcW w:w="4584" w:type="dxa"/>
            <w:gridSpan w:val="2"/>
          </w:tcPr>
          <w:p w:rsidRPr="00C56601" w:rsidR="00B71CF5" w:rsidP="00A447BD" w:rsidRDefault="00B71CF5" w14:paraId="0D142D70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C56601">
              <w:rPr>
                <w:rFonts w:eastAsia="Times"/>
                <w:b/>
                <w:sz w:val="22"/>
                <w:szCs w:val="22"/>
              </w:rPr>
              <w:t xml:space="preserve">Cerebral </w:t>
            </w:r>
            <w:proofErr w:type="spellStart"/>
            <w:r w:rsidRPr="00C56601">
              <w:rPr>
                <w:rFonts w:eastAsia="Times"/>
                <w:b/>
                <w:sz w:val="22"/>
                <w:szCs w:val="22"/>
              </w:rPr>
              <w:t>angio</w:t>
            </w:r>
            <w:proofErr w:type="spellEnd"/>
            <w:r w:rsidRPr="00C56601">
              <w:rPr>
                <w:rFonts w:eastAsia="Times"/>
                <w:b/>
                <w:sz w:val="22"/>
                <w:szCs w:val="22"/>
              </w:rPr>
              <w:t xml:space="preserve">, basprotokoll </w:t>
            </w:r>
          </w:p>
          <w:p w:rsidRPr="00C56601" w:rsidR="00B71CF5" w:rsidP="00A447BD" w:rsidRDefault="00B71CF5" w14:paraId="5A1FE3D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C56601">
              <w:rPr>
                <w:rFonts w:eastAsia="Times"/>
                <w:b/>
                <w:sz w:val="22"/>
                <w:szCs w:val="22"/>
              </w:rPr>
              <w:t>Serie 1.</w:t>
            </w:r>
            <w:r w:rsidRPr="00C56601">
              <w:rPr>
                <w:rFonts w:eastAsia="Times"/>
                <w:sz w:val="22"/>
                <w:szCs w:val="22"/>
              </w:rPr>
              <w:t xml:space="preserve"> Hjärna utan iv-kontrastmedel </w:t>
            </w:r>
          </w:p>
          <w:p w:rsidR="00B71CF5" w:rsidP="00A447BD" w:rsidRDefault="00B71CF5" w14:paraId="2106B005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C56601">
              <w:rPr>
                <w:rFonts w:eastAsia="Times"/>
                <w:b/>
                <w:sz w:val="22"/>
                <w:szCs w:val="22"/>
              </w:rPr>
              <w:t>Serie 2.</w:t>
            </w:r>
            <w:r w:rsidRPr="00C56601">
              <w:rPr>
                <w:rFonts w:eastAsia="Times"/>
                <w:sz w:val="22"/>
                <w:szCs w:val="22"/>
              </w:rPr>
              <w:t xml:space="preserve"> Cerebral </w:t>
            </w:r>
            <w:proofErr w:type="spellStart"/>
            <w:r w:rsidRPr="00C56601">
              <w:rPr>
                <w:rFonts w:eastAsia="Times"/>
                <w:sz w:val="22"/>
                <w:szCs w:val="22"/>
              </w:rPr>
              <w:t>angio</w:t>
            </w:r>
            <w:proofErr w:type="spellEnd"/>
            <w:r w:rsidRPr="00C56601">
              <w:rPr>
                <w:rFonts w:eastAsia="Times"/>
                <w:sz w:val="22"/>
                <w:szCs w:val="22"/>
              </w:rPr>
              <w:t xml:space="preserve"> med iv-kontrastmedel i artärfas. Från C2 upp till </w:t>
            </w:r>
            <w:proofErr w:type="spellStart"/>
            <w:r w:rsidRPr="00C56601">
              <w:rPr>
                <w:rFonts w:eastAsia="Times"/>
                <w:sz w:val="22"/>
                <w:szCs w:val="22"/>
              </w:rPr>
              <w:t>vertex</w:t>
            </w:r>
            <w:proofErr w:type="spellEnd"/>
            <w:r w:rsidRPr="00C56601">
              <w:rPr>
                <w:rFonts w:eastAsia="Times"/>
                <w:sz w:val="22"/>
                <w:szCs w:val="22"/>
              </w:rPr>
              <w:t>.</w:t>
            </w:r>
          </w:p>
          <w:p w:rsidRPr="000A3C82" w:rsidR="009C1D5C" w:rsidP="00A447BD" w:rsidRDefault="009C1D5C" w14:paraId="0D37B817" w14:textId="7E0D826C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3070" w:type="dxa"/>
          </w:tcPr>
          <w:p w:rsidRPr="00C56601" w:rsidR="00B71CF5" w:rsidP="00A447BD" w:rsidRDefault="00B71CF5" w14:paraId="2D9DFD75" w14:textId="31907131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  <w:proofErr w:type="gramStart"/>
            <w:r w:rsidRPr="00C56601">
              <w:rPr>
                <w:rFonts w:eastAsia="Times"/>
                <w:sz w:val="22"/>
                <w:szCs w:val="22"/>
              </w:rPr>
              <w:t>810207</w:t>
            </w:r>
            <w:proofErr w:type="gramEnd"/>
            <w:r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C56601">
              <w:rPr>
                <w:rFonts w:eastAsia="Times"/>
                <w:b/>
                <w:sz w:val="22"/>
                <w:szCs w:val="22"/>
              </w:rPr>
              <w:t xml:space="preserve">DT hjärna </w:t>
            </w:r>
            <w:proofErr w:type="spellStart"/>
            <w:r w:rsidRPr="00C56601">
              <w:rPr>
                <w:rFonts w:eastAsia="Times"/>
                <w:b/>
                <w:sz w:val="22"/>
                <w:szCs w:val="22"/>
              </w:rPr>
              <w:t>angio</w:t>
            </w:r>
            <w:proofErr w:type="spellEnd"/>
            <w:r w:rsidRPr="00C56601">
              <w:rPr>
                <w:rFonts w:eastAsia="Times"/>
                <w:b/>
                <w:sz w:val="22"/>
                <w:szCs w:val="22"/>
              </w:rPr>
              <w:t xml:space="preserve"> med kontrast</w:t>
            </w:r>
          </w:p>
        </w:tc>
        <w:tc>
          <w:tcPr>
            <w:tcW w:w="1853" w:type="dxa"/>
            <w:gridSpan w:val="2"/>
          </w:tcPr>
          <w:p w:rsidRPr="00C56601" w:rsidR="00B71CF5" w:rsidP="00A447BD" w:rsidRDefault="00B71CF5" w14:paraId="211146B3" w14:textId="407A204F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C56601" w:rsidR="00B71CF5" w:rsidP="00A447BD" w:rsidRDefault="00B71CF5" w14:paraId="2ED208A9" w14:textId="48D6179F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C56601">
              <w:rPr>
                <w:rFonts w:eastAsia="Times"/>
                <w:sz w:val="22"/>
                <w:szCs w:val="22"/>
              </w:rPr>
              <w:t xml:space="preserve">Utredning av blödningskälla vid </w:t>
            </w:r>
            <w:proofErr w:type="spellStart"/>
            <w:r w:rsidRPr="00C56601">
              <w:rPr>
                <w:rFonts w:eastAsia="Times"/>
                <w:sz w:val="22"/>
                <w:szCs w:val="22"/>
              </w:rPr>
              <w:t>hematom</w:t>
            </w:r>
            <w:proofErr w:type="spellEnd"/>
            <w:r w:rsidRPr="00C56601">
              <w:rPr>
                <w:rFonts w:eastAsia="Times"/>
                <w:sz w:val="22"/>
                <w:szCs w:val="22"/>
              </w:rPr>
              <w:t xml:space="preserve"> med atypiskt läge. CTA inkluderar hela hjärnan.</w:t>
            </w:r>
            <w:r w:rsidRPr="00C56601"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C56601">
              <w:rPr>
                <w:rFonts w:eastAsia="Times"/>
                <w:sz w:val="22"/>
                <w:szCs w:val="22"/>
              </w:rPr>
              <w:t>DFOV 23</w:t>
            </w:r>
          </w:p>
        </w:tc>
      </w:tr>
      <w:tr w:rsidRPr="00B605F1" w:rsidR="00B71CF5" w:rsidTr="00AD787C" w14:paraId="457C2E33" w14:textId="77777777">
        <w:trPr>
          <w:trHeight w:val="2478"/>
        </w:trPr>
        <w:tc>
          <w:tcPr>
            <w:tcW w:w="1413" w:type="dxa"/>
          </w:tcPr>
          <w:p w:rsidRPr="00637734" w:rsidR="00B71CF5" w:rsidP="00A447BD" w:rsidRDefault="00751148" w14:paraId="2143B000" w14:textId="7A86457D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C5</w:t>
            </w:r>
          </w:p>
        </w:tc>
        <w:tc>
          <w:tcPr>
            <w:tcW w:w="4584" w:type="dxa"/>
            <w:gridSpan w:val="2"/>
          </w:tcPr>
          <w:p w:rsidRPr="00637734" w:rsidR="00B71CF5" w:rsidP="00A447BD" w:rsidRDefault="00B71CF5" w14:paraId="6CD0E75D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637734">
              <w:rPr>
                <w:rFonts w:eastAsia="Times"/>
                <w:b/>
                <w:sz w:val="22"/>
                <w:szCs w:val="22"/>
              </w:rPr>
              <w:t xml:space="preserve">Cerebral </w:t>
            </w:r>
            <w:proofErr w:type="spellStart"/>
            <w:r w:rsidRPr="00637734">
              <w:rPr>
                <w:rFonts w:eastAsia="Times"/>
                <w:b/>
                <w:sz w:val="22"/>
                <w:szCs w:val="22"/>
              </w:rPr>
              <w:t>angio</w:t>
            </w:r>
            <w:proofErr w:type="spellEnd"/>
            <w:r w:rsidRPr="00637734">
              <w:rPr>
                <w:rFonts w:eastAsia="Times"/>
                <w:b/>
                <w:sz w:val="22"/>
                <w:szCs w:val="22"/>
              </w:rPr>
              <w:t xml:space="preserve">, basprotokoll samt Hjärna 5 min serie </w:t>
            </w:r>
          </w:p>
          <w:p w:rsidRPr="00637734" w:rsidR="00B71CF5" w:rsidP="00A447BD" w:rsidRDefault="00B71CF5" w14:paraId="2548BC45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37734">
              <w:rPr>
                <w:rFonts w:eastAsia="Times"/>
                <w:b/>
                <w:sz w:val="22"/>
                <w:szCs w:val="22"/>
              </w:rPr>
              <w:t>Serie 1.</w:t>
            </w:r>
            <w:r w:rsidRPr="00637734">
              <w:rPr>
                <w:rFonts w:eastAsia="Times"/>
                <w:sz w:val="22"/>
                <w:szCs w:val="22"/>
              </w:rPr>
              <w:t xml:space="preserve"> Hjärna utan iv-kontrastmedel</w:t>
            </w:r>
          </w:p>
          <w:p w:rsidRPr="00637734" w:rsidR="00B71CF5" w:rsidP="00A447BD" w:rsidRDefault="00B71CF5" w14:paraId="726B62AE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37734">
              <w:rPr>
                <w:rFonts w:eastAsia="Times"/>
                <w:b/>
                <w:sz w:val="22"/>
                <w:szCs w:val="22"/>
              </w:rPr>
              <w:t>Serie 2.</w:t>
            </w:r>
            <w:r w:rsidRPr="00637734">
              <w:rPr>
                <w:rFonts w:eastAsia="Times"/>
                <w:sz w:val="22"/>
                <w:szCs w:val="22"/>
              </w:rPr>
              <w:t xml:space="preserve"> Cerebral </w:t>
            </w:r>
            <w:proofErr w:type="spellStart"/>
            <w:r w:rsidRPr="00637734">
              <w:rPr>
                <w:rFonts w:eastAsia="Times"/>
                <w:sz w:val="22"/>
                <w:szCs w:val="22"/>
              </w:rPr>
              <w:t>angio</w:t>
            </w:r>
            <w:proofErr w:type="spellEnd"/>
            <w:r w:rsidRPr="00637734">
              <w:rPr>
                <w:rFonts w:eastAsia="Times"/>
                <w:sz w:val="22"/>
                <w:szCs w:val="22"/>
              </w:rPr>
              <w:t xml:space="preserve"> med iv-kontrastmedel i artärfas. Från C2 upp till </w:t>
            </w:r>
            <w:proofErr w:type="spellStart"/>
            <w:r w:rsidRPr="00637734">
              <w:rPr>
                <w:rFonts w:eastAsia="Times"/>
                <w:sz w:val="22"/>
                <w:szCs w:val="22"/>
              </w:rPr>
              <w:t>vertex</w:t>
            </w:r>
            <w:proofErr w:type="spellEnd"/>
          </w:p>
          <w:p w:rsidRPr="00C56601" w:rsidR="00B71CF5" w:rsidP="00A447BD" w:rsidRDefault="00B71CF5" w14:paraId="696F3A22" w14:textId="1CB58F38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637734">
              <w:rPr>
                <w:rFonts w:eastAsia="Times"/>
                <w:b/>
                <w:sz w:val="22"/>
                <w:szCs w:val="22"/>
              </w:rPr>
              <w:t>Serie 3.</w:t>
            </w:r>
            <w:r w:rsidRPr="00637734">
              <w:rPr>
                <w:rFonts w:eastAsia="Times"/>
                <w:sz w:val="22"/>
                <w:szCs w:val="22"/>
              </w:rPr>
              <w:t xml:space="preserve"> Hjärna med iv-kontrastmedel, 5 min serie</w:t>
            </w:r>
          </w:p>
        </w:tc>
        <w:tc>
          <w:tcPr>
            <w:tcW w:w="3070" w:type="dxa"/>
          </w:tcPr>
          <w:p w:rsidRPr="00637734" w:rsidR="00B71CF5" w:rsidP="00A447BD" w:rsidRDefault="00B71CF5" w14:paraId="5CBE4529" w14:textId="2FB1651F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637734">
              <w:rPr>
                <w:rFonts w:eastAsia="Times"/>
                <w:sz w:val="22"/>
                <w:szCs w:val="22"/>
              </w:rPr>
              <w:t>810207</w:t>
            </w:r>
            <w:r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637734">
              <w:rPr>
                <w:rFonts w:eastAsia="Times"/>
                <w:b/>
                <w:sz w:val="22"/>
                <w:szCs w:val="22"/>
              </w:rPr>
              <w:t xml:space="preserve"> DT</w:t>
            </w:r>
            <w:proofErr w:type="gramEnd"/>
            <w:r w:rsidRPr="00637734">
              <w:rPr>
                <w:rFonts w:eastAsia="Times"/>
                <w:b/>
                <w:sz w:val="22"/>
                <w:szCs w:val="22"/>
              </w:rPr>
              <w:t xml:space="preserve"> hjärna </w:t>
            </w:r>
            <w:proofErr w:type="spellStart"/>
            <w:r w:rsidRPr="00637734">
              <w:rPr>
                <w:rFonts w:eastAsia="Times"/>
                <w:b/>
                <w:sz w:val="22"/>
                <w:szCs w:val="22"/>
              </w:rPr>
              <w:t>angio</w:t>
            </w:r>
            <w:proofErr w:type="spellEnd"/>
            <w:r w:rsidRPr="00637734">
              <w:rPr>
                <w:rFonts w:eastAsia="Times"/>
                <w:b/>
                <w:sz w:val="22"/>
                <w:szCs w:val="22"/>
              </w:rPr>
              <w:t xml:space="preserve"> med kontrast</w:t>
            </w:r>
          </w:p>
          <w:p w:rsidRPr="00C56601" w:rsidR="00B71CF5" w:rsidP="00A447BD" w:rsidRDefault="00B71CF5" w14:paraId="6B160C48" w14:textId="7C44214B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C56601" w:rsidR="00B71CF5" w:rsidP="00A447BD" w:rsidRDefault="00B71CF5" w14:paraId="47E20F8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637734" w:rsidR="00B71CF5" w:rsidP="00A447BD" w:rsidRDefault="00B71CF5" w14:paraId="0C7F3E4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37734">
              <w:rPr>
                <w:rFonts w:eastAsia="Times"/>
                <w:sz w:val="22"/>
                <w:szCs w:val="22"/>
              </w:rPr>
              <w:t>Som vid protokoll C4, när man även har misstanke om bakomliggande tumör.</w:t>
            </w:r>
          </w:p>
          <w:p w:rsidRPr="00C56601" w:rsidR="00B71CF5" w:rsidP="00A447BD" w:rsidRDefault="00B71CF5" w14:paraId="4679B0B0" w14:textId="0A702D1C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</w:tr>
      <w:tr w:rsidRPr="00B605F1" w:rsidR="00B71CF5" w:rsidTr="00AD787C" w14:paraId="2DEB69ED" w14:textId="77777777">
        <w:trPr>
          <w:trHeight w:val="300"/>
        </w:trPr>
        <w:tc>
          <w:tcPr>
            <w:tcW w:w="1413" w:type="dxa"/>
          </w:tcPr>
          <w:p w:rsidRPr="00637734" w:rsidR="00B71CF5" w:rsidP="00A447BD" w:rsidRDefault="00751148" w14:paraId="5E3DBA09" w14:textId="7C2085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  <w:lang w:val="en-US"/>
              </w:rPr>
            </w:pPr>
            <w:r>
              <w:rPr>
                <w:rFonts w:eastAsia="Times"/>
                <w:b/>
                <w:sz w:val="22"/>
                <w:szCs w:val="22"/>
                <w:lang w:val="en-US"/>
              </w:rPr>
              <w:t>C6</w:t>
            </w:r>
          </w:p>
        </w:tc>
        <w:tc>
          <w:tcPr>
            <w:tcW w:w="4584" w:type="dxa"/>
            <w:gridSpan w:val="2"/>
          </w:tcPr>
          <w:p w:rsidRPr="00637734" w:rsidR="00B71CF5" w:rsidP="00A447BD" w:rsidRDefault="00B71CF5" w14:paraId="1D070974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  <w:lang w:val="en-US"/>
              </w:rPr>
            </w:pPr>
            <w:r w:rsidRPr="00637734">
              <w:rPr>
                <w:rFonts w:eastAsia="Times"/>
                <w:b/>
                <w:sz w:val="22"/>
                <w:szCs w:val="22"/>
                <w:lang w:val="en-US"/>
              </w:rPr>
              <w:t xml:space="preserve">Cerebral </w:t>
            </w:r>
            <w:proofErr w:type="spellStart"/>
            <w:r w:rsidRPr="00637734">
              <w:rPr>
                <w:rFonts w:eastAsia="Times"/>
                <w:b/>
                <w:sz w:val="22"/>
                <w:szCs w:val="22"/>
                <w:lang w:val="en-US"/>
              </w:rPr>
              <w:t>angio</w:t>
            </w:r>
            <w:proofErr w:type="spellEnd"/>
            <w:r w:rsidRPr="00637734">
              <w:rPr>
                <w:rFonts w:eastAsia="Times"/>
                <w:b/>
                <w:sz w:val="22"/>
                <w:szCs w:val="22"/>
                <w:lang w:val="en-US"/>
              </w:rPr>
              <w:t xml:space="preserve">, </w:t>
            </w:r>
            <w:proofErr w:type="spellStart"/>
            <w:r w:rsidRPr="00637734">
              <w:rPr>
                <w:rFonts w:eastAsia="Times"/>
                <w:b/>
                <w:sz w:val="22"/>
                <w:szCs w:val="22"/>
                <w:lang w:val="en-US"/>
              </w:rPr>
              <w:t>subarachnoidal</w:t>
            </w:r>
            <w:proofErr w:type="spellEnd"/>
            <w:r w:rsidRPr="00637734">
              <w:rPr>
                <w:rFonts w:eastAsia="Times"/>
                <w:b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637734">
              <w:rPr>
                <w:rFonts w:eastAsia="Times"/>
                <w:b/>
                <w:sz w:val="22"/>
                <w:szCs w:val="22"/>
                <w:lang w:val="en-US"/>
              </w:rPr>
              <w:t>blödning</w:t>
            </w:r>
            <w:proofErr w:type="spellEnd"/>
            <w:r w:rsidRPr="00637734">
              <w:rPr>
                <w:rFonts w:eastAsia="Times"/>
                <w:sz w:val="22"/>
                <w:szCs w:val="22"/>
                <w:u w:val="single"/>
                <w:lang w:val="en-US"/>
              </w:rPr>
              <w:t xml:space="preserve"> </w:t>
            </w:r>
          </w:p>
          <w:p w:rsidR="00B71CF5" w:rsidP="00A447BD" w:rsidRDefault="00B71CF5" w14:paraId="32026E0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37734">
              <w:rPr>
                <w:rFonts w:eastAsia="Times"/>
                <w:b/>
                <w:sz w:val="22"/>
                <w:szCs w:val="22"/>
                <w:lang w:val="en-US"/>
              </w:rPr>
              <w:t>Serie 1.</w:t>
            </w:r>
            <w:r w:rsidRPr="00637734">
              <w:rPr>
                <w:rFonts w:eastAsia="Times"/>
                <w:sz w:val="22"/>
                <w:szCs w:val="22"/>
                <w:lang w:val="en-US"/>
              </w:rPr>
              <w:t xml:space="preserve"> </w:t>
            </w:r>
            <w:r w:rsidRPr="00637734">
              <w:rPr>
                <w:rFonts w:eastAsia="Times"/>
                <w:sz w:val="22"/>
                <w:szCs w:val="22"/>
              </w:rPr>
              <w:t xml:space="preserve">Hjärna utan iv-kontrastmedel </w:t>
            </w:r>
          </w:p>
          <w:p w:rsidR="00B71CF5" w:rsidP="00A447BD" w:rsidRDefault="00B71CF5" w14:paraId="1D6238BB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2572F0">
              <w:rPr>
                <w:rFonts w:eastAsia="Times"/>
                <w:b/>
                <w:bCs/>
                <w:sz w:val="22"/>
                <w:szCs w:val="22"/>
              </w:rPr>
              <w:t>Serie 2.</w:t>
            </w:r>
            <w:r>
              <w:rPr>
                <w:rFonts w:eastAsia="Times"/>
                <w:sz w:val="22"/>
                <w:szCs w:val="22"/>
              </w:rPr>
              <w:t xml:space="preserve"> Cerebral </w:t>
            </w:r>
            <w:proofErr w:type="spellStart"/>
            <w:r>
              <w:rPr>
                <w:rFonts w:eastAsia="Times"/>
                <w:sz w:val="22"/>
                <w:szCs w:val="22"/>
              </w:rPr>
              <w:t>angio</w:t>
            </w:r>
            <w:proofErr w:type="spellEnd"/>
            <w:r>
              <w:rPr>
                <w:rFonts w:eastAsia="Times"/>
                <w:sz w:val="22"/>
                <w:szCs w:val="22"/>
              </w:rPr>
              <w:t xml:space="preserve"> med iv-kontrastmedel i artärfas. Från C2 upp till </w:t>
            </w:r>
            <w:proofErr w:type="spellStart"/>
            <w:r>
              <w:rPr>
                <w:rFonts w:eastAsia="Times"/>
                <w:sz w:val="22"/>
                <w:szCs w:val="22"/>
              </w:rPr>
              <w:t>vertex</w:t>
            </w:r>
            <w:proofErr w:type="spellEnd"/>
          </w:p>
          <w:p w:rsidR="009C1D5C" w:rsidP="00A447BD" w:rsidRDefault="009C1D5C" w14:paraId="6201B8BF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F13A9B" w:rsidR="009C1D5C" w:rsidP="00A447BD" w:rsidRDefault="009C1D5C" w14:paraId="7BD031B6" w14:textId="0E94F153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3070" w:type="dxa"/>
          </w:tcPr>
          <w:p w:rsidRPr="00637734" w:rsidR="00B71CF5" w:rsidP="00A447BD" w:rsidRDefault="00B71CF5" w14:paraId="19B37A9D" w14:textId="4F917EA9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637734">
              <w:rPr>
                <w:rFonts w:eastAsia="Times"/>
                <w:sz w:val="22"/>
                <w:szCs w:val="22"/>
              </w:rPr>
              <w:t>810207</w:t>
            </w:r>
            <w:proofErr w:type="gramEnd"/>
            <w:r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637734">
              <w:rPr>
                <w:rFonts w:eastAsia="Times"/>
                <w:b/>
                <w:sz w:val="22"/>
                <w:szCs w:val="22"/>
              </w:rPr>
              <w:t xml:space="preserve">DT hjärna </w:t>
            </w:r>
            <w:proofErr w:type="spellStart"/>
            <w:r w:rsidRPr="00637734">
              <w:rPr>
                <w:rFonts w:eastAsia="Times"/>
                <w:b/>
                <w:sz w:val="22"/>
                <w:szCs w:val="22"/>
              </w:rPr>
              <w:t>angio</w:t>
            </w:r>
            <w:proofErr w:type="spellEnd"/>
            <w:r w:rsidRPr="00637734">
              <w:rPr>
                <w:rFonts w:eastAsia="Times"/>
                <w:b/>
                <w:sz w:val="22"/>
                <w:szCs w:val="22"/>
              </w:rPr>
              <w:t xml:space="preserve"> med kontrast</w:t>
            </w:r>
          </w:p>
          <w:p w:rsidRPr="00637734" w:rsidR="00B71CF5" w:rsidP="00A447BD" w:rsidRDefault="00B71CF5" w14:paraId="6D20DE3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637734" w:rsidR="00B71CF5" w:rsidP="00A447BD" w:rsidRDefault="00B71CF5" w14:paraId="20F8E8B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637734" w:rsidR="00B71CF5" w:rsidP="00785F5E" w:rsidRDefault="00B71CF5" w14:paraId="1D345001" w14:textId="16358925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37734">
              <w:rPr>
                <w:rFonts w:eastAsia="Times"/>
                <w:sz w:val="22"/>
                <w:szCs w:val="22"/>
              </w:rPr>
              <w:t xml:space="preserve">Används vid </w:t>
            </w:r>
            <w:proofErr w:type="spellStart"/>
            <w:r w:rsidRPr="00637734">
              <w:rPr>
                <w:rFonts w:eastAsia="Times"/>
                <w:sz w:val="22"/>
                <w:szCs w:val="22"/>
              </w:rPr>
              <w:t>subarachnoidalblödning</w:t>
            </w:r>
            <w:proofErr w:type="spellEnd"/>
            <w:r w:rsidRPr="00637734">
              <w:rPr>
                <w:rFonts w:eastAsia="Times"/>
                <w:sz w:val="22"/>
                <w:szCs w:val="22"/>
              </w:rPr>
              <w:t xml:space="preserve"> vid </w:t>
            </w:r>
            <w:proofErr w:type="spellStart"/>
            <w:r w:rsidRPr="00637734">
              <w:rPr>
                <w:rFonts w:eastAsia="Times"/>
                <w:sz w:val="22"/>
                <w:szCs w:val="22"/>
              </w:rPr>
              <w:t>aneurysmkontroll</w:t>
            </w:r>
            <w:proofErr w:type="spellEnd"/>
            <w:r w:rsidRPr="00637734">
              <w:rPr>
                <w:rFonts w:eastAsia="Times"/>
                <w:sz w:val="22"/>
                <w:szCs w:val="22"/>
              </w:rPr>
              <w:t xml:space="preserve"> eller </w:t>
            </w:r>
            <w:proofErr w:type="spellStart"/>
            <w:r w:rsidRPr="00637734">
              <w:rPr>
                <w:rFonts w:eastAsia="Times"/>
                <w:sz w:val="22"/>
                <w:szCs w:val="22"/>
              </w:rPr>
              <w:t>aneurysmscreening</w:t>
            </w:r>
            <w:proofErr w:type="spellEnd"/>
            <w:r w:rsidRPr="00637734">
              <w:rPr>
                <w:rFonts w:eastAsia="Times"/>
                <w:sz w:val="22"/>
                <w:szCs w:val="22"/>
              </w:rPr>
              <w:t xml:space="preserve">. </w:t>
            </w:r>
          </w:p>
          <w:p w:rsidRPr="00637734" w:rsidR="00B71CF5" w:rsidP="00A447BD" w:rsidRDefault="00B71CF5" w14:paraId="3E7F1F95" w14:textId="198E6292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B94BA4">
              <w:rPr>
                <w:rFonts w:eastAsia="Times"/>
                <w:sz w:val="22"/>
                <w:szCs w:val="22"/>
              </w:rPr>
              <w:t xml:space="preserve">DT </w:t>
            </w:r>
            <w:proofErr w:type="spellStart"/>
            <w:r w:rsidRPr="00B94BA4">
              <w:rPr>
                <w:rFonts w:eastAsia="Times"/>
                <w:sz w:val="22"/>
                <w:szCs w:val="22"/>
              </w:rPr>
              <w:t>angio</w:t>
            </w:r>
            <w:proofErr w:type="spellEnd"/>
            <w:r w:rsidRPr="00B94BA4">
              <w:rPr>
                <w:rFonts w:eastAsia="Times"/>
                <w:sz w:val="22"/>
                <w:szCs w:val="22"/>
              </w:rPr>
              <w:t xml:space="preserve">-serie skickas med DFOV 16 (mindre display </w:t>
            </w:r>
            <w:proofErr w:type="spellStart"/>
            <w:r w:rsidRPr="00B94BA4">
              <w:rPr>
                <w:rFonts w:eastAsia="Times"/>
                <w:sz w:val="22"/>
                <w:szCs w:val="22"/>
              </w:rPr>
              <w:t>field</w:t>
            </w:r>
            <w:proofErr w:type="spellEnd"/>
            <w:r w:rsidRPr="00B94BA4">
              <w:rPr>
                <w:rFonts w:eastAsia="Times"/>
                <w:sz w:val="22"/>
                <w:szCs w:val="22"/>
              </w:rPr>
              <w:t xml:space="preserve"> </w:t>
            </w:r>
            <w:proofErr w:type="spellStart"/>
            <w:r w:rsidRPr="00B94BA4">
              <w:rPr>
                <w:rFonts w:eastAsia="Times"/>
                <w:sz w:val="22"/>
                <w:szCs w:val="22"/>
              </w:rPr>
              <w:t>of</w:t>
            </w:r>
            <w:proofErr w:type="spellEnd"/>
            <w:r w:rsidRPr="00B94BA4">
              <w:rPr>
                <w:rFonts w:eastAsia="Times"/>
                <w:sz w:val="22"/>
                <w:szCs w:val="22"/>
              </w:rPr>
              <w:t xml:space="preserve"> </w:t>
            </w:r>
            <w:proofErr w:type="spellStart"/>
            <w:r w:rsidRPr="00B94BA4">
              <w:rPr>
                <w:rFonts w:eastAsia="Times"/>
                <w:sz w:val="22"/>
                <w:szCs w:val="22"/>
              </w:rPr>
              <w:t>view</w:t>
            </w:r>
            <w:proofErr w:type="spellEnd"/>
            <w:r w:rsidRPr="00B94BA4">
              <w:rPr>
                <w:rFonts w:eastAsia="Times"/>
                <w:sz w:val="22"/>
                <w:szCs w:val="22"/>
              </w:rPr>
              <w:t xml:space="preserve"> än protokoll C4 för bättre upplösning</w:t>
            </w:r>
            <w:r w:rsidRPr="0019244D">
              <w:rPr>
                <w:rFonts w:eastAsia="Times"/>
                <w:sz w:val="22"/>
                <w:szCs w:val="22"/>
              </w:rPr>
              <w:t>).</w:t>
            </w:r>
          </w:p>
        </w:tc>
      </w:tr>
      <w:tr w:rsidRPr="00B605F1" w:rsidR="00B71CF5" w:rsidTr="00AD787C" w14:paraId="756112F8" w14:textId="77777777">
        <w:trPr>
          <w:trHeight w:val="1604"/>
        </w:trPr>
        <w:tc>
          <w:tcPr>
            <w:tcW w:w="1413" w:type="dxa"/>
          </w:tcPr>
          <w:p w:rsidRPr="00637734" w:rsidR="00B71CF5" w:rsidP="00A447BD" w:rsidRDefault="00751148" w14:paraId="7C4636FF" w14:textId="392CFEBA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C7</w:t>
            </w:r>
          </w:p>
        </w:tc>
        <w:tc>
          <w:tcPr>
            <w:tcW w:w="4584" w:type="dxa"/>
            <w:gridSpan w:val="2"/>
          </w:tcPr>
          <w:p w:rsidRPr="00637734" w:rsidR="00B71CF5" w:rsidP="00A447BD" w:rsidRDefault="00B71CF5" w14:paraId="3BF45173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37734">
              <w:rPr>
                <w:rFonts w:eastAsia="Times"/>
                <w:b/>
                <w:sz w:val="22"/>
                <w:szCs w:val="22"/>
              </w:rPr>
              <w:t>Hjärna, sinustrombos</w:t>
            </w:r>
            <w:r w:rsidRPr="00637734">
              <w:rPr>
                <w:rFonts w:eastAsia="Times"/>
                <w:sz w:val="22"/>
                <w:szCs w:val="22"/>
              </w:rPr>
              <w:t xml:space="preserve"> </w:t>
            </w:r>
          </w:p>
          <w:p w:rsidRPr="00637734" w:rsidR="00B71CF5" w:rsidP="00A447BD" w:rsidRDefault="00B71CF5" w14:paraId="26E58F82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37734">
              <w:rPr>
                <w:rFonts w:eastAsia="Times"/>
                <w:b/>
                <w:sz w:val="22"/>
                <w:szCs w:val="22"/>
              </w:rPr>
              <w:t>Serie 1.</w:t>
            </w:r>
            <w:r w:rsidRPr="00637734">
              <w:rPr>
                <w:rFonts w:eastAsia="Times"/>
                <w:sz w:val="22"/>
                <w:szCs w:val="22"/>
              </w:rPr>
              <w:t xml:space="preserve"> Hjärna utan iv-kontrastmedel</w:t>
            </w:r>
          </w:p>
          <w:p w:rsidRPr="00637734" w:rsidR="00B71CF5" w:rsidP="00A447BD" w:rsidRDefault="00B71CF5" w14:paraId="4FBF22D3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37734">
              <w:rPr>
                <w:rFonts w:eastAsia="Times"/>
                <w:b/>
                <w:sz w:val="22"/>
                <w:szCs w:val="22"/>
              </w:rPr>
              <w:t>Serie 2.</w:t>
            </w:r>
            <w:r w:rsidRPr="00637734">
              <w:rPr>
                <w:rFonts w:eastAsia="Times"/>
                <w:sz w:val="22"/>
                <w:szCs w:val="22"/>
              </w:rPr>
              <w:t xml:space="preserve"> Hjärna med iv-kontrastmedel i </w:t>
            </w:r>
            <w:proofErr w:type="spellStart"/>
            <w:r w:rsidRPr="00637734">
              <w:rPr>
                <w:rFonts w:eastAsia="Times"/>
                <w:sz w:val="22"/>
                <w:szCs w:val="22"/>
              </w:rPr>
              <w:t>venfas</w:t>
            </w:r>
            <w:proofErr w:type="spellEnd"/>
            <w:r w:rsidRPr="00637734">
              <w:rPr>
                <w:rFonts w:eastAsia="Times"/>
                <w:sz w:val="22"/>
                <w:szCs w:val="22"/>
              </w:rPr>
              <w:t>,</w:t>
            </w:r>
          </w:p>
          <w:p w:rsidRPr="00637734" w:rsidR="00B71CF5" w:rsidP="00A447BD" w:rsidRDefault="00B71CF5" w14:paraId="43F03C7B" w14:textId="72A7E61F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637734">
              <w:rPr>
                <w:rFonts w:eastAsia="Times"/>
                <w:sz w:val="22"/>
                <w:szCs w:val="22"/>
              </w:rPr>
              <w:t xml:space="preserve">Från C2 upp till </w:t>
            </w:r>
            <w:proofErr w:type="spellStart"/>
            <w:r w:rsidRPr="00637734">
              <w:rPr>
                <w:rFonts w:eastAsia="Times"/>
                <w:sz w:val="22"/>
                <w:szCs w:val="22"/>
              </w:rPr>
              <w:t>vertex</w:t>
            </w:r>
            <w:proofErr w:type="spellEnd"/>
          </w:p>
        </w:tc>
        <w:tc>
          <w:tcPr>
            <w:tcW w:w="3070" w:type="dxa"/>
          </w:tcPr>
          <w:p w:rsidRPr="00637734" w:rsidR="00B71CF5" w:rsidP="00A447BD" w:rsidRDefault="00B71CF5" w14:paraId="2E341B90" w14:textId="1BB4E706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637734">
              <w:rPr>
                <w:rFonts w:eastAsia="Times"/>
                <w:sz w:val="22"/>
                <w:szCs w:val="22"/>
              </w:rPr>
              <w:t>810207</w:t>
            </w:r>
            <w:proofErr w:type="gramEnd"/>
            <w:r w:rsidRPr="00637734">
              <w:rPr>
                <w:rFonts w:eastAsia="Times"/>
                <w:b/>
                <w:sz w:val="22"/>
                <w:szCs w:val="22"/>
              </w:rPr>
              <w:t xml:space="preserve"> DT hjärna </w:t>
            </w:r>
            <w:proofErr w:type="spellStart"/>
            <w:r w:rsidRPr="00637734">
              <w:rPr>
                <w:rFonts w:eastAsia="Times"/>
                <w:b/>
                <w:sz w:val="22"/>
                <w:szCs w:val="22"/>
              </w:rPr>
              <w:t>angio</w:t>
            </w:r>
            <w:proofErr w:type="spellEnd"/>
            <w:r w:rsidRPr="00637734">
              <w:rPr>
                <w:rFonts w:eastAsia="Times"/>
                <w:b/>
                <w:sz w:val="22"/>
                <w:szCs w:val="22"/>
              </w:rPr>
              <w:t xml:space="preserve"> med kontrast</w:t>
            </w:r>
          </w:p>
          <w:p w:rsidRPr="00637734" w:rsidR="00B71CF5" w:rsidP="00A447BD" w:rsidRDefault="00B71CF5" w14:paraId="12D401F3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637734" w:rsidR="00B71CF5" w:rsidP="00A447BD" w:rsidRDefault="00B71CF5" w14:paraId="6A5B7B0D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637734" w:rsidR="00B71CF5" w:rsidP="00A447BD" w:rsidRDefault="00B71CF5" w14:paraId="528C8F44" w14:textId="75DADD2F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37734">
              <w:rPr>
                <w:rFonts w:eastAsia="Times"/>
                <w:sz w:val="22"/>
                <w:szCs w:val="22"/>
              </w:rPr>
              <w:t>Sinustrombos.</w:t>
            </w:r>
            <w:r w:rsidRPr="00637734">
              <w:rPr>
                <w:rFonts w:eastAsia="Times"/>
                <w:bCs/>
                <w:sz w:val="22"/>
                <w:szCs w:val="22"/>
              </w:rPr>
              <w:t xml:space="preserve"> Skall alltid inkludera en hjärna utan kontrast (om inte gjort inom </w:t>
            </w:r>
            <w:proofErr w:type="gramStart"/>
            <w:r w:rsidRPr="00637734">
              <w:rPr>
                <w:rFonts w:eastAsia="Times"/>
                <w:bCs/>
                <w:sz w:val="22"/>
                <w:szCs w:val="22"/>
              </w:rPr>
              <w:t>1-2</w:t>
            </w:r>
            <w:proofErr w:type="gramEnd"/>
            <w:r w:rsidRPr="00637734">
              <w:rPr>
                <w:rFonts w:eastAsia="Times"/>
                <w:bCs/>
                <w:sz w:val="22"/>
                <w:szCs w:val="22"/>
              </w:rPr>
              <w:t xml:space="preserve"> timmar tidigare).</w:t>
            </w:r>
            <w:r w:rsidRPr="00637734">
              <w:rPr>
                <w:rFonts w:eastAsia="Times"/>
                <w:bCs/>
                <w:sz w:val="22"/>
                <w:szCs w:val="22"/>
              </w:rPr>
              <w:br/>
            </w:r>
          </w:p>
        </w:tc>
      </w:tr>
      <w:tr w:rsidRPr="00B605F1" w:rsidR="00B71CF5" w:rsidTr="00AD787C" w14:paraId="21887D63" w14:textId="77777777">
        <w:trPr>
          <w:trHeight w:val="70"/>
        </w:trPr>
        <w:tc>
          <w:tcPr>
            <w:tcW w:w="1413" w:type="dxa"/>
          </w:tcPr>
          <w:p w:rsidRPr="00F7229F" w:rsidR="00B71CF5" w:rsidP="00A447BD" w:rsidRDefault="00751148" w14:paraId="3D4F2A8E" w14:textId="6051FBDB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  <w:lang w:val="en-US"/>
              </w:rPr>
            </w:pPr>
            <w:r>
              <w:rPr>
                <w:rFonts w:eastAsia="Times"/>
                <w:b/>
                <w:sz w:val="22"/>
                <w:szCs w:val="22"/>
                <w:lang w:val="en-US"/>
              </w:rPr>
              <w:t>C</w:t>
            </w:r>
            <w:r w:rsidR="003C755D">
              <w:rPr>
                <w:rFonts w:eastAsia="Times"/>
                <w:b/>
                <w:sz w:val="22"/>
                <w:szCs w:val="22"/>
                <w:lang w:val="en-US"/>
              </w:rPr>
              <w:t>8</w:t>
            </w:r>
          </w:p>
        </w:tc>
        <w:tc>
          <w:tcPr>
            <w:tcW w:w="4584" w:type="dxa"/>
            <w:gridSpan w:val="2"/>
          </w:tcPr>
          <w:p w:rsidRPr="00F7229F" w:rsidR="00B71CF5" w:rsidP="00A447BD" w:rsidRDefault="00B71CF5" w14:paraId="38FAB77C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  <w:lang w:val="en-US"/>
              </w:rPr>
            </w:pPr>
            <w:r w:rsidRPr="00F7229F">
              <w:rPr>
                <w:rFonts w:eastAsia="Times"/>
                <w:b/>
                <w:sz w:val="22"/>
                <w:szCs w:val="22"/>
                <w:lang w:val="en-US"/>
              </w:rPr>
              <w:t xml:space="preserve">Cerebral </w:t>
            </w:r>
            <w:proofErr w:type="spellStart"/>
            <w:r w:rsidRPr="00F7229F">
              <w:rPr>
                <w:rFonts w:eastAsia="Times"/>
                <w:b/>
                <w:sz w:val="22"/>
                <w:szCs w:val="22"/>
                <w:lang w:val="en-US"/>
              </w:rPr>
              <w:t>angio</w:t>
            </w:r>
            <w:proofErr w:type="spellEnd"/>
            <w:r w:rsidRPr="00F7229F">
              <w:rPr>
                <w:rFonts w:eastAsia="Times"/>
                <w:b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7229F">
              <w:rPr>
                <w:rFonts w:eastAsia="Times"/>
                <w:b/>
                <w:sz w:val="22"/>
                <w:szCs w:val="22"/>
                <w:lang w:val="en-US"/>
              </w:rPr>
              <w:t>inklusive</w:t>
            </w:r>
            <w:proofErr w:type="spellEnd"/>
            <w:r w:rsidRPr="00F7229F">
              <w:rPr>
                <w:rFonts w:eastAsia="Times"/>
                <w:b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7229F">
              <w:rPr>
                <w:rFonts w:eastAsia="Times"/>
                <w:b/>
                <w:sz w:val="22"/>
                <w:szCs w:val="22"/>
                <w:lang w:val="en-US"/>
              </w:rPr>
              <w:t>aortocervical</w:t>
            </w:r>
            <w:proofErr w:type="spellEnd"/>
            <w:r w:rsidRPr="00F7229F">
              <w:rPr>
                <w:rFonts w:eastAsia="Times"/>
                <w:b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7229F">
              <w:rPr>
                <w:rFonts w:eastAsia="Times"/>
                <w:b/>
                <w:sz w:val="22"/>
                <w:szCs w:val="22"/>
                <w:lang w:val="en-US"/>
              </w:rPr>
              <w:t>halskärl</w:t>
            </w:r>
            <w:proofErr w:type="spellEnd"/>
          </w:p>
          <w:p w:rsidRPr="00F7229F" w:rsidR="00B71CF5" w:rsidP="00A447BD" w:rsidRDefault="00B71CF5" w14:paraId="055DF4FB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F7229F">
              <w:rPr>
                <w:rFonts w:eastAsia="Times"/>
                <w:b/>
                <w:sz w:val="22"/>
                <w:szCs w:val="22"/>
                <w:lang w:val="en-US"/>
              </w:rPr>
              <w:t>Serie 1.</w:t>
            </w:r>
            <w:r w:rsidRPr="00F7229F">
              <w:rPr>
                <w:rFonts w:eastAsia="Times"/>
                <w:sz w:val="22"/>
                <w:szCs w:val="22"/>
                <w:lang w:val="en-US"/>
              </w:rPr>
              <w:t xml:space="preserve"> </w:t>
            </w:r>
            <w:r w:rsidRPr="00F7229F">
              <w:rPr>
                <w:rFonts w:eastAsia="Times"/>
                <w:sz w:val="22"/>
                <w:szCs w:val="22"/>
              </w:rPr>
              <w:t>Hjärna utan iv-kontrastmedel</w:t>
            </w:r>
          </w:p>
          <w:p w:rsidRPr="00F7229F" w:rsidR="00B71CF5" w:rsidP="00A447BD" w:rsidRDefault="00B71CF5" w14:paraId="008BE800" w14:textId="55C29EB4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F7229F">
              <w:rPr>
                <w:rFonts w:eastAsia="Times"/>
                <w:b/>
                <w:sz w:val="22"/>
                <w:szCs w:val="22"/>
              </w:rPr>
              <w:t>Serie 2.</w:t>
            </w:r>
            <w:r w:rsidRPr="00F7229F">
              <w:rPr>
                <w:rFonts w:eastAsia="Times"/>
                <w:sz w:val="22"/>
                <w:szCs w:val="22"/>
              </w:rPr>
              <w:t xml:space="preserve"> Cerebral </w:t>
            </w:r>
            <w:proofErr w:type="spellStart"/>
            <w:r w:rsidRPr="00F7229F">
              <w:rPr>
                <w:rFonts w:eastAsia="Times"/>
                <w:sz w:val="22"/>
                <w:szCs w:val="22"/>
              </w:rPr>
              <w:t>angio</w:t>
            </w:r>
            <w:proofErr w:type="spellEnd"/>
            <w:r w:rsidRPr="00F7229F">
              <w:rPr>
                <w:rFonts w:eastAsia="Times"/>
                <w:sz w:val="22"/>
                <w:szCs w:val="22"/>
              </w:rPr>
              <w:t xml:space="preserve"> och </w:t>
            </w:r>
            <w:proofErr w:type="spellStart"/>
            <w:r w:rsidRPr="00F7229F">
              <w:rPr>
                <w:rFonts w:eastAsia="Times"/>
                <w:sz w:val="22"/>
                <w:szCs w:val="22"/>
              </w:rPr>
              <w:t>aortocervikala</w:t>
            </w:r>
            <w:proofErr w:type="spellEnd"/>
            <w:r w:rsidRPr="00F7229F">
              <w:rPr>
                <w:rFonts w:eastAsia="Times"/>
                <w:sz w:val="22"/>
                <w:szCs w:val="22"/>
              </w:rPr>
              <w:t xml:space="preserve"> halskärl med iv-kontrastmedel i artärfa</w:t>
            </w:r>
            <w:r>
              <w:rPr>
                <w:rFonts w:eastAsia="Times"/>
                <w:sz w:val="22"/>
                <w:szCs w:val="22"/>
              </w:rPr>
              <w:t>s</w:t>
            </w:r>
          </w:p>
          <w:p w:rsidRPr="00637734" w:rsidR="00B71CF5" w:rsidP="00A447BD" w:rsidRDefault="00B71CF5" w14:paraId="441181EE" w14:textId="73F27EE3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637734" w:rsidR="00B71CF5" w:rsidP="00A447BD" w:rsidRDefault="00B71CF5" w14:paraId="4D260ED1" w14:textId="124FFEED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  <w:proofErr w:type="gramStart"/>
            <w:r w:rsidRPr="00F7229F">
              <w:rPr>
                <w:rFonts w:eastAsia="Times"/>
                <w:sz w:val="22"/>
                <w:szCs w:val="22"/>
              </w:rPr>
              <w:t>810826</w:t>
            </w:r>
            <w:proofErr w:type="gramEnd"/>
            <w:r w:rsidRPr="00F7229F">
              <w:rPr>
                <w:rFonts w:eastAsia="Times"/>
                <w:b/>
                <w:sz w:val="22"/>
                <w:szCs w:val="22"/>
              </w:rPr>
              <w:t xml:space="preserve"> DT Hjärna med iv kontrast, </w:t>
            </w:r>
            <w:proofErr w:type="spellStart"/>
            <w:r w:rsidRPr="00F7229F">
              <w:rPr>
                <w:rFonts w:eastAsia="Times"/>
                <w:b/>
                <w:sz w:val="22"/>
                <w:szCs w:val="22"/>
              </w:rPr>
              <w:t>angio</w:t>
            </w:r>
            <w:proofErr w:type="spellEnd"/>
            <w:r w:rsidRPr="00F7229F">
              <w:rPr>
                <w:rFonts w:eastAsia="Times"/>
                <w:b/>
                <w:sz w:val="22"/>
                <w:szCs w:val="22"/>
              </w:rPr>
              <w:t xml:space="preserve"> </w:t>
            </w:r>
            <w:proofErr w:type="spellStart"/>
            <w:r w:rsidRPr="00F7229F">
              <w:rPr>
                <w:rFonts w:eastAsia="Times"/>
                <w:b/>
                <w:sz w:val="22"/>
                <w:szCs w:val="22"/>
              </w:rPr>
              <w:t>inkl</w:t>
            </w:r>
            <w:proofErr w:type="spellEnd"/>
            <w:r w:rsidRPr="00F7229F">
              <w:rPr>
                <w:rFonts w:eastAsia="Times"/>
                <w:b/>
                <w:sz w:val="22"/>
                <w:szCs w:val="22"/>
              </w:rPr>
              <w:t xml:space="preserve"> </w:t>
            </w:r>
            <w:proofErr w:type="spellStart"/>
            <w:r w:rsidRPr="00F7229F">
              <w:rPr>
                <w:rFonts w:eastAsia="Times"/>
                <w:b/>
                <w:sz w:val="22"/>
                <w:szCs w:val="22"/>
              </w:rPr>
              <w:t>halsangio</w:t>
            </w:r>
            <w:proofErr w:type="spellEnd"/>
            <w:r w:rsidRPr="00F7229F">
              <w:rPr>
                <w:rFonts w:eastAsia="Times"/>
                <w:b/>
                <w:sz w:val="22"/>
                <w:szCs w:val="22"/>
              </w:rPr>
              <w:t xml:space="preserve"> med kontrast</w:t>
            </w:r>
          </w:p>
        </w:tc>
        <w:tc>
          <w:tcPr>
            <w:tcW w:w="1853" w:type="dxa"/>
            <w:gridSpan w:val="2"/>
          </w:tcPr>
          <w:p w:rsidRPr="00637734" w:rsidR="00B71CF5" w:rsidP="00A447BD" w:rsidRDefault="00B71CF5" w14:paraId="48133B2C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637734" w:rsidR="00B71CF5" w:rsidP="00A447BD" w:rsidRDefault="00B71CF5" w14:paraId="24D1D942" w14:textId="15F72423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F7229F">
              <w:rPr>
                <w:rFonts w:eastAsia="Times"/>
                <w:bCs/>
                <w:sz w:val="22"/>
                <w:szCs w:val="22"/>
              </w:rPr>
              <w:t xml:space="preserve">Används vid </w:t>
            </w:r>
            <w:proofErr w:type="spellStart"/>
            <w:r w:rsidRPr="00F7229F">
              <w:rPr>
                <w:rFonts w:eastAsia="Times"/>
                <w:bCs/>
                <w:sz w:val="22"/>
                <w:szCs w:val="22"/>
              </w:rPr>
              <w:t>carotisstenos</w:t>
            </w:r>
            <w:proofErr w:type="spellEnd"/>
            <w:r w:rsidRPr="00F7229F">
              <w:rPr>
                <w:rFonts w:eastAsia="Times"/>
                <w:bCs/>
                <w:sz w:val="22"/>
                <w:szCs w:val="22"/>
              </w:rPr>
              <w:t xml:space="preserve"> och dissektionsfrågeställningar. </w:t>
            </w:r>
          </w:p>
        </w:tc>
      </w:tr>
      <w:tr w:rsidRPr="00B605F1" w:rsidR="00B71CF5" w:rsidTr="00AD787C" w14:paraId="08BE75CE" w14:textId="77777777">
        <w:trPr>
          <w:trHeight w:val="300"/>
        </w:trPr>
        <w:tc>
          <w:tcPr>
            <w:tcW w:w="1413" w:type="dxa"/>
          </w:tcPr>
          <w:p w:rsidRPr="00111D42" w:rsidR="00B71CF5" w:rsidP="00A447BD" w:rsidRDefault="00751148" w14:paraId="35F7A26B" w14:textId="29236D0C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</w:t>
            </w:r>
            <w:r w:rsidR="003C755D">
              <w:rPr>
                <w:rFonts w:eastAsia="Times"/>
                <w:b/>
                <w:sz w:val="22"/>
                <w:szCs w:val="22"/>
              </w:rPr>
              <w:t>9</w:t>
            </w:r>
          </w:p>
        </w:tc>
        <w:tc>
          <w:tcPr>
            <w:tcW w:w="4584" w:type="dxa"/>
            <w:gridSpan w:val="2"/>
          </w:tcPr>
          <w:p w:rsidRPr="00111D42" w:rsidR="00B71CF5" w:rsidP="00A447BD" w:rsidRDefault="00B71CF5" w14:paraId="31A379CF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spellStart"/>
            <w:r w:rsidRPr="00111D42">
              <w:rPr>
                <w:rFonts w:eastAsia="Times"/>
                <w:b/>
                <w:sz w:val="22"/>
                <w:szCs w:val="22"/>
              </w:rPr>
              <w:t>Cerbral</w:t>
            </w:r>
            <w:proofErr w:type="spellEnd"/>
            <w:r w:rsidRPr="00111D42">
              <w:rPr>
                <w:rFonts w:eastAsia="Times"/>
                <w:b/>
                <w:sz w:val="22"/>
                <w:szCs w:val="22"/>
              </w:rPr>
              <w:t xml:space="preserve"> </w:t>
            </w:r>
            <w:proofErr w:type="spellStart"/>
            <w:r w:rsidRPr="00111D42">
              <w:rPr>
                <w:rFonts w:eastAsia="Times"/>
                <w:b/>
                <w:sz w:val="22"/>
                <w:szCs w:val="22"/>
              </w:rPr>
              <w:t>angio</w:t>
            </w:r>
            <w:proofErr w:type="spellEnd"/>
            <w:r w:rsidRPr="00111D42">
              <w:rPr>
                <w:rFonts w:eastAsia="Times"/>
                <w:b/>
                <w:sz w:val="22"/>
                <w:szCs w:val="22"/>
              </w:rPr>
              <w:t>, strokelarm</w:t>
            </w:r>
          </w:p>
          <w:p w:rsidRPr="00111D42" w:rsidR="00B71CF5" w:rsidP="00A447BD" w:rsidRDefault="00B71CF5" w14:paraId="6784D15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111D42">
              <w:rPr>
                <w:rFonts w:eastAsia="Times"/>
                <w:b/>
                <w:sz w:val="22"/>
                <w:szCs w:val="22"/>
              </w:rPr>
              <w:t>Serie 1.</w:t>
            </w:r>
            <w:r w:rsidRPr="00111D42">
              <w:rPr>
                <w:rFonts w:eastAsia="Times"/>
                <w:sz w:val="22"/>
                <w:szCs w:val="22"/>
              </w:rPr>
              <w:t xml:space="preserve"> Hjärna utan iv-kontrastmedel</w:t>
            </w:r>
          </w:p>
          <w:p w:rsidRPr="00EF35BC" w:rsidR="00B71CF5" w:rsidP="18F96F59" w:rsidRDefault="00B71CF5" w14:paraId="6D5FD9F5" w14:textId="150873DC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18F96F59">
              <w:rPr>
                <w:rFonts w:eastAsia="Times"/>
                <w:b/>
                <w:bCs/>
                <w:sz w:val="22"/>
                <w:szCs w:val="22"/>
              </w:rPr>
              <w:t>Serie 2.</w:t>
            </w:r>
            <w:r w:rsidRPr="18F96F59">
              <w:rPr>
                <w:rFonts w:eastAsia="Times"/>
                <w:sz w:val="22"/>
                <w:szCs w:val="22"/>
              </w:rPr>
              <w:t xml:space="preserve"> Cerebral </w:t>
            </w:r>
            <w:proofErr w:type="spellStart"/>
            <w:r w:rsidRPr="18F96F59">
              <w:rPr>
                <w:rFonts w:eastAsia="Times"/>
                <w:sz w:val="22"/>
                <w:szCs w:val="22"/>
              </w:rPr>
              <w:t>angio</w:t>
            </w:r>
            <w:proofErr w:type="spellEnd"/>
            <w:r w:rsidRPr="18F96F59">
              <w:rPr>
                <w:rFonts w:eastAsia="Times"/>
                <w:sz w:val="22"/>
                <w:szCs w:val="22"/>
              </w:rPr>
              <w:t xml:space="preserve"> med iv-kontrastmedel i artärfas. </w:t>
            </w:r>
            <w:r w:rsidRPr="00EF35BC">
              <w:rPr>
                <w:rFonts w:eastAsia="Times"/>
                <w:sz w:val="22"/>
                <w:szCs w:val="22"/>
              </w:rPr>
              <w:t xml:space="preserve">Från C6 upp till </w:t>
            </w:r>
            <w:proofErr w:type="spellStart"/>
            <w:r w:rsidRPr="00EF35BC">
              <w:rPr>
                <w:rFonts w:eastAsia="Times"/>
                <w:sz w:val="22"/>
                <w:szCs w:val="22"/>
              </w:rPr>
              <w:t>vertex</w:t>
            </w:r>
            <w:proofErr w:type="spellEnd"/>
          </w:p>
          <w:p w:rsidRPr="00F7229F" w:rsidR="00B71CF5" w:rsidP="00A447BD" w:rsidRDefault="00B71CF5" w14:paraId="3AD9827B" w14:textId="113986AA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111D42">
              <w:rPr>
                <w:rFonts w:eastAsia="Times"/>
                <w:b/>
                <w:sz w:val="22"/>
                <w:szCs w:val="22"/>
              </w:rPr>
              <w:t>Serie 3.</w:t>
            </w:r>
            <w:r w:rsidRPr="00111D42">
              <w:rPr>
                <w:rFonts w:eastAsia="Times"/>
                <w:sz w:val="22"/>
                <w:szCs w:val="22"/>
              </w:rPr>
              <w:t xml:space="preserve"> Perfusion serie</w:t>
            </w:r>
          </w:p>
        </w:tc>
        <w:tc>
          <w:tcPr>
            <w:tcW w:w="3070" w:type="dxa"/>
          </w:tcPr>
          <w:p w:rsidRPr="00111D42" w:rsidR="00B71CF5" w:rsidP="00A447BD" w:rsidRDefault="00B71CF5" w14:paraId="1CBA0774" w14:textId="6117B946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111D42">
              <w:rPr>
                <w:rFonts w:eastAsia="Times"/>
                <w:sz w:val="22"/>
                <w:szCs w:val="22"/>
              </w:rPr>
              <w:t>810000</w:t>
            </w:r>
            <w:r>
              <w:rPr>
                <w:rFonts w:eastAsia="Times"/>
                <w:sz w:val="22"/>
                <w:szCs w:val="22"/>
              </w:rPr>
              <w:t>R</w:t>
            </w:r>
            <w:r w:rsidRPr="00111D42">
              <w:rPr>
                <w:rFonts w:eastAsia="Times"/>
                <w:sz w:val="22"/>
                <w:szCs w:val="22"/>
              </w:rPr>
              <w:t xml:space="preserve">, </w:t>
            </w:r>
            <w:r w:rsidRPr="00111D42">
              <w:rPr>
                <w:rFonts w:eastAsia="Times"/>
                <w:b/>
                <w:sz w:val="22"/>
                <w:szCs w:val="22"/>
              </w:rPr>
              <w:t>DT hjärna, rädda hjärnan (strokelarm)</w:t>
            </w:r>
          </w:p>
          <w:p w:rsidRPr="00111D42" w:rsidR="00B71CF5" w:rsidP="00A447BD" w:rsidRDefault="00B71CF5" w14:paraId="27BC9B8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F7229F" w:rsidR="00B71CF5" w:rsidP="00A447BD" w:rsidRDefault="00B71CF5" w14:paraId="456F878B" w14:textId="416E9151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EB6E7C">
              <w:rPr>
                <w:sz w:val="22"/>
                <w:szCs w:val="22"/>
              </w:rPr>
              <w:t>810207</w:t>
            </w:r>
            <w:proofErr w:type="gramEnd"/>
            <w:r w:rsidRPr="00EB6E7C">
              <w:rPr>
                <w:sz w:val="22"/>
                <w:szCs w:val="22"/>
              </w:rPr>
              <w:t xml:space="preserve"> </w:t>
            </w:r>
            <w:r w:rsidRPr="00EB6E7C">
              <w:rPr>
                <w:b/>
                <w:bCs/>
                <w:sz w:val="22"/>
                <w:szCs w:val="22"/>
              </w:rPr>
              <w:t xml:space="preserve">DT cerebral </w:t>
            </w:r>
            <w:proofErr w:type="spellStart"/>
            <w:r w:rsidRPr="00EB6E7C">
              <w:rPr>
                <w:b/>
                <w:bCs/>
                <w:sz w:val="22"/>
                <w:szCs w:val="22"/>
              </w:rPr>
              <w:t>angio</w:t>
            </w:r>
            <w:proofErr w:type="spellEnd"/>
            <w:r w:rsidRPr="00EB6E7C">
              <w:rPr>
                <w:b/>
                <w:bCs/>
                <w:sz w:val="22"/>
                <w:szCs w:val="22"/>
              </w:rPr>
              <w:t xml:space="preserve"> Mölndal</w:t>
            </w:r>
          </w:p>
        </w:tc>
        <w:tc>
          <w:tcPr>
            <w:tcW w:w="1853" w:type="dxa"/>
            <w:gridSpan w:val="2"/>
          </w:tcPr>
          <w:p w:rsidRPr="00F7229F" w:rsidR="00B71CF5" w:rsidP="00A447BD" w:rsidRDefault="00B71CF5" w14:paraId="62AFB7AF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111D42" w:rsidR="00B71CF5" w:rsidP="00A447BD" w:rsidRDefault="00B71CF5" w14:paraId="644C80E5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111D42">
              <w:rPr>
                <w:rFonts w:eastAsia="Times"/>
                <w:sz w:val="22"/>
                <w:szCs w:val="22"/>
              </w:rPr>
              <w:t xml:space="preserve">Strokelarm </w:t>
            </w:r>
          </w:p>
          <w:p w:rsidR="00B71CF5" w:rsidP="00A447BD" w:rsidRDefault="00B71CF5" w14:paraId="65F9CC99" w14:textId="27EAE13B">
            <w:pPr>
              <w:tabs>
                <w:tab w:val="left" w:pos="3072"/>
              </w:tabs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111D42">
              <w:rPr>
                <w:rFonts w:eastAsia="Times"/>
                <w:b/>
                <w:sz w:val="22"/>
                <w:szCs w:val="22"/>
              </w:rPr>
              <w:t>Endast SU/Sahlgrenska</w:t>
            </w:r>
            <w:r>
              <w:rPr>
                <w:rFonts w:eastAsia="Times"/>
                <w:b/>
                <w:sz w:val="22"/>
                <w:szCs w:val="22"/>
              </w:rPr>
              <w:t xml:space="preserve"> och Östra</w:t>
            </w:r>
          </w:p>
          <w:p w:rsidRPr="00EB6E7C" w:rsidR="00B71CF5" w:rsidP="00A447BD" w:rsidRDefault="00B71CF5" w14:paraId="29224BA8" w14:textId="75ED43D4">
            <w:pPr>
              <w:tabs>
                <w:tab w:val="left" w:pos="3072"/>
              </w:tabs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EB6E7C">
              <w:rPr>
                <w:rFonts w:eastAsia="Times"/>
                <w:b/>
                <w:sz w:val="22"/>
                <w:szCs w:val="22"/>
              </w:rPr>
              <w:t xml:space="preserve">Körs på GE </w:t>
            </w:r>
            <w:proofErr w:type="spellStart"/>
            <w:r w:rsidRPr="00EB6E7C">
              <w:rPr>
                <w:rFonts w:eastAsia="Times"/>
                <w:b/>
                <w:sz w:val="22"/>
                <w:szCs w:val="22"/>
              </w:rPr>
              <w:t>Apex</w:t>
            </w:r>
            <w:proofErr w:type="spellEnd"/>
          </w:p>
          <w:p w:rsidRPr="00EB6E7C" w:rsidR="00B71CF5" w:rsidP="00A447BD" w:rsidRDefault="00B71CF5" w14:paraId="3B2AE9A4" w14:textId="77777777">
            <w:pPr>
              <w:tabs>
                <w:tab w:val="left" w:pos="3072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F7229F" w:rsidR="00B71CF5" w:rsidP="00A447BD" w:rsidRDefault="00B71CF5" w14:paraId="0A26ACC3" w14:textId="37E1D8B5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8F5879">
              <w:rPr>
                <w:sz w:val="22"/>
                <w:szCs w:val="22"/>
              </w:rPr>
              <w:t xml:space="preserve">Även Mölndal men utan </w:t>
            </w:r>
            <w:proofErr w:type="spellStart"/>
            <w:r w:rsidRPr="008F5879">
              <w:rPr>
                <w:sz w:val="22"/>
                <w:szCs w:val="22"/>
              </w:rPr>
              <w:t>perfusion</w:t>
            </w:r>
            <w:proofErr w:type="spellEnd"/>
          </w:p>
        </w:tc>
      </w:tr>
      <w:tr w:rsidRPr="00B605F1" w:rsidR="00B71CF5" w:rsidTr="00AD787C" w14:paraId="58503F5D" w14:textId="77777777">
        <w:trPr>
          <w:trHeight w:val="1498"/>
        </w:trPr>
        <w:tc>
          <w:tcPr>
            <w:tcW w:w="1413" w:type="dxa"/>
          </w:tcPr>
          <w:p w:rsidRPr="00111D42" w:rsidR="00B71CF5" w:rsidP="00A447BD" w:rsidRDefault="00751148" w14:paraId="2145D25D" w14:textId="323A5942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C1</w:t>
            </w:r>
            <w:r w:rsidR="003C755D">
              <w:rPr>
                <w:rFonts w:eastAsia="Times"/>
                <w:b/>
                <w:sz w:val="22"/>
                <w:szCs w:val="22"/>
              </w:rPr>
              <w:t>0</w:t>
            </w:r>
          </w:p>
        </w:tc>
        <w:tc>
          <w:tcPr>
            <w:tcW w:w="4584" w:type="dxa"/>
            <w:gridSpan w:val="2"/>
          </w:tcPr>
          <w:p w:rsidRPr="00111D42" w:rsidR="00B71CF5" w:rsidP="00A447BD" w:rsidRDefault="00B71CF5" w14:paraId="1BA6611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111D42">
              <w:rPr>
                <w:rFonts w:eastAsia="Times"/>
                <w:b/>
                <w:sz w:val="22"/>
                <w:szCs w:val="22"/>
              </w:rPr>
              <w:t xml:space="preserve">Barn skalle 3D plastik </w:t>
            </w:r>
            <w:r w:rsidRPr="00111D42">
              <w:rPr>
                <w:rFonts w:eastAsia="Times"/>
                <w:sz w:val="22"/>
                <w:szCs w:val="22"/>
              </w:rPr>
              <w:t>utan iv kontrastmedel, låg stråldos</w:t>
            </w:r>
          </w:p>
          <w:p w:rsidRPr="00276651" w:rsidR="00B71CF5" w:rsidP="00A447BD" w:rsidRDefault="00B71CF5" w14:paraId="03D923F6" w14:textId="197E4193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3070" w:type="dxa"/>
          </w:tcPr>
          <w:p w:rsidRPr="00111D42" w:rsidR="00B71CF5" w:rsidP="00A447BD" w:rsidRDefault="00B71CF5" w14:paraId="4C048A16" w14:textId="1D6966CF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111D42">
              <w:rPr>
                <w:rFonts w:eastAsia="Times"/>
                <w:sz w:val="22"/>
                <w:szCs w:val="22"/>
              </w:rPr>
              <w:t>808014</w:t>
            </w:r>
            <w:proofErr w:type="gramEnd"/>
            <w:r w:rsidRPr="00111D42">
              <w:rPr>
                <w:rFonts w:eastAsia="Times"/>
                <w:sz w:val="22"/>
                <w:szCs w:val="22"/>
              </w:rPr>
              <w:t xml:space="preserve"> </w:t>
            </w:r>
            <w:r w:rsidRPr="00111D42">
              <w:rPr>
                <w:rFonts w:eastAsia="Times"/>
                <w:b/>
                <w:sz w:val="22"/>
                <w:szCs w:val="22"/>
              </w:rPr>
              <w:t>DT skalle, ansikte 3D plastikkirurgi</w:t>
            </w:r>
          </w:p>
          <w:p w:rsidRPr="00111D42" w:rsidR="00B71CF5" w:rsidP="00A447BD" w:rsidRDefault="00B71CF5" w14:paraId="653243EF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111D42">
              <w:rPr>
                <w:rFonts w:eastAsia="Times"/>
                <w:b/>
                <w:sz w:val="22"/>
                <w:szCs w:val="22"/>
              </w:rPr>
              <w:t>Alt.</w:t>
            </w:r>
          </w:p>
          <w:p w:rsidRPr="00111D42" w:rsidR="00B71CF5" w:rsidP="00A447BD" w:rsidRDefault="00B71CF5" w14:paraId="78CE21CC" w14:textId="54650EC6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111D42">
              <w:rPr>
                <w:rFonts w:eastAsia="Times"/>
                <w:sz w:val="22"/>
                <w:szCs w:val="22"/>
              </w:rPr>
              <w:t xml:space="preserve">808014n, </w:t>
            </w:r>
            <w:r w:rsidRPr="00111D42">
              <w:rPr>
                <w:rFonts w:eastAsia="Times"/>
                <w:b/>
                <w:sz w:val="22"/>
                <w:szCs w:val="22"/>
              </w:rPr>
              <w:t>DT skalle, ansikte 3D plastikkirurgi</w:t>
            </w:r>
          </w:p>
        </w:tc>
        <w:tc>
          <w:tcPr>
            <w:tcW w:w="1853" w:type="dxa"/>
            <w:gridSpan w:val="2"/>
          </w:tcPr>
          <w:p w:rsidRPr="00111D42" w:rsidR="00B71CF5" w:rsidP="00A447BD" w:rsidRDefault="00B71CF5" w14:paraId="16F38C2B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111D42" w:rsidR="00B71CF5" w:rsidP="00A447BD" w:rsidRDefault="00B71CF5" w14:paraId="1D55C03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111D42">
              <w:rPr>
                <w:rFonts w:eastAsia="Times"/>
                <w:sz w:val="22"/>
                <w:szCs w:val="22"/>
              </w:rPr>
              <w:t>Inför och efter plastikoperation av huvud</w:t>
            </w:r>
          </w:p>
          <w:p w:rsidRPr="00111D42" w:rsidR="00B71CF5" w:rsidP="00A447BD" w:rsidRDefault="00B71CF5" w14:paraId="5ABE79B7" w14:textId="7DBBE76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111D42">
              <w:rPr>
                <w:rFonts w:eastAsia="Times"/>
                <w:b/>
                <w:sz w:val="22"/>
                <w:szCs w:val="22"/>
              </w:rPr>
              <w:t>Endast SU/Sahlgrenska</w:t>
            </w:r>
          </w:p>
        </w:tc>
      </w:tr>
      <w:tr w:rsidRPr="00B605F1" w:rsidR="00B71CF5" w:rsidTr="00AD787C" w14:paraId="5CB14BBE" w14:textId="77777777">
        <w:trPr>
          <w:trHeight w:val="300"/>
        </w:trPr>
        <w:tc>
          <w:tcPr>
            <w:tcW w:w="1413" w:type="dxa"/>
          </w:tcPr>
          <w:p w:rsidRPr="00183646" w:rsidR="00B71CF5" w:rsidP="00A447BD" w:rsidRDefault="00751148" w14:paraId="504E70EB" w14:textId="389AE04B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C1</w:t>
            </w:r>
            <w:r w:rsidR="003C755D">
              <w:rPr>
                <w:rFonts w:eastAsia="Times"/>
                <w:b/>
                <w:sz w:val="22"/>
                <w:szCs w:val="22"/>
              </w:rPr>
              <w:t>1</w:t>
            </w:r>
          </w:p>
        </w:tc>
        <w:tc>
          <w:tcPr>
            <w:tcW w:w="4584" w:type="dxa"/>
            <w:gridSpan w:val="2"/>
          </w:tcPr>
          <w:p w:rsidRPr="00183646" w:rsidR="00B71CF5" w:rsidP="00A447BD" w:rsidRDefault="00B71CF5" w14:paraId="73916C9E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183646">
              <w:rPr>
                <w:rFonts w:eastAsia="Times"/>
                <w:b/>
                <w:sz w:val="22"/>
                <w:szCs w:val="22"/>
              </w:rPr>
              <w:t xml:space="preserve">Hjärna </w:t>
            </w:r>
            <w:proofErr w:type="spellStart"/>
            <w:r w:rsidRPr="00183646">
              <w:rPr>
                <w:rFonts w:eastAsia="Times"/>
                <w:b/>
                <w:sz w:val="22"/>
                <w:szCs w:val="22"/>
              </w:rPr>
              <w:t>Vasospasm</w:t>
            </w:r>
            <w:proofErr w:type="spellEnd"/>
            <w:r w:rsidRPr="00183646">
              <w:rPr>
                <w:rFonts w:eastAsia="Times"/>
                <w:b/>
                <w:sz w:val="22"/>
                <w:szCs w:val="22"/>
              </w:rPr>
              <w:t xml:space="preserve"> </w:t>
            </w:r>
            <w:proofErr w:type="spellStart"/>
            <w:r w:rsidRPr="00183646">
              <w:rPr>
                <w:rFonts w:eastAsia="Times"/>
                <w:b/>
                <w:sz w:val="22"/>
                <w:szCs w:val="22"/>
              </w:rPr>
              <w:t>perfusion</w:t>
            </w:r>
            <w:proofErr w:type="spellEnd"/>
            <w:r w:rsidRPr="00183646">
              <w:rPr>
                <w:rFonts w:eastAsia="Times"/>
                <w:b/>
                <w:sz w:val="22"/>
                <w:szCs w:val="22"/>
              </w:rPr>
              <w:t xml:space="preserve"> </w:t>
            </w:r>
          </w:p>
          <w:p w:rsidRPr="00183646" w:rsidR="00B71CF5" w:rsidP="00A447BD" w:rsidRDefault="00B71CF5" w14:paraId="2D00CFD4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183646">
              <w:rPr>
                <w:rFonts w:eastAsia="Times"/>
                <w:b/>
                <w:sz w:val="22"/>
                <w:szCs w:val="22"/>
              </w:rPr>
              <w:t>Serie 1.</w:t>
            </w:r>
            <w:r w:rsidRPr="00183646">
              <w:rPr>
                <w:rFonts w:eastAsia="Times"/>
                <w:sz w:val="22"/>
                <w:szCs w:val="22"/>
              </w:rPr>
              <w:t xml:space="preserve"> Hjärna utan iv-kontrastmedel</w:t>
            </w:r>
          </w:p>
          <w:p w:rsidRPr="00183646" w:rsidR="00B71CF5" w:rsidP="00A447BD" w:rsidRDefault="00B71CF5" w14:paraId="1331B72F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183646">
              <w:rPr>
                <w:rFonts w:eastAsia="Times"/>
                <w:b/>
                <w:sz w:val="22"/>
                <w:szCs w:val="22"/>
              </w:rPr>
              <w:t>Serie 2.</w:t>
            </w:r>
            <w:r w:rsidRPr="00183646">
              <w:rPr>
                <w:rFonts w:eastAsia="Times"/>
                <w:sz w:val="22"/>
                <w:szCs w:val="22"/>
              </w:rPr>
              <w:t xml:space="preserve"> Cerebral </w:t>
            </w:r>
            <w:proofErr w:type="spellStart"/>
            <w:r w:rsidRPr="00183646">
              <w:rPr>
                <w:rFonts w:eastAsia="Times"/>
                <w:sz w:val="22"/>
                <w:szCs w:val="22"/>
              </w:rPr>
              <w:t>angio</w:t>
            </w:r>
            <w:proofErr w:type="spellEnd"/>
            <w:r w:rsidRPr="00183646">
              <w:rPr>
                <w:rFonts w:eastAsia="Times"/>
                <w:sz w:val="22"/>
                <w:szCs w:val="22"/>
              </w:rPr>
              <w:t xml:space="preserve"> med iv-kontrastmedel i artärfas. Från C2 upp till </w:t>
            </w:r>
            <w:proofErr w:type="spellStart"/>
            <w:r w:rsidRPr="00183646">
              <w:rPr>
                <w:rFonts w:eastAsia="Times"/>
                <w:sz w:val="22"/>
                <w:szCs w:val="22"/>
              </w:rPr>
              <w:t>vertex</w:t>
            </w:r>
            <w:proofErr w:type="spellEnd"/>
          </w:p>
          <w:p w:rsidRPr="00111D42" w:rsidR="00B71CF5" w:rsidP="527E5601" w:rsidRDefault="00B71CF5" w14:paraId="08804C46" w14:textId="767C0D86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 w:rsidRPr="527E5601">
              <w:rPr>
                <w:rFonts w:eastAsia="Times"/>
                <w:b/>
                <w:bCs/>
                <w:sz w:val="22"/>
                <w:szCs w:val="22"/>
              </w:rPr>
              <w:t>Serie 3.</w:t>
            </w:r>
            <w:r w:rsidRPr="527E5601">
              <w:rPr>
                <w:rFonts w:eastAsia="Times"/>
                <w:sz w:val="22"/>
                <w:szCs w:val="22"/>
              </w:rPr>
              <w:t xml:space="preserve"> Perfusion serie</w:t>
            </w:r>
          </w:p>
          <w:p w:rsidRPr="00111D42" w:rsidR="00B71CF5" w:rsidP="527E5601" w:rsidRDefault="00B71CF5" w14:paraId="2CC55F27" w14:textId="3DBAC74B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3070" w:type="dxa"/>
          </w:tcPr>
          <w:p w:rsidRPr="00111D42" w:rsidR="00B71CF5" w:rsidP="00A447BD" w:rsidRDefault="00B71CF5" w14:paraId="1BD5FB99" w14:textId="6F99CAB8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183646">
              <w:rPr>
                <w:rFonts w:eastAsia="Times"/>
                <w:sz w:val="22"/>
                <w:szCs w:val="22"/>
              </w:rPr>
              <w:t>810209</w:t>
            </w:r>
            <w:proofErr w:type="gramEnd"/>
            <w:r w:rsidRPr="00183646">
              <w:rPr>
                <w:rFonts w:eastAsia="Times"/>
                <w:sz w:val="22"/>
                <w:szCs w:val="22"/>
              </w:rPr>
              <w:t xml:space="preserve"> </w:t>
            </w:r>
            <w:r w:rsidRPr="00183646">
              <w:rPr>
                <w:rFonts w:eastAsia="Times"/>
                <w:b/>
                <w:sz w:val="22"/>
                <w:szCs w:val="22"/>
              </w:rPr>
              <w:t xml:space="preserve">DT hjärna, </w:t>
            </w:r>
            <w:proofErr w:type="spellStart"/>
            <w:r w:rsidRPr="00183646">
              <w:rPr>
                <w:rFonts w:eastAsia="Times"/>
                <w:b/>
                <w:sz w:val="22"/>
                <w:szCs w:val="22"/>
              </w:rPr>
              <w:t>angio</w:t>
            </w:r>
            <w:proofErr w:type="spellEnd"/>
            <w:r w:rsidRPr="00183646">
              <w:rPr>
                <w:rFonts w:eastAsia="Times"/>
                <w:b/>
                <w:sz w:val="22"/>
                <w:szCs w:val="22"/>
              </w:rPr>
              <w:t xml:space="preserve"> med kontrast, </w:t>
            </w:r>
            <w:proofErr w:type="spellStart"/>
            <w:r w:rsidRPr="00183646">
              <w:rPr>
                <w:rFonts w:eastAsia="Times"/>
                <w:b/>
                <w:sz w:val="22"/>
                <w:szCs w:val="22"/>
              </w:rPr>
              <w:t>perfusion</w:t>
            </w:r>
            <w:proofErr w:type="spellEnd"/>
            <w:r w:rsidRPr="00183646">
              <w:rPr>
                <w:rFonts w:eastAsia="Times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853" w:type="dxa"/>
            <w:gridSpan w:val="2"/>
          </w:tcPr>
          <w:p w:rsidRPr="00111D42" w:rsidR="00B71CF5" w:rsidP="00A447BD" w:rsidRDefault="00B71CF5" w14:paraId="7B21D30D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183646" w:rsidR="00B71CF5" w:rsidP="00A447BD" w:rsidRDefault="00B71CF5" w14:paraId="36836FF3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183646">
              <w:rPr>
                <w:rFonts w:eastAsia="Times"/>
                <w:bCs/>
                <w:sz w:val="22"/>
                <w:szCs w:val="22"/>
              </w:rPr>
              <w:t xml:space="preserve">Känd </w:t>
            </w:r>
            <w:proofErr w:type="spellStart"/>
            <w:r w:rsidRPr="00183646">
              <w:rPr>
                <w:rFonts w:eastAsia="Times"/>
                <w:bCs/>
                <w:sz w:val="22"/>
                <w:szCs w:val="22"/>
              </w:rPr>
              <w:t>subarachnoidal</w:t>
            </w:r>
            <w:proofErr w:type="spellEnd"/>
            <w:r w:rsidRPr="00183646">
              <w:rPr>
                <w:rFonts w:eastAsia="Times"/>
                <w:bCs/>
                <w:sz w:val="22"/>
                <w:szCs w:val="22"/>
              </w:rPr>
              <w:t xml:space="preserve"> blödning, där misstanke om nytillkommen kärlspasm. </w:t>
            </w:r>
          </w:p>
          <w:p w:rsidRPr="00111D42" w:rsidR="00B71CF5" w:rsidP="00A447BD" w:rsidRDefault="00B71CF5" w14:paraId="3B2D876E" w14:textId="6B6A8FD9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183646">
              <w:rPr>
                <w:rFonts w:eastAsia="Times"/>
                <w:b/>
                <w:sz w:val="22"/>
                <w:szCs w:val="22"/>
              </w:rPr>
              <w:t>Endast SU/Sahlgrenska</w:t>
            </w:r>
          </w:p>
        </w:tc>
      </w:tr>
      <w:tr w:rsidRPr="00183646" w:rsidR="00B71CF5" w:rsidTr="00AD787C" w14:paraId="4E6E6901" w14:textId="77777777">
        <w:trPr>
          <w:trHeight w:val="1194"/>
        </w:trPr>
        <w:tc>
          <w:tcPr>
            <w:tcW w:w="1413" w:type="dxa"/>
          </w:tcPr>
          <w:p w:rsidRPr="00183646" w:rsidR="00B71CF5" w:rsidP="00A447BD" w:rsidRDefault="00751148" w14:paraId="253B3A79" w14:textId="6FC41232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C1</w:t>
            </w:r>
            <w:r w:rsidR="003C755D">
              <w:rPr>
                <w:rFonts w:eastAsia="Times"/>
                <w:b/>
                <w:sz w:val="22"/>
                <w:szCs w:val="22"/>
              </w:rPr>
              <w:t>2</w:t>
            </w:r>
          </w:p>
        </w:tc>
        <w:tc>
          <w:tcPr>
            <w:tcW w:w="4584" w:type="dxa"/>
            <w:gridSpan w:val="2"/>
          </w:tcPr>
          <w:p w:rsidRPr="00183646" w:rsidR="00B71CF5" w:rsidP="00A447BD" w:rsidRDefault="00B71CF5" w14:paraId="6D3E23E4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spellStart"/>
            <w:r w:rsidRPr="00183646">
              <w:rPr>
                <w:rFonts w:eastAsia="Times"/>
                <w:b/>
                <w:sz w:val="22"/>
                <w:szCs w:val="22"/>
              </w:rPr>
              <w:t>Neuronavigation</w:t>
            </w:r>
            <w:proofErr w:type="spellEnd"/>
            <w:r w:rsidRPr="00183646">
              <w:rPr>
                <w:rFonts w:eastAsia="Times"/>
                <w:b/>
                <w:sz w:val="22"/>
                <w:szCs w:val="22"/>
              </w:rPr>
              <w:t xml:space="preserve"> hjärna</w:t>
            </w:r>
            <w:r w:rsidRPr="00183646">
              <w:rPr>
                <w:rFonts w:eastAsia="Times"/>
                <w:sz w:val="22"/>
                <w:szCs w:val="22"/>
              </w:rPr>
              <w:t xml:space="preserve"> utan eller med iv-kontrastmedel</w:t>
            </w:r>
          </w:p>
          <w:p w:rsidR="00B71CF5" w:rsidP="00A447BD" w:rsidRDefault="00B71CF5" w14:paraId="46E0CC0E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183646">
              <w:rPr>
                <w:rFonts w:eastAsia="Times"/>
                <w:b/>
                <w:sz w:val="22"/>
                <w:szCs w:val="22"/>
              </w:rPr>
              <w:t>Serie 1.</w:t>
            </w:r>
            <w:r w:rsidRPr="00183646">
              <w:rPr>
                <w:rFonts w:eastAsia="Times"/>
                <w:sz w:val="22"/>
                <w:szCs w:val="22"/>
              </w:rPr>
              <w:t xml:space="preserve"> Hjärna utan eller med iv-kontrastmedel</w:t>
            </w:r>
          </w:p>
          <w:p w:rsidR="00B71CF5" w:rsidP="00A447BD" w:rsidRDefault="00B71CF5" w14:paraId="3A179ED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="00B71CF5" w:rsidP="00A447BD" w:rsidRDefault="00B71CF5" w14:paraId="15987B02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F23FF3" w:rsidR="00B71CF5" w:rsidP="28441722" w:rsidRDefault="00B71CF5" w14:paraId="4FEB715B" w14:textId="5005EE96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F23FF3" w:rsidR="00B71CF5" w:rsidP="28441722" w:rsidRDefault="00B71CF5" w14:paraId="50BFAE3B" w14:textId="54F7EDFB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3070" w:type="dxa"/>
          </w:tcPr>
          <w:p w:rsidRPr="00183646" w:rsidR="00B71CF5" w:rsidP="00A447BD" w:rsidRDefault="00B71CF5" w14:paraId="110F9C55" w14:textId="7A02E588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183646">
              <w:rPr>
                <w:rFonts w:eastAsia="Times"/>
                <w:sz w:val="22"/>
                <w:szCs w:val="22"/>
              </w:rPr>
              <w:t>810000</w:t>
            </w:r>
            <w:proofErr w:type="gramEnd"/>
            <w:r w:rsidRPr="00183646">
              <w:rPr>
                <w:rFonts w:eastAsia="Times"/>
                <w:b/>
                <w:sz w:val="22"/>
                <w:szCs w:val="22"/>
              </w:rPr>
              <w:t xml:space="preserve"> DT hjärna</w:t>
            </w:r>
          </w:p>
          <w:p w:rsidRPr="00183646" w:rsidR="00B71CF5" w:rsidP="00A447BD" w:rsidRDefault="00B71CF5" w14:paraId="1EED1444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183646">
              <w:rPr>
                <w:rFonts w:eastAsia="Times"/>
                <w:b/>
                <w:sz w:val="22"/>
                <w:szCs w:val="22"/>
              </w:rPr>
              <w:t>Alt.</w:t>
            </w:r>
          </w:p>
          <w:p w:rsidRPr="00183646" w:rsidR="00B71CF5" w:rsidP="00A447BD" w:rsidRDefault="00B71CF5" w14:paraId="648BE09A" w14:textId="1F7CDD3A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183646">
              <w:rPr>
                <w:rFonts w:eastAsia="Times"/>
                <w:sz w:val="22"/>
                <w:szCs w:val="22"/>
              </w:rPr>
              <w:t>810800</w:t>
            </w:r>
            <w:proofErr w:type="gramEnd"/>
            <w:r w:rsidRPr="00183646">
              <w:rPr>
                <w:rFonts w:eastAsia="Times"/>
                <w:b/>
                <w:sz w:val="22"/>
                <w:szCs w:val="22"/>
              </w:rPr>
              <w:t xml:space="preserve"> DT hjärna med iv kontrast</w:t>
            </w:r>
          </w:p>
        </w:tc>
        <w:tc>
          <w:tcPr>
            <w:tcW w:w="1853" w:type="dxa"/>
            <w:gridSpan w:val="2"/>
          </w:tcPr>
          <w:p w:rsidRPr="00183646" w:rsidR="00B71CF5" w:rsidP="00A447BD" w:rsidRDefault="00B71CF5" w14:paraId="6534659C" w14:textId="69A84CAA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183646">
              <w:rPr>
                <w:sz w:val="22"/>
                <w:szCs w:val="22"/>
              </w:rPr>
              <w:t xml:space="preserve">CTDI </w:t>
            </w:r>
            <w:proofErr w:type="gramStart"/>
            <w:r w:rsidRPr="00183646">
              <w:rPr>
                <w:sz w:val="22"/>
                <w:szCs w:val="22"/>
              </w:rPr>
              <w:t xml:space="preserve">&lt; </w:t>
            </w:r>
            <w:r>
              <w:rPr>
                <w:sz w:val="22"/>
                <w:szCs w:val="22"/>
              </w:rPr>
              <w:t>46</w:t>
            </w:r>
            <w:proofErr w:type="gramEnd"/>
          </w:p>
        </w:tc>
        <w:tc>
          <w:tcPr>
            <w:tcW w:w="4243" w:type="dxa"/>
            <w:gridSpan w:val="2"/>
          </w:tcPr>
          <w:p w:rsidR="00B71CF5" w:rsidP="00A447BD" w:rsidRDefault="00B71CF5" w14:paraId="3B563624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183646">
              <w:rPr>
                <w:sz w:val="22"/>
                <w:szCs w:val="22"/>
              </w:rPr>
              <w:t>Utan kontrast inför elektrodinläggning. M</w:t>
            </w:r>
            <w:r w:rsidRPr="00183646">
              <w:rPr>
                <w:bCs/>
                <w:sz w:val="22"/>
                <w:szCs w:val="22"/>
              </w:rPr>
              <w:t>ed kontrast</w:t>
            </w:r>
            <w:r w:rsidRPr="00183646">
              <w:rPr>
                <w:b/>
                <w:bCs/>
                <w:sz w:val="22"/>
                <w:szCs w:val="22"/>
              </w:rPr>
              <w:t xml:space="preserve"> </w:t>
            </w:r>
            <w:r w:rsidRPr="00183646">
              <w:rPr>
                <w:bCs/>
                <w:sz w:val="22"/>
                <w:szCs w:val="22"/>
              </w:rPr>
              <w:t>v</w:t>
            </w:r>
            <w:r w:rsidRPr="00183646">
              <w:rPr>
                <w:sz w:val="22"/>
                <w:szCs w:val="22"/>
              </w:rPr>
              <w:t xml:space="preserve">id tumörfrågeställning. </w:t>
            </w:r>
          </w:p>
          <w:p w:rsidRPr="00183646" w:rsidR="00B71CF5" w:rsidP="00A447BD" w:rsidRDefault="00B71CF5" w14:paraId="5AC18DEB" w14:textId="7567CF6D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183646">
              <w:rPr>
                <w:b/>
                <w:sz w:val="22"/>
                <w:szCs w:val="22"/>
              </w:rPr>
              <w:t>Endast SU/Sahlgrenska</w:t>
            </w:r>
          </w:p>
        </w:tc>
      </w:tr>
      <w:tr w:rsidRPr="00B605F1" w:rsidR="00B71CF5" w:rsidTr="00AD787C" w14:paraId="564D1991" w14:textId="77777777">
        <w:trPr>
          <w:trHeight w:val="300"/>
        </w:trPr>
        <w:tc>
          <w:tcPr>
            <w:tcW w:w="1413" w:type="dxa"/>
          </w:tcPr>
          <w:p w:rsidRPr="006F1945" w:rsidR="00B71CF5" w:rsidP="00A447BD" w:rsidRDefault="003C755D" w14:paraId="0F809536" w14:textId="1D5751FB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C13</w:t>
            </w:r>
          </w:p>
        </w:tc>
        <w:tc>
          <w:tcPr>
            <w:tcW w:w="4584" w:type="dxa"/>
            <w:gridSpan w:val="2"/>
          </w:tcPr>
          <w:p w:rsidRPr="006F1945" w:rsidR="00B71CF5" w:rsidP="00A447BD" w:rsidRDefault="00B71CF5" w14:paraId="134D0C3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F1945">
              <w:rPr>
                <w:rFonts w:eastAsia="Times"/>
                <w:b/>
                <w:sz w:val="22"/>
                <w:szCs w:val="22"/>
              </w:rPr>
              <w:t xml:space="preserve">Hjärna / Skallbas </w:t>
            </w:r>
            <w:r w:rsidRPr="006F1945">
              <w:rPr>
                <w:rFonts w:eastAsia="Times"/>
                <w:sz w:val="22"/>
                <w:szCs w:val="22"/>
              </w:rPr>
              <w:t>med iv kontrastmedel</w:t>
            </w:r>
          </w:p>
          <w:p w:rsidRPr="006F1945" w:rsidR="00B71CF5" w:rsidP="00A447BD" w:rsidRDefault="00B71CF5" w14:paraId="0DDA7F70" w14:textId="6B9A666E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F1945">
              <w:rPr>
                <w:rFonts w:eastAsia="Times"/>
                <w:b/>
                <w:sz w:val="22"/>
                <w:szCs w:val="22"/>
              </w:rPr>
              <w:t>Serie 1.</w:t>
            </w:r>
            <w:r w:rsidRPr="006F1945">
              <w:rPr>
                <w:rFonts w:eastAsia="Times"/>
                <w:sz w:val="22"/>
                <w:szCs w:val="22"/>
              </w:rPr>
              <w:t xml:space="preserve"> Hjärna utan iv-kontrastmedel- endast vid ordination</w:t>
            </w:r>
          </w:p>
          <w:p w:rsidRPr="00183646" w:rsidR="00B71CF5" w:rsidP="00A447BD" w:rsidRDefault="00B71CF5" w14:paraId="2142A701" w14:textId="3FD8378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6F1945">
              <w:rPr>
                <w:rFonts w:eastAsia="Times"/>
                <w:b/>
                <w:sz w:val="22"/>
                <w:szCs w:val="22"/>
              </w:rPr>
              <w:t>Serie 2.</w:t>
            </w:r>
            <w:r w:rsidRPr="006F1945">
              <w:rPr>
                <w:rFonts w:eastAsia="Times"/>
                <w:sz w:val="22"/>
                <w:szCs w:val="22"/>
              </w:rPr>
              <w:t xml:space="preserve"> Hjärna med iv kontrast  </w:t>
            </w:r>
          </w:p>
        </w:tc>
        <w:tc>
          <w:tcPr>
            <w:tcW w:w="3070" w:type="dxa"/>
          </w:tcPr>
          <w:p w:rsidRPr="006F1945" w:rsidR="00B71CF5" w:rsidP="00A447BD" w:rsidRDefault="00B71CF5" w14:paraId="13381E22" w14:textId="45284EB4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6F1945">
              <w:rPr>
                <w:rFonts w:eastAsia="Times"/>
                <w:sz w:val="22"/>
                <w:szCs w:val="22"/>
              </w:rPr>
              <w:t>810000</w:t>
            </w:r>
            <w:proofErr w:type="gramEnd"/>
            <w:r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6F1945">
              <w:rPr>
                <w:rFonts w:eastAsia="Times"/>
                <w:b/>
                <w:sz w:val="22"/>
                <w:szCs w:val="22"/>
              </w:rPr>
              <w:t>DT hjärna</w:t>
            </w:r>
          </w:p>
          <w:p w:rsidRPr="006F1945" w:rsidR="00B71CF5" w:rsidP="00A447BD" w:rsidRDefault="00B71CF5" w14:paraId="6AE8C15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6F1945">
              <w:rPr>
                <w:rFonts w:eastAsia="Times"/>
                <w:b/>
                <w:sz w:val="22"/>
                <w:szCs w:val="22"/>
              </w:rPr>
              <w:t>Alt.</w:t>
            </w:r>
          </w:p>
          <w:p w:rsidRPr="00183646" w:rsidR="00B71CF5" w:rsidP="00A447BD" w:rsidRDefault="00B71CF5" w14:paraId="66BBE86F" w14:textId="3660215D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6F1945">
              <w:rPr>
                <w:rFonts w:eastAsia="Times"/>
                <w:sz w:val="22"/>
                <w:szCs w:val="22"/>
              </w:rPr>
              <w:t>810800</w:t>
            </w:r>
            <w:proofErr w:type="gramEnd"/>
            <w:r w:rsidRPr="006F1945">
              <w:rPr>
                <w:rFonts w:eastAsia="Times"/>
                <w:b/>
                <w:sz w:val="22"/>
                <w:szCs w:val="22"/>
              </w:rPr>
              <w:t xml:space="preserve"> DT hjärna med iv kontrast</w:t>
            </w:r>
          </w:p>
        </w:tc>
        <w:tc>
          <w:tcPr>
            <w:tcW w:w="1853" w:type="dxa"/>
            <w:gridSpan w:val="2"/>
          </w:tcPr>
          <w:p w:rsidRPr="00183646" w:rsidR="00B71CF5" w:rsidP="00A447BD" w:rsidRDefault="00B71CF5" w14:paraId="51D0E282" w14:textId="46BEFFAC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F1945">
              <w:rPr>
                <w:sz w:val="22"/>
                <w:szCs w:val="22"/>
              </w:rPr>
              <w:t xml:space="preserve">CTDI </w:t>
            </w:r>
            <w:proofErr w:type="gramStart"/>
            <w:r w:rsidRPr="006F1945">
              <w:rPr>
                <w:sz w:val="22"/>
                <w:szCs w:val="22"/>
              </w:rPr>
              <w:t xml:space="preserve">&lt; </w:t>
            </w:r>
            <w:r>
              <w:rPr>
                <w:sz w:val="22"/>
                <w:szCs w:val="22"/>
              </w:rPr>
              <w:t>46</w:t>
            </w:r>
            <w:proofErr w:type="gramEnd"/>
          </w:p>
        </w:tc>
        <w:tc>
          <w:tcPr>
            <w:tcW w:w="4243" w:type="dxa"/>
            <w:gridSpan w:val="2"/>
          </w:tcPr>
          <w:p w:rsidRPr="00183646" w:rsidR="00B71CF5" w:rsidP="00785F5E" w:rsidRDefault="00B71CF5" w14:paraId="33BD500E" w14:textId="4557D006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4BB8DBF3">
              <w:rPr>
                <w:sz w:val="22"/>
                <w:szCs w:val="22"/>
              </w:rPr>
              <w:t>Skelettnära tumör som engagerar skallbas</w:t>
            </w:r>
            <w:r w:rsidRPr="003D4018">
              <w:rPr>
                <w:sz w:val="22"/>
                <w:szCs w:val="22"/>
              </w:rPr>
              <w:t xml:space="preserve">, med större </w:t>
            </w:r>
            <w:proofErr w:type="spellStart"/>
            <w:r w:rsidRPr="003D4018">
              <w:rPr>
                <w:sz w:val="22"/>
                <w:szCs w:val="22"/>
              </w:rPr>
              <w:t>scanområde</w:t>
            </w:r>
            <w:proofErr w:type="spellEnd"/>
            <w:r w:rsidRPr="003D4018">
              <w:rPr>
                <w:sz w:val="22"/>
                <w:szCs w:val="22"/>
              </w:rPr>
              <w:t xml:space="preserve"> och med </w:t>
            </w:r>
            <w:proofErr w:type="spellStart"/>
            <w:r w:rsidRPr="003D4018">
              <w:rPr>
                <w:sz w:val="22"/>
                <w:szCs w:val="22"/>
              </w:rPr>
              <w:t>Detail</w:t>
            </w:r>
            <w:proofErr w:type="spellEnd"/>
            <w:r w:rsidRPr="003D4018">
              <w:rPr>
                <w:sz w:val="22"/>
                <w:szCs w:val="22"/>
              </w:rPr>
              <w:t>-algoritm som ger bättre visualisering av mjukdelar. (Vid</w:t>
            </w:r>
            <w:r w:rsidRPr="006F1945">
              <w:rPr>
                <w:sz w:val="22"/>
                <w:szCs w:val="22"/>
              </w:rPr>
              <w:t xml:space="preserve"> skallbas-hals se Huvud-hals protokollet). </w:t>
            </w:r>
          </w:p>
          <w:p w:rsidRPr="00183646" w:rsidR="00B71CF5" w:rsidP="00A447BD" w:rsidRDefault="00B71CF5" w14:paraId="558E7C8D" w14:textId="6B03332D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</w:tr>
      <w:tr w:rsidRPr="00B605F1" w:rsidR="00B71CF5" w:rsidTr="00AD787C" w14:paraId="177543FB" w14:textId="77777777">
        <w:trPr>
          <w:trHeight w:val="1148"/>
        </w:trPr>
        <w:tc>
          <w:tcPr>
            <w:tcW w:w="1413" w:type="dxa"/>
          </w:tcPr>
          <w:p w:rsidRPr="00586EAF" w:rsidR="00B71CF5" w:rsidP="00A447BD" w:rsidRDefault="003C755D" w14:paraId="26CDC804" w14:textId="692159BC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C14</w:t>
            </w:r>
          </w:p>
        </w:tc>
        <w:tc>
          <w:tcPr>
            <w:tcW w:w="4584" w:type="dxa"/>
            <w:gridSpan w:val="2"/>
          </w:tcPr>
          <w:p w:rsidRPr="00586EAF" w:rsidR="00B71CF5" w:rsidP="00A447BD" w:rsidRDefault="00B71CF5" w14:paraId="074DCCAF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586EAF">
              <w:rPr>
                <w:rFonts w:eastAsia="Times"/>
                <w:b/>
                <w:sz w:val="22"/>
                <w:szCs w:val="22"/>
              </w:rPr>
              <w:t xml:space="preserve">Hjärna GSI (dubbelenergi) </w:t>
            </w:r>
            <w:r w:rsidRPr="00586EAF">
              <w:rPr>
                <w:rFonts w:eastAsia="Times"/>
                <w:sz w:val="22"/>
                <w:szCs w:val="22"/>
              </w:rPr>
              <w:t>utan iv-kontrastmedel</w:t>
            </w:r>
          </w:p>
          <w:p w:rsidRPr="00F23FF3" w:rsidR="00B71CF5" w:rsidP="00A447BD" w:rsidRDefault="00B71CF5" w14:paraId="623E4EFA" w14:textId="3DA02446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586EAF">
              <w:rPr>
                <w:rFonts w:eastAsia="Times"/>
                <w:b/>
                <w:sz w:val="22"/>
                <w:szCs w:val="22"/>
              </w:rPr>
              <w:t>Serie 1.</w:t>
            </w:r>
            <w:r w:rsidRPr="00586EAF">
              <w:rPr>
                <w:rFonts w:eastAsia="Times"/>
                <w:sz w:val="22"/>
                <w:szCs w:val="22"/>
              </w:rPr>
              <w:t xml:space="preserve"> Hjärna utan iv-kontrastmedel med GSI</w:t>
            </w:r>
          </w:p>
        </w:tc>
        <w:tc>
          <w:tcPr>
            <w:tcW w:w="3070" w:type="dxa"/>
          </w:tcPr>
          <w:p w:rsidRPr="006F1945" w:rsidR="00B71CF5" w:rsidP="00A447BD" w:rsidRDefault="00B71CF5" w14:paraId="292243D2" w14:textId="20ECBBB0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586EAF">
              <w:rPr>
                <w:rFonts w:eastAsia="Times"/>
                <w:sz w:val="22"/>
                <w:szCs w:val="22"/>
              </w:rPr>
              <w:t>810072</w:t>
            </w:r>
            <w:proofErr w:type="gramEnd"/>
            <w:r w:rsidRPr="00586EAF">
              <w:rPr>
                <w:rFonts w:eastAsia="Times"/>
                <w:sz w:val="22"/>
                <w:szCs w:val="22"/>
              </w:rPr>
              <w:t xml:space="preserve"> </w:t>
            </w:r>
            <w:r w:rsidRPr="00586EAF">
              <w:rPr>
                <w:rFonts w:eastAsia="Times"/>
                <w:b/>
                <w:sz w:val="22"/>
                <w:szCs w:val="22"/>
              </w:rPr>
              <w:t xml:space="preserve">DT hjärna, dual </w:t>
            </w:r>
            <w:proofErr w:type="spellStart"/>
            <w:r w:rsidRPr="00586EAF">
              <w:rPr>
                <w:rFonts w:eastAsia="Times"/>
                <w:b/>
                <w:sz w:val="22"/>
                <w:szCs w:val="22"/>
              </w:rPr>
              <w:t>energy</w:t>
            </w:r>
            <w:proofErr w:type="spellEnd"/>
          </w:p>
        </w:tc>
        <w:tc>
          <w:tcPr>
            <w:tcW w:w="1853" w:type="dxa"/>
            <w:gridSpan w:val="2"/>
          </w:tcPr>
          <w:p w:rsidRPr="006F1945" w:rsidR="00B71CF5" w:rsidP="00A447BD" w:rsidRDefault="00B71CF5" w14:paraId="22909520" w14:textId="4BD27D63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6F1945" w:rsidR="00B71CF5" w:rsidP="00A447BD" w:rsidRDefault="00B71CF5" w14:paraId="1FB5AB31" w14:textId="4450CB06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586EAF">
              <w:rPr>
                <w:bCs/>
                <w:sz w:val="22"/>
                <w:szCs w:val="22"/>
              </w:rPr>
              <w:t xml:space="preserve">Differentiera blödning ifrån kontrastläckage efter </w:t>
            </w:r>
            <w:proofErr w:type="spellStart"/>
            <w:r w:rsidRPr="00586EAF">
              <w:rPr>
                <w:bCs/>
                <w:sz w:val="22"/>
                <w:szCs w:val="22"/>
              </w:rPr>
              <w:t>trombectomi</w:t>
            </w:r>
            <w:proofErr w:type="spellEnd"/>
            <w:r w:rsidRPr="00586EAF">
              <w:rPr>
                <w:bCs/>
                <w:sz w:val="22"/>
                <w:szCs w:val="22"/>
              </w:rPr>
              <w:t xml:space="preserve">. </w:t>
            </w:r>
            <w:r w:rsidRPr="00586EAF">
              <w:rPr>
                <w:b/>
                <w:sz w:val="22"/>
                <w:szCs w:val="22"/>
              </w:rPr>
              <w:t>Endast SU/Sahlgrenska</w:t>
            </w:r>
          </w:p>
        </w:tc>
      </w:tr>
      <w:tr w:rsidRPr="00B605F1" w:rsidR="00B71CF5" w:rsidTr="00AD787C" w14:paraId="047A4F4F" w14:textId="77777777">
        <w:trPr>
          <w:trHeight w:val="300"/>
        </w:trPr>
        <w:tc>
          <w:tcPr>
            <w:tcW w:w="1413" w:type="dxa"/>
          </w:tcPr>
          <w:p w:rsidRPr="00586EAF" w:rsidR="00B71CF5" w:rsidP="00A447BD" w:rsidRDefault="003C755D" w14:paraId="39CF617D" w14:textId="76EA984B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C1</w:t>
            </w:r>
            <w:r w:rsidR="007911E3">
              <w:rPr>
                <w:rFonts w:eastAsia="Times"/>
                <w:b/>
                <w:sz w:val="22"/>
                <w:szCs w:val="22"/>
              </w:rPr>
              <w:t>6</w:t>
            </w:r>
          </w:p>
        </w:tc>
        <w:tc>
          <w:tcPr>
            <w:tcW w:w="4584" w:type="dxa"/>
            <w:gridSpan w:val="2"/>
          </w:tcPr>
          <w:p w:rsidRPr="00586EAF" w:rsidR="00B71CF5" w:rsidP="00A447BD" w:rsidRDefault="00B71CF5" w14:paraId="39544102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586EAF">
              <w:rPr>
                <w:rFonts w:eastAsia="Times"/>
                <w:b/>
                <w:sz w:val="22"/>
                <w:szCs w:val="22"/>
              </w:rPr>
              <w:t xml:space="preserve">Hjärna- </w:t>
            </w:r>
            <w:proofErr w:type="spellStart"/>
            <w:r w:rsidRPr="00586EAF">
              <w:rPr>
                <w:rFonts w:eastAsia="Times"/>
                <w:b/>
                <w:sz w:val="22"/>
                <w:szCs w:val="22"/>
              </w:rPr>
              <w:t>Acusticus</w:t>
            </w:r>
            <w:proofErr w:type="spellEnd"/>
            <w:r w:rsidRPr="00586EAF">
              <w:rPr>
                <w:rFonts w:eastAsia="Times"/>
                <w:b/>
                <w:sz w:val="22"/>
                <w:szCs w:val="22"/>
              </w:rPr>
              <w:t xml:space="preserve"> </w:t>
            </w:r>
          </w:p>
          <w:p w:rsidRPr="00586EAF" w:rsidR="00B71CF5" w:rsidP="00A447BD" w:rsidRDefault="00B71CF5" w14:paraId="60DEF34D" w14:textId="3952B363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586EAF">
              <w:rPr>
                <w:rFonts w:eastAsia="Times"/>
                <w:b/>
                <w:sz w:val="22"/>
                <w:szCs w:val="22"/>
              </w:rPr>
              <w:t>Serie 1.</w:t>
            </w:r>
            <w:r w:rsidRPr="00586EAF">
              <w:rPr>
                <w:rFonts w:eastAsia="Times"/>
                <w:sz w:val="22"/>
                <w:szCs w:val="22"/>
              </w:rPr>
              <w:t xml:space="preserve"> Hjärna med iv-kontrastmedel</w:t>
            </w:r>
          </w:p>
        </w:tc>
        <w:tc>
          <w:tcPr>
            <w:tcW w:w="3070" w:type="dxa"/>
          </w:tcPr>
          <w:p w:rsidRPr="00586EAF" w:rsidR="00B71CF5" w:rsidP="00A447BD" w:rsidRDefault="00B71CF5" w14:paraId="6428C197" w14:textId="4A545F1F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586EAF">
              <w:rPr>
                <w:rFonts w:eastAsia="Times"/>
                <w:sz w:val="22"/>
                <w:szCs w:val="22"/>
              </w:rPr>
              <w:t>810800</w:t>
            </w:r>
            <w:proofErr w:type="gramEnd"/>
            <w:r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586EAF">
              <w:rPr>
                <w:rFonts w:eastAsia="Times"/>
                <w:b/>
                <w:sz w:val="22"/>
                <w:szCs w:val="22"/>
              </w:rPr>
              <w:t>DT hjärna med iv kontrast</w:t>
            </w:r>
          </w:p>
        </w:tc>
        <w:tc>
          <w:tcPr>
            <w:tcW w:w="1853" w:type="dxa"/>
            <w:gridSpan w:val="2"/>
          </w:tcPr>
          <w:p w:rsidRPr="00586EAF" w:rsidR="00B71CF5" w:rsidP="00A447BD" w:rsidRDefault="00B71CF5" w14:paraId="0A9797EC" w14:textId="0CDEF469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586EAF">
              <w:rPr>
                <w:rFonts w:eastAsia="Times"/>
                <w:sz w:val="22"/>
                <w:szCs w:val="22"/>
              </w:rPr>
              <w:t xml:space="preserve">CTDI </w:t>
            </w:r>
            <w:proofErr w:type="gramStart"/>
            <w:r w:rsidRPr="00586EAF">
              <w:rPr>
                <w:rFonts w:eastAsia="Times"/>
                <w:sz w:val="22"/>
                <w:szCs w:val="22"/>
              </w:rPr>
              <w:t xml:space="preserve">&lt; </w:t>
            </w:r>
            <w:r>
              <w:rPr>
                <w:rFonts w:eastAsia="Times"/>
                <w:sz w:val="22"/>
                <w:szCs w:val="22"/>
              </w:rPr>
              <w:t>46</w:t>
            </w:r>
            <w:proofErr w:type="gramEnd"/>
          </w:p>
        </w:tc>
        <w:tc>
          <w:tcPr>
            <w:tcW w:w="4243" w:type="dxa"/>
            <w:gridSpan w:val="2"/>
          </w:tcPr>
          <w:p w:rsidRPr="00586EAF" w:rsidR="00B71CF5" w:rsidP="00A447BD" w:rsidRDefault="00B71CF5" w14:paraId="2B1996EF" w14:textId="77777777">
            <w:pPr>
              <w:tabs>
                <w:tab w:val="left" w:pos="3072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586EAF">
              <w:rPr>
                <w:rFonts w:eastAsia="Times"/>
                <w:sz w:val="22"/>
                <w:szCs w:val="22"/>
              </w:rPr>
              <w:t>Förstahandsval är MR- hjärna. MPR över temporalbenen med FOV 18.</w:t>
            </w:r>
          </w:p>
          <w:p w:rsidRPr="00586EAF" w:rsidR="00B71CF5" w:rsidP="00A447BD" w:rsidRDefault="00B71CF5" w14:paraId="74ABF8F2" w14:textId="1D64478C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</w:tr>
      <w:tr w:rsidRPr="00B605F1" w:rsidR="00B71CF5" w:rsidTr="00AD787C" w14:paraId="4D5EEDC1" w14:textId="77777777">
        <w:trPr>
          <w:trHeight w:val="300"/>
        </w:trPr>
        <w:tc>
          <w:tcPr>
            <w:tcW w:w="1413" w:type="dxa"/>
          </w:tcPr>
          <w:p w:rsidRPr="00932A72" w:rsidR="00B71CF5" w:rsidP="00A447BD" w:rsidRDefault="003C755D" w14:paraId="0773165E" w14:textId="017B0FF3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C1</w:t>
            </w:r>
            <w:r w:rsidR="007911E3">
              <w:rPr>
                <w:rFonts w:eastAsia="Times"/>
                <w:b/>
                <w:sz w:val="22"/>
                <w:szCs w:val="22"/>
              </w:rPr>
              <w:t>7</w:t>
            </w:r>
          </w:p>
        </w:tc>
        <w:tc>
          <w:tcPr>
            <w:tcW w:w="4584" w:type="dxa"/>
            <w:gridSpan w:val="2"/>
          </w:tcPr>
          <w:p w:rsidRPr="00932A72" w:rsidR="00B71CF5" w:rsidP="00A447BD" w:rsidRDefault="00B71CF5" w14:paraId="2FDE46A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932A72">
              <w:rPr>
                <w:rFonts w:eastAsia="Times"/>
                <w:b/>
                <w:sz w:val="22"/>
                <w:szCs w:val="22"/>
              </w:rPr>
              <w:t xml:space="preserve">Hjärna / </w:t>
            </w:r>
            <w:proofErr w:type="spellStart"/>
            <w:r w:rsidRPr="00932A72">
              <w:rPr>
                <w:rFonts w:eastAsia="Times"/>
                <w:b/>
                <w:sz w:val="22"/>
                <w:szCs w:val="22"/>
              </w:rPr>
              <w:t>Sella</w:t>
            </w:r>
            <w:proofErr w:type="spellEnd"/>
          </w:p>
          <w:p w:rsidRPr="00932A72" w:rsidR="00B71CF5" w:rsidP="00A447BD" w:rsidRDefault="00B71CF5" w14:paraId="7D49ADAA" w14:textId="00385CC0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32A72">
              <w:rPr>
                <w:rFonts w:eastAsia="Times"/>
                <w:b/>
                <w:sz w:val="22"/>
                <w:szCs w:val="22"/>
              </w:rPr>
              <w:t>Serie 1.</w:t>
            </w:r>
            <w:r w:rsidRPr="00932A72">
              <w:rPr>
                <w:rFonts w:eastAsia="Times"/>
                <w:sz w:val="22"/>
                <w:szCs w:val="22"/>
              </w:rPr>
              <w:t xml:space="preserve"> Hjärna utan iv-kontrastmedel- </w:t>
            </w:r>
          </w:p>
          <w:p w:rsidRPr="00586EAF" w:rsidR="00B71CF5" w:rsidP="527E5601" w:rsidRDefault="00B71CF5" w14:paraId="2A1F4FA0" w14:textId="7337851D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 w:rsidRPr="527E5601">
              <w:rPr>
                <w:rFonts w:eastAsia="Times"/>
                <w:b/>
                <w:bCs/>
                <w:sz w:val="22"/>
                <w:szCs w:val="22"/>
              </w:rPr>
              <w:t>Serie 2.</w:t>
            </w:r>
            <w:r w:rsidRPr="527E5601">
              <w:rPr>
                <w:rFonts w:eastAsia="Times"/>
                <w:sz w:val="22"/>
                <w:szCs w:val="22"/>
              </w:rPr>
              <w:t xml:space="preserve"> Hjärna med iv-kontrastmedel</w:t>
            </w:r>
          </w:p>
          <w:p w:rsidRPr="00586EAF" w:rsidR="00B71CF5" w:rsidP="527E5601" w:rsidRDefault="00B71CF5" w14:paraId="7EF1976D" w14:textId="43B5DA35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586EAF" w:rsidR="00B71CF5" w:rsidP="527E5601" w:rsidRDefault="00B71CF5" w14:paraId="2548E584" w14:textId="27357D8A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3070" w:type="dxa"/>
          </w:tcPr>
          <w:p w:rsidRPr="00932A72" w:rsidR="00B71CF5" w:rsidP="00A447BD" w:rsidRDefault="00B71CF5" w14:paraId="37AD35A7" w14:textId="21D2039A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932A72">
              <w:rPr>
                <w:rFonts w:eastAsia="Times"/>
                <w:sz w:val="22"/>
                <w:szCs w:val="22"/>
              </w:rPr>
              <w:t>814000</w:t>
            </w:r>
            <w:proofErr w:type="gramEnd"/>
            <w:r w:rsidRPr="00932A72">
              <w:rPr>
                <w:rFonts w:eastAsia="Times"/>
                <w:b/>
                <w:sz w:val="22"/>
                <w:szCs w:val="22"/>
              </w:rPr>
              <w:t xml:space="preserve"> DT </w:t>
            </w:r>
            <w:proofErr w:type="spellStart"/>
            <w:r w:rsidRPr="00932A72">
              <w:rPr>
                <w:rFonts w:eastAsia="Times"/>
                <w:b/>
                <w:sz w:val="22"/>
                <w:szCs w:val="22"/>
              </w:rPr>
              <w:t>sella</w:t>
            </w:r>
            <w:proofErr w:type="spellEnd"/>
            <w:r w:rsidRPr="00932A72">
              <w:rPr>
                <w:rFonts w:eastAsia="Times"/>
                <w:b/>
                <w:sz w:val="22"/>
                <w:szCs w:val="22"/>
              </w:rPr>
              <w:t xml:space="preserve"> </w:t>
            </w:r>
            <w:proofErr w:type="spellStart"/>
            <w:r w:rsidRPr="00932A72">
              <w:rPr>
                <w:rFonts w:eastAsia="Times"/>
                <w:b/>
                <w:sz w:val="22"/>
                <w:szCs w:val="22"/>
              </w:rPr>
              <w:t>turcica</w:t>
            </w:r>
            <w:proofErr w:type="spellEnd"/>
          </w:p>
          <w:p w:rsidRPr="00932A72" w:rsidR="00B71CF5" w:rsidP="00A447BD" w:rsidRDefault="00B71CF5" w14:paraId="0AF0237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932A72">
              <w:rPr>
                <w:rFonts w:eastAsia="Times"/>
                <w:b/>
                <w:sz w:val="22"/>
                <w:szCs w:val="22"/>
              </w:rPr>
              <w:t>Alt</w:t>
            </w:r>
          </w:p>
          <w:p w:rsidRPr="00586EAF" w:rsidR="00B71CF5" w:rsidP="00A447BD" w:rsidRDefault="00B71CF5" w14:paraId="7899B917" w14:textId="10E0EE89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932A72">
              <w:rPr>
                <w:rFonts w:eastAsia="Times"/>
                <w:sz w:val="22"/>
                <w:szCs w:val="22"/>
              </w:rPr>
              <w:t>814800</w:t>
            </w:r>
            <w:proofErr w:type="gramEnd"/>
            <w:r w:rsidRPr="00932A72">
              <w:rPr>
                <w:rFonts w:eastAsia="Times"/>
                <w:b/>
                <w:sz w:val="22"/>
                <w:szCs w:val="22"/>
              </w:rPr>
              <w:t xml:space="preserve"> DT </w:t>
            </w:r>
            <w:proofErr w:type="spellStart"/>
            <w:r w:rsidRPr="00932A72">
              <w:rPr>
                <w:rFonts w:eastAsia="Times"/>
                <w:b/>
                <w:sz w:val="22"/>
                <w:szCs w:val="22"/>
              </w:rPr>
              <w:t>sella</w:t>
            </w:r>
            <w:proofErr w:type="spellEnd"/>
            <w:r w:rsidRPr="00932A72">
              <w:rPr>
                <w:rFonts w:eastAsia="Times"/>
                <w:b/>
                <w:sz w:val="22"/>
                <w:szCs w:val="22"/>
              </w:rPr>
              <w:t xml:space="preserve"> </w:t>
            </w:r>
            <w:proofErr w:type="spellStart"/>
            <w:r w:rsidRPr="00932A72">
              <w:rPr>
                <w:rFonts w:eastAsia="Times"/>
                <w:b/>
                <w:sz w:val="22"/>
                <w:szCs w:val="22"/>
              </w:rPr>
              <w:t>turcica</w:t>
            </w:r>
            <w:proofErr w:type="spellEnd"/>
            <w:r w:rsidRPr="00932A72">
              <w:rPr>
                <w:rFonts w:eastAsia="Times"/>
                <w:b/>
                <w:sz w:val="22"/>
                <w:szCs w:val="22"/>
              </w:rPr>
              <w:t xml:space="preserve"> med iv kontrast</w:t>
            </w:r>
          </w:p>
        </w:tc>
        <w:tc>
          <w:tcPr>
            <w:tcW w:w="1853" w:type="dxa"/>
            <w:gridSpan w:val="2"/>
          </w:tcPr>
          <w:p w:rsidRPr="00586EAF" w:rsidR="00B71CF5" w:rsidP="00A447BD" w:rsidRDefault="00B71CF5" w14:paraId="3C5E93C7" w14:textId="5618CE9C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32A72">
              <w:rPr>
                <w:rFonts w:eastAsia="Times"/>
                <w:sz w:val="22"/>
                <w:szCs w:val="22"/>
              </w:rPr>
              <w:t xml:space="preserve">CTDI </w:t>
            </w:r>
            <w:proofErr w:type="gramStart"/>
            <w:r w:rsidRPr="00932A72">
              <w:rPr>
                <w:rFonts w:eastAsia="Times"/>
                <w:sz w:val="22"/>
                <w:szCs w:val="22"/>
              </w:rPr>
              <w:t xml:space="preserve">&lt; </w:t>
            </w:r>
            <w:r>
              <w:rPr>
                <w:rFonts w:eastAsia="Times"/>
                <w:sz w:val="22"/>
                <w:szCs w:val="22"/>
              </w:rPr>
              <w:t>46</w:t>
            </w:r>
            <w:proofErr w:type="gramEnd"/>
          </w:p>
        </w:tc>
        <w:tc>
          <w:tcPr>
            <w:tcW w:w="4243" w:type="dxa"/>
            <w:gridSpan w:val="2"/>
          </w:tcPr>
          <w:p w:rsidRPr="00586EAF" w:rsidR="00B71CF5" w:rsidP="00A447BD" w:rsidRDefault="00B71CF5" w14:paraId="33F15BE3" w14:textId="6F2A58F2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32A72">
              <w:rPr>
                <w:rFonts w:eastAsia="Times"/>
                <w:sz w:val="22"/>
                <w:szCs w:val="22"/>
              </w:rPr>
              <w:t xml:space="preserve">Förstahandsval är MR-hjärna. </w:t>
            </w:r>
            <w:r>
              <w:rPr>
                <w:rFonts w:eastAsia="Times"/>
                <w:sz w:val="22"/>
                <w:szCs w:val="22"/>
              </w:rPr>
              <w:t xml:space="preserve">Kontrastserien körs med 70s </w:t>
            </w:r>
            <w:proofErr w:type="spellStart"/>
            <w:r>
              <w:rPr>
                <w:rFonts w:eastAsia="Times"/>
                <w:sz w:val="22"/>
                <w:szCs w:val="22"/>
              </w:rPr>
              <w:t>delay</w:t>
            </w:r>
            <w:proofErr w:type="spellEnd"/>
            <w:r>
              <w:rPr>
                <w:rFonts w:eastAsia="Times"/>
                <w:sz w:val="22"/>
                <w:szCs w:val="22"/>
              </w:rPr>
              <w:t>.</w:t>
            </w:r>
            <w:r w:rsidRPr="00932A72">
              <w:rPr>
                <w:rFonts w:eastAsia="Times"/>
                <w:sz w:val="22"/>
                <w:szCs w:val="22"/>
              </w:rPr>
              <w:t xml:space="preserve"> </w:t>
            </w:r>
          </w:p>
        </w:tc>
      </w:tr>
      <w:tr w:rsidRPr="00932A72" w:rsidR="00B71CF5" w:rsidTr="00AD787C" w14:paraId="4AA41011" w14:textId="77777777">
        <w:trPr>
          <w:trHeight w:val="300"/>
        </w:trPr>
        <w:tc>
          <w:tcPr>
            <w:tcW w:w="1413" w:type="dxa"/>
          </w:tcPr>
          <w:p w:rsidRPr="00932A72" w:rsidR="00B71CF5" w:rsidP="00A447BD" w:rsidRDefault="007911E3" w14:paraId="540AE827" w14:textId="29CC9D7B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C18</w:t>
            </w:r>
          </w:p>
        </w:tc>
        <w:tc>
          <w:tcPr>
            <w:tcW w:w="4584" w:type="dxa"/>
            <w:gridSpan w:val="2"/>
          </w:tcPr>
          <w:p w:rsidRPr="00932A72" w:rsidR="00B71CF5" w:rsidP="00A447BD" w:rsidRDefault="00B71CF5" w14:paraId="0885C22F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932A72">
              <w:rPr>
                <w:rFonts w:eastAsia="Times"/>
                <w:b/>
                <w:sz w:val="22"/>
                <w:szCs w:val="22"/>
              </w:rPr>
              <w:t>Hjärna – elektrodläge med MAR</w:t>
            </w:r>
          </w:p>
          <w:p w:rsidR="00B71CF5" w:rsidP="00A447BD" w:rsidRDefault="00B71CF5" w14:paraId="0E7749C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32A72">
              <w:rPr>
                <w:rFonts w:eastAsia="Times"/>
                <w:b/>
                <w:sz w:val="22"/>
                <w:szCs w:val="22"/>
              </w:rPr>
              <w:t>Serie 1.</w:t>
            </w:r>
            <w:r w:rsidRPr="00932A72">
              <w:rPr>
                <w:rFonts w:eastAsia="Times"/>
                <w:sz w:val="22"/>
                <w:szCs w:val="22"/>
              </w:rPr>
              <w:t xml:space="preserve"> Hjärna utan iv-kontrastmedel </w:t>
            </w:r>
          </w:p>
          <w:p w:rsidRPr="00932A72" w:rsidR="00B71CF5" w:rsidP="00A447BD" w:rsidRDefault="00B71CF5" w14:paraId="62FC0382" w14:textId="26F8D598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A330B3">
              <w:rPr>
                <w:rFonts w:eastAsia="Times"/>
                <w:b/>
                <w:bCs/>
                <w:sz w:val="22"/>
                <w:szCs w:val="22"/>
              </w:rPr>
              <w:t>Serie 2.</w:t>
            </w:r>
            <w:r>
              <w:rPr>
                <w:rFonts w:eastAsia="Times"/>
                <w:sz w:val="22"/>
                <w:szCs w:val="22"/>
              </w:rPr>
              <w:t xml:space="preserve"> Elektrodläge </w:t>
            </w:r>
            <w:proofErr w:type="spellStart"/>
            <w:r>
              <w:rPr>
                <w:rFonts w:eastAsia="Times"/>
                <w:sz w:val="22"/>
                <w:szCs w:val="22"/>
              </w:rPr>
              <w:t>inbländad</w:t>
            </w:r>
            <w:proofErr w:type="spellEnd"/>
          </w:p>
          <w:p w:rsidRPr="00932A72" w:rsidR="00B71CF5" w:rsidP="00A447BD" w:rsidRDefault="00B71CF5" w14:paraId="44D37997" w14:textId="1F4A82B9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932A72" w:rsidR="00B71CF5" w:rsidP="00A447BD" w:rsidRDefault="00B71CF5" w14:paraId="3BA62F6F" w14:textId="202BAB1A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932A72">
              <w:rPr>
                <w:rFonts w:eastAsia="Times"/>
                <w:sz w:val="22"/>
                <w:szCs w:val="22"/>
              </w:rPr>
              <w:t>810000</w:t>
            </w:r>
            <w:proofErr w:type="gramEnd"/>
            <w:r w:rsidRPr="00932A72">
              <w:rPr>
                <w:rFonts w:eastAsia="Times"/>
                <w:b/>
                <w:sz w:val="22"/>
                <w:szCs w:val="22"/>
              </w:rPr>
              <w:t xml:space="preserve"> DT hjärna</w:t>
            </w:r>
          </w:p>
          <w:p w:rsidRPr="00932A72" w:rsidR="00B71CF5" w:rsidP="00A447BD" w:rsidRDefault="00B71CF5" w14:paraId="6552C46A" w14:textId="11566D2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932A72" w:rsidR="00B71CF5" w:rsidP="00A447BD" w:rsidRDefault="00B71CF5" w14:paraId="33461523" w14:textId="26DF4EBC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32A72">
              <w:rPr>
                <w:sz w:val="22"/>
                <w:szCs w:val="22"/>
              </w:rPr>
              <w:t xml:space="preserve">CTDI </w:t>
            </w:r>
            <w:proofErr w:type="gramStart"/>
            <w:r w:rsidRPr="00932A72">
              <w:rPr>
                <w:sz w:val="22"/>
                <w:szCs w:val="22"/>
              </w:rPr>
              <w:t xml:space="preserve">&lt; </w:t>
            </w:r>
            <w:r>
              <w:rPr>
                <w:sz w:val="22"/>
                <w:szCs w:val="22"/>
              </w:rPr>
              <w:t>46</w:t>
            </w:r>
            <w:proofErr w:type="gramEnd"/>
          </w:p>
        </w:tc>
        <w:tc>
          <w:tcPr>
            <w:tcW w:w="4243" w:type="dxa"/>
            <w:gridSpan w:val="2"/>
          </w:tcPr>
          <w:p w:rsidRPr="00932A72" w:rsidR="00B71CF5" w:rsidP="00A447BD" w:rsidRDefault="00B71CF5" w14:paraId="22A5B882" w14:textId="3A4CE733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bCs/>
                <w:sz w:val="22"/>
                <w:szCs w:val="22"/>
              </w:rPr>
              <w:t xml:space="preserve">Ska utföras på fotonräknande DT. </w:t>
            </w:r>
            <w:r w:rsidRPr="00932A72">
              <w:rPr>
                <w:rFonts w:eastAsia="Times"/>
                <w:bCs/>
                <w:sz w:val="22"/>
                <w:szCs w:val="22"/>
              </w:rPr>
              <w:t xml:space="preserve">Kontroll av redan inlagda elektroder. MAR </w:t>
            </w:r>
          </w:p>
        </w:tc>
      </w:tr>
      <w:tr w:rsidRPr="00932A72" w:rsidR="00B71CF5" w:rsidTr="00AD787C" w14:paraId="5FC38051" w14:textId="77777777">
        <w:trPr>
          <w:trHeight w:val="300"/>
        </w:trPr>
        <w:tc>
          <w:tcPr>
            <w:tcW w:w="1413" w:type="dxa"/>
          </w:tcPr>
          <w:p w:rsidRPr="00932A72" w:rsidR="00B71CF5" w:rsidP="00A447BD" w:rsidRDefault="007911E3" w14:paraId="48CDEF17" w14:textId="3A33B2AC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C19</w:t>
            </w:r>
          </w:p>
        </w:tc>
        <w:tc>
          <w:tcPr>
            <w:tcW w:w="4584" w:type="dxa"/>
            <w:gridSpan w:val="2"/>
          </w:tcPr>
          <w:p w:rsidRPr="00932A72" w:rsidR="00B71CF5" w:rsidP="00A447BD" w:rsidRDefault="00B71CF5" w14:paraId="061E8672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932A72">
              <w:rPr>
                <w:rFonts w:eastAsia="Times"/>
                <w:b/>
                <w:sz w:val="22"/>
                <w:szCs w:val="22"/>
              </w:rPr>
              <w:t xml:space="preserve">Hjärna shunt – lågdos </w:t>
            </w:r>
          </w:p>
          <w:p w:rsidRPr="004B2181" w:rsidR="00B71CF5" w:rsidP="00A447BD" w:rsidRDefault="00B71CF5" w14:paraId="5BF95CC6" w14:textId="440B1315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32A72">
              <w:rPr>
                <w:rFonts w:eastAsia="Times"/>
                <w:b/>
                <w:sz w:val="22"/>
                <w:szCs w:val="22"/>
              </w:rPr>
              <w:t>Serie 1.</w:t>
            </w:r>
            <w:r w:rsidRPr="00932A72">
              <w:rPr>
                <w:rFonts w:eastAsia="Times"/>
                <w:sz w:val="22"/>
                <w:szCs w:val="22"/>
              </w:rPr>
              <w:t xml:space="preserve"> Hjärna spiral utan iv-kontrastmedel</w:t>
            </w:r>
          </w:p>
        </w:tc>
        <w:tc>
          <w:tcPr>
            <w:tcW w:w="3070" w:type="dxa"/>
          </w:tcPr>
          <w:p w:rsidRPr="00932A72" w:rsidR="00B71CF5" w:rsidP="00A447BD" w:rsidRDefault="00B71CF5" w14:paraId="108F6F7A" w14:textId="47D8EFA9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932A72">
              <w:rPr>
                <w:rFonts w:eastAsia="Times"/>
                <w:sz w:val="22"/>
                <w:szCs w:val="22"/>
              </w:rPr>
              <w:t>810706</w:t>
            </w:r>
            <w:r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932A72">
              <w:rPr>
                <w:rFonts w:eastAsia="Times"/>
                <w:b/>
                <w:sz w:val="22"/>
                <w:szCs w:val="22"/>
              </w:rPr>
              <w:t xml:space="preserve"> DT</w:t>
            </w:r>
            <w:proofErr w:type="gramEnd"/>
            <w:r w:rsidRPr="00932A72">
              <w:rPr>
                <w:rFonts w:eastAsia="Times"/>
                <w:b/>
                <w:sz w:val="22"/>
                <w:szCs w:val="22"/>
              </w:rPr>
              <w:t xml:space="preserve"> hjärna lågdos</w:t>
            </w:r>
          </w:p>
          <w:p w:rsidRPr="00932A72" w:rsidR="00B71CF5" w:rsidP="00A447BD" w:rsidRDefault="00B71CF5" w14:paraId="3FEFDA22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932A72" w:rsidR="00B71CF5" w:rsidP="00A447BD" w:rsidRDefault="00B71CF5" w14:paraId="6F902DDB" w14:textId="69B45E9B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932A72" w:rsidR="00B71CF5" w:rsidP="00A447BD" w:rsidRDefault="00B71CF5" w14:paraId="093C0CCB" w14:textId="1CD04DFA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spellStart"/>
            <w:r w:rsidRPr="00932A72">
              <w:rPr>
                <w:rFonts w:eastAsia="Times"/>
                <w:sz w:val="22"/>
                <w:szCs w:val="22"/>
              </w:rPr>
              <w:t>Hydrocefaluskontroller</w:t>
            </w:r>
            <w:proofErr w:type="spellEnd"/>
            <w:r w:rsidRPr="00932A72">
              <w:rPr>
                <w:rFonts w:eastAsia="Times"/>
                <w:sz w:val="22"/>
                <w:szCs w:val="22"/>
              </w:rPr>
              <w:t xml:space="preserve"> på patienter med shunt, i regel vid misstanke om shuntdysfunktion, då främst ventrikelvidden är av intresse. </w:t>
            </w:r>
          </w:p>
        </w:tc>
      </w:tr>
      <w:tr w:rsidRPr="00932A72" w:rsidR="00B71CF5" w:rsidTr="00AD787C" w14:paraId="4E716586" w14:textId="77777777">
        <w:trPr>
          <w:trHeight w:val="1198"/>
        </w:trPr>
        <w:tc>
          <w:tcPr>
            <w:tcW w:w="1413" w:type="dxa"/>
          </w:tcPr>
          <w:p w:rsidRPr="00932A72" w:rsidR="00B71CF5" w:rsidP="00A447BD" w:rsidRDefault="007911E3" w14:paraId="3860FE7A" w14:textId="7BBAAE06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C20</w:t>
            </w:r>
          </w:p>
        </w:tc>
        <w:tc>
          <w:tcPr>
            <w:tcW w:w="4584" w:type="dxa"/>
            <w:gridSpan w:val="2"/>
          </w:tcPr>
          <w:p w:rsidRPr="00932A72" w:rsidR="00B71CF5" w:rsidP="00A447BD" w:rsidRDefault="00B71CF5" w14:paraId="2A17DD4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932A72">
              <w:rPr>
                <w:rFonts w:eastAsia="Times"/>
                <w:b/>
                <w:sz w:val="22"/>
                <w:szCs w:val="22"/>
              </w:rPr>
              <w:t xml:space="preserve">DTA hjärna EP kirurgi </w:t>
            </w:r>
            <w:proofErr w:type="spellStart"/>
            <w:r w:rsidRPr="00932A72">
              <w:rPr>
                <w:rFonts w:eastAsia="Times"/>
                <w:b/>
                <w:sz w:val="22"/>
                <w:szCs w:val="22"/>
              </w:rPr>
              <w:t>Neuronavigation</w:t>
            </w:r>
            <w:proofErr w:type="spellEnd"/>
            <w:r w:rsidRPr="00932A72">
              <w:rPr>
                <w:rFonts w:eastAsia="Times"/>
                <w:b/>
                <w:sz w:val="22"/>
                <w:szCs w:val="22"/>
              </w:rPr>
              <w:t xml:space="preserve"> </w:t>
            </w:r>
          </w:p>
          <w:p w:rsidRPr="00932A72" w:rsidR="00B71CF5" w:rsidP="00A447BD" w:rsidRDefault="00B71CF5" w14:paraId="046CADC4" w14:textId="6DB5F341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32A72">
              <w:rPr>
                <w:rFonts w:eastAsia="Times"/>
                <w:b/>
                <w:sz w:val="22"/>
                <w:szCs w:val="22"/>
              </w:rPr>
              <w:t>Serie 1.</w:t>
            </w:r>
            <w:r w:rsidRPr="00932A72">
              <w:rPr>
                <w:rFonts w:eastAsia="Times"/>
                <w:sz w:val="22"/>
                <w:szCs w:val="22"/>
              </w:rPr>
              <w:t xml:space="preserve"> Cerebral </w:t>
            </w:r>
            <w:proofErr w:type="spellStart"/>
            <w:r w:rsidRPr="00932A72">
              <w:rPr>
                <w:rFonts w:eastAsia="Times"/>
                <w:sz w:val="22"/>
                <w:szCs w:val="22"/>
              </w:rPr>
              <w:t>angio</w:t>
            </w:r>
            <w:proofErr w:type="spellEnd"/>
            <w:r w:rsidRPr="00932A72">
              <w:rPr>
                <w:rFonts w:eastAsia="Times"/>
                <w:sz w:val="22"/>
                <w:szCs w:val="22"/>
              </w:rPr>
              <w:t xml:space="preserve"> med iv. Kontrastmedel i artärfas. Från C2 upp till </w:t>
            </w:r>
            <w:proofErr w:type="spellStart"/>
            <w:r w:rsidRPr="00932A72">
              <w:rPr>
                <w:rFonts w:eastAsia="Times"/>
                <w:sz w:val="22"/>
                <w:szCs w:val="22"/>
              </w:rPr>
              <w:t>vertex</w:t>
            </w:r>
            <w:proofErr w:type="spellEnd"/>
          </w:p>
          <w:p w:rsidRPr="00932A72" w:rsidR="00B71CF5" w:rsidP="00A447BD" w:rsidRDefault="00B71CF5" w14:paraId="09837981" w14:textId="32AD63E4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932A72" w:rsidR="00B71CF5" w:rsidP="00A447BD" w:rsidRDefault="00B71CF5" w14:paraId="7683F2B1" w14:textId="07309FC9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932A72">
              <w:rPr>
                <w:rFonts w:eastAsia="Times"/>
                <w:sz w:val="22"/>
                <w:szCs w:val="22"/>
              </w:rPr>
              <w:t>810207</w:t>
            </w:r>
            <w:r>
              <w:rPr>
                <w:rFonts w:eastAsia="Times"/>
                <w:b/>
                <w:sz w:val="22"/>
                <w:szCs w:val="22"/>
              </w:rPr>
              <w:t xml:space="preserve">  </w:t>
            </w:r>
            <w:r w:rsidRPr="00932A72">
              <w:rPr>
                <w:rFonts w:eastAsia="Times"/>
                <w:b/>
                <w:sz w:val="22"/>
                <w:szCs w:val="22"/>
              </w:rPr>
              <w:t>DT</w:t>
            </w:r>
            <w:proofErr w:type="gramEnd"/>
            <w:r w:rsidRPr="00932A72">
              <w:rPr>
                <w:rFonts w:eastAsia="Times"/>
                <w:b/>
                <w:sz w:val="22"/>
                <w:szCs w:val="22"/>
              </w:rPr>
              <w:t xml:space="preserve"> hjärna </w:t>
            </w:r>
            <w:proofErr w:type="spellStart"/>
            <w:r w:rsidRPr="00932A72">
              <w:rPr>
                <w:rFonts w:eastAsia="Times"/>
                <w:b/>
                <w:sz w:val="22"/>
                <w:szCs w:val="22"/>
              </w:rPr>
              <w:t>angio</w:t>
            </w:r>
            <w:proofErr w:type="spellEnd"/>
            <w:r w:rsidRPr="00932A72">
              <w:rPr>
                <w:rFonts w:eastAsia="Times"/>
                <w:b/>
                <w:sz w:val="22"/>
                <w:szCs w:val="22"/>
              </w:rPr>
              <w:t xml:space="preserve"> med kontrast</w:t>
            </w:r>
          </w:p>
          <w:p w:rsidRPr="00932A72" w:rsidR="00B71CF5" w:rsidP="00A447BD" w:rsidRDefault="00B71CF5" w14:paraId="08BAAA6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932A72" w:rsidR="00B71CF5" w:rsidP="00A447BD" w:rsidRDefault="00B71CF5" w14:paraId="7C286B50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932A72" w:rsidR="00B71CF5" w:rsidP="00A447BD" w:rsidRDefault="00B71CF5" w14:paraId="35A9CEDB" w14:textId="5D24054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932A72">
              <w:rPr>
                <w:rFonts w:eastAsia="Times"/>
                <w:b/>
                <w:sz w:val="22"/>
                <w:szCs w:val="22"/>
              </w:rPr>
              <w:t>Endast SU/Sahlgrenska</w:t>
            </w:r>
          </w:p>
        </w:tc>
      </w:tr>
      <w:tr w:rsidRPr="00932A72" w:rsidR="00B71CF5" w:rsidTr="00AD787C" w14:paraId="6DB874DD" w14:textId="77777777">
        <w:trPr>
          <w:trHeight w:val="3242"/>
        </w:trPr>
        <w:tc>
          <w:tcPr>
            <w:tcW w:w="1413" w:type="dxa"/>
          </w:tcPr>
          <w:p w:rsidRPr="00932A72" w:rsidR="00B71CF5" w:rsidP="00A447BD" w:rsidRDefault="007911E3" w14:paraId="145A8BD8" w14:textId="7B41F980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C21</w:t>
            </w:r>
          </w:p>
        </w:tc>
        <w:tc>
          <w:tcPr>
            <w:tcW w:w="4584" w:type="dxa"/>
            <w:gridSpan w:val="2"/>
          </w:tcPr>
          <w:p w:rsidRPr="00932A72" w:rsidR="00B71CF5" w:rsidP="00A447BD" w:rsidRDefault="00B71CF5" w14:paraId="70B31AA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932A72">
              <w:rPr>
                <w:rFonts w:eastAsia="Times"/>
                <w:b/>
                <w:sz w:val="22"/>
                <w:szCs w:val="22"/>
              </w:rPr>
              <w:t xml:space="preserve">CTA, komb. Artärfas och </w:t>
            </w:r>
            <w:proofErr w:type="spellStart"/>
            <w:r w:rsidRPr="00932A72">
              <w:rPr>
                <w:rFonts w:eastAsia="Times"/>
                <w:b/>
                <w:sz w:val="22"/>
                <w:szCs w:val="22"/>
              </w:rPr>
              <w:t>venfas</w:t>
            </w:r>
            <w:proofErr w:type="spellEnd"/>
            <w:r w:rsidRPr="00932A72">
              <w:rPr>
                <w:rFonts w:eastAsia="Times"/>
                <w:b/>
                <w:sz w:val="22"/>
                <w:szCs w:val="22"/>
              </w:rPr>
              <w:t xml:space="preserve"> (sinustrombos)</w:t>
            </w:r>
          </w:p>
          <w:p w:rsidRPr="00932A72" w:rsidR="00B71CF5" w:rsidP="00A447BD" w:rsidRDefault="00B71CF5" w14:paraId="2212B544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932A72"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 w:rsidRPr="00932A72">
              <w:rPr>
                <w:rFonts w:eastAsia="Times"/>
                <w:bCs/>
                <w:sz w:val="22"/>
                <w:szCs w:val="22"/>
              </w:rPr>
              <w:t>Hjärna utan iv-kontrastmedel</w:t>
            </w:r>
          </w:p>
          <w:p w:rsidR="00B71CF5" w:rsidP="00A447BD" w:rsidRDefault="00B71CF5" w14:paraId="42C0AC8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932A72">
              <w:rPr>
                <w:rFonts w:eastAsia="Times"/>
                <w:b/>
                <w:sz w:val="22"/>
                <w:szCs w:val="22"/>
              </w:rPr>
              <w:t xml:space="preserve">Serie 2. </w:t>
            </w:r>
            <w:r w:rsidRPr="00932A72">
              <w:rPr>
                <w:rFonts w:eastAsia="Times"/>
                <w:bCs/>
                <w:sz w:val="22"/>
                <w:szCs w:val="22"/>
              </w:rPr>
              <w:t xml:space="preserve">Cerebral </w:t>
            </w:r>
            <w:proofErr w:type="spellStart"/>
            <w:r w:rsidRPr="00932A72">
              <w:rPr>
                <w:rFonts w:eastAsia="Times"/>
                <w:bCs/>
                <w:sz w:val="22"/>
                <w:szCs w:val="22"/>
              </w:rPr>
              <w:t>angio</w:t>
            </w:r>
            <w:proofErr w:type="spellEnd"/>
            <w:r w:rsidRPr="00932A72">
              <w:rPr>
                <w:rFonts w:eastAsia="Times"/>
                <w:bCs/>
                <w:sz w:val="22"/>
                <w:szCs w:val="22"/>
              </w:rPr>
              <w:t xml:space="preserve"> med iv-kontrastmedel i artärfas. Från C6 upptill </w:t>
            </w:r>
            <w:proofErr w:type="spellStart"/>
            <w:r w:rsidRPr="00932A72">
              <w:rPr>
                <w:rFonts w:eastAsia="Times"/>
                <w:bCs/>
                <w:sz w:val="22"/>
                <w:szCs w:val="22"/>
              </w:rPr>
              <w:t>vertex</w:t>
            </w:r>
            <w:proofErr w:type="spellEnd"/>
          </w:p>
          <w:p w:rsidRPr="001E1AF1" w:rsidR="00B71CF5" w:rsidP="527E5601" w:rsidRDefault="00B71CF5" w14:paraId="1318AD36" w14:textId="6391AF30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527E5601">
              <w:rPr>
                <w:rFonts w:eastAsia="Times"/>
                <w:b/>
                <w:bCs/>
                <w:sz w:val="22"/>
                <w:szCs w:val="22"/>
              </w:rPr>
              <w:t xml:space="preserve">Serie 3. </w:t>
            </w:r>
            <w:r w:rsidRPr="527E5601">
              <w:rPr>
                <w:rFonts w:eastAsia="Times"/>
                <w:sz w:val="22"/>
                <w:szCs w:val="22"/>
              </w:rPr>
              <w:t xml:space="preserve">Sinustrombos. Från C2 upp till </w:t>
            </w:r>
            <w:proofErr w:type="spellStart"/>
            <w:r w:rsidRPr="527E5601">
              <w:rPr>
                <w:rFonts w:eastAsia="Times"/>
                <w:sz w:val="22"/>
                <w:szCs w:val="22"/>
              </w:rPr>
              <w:t>vertex</w:t>
            </w:r>
            <w:proofErr w:type="spellEnd"/>
          </w:p>
          <w:p w:rsidRPr="001E1AF1" w:rsidR="00B71CF5" w:rsidP="527E5601" w:rsidRDefault="00B71CF5" w14:paraId="4C3660CF" w14:textId="5F7A0FB2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1E1AF1" w:rsidR="00B71CF5" w:rsidP="527E5601" w:rsidRDefault="00B71CF5" w14:paraId="5ED38C41" w14:textId="3975619B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1E1AF1" w:rsidR="00B71CF5" w:rsidP="527E5601" w:rsidRDefault="00B71CF5" w14:paraId="316FF534" w14:textId="4C405269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1E1AF1" w:rsidR="00B71CF5" w:rsidP="527E5601" w:rsidRDefault="00B71CF5" w14:paraId="392EA1F4" w14:textId="4996A174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3070" w:type="dxa"/>
          </w:tcPr>
          <w:p w:rsidRPr="00932A72" w:rsidR="00B71CF5" w:rsidP="00A447BD" w:rsidRDefault="00B71CF5" w14:paraId="40798BB0" w14:textId="7D17BB84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932A72">
              <w:rPr>
                <w:rFonts w:eastAsia="Times"/>
                <w:sz w:val="22"/>
                <w:szCs w:val="22"/>
              </w:rPr>
              <w:t>810207</w:t>
            </w:r>
            <w:r>
              <w:rPr>
                <w:rFonts w:eastAsia="Times"/>
                <w:sz w:val="22"/>
                <w:szCs w:val="22"/>
              </w:rPr>
              <w:t xml:space="preserve"> </w:t>
            </w:r>
            <w:r w:rsidRPr="00932A72">
              <w:rPr>
                <w:rFonts w:eastAsia="Times"/>
                <w:sz w:val="22"/>
                <w:szCs w:val="22"/>
              </w:rPr>
              <w:t xml:space="preserve"> </w:t>
            </w:r>
            <w:r w:rsidRPr="00932A72">
              <w:rPr>
                <w:rFonts w:eastAsia="Times"/>
                <w:b/>
                <w:bCs/>
                <w:sz w:val="22"/>
                <w:szCs w:val="22"/>
              </w:rPr>
              <w:t>DT</w:t>
            </w:r>
            <w:proofErr w:type="gramEnd"/>
            <w:r w:rsidRPr="00932A72">
              <w:rPr>
                <w:rFonts w:eastAsia="Times"/>
                <w:b/>
                <w:bCs/>
                <w:sz w:val="22"/>
                <w:szCs w:val="22"/>
              </w:rPr>
              <w:t xml:space="preserve"> hjärna </w:t>
            </w:r>
            <w:proofErr w:type="spellStart"/>
            <w:r w:rsidRPr="00932A72">
              <w:rPr>
                <w:rFonts w:eastAsia="Times"/>
                <w:b/>
                <w:bCs/>
                <w:sz w:val="22"/>
                <w:szCs w:val="22"/>
              </w:rPr>
              <w:t>angio</w:t>
            </w:r>
            <w:proofErr w:type="spellEnd"/>
            <w:r w:rsidRPr="00932A72">
              <w:rPr>
                <w:rFonts w:eastAsia="Times"/>
                <w:b/>
                <w:bCs/>
                <w:sz w:val="22"/>
                <w:szCs w:val="22"/>
              </w:rPr>
              <w:t xml:space="preserve"> med kontrast</w:t>
            </w:r>
          </w:p>
        </w:tc>
        <w:tc>
          <w:tcPr>
            <w:tcW w:w="1853" w:type="dxa"/>
            <w:gridSpan w:val="2"/>
          </w:tcPr>
          <w:p w:rsidRPr="00932A72" w:rsidR="00B71CF5" w:rsidP="00A447BD" w:rsidRDefault="00B71CF5" w14:paraId="11F0B2C9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932A72" w:rsidR="00B71CF5" w:rsidP="00A447BD" w:rsidRDefault="00B71CF5" w14:paraId="3865FD49" w14:textId="77777777">
            <w:pPr>
              <w:tabs>
                <w:tab w:val="left" w:pos="3072"/>
              </w:tabs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932A72">
              <w:rPr>
                <w:rFonts w:eastAsia="Times"/>
                <w:bCs/>
                <w:sz w:val="22"/>
                <w:szCs w:val="22"/>
              </w:rPr>
              <w:t>Fråga indikation</w:t>
            </w:r>
          </w:p>
          <w:p w:rsidR="00B71CF5" w:rsidP="00A447BD" w:rsidRDefault="00B71CF5" w14:paraId="30346837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932A72">
              <w:rPr>
                <w:sz w:val="22"/>
                <w:szCs w:val="22"/>
              </w:rPr>
              <w:t xml:space="preserve">Nivå för DT </w:t>
            </w:r>
            <w:proofErr w:type="spellStart"/>
            <w:r w:rsidRPr="00932A72">
              <w:rPr>
                <w:sz w:val="22"/>
                <w:szCs w:val="22"/>
              </w:rPr>
              <w:t>angio</w:t>
            </w:r>
            <w:proofErr w:type="spellEnd"/>
            <w:r w:rsidRPr="00932A72">
              <w:rPr>
                <w:sz w:val="22"/>
                <w:szCs w:val="22"/>
              </w:rPr>
              <w:t xml:space="preserve"> bestäms utifrån indikation, som regel från C6 upp till </w:t>
            </w:r>
            <w:proofErr w:type="spellStart"/>
            <w:r w:rsidRPr="00932A72">
              <w:rPr>
                <w:sz w:val="22"/>
                <w:szCs w:val="22"/>
              </w:rPr>
              <w:t>vertex</w:t>
            </w:r>
            <w:proofErr w:type="spellEnd"/>
            <w:r w:rsidRPr="00932A72">
              <w:rPr>
                <w:sz w:val="22"/>
                <w:szCs w:val="22"/>
              </w:rPr>
              <w:t>.</w:t>
            </w:r>
          </w:p>
          <w:p w:rsidRPr="00932A72" w:rsidR="00B71CF5" w:rsidP="00A447BD" w:rsidRDefault="00B71CF5" w14:paraId="5A07864F" w14:textId="7635DF19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(Alt. </w:t>
            </w:r>
            <w:proofErr w:type="spellStart"/>
            <w:r>
              <w:rPr>
                <w:sz w:val="22"/>
                <w:szCs w:val="22"/>
              </w:rPr>
              <w:t>Arcus</w:t>
            </w:r>
            <w:proofErr w:type="spellEnd"/>
            <w:r>
              <w:rPr>
                <w:sz w:val="22"/>
                <w:szCs w:val="22"/>
              </w:rPr>
              <w:t xml:space="preserve"> till </w:t>
            </w:r>
            <w:proofErr w:type="spellStart"/>
            <w:r>
              <w:rPr>
                <w:sz w:val="22"/>
                <w:szCs w:val="22"/>
              </w:rPr>
              <w:t>vertex</w:t>
            </w:r>
            <w:proofErr w:type="spellEnd"/>
            <w:r>
              <w:rPr>
                <w:sz w:val="22"/>
                <w:szCs w:val="22"/>
              </w:rPr>
              <w:t>.)</w:t>
            </w:r>
          </w:p>
        </w:tc>
      </w:tr>
      <w:tr w:rsidRPr="00932A72" w:rsidR="00B71CF5" w:rsidTr="00AD787C" w14:paraId="044C1B58" w14:textId="77777777">
        <w:trPr>
          <w:gridAfter w:val="1"/>
          <w:wAfter w:w="8" w:type="dxa"/>
          <w:trHeight w:val="323"/>
        </w:trPr>
        <w:tc>
          <w:tcPr>
            <w:tcW w:w="1413" w:type="dxa"/>
          </w:tcPr>
          <w:p w:rsidRPr="00C836CB" w:rsidR="00B71CF5" w:rsidP="00C836CB" w:rsidRDefault="007911E3" w14:paraId="59C97DFF" w14:textId="76015D35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>C22</w:t>
            </w:r>
          </w:p>
        </w:tc>
        <w:tc>
          <w:tcPr>
            <w:tcW w:w="4536" w:type="dxa"/>
          </w:tcPr>
          <w:p w:rsidR="00B71CF5" w:rsidP="00C836CB" w:rsidRDefault="00B71CF5" w14:paraId="67226CEF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 w:rsidRPr="00C836CB">
              <w:rPr>
                <w:rFonts w:eastAsia="Times"/>
                <w:b/>
                <w:bCs/>
                <w:sz w:val="22"/>
                <w:szCs w:val="22"/>
              </w:rPr>
              <w:t xml:space="preserve">DT Hjärna inför </w:t>
            </w:r>
            <w:proofErr w:type="spellStart"/>
            <w:r w:rsidRPr="00C836CB">
              <w:rPr>
                <w:rFonts w:eastAsia="Times"/>
                <w:b/>
                <w:bCs/>
                <w:sz w:val="22"/>
                <w:szCs w:val="22"/>
              </w:rPr>
              <w:t>MRgFUS</w:t>
            </w:r>
            <w:proofErr w:type="spellEnd"/>
          </w:p>
          <w:p w:rsidRPr="00C836CB" w:rsidR="00B71CF5" w:rsidP="00C836CB" w:rsidRDefault="00B71CF5" w14:paraId="6884D5EA" w14:textId="34FF65C3">
            <w:pPr>
              <w:suppressAutoHyphens/>
              <w:spacing w:after="0" w:line="240" w:lineRule="auto"/>
              <w:ind w:left="0" w:right="0"/>
              <w:rPr>
                <w:rStyle w:val="Rubrik2Char"/>
                <w:rFonts w:eastAsia="Times"/>
                <w:b w:val="0"/>
                <w:bCs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 xml:space="preserve">Serie 1. </w:t>
            </w:r>
            <w:r w:rsidRPr="003C275F">
              <w:rPr>
                <w:rFonts w:eastAsia="Times"/>
                <w:sz w:val="22"/>
                <w:szCs w:val="22"/>
              </w:rPr>
              <w:t>Hjärna utan kontrast</w:t>
            </w:r>
            <w:r>
              <w:rPr>
                <w:rFonts w:eastAsia="Times"/>
                <w:sz w:val="22"/>
                <w:szCs w:val="22"/>
              </w:rPr>
              <w:t>, från c2 till 1 cm ovan skallbenet</w:t>
            </w:r>
          </w:p>
        </w:tc>
        <w:tc>
          <w:tcPr>
            <w:tcW w:w="3118" w:type="dxa"/>
            <w:gridSpan w:val="2"/>
          </w:tcPr>
          <w:p w:rsidRPr="00932A72" w:rsidR="00B71CF5" w:rsidP="005263C5" w:rsidRDefault="00B71CF5" w14:paraId="5E6FA06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932A72">
              <w:rPr>
                <w:rFonts w:eastAsia="Times"/>
                <w:sz w:val="22"/>
                <w:szCs w:val="22"/>
              </w:rPr>
              <w:t>810000</w:t>
            </w:r>
            <w:proofErr w:type="gramEnd"/>
            <w:r w:rsidRPr="00932A72">
              <w:rPr>
                <w:rFonts w:eastAsia="Times"/>
                <w:b/>
                <w:sz w:val="22"/>
                <w:szCs w:val="22"/>
              </w:rPr>
              <w:t xml:space="preserve"> DT hjärna</w:t>
            </w:r>
          </w:p>
          <w:p w:rsidRPr="008E6ACB" w:rsidR="00B71CF5" w:rsidP="00F926CC" w:rsidRDefault="00B71CF5" w14:paraId="4B0F5A75" w14:textId="77777777">
            <w:pPr>
              <w:suppressAutoHyphens/>
              <w:spacing w:after="0" w:line="240" w:lineRule="auto"/>
              <w:ind w:left="0" w:right="0"/>
              <w:jc w:val="center"/>
              <w:rPr>
                <w:rStyle w:val="Rubrik2Char"/>
                <w:rFonts w:eastAsia="Times"/>
                <w:b w:val="0"/>
                <w:bCs/>
              </w:rPr>
            </w:pPr>
          </w:p>
        </w:tc>
        <w:tc>
          <w:tcPr>
            <w:tcW w:w="1845" w:type="dxa"/>
          </w:tcPr>
          <w:p w:rsidRPr="008E6ACB" w:rsidR="00B71CF5" w:rsidP="005263C5" w:rsidRDefault="00B71CF5" w14:paraId="270E1C4A" w14:textId="54D467BF">
            <w:pPr>
              <w:suppressAutoHyphens/>
              <w:spacing w:after="0" w:line="240" w:lineRule="auto"/>
              <w:ind w:left="0" w:right="0"/>
              <w:rPr>
                <w:rStyle w:val="Rubrik2Char"/>
                <w:rFonts w:eastAsia="Times"/>
                <w:b w:val="0"/>
                <w:bCs/>
              </w:rPr>
            </w:pPr>
            <w:r w:rsidRPr="00932A72">
              <w:rPr>
                <w:sz w:val="22"/>
                <w:szCs w:val="22"/>
              </w:rPr>
              <w:t xml:space="preserve">CTDI </w:t>
            </w:r>
            <w:proofErr w:type="gramStart"/>
            <w:r w:rsidRPr="00932A72">
              <w:rPr>
                <w:sz w:val="22"/>
                <w:szCs w:val="22"/>
              </w:rPr>
              <w:t xml:space="preserve">&lt; </w:t>
            </w:r>
            <w:r>
              <w:rPr>
                <w:sz w:val="22"/>
                <w:szCs w:val="22"/>
              </w:rPr>
              <w:t>46</w:t>
            </w:r>
            <w:proofErr w:type="gramEnd"/>
          </w:p>
        </w:tc>
        <w:tc>
          <w:tcPr>
            <w:tcW w:w="4243" w:type="dxa"/>
            <w:gridSpan w:val="2"/>
          </w:tcPr>
          <w:p w:rsidR="00B71CF5" w:rsidP="001F07E7" w:rsidRDefault="00B71CF5" w14:paraId="48E7293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1F07E7">
              <w:rPr>
                <w:rFonts w:eastAsia="Times"/>
                <w:sz w:val="22"/>
                <w:szCs w:val="22"/>
              </w:rPr>
              <w:t xml:space="preserve">Inför </w:t>
            </w:r>
            <w:proofErr w:type="spellStart"/>
            <w:r w:rsidRPr="001F07E7">
              <w:rPr>
                <w:rFonts w:eastAsia="Times"/>
                <w:sz w:val="22"/>
                <w:szCs w:val="22"/>
              </w:rPr>
              <w:t>ben</w:t>
            </w:r>
            <w:r>
              <w:rPr>
                <w:rFonts w:eastAsia="Times"/>
                <w:sz w:val="22"/>
                <w:szCs w:val="22"/>
              </w:rPr>
              <w:t>densites</w:t>
            </w:r>
            <w:r w:rsidRPr="001F07E7">
              <w:rPr>
                <w:rFonts w:eastAsia="Times"/>
                <w:sz w:val="22"/>
                <w:szCs w:val="22"/>
              </w:rPr>
              <w:t>mätning</w:t>
            </w:r>
            <w:proofErr w:type="spellEnd"/>
            <w:r>
              <w:rPr>
                <w:rFonts w:eastAsia="Times"/>
                <w:sz w:val="22"/>
                <w:szCs w:val="22"/>
              </w:rPr>
              <w:t>.</w:t>
            </w:r>
          </w:p>
          <w:p w:rsidRPr="001F07E7" w:rsidR="00B71CF5" w:rsidP="001F07E7" w:rsidRDefault="00B71CF5" w14:paraId="52B1A678" w14:textId="4A9223A9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</w:tr>
      <w:tr w:rsidRPr="00932A72" w:rsidR="00B71CF5" w:rsidTr="00AD787C" w14:paraId="036071B9" w14:textId="77777777">
        <w:trPr>
          <w:gridAfter w:val="1"/>
          <w:wAfter w:w="8" w:type="dxa"/>
          <w:trHeight w:val="322"/>
        </w:trPr>
        <w:tc>
          <w:tcPr>
            <w:tcW w:w="1413" w:type="dxa"/>
          </w:tcPr>
          <w:p w:rsidRPr="0063698F" w:rsidR="00B71CF5" w:rsidP="008C39A0" w:rsidRDefault="001E7501" w14:paraId="7D9F36BB" w14:textId="070C750B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>C23</w:t>
            </w:r>
          </w:p>
        </w:tc>
        <w:tc>
          <w:tcPr>
            <w:tcW w:w="4536" w:type="dxa"/>
          </w:tcPr>
          <w:p w:rsidR="00B71CF5" w:rsidP="008C39A0" w:rsidRDefault="00B71CF5" w14:paraId="10153E34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 w:rsidRPr="0063698F">
              <w:rPr>
                <w:rFonts w:eastAsia="Times"/>
                <w:b/>
                <w:bCs/>
                <w:sz w:val="22"/>
                <w:szCs w:val="22"/>
              </w:rPr>
              <w:t>DT shuntöversikt</w:t>
            </w:r>
          </w:p>
          <w:p w:rsidR="00B71CF5" w:rsidP="008C39A0" w:rsidRDefault="00B71CF5" w14:paraId="5BF65F9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 w:rsidRPr="006F659F">
              <w:rPr>
                <w:rFonts w:eastAsia="Times"/>
                <w:bCs/>
                <w:sz w:val="22"/>
                <w:szCs w:val="22"/>
              </w:rPr>
              <w:t>Hjärna utan kontrast</w:t>
            </w:r>
          </w:p>
          <w:p w:rsidR="00B71CF5" w:rsidP="008C39A0" w:rsidRDefault="00B71CF5" w14:paraId="22DA9DE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 xml:space="preserve">Serie 2. </w:t>
            </w:r>
            <w:r w:rsidRPr="006F659F">
              <w:rPr>
                <w:rFonts w:eastAsia="Times"/>
                <w:bCs/>
                <w:sz w:val="22"/>
                <w:szCs w:val="22"/>
              </w:rPr>
              <w:t xml:space="preserve">Hals, thorax och </w:t>
            </w:r>
            <w:proofErr w:type="gramStart"/>
            <w:r w:rsidRPr="006F659F">
              <w:rPr>
                <w:rFonts w:eastAsia="Times"/>
                <w:bCs/>
                <w:sz w:val="22"/>
                <w:szCs w:val="22"/>
              </w:rPr>
              <w:t>buk</w:t>
            </w:r>
            <w:r>
              <w:rPr>
                <w:rFonts w:eastAsia="Times"/>
                <w:bCs/>
                <w:sz w:val="22"/>
                <w:szCs w:val="22"/>
              </w:rPr>
              <w:t xml:space="preserve"> lågdos</w:t>
            </w:r>
            <w:proofErr w:type="gramEnd"/>
            <w:r>
              <w:rPr>
                <w:rFonts w:eastAsia="Times"/>
                <w:bCs/>
                <w:sz w:val="22"/>
                <w:szCs w:val="22"/>
              </w:rPr>
              <w:t xml:space="preserve"> utan kontrast</w:t>
            </w:r>
          </w:p>
          <w:p w:rsidR="009C1D5C" w:rsidP="008C39A0" w:rsidRDefault="009C1D5C" w14:paraId="63125DB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63698F" w:rsidR="009C1D5C" w:rsidP="008C39A0" w:rsidRDefault="009C1D5C" w14:paraId="0F6654C5" w14:textId="2A9BA11B">
            <w:pPr>
              <w:suppressAutoHyphens/>
              <w:spacing w:after="0" w:line="240" w:lineRule="auto"/>
              <w:ind w:left="0" w:right="0"/>
              <w:rPr>
                <w:rStyle w:val="Rubrik2Char"/>
                <w:rFonts w:eastAsia="Times"/>
                <w:b w:val="0"/>
                <w:bCs/>
              </w:rPr>
            </w:pPr>
          </w:p>
        </w:tc>
        <w:tc>
          <w:tcPr>
            <w:tcW w:w="3118" w:type="dxa"/>
            <w:gridSpan w:val="2"/>
          </w:tcPr>
          <w:p w:rsidRPr="00932A72" w:rsidR="00B71CF5" w:rsidP="008C39A0" w:rsidRDefault="00B71CF5" w14:paraId="6A24741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932A72">
              <w:rPr>
                <w:rFonts w:eastAsia="Times"/>
                <w:sz w:val="22"/>
                <w:szCs w:val="22"/>
              </w:rPr>
              <w:t>810000</w:t>
            </w:r>
            <w:proofErr w:type="gramEnd"/>
            <w:r w:rsidRPr="00932A72">
              <w:rPr>
                <w:rFonts w:eastAsia="Times"/>
                <w:b/>
                <w:sz w:val="22"/>
                <w:szCs w:val="22"/>
              </w:rPr>
              <w:t xml:space="preserve"> DT hjärna</w:t>
            </w:r>
          </w:p>
          <w:p w:rsidRPr="008E6ACB" w:rsidR="00B71CF5" w:rsidP="00667B2B" w:rsidRDefault="00B71CF5" w14:paraId="63CEB134" w14:textId="271FEEEE">
            <w:pPr>
              <w:suppressAutoHyphens/>
              <w:spacing w:after="0" w:line="240" w:lineRule="auto"/>
              <w:ind w:left="0" w:right="0"/>
              <w:rPr>
                <w:rStyle w:val="Rubrik2Char"/>
                <w:rFonts w:eastAsia="Times"/>
                <w:b w:val="0"/>
                <w:bCs/>
              </w:rPr>
            </w:pPr>
            <w:proofErr w:type="gramStart"/>
            <w:r w:rsidRPr="005965F4">
              <w:rPr>
                <w:rFonts w:eastAsia="Times"/>
                <w:sz w:val="22"/>
                <w:szCs w:val="22"/>
              </w:rPr>
              <w:t>898000</w:t>
            </w:r>
            <w:proofErr w:type="gramEnd"/>
            <w:r>
              <w:rPr>
                <w:rFonts w:eastAsia="Times"/>
                <w:sz w:val="22"/>
                <w:szCs w:val="22"/>
              </w:rPr>
              <w:t xml:space="preserve"> </w:t>
            </w:r>
            <w:r w:rsidRPr="00565ECF">
              <w:rPr>
                <w:rFonts w:eastAsia="Times"/>
                <w:b/>
                <w:bCs/>
                <w:sz w:val="22"/>
                <w:szCs w:val="22"/>
              </w:rPr>
              <w:t>DT shuntöversikt, total</w:t>
            </w:r>
          </w:p>
        </w:tc>
        <w:tc>
          <w:tcPr>
            <w:tcW w:w="1845" w:type="dxa"/>
          </w:tcPr>
          <w:p w:rsidRPr="008E6ACB" w:rsidR="00B71CF5" w:rsidP="008C39A0" w:rsidRDefault="00B71CF5" w14:paraId="0B70F51B" w14:textId="77777777">
            <w:pPr>
              <w:suppressAutoHyphens/>
              <w:spacing w:after="0" w:line="240" w:lineRule="auto"/>
              <w:ind w:left="0" w:right="0"/>
              <w:jc w:val="center"/>
              <w:rPr>
                <w:rStyle w:val="Rubrik2Char"/>
                <w:rFonts w:eastAsia="Times"/>
                <w:b w:val="0"/>
                <w:bCs/>
              </w:rPr>
            </w:pPr>
          </w:p>
        </w:tc>
        <w:tc>
          <w:tcPr>
            <w:tcW w:w="4243" w:type="dxa"/>
            <w:gridSpan w:val="2"/>
          </w:tcPr>
          <w:p w:rsidR="00B71CF5" w:rsidP="000C631F" w:rsidRDefault="00B71CF5" w14:paraId="7CD29C1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CE3D50">
              <w:rPr>
                <w:rFonts w:eastAsia="Times"/>
                <w:sz w:val="22"/>
                <w:szCs w:val="22"/>
              </w:rPr>
              <w:t>Kontroll</w:t>
            </w:r>
            <w:r>
              <w:rPr>
                <w:rFonts w:eastAsia="Times"/>
                <w:sz w:val="22"/>
                <w:szCs w:val="22"/>
              </w:rPr>
              <w:t xml:space="preserve"> ventrikelvidd</w:t>
            </w:r>
          </w:p>
          <w:p w:rsidRPr="00FD69B3" w:rsidR="00B71CF5" w:rsidP="000C631F" w:rsidRDefault="00B71CF5" w14:paraId="1A7486B4" w14:textId="70AA62DC">
            <w:pPr>
              <w:suppressAutoHyphens/>
              <w:spacing w:after="0" w:line="240" w:lineRule="auto"/>
              <w:ind w:left="0" w:right="0"/>
              <w:rPr>
                <w:rStyle w:val="Rubrik2Char"/>
                <w:rFonts w:ascii="Times New Roman" w:hAnsi="Times New Roman" w:eastAsia="Times"/>
                <w:b w:val="0"/>
                <w:sz w:val="22"/>
                <w:szCs w:val="22"/>
              </w:rPr>
            </w:pPr>
            <w:r>
              <w:rPr>
                <w:rFonts w:eastAsia="Times"/>
                <w:sz w:val="22"/>
                <w:szCs w:val="22"/>
              </w:rPr>
              <w:t>Shuntavbrott, shuntläge</w:t>
            </w:r>
          </w:p>
        </w:tc>
      </w:tr>
      <w:tr w:rsidRPr="00932A72" w:rsidR="00CD2E63" w:rsidTr="00CD2E63" w14:paraId="5BDC5F8D" w14:textId="77777777">
        <w:trPr>
          <w:trHeight w:val="975"/>
        </w:trPr>
        <w:tc>
          <w:tcPr>
            <w:tcW w:w="15163" w:type="dxa"/>
            <w:gridSpan w:val="8"/>
            <w:shd w:val="clear" w:color="auto" w:fill="BFBFBF" w:themeFill="background1" w:themeFillShade="BF"/>
          </w:tcPr>
          <w:p w:rsidRPr="00CD2E63" w:rsidR="00CD2E63" w:rsidP="00CD2E63" w:rsidRDefault="00CD2E63" w14:paraId="27289B59" w14:textId="703E92B0">
            <w:pPr>
              <w:suppressAutoHyphens/>
              <w:spacing w:after="0" w:line="240" w:lineRule="auto"/>
              <w:ind w:left="0" w:right="0"/>
              <w:jc w:val="center"/>
              <w:rPr>
                <w:rFonts w:ascii="Arial" w:hAnsi="Arial" w:eastAsia="Times" w:cs="Arial"/>
                <w:sz w:val="22"/>
                <w:szCs w:val="22"/>
              </w:rPr>
            </w:pPr>
            <w:r w:rsidRPr="00CD2E63">
              <w:rPr>
                <w:rFonts w:ascii="Arial" w:hAnsi="Arial" w:eastAsia="Times" w:cs="Arial"/>
                <w:sz w:val="36"/>
                <w:szCs w:val="36"/>
              </w:rPr>
              <w:t>Colon</w:t>
            </w:r>
          </w:p>
        </w:tc>
      </w:tr>
      <w:tr w:rsidRPr="00932A72" w:rsidR="00B71CF5" w:rsidTr="00AD787C" w14:paraId="79DA3B02" w14:textId="77777777">
        <w:trPr>
          <w:trHeight w:val="975"/>
        </w:trPr>
        <w:tc>
          <w:tcPr>
            <w:tcW w:w="1413" w:type="dxa"/>
          </w:tcPr>
          <w:p w:rsidR="00B71CF5" w:rsidP="008C39A0" w:rsidRDefault="00BE47DD" w14:paraId="4C086120" w14:textId="6BD40654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CC1</w:t>
            </w:r>
          </w:p>
        </w:tc>
        <w:tc>
          <w:tcPr>
            <w:tcW w:w="4584" w:type="dxa"/>
            <w:gridSpan w:val="2"/>
          </w:tcPr>
          <w:p w:rsidRPr="0013712B" w:rsidR="00B71CF5" w:rsidP="008C39A0" w:rsidRDefault="00B71CF5" w14:paraId="765BBDF5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 xml:space="preserve">Buk- och Ryggläge </w:t>
            </w:r>
            <w:r w:rsidRPr="0013712B">
              <w:rPr>
                <w:rFonts w:eastAsia="Times"/>
                <w:bCs/>
                <w:sz w:val="22"/>
                <w:szCs w:val="22"/>
              </w:rPr>
              <w:t xml:space="preserve">utan iv </w:t>
            </w:r>
          </w:p>
          <w:p w:rsidR="00B71CF5" w:rsidP="008C39A0" w:rsidRDefault="00A12DFE" w14:paraId="27DB9485" w14:textId="22EA1F29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13712B">
              <w:rPr>
                <w:rFonts w:eastAsia="Times"/>
                <w:bCs/>
                <w:sz w:val="22"/>
                <w:szCs w:val="22"/>
              </w:rPr>
              <w:t>K</w:t>
            </w:r>
            <w:r w:rsidRPr="0013712B" w:rsidR="00B71CF5">
              <w:rPr>
                <w:rFonts w:eastAsia="Times"/>
                <w:bCs/>
                <w:sz w:val="22"/>
                <w:szCs w:val="22"/>
              </w:rPr>
              <w:t>ontrast</w:t>
            </w:r>
          </w:p>
          <w:p w:rsidR="00A12DFE" w:rsidP="008C39A0" w:rsidRDefault="00A12DFE" w14:paraId="2284C87E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</w:p>
          <w:p w:rsidR="00A12DFE" w:rsidP="008C39A0" w:rsidRDefault="00A12DFE" w14:paraId="04311CE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</w:p>
          <w:p w:rsidR="00A12DFE" w:rsidP="008C39A0" w:rsidRDefault="00A12DFE" w14:paraId="713CE0FB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</w:p>
          <w:p w:rsidR="00A12DFE" w:rsidP="008C39A0" w:rsidRDefault="00A12DFE" w14:paraId="79F890B5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</w:p>
          <w:p w:rsidR="00A12DFE" w:rsidP="008C39A0" w:rsidRDefault="00A12DFE" w14:paraId="24D1F094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</w:p>
          <w:p w:rsidRPr="00A421C8" w:rsidR="00A12DFE" w:rsidP="008C39A0" w:rsidRDefault="00A12DFE" w14:paraId="0DF26338" w14:textId="7907C50E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9E4375" w:rsidR="00B71CF5" w:rsidP="008C39A0" w:rsidRDefault="00B71CF5" w14:paraId="26D51C9C" w14:textId="6F6EA4DA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proofErr w:type="gramStart"/>
            <w:r>
              <w:rPr>
                <w:rFonts w:eastAsia="Times"/>
                <w:sz w:val="22"/>
                <w:szCs w:val="22"/>
              </w:rPr>
              <w:t>84800</w:t>
            </w:r>
            <w:proofErr w:type="gramEnd"/>
            <w:r>
              <w:rPr>
                <w:rFonts w:eastAsia="Times"/>
                <w:sz w:val="22"/>
                <w:szCs w:val="22"/>
              </w:rPr>
              <w:t xml:space="preserve"> </w:t>
            </w:r>
            <w:r>
              <w:rPr>
                <w:rFonts w:eastAsia="Times"/>
                <w:b/>
                <w:bCs/>
                <w:sz w:val="22"/>
                <w:szCs w:val="22"/>
              </w:rPr>
              <w:t>DT kolon</w:t>
            </w:r>
          </w:p>
        </w:tc>
        <w:tc>
          <w:tcPr>
            <w:tcW w:w="1853" w:type="dxa"/>
            <w:gridSpan w:val="2"/>
          </w:tcPr>
          <w:p w:rsidRPr="00A421C8" w:rsidR="00B71CF5" w:rsidP="008C39A0" w:rsidRDefault="00B71CF5" w14:paraId="58B7482A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="00B71CF5" w:rsidP="008C39A0" w:rsidRDefault="00B71CF5" w14:paraId="4E104675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sz w:val="22"/>
                <w:szCs w:val="22"/>
              </w:rPr>
              <w:t>Utredning av Colon. Gammal patient, lågt GFR</w:t>
            </w:r>
          </w:p>
          <w:p w:rsidR="00B71CF5" w:rsidP="008C39A0" w:rsidRDefault="00B71CF5" w14:paraId="4B2C84C4" w14:textId="7ACCFEE9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>
              <w:rPr>
                <w:rFonts w:eastAsia="Times"/>
                <w:sz w:val="22"/>
                <w:szCs w:val="22"/>
              </w:rPr>
              <w:t xml:space="preserve">Kontraindikation motiv-kontrastmedel. </w:t>
            </w:r>
            <w:r>
              <w:rPr>
                <w:rFonts w:eastAsia="Times"/>
                <w:b/>
                <w:bCs/>
                <w:sz w:val="22"/>
                <w:szCs w:val="22"/>
              </w:rPr>
              <w:t xml:space="preserve">Endast </w:t>
            </w:r>
          </w:p>
          <w:p w:rsidRPr="00CE072B" w:rsidR="00B71CF5" w:rsidP="008C39A0" w:rsidRDefault="00B71CF5" w14:paraId="0A5855A4" w14:textId="42AD442C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>SU/Östra</w:t>
            </w:r>
          </w:p>
        </w:tc>
      </w:tr>
      <w:tr w:rsidRPr="00932A72" w:rsidR="00B71CF5" w:rsidTr="00AD787C" w14:paraId="7E7F954A" w14:textId="77777777">
        <w:trPr>
          <w:trHeight w:val="300"/>
        </w:trPr>
        <w:tc>
          <w:tcPr>
            <w:tcW w:w="1413" w:type="dxa"/>
          </w:tcPr>
          <w:p w:rsidRPr="00A421C8" w:rsidR="00B71CF5" w:rsidP="008C39A0" w:rsidRDefault="00BE47DD" w14:paraId="2B4E9F47" w14:textId="5C8BADAB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CC2</w:t>
            </w:r>
          </w:p>
        </w:tc>
        <w:tc>
          <w:tcPr>
            <w:tcW w:w="4584" w:type="dxa"/>
            <w:gridSpan w:val="2"/>
          </w:tcPr>
          <w:p w:rsidRPr="00A421C8" w:rsidR="00B71CF5" w:rsidP="008C39A0" w:rsidRDefault="00B71CF5" w14:paraId="4D60C69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A421C8">
              <w:rPr>
                <w:rFonts w:eastAsia="Times"/>
                <w:b/>
                <w:sz w:val="22"/>
                <w:szCs w:val="22"/>
              </w:rPr>
              <w:t xml:space="preserve">Buk- och Ryggläge </w:t>
            </w:r>
          </w:p>
          <w:p w:rsidRPr="00A421C8" w:rsidR="00B71CF5" w:rsidP="008C39A0" w:rsidRDefault="00B71CF5" w14:paraId="14AFDD3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A421C8">
              <w:rPr>
                <w:rFonts w:eastAsia="Times"/>
                <w:b/>
                <w:sz w:val="22"/>
                <w:szCs w:val="22"/>
              </w:rPr>
              <w:t xml:space="preserve">Serie 1. </w:t>
            </w:r>
            <w:proofErr w:type="spellStart"/>
            <w:r w:rsidRPr="00A421C8">
              <w:rPr>
                <w:rFonts w:eastAsia="Times"/>
                <w:sz w:val="22"/>
                <w:szCs w:val="22"/>
              </w:rPr>
              <w:t>Bukläge</w:t>
            </w:r>
            <w:proofErr w:type="spellEnd"/>
            <w:r w:rsidRPr="00A421C8"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A421C8">
              <w:rPr>
                <w:rFonts w:eastAsia="Times"/>
                <w:sz w:val="22"/>
                <w:szCs w:val="22"/>
              </w:rPr>
              <w:t>utan iv-kontrastmedel</w:t>
            </w:r>
            <w:r w:rsidRPr="00A421C8">
              <w:rPr>
                <w:rFonts w:eastAsia="Times"/>
                <w:b/>
                <w:sz w:val="22"/>
                <w:szCs w:val="22"/>
              </w:rPr>
              <w:t xml:space="preserve"> </w:t>
            </w:r>
          </w:p>
          <w:p w:rsidR="00B71CF5" w:rsidP="008C39A0" w:rsidRDefault="00B71CF5" w14:paraId="39C6343D" w14:textId="2E9E88C8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A421C8">
              <w:rPr>
                <w:rFonts w:eastAsia="Times"/>
                <w:b/>
                <w:sz w:val="22"/>
                <w:szCs w:val="22"/>
              </w:rPr>
              <w:t xml:space="preserve">Serie 2. </w:t>
            </w:r>
            <w:r w:rsidRPr="00A421C8">
              <w:rPr>
                <w:rFonts w:eastAsia="Times"/>
                <w:sz w:val="22"/>
                <w:szCs w:val="22"/>
              </w:rPr>
              <w:t>Ryggläge</w:t>
            </w:r>
            <w:r w:rsidRPr="00A421C8"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A421C8">
              <w:rPr>
                <w:rFonts w:eastAsia="Times"/>
                <w:sz w:val="22"/>
                <w:szCs w:val="22"/>
              </w:rPr>
              <w:t xml:space="preserve">med iv-kontrastmedel i </w:t>
            </w:r>
            <w:r w:rsidRPr="3FE851F3">
              <w:rPr>
                <w:rFonts w:eastAsia="Times"/>
                <w:sz w:val="22"/>
                <w:szCs w:val="22"/>
              </w:rPr>
              <w:t>portovenös fas</w:t>
            </w:r>
          </w:p>
          <w:p w:rsidR="00B71CF5" w:rsidP="008C39A0" w:rsidRDefault="00B71CF5" w14:paraId="4C87F48D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  <w:p w:rsidR="00A12DFE" w:rsidP="008C39A0" w:rsidRDefault="00A12DFE" w14:paraId="052FA79B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  <w:p w:rsidRPr="00A421C8" w:rsidR="00A12DFE" w:rsidP="008C39A0" w:rsidRDefault="00A12DFE" w14:paraId="5363B4C3" w14:textId="0311651D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A421C8" w:rsidR="00B71CF5" w:rsidP="008C39A0" w:rsidRDefault="00B71CF5" w14:paraId="331A73D5" w14:textId="37ED7886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A421C8">
              <w:rPr>
                <w:rFonts w:eastAsia="Times"/>
                <w:sz w:val="22"/>
                <w:szCs w:val="22"/>
              </w:rPr>
              <w:t>848900</w:t>
            </w:r>
            <w:proofErr w:type="gramEnd"/>
            <w:r>
              <w:rPr>
                <w:rFonts w:eastAsia="Times"/>
                <w:sz w:val="22"/>
                <w:szCs w:val="22"/>
              </w:rPr>
              <w:t xml:space="preserve"> </w:t>
            </w:r>
            <w:r w:rsidRPr="00A421C8">
              <w:rPr>
                <w:rFonts w:eastAsia="Times"/>
                <w:b/>
                <w:sz w:val="22"/>
                <w:szCs w:val="22"/>
              </w:rPr>
              <w:t>DT kolon utan och med iv kontrast</w:t>
            </w:r>
          </w:p>
        </w:tc>
        <w:tc>
          <w:tcPr>
            <w:tcW w:w="1853" w:type="dxa"/>
            <w:gridSpan w:val="2"/>
          </w:tcPr>
          <w:p w:rsidRPr="00A421C8" w:rsidR="00B71CF5" w:rsidP="008C39A0" w:rsidRDefault="00B71CF5" w14:paraId="18DA87CD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A421C8" w:rsidR="00B71CF5" w:rsidP="008C39A0" w:rsidRDefault="00B71CF5" w14:paraId="67A9479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A421C8">
              <w:rPr>
                <w:rFonts w:eastAsia="Times"/>
                <w:sz w:val="22"/>
                <w:szCs w:val="22"/>
              </w:rPr>
              <w:t>Utredning av Colon, Rutinundersökning.</w:t>
            </w:r>
          </w:p>
          <w:p w:rsidRPr="00A421C8" w:rsidR="00B71CF5" w:rsidP="008C39A0" w:rsidRDefault="00B71CF5" w14:paraId="129879A6" w14:textId="642C4E16">
            <w:pPr>
              <w:tabs>
                <w:tab w:val="left" w:pos="3072"/>
              </w:tabs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A421C8">
              <w:rPr>
                <w:rFonts w:eastAsia="Times"/>
                <w:b/>
                <w:sz w:val="22"/>
                <w:szCs w:val="22"/>
              </w:rPr>
              <w:t>Endast SU/Östra</w:t>
            </w:r>
          </w:p>
        </w:tc>
      </w:tr>
      <w:tr w:rsidRPr="00932A72" w:rsidR="00B71CF5" w:rsidTr="00AD787C" w14:paraId="54B9AECD" w14:textId="77777777">
        <w:trPr>
          <w:trHeight w:val="2490"/>
        </w:trPr>
        <w:tc>
          <w:tcPr>
            <w:tcW w:w="1413" w:type="dxa"/>
          </w:tcPr>
          <w:p w:rsidRPr="00A421C8" w:rsidR="00B71CF5" w:rsidP="008C39A0" w:rsidRDefault="00BE47DD" w14:paraId="6F2F2AD9" w14:textId="3534577C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CC3</w:t>
            </w:r>
          </w:p>
        </w:tc>
        <w:tc>
          <w:tcPr>
            <w:tcW w:w="4584" w:type="dxa"/>
            <w:gridSpan w:val="2"/>
          </w:tcPr>
          <w:p w:rsidRPr="00A421C8" w:rsidR="00B71CF5" w:rsidP="008C39A0" w:rsidRDefault="00B71CF5" w14:paraId="1C96BEC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A421C8">
              <w:rPr>
                <w:rFonts w:eastAsia="Times"/>
                <w:b/>
                <w:sz w:val="22"/>
                <w:szCs w:val="22"/>
              </w:rPr>
              <w:t xml:space="preserve">Stomi Sida- Sida- Ryggläge </w:t>
            </w:r>
          </w:p>
          <w:p w:rsidRPr="00A421C8" w:rsidR="00B71CF5" w:rsidP="008C39A0" w:rsidRDefault="00B71CF5" w14:paraId="5E220C5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A421C8"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 w:rsidRPr="00A421C8">
              <w:rPr>
                <w:rFonts w:eastAsia="Times"/>
                <w:sz w:val="22"/>
                <w:szCs w:val="22"/>
              </w:rPr>
              <w:t>Vänster sidoläge utan iv-kontrastmedel</w:t>
            </w:r>
            <w:r w:rsidRPr="00A421C8">
              <w:rPr>
                <w:rFonts w:eastAsia="Times"/>
                <w:b/>
                <w:sz w:val="22"/>
                <w:szCs w:val="22"/>
              </w:rPr>
              <w:t xml:space="preserve"> </w:t>
            </w:r>
          </w:p>
          <w:p w:rsidRPr="00A421C8" w:rsidR="00B71CF5" w:rsidP="008C39A0" w:rsidRDefault="00B71CF5" w14:paraId="5B407850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A421C8">
              <w:rPr>
                <w:rFonts w:eastAsia="Times"/>
                <w:b/>
                <w:sz w:val="22"/>
                <w:szCs w:val="22"/>
              </w:rPr>
              <w:t xml:space="preserve">Serie 2. </w:t>
            </w:r>
            <w:r w:rsidRPr="00A421C8">
              <w:rPr>
                <w:rFonts w:eastAsia="Times"/>
                <w:sz w:val="22"/>
                <w:szCs w:val="22"/>
              </w:rPr>
              <w:t>Höger sidoläge utan iv-kontrastmedel</w:t>
            </w:r>
            <w:r w:rsidRPr="00A421C8">
              <w:rPr>
                <w:rFonts w:eastAsia="Times"/>
                <w:b/>
                <w:sz w:val="22"/>
                <w:szCs w:val="22"/>
              </w:rPr>
              <w:t xml:space="preserve"> </w:t>
            </w:r>
          </w:p>
          <w:p w:rsidRPr="00790D62" w:rsidR="00B71CF5" w:rsidP="008C39A0" w:rsidRDefault="00B71CF5" w14:paraId="34B13A5D" w14:textId="7F4D782D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A421C8">
              <w:rPr>
                <w:rFonts w:eastAsia="Times"/>
                <w:b/>
                <w:sz w:val="22"/>
                <w:szCs w:val="22"/>
              </w:rPr>
              <w:t xml:space="preserve">Serie 3. </w:t>
            </w:r>
            <w:r w:rsidRPr="00A421C8">
              <w:rPr>
                <w:rFonts w:eastAsia="Times"/>
                <w:sz w:val="22"/>
                <w:szCs w:val="22"/>
              </w:rPr>
              <w:t>Ryggläge</w:t>
            </w:r>
            <w:r w:rsidRPr="00A421C8"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A421C8">
              <w:rPr>
                <w:rFonts w:eastAsia="Times"/>
                <w:sz w:val="22"/>
                <w:szCs w:val="22"/>
              </w:rPr>
              <w:t xml:space="preserve">med iv-kontrastmedel i </w:t>
            </w:r>
            <w:r w:rsidRPr="3FE851F3">
              <w:rPr>
                <w:rFonts w:eastAsia="Times"/>
                <w:sz w:val="22"/>
                <w:szCs w:val="22"/>
              </w:rPr>
              <w:t>portovenös fas</w:t>
            </w:r>
          </w:p>
        </w:tc>
        <w:tc>
          <w:tcPr>
            <w:tcW w:w="3070" w:type="dxa"/>
          </w:tcPr>
          <w:p w:rsidRPr="00A421C8" w:rsidR="00B71CF5" w:rsidP="008C39A0" w:rsidRDefault="00B71CF5" w14:paraId="6A1F5709" w14:textId="3896CC4E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527E5601">
              <w:rPr>
                <w:rFonts w:eastAsia="Times"/>
                <w:sz w:val="22"/>
                <w:szCs w:val="22"/>
              </w:rPr>
              <w:t>848900</w:t>
            </w:r>
            <w:proofErr w:type="gramEnd"/>
            <w:r w:rsidRPr="527E5601">
              <w:rPr>
                <w:rFonts w:eastAsia="Times"/>
                <w:b/>
                <w:bCs/>
                <w:sz w:val="22"/>
                <w:szCs w:val="22"/>
              </w:rPr>
              <w:t xml:space="preserve"> DT kolon utan och med iv kontrast</w:t>
            </w:r>
          </w:p>
          <w:p w:rsidRPr="00A421C8" w:rsidR="00B71CF5" w:rsidP="008C39A0" w:rsidRDefault="00B71CF5" w14:paraId="6F0940E4" w14:textId="48FC966A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  <w:p w:rsidRPr="00A421C8" w:rsidR="00B71CF5" w:rsidP="008C39A0" w:rsidRDefault="00B71CF5" w14:paraId="1787F89D" w14:textId="3D8D9BB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  <w:p w:rsidRPr="00A421C8" w:rsidR="00B71CF5" w:rsidP="008C39A0" w:rsidRDefault="00B71CF5" w14:paraId="0E18D5A2" w14:textId="206912E3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A1296B" w:rsidR="00B71CF5" w:rsidP="008C39A0" w:rsidRDefault="00B71CF5" w14:paraId="69C86524" w14:textId="77777777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A421C8" w:rsidR="00B71CF5" w:rsidP="008C39A0" w:rsidRDefault="00B71CF5" w14:paraId="3F1DA76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A421C8">
              <w:rPr>
                <w:rFonts w:eastAsia="Times"/>
                <w:sz w:val="22"/>
                <w:szCs w:val="22"/>
              </w:rPr>
              <w:t xml:space="preserve">Patient med </w:t>
            </w:r>
            <w:proofErr w:type="spellStart"/>
            <w:r w:rsidRPr="00A421C8">
              <w:rPr>
                <w:rFonts w:eastAsia="Times"/>
                <w:sz w:val="22"/>
                <w:szCs w:val="22"/>
              </w:rPr>
              <w:t>sigmoideostomi</w:t>
            </w:r>
            <w:proofErr w:type="spellEnd"/>
            <w:r w:rsidRPr="00A421C8">
              <w:rPr>
                <w:rFonts w:eastAsia="Times"/>
                <w:sz w:val="22"/>
                <w:szCs w:val="22"/>
              </w:rPr>
              <w:t>, Läkarledd undersökning.</w:t>
            </w:r>
          </w:p>
          <w:p w:rsidRPr="00A421C8" w:rsidR="00B71CF5" w:rsidP="008C39A0" w:rsidRDefault="00B71CF5" w14:paraId="05457582" w14:textId="63235FE8">
            <w:pPr>
              <w:tabs>
                <w:tab w:val="left" w:pos="3072"/>
              </w:tabs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A421C8">
              <w:rPr>
                <w:rFonts w:eastAsia="Times"/>
                <w:b/>
                <w:sz w:val="22"/>
                <w:szCs w:val="22"/>
              </w:rPr>
              <w:t>Endast SU/Östr</w:t>
            </w:r>
            <w:r>
              <w:rPr>
                <w:rFonts w:eastAsia="Times"/>
                <w:b/>
                <w:sz w:val="22"/>
                <w:szCs w:val="22"/>
              </w:rPr>
              <w:t>a</w:t>
            </w:r>
          </w:p>
        </w:tc>
      </w:tr>
      <w:tr w:rsidRPr="006E4F00" w:rsidR="00905A06" w:rsidTr="009B0505" w14:paraId="09716ED2" w14:textId="77777777">
        <w:trPr>
          <w:trHeight w:val="300"/>
        </w:trPr>
        <w:tc>
          <w:tcPr>
            <w:tcW w:w="15163" w:type="dxa"/>
            <w:gridSpan w:val="8"/>
            <w:shd w:val="clear" w:color="auto" w:fill="BFBFBF" w:themeFill="background1" w:themeFillShade="BF"/>
          </w:tcPr>
          <w:p w:rsidRPr="009B0505" w:rsidR="00905A06" w:rsidP="00CD2E63" w:rsidRDefault="009B0505" w14:paraId="5528632C" w14:textId="6221D336">
            <w:pPr>
              <w:suppressAutoHyphens/>
              <w:spacing w:after="0" w:line="240" w:lineRule="auto"/>
              <w:ind w:left="0" w:right="0"/>
              <w:jc w:val="center"/>
              <w:rPr>
                <w:rFonts w:ascii="Arial" w:hAnsi="Arial" w:eastAsia="Times" w:cs="Arial"/>
                <w:sz w:val="22"/>
                <w:szCs w:val="22"/>
              </w:rPr>
            </w:pPr>
            <w:r w:rsidRPr="009B0505">
              <w:rPr>
                <w:rFonts w:ascii="Arial" w:hAnsi="Arial" w:eastAsia="Times" w:cs="Arial"/>
                <w:sz w:val="36"/>
                <w:szCs w:val="36"/>
              </w:rPr>
              <w:t>Hjärta</w:t>
            </w:r>
          </w:p>
        </w:tc>
      </w:tr>
      <w:tr w:rsidRPr="006E4F00" w:rsidR="00B71CF5" w:rsidTr="00AD787C" w14:paraId="039CEE11" w14:textId="77777777">
        <w:trPr>
          <w:trHeight w:val="300"/>
        </w:trPr>
        <w:tc>
          <w:tcPr>
            <w:tcW w:w="1413" w:type="dxa"/>
          </w:tcPr>
          <w:p w:rsidR="00B71CF5" w:rsidP="00CD2E63" w:rsidRDefault="00BE47DD" w14:paraId="60EC34F6" w14:textId="749BAF2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COR1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52010EC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Hjärta kranskärl</w:t>
            </w:r>
          </w:p>
          <w:p w:rsidR="00B71CF5" w:rsidP="008C39A0" w:rsidRDefault="00B71CF5" w14:paraId="2D2BC93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 xml:space="preserve">Serie 1. </w:t>
            </w:r>
            <w:proofErr w:type="spellStart"/>
            <w:r>
              <w:rPr>
                <w:rFonts w:eastAsia="Times"/>
                <w:bCs/>
                <w:sz w:val="22"/>
                <w:szCs w:val="22"/>
              </w:rPr>
              <w:t>CaScore</w:t>
            </w:r>
            <w:proofErr w:type="spellEnd"/>
            <w:r>
              <w:rPr>
                <w:rFonts w:eastAsia="Times"/>
                <w:bCs/>
                <w:sz w:val="22"/>
                <w:szCs w:val="22"/>
              </w:rPr>
              <w:t>/Thorax utan iv-kontrastmedel</w:t>
            </w:r>
          </w:p>
          <w:p w:rsidR="00B71CF5" w:rsidP="008C39A0" w:rsidRDefault="00B71CF5" w14:paraId="0A2A63B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 xml:space="preserve">Serie 2. </w:t>
            </w:r>
            <w:proofErr w:type="spellStart"/>
            <w:r>
              <w:rPr>
                <w:rFonts w:eastAsia="Times"/>
                <w:bCs/>
                <w:sz w:val="22"/>
                <w:szCs w:val="22"/>
              </w:rPr>
              <w:t>Testbolu</w:t>
            </w:r>
            <w:proofErr w:type="spellEnd"/>
            <w:r>
              <w:rPr>
                <w:rFonts w:eastAsia="Times"/>
                <w:bCs/>
                <w:sz w:val="22"/>
                <w:szCs w:val="22"/>
              </w:rPr>
              <w:t xml:space="preserve">, 10 </w:t>
            </w:r>
            <w:proofErr w:type="gramStart"/>
            <w:r>
              <w:rPr>
                <w:rFonts w:eastAsia="Times"/>
                <w:bCs/>
                <w:sz w:val="22"/>
                <w:szCs w:val="22"/>
              </w:rPr>
              <w:t>ml ,</w:t>
            </w:r>
            <w:proofErr w:type="gramEnd"/>
            <w:r>
              <w:rPr>
                <w:rFonts w:eastAsia="Times"/>
                <w:bCs/>
                <w:sz w:val="22"/>
                <w:szCs w:val="22"/>
              </w:rPr>
              <w:t xml:space="preserve"> iv kontrastmedel. </w:t>
            </w:r>
          </w:p>
          <w:p w:rsidRPr="008D2304" w:rsidR="00B71CF5" w:rsidP="008C39A0" w:rsidRDefault="00B71CF5" w14:paraId="635EC94F" w14:textId="589ED5A6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 xml:space="preserve">Serie 3. </w:t>
            </w:r>
            <w:r>
              <w:rPr>
                <w:rFonts w:eastAsia="Times"/>
                <w:bCs/>
                <w:sz w:val="22"/>
                <w:szCs w:val="22"/>
              </w:rPr>
              <w:t>CCTA med iv kontrastmedel i artärfas, EKG-triggad</w:t>
            </w:r>
          </w:p>
        </w:tc>
        <w:tc>
          <w:tcPr>
            <w:tcW w:w="3070" w:type="dxa"/>
          </w:tcPr>
          <w:p w:rsidRPr="00C06137" w:rsidR="00B71CF5" w:rsidP="008C39A0" w:rsidRDefault="00B71CF5" w14:paraId="65609D0F" w14:textId="3A4D7DB4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proofErr w:type="gramStart"/>
            <w:r w:rsidRPr="28441722">
              <w:rPr>
                <w:rFonts w:eastAsia="Times"/>
                <w:sz w:val="22"/>
                <w:szCs w:val="22"/>
              </w:rPr>
              <w:t>831974</w:t>
            </w:r>
            <w:proofErr w:type="gramEnd"/>
            <w:r w:rsidRPr="28441722">
              <w:rPr>
                <w:rFonts w:eastAsia="Times"/>
                <w:sz w:val="22"/>
                <w:szCs w:val="22"/>
              </w:rPr>
              <w:t xml:space="preserve"> </w:t>
            </w:r>
            <w:r w:rsidRPr="28441722">
              <w:rPr>
                <w:rFonts w:eastAsia="Times"/>
                <w:b/>
                <w:bCs/>
                <w:sz w:val="22"/>
                <w:szCs w:val="22"/>
              </w:rPr>
              <w:t xml:space="preserve">DT hjärta utan och med iv kontrast, EKG </w:t>
            </w:r>
            <w:proofErr w:type="spellStart"/>
            <w:r w:rsidRPr="28441722">
              <w:rPr>
                <w:rFonts w:eastAsia="Times"/>
                <w:b/>
                <w:bCs/>
                <w:sz w:val="22"/>
                <w:szCs w:val="22"/>
              </w:rPr>
              <w:t>triggning</w:t>
            </w:r>
            <w:proofErr w:type="spellEnd"/>
          </w:p>
          <w:p w:rsidRPr="00C06137" w:rsidR="00B71CF5" w:rsidP="008C39A0" w:rsidRDefault="00B71CF5" w14:paraId="095DAE70" w14:textId="74876034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  <w:p w:rsidRPr="00C06137" w:rsidR="00B71CF5" w:rsidP="008C39A0" w:rsidRDefault="00B71CF5" w14:paraId="762DA021" w14:textId="4D36422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  <w:p w:rsidRPr="00C06137" w:rsidR="00B71CF5" w:rsidP="008C39A0" w:rsidRDefault="00B71CF5" w14:paraId="36DA0A5B" w14:textId="6BFBD7D2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  <w:p w:rsidRPr="00C06137" w:rsidR="00B71CF5" w:rsidP="008C39A0" w:rsidRDefault="00B71CF5" w14:paraId="2E60E283" w14:textId="12BDD58B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  <w:p w:rsidRPr="00C06137" w:rsidR="00B71CF5" w:rsidP="008C39A0" w:rsidRDefault="00B71CF5" w14:paraId="0CD1B5D8" w14:textId="3F70742F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  <w:p w:rsidRPr="00C06137" w:rsidR="00B71CF5" w:rsidP="008C39A0" w:rsidRDefault="00B71CF5" w14:paraId="465DCFB0" w14:textId="24C6627E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6E4F00" w:rsidR="00B71CF5" w:rsidP="008C39A0" w:rsidRDefault="00B71CF5" w14:paraId="17F573AC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="00B71CF5" w:rsidP="008C39A0" w:rsidRDefault="00B71CF5" w14:paraId="1249A160" w14:textId="1413832E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sz w:val="22"/>
                <w:szCs w:val="22"/>
              </w:rPr>
              <w:t xml:space="preserve">Kranskärlsutredning, protokoll beroende på frågeställning, patientstorlek och hjärtfrekvens. </w:t>
            </w:r>
          </w:p>
          <w:p w:rsidRPr="00305D07" w:rsidR="00B71CF5" w:rsidP="008C39A0" w:rsidRDefault="00B71CF5" w14:paraId="3E635411" w14:textId="50CD67A2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>Ej SU/Mölndal</w:t>
            </w:r>
          </w:p>
        </w:tc>
      </w:tr>
      <w:tr w:rsidRPr="006E4F00" w:rsidR="00B71CF5" w:rsidTr="00AD787C" w14:paraId="45E91554" w14:textId="77777777">
        <w:trPr>
          <w:trHeight w:val="300"/>
        </w:trPr>
        <w:tc>
          <w:tcPr>
            <w:tcW w:w="1413" w:type="dxa"/>
          </w:tcPr>
          <w:p w:rsidRPr="006E4F00" w:rsidR="00B71CF5" w:rsidP="008C39A0" w:rsidRDefault="00BE47DD" w14:paraId="1540F11B" w14:textId="4D55470A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COR2</w:t>
            </w:r>
          </w:p>
        </w:tc>
        <w:tc>
          <w:tcPr>
            <w:tcW w:w="4584" w:type="dxa"/>
            <w:gridSpan w:val="2"/>
          </w:tcPr>
          <w:p w:rsidRPr="006E4F00" w:rsidR="00B71CF5" w:rsidP="008C39A0" w:rsidRDefault="00B71CF5" w14:paraId="16B33A8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6E4F00">
              <w:rPr>
                <w:rFonts w:eastAsia="Times"/>
                <w:b/>
                <w:sz w:val="22"/>
                <w:szCs w:val="22"/>
              </w:rPr>
              <w:t>Lungvener</w:t>
            </w:r>
          </w:p>
          <w:p w:rsidRPr="006E4F00" w:rsidR="00B71CF5" w:rsidP="008C39A0" w:rsidRDefault="00B71CF5" w14:paraId="74D922E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E4F00">
              <w:rPr>
                <w:rFonts w:eastAsia="Times"/>
                <w:b/>
                <w:sz w:val="22"/>
                <w:szCs w:val="22"/>
              </w:rPr>
              <w:t>Serie 1</w:t>
            </w:r>
            <w:r w:rsidRPr="006E4F00">
              <w:rPr>
                <w:rFonts w:eastAsia="Times"/>
                <w:sz w:val="22"/>
                <w:szCs w:val="22"/>
              </w:rPr>
              <w:t xml:space="preserve"> över hjärtat iv-kontrastmedel i artärfas</w:t>
            </w:r>
          </w:p>
          <w:p w:rsidR="00B71CF5" w:rsidP="008C39A0" w:rsidRDefault="00B71CF5" w14:paraId="78FB62D5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E4F00">
              <w:rPr>
                <w:rFonts w:eastAsia="Times"/>
                <w:b/>
                <w:sz w:val="22"/>
                <w:szCs w:val="22"/>
              </w:rPr>
              <w:t>Serie 2</w:t>
            </w:r>
            <w:r w:rsidRPr="006E4F00">
              <w:rPr>
                <w:rFonts w:eastAsia="Times"/>
                <w:sz w:val="22"/>
                <w:szCs w:val="22"/>
              </w:rPr>
              <w:t xml:space="preserve"> över hjärtöra i sen artärfa</w:t>
            </w:r>
            <w:r>
              <w:rPr>
                <w:rFonts w:eastAsia="Times"/>
                <w:sz w:val="22"/>
                <w:szCs w:val="22"/>
              </w:rPr>
              <w:t>s</w:t>
            </w:r>
          </w:p>
          <w:p w:rsidRPr="00DF5009" w:rsidR="00B71CF5" w:rsidP="008C39A0" w:rsidRDefault="00B71CF5" w14:paraId="2AFFC1C6" w14:textId="491D24A1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3070" w:type="dxa"/>
          </w:tcPr>
          <w:p w:rsidRPr="006E4F00" w:rsidR="00B71CF5" w:rsidP="008C39A0" w:rsidRDefault="00B71CF5" w14:paraId="3A47D324" w14:textId="1AC1851E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6E4F00">
              <w:rPr>
                <w:rFonts w:eastAsia="Times"/>
                <w:sz w:val="22"/>
                <w:szCs w:val="22"/>
              </w:rPr>
              <w:t>831800</w:t>
            </w:r>
            <w:proofErr w:type="gramEnd"/>
            <w:r w:rsidRPr="006E4F00">
              <w:rPr>
                <w:rFonts w:eastAsia="Times"/>
                <w:sz w:val="22"/>
                <w:szCs w:val="22"/>
              </w:rPr>
              <w:t xml:space="preserve"> </w:t>
            </w:r>
            <w:r w:rsidRPr="006E4F00">
              <w:rPr>
                <w:rFonts w:eastAsia="Times"/>
                <w:b/>
                <w:sz w:val="22"/>
                <w:szCs w:val="22"/>
              </w:rPr>
              <w:t>DT hjärta med iv kontrast</w:t>
            </w:r>
          </w:p>
          <w:p w:rsidR="00B71CF5" w:rsidP="008C39A0" w:rsidRDefault="00B71CF5" w14:paraId="707BCE8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6E4F00" w:rsidR="00B71CF5" w:rsidP="008C39A0" w:rsidRDefault="00B71CF5" w14:paraId="30B9816D" w14:textId="7E13022F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6E4F00" w:rsidR="00B71CF5" w:rsidP="008C39A0" w:rsidRDefault="00B71CF5" w14:paraId="57A70ACA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6E4F00" w:rsidR="00B71CF5" w:rsidP="008C39A0" w:rsidRDefault="00B71CF5" w14:paraId="5B5E83A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E4F00">
              <w:rPr>
                <w:rFonts w:eastAsia="Times"/>
                <w:sz w:val="22"/>
                <w:szCs w:val="22"/>
              </w:rPr>
              <w:t>Inför lungvensablation.</w:t>
            </w:r>
          </w:p>
          <w:p w:rsidRPr="006E4F00" w:rsidR="00B71CF5" w:rsidP="008C39A0" w:rsidRDefault="00B71CF5" w14:paraId="79AEE737" w14:textId="53ED51AB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E4F00">
              <w:rPr>
                <w:rFonts w:eastAsia="Times"/>
                <w:b/>
                <w:sz w:val="22"/>
                <w:szCs w:val="22"/>
              </w:rPr>
              <w:t>Ej SU/Mölndal</w:t>
            </w:r>
          </w:p>
        </w:tc>
      </w:tr>
      <w:tr w:rsidRPr="006E4F00" w:rsidR="00B71CF5" w:rsidTr="00AD787C" w14:paraId="50F55EB6" w14:textId="77777777">
        <w:trPr>
          <w:trHeight w:val="300"/>
        </w:trPr>
        <w:tc>
          <w:tcPr>
            <w:tcW w:w="1413" w:type="dxa"/>
          </w:tcPr>
          <w:p w:rsidRPr="006E4F00" w:rsidR="00B71CF5" w:rsidP="008C39A0" w:rsidRDefault="00A251D2" w14:paraId="61CFEA00" w14:textId="014D2014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COR3</w:t>
            </w:r>
          </w:p>
        </w:tc>
        <w:tc>
          <w:tcPr>
            <w:tcW w:w="4584" w:type="dxa"/>
            <w:gridSpan w:val="2"/>
          </w:tcPr>
          <w:p w:rsidRPr="006E4F00" w:rsidR="00B71CF5" w:rsidP="008C39A0" w:rsidRDefault="00B71CF5" w14:paraId="7E3F547C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6E4F00">
              <w:rPr>
                <w:rFonts w:eastAsia="Times"/>
                <w:b/>
                <w:sz w:val="22"/>
                <w:szCs w:val="22"/>
              </w:rPr>
              <w:t>TAVI</w:t>
            </w:r>
          </w:p>
          <w:p w:rsidRPr="006E4F00" w:rsidR="00B71CF5" w:rsidP="008C39A0" w:rsidRDefault="00B71CF5" w14:paraId="5E99149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E4F00">
              <w:rPr>
                <w:rFonts w:eastAsia="Times"/>
                <w:b/>
                <w:sz w:val="22"/>
                <w:szCs w:val="22"/>
              </w:rPr>
              <w:t xml:space="preserve">Serie 1. </w:t>
            </w:r>
            <w:proofErr w:type="spellStart"/>
            <w:r w:rsidRPr="006E4F00">
              <w:rPr>
                <w:rFonts w:eastAsia="Times"/>
                <w:sz w:val="22"/>
                <w:szCs w:val="22"/>
              </w:rPr>
              <w:t>CaScore</w:t>
            </w:r>
            <w:proofErr w:type="spellEnd"/>
            <w:r w:rsidRPr="006E4F00">
              <w:rPr>
                <w:rFonts w:eastAsia="Times"/>
                <w:sz w:val="22"/>
                <w:szCs w:val="22"/>
              </w:rPr>
              <w:t>/Thorax utan iv-kontrastmedel</w:t>
            </w:r>
          </w:p>
          <w:p w:rsidRPr="006E4F00" w:rsidR="00B71CF5" w:rsidP="008C39A0" w:rsidRDefault="00B71CF5" w14:paraId="31B84604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E4F00">
              <w:rPr>
                <w:rFonts w:eastAsia="Times"/>
                <w:b/>
                <w:sz w:val="22"/>
                <w:szCs w:val="22"/>
              </w:rPr>
              <w:t>Serie 2.</w:t>
            </w:r>
            <w:r w:rsidRPr="006E4F00">
              <w:rPr>
                <w:rFonts w:eastAsia="Times"/>
                <w:sz w:val="22"/>
                <w:szCs w:val="22"/>
              </w:rPr>
              <w:t xml:space="preserve"> CCTA med iv kontrastmedel i artärfas, </w:t>
            </w:r>
            <w:proofErr w:type="spellStart"/>
            <w:r w:rsidRPr="006E4F00">
              <w:rPr>
                <w:rFonts w:eastAsia="Times"/>
                <w:sz w:val="22"/>
                <w:szCs w:val="22"/>
              </w:rPr>
              <w:t>bolustracking</w:t>
            </w:r>
            <w:proofErr w:type="spellEnd"/>
            <w:r w:rsidRPr="006E4F00">
              <w:rPr>
                <w:rFonts w:eastAsia="Times"/>
                <w:sz w:val="22"/>
                <w:szCs w:val="22"/>
              </w:rPr>
              <w:t>, EKG-triggad</w:t>
            </w:r>
          </w:p>
          <w:p w:rsidRPr="006E4F00" w:rsidR="00B71CF5" w:rsidP="008C39A0" w:rsidRDefault="00B71CF5" w14:paraId="0562DAC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E4F00">
              <w:rPr>
                <w:rFonts w:eastAsia="Times"/>
                <w:b/>
                <w:sz w:val="22"/>
                <w:szCs w:val="22"/>
              </w:rPr>
              <w:t>Serie 3.</w:t>
            </w:r>
            <w:r w:rsidRPr="006E4F00">
              <w:rPr>
                <w:rFonts w:eastAsia="Times"/>
                <w:sz w:val="22"/>
                <w:szCs w:val="22"/>
              </w:rPr>
              <w:t xml:space="preserve"> Hela Aorta</w:t>
            </w:r>
          </w:p>
          <w:p w:rsidR="00B71CF5" w:rsidP="008C39A0" w:rsidRDefault="00B71CF5" w14:paraId="779DED2F" w14:textId="24534FC7">
            <w:pPr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r w:rsidRPr="527E5601">
              <w:rPr>
                <w:rFonts w:eastAsia="Times"/>
                <w:b/>
                <w:bCs/>
                <w:sz w:val="22"/>
                <w:szCs w:val="22"/>
              </w:rPr>
              <w:t xml:space="preserve">Serie 4. </w:t>
            </w:r>
            <w:r w:rsidRPr="527E5601">
              <w:rPr>
                <w:rFonts w:eastAsia="Times"/>
                <w:sz w:val="22"/>
                <w:szCs w:val="22"/>
              </w:rPr>
              <w:t xml:space="preserve">bukaorta om dålig kontrast i serie 3 </w:t>
            </w:r>
            <w:r w:rsidRPr="527E5601">
              <w:rPr>
                <w:rFonts w:eastAsia="Times"/>
                <w:b/>
                <w:bCs/>
                <w:sz w:val="22"/>
                <w:szCs w:val="22"/>
              </w:rPr>
              <w:t xml:space="preserve"> </w:t>
            </w:r>
          </w:p>
          <w:p w:rsidRPr="003C7BB0" w:rsidR="00B71CF5" w:rsidP="008C39A0" w:rsidRDefault="00B71CF5" w14:paraId="58CE060C" w14:textId="19C8EF1C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3070" w:type="dxa"/>
          </w:tcPr>
          <w:p w:rsidRPr="006E4F00" w:rsidR="00B71CF5" w:rsidP="008C39A0" w:rsidRDefault="00B71CF5" w14:paraId="24D2D346" w14:textId="1B3BFC4A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6E4F00">
              <w:rPr>
                <w:rFonts w:eastAsia="Times"/>
                <w:sz w:val="22"/>
                <w:szCs w:val="22"/>
              </w:rPr>
              <w:t>831974</w:t>
            </w:r>
            <w:r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6E4F00">
              <w:rPr>
                <w:rFonts w:eastAsia="Times"/>
                <w:b/>
                <w:sz w:val="22"/>
                <w:szCs w:val="22"/>
              </w:rPr>
              <w:t xml:space="preserve"> DT</w:t>
            </w:r>
            <w:proofErr w:type="gramEnd"/>
            <w:r w:rsidRPr="006E4F00">
              <w:rPr>
                <w:rFonts w:eastAsia="Times"/>
                <w:b/>
                <w:sz w:val="22"/>
                <w:szCs w:val="22"/>
              </w:rPr>
              <w:t xml:space="preserve"> hjärta utan och med iv kontrast, EKG </w:t>
            </w:r>
            <w:proofErr w:type="spellStart"/>
            <w:r w:rsidRPr="006E4F00">
              <w:rPr>
                <w:rFonts w:eastAsia="Times"/>
                <w:b/>
                <w:sz w:val="22"/>
                <w:szCs w:val="22"/>
              </w:rPr>
              <w:t>triggning</w:t>
            </w:r>
            <w:proofErr w:type="spellEnd"/>
          </w:p>
          <w:p w:rsidRPr="006E4F00" w:rsidR="00B71CF5" w:rsidP="008C39A0" w:rsidRDefault="00B71CF5" w14:paraId="46FFF86D" w14:textId="779A759C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6E4F00">
              <w:rPr>
                <w:rFonts w:eastAsia="Times"/>
                <w:sz w:val="22"/>
                <w:szCs w:val="22"/>
              </w:rPr>
              <w:t>839800</w:t>
            </w:r>
            <w:proofErr w:type="gramEnd"/>
            <w:r>
              <w:rPr>
                <w:rFonts w:eastAsia="Times"/>
                <w:sz w:val="22"/>
                <w:szCs w:val="22"/>
              </w:rPr>
              <w:t xml:space="preserve"> </w:t>
            </w:r>
            <w:r w:rsidRPr="006E4F00">
              <w:rPr>
                <w:rFonts w:eastAsia="Times"/>
                <w:b/>
                <w:color w:val="000000"/>
                <w:sz w:val="22"/>
                <w:szCs w:val="22"/>
              </w:rPr>
              <w:t>DT aorta hela med iv kontrast</w:t>
            </w:r>
          </w:p>
          <w:p w:rsidRPr="006E4F00" w:rsidR="00B71CF5" w:rsidP="008C39A0" w:rsidRDefault="00B71CF5" w14:paraId="6B358EF2" w14:textId="44514F13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6E4F00" w:rsidR="00B71CF5" w:rsidP="008C39A0" w:rsidRDefault="00B71CF5" w14:paraId="00B9CC7C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6E4F00" w:rsidR="00B71CF5" w:rsidP="008C39A0" w:rsidRDefault="00B71CF5" w14:paraId="0892DE95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E4F00">
              <w:rPr>
                <w:rFonts w:eastAsia="Times"/>
                <w:sz w:val="22"/>
                <w:szCs w:val="22"/>
              </w:rPr>
              <w:t>Inför TAVI, Aortastenos, aortaklaffinsufficiens.</w:t>
            </w:r>
          </w:p>
          <w:p w:rsidRPr="006E4F00" w:rsidR="00B71CF5" w:rsidP="008C39A0" w:rsidRDefault="00B71CF5" w14:paraId="0571AB23" w14:textId="77777777">
            <w:pPr>
              <w:tabs>
                <w:tab w:val="left" w:pos="3072"/>
              </w:tabs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6E4F00">
              <w:rPr>
                <w:rFonts w:eastAsia="Times"/>
                <w:b/>
                <w:sz w:val="22"/>
                <w:szCs w:val="22"/>
              </w:rPr>
              <w:t>Ej SU/Mölndal</w:t>
            </w:r>
          </w:p>
          <w:p w:rsidRPr="006E4F00" w:rsidR="00B71CF5" w:rsidP="008C39A0" w:rsidRDefault="00B71CF5" w14:paraId="0A1E8C34" w14:textId="75F7B29E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</w:tr>
      <w:tr w:rsidRPr="006E4F00" w:rsidR="00B71CF5" w:rsidTr="00AD787C" w14:paraId="3C3DF9CE" w14:textId="77777777">
        <w:trPr>
          <w:trHeight w:val="2250"/>
        </w:trPr>
        <w:tc>
          <w:tcPr>
            <w:tcW w:w="1413" w:type="dxa"/>
          </w:tcPr>
          <w:p w:rsidR="00B71CF5" w:rsidP="008C39A0" w:rsidRDefault="00A251D2" w14:paraId="25BE4541" w14:textId="78711C28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COR4</w:t>
            </w:r>
          </w:p>
        </w:tc>
        <w:tc>
          <w:tcPr>
            <w:tcW w:w="4584" w:type="dxa"/>
            <w:gridSpan w:val="2"/>
          </w:tcPr>
          <w:p w:rsidRPr="00396F87" w:rsidR="00B71CF5" w:rsidP="008C39A0" w:rsidRDefault="00B71CF5" w14:paraId="6842E196" w14:textId="381AB25A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spellStart"/>
            <w:r>
              <w:rPr>
                <w:rFonts w:eastAsia="Times"/>
                <w:b/>
                <w:sz w:val="22"/>
                <w:szCs w:val="22"/>
              </w:rPr>
              <w:t>E</w:t>
            </w:r>
            <w:r w:rsidRPr="00396F87">
              <w:rPr>
                <w:rFonts w:eastAsia="Times"/>
                <w:b/>
                <w:sz w:val="22"/>
                <w:szCs w:val="22"/>
              </w:rPr>
              <w:t>ndocardit</w:t>
            </w:r>
            <w:proofErr w:type="spellEnd"/>
          </w:p>
          <w:p w:rsidRPr="00396F87" w:rsidR="00B71CF5" w:rsidP="008C39A0" w:rsidRDefault="00B71CF5" w14:paraId="68D5275C" w14:textId="26791A7A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96F87">
              <w:rPr>
                <w:rFonts w:eastAsia="Times"/>
                <w:b/>
                <w:sz w:val="22"/>
                <w:szCs w:val="22"/>
              </w:rPr>
              <w:t xml:space="preserve">Serie 1. </w:t>
            </w:r>
            <w:proofErr w:type="spellStart"/>
            <w:r w:rsidRPr="00396F87">
              <w:rPr>
                <w:rFonts w:eastAsia="Times"/>
                <w:sz w:val="22"/>
                <w:szCs w:val="22"/>
              </w:rPr>
              <w:t>CaScore</w:t>
            </w:r>
            <w:proofErr w:type="spellEnd"/>
          </w:p>
          <w:p w:rsidRPr="00396F87" w:rsidR="00B71CF5" w:rsidP="008C39A0" w:rsidRDefault="00B71CF5" w14:paraId="5453D58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396F87">
              <w:rPr>
                <w:rFonts w:eastAsia="Times"/>
                <w:b/>
                <w:sz w:val="22"/>
                <w:szCs w:val="22"/>
              </w:rPr>
              <w:t xml:space="preserve">Serie 2 </w:t>
            </w:r>
            <w:r w:rsidRPr="00396F87">
              <w:rPr>
                <w:rFonts w:eastAsia="Times"/>
                <w:sz w:val="22"/>
                <w:szCs w:val="22"/>
              </w:rPr>
              <w:t>testbolus, 10 ml kontrastmedel iv</w:t>
            </w:r>
          </w:p>
          <w:p w:rsidR="00B71CF5" w:rsidP="008C39A0" w:rsidRDefault="00B71CF5" w14:paraId="0D8AAF4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96F87">
              <w:rPr>
                <w:rFonts w:eastAsia="Times"/>
                <w:b/>
                <w:sz w:val="22"/>
                <w:szCs w:val="22"/>
              </w:rPr>
              <w:t>Serie 3.</w:t>
            </w:r>
            <w:r w:rsidRPr="00396F87">
              <w:rPr>
                <w:rFonts w:eastAsia="Times"/>
                <w:sz w:val="22"/>
                <w:szCs w:val="22"/>
              </w:rPr>
              <w:t xml:space="preserve"> CCTA med iv kontrastmedel i artärfas, EKG-triggad</w:t>
            </w:r>
          </w:p>
          <w:p w:rsidRPr="00396F87" w:rsidR="00B71CF5" w:rsidP="00FF3C7A" w:rsidRDefault="00B71CF5" w14:paraId="77352B2C" w14:textId="7715DF96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FF3C7A">
              <w:rPr>
                <w:rFonts w:eastAsia="Times"/>
                <w:b/>
                <w:bCs/>
                <w:sz w:val="22"/>
                <w:szCs w:val="22"/>
              </w:rPr>
              <w:t>Serie 4</w:t>
            </w:r>
            <w:r>
              <w:rPr>
                <w:rFonts w:eastAsia="Times"/>
                <w:sz w:val="22"/>
                <w:szCs w:val="22"/>
              </w:rPr>
              <w:t xml:space="preserve">. </w:t>
            </w:r>
            <w:r w:rsidRPr="00396F87">
              <w:rPr>
                <w:rFonts w:eastAsia="Times"/>
                <w:sz w:val="22"/>
                <w:szCs w:val="22"/>
              </w:rPr>
              <w:t xml:space="preserve">Thorax </w:t>
            </w:r>
            <w:r>
              <w:rPr>
                <w:rFonts w:eastAsia="Times"/>
                <w:sz w:val="22"/>
                <w:szCs w:val="22"/>
              </w:rPr>
              <w:t>med</w:t>
            </w:r>
            <w:r w:rsidRPr="00396F87">
              <w:rPr>
                <w:rFonts w:eastAsia="Times"/>
                <w:sz w:val="22"/>
                <w:szCs w:val="22"/>
              </w:rPr>
              <w:t xml:space="preserve"> iv</w:t>
            </w:r>
            <w:r>
              <w:rPr>
                <w:rFonts w:eastAsia="Times"/>
                <w:sz w:val="22"/>
                <w:szCs w:val="22"/>
              </w:rPr>
              <w:t xml:space="preserve"> </w:t>
            </w:r>
            <w:r w:rsidRPr="00396F87">
              <w:rPr>
                <w:rFonts w:eastAsia="Times"/>
                <w:sz w:val="22"/>
                <w:szCs w:val="22"/>
              </w:rPr>
              <w:t>kontrastmedel</w:t>
            </w:r>
          </w:p>
          <w:p w:rsidRPr="00522A23" w:rsidR="00B71CF5" w:rsidP="008C39A0" w:rsidRDefault="00B71CF5" w14:paraId="7C942C7C" w14:textId="4DC63CBC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3070" w:type="dxa"/>
          </w:tcPr>
          <w:p w:rsidRPr="006E4F00" w:rsidR="00B71CF5" w:rsidP="008C39A0" w:rsidRDefault="00B71CF5" w14:paraId="5FC5C2F7" w14:textId="7B9EEBD6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396F87">
              <w:rPr>
                <w:rFonts w:eastAsia="Times"/>
                <w:sz w:val="22"/>
                <w:szCs w:val="22"/>
              </w:rPr>
              <w:t>831974</w:t>
            </w:r>
            <w:proofErr w:type="gramEnd"/>
            <w:r w:rsidRPr="00396F87">
              <w:rPr>
                <w:rFonts w:eastAsia="Times"/>
                <w:b/>
                <w:sz w:val="22"/>
                <w:szCs w:val="22"/>
              </w:rPr>
              <w:t xml:space="preserve"> DT hjärta utan och med iv kontrast, EKG </w:t>
            </w:r>
            <w:proofErr w:type="spellStart"/>
            <w:r w:rsidRPr="00396F87">
              <w:rPr>
                <w:rFonts w:eastAsia="Times"/>
                <w:b/>
                <w:sz w:val="22"/>
                <w:szCs w:val="22"/>
              </w:rPr>
              <w:t>triggning</w:t>
            </w:r>
            <w:proofErr w:type="spellEnd"/>
          </w:p>
        </w:tc>
        <w:tc>
          <w:tcPr>
            <w:tcW w:w="1853" w:type="dxa"/>
            <w:gridSpan w:val="2"/>
          </w:tcPr>
          <w:p w:rsidRPr="006E4F00" w:rsidR="00B71CF5" w:rsidP="008C39A0" w:rsidRDefault="00B71CF5" w14:paraId="40D56E7F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396F87" w:rsidR="00B71CF5" w:rsidP="008C39A0" w:rsidRDefault="00B71CF5" w14:paraId="658E4330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96F87">
              <w:rPr>
                <w:rFonts w:eastAsia="Times"/>
                <w:sz w:val="22"/>
                <w:szCs w:val="22"/>
              </w:rPr>
              <w:t xml:space="preserve">Vid </w:t>
            </w:r>
            <w:proofErr w:type="spellStart"/>
            <w:r w:rsidRPr="00396F87">
              <w:rPr>
                <w:rFonts w:eastAsia="Times"/>
                <w:sz w:val="22"/>
                <w:szCs w:val="22"/>
              </w:rPr>
              <w:t>protesendokardit</w:t>
            </w:r>
            <w:proofErr w:type="spellEnd"/>
            <w:r w:rsidRPr="00396F87">
              <w:rPr>
                <w:rFonts w:eastAsia="Times"/>
                <w:sz w:val="22"/>
                <w:szCs w:val="22"/>
              </w:rPr>
              <w:t xml:space="preserve"> och </w:t>
            </w:r>
            <w:proofErr w:type="spellStart"/>
            <w:r w:rsidRPr="00396F87">
              <w:rPr>
                <w:rFonts w:eastAsia="Times"/>
                <w:sz w:val="22"/>
                <w:szCs w:val="22"/>
              </w:rPr>
              <w:t>endokardit</w:t>
            </w:r>
            <w:proofErr w:type="spellEnd"/>
          </w:p>
          <w:p w:rsidRPr="006E4F00" w:rsidR="00B71CF5" w:rsidP="008C39A0" w:rsidRDefault="00B71CF5" w14:paraId="3D4FDF80" w14:textId="1DB476F6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96F87">
              <w:rPr>
                <w:rFonts w:eastAsia="Times"/>
                <w:b/>
                <w:sz w:val="22"/>
                <w:szCs w:val="22"/>
              </w:rPr>
              <w:t>Ej SU/Mölndal</w:t>
            </w:r>
          </w:p>
        </w:tc>
      </w:tr>
      <w:tr w:rsidRPr="006E4F00" w:rsidR="00B71CF5" w:rsidTr="00AD787C" w14:paraId="06D21194" w14:textId="77777777">
        <w:trPr>
          <w:trHeight w:val="300"/>
        </w:trPr>
        <w:tc>
          <w:tcPr>
            <w:tcW w:w="1413" w:type="dxa"/>
          </w:tcPr>
          <w:p w:rsidRPr="00364426" w:rsidR="00B71CF5" w:rsidP="008C39A0" w:rsidRDefault="002C217D" w14:paraId="113333DB" w14:textId="4135642A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COR5</w:t>
            </w:r>
          </w:p>
        </w:tc>
        <w:tc>
          <w:tcPr>
            <w:tcW w:w="4584" w:type="dxa"/>
            <w:gridSpan w:val="2"/>
          </w:tcPr>
          <w:p w:rsidRPr="00537753" w:rsidR="00B71CF5" w:rsidP="008C39A0" w:rsidRDefault="002F3392" w14:paraId="2E542F9A" w14:textId="0ED26140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ACHD</w:t>
            </w:r>
            <w:r w:rsidRPr="00364426" w:rsidR="00B71CF5">
              <w:rPr>
                <w:rFonts w:eastAsia="Times"/>
                <w:b/>
                <w:sz w:val="22"/>
                <w:szCs w:val="22"/>
              </w:rPr>
              <w:t xml:space="preserve">, </w:t>
            </w:r>
            <w:r w:rsidRPr="00364426" w:rsidR="00B71CF5">
              <w:rPr>
                <w:rFonts w:eastAsia="Times"/>
                <w:sz w:val="22"/>
                <w:szCs w:val="22"/>
              </w:rPr>
              <w:t>Hjärta EKG-triggat utan och med iv – kontrastmedel</w:t>
            </w:r>
          </w:p>
        </w:tc>
        <w:tc>
          <w:tcPr>
            <w:tcW w:w="3070" w:type="dxa"/>
          </w:tcPr>
          <w:p w:rsidR="00B71CF5" w:rsidP="008C39A0" w:rsidRDefault="00B71CF5" w14:paraId="185A7AED" w14:textId="1ACA6ED9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364426">
              <w:rPr>
                <w:rFonts w:eastAsia="Times"/>
                <w:sz w:val="22"/>
                <w:szCs w:val="22"/>
              </w:rPr>
              <w:t>831974</w:t>
            </w:r>
            <w:proofErr w:type="gramEnd"/>
            <w:r w:rsidRPr="00364426">
              <w:rPr>
                <w:rFonts w:eastAsia="Times"/>
                <w:b/>
                <w:sz w:val="22"/>
                <w:szCs w:val="22"/>
              </w:rPr>
              <w:t xml:space="preserve"> DT hjärta utan och med iv kontrast, EKG </w:t>
            </w:r>
            <w:proofErr w:type="spellStart"/>
            <w:r w:rsidRPr="00364426">
              <w:rPr>
                <w:rFonts w:eastAsia="Times"/>
                <w:b/>
                <w:sz w:val="22"/>
                <w:szCs w:val="22"/>
              </w:rPr>
              <w:t>triggning</w:t>
            </w:r>
            <w:proofErr w:type="spellEnd"/>
          </w:p>
          <w:p w:rsidRPr="00396F87" w:rsidR="00B71CF5" w:rsidP="008C39A0" w:rsidRDefault="00B71CF5" w14:paraId="6EB2E489" w14:textId="778C7BCE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396F87" w:rsidR="00B71CF5" w:rsidP="008C39A0" w:rsidRDefault="00B71CF5" w14:paraId="5FF64172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4F6C01" w:rsidR="00B71CF5" w:rsidP="008C39A0" w:rsidRDefault="00B71CF5" w14:paraId="573F3B47" w14:textId="4E796F45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  <w:lang w:val="en-JM"/>
              </w:rPr>
            </w:pPr>
            <w:proofErr w:type="spellStart"/>
            <w:r w:rsidRPr="004F6C01">
              <w:rPr>
                <w:rFonts w:eastAsia="Times"/>
                <w:sz w:val="22"/>
                <w:szCs w:val="22"/>
                <w:lang w:val="en-JM"/>
              </w:rPr>
              <w:t>Individuell</w:t>
            </w:r>
            <w:proofErr w:type="spellEnd"/>
            <w:r w:rsidRPr="004F6C01">
              <w:rPr>
                <w:rFonts w:eastAsia="Times"/>
                <w:sz w:val="22"/>
                <w:szCs w:val="22"/>
                <w:lang w:val="en-JM"/>
              </w:rPr>
              <w:t xml:space="preserve"> </w:t>
            </w:r>
            <w:proofErr w:type="spellStart"/>
            <w:r w:rsidRPr="004F6C01">
              <w:rPr>
                <w:rFonts w:eastAsia="Times"/>
                <w:sz w:val="22"/>
                <w:szCs w:val="22"/>
                <w:lang w:val="en-JM"/>
              </w:rPr>
              <w:t>prioritering</w:t>
            </w:r>
            <w:proofErr w:type="spellEnd"/>
            <w:r w:rsidRPr="004F6C01">
              <w:rPr>
                <w:rFonts w:eastAsia="Times"/>
                <w:sz w:val="22"/>
                <w:szCs w:val="22"/>
                <w:lang w:val="en-JM"/>
              </w:rPr>
              <w:t>.</w:t>
            </w:r>
            <w:r w:rsidRPr="004F6C01" w:rsidR="002C217D">
              <w:rPr>
                <w:rFonts w:eastAsia="Times"/>
                <w:sz w:val="22"/>
                <w:szCs w:val="22"/>
                <w:lang w:val="en-JM"/>
              </w:rPr>
              <w:t xml:space="preserve"> (</w:t>
            </w:r>
            <w:r w:rsidRPr="004F6C01" w:rsidR="009365CD">
              <w:rPr>
                <w:rFonts w:eastAsia="Times"/>
                <w:sz w:val="22"/>
                <w:szCs w:val="22"/>
                <w:lang w:val="en-JM"/>
              </w:rPr>
              <w:t>Adult</w:t>
            </w:r>
            <w:r w:rsidRPr="004F6C01" w:rsidR="002C217D">
              <w:rPr>
                <w:rFonts w:eastAsia="Times"/>
                <w:sz w:val="22"/>
                <w:szCs w:val="22"/>
                <w:lang w:val="en-JM"/>
              </w:rPr>
              <w:t xml:space="preserve"> Congenital Heart Disease)</w:t>
            </w:r>
          </w:p>
          <w:p w:rsidRPr="00396F87" w:rsidR="00B71CF5" w:rsidP="008C39A0" w:rsidRDefault="00B71CF5" w14:paraId="0E950AF5" w14:textId="2FD1EC8F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64426">
              <w:rPr>
                <w:rFonts w:eastAsia="Times"/>
                <w:b/>
                <w:sz w:val="22"/>
                <w:szCs w:val="22"/>
              </w:rPr>
              <w:t>Ej SU/Mölndal</w:t>
            </w:r>
          </w:p>
        </w:tc>
      </w:tr>
      <w:tr w:rsidRPr="006E4F00" w:rsidR="00B71CF5" w:rsidTr="00AD787C" w14:paraId="09F58129" w14:textId="77777777">
        <w:trPr>
          <w:trHeight w:val="300"/>
        </w:trPr>
        <w:tc>
          <w:tcPr>
            <w:tcW w:w="1413" w:type="dxa"/>
          </w:tcPr>
          <w:p w:rsidRPr="00364426" w:rsidR="00B71CF5" w:rsidP="008C39A0" w:rsidRDefault="00070337" w14:paraId="32BD8D83" w14:textId="7CFBC7B0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COR6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095B5193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364426">
              <w:rPr>
                <w:rFonts w:eastAsia="Times"/>
                <w:b/>
                <w:sz w:val="22"/>
                <w:szCs w:val="22"/>
              </w:rPr>
              <w:t>EKG-styrd Aorta</w:t>
            </w:r>
          </w:p>
          <w:p w:rsidRPr="00054945" w:rsidR="007A26DF" w:rsidP="007A26DF" w:rsidRDefault="007A26DF" w14:paraId="034C27D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054945"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 w:rsidRPr="00054945">
              <w:rPr>
                <w:rFonts w:eastAsia="Times"/>
                <w:bCs/>
                <w:sz w:val="22"/>
                <w:szCs w:val="22"/>
              </w:rPr>
              <w:t>Thorax utan iv-kontrastmedel, lågdos</w:t>
            </w:r>
          </w:p>
          <w:p w:rsidR="007A26DF" w:rsidP="007A26DF" w:rsidRDefault="007A26DF" w14:paraId="1BA03619" w14:textId="41CD327E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527E5601">
              <w:rPr>
                <w:rFonts w:eastAsia="Times"/>
                <w:b/>
                <w:bCs/>
                <w:sz w:val="22"/>
                <w:szCs w:val="22"/>
              </w:rPr>
              <w:t xml:space="preserve">Serie 2. </w:t>
            </w:r>
            <w:r>
              <w:rPr>
                <w:rFonts w:eastAsia="Times"/>
                <w:sz w:val="22"/>
                <w:szCs w:val="22"/>
              </w:rPr>
              <w:t>Aorta</w:t>
            </w:r>
            <w:r w:rsidRPr="527E5601">
              <w:rPr>
                <w:rFonts w:eastAsia="Times"/>
                <w:sz w:val="22"/>
                <w:szCs w:val="22"/>
              </w:rPr>
              <w:t xml:space="preserve"> med iv-kontrastmedel i artärfas, </w:t>
            </w:r>
            <w:proofErr w:type="spellStart"/>
            <w:r w:rsidRPr="527E5601">
              <w:rPr>
                <w:rFonts w:eastAsia="Times"/>
                <w:sz w:val="22"/>
                <w:szCs w:val="22"/>
              </w:rPr>
              <w:t>bolustracking</w:t>
            </w:r>
            <w:proofErr w:type="spellEnd"/>
            <w:r w:rsidRPr="527E5601">
              <w:rPr>
                <w:rFonts w:eastAsia="Times"/>
                <w:sz w:val="22"/>
                <w:szCs w:val="22"/>
              </w:rPr>
              <w:t>, EKG-triggad</w:t>
            </w:r>
          </w:p>
          <w:p w:rsidR="003A0B68" w:rsidP="008C39A0" w:rsidRDefault="003A0B68" w14:paraId="247DEC7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  <w:p w:rsidRPr="00364426" w:rsidR="007A26DF" w:rsidP="008C39A0" w:rsidRDefault="007A26DF" w14:paraId="45704903" w14:textId="2F8AD59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364426" w:rsidR="00B71CF5" w:rsidP="008C39A0" w:rsidRDefault="00B71CF5" w14:paraId="7FADDFC9" w14:textId="58D61735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364426">
              <w:rPr>
                <w:rFonts w:eastAsia="Times"/>
                <w:sz w:val="22"/>
                <w:szCs w:val="22"/>
              </w:rPr>
              <w:t>839974</w:t>
            </w:r>
            <w:proofErr w:type="gramEnd"/>
            <w:r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364426">
              <w:rPr>
                <w:rFonts w:eastAsia="Times"/>
                <w:b/>
                <w:sz w:val="22"/>
                <w:szCs w:val="22"/>
              </w:rPr>
              <w:t>DT aorta hela utan och med iv kontrast</w:t>
            </w:r>
            <w:r>
              <w:rPr>
                <w:rFonts w:eastAsia="Times"/>
                <w:b/>
                <w:sz w:val="22"/>
                <w:szCs w:val="22"/>
              </w:rPr>
              <w:t>,</w:t>
            </w:r>
            <w:r w:rsidRPr="00364426">
              <w:rPr>
                <w:rFonts w:eastAsia="Times"/>
                <w:b/>
                <w:sz w:val="22"/>
                <w:szCs w:val="22"/>
              </w:rPr>
              <w:t xml:space="preserve"> EKG </w:t>
            </w:r>
            <w:proofErr w:type="spellStart"/>
            <w:r w:rsidRPr="00364426">
              <w:rPr>
                <w:rFonts w:eastAsia="Times"/>
                <w:b/>
                <w:sz w:val="22"/>
                <w:szCs w:val="22"/>
              </w:rPr>
              <w:t>trigg</w:t>
            </w:r>
            <w:r>
              <w:rPr>
                <w:rFonts w:eastAsia="Times"/>
                <w:b/>
                <w:sz w:val="22"/>
                <w:szCs w:val="22"/>
              </w:rPr>
              <w:t>ning</w:t>
            </w:r>
            <w:proofErr w:type="spellEnd"/>
          </w:p>
        </w:tc>
        <w:tc>
          <w:tcPr>
            <w:tcW w:w="1853" w:type="dxa"/>
            <w:gridSpan w:val="2"/>
          </w:tcPr>
          <w:p w:rsidRPr="00364426" w:rsidR="00B71CF5" w:rsidP="008C39A0" w:rsidRDefault="00B71CF5" w14:paraId="4C6F3135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364426" w:rsidR="00B71CF5" w:rsidP="008C39A0" w:rsidRDefault="00B71CF5" w14:paraId="31E71AA2" w14:textId="6AAE6095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64426">
              <w:rPr>
                <w:rFonts w:eastAsia="Times"/>
                <w:b/>
                <w:sz w:val="22"/>
                <w:szCs w:val="22"/>
              </w:rPr>
              <w:t>Ej SU/Mölndal</w:t>
            </w:r>
          </w:p>
        </w:tc>
      </w:tr>
      <w:tr w:rsidRPr="006E4F00" w:rsidR="00B71CF5" w:rsidTr="00AD787C" w14:paraId="6CFB8763" w14:textId="77777777">
        <w:trPr>
          <w:trHeight w:val="877"/>
        </w:trPr>
        <w:tc>
          <w:tcPr>
            <w:tcW w:w="1413" w:type="dxa"/>
          </w:tcPr>
          <w:p w:rsidRPr="00364426" w:rsidR="00B71CF5" w:rsidP="008C39A0" w:rsidRDefault="004B747F" w14:paraId="2B16BACA" w14:textId="33644153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COR7</w:t>
            </w:r>
          </w:p>
        </w:tc>
        <w:tc>
          <w:tcPr>
            <w:tcW w:w="4584" w:type="dxa"/>
            <w:gridSpan w:val="2"/>
          </w:tcPr>
          <w:p w:rsidRPr="00364426" w:rsidR="00B71CF5" w:rsidP="008C39A0" w:rsidRDefault="00B71CF5" w14:paraId="0FA39C6F" w14:textId="60669E96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364426">
              <w:rPr>
                <w:rFonts w:eastAsia="Times"/>
                <w:b/>
                <w:sz w:val="22"/>
                <w:szCs w:val="22"/>
              </w:rPr>
              <w:t>”en-kammarhjärta”</w:t>
            </w:r>
          </w:p>
        </w:tc>
        <w:tc>
          <w:tcPr>
            <w:tcW w:w="3070" w:type="dxa"/>
          </w:tcPr>
          <w:p w:rsidRPr="00364426" w:rsidR="00B71CF5" w:rsidP="008C39A0" w:rsidRDefault="00B71CF5" w14:paraId="12B5119D" w14:textId="0400A425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364426">
              <w:rPr>
                <w:rFonts w:eastAsia="Times"/>
                <w:sz w:val="22"/>
                <w:szCs w:val="22"/>
              </w:rPr>
              <w:t>831974</w:t>
            </w:r>
            <w:proofErr w:type="gramEnd"/>
            <w:r w:rsidRPr="00364426">
              <w:rPr>
                <w:rFonts w:eastAsia="Times"/>
                <w:b/>
                <w:sz w:val="22"/>
                <w:szCs w:val="22"/>
              </w:rPr>
              <w:t xml:space="preserve"> DT hjärta utan och med iv kontrast, EKG </w:t>
            </w:r>
            <w:proofErr w:type="spellStart"/>
            <w:r w:rsidRPr="00364426">
              <w:rPr>
                <w:rFonts w:eastAsia="Times"/>
                <w:b/>
                <w:sz w:val="22"/>
                <w:szCs w:val="22"/>
              </w:rPr>
              <w:t>triggning</w:t>
            </w:r>
            <w:proofErr w:type="spellEnd"/>
          </w:p>
        </w:tc>
        <w:tc>
          <w:tcPr>
            <w:tcW w:w="1853" w:type="dxa"/>
            <w:gridSpan w:val="2"/>
          </w:tcPr>
          <w:p w:rsidRPr="00364426" w:rsidR="00B71CF5" w:rsidP="008C39A0" w:rsidRDefault="00B71CF5" w14:paraId="47716BDB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364426" w:rsidR="00B71CF5" w:rsidP="008C39A0" w:rsidRDefault="00B71CF5" w14:paraId="360103FD" w14:textId="0FED2F11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64426">
              <w:rPr>
                <w:rFonts w:eastAsia="Times"/>
                <w:sz w:val="22"/>
                <w:szCs w:val="22"/>
              </w:rPr>
              <w:t>Individuell prioritering.</w:t>
            </w:r>
          </w:p>
          <w:p w:rsidRPr="00364426" w:rsidR="00B71CF5" w:rsidP="008C39A0" w:rsidRDefault="00B71CF5" w14:paraId="654396C2" w14:textId="6002D62D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64426">
              <w:rPr>
                <w:rFonts w:eastAsia="Times"/>
                <w:b/>
                <w:sz w:val="22"/>
                <w:szCs w:val="22"/>
              </w:rPr>
              <w:t>Ej SU/Mölndal</w:t>
            </w:r>
          </w:p>
        </w:tc>
      </w:tr>
      <w:tr w:rsidRPr="006E4F00" w:rsidR="00B71CF5" w:rsidTr="00AD787C" w14:paraId="566D811A" w14:textId="77777777">
        <w:trPr>
          <w:trHeight w:val="300"/>
        </w:trPr>
        <w:tc>
          <w:tcPr>
            <w:tcW w:w="1413" w:type="dxa"/>
          </w:tcPr>
          <w:p w:rsidRPr="00054945" w:rsidR="00B71CF5" w:rsidP="008C39A0" w:rsidRDefault="004B747F" w14:paraId="0F5AB517" w14:textId="378E4BB0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COR8</w:t>
            </w:r>
          </w:p>
        </w:tc>
        <w:tc>
          <w:tcPr>
            <w:tcW w:w="4584" w:type="dxa"/>
            <w:gridSpan w:val="2"/>
          </w:tcPr>
          <w:p w:rsidRPr="00054945" w:rsidR="00B71CF5" w:rsidP="008C39A0" w:rsidRDefault="00B71CF5" w14:paraId="4C58D3F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054945">
              <w:rPr>
                <w:rFonts w:eastAsia="Times"/>
                <w:b/>
                <w:sz w:val="22"/>
                <w:szCs w:val="22"/>
              </w:rPr>
              <w:t>Hjärta EKG TENDYNDE Siemens</w:t>
            </w:r>
          </w:p>
          <w:p w:rsidRPr="00054945" w:rsidR="00B71CF5" w:rsidP="008C39A0" w:rsidRDefault="00B71CF5" w14:paraId="06C79E8B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054945"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 w:rsidRPr="00054945">
              <w:rPr>
                <w:rFonts w:eastAsia="Times"/>
                <w:bCs/>
                <w:sz w:val="22"/>
                <w:szCs w:val="22"/>
              </w:rPr>
              <w:t>Thorax utan iv-kontrastmedel, lågdos</w:t>
            </w:r>
          </w:p>
          <w:p w:rsidR="00B71CF5" w:rsidP="008C39A0" w:rsidRDefault="00B71CF5" w14:paraId="29CED15C" w14:textId="3319A80C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527E5601">
              <w:rPr>
                <w:rFonts w:eastAsia="Times"/>
                <w:b/>
                <w:bCs/>
                <w:sz w:val="22"/>
                <w:szCs w:val="22"/>
              </w:rPr>
              <w:t xml:space="preserve">Serie 2. </w:t>
            </w:r>
            <w:r w:rsidRPr="527E5601">
              <w:rPr>
                <w:rFonts w:eastAsia="Times"/>
                <w:sz w:val="22"/>
                <w:szCs w:val="22"/>
              </w:rPr>
              <w:t xml:space="preserve">CCTA med iv-kontrastmedel i artärfas, </w:t>
            </w:r>
            <w:proofErr w:type="spellStart"/>
            <w:r w:rsidRPr="527E5601">
              <w:rPr>
                <w:rFonts w:eastAsia="Times"/>
                <w:sz w:val="22"/>
                <w:szCs w:val="22"/>
              </w:rPr>
              <w:t>bolustracking</w:t>
            </w:r>
            <w:proofErr w:type="spellEnd"/>
            <w:r w:rsidRPr="527E5601">
              <w:rPr>
                <w:rFonts w:eastAsia="Times"/>
                <w:sz w:val="22"/>
                <w:szCs w:val="22"/>
              </w:rPr>
              <w:t>, EKG-triggad</w:t>
            </w:r>
          </w:p>
          <w:p w:rsidR="00B71CF5" w:rsidP="008C39A0" w:rsidRDefault="00B71CF5" w14:paraId="796918DE" w14:textId="4359B672">
            <w:pPr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364426" w:rsidR="00B71CF5" w:rsidP="008C39A0" w:rsidRDefault="00B71CF5" w14:paraId="0EE05134" w14:textId="405F79C2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054945" w:rsidR="00B71CF5" w:rsidP="008C39A0" w:rsidRDefault="00B71CF5" w14:paraId="2ED613F6" w14:textId="03016D68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054945">
              <w:rPr>
                <w:rFonts w:eastAsia="Times"/>
                <w:bCs/>
                <w:sz w:val="22"/>
                <w:szCs w:val="22"/>
              </w:rPr>
              <w:t>831974</w:t>
            </w:r>
            <w:proofErr w:type="gramEnd"/>
            <w:r w:rsidRPr="00054945">
              <w:rPr>
                <w:rFonts w:eastAsia="Times"/>
                <w:bCs/>
                <w:sz w:val="22"/>
                <w:szCs w:val="22"/>
              </w:rPr>
              <w:t xml:space="preserve"> </w:t>
            </w:r>
            <w:r w:rsidRPr="00054945">
              <w:rPr>
                <w:rFonts w:eastAsia="Times"/>
                <w:b/>
                <w:sz w:val="22"/>
                <w:szCs w:val="22"/>
              </w:rPr>
              <w:t>DT hjärta utan och med iv kontrast, EKG</w:t>
            </w:r>
          </w:p>
          <w:p w:rsidRPr="00364426" w:rsidR="00B71CF5" w:rsidP="008C39A0" w:rsidRDefault="00B71CF5" w14:paraId="4E97E599" w14:textId="65C88913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spellStart"/>
            <w:r w:rsidRPr="00054945">
              <w:rPr>
                <w:rFonts w:eastAsia="Times"/>
                <w:b/>
                <w:sz w:val="22"/>
                <w:szCs w:val="22"/>
              </w:rPr>
              <w:t>trigging</w:t>
            </w:r>
            <w:proofErr w:type="spellEnd"/>
          </w:p>
        </w:tc>
        <w:tc>
          <w:tcPr>
            <w:tcW w:w="1853" w:type="dxa"/>
            <w:gridSpan w:val="2"/>
          </w:tcPr>
          <w:p w:rsidRPr="00364426" w:rsidR="00B71CF5" w:rsidP="008C39A0" w:rsidRDefault="00B71CF5" w14:paraId="344FF0C8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364426" w:rsidR="00B71CF5" w:rsidP="008C39A0" w:rsidRDefault="00B71CF5" w14:paraId="778C24D2" w14:textId="76204051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054945">
              <w:rPr>
                <w:rFonts w:eastAsia="Times"/>
                <w:bCs/>
                <w:sz w:val="22"/>
                <w:szCs w:val="22"/>
              </w:rPr>
              <w:t xml:space="preserve">Inför intervention av </w:t>
            </w:r>
            <w:proofErr w:type="spellStart"/>
            <w:r w:rsidRPr="00054945">
              <w:rPr>
                <w:rFonts w:eastAsia="Times"/>
                <w:bCs/>
                <w:sz w:val="22"/>
                <w:szCs w:val="22"/>
              </w:rPr>
              <w:t>mitralklaffen</w:t>
            </w:r>
            <w:proofErr w:type="spellEnd"/>
          </w:p>
        </w:tc>
      </w:tr>
      <w:tr w:rsidRPr="006E4F00" w:rsidR="00B71CF5" w:rsidTr="00AD787C" w14:paraId="34188BF0" w14:textId="77777777">
        <w:trPr>
          <w:trHeight w:val="300"/>
        </w:trPr>
        <w:tc>
          <w:tcPr>
            <w:tcW w:w="1413" w:type="dxa"/>
          </w:tcPr>
          <w:p w:rsidRPr="00054945" w:rsidR="00B71CF5" w:rsidP="008C39A0" w:rsidRDefault="00A60F46" w14:paraId="62C444B7" w14:textId="40B0742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COR9</w:t>
            </w:r>
          </w:p>
        </w:tc>
        <w:tc>
          <w:tcPr>
            <w:tcW w:w="4584" w:type="dxa"/>
            <w:gridSpan w:val="2"/>
          </w:tcPr>
          <w:p w:rsidRPr="00054945" w:rsidR="00B71CF5" w:rsidP="008C39A0" w:rsidRDefault="00B71CF5" w14:paraId="522FB3CB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054945">
              <w:rPr>
                <w:rFonts w:eastAsia="Times"/>
                <w:b/>
                <w:sz w:val="22"/>
                <w:szCs w:val="22"/>
              </w:rPr>
              <w:t>Vänster Förmak EKG förmaksplugg</w:t>
            </w:r>
          </w:p>
          <w:p w:rsidRPr="00054945" w:rsidR="00B71CF5" w:rsidP="008C39A0" w:rsidRDefault="00B71CF5" w14:paraId="0B11669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054945">
              <w:rPr>
                <w:rFonts w:eastAsia="Times"/>
                <w:b/>
                <w:sz w:val="22"/>
                <w:szCs w:val="22"/>
              </w:rPr>
              <w:t xml:space="preserve">Serie 1.  </w:t>
            </w:r>
            <w:r w:rsidRPr="00054945">
              <w:rPr>
                <w:rFonts w:eastAsia="Times"/>
                <w:bCs/>
                <w:sz w:val="22"/>
                <w:szCs w:val="22"/>
              </w:rPr>
              <w:t>EKG-triggad kontrastserie över hjärtområdet</w:t>
            </w:r>
          </w:p>
          <w:p w:rsidR="00B71CF5" w:rsidP="008C39A0" w:rsidRDefault="00B71CF5" w14:paraId="1A8354E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054945">
              <w:rPr>
                <w:rFonts w:eastAsia="Times"/>
                <w:b/>
                <w:sz w:val="22"/>
                <w:szCs w:val="22"/>
              </w:rPr>
              <w:t xml:space="preserve">Serie 2. </w:t>
            </w:r>
            <w:r w:rsidRPr="00054945">
              <w:rPr>
                <w:rFonts w:eastAsia="Times"/>
                <w:bCs/>
                <w:sz w:val="22"/>
                <w:szCs w:val="22"/>
              </w:rPr>
              <w:t>Sen kontrastserie med Flash-teknik för att visualisera hjärtöra</w:t>
            </w:r>
          </w:p>
          <w:p w:rsidRPr="00054945" w:rsidR="00B71CF5" w:rsidP="008C39A0" w:rsidRDefault="00B71CF5" w14:paraId="75D723AD" w14:textId="35995B4A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="00B71CF5" w:rsidP="008C39A0" w:rsidRDefault="00B71CF5" w14:paraId="62852255" w14:textId="68CEEA7F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054945">
              <w:rPr>
                <w:rFonts w:eastAsia="Times"/>
                <w:bCs/>
                <w:sz w:val="22"/>
                <w:szCs w:val="22"/>
              </w:rPr>
              <w:t>831</w:t>
            </w:r>
            <w:r>
              <w:rPr>
                <w:rFonts w:eastAsia="Times"/>
                <w:bCs/>
                <w:sz w:val="22"/>
                <w:szCs w:val="22"/>
              </w:rPr>
              <w:t>9</w:t>
            </w:r>
            <w:r w:rsidRPr="00054945">
              <w:rPr>
                <w:rFonts w:eastAsia="Times"/>
                <w:bCs/>
                <w:sz w:val="22"/>
                <w:szCs w:val="22"/>
              </w:rPr>
              <w:t>74</w:t>
            </w:r>
            <w:proofErr w:type="gramEnd"/>
            <w:r w:rsidRPr="00054945">
              <w:rPr>
                <w:rFonts w:eastAsia="Times"/>
                <w:bCs/>
                <w:sz w:val="22"/>
                <w:szCs w:val="22"/>
              </w:rPr>
              <w:t xml:space="preserve"> </w:t>
            </w:r>
            <w:r w:rsidRPr="00054945">
              <w:rPr>
                <w:rFonts w:eastAsia="Times"/>
                <w:b/>
                <w:sz w:val="22"/>
                <w:szCs w:val="22"/>
              </w:rPr>
              <w:t xml:space="preserve">DT hjärta </w:t>
            </w:r>
            <w:r>
              <w:rPr>
                <w:rFonts w:eastAsia="Times"/>
                <w:b/>
                <w:sz w:val="22"/>
                <w:szCs w:val="22"/>
              </w:rPr>
              <w:t xml:space="preserve">utan och </w:t>
            </w:r>
            <w:r w:rsidRPr="00054945">
              <w:rPr>
                <w:rFonts w:eastAsia="Times"/>
                <w:b/>
                <w:sz w:val="22"/>
                <w:szCs w:val="22"/>
              </w:rPr>
              <w:t xml:space="preserve">med iv kontrast, EKG </w:t>
            </w:r>
            <w:proofErr w:type="spellStart"/>
            <w:r w:rsidRPr="00054945">
              <w:rPr>
                <w:rFonts w:eastAsia="Times"/>
                <w:b/>
                <w:sz w:val="22"/>
                <w:szCs w:val="22"/>
              </w:rPr>
              <w:t>triggning</w:t>
            </w:r>
            <w:proofErr w:type="spellEnd"/>
          </w:p>
          <w:p w:rsidRPr="00054945" w:rsidR="00B71CF5" w:rsidP="008C39A0" w:rsidRDefault="00B71CF5" w14:paraId="38364C0E" w14:textId="78A4BA1F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054945" w:rsidR="00B71CF5" w:rsidP="008C39A0" w:rsidRDefault="00B71CF5" w14:paraId="16108975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054945" w:rsidR="00B71CF5" w:rsidP="008C39A0" w:rsidRDefault="00B71CF5" w14:paraId="172EB46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054945">
              <w:rPr>
                <w:rFonts w:eastAsia="Times"/>
                <w:bCs/>
                <w:sz w:val="22"/>
                <w:szCs w:val="22"/>
              </w:rPr>
              <w:t xml:space="preserve">Undersökning av vänster förmak </w:t>
            </w:r>
            <w:proofErr w:type="spellStart"/>
            <w:r w:rsidRPr="00054945">
              <w:rPr>
                <w:rFonts w:eastAsia="Times"/>
                <w:bCs/>
                <w:sz w:val="22"/>
                <w:szCs w:val="22"/>
              </w:rPr>
              <w:t>preop</w:t>
            </w:r>
            <w:proofErr w:type="spellEnd"/>
            <w:r w:rsidRPr="00054945">
              <w:rPr>
                <w:rFonts w:eastAsia="Times"/>
                <w:bCs/>
                <w:sz w:val="22"/>
                <w:szCs w:val="22"/>
              </w:rPr>
              <w:t xml:space="preserve"> och </w:t>
            </w:r>
            <w:proofErr w:type="spellStart"/>
            <w:r w:rsidRPr="00054945">
              <w:rPr>
                <w:rFonts w:eastAsia="Times"/>
                <w:bCs/>
                <w:sz w:val="22"/>
                <w:szCs w:val="22"/>
              </w:rPr>
              <w:t>postop</w:t>
            </w:r>
            <w:proofErr w:type="spellEnd"/>
            <w:r w:rsidRPr="00054945">
              <w:rPr>
                <w:rFonts w:eastAsia="Times"/>
                <w:bCs/>
                <w:sz w:val="22"/>
                <w:szCs w:val="22"/>
              </w:rPr>
              <w:t xml:space="preserve"> vid förmaksplugg</w:t>
            </w:r>
          </w:p>
          <w:p w:rsidRPr="00054945" w:rsidR="00B71CF5" w:rsidP="008C39A0" w:rsidRDefault="00B71CF5" w14:paraId="75CBD87D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</w:p>
          <w:p w:rsidRPr="00054945" w:rsidR="00B71CF5" w:rsidP="008C39A0" w:rsidRDefault="00B71CF5" w14:paraId="283D240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</w:p>
          <w:p w:rsidRPr="00054945" w:rsidR="00B71CF5" w:rsidP="008C39A0" w:rsidRDefault="00B71CF5" w14:paraId="13761537" w14:textId="09081C34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</w:tr>
      <w:tr w:rsidRPr="006E4F00" w:rsidR="00B71CF5" w:rsidTr="00AD787C" w14:paraId="7E33C368" w14:textId="77777777">
        <w:trPr>
          <w:trHeight w:val="300"/>
        </w:trPr>
        <w:tc>
          <w:tcPr>
            <w:tcW w:w="1413" w:type="dxa"/>
          </w:tcPr>
          <w:p w:rsidR="00B71CF5" w:rsidP="008C39A0" w:rsidRDefault="00A60F46" w14:paraId="2CF959E4" w14:textId="4287106A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COR10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4028E99E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spellStart"/>
            <w:r>
              <w:rPr>
                <w:rFonts w:eastAsia="Times"/>
                <w:b/>
                <w:sz w:val="22"/>
                <w:szCs w:val="22"/>
              </w:rPr>
              <w:t>Coronar</w:t>
            </w:r>
            <w:proofErr w:type="spellEnd"/>
            <w:r>
              <w:rPr>
                <w:rFonts w:eastAsia="Times"/>
                <w:b/>
                <w:sz w:val="22"/>
                <w:szCs w:val="22"/>
              </w:rPr>
              <w:t xml:space="preserve"> Bypass EKG</w:t>
            </w:r>
          </w:p>
          <w:p w:rsidR="00B71CF5" w:rsidP="008C39A0" w:rsidRDefault="00B71CF5" w14:paraId="2F376D0F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 w:rsidRPr="0000342B">
              <w:rPr>
                <w:rFonts w:eastAsia="Times"/>
                <w:bCs/>
                <w:sz w:val="22"/>
                <w:szCs w:val="22"/>
              </w:rPr>
              <w:t>Thorax utan iv kontrastmedel</w:t>
            </w:r>
          </w:p>
          <w:p w:rsidR="00B71CF5" w:rsidP="008C39A0" w:rsidRDefault="00B71CF5" w14:paraId="475D692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CD7958">
              <w:rPr>
                <w:rFonts w:eastAsia="Times"/>
                <w:b/>
                <w:sz w:val="22"/>
                <w:szCs w:val="22"/>
              </w:rPr>
              <w:t>Serie 2.</w:t>
            </w:r>
            <w:r>
              <w:rPr>
                <w:rFonts w:eastAsia="Times"/>
                <w:bCs/>
                <w:sz w:val="22"/>
                <w:szCs w:val="22"/>
              </w:rPr>
              <w:t xml:space="preserve"> Testbolus/</w:t>
            </w:r>
            <w:proofErr w:type="spellStart"/>
            <w:r>
              <w:rPr>
                <w:rFonts w:eastAsia="Times"/>
                <w:bCs/>
                <w:sz w:val="22"/>
                <w:szCs w:val="22"/>
              </w:rPr>
              <w:t>miroi</w:t>
            </w:r>
            <w:proofErr w:type="spellEnd"/>
            <w:r>
              <w:rPr>
                <w:rFonts w:eastAsia="Times"/>
                <w:bCs/>
                <w:sz w:val="22"/>
                <w:szCs w:val="22"/>
              </w:rPr>
              <w:t>-mätning</w:t>
            </w:r>
          </w:p>
          <w:p w:rsidR="00B71CF5" w:rsidP="008C39A0" w:rsidRDefault="00B71CF5" w14:paraId="04CF4D6E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CD7958">
              <w:rPr>
                <w:rFonts w:eastAsia="Times"/>
                <w:b/>
                <w:sz w:val="22"/>
                <w:szCs w:val="22"/>
              </w:rPr>
              <w:t>Serie 3.</w:t>
            </w:r>
            <w:r>
              <w:rPr>
                <w:rFonts w:eastAsia="Times"/>
                <w:bCs/>
                <w:sz w:val="22"/>
                <w:szCs w:val="22"/>
              </w:rPr>
              <w:t xml:space="preserve"> EKG-triggad </w:t>
            </w:r>
            <w:proofErr w:type="spellStart"/>
            <w:r>
              <w:rPr>
                <w:rFonts w:eastAsia="Times"/>
                <w:bCs/>
                <w:sz w:val="22"/>
                <w:szCs w:val="22"/>
              </w:rPr>
              <w:t>thorakala</w:t>
            </w:r>
            <w:proofErr w:type="spellEnd"/>
            <w:r>
              <w:rPr>
                <w:rFonts w:eastAsia="Times"/>
                <w:bCs/>
                <w:sz w:val="22"/>
                <w:szCs w:val="22"/>
              </w:rPr>
              <w:t xml:space="preserve"> aorta med flash/alternativ spiral</w:t>
            </w:r>
          </w:p>
          <w:p w:rsidRPr="00054945" w:rsidR="00B71CF5" w:rsidP="008C39A0" w:rsidRDefault="00B71CF5" w14:paraId="59FF7828" w14:textId="57579C5D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="00B71CF5" w:rsidP="008C39A0" w:rsidRDefault="00B71CF5" w14:paraId="1D393598" w14:textId="059E257F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054945">
              <w:rPr>
                <w:rFonts w:eastAsia="Times"/>
                <w:bCs/>
                <w:sz w:val="22"/>
                <w:szCs w:val="22"/>
              </w:rPr>
              <w:t>831</w:t>
            </w:r>
            <w:r>
              <w:rPr>
                <w:rFonts w:eastAsia="Times"/>
                <w:bCs/>
                <w:sz w:val="22"/>
                <w:szCs w:val="22"/>
              </w:rPr>
              <w:t>9</w:t>
            </w:r>
            <w:r w:rsidRPr="00054945">
              <w:rPr>
                <w:rFonts w:eastAsia="Times"/>
                <w:bCs/>
                <w:sz w:val="22"/>
                <w:szCs w:val="22"/>
              </w:rPr>
              <w:t>74</w:t>
            </w:r>
            <w:proofErr w:type="gramEnd"/>
            <w:r>
              <w:rPr>
                <w:rFonts w:eastAsia="Times"/>
                <w:bCs/>
                <w:sz w:val="22"/>
                <w:szCs w:val="22"/>
              </w:rPr>
              <w:t xml:space="preserve"> </w:t>
            </w:r>
            <w:r w:rsidRPr="00054945">
              <w:rPr>
                <w:rFonts w:eastAsia="Times"/>
                <w:b/>
                <w:sz w:val="22"/>
                <w:szCs w:val="22"/>
              </w:rPr>
              <w:t xml:space="preserve">DT hjärta </w:t>
            </w:r>
            <w:r>
              <w:rPr>
                <w:rFonts w:eastAsia="Times"/>
                <w:b/>
                <w:sz w:val="22"/>
                <w:szCs w:val="22"/>
              </w:rPr>
              <w:t xml:space="preserve">utan och </w:t>
            </w:r>
            <w:r w:rsidRPr="00054945">
              <w:rPr>
                <w:rFonts w:eastAsia="Times"/>
                <w:b/>
                <w:sz w:val="22"/>
                <w:szCs w:val="22"/>
              </w:rPr>
              <w:t xml:space="preserve">med iv kontrast, EKG </w:t>
            </w:r>
            <w:proofErr w:type="spellStart"/>
            <w:r w:rsidRPr="00054945">
              <w:rPr>
                <w:rFonts w:eastAsia="Times"/>
                <w:b/>
                <w:sz w:val="22"/>
                <w:szCs w:val="22"/>
              </w:rPr>
              <w:t>triggning</w:t>
            </w:r>
            <w:proofErr w:type="spellEnd"/>
          </w:p>
          <w:p w:rsidRPr="00054945" w:rsidR="00B71CF5" w:rsidP="008C39A0" w:rsidRDefault="00B71CF5" w14:paraId="38B169B4" w14:textId="7DFAE53C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054945" w:rsidR="00B71CF5" w:rsidP="008C39A0" w:rsidRDefault="00B71CF5" w14:paraId="0930E9B2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1D6A3D" w:rsidR="00B71CF5" w:rsidP="008C39A0" w:rsidRDefault="00B71CF5" w14:paraId="34821A32" w14:textId="3E45F0CE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1D6A3D">
              <w:rPr>
                <w:rFonts w:eastAsia="Times"/>
                <w:bCs/>
                <w:sz w:val="22"/>
                <w:szCs w:val="22"/>
              </w:rPr>
              <w:t>Kartläggning av Bypass-</w:t>
            </w:r>
            <w:proofErr w:type="spellStart"/>
            <w:r w:rsidRPr="001D6A3D">
              <w:rPr>
                <w:rFonts w:eastAsia="Times"/>
                <w:bCs/>
                <w:sz w:val="22"/>
                <w:szCs w:val="22"/>
              </w:rPr>
              <w:t>grafters</w:t>
            </w:r>
            <w:proofErr w:type="spellEnd"/>
            <w:r w:rsidRPr="001D6A3D">
              <w:rPr>
                <w:rFonts w:eastAsia="Times"/>
                <w:bCs/>
                <w:sz w:val="22"/>
                <w:szCs w:val="22"/>
              </w:rPr>
              <w:t xml:space="preserve"> förlopp</w:t>
            </w:r>
            <w:r>
              <w:rPr>
                <w:rFonts w:eastAsia="Times"/>
                <w:bCs/>
                <w:sz w:val="22"/>
                <w:szCs w:val="22"/>
              </w:rPr>
              <w:t>, ocklusion eller stenos.</w:t>
            </w:r>
          </w:p>
        </w:tc>
      </w:tr>
      <w:tr w:rsidRPr="006E4F00" w:rsidR="00B71CF5" w:rsidTr="00AD787C" w14:paraId="21E45D00" w14:textId="77777777">
        <w:trPr>
          <w:trHeight w:val="300"/>
        </w:trPr>
        <w:tc>
          <w:tcPr>
            <w:tcW w:w="1413" w:type="dxa"/>
          </w:tcPr>
          <w:p w:rsidRPr="008F5879" w:rsidR="00B71CF5" w:rsidP="008C39A0" w:rsidRDefault="00A60F46" w14:paraId="3EA03E51" w14:textId="6766B22F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  <w:lang w:val="en-GB"/>
              </w:rPr>
            </w:pPr>
            <w:r>
              <w:rPr>
                <w:rFonts w:eastAsia="Times"/>
                <w:b/>
                <w:sz w:val="22"/>
                <w:szCs w:val="22"/>
                <w:lang w:val="en-GB"/>
              </w:rPr>
              <w:t>COR11</w:t>
            </w:r>
          </w:p>
        </w:tc>
        <w:tc>
          <w:tcPr>
            <w:tcW w:w="4584" w:type="dxa"/>
            <w:gridSpan w:val="2"/>
          </w:tcPr>
          <w:p w:rsidRPr="008F5879" w:rsidR="00B71CF5" w:rsidP="008C39A0" w:rsidRDefault="00B71CF5" w14:paraId="6FC2C31F" w14:textId="2D39277E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  <w:lang w:val="en-GB"/>
              </w:rPr>
            </w:pPr>
            <w:proofErr w:type="spellStart"/>
            <w:r w:rsidRPr="008F5879">
              <w:rPr>
                <w:rFonts w:eastAsia="Times"/>
                <w:b/>
                <w:sz w:val="22"/>
                <w:szCs w:val="22"/>
                <w:lang w:val="en-GB"/>
              </w:rPr>
              <w:t>Tric</w:t>
            </w:r>
            <w:proofErr w:type="spellEnd"/>
            <w:r w:rsidRPr="008F5879">
              <w:rPr>
                <w:rFonts w:eastAsia="Times"/>
                <w:b/>
                <w:sz w:val="22"/>
                <w:szCs w:val="22"/>
                <w:lang w:val="en-GB"/>
              </w:rPr>
              <w:t xml:space="preserve"> Valve- v. Cava </w:t>
            </w:r>
            <w:proofErr w:type="spellStart"/>
            <w:r w:rsidRPr="008F5879">
              <w:rPr>
                <w:rFonts w:eastAsia="Times"/>
                <w:b/>
                <w:sz w:val="22"/>
                <w:szCs w:val="22"/>
                <w:lang w:val="en-GB"/>
              </w:rPr>
              <w:t>klaff</w:t>
            </w:r>
            <w:proofErr w:type="spellEnd"/>
            <w:r w:rsidRPr="008F5879">
              <w:rPr>
                <w:rFonts w:eastAsia="Times"/>
                <w:b/>
                <w:sz w:val="22"/>
                <w:szCs w:val="22"/>
                <w:lang w:val="en-GB"/>
              </w:rPr>
              <w:t xml:space="preserve"> EKG</w:t>
            </w:r>
          </w:p>
          <w:p w:rsidRPr="008F5879" w:rsidR="00B71CF5" w:rsidP="008C39A0" w:rsidRDefault="00B71CF5" w14:paraId="1D1BEF2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  <w:lang w:val="en-GB"/>
              </w:rPr>
            </w:pPr>
            <w:r w:rsidRPr="008F5879">
              <w:rPr>
                <w:rFonts w:eastAsia="Times"/>
                <w:b/>
                <w:sz w:val="22"/>
                <w:szCs w:val="22"/>
                <w:lang w:val="en-GB"/>
              </w:rPr>
              <w:t xml:space="preserve">Serie 1. </w:t>
            </w:r>
            <w:r w:rsidRPr="008F5879">
              <w:rPr>
                <w:rFonts w:eastAsia="Times"/>
                <w:sz w:val="22"/>
                <w:szCs w:val="22"/>
                <w:lang w:val="en-GB"/>
              </w:rPr>
              <w:t xml:space="preserve">Thorax </w:t>
            </w:r>
            <w:proofErr w:type="spellStart"/>
            <w:r w:rsidRPr="008F5879">
              <w:rPr>
                <w:rFonts w:eastAsia="Times"/>
                <w:sz w:val="22"/>
                <w:szCs w:val="22"/>
                <w:lang w:val="en-GB"/>
              </w:rPr>
              <w:t>lågdos</w:t>
            </w:r>
            <w:proofErr w:type="spellEnd"/>
          </w:p>
          <w:p w:rsidR="00B71CF5" w:rsidP="008C39A0" w:rsidRDefault="00B71CF5" w14:paraId="3A861D34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64073B">
              <w:rPr>
                <w:rFonts w:eastAsia="Times"/>
                <w:b/>
                <w:sz w:val="22"/>
                <w:szCs w:val="22"/>
              </w:rPr>
              <w:t>Serie 2.</w:t>
            </w:r>
            <w:r>
              <w:rPr>
                <w:rFonts w:eastAsia="Times"/>
                <w:bCs/>
                <w:sz w:val="22"/>
                <w:szCs w:val="22"/>
              </w:rPr>
              <w:t xml:space="preserve"> EKG-triggad hjärtserie från 2 cm ovan aortabågen till njurvener</w:t>
            </w:r>
          </w:p>
          <w:p w:rsidRPr="00662175" w:rsidR="00B71CF5" w:rsidP="008C39A0" w:rsidRDefault="00B71CF5" w14:paraId="69C57CF6" w14:textId="21D0E6A8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64073B">
              <w:rPr>
                <w:rFonts w:eastAsia="Times"/>
                <w:b/>
                <w:sz w:val="22"/>
                <w:szCs w:val="22"/>
              </w:rPr>
              <w:t>Serie 3.</w:t>
            </w:r>
            <w:r>
              <w:rPr>
                <w:rFonts w:eastAsia="Times"/>
                <w:bCs/>
                <w:sz w:val="22"/>
                <w:szCs w:val="22"/>
              </w:rPr>
              <w:t xml:space="preserve"> Thorax hela i sen </w:t>
            </w:r>
            <w:proofErr w:type="spellStart"/>
            <w:r>
              <w:rPr>
                <w:rFonts w:eastAsia="Times"/>
                <w:bCs/>
                <w:sz w:val="22"/>
                <w:szCs w:val="22"/>
              </w:rPr>
              <w:t>venfas</w:t>
            </w:r>
            <w:proofErr w:type="spellEnd"/>
          </w:p>
        </w:tc>
        <w:tc>
          <w:tcPr>
            <w:tcW w:w="3070" w:type="dxa"/>
          </w:tcPr>
          <w:p w:rsidR="00B71CF5" w:rsidP="008C39A0" w:rsidRDefault="00B71CF5" w14:paraId="0E769D35" w14:textId="1F111B9B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054945">
              <w:rPr>
                <w:rFonts w:eastAsia="Times"/>
                <w:bCs/>
                <w:sz w:val="22"/>
                <w:szCs w:val="22"/>
              </w:rPr>
              <w:t>831</w:t>
            </w:r>
            <w:r>
              <w:rPr>
                <w:rFonts w:eastAsia="Times"/>
                <w:bCs/>
                <w:sz w:val="22"/>
                <w:szCs w:val="22"/>
              </w:rPr>
              <w:t>9</w:t>
            </w:r>
            <w:r w:rsidRPr="00054945">
              <w:rPr>
                <w:rFonts w:eastAsia="Times"/>
                <w:bCs/>
                <w:sz w:val="22"/>
                <w:szCs w:val="22"/>
              </w:rPr>
              <w:t>74</w:t>
            </w:r>
            <w:proofErr w:type="gramEnd"/>
            <w:r w:rsidRPr="00054945">
              <w:rPr>
                <w:rFonts w:eastAsia="Times"/>
                <w:bCs/>
                <w:sz w:val="22"/>
                <w:szCs w:val="22"/>
              </w:rPr>
              <w:t xml:space="preserve"> </w:t>
            </w:r>
            <w:r w:rsidRPr="00054945">
              <w:rPr>
                <w:rFonts w:eastAsia="Times"/>
                <w:b/>
                <w:sz w:val="22"/>
                <w:szCs w:val="22"/>
              </w:rPr>
              <w:t xml:space="preserve">DT hjärta </w:t>
            </w:r>
            <w:r>
              <w:rPr>
                <w:rFonts w:eastAsia="Times"/>
                <w:b/>
                <w:sz w:val="22"/>
                <w:szCs w:val="22"/>
              </w:rPr>
              <w:t xml:space="preserve">utan och </w:t>
            </w:r>
            <w:r w:rsidRPr="00054945">
              <w:rPr>
                <w:rFonts w:eastAsia="Times"/>
                <w:b/>
                <w:sz w:val="22"/>
                <w:szCs w:val="22"/>
              </w:rPr>
              <w:t xml:space="preserve">med iv kontrast, EKG </w:t>
            </w:r>
            <w:proofErr w:type="spellStart"/>
            <w:r w:rsidRPr="00054945">
              <w:rPr>
                <w:rFonts w:eastAsia="Times"/>
                <w:b/>
                <w:sz w:val="22"/>
                <w:szCs w:val="22"/>
              </w:rPr>
              <w:t>triggning</w:t>
            </w:r>
            <w:proofErr w:type="spellEnd"/>
          </w:p>
          <w:p w:rsidR="00B71CF5" w:rsidP="008C39A0" w:rsidRDefault="00B71CF5" w14:paraId="0EA454C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  <w:p w:rsidRPr="00054945" w:rsidR="00B71CF5" w:rsidP="008C39A0" w:rsidRDefault="00B71CF5" w14:paraId="5857D27E" w14:textId="311A5FD1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054945" w:rsidR="00B71CF5" w:rsidP="008C39A0" w:rsidRDefault="00B71CF5" w14:paraId="3C32FF8B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="00B71CF5" w:rsidP="008C39A0" w:rsidRDefault="00B71CF5" w14:paraId="7CA26D48" w14:textId="5A072BD6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>
              <w:rPr>
                <w:rFonts w:eastAsia="Times"/>
                <w:bCs/>
                <w:sz w:val="22"/>
                <w:szCs w:val="22"/>
              </w:rPr>
              <w:t xml:space="preserve">Kartläggning inför </w:t>
            </w:r>
            <w:proofErr w:type="spellStart"/>
            <w:r>
              <w:rPr>
                <w:rFonts w:eastAsia="Times"/>
                <w:bCs/>
                <w:sz w:val="22"/>
                <w:szCs w:val="22"/>
              </w:rPr>
              <w:t>tric</w:t>
            </w:r>
            <w:proofErr w:type="spellEnd"/>
            <w:r>
              <w:rPr>
                <w:rFonts w:eastAsia="Times"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eastAsia="Times"/>
                <w:bCs/>
                <w:sz w:val="22"/>
                <w:szCs w:val="22"/>
              </w:rPr>
              <w:t>Valve</w:t>
            </w:r>
            <w:proofErr w:type="spellEnd"/>
            <w:r>
              <w:rPr>
                <w:rFonts w:eastAsia="Times"/>
                <w:bCs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eastAsia="Times"/>
                <w:bCs/>
                <w:sz w:val="22"/>
                <w:szCs w:val="22"/>
              </w:rPr>
              <w:t>cava</w:t>
            </w:r>
            <w:proofErr w:type="spellEnd"/>
            <w:r>
              <w:rPr>
                <w:rFonts w:eastAsia="Times"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eastAsia="Times"/>
                <w:bCs/>
                <w:sz w:val="22"/>
                <w:szCs w:val="22"/>
              </w:rPr>
              <w:t>inferior</w:t>
            </w:r>
            <w:proofErr w:type="spellEnd"/>
            <w:r>
              <w:rPr>
                <w:rFonts w:eastAsia="Times"/>
                <w:bCs/>
                <w:sz w:val="22"/>
                <w:szCs w:val="22"/>
              </w:rPr>
              <w:t xml:space="preserve"> + </w:t>
            </w:r>
            <w:proofErr w:type="spellStart"/>
            <w:r>
              <w:rPr>
                <w:rFonts w:eastAsia="Times"/>
                <w:bCs/>
                <w:sz w:val="22"/>
                <w:szCs w:val="22"/>
              </w:rPr>
              <w:t>superiorklaff</w:t>
            </w:r>
            <w:proofErr w:type="spellEnd"/>
            <w:r>
              <w:rPr>
                <w:rFonts w:eastAsia="Times"/>
                <w:bCs/>
                <w:sz w:val="22"/>
                <w:szCs w:val="22"/>
              </w:rPr>
              <w:t>).</w:t>
            </w:r>
          </w:p>
          <w:p w:rsidR="00B71CF5" w:rsidP="008C39A0" w:rsidRDefault="00B71CF5" w14:paraId="40B31064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</w:p>
          <w:p w:rsidR="00B71CF5" w:rsidP="008C39A0" w:rsidRDefault="00B71CF5" w14:paraId="056710C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</w:p>
          <w:p w:rsidR="00B71CF5" w:rsidP="008C39A0" w:rsidRDefault="00B71CF5" w14:paraId="114C534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</w:p>
          <w:p w:rsidR="00B71CF5" w:rsidP="008C39A0" w:rsidRDefault="00B71CF5" w14:paraId="23B86A7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</w:p>
          <w:p w:rsidRPr="001D6A3D" w:rsidR="00B71CF5" w:rsidP="008C39A0" w:rsidRDefault="00B71CF5" w14:paraId="0B825430" w14:textId="28B646FC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</w:p>
        </w:tc>
      </w:tr>
      <w:tr w:rsidR="00B71CF5" w:rsidTr="00AD787C" w14:paraId="5E965C60" w14:textId="77777777">
        <w:trPr>
          <w:trHeight w:val="300"/>
        </w:trPr>
        <w:tc>
          <w:tcPr>
            <w:tcW w:w="1413" w:type="dxa"/>
          </w:tcPr>
          <w:p w:rsidRPr="69460C7D" w:rsidR="00B71CF5" w:rsidP="008C39A0" w:rsidRDefault="002C58B4" w14:paraId="257D486F" w14:textId="06279C6B">
            <w:pPr>
              <w:spacing w:line="240" w:lineRule="auto"/>
              <w:ind w:left="0" w:right="222"/>
              <w:rPr>
                <w:rFonts w:eastAsia="Times"/>
                <w:b/>
                <w:bCs/>
                <w:sz w:val="22"/>
                <w:szCs w:val="22"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>COR12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150CF1AC" w14:textId="77777777">
            <w:pPr>
              <w:spacing w:line="240" w:lineRule="auto"/>
              <w:ind w:left="0" w:right="222"/>
              <w:rPr>
                <w:rFonts w:eastAsia="Times"/>
                <w:b/>
                <w:bCs/>
                <w:sz w:val="22"/>
                <w:szCs w:val="22"/>
              </w:rPr>
            </w:pPr>
            <w:r w:rsidRPr="69460C7D">
              <w:rPr>
                <w:rFonts w:eastAsia="Times"/>
                <w:b/>
                <w:bCs/>
                <w:sz w:val="22"/>
                <w:szCs w:val="22"/>
              </w:rPr>
              <w:t>Thorax/ hjärta EKG inför VES/ VT</w:t>
            </w:r>
            <w:r>
              <w:rPr>
                <w:rFonts w:eastAsia="Times"/>
                <w:b/>
                <w:bCs/>
                <w:sz w:val="22"/>
                <w:szCs w:val="22"/>
              </w:rPr>
              <w:t xml:space="preserve"> </w:t>
            </w:r>
            <w:r w:rsidRPr="69460C7D">
              <w:rPr>
                <w:rFonts w:eastAsia="Times"/>
                <w:b/>
                <w:bCs/>
                <w:sz w:val="22"/>
                <w:szCs w:val="22"/>
              </w:rPr>
              <w:t>ablation</w:t>
            </w:r>
          </w:p>
          <w:p w:rsidR="00B71CF5" w:rsidP="008C39A0" w:rsidRDefault="00B71CF5" w14:paraId="72DEAA80" w14:textId="3C8C7A13">
            <w:pPr>
              <w:spacing w:line="240" w:lineRule="auto"/>
              <w:ind w:left="0" w:right="222"/>
              <w:rPr>
                <w:rFonts w:eastAsia="Times"/>
                <w:b/>
                <w:bCs/>
                <w:sz w:val="22"/>
                <w:szCs w:val="22"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>Serie 1</w:t>
            </w:r>
            <w:r w:rsidRPr="00856C67">
              <w:rPr>
                <w:rFonts w:eastAsia="Times"/>
                <w:sz w:val="22"/>
                <w:szCs w:val="22"/>
              </w:rPr>
              <w:t>. EKG triggad thorax med kontrast</w:t>
            </w:r>
          </w:p>
        </w:tc>
        <w:tc>
          <w:tcPr>
            <w:tcW w:w="3070" w:type="dxa"/>
          </w:tcPr>
          <w:p w:rsidR="00B71CF5" w:rsidP="008C39A0" w:rsidRDefault="00B71CF5" w14:paraId="2302FD1C" w14:textId="0BD9E129">
            <w:pPr>
              <w:spacing w:line="240" w:lineRule="auto"/>
              <w:ind w:left="0" w:right="179"/>
              <w:rPr>
                <w:rFonts w:eastAsia="Times"/>
                <w:sz w:val="22"/>
                <w:szCs w:val="22"/>
              </w:rPr>
            </w:pPr>
            <w:proofErr w:type="gramStart"/>
            <w:r w:rsidRPr="69460C7D">
              <w:rPr>
                <w:rFonts w:eastAsia="Times"/>
                <w:sz w:val="22"/>
                <w:szCs w:val="22"/>
              </w:rPr>
              <w:t>831874</w:t>
            </w:r>
            <w:proofErr w:type="gramEnd"/>
            <w:r w:rsidRPr="69460C7D">
              <w:rPr>
                <w:rFonts w:eastAsia="Times"/>
                <w:sz w:val="22"/>
                <w:szCs w:val="22"/>
              </w:rPr>
              <w:t xml:space="preserve"> </w:t>
            </w:r>
            <w:r w:rsidRPr="69460C7D">
              <w:rPr>
                <w:rFonts w:eastAsia="Times"/>
                <w:b/>
                <w:bCs/>
                <w:sz w:val="22"/>
                <w:szCs w:val="22"/>
              </w:rPr>
              <w:t xml:space="preserve">DT hjärta med iv kontrast, EKG </w:t>
            </w:r>
            <w:proofErr w:type="spellStart"/>
            <w:r w:rsidRPr="69460C7D">
              <w:rPr>
                <w:rFonts w:eastAsia="Times"/>
                <w:b/>
                <w:bCs/>
                <w:sz w:val="22"/>
                <w:szCs w:val="22"/>
              </w:rPr>
              <w:t>triggning</w:t>
            </w:r>
            <w:proofErr w:type="spellEnd"/>
          </w:p>
          <w:p w:rsidR="00B71CF5" w:rsidP="008C39A0" w:rsidRDefault="00B71CF5" w14:paraId="15007C26" w14:textId="66E08963">
            <w:pPr>
              <w:spacing w:line="240" w:lineRule="auto"/>
              <w:ind w:left="0"/>
              <w:rPr>
                <w:rFonts w:eastAsia="Times"/>
                <w:b/>
                <w:bCs/>
                <w:sz w:val="22"/>
                <w:szCs w:val="22"/>
              </w:rPr>
            </w:pPr>
          </w:p>
          <w:p w:rsidR="00B71CF5" w:rsidP="008C39A0" w:rsidRDefault="00B71CF5" w14:paraId="463F56DD" w14:textId="426FC5C5">
            <w:pPr>
              <w:spacing w:line="240" w:lineRule="auto"/>
              <w:ind w:left="0"/>
              <w:rPr>
                <w:rFonts w:eastAsia="Times"/>
                <w:b/>
                <w:bCs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="00B71CF5" w:rsidP="008C39A0" w:rsidRDefault="00B71CF5" w14:paraId="4F9BA41B" w14:textId="647DB8D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="00B71CF5" w:rsidP="008C39A0" w:rsidRDefault="00B71CF5" w14:paraId="14C99A88" w14:textId="77777777">
            <w:pPr>
              <w:spacing w:line="240" w:lineRule="auto"/>
              <w:ind w:left="0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sz w:val="22"/>
                <w:szCs w:val="22"/>
              </w:rPr>
              <w:t xml:space="preserve">Kartläggning inför VES/VT ablation </w:t>
            </w:r>
          </w:p>
          <w:p w:rsidR="00B71CF5" w:rsidP="008C39A0" w:rsidRDefault="00B71CF5" w14:paraId="53EFDF95" w14:textId="446659B8">
            <w:pPr>
              <w:spacing w:line="240" w:lineRule="auto"/>
              <w:ind w:left="0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sz w:val="22"/>
                <w:szCs w:val="22"/>
              </w:rPr>
              <w:t xml:space="preserve">Undersökningen utförs på GE </w:t>
            </w:r>
            <w:proofErr w:type="spellStart"/>
            <w:r>
              <w:rPr>
                <w:rFonts w:eastAsia="Times"/>
                <w:sz w:val="22"/>
                <w:szCs w:val="22"/>
              </w:rPr>
              <w:t>Apex</w:t>
            </w:r>
            <w:proofErr w:type="spellEnd"/>
          </w:p>
        </w:tc>
      </w:tr>
      <w:tr w:rsidR="00B71CF5" w:rsidTr="00AD787C" w14:paraId="787B6036" w14:textId="77777777">
        <w:trPr>
          <w:trHeight w:val="300"/>
        </w:trPr>
        <w:tc>
          <w:tcPr>
            <w:tcW w:w="1413" w:type="dxa"/>
          </w:tcPr>
          <w:p w:rsidR="00B71CF5" w:rsidP="008C39A0" w:rsidRDefault="002C58B4" w14:paraId="1F23B4B1" w14:textId="5A74B8DD">
            <w:pPr>
              <w:spacing w:line="240" w:lineRule="auto"/>
              <w:ind w:left="0" w:right="222"/>
              <w:rPr>
                <w:rFonts w:eastAsia="Times"/>
                <w:b/>
                <w:bCs/>
                <w:sz w:val="22"/>
                <w:szCs w:val="22"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>COR13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3213B83A" w14:textId="2937DD8D">
            <w:pPr>
              <w:spacing w:line="240" w:lineRule="auto"/>
              <w:ind w:left="0" w:right="222"/>
              <w:rPr>
                <w:rFonts w:eastAsia="Times"/>
                <w:b/>
                <w:bCs/>
                <w:sz w:val="22"/>
                <w:szCs w:val="22"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 xml:space="preserve">Hjärta </w:t>
            </w:r>
            <w:proofErr w:type="spellStart"/>
            <w:r>
              <w:rPr>
                <w:rFonts w:eastAsia="Times"/>
                <w:b/>
                <w:bCs/>
                <w:sz w:val="22"/>
                <w:szCs w:val="22"/>
              </w:rPr>
              <w:t>CaScore</w:t>
            </w:r>
            <w:proofErr w:type="spellEnd"/>
          </w:p>
          <w:p w:rsidR="00B71CF5" w:rsidP="008C39A0" w:rsidRDefault="00B71CF5" w14:paraId="1AAF6E73" w14:textId="77777777">
            <w:pPr>
              <w:spacing w:line="240" w:lineRule="auto"/>
              <w:ind w:left="0" w:right="222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 xml:space="preserve">Serie 1. </w:t>
            </w:r>
            <w:r w:rsidRPr="00526BA2">
              <w:rPr>
                <w:rFonts w:eastAsia="Times"/>
                <w:sz w:val="22"/>
                <w:szCs w:val="22"/>
              </w:rPr>
              <w:t xml:space="preserve">EKG-triggad serie från </w:t>
            </w:r>
            <w:proofErr w:type="spellStart"/>
            <w:r w:rsidRPr="00526BA2">
              <w:rPr>
                <w:rFonts w:eastAsia="Times"/>
                <w:sz w:val="22"/>
                <w:szCs w:val="22"/>
              </w:rPr>
              <w:t>carina</w:t>
            </w:r>
            <w:proofErr w:type="spellEnd"/>
            <w:r>
              <w:rPr>
                <w:rFonts w:eastAsia="Times"/>
                <w:sz w:val="22"/>
                <w:szCs w:val="22"/>
              </w:rPr>
              <w:t xml:space="preserve"> till och med </w:t>
            </w:r>
            <w:proofErr w:type="spellStart"/>
            <w:r>
              <w:rPr>
                <w:rFonts w:eastAsia="Times"/>
                <w:sz w:val="22"/>
                <w:szCs w:val="22"/>
              </w:rPr>
              <w:t>hjärtapex</w:t>
            </w:r>
            <w:proofErr w:type="spellEnd"/>
          </w:p>
          <w:p w:rsidRPr="69460C7D" w:rsidR="00B71CF5" w:rsidP="008C39A0" w:rsidRDefault="00B71CF5" w14:paraId="0950F0E7" w14:textId="6123881F">
            <w:pPr>
              <w:spacing w:line="240" w:lineRule="auto"/>
              <w:ind w:left="0" w:right="222"/>
              <w:rPr>
                <w:rFonts w:eastAsia="Times"/>
                <w:b/>
                <w:bCs/>
                <w:sz w:val="22"/>
                <w:szCs w:val="22"/>
              </w:rPr>
            </w:pPr>
          </w:p>
        </w:tc>
        <w:tc>
          <w:tcPr>
            <w:tcW w:w="3070" w:type="dxa"/>
          </w:tcPr>
          <w:p w:rsidRPr="69460C7D" w:rsidR="00B71CF5" w:rsidP="008C39A0" w:rsidRDefault="00B71CF5" w14:paraId="01368525" w14:textId="79F397F6">
            <w:pPr>
              <w:spacing w:line="240" w:lineRule="auto"/>
              <w:ind w:left="0" w:right="37"/>
              <w:rPr>
                <w:rFonts w:eastAsia="Times"/>
                <w:sz w:val="22"/>
                <w:szCs w:val="22"/>
              </w:rPr>
            </w:pPr>
            <w:proofErr w:type="gramStart"/>
            <w:r>
              <w:rPr>
                <w:rFonts w:eastAsia="Times"/>
                <w:sz w:val="22"/>
                <w:szCs w:val="22"/>
              </w:rPr>
              <w:t>831290</w:t>
            </w:r>
            <w:proofErr w:type="gramEnd"/>
            <w:r>
              <w:rPr>
                <w:rFonts w:eastAsia="Times"/>
                <w:sz w:val="22"/>
                <w:szCs w:val="22"/>
              </w:rPr>
              <w:t xml:space="preserve"> </w:t>
            </w:r>
            <w:r w:rsidRPr="002A1566">
              <w:rPr>
                <w:rFonts w:eastAsia="Times"/>
                <w:b/>
                <w:bCs/>
                <w:sz w:val="22"/>
                <w:szCs w:val="22"/>
              </w:rPr>
              <w:t>DT Hjärta EKG-triggat</w:t>
            </w:r>
          </w:p>
        </w:tc>
        <w:tc>
          <w:tcPr>
            <w:tcW w:w="1853" w:type="dxa"/>
            <w:gridSpan w:val="2"/>
          </w:tcPr>
          <w:p w:rsidR="00B71CF5" w:rsidP="008C39A0" w:rsidRDefault="00B71CF5" w14:paraId="239E8AE6" w14:textId="77777777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="00B71CF5" w:rsidP="008C39A0" w:rsidRDefault="00B71CF5" w14:paraId="1BB76D7E" w14:textId="31D7AA1B">
            <w:pPr>
              <w:spacing w:line="240" w:lineRule="auto"/>
              <w:ind w:left="0"/>
              <w:rPr>
                <w:rFonts w:eastAsia="Times"/>
                <w:sz w:val="22"/>
                <w:szCs w:val="22"/>
              </w:rPr>
            </w:pPr>
            <w:r w:rsidRPr="0F202EAD">
              <w:rPr>
                <w:rFonts w:eastAsia="Times"/>
                <w:sz w:val="22"/>
                <w:szCs w:val="22"/>
              </w:rPr>
              <w:t>När endast calcium scoreberäkning efterfrågas</w:t>
            </w:r>
          </w:p>
          <w:p w:rsidR="00B71CF5" w:rsidP="008C39A0" w:rsidRDefault="00B71CF5" w14:paraId="144364B6" w14:textId="224E4D6B">
            <w:pPr>
              <w:spacing w:line="240" w:lineRule="auto"/>
              <w:ind w:left="0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sz w:val="22"/>
                <w:szCs w:val="22"/>
              </w:rPr>
              <w:t>Kalk i kranskärlen</w:t>
            </w:r>
          </w:p>
        </w:tc>
      </w:tr>
      <w:tr w:rsidR="00B71CF5" w:rsidTr="00AD787C" w14:paraId="09EAC716" w14:textId="77777777">
        <w:trPr>
          <w:trHeight w:val="300"/>
        </w:trPr>
        <w:tc>
          <w:tcPr>
            <w:tcW w:w="1413" w:type="dxa"/>
          </w:tcPr>
          <w:p w:rsidR="00B71CF5" w:rsidP="008C39A0" w:rsidRDefault="002C58B4" w14:paraId="0D8B1B1F" w14:textId="0E2355A6">
            <w:pPr>
              <w:spacing w:line="240" w:lineRule="auto"/>
              <w:ind w:left="0" w:right="222"/>
              <w:rPr>
                <w:rFonts w:eastAsia="Times"/>
                <w:b/>
                <w:bCs/>
                <w:sz w:val="22"/>
                <w:szCs w:val="22"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>COR14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1112CB82" w14:textId="77777777">
            <w:pPr>
              <w:spacing w:line="240" w:lineRule="auto"/>
              <w:ind w:left="0" w:right="222"/>
              <w:rPr>
                <w:rFonts w:eastAsia="Times"/>
                <w:b/>
                <w:bCs/>
                <w:sz w:val="22"/>
                <w:szCs w:val="22"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>Hjärta Blödning EKG</w:t>
            </w:r>
          </w:p>
          <w:p w:rsidR="00B71CF5" w:rsidP="008C39A0" w:rsidRDefault="00B71CF5" w14:paraId="5858F637" w14:textId="77777777">
            <w:pPr>
              <w:spacing w:line="240" w:lineRule="auto"/>
              <w:ind w:left="0" w:right="222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 xml:space="preserve">Serie 1. </w:t>
            </w:r>
            <w:r w:rsidRPr="005D3947">
              <w:rPr>
                <w:rFonts w:eastAsia="Times"/>
                <w:sz w:val="22"/>
                <w:szCs w:val="22"/>
              </w:rPr>
              <w:t xml:space="preserve">Thorax </w:t>
            </w:r>
            <w:r>
              <w:rPr>
                <w:rFonts w:eastAsia="Times"/>
                <w:sz w:val="22"/>
                <w:szCs w:val="22"/>
              </w:rPr>
              <w:t>utan iv kontrastmedel</w:t>
            </w:r>
          </w:p>
          <w:p w:rsidR="00B71CF5" w:rsidP="008C39A0" w:rsidRDefault="00B71CF5" w14:paraId="5A3A1CD3" w14:textId="77777777">
            <w:pPr>
              <w:spacing w:line="240" w:lineRule="auto"/>
              <w:ind w:left="0" w:right="222"/>
              <w:rPr>
                <w:rFonts w:eastAsia="Times"/>
                <w:sz w:val="22"/>
                <w:szCs w:val="22"/>
              </w:rPr>
            </w:pPr>
            <w:r w:rsidRPr="008F393E">
              <w:rPr>
                <w:rFonts w:eastAsia="Times"/>
                <w:b/>
                <w:bCs/>
                <w:sz w:val="22"/>
                <w:szCs w:val="22"/>
              </w:rPr>
              <w:t>Serie 2.</w:t>
            </w:r>
            <w:r>
              <w:rPr>
                <w:rFonts w:eastAsia="Times"/>
                <w:sz w:val="22"/>
                <w:szCs w:val="22"/>
              </w:rPr>
              <w:t xml:space="preserve"> EKG-triggad kontrastserie över hjärtat.</w:t>
            </w:r>
          </w:p>
          <w:p w:rsidR="00B71CF5" w:rsidP="008C39A0" w:rsidRDefault="00B71CF5" w14:paraId="0A9E55FB" w14:textId="77777777">
            <w:pPr>
              <w:spacing w:line="240" w:lineRule="auto"/>
              <w:ind w:left="0" w:right="222"/>
              <w:rPr>
                <w:rFonts w:eastAsia="Times"/>
                <w:sz w:val="22"/>
                <w:szCs w:val="22"/>
              </w:rPr>
            </w:pPr>
            <w:r w:rsidRPr="008F393E">
              <w:rPr>
                <w:rFonts w:eastAsia="Times"/>
                <w:b/>
                <w:bCs/>
                <w:sz w:val="22"/>
                <w:szCs w:val="22"/>
              </w:rPr>
              <w:t>Serie 3.</w:t>
            </w:r>
            <w:r>
              <w:rPr>
                <w:rFonts w:eastAsia="Times"/>
                <w:sz w:val="22"/>
                <w:szCs w:val="22"/>
              </w:rPr>
              <w:t xml:space="preserve"> Thorax i sen </w:t>
            </w:r>
            <w:proofErr w:type="spellStart"/>
            <w:r>
              <w:rPr>
                <w:rFonts w:eastAsia="Times"/>
                <w:sz w:val="22"/>
                <w:szCs w:val="22"/>
              </w:rPr>
              <w:t>venfas</w:t>
            </w:r>
            <w:proofErr w:type="spellEnd"/>
          </w:p>
          <w:p w:rsidRPr="69460C7D" w:rsidR="00B71CF5" w:rsidP="008C39A0" w:rsidRDefault="00B71CF5" w14:paraId="028962CC" w14:textId="5A0371AF">
            <w:pPr>
              <w:spacing w:line="240" w:lineRule="auto"/>
              <w:ind w:left="0" w:right="222"/>
              <w:rPr>
                <w:rFonts w:eastAsia="Times"/>
                <w:b/>
                <w:bCs/>
                <w:sz w:val="22"/>
                <w:szCs w:val="22"/>
              </w:rPr>
            </w:pPr>
          </w:p>
        </w:tc>
        <w:tc>
          <w:tcPr>
            <w:tcW w:w="3070" w:type="dxa"/>
          </w:tcPr>
          <w:p w:rsidR="00B71CF5" w:rsidP="008C39A0" w:rsidRDefault="00B71CF5" w14:paraId="3CBE915D" w14:textId="1119A4CB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>
              <w:rPr>
                <w:rFonts w:eastAsia="Times"/>
                <w:sz w:val="22"/>
                <w:szCs w:val="22"/>
              </w:rPr>
              <w:t>831974</w:t>
            </w:r>
            <w:proofErr w:type="gramEnd"/>
            <w:r w:rsidRPr="00054945">
              <w:rPr>
                <w:rFonts w:eastAsia="Times"/>
                <w:b/>
                <w:sz w:val="22"/>
                <w:szCs w:val="22"/>
              </w:rPr>
              <w:t xml:space="preserve"> DT hjärta </w:t>
            </w:r>
            <w:r>
              <w:rPr>
                <w:rFonts w:eastAsia="Times"/>
                <w:b/>
                <w:sz w:val="22"/>
                <w:szCs w:val="22"/>
              </w:rPr>
              <w:t xml:space="preserve">utan och </w:t>
            </w:r>
            <w:r w:rsidRPr="00054945">
              <w:rPr>
                <w:rFonts w:eastAsia="Times"/>
                <w:b/>
                <w:sz w:val="22"/>
                <w:szCs w:val="22"/>
              </w:rPr>
              <w:t xml:space="preserve">med iv kontrast, EKG </w:t>
            </w:r>
            <w:proofErr w:type="spellStart"/>
            <w:r w:rsidRPr="00054945">
              <w:rPr>
                <w:rFonts w:eastAsia="Times"/>
                <w:b/>
                <w:sz w:val="22"/>
                <w:szCs w:val="22"/>
              </w:rPr>
              <w:t>triggning</w:t>
            </w:r>
            <w:proofErr w:type="spellEnd"/>
          </w:p>
          <w:p w:rsidRPr="69460C7D" w:rsidR="00B71CF5" w:rsidP="008C39A0" w:rsidRDefault="00B71CF5" w14:paraId="6B9FED5F" w14:textId="75DB77AC">
            <w:pPr>
              <w:spacing w:line="240" w:lineRule="auto"/>
              <w:ind w:left="0" w:right="37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="00B71CF5" w:rsidP="008C39A0" w:rsidRDefault="00B71CF5" w14:paraId="7162375E" w14:textId="77777777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="00B71CF5" w:rsidP="008C39A0" w:rsidRDefault="00B71CF5" w14:paraId="5FF30A9B" w14:textId="700B494F">
            <w:pPr>
              <w:spacing w:line="240" w:lineRule="auto"/>
              <w:ind w:left="0"/>
              <w:rPr>
                <w:rFonts w:eastAsia="Times"/>
                <w:sz w:val="22"/>
                <w:szCs w:val="22"/>
              </w:rPr>
            </w:pPr>
            <w:r w:rsidRPr="55EFC1BC">
              <w:rPr>
                <w:rFonts w:eastAsia="Times"/>
                <w:sz w:val="22"/>
                <w:szCs w:val="22"/>
              </w:rPr>
              <w:t xml:space="preserve">Blödning i hjärtat eller </w:t>
            </w:r>
            <w:proofErr w:type="spellStart"/>
            <w:r w:rsidRPr="55EFC1BC">
              <w:rPr>
                <w:rFonts w:eastAsia="Times"/>
                <w:sz w:val="22"/>
                <w:szCs w:val="22"/>
              </w:rPr>
              <w:t>perikardiet</w:t>
            </w:r>
            <w:proofErr w:type="spellEnd"/>
            <w:r w:rsidRPr="55EFC1BC">
              <w:rPr>
                <w:rFonts w:eastAsia="Times"/>
                <w:sz w:val="22"/>
                <w:szCs w:val="22"/>
              </w:rPr>
              <w:t>, vid misstänkt perforation då rörelseartefakter måste minimeras.</w:t>
            </w:r>
          </w:p>
        </w:tc>
      </w:tr>
      <w:tr w:rsidR="00B71CF5" w:rsidTr="00AD787C" w14:paraId="748FE29E" w14:textId="77777777">
        <w:trPr>
          <w:trHeight w:val="300"/>
        </w:trPr>
        <w:tc>
          <w:tcPr>
            <w:tcW w:w="1413" w:type="dxa"/>
          </w:tcPr>
          <w:p w:rsidR="00B71CF5" w:rsidP="008C39A0" w:rsidRDefault="002C58B4" w14:paraId="5DE6687D" w14:textId="2575989D">
            <w:pPr>
              <w:spacing w:line="240" w:lineRule="auto"/>
              <w:ind w:left="0" w:right="222"/>
              <w:rPr>
                <w:rFonts w:eastAsia="Times"/>
                <w:b/>
                <w:bCs/>
                <w:sz w:val="22"/>
                <w:szCs w:val="22"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>COR15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67C388A4" w14:textId="77777777">
            <w:pPr>
              <w:spacing w:line="240" w:lineRule="auto"/>
              <w:ind w:left="0" w:right="222"/>
              <w:rPr>
                <w:rFonts w:eastAsia="Times"/>
                <w:b/>
                <w:bCs/>
                <w:sz w:val="22"/>
                <w:szCs w:val="22"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 xml:space="preserve">Hjärta </w:t>
            </w:r>
            <w:proofErr w:type="spellStart"/>
            <w:r>
              <w:rPr>
                <w:rFonts w:eastAsia="Times"/>
                <w:b/>
                <w:bCs/>
                <w:sz w:val="22"/>
                <w:szCs w:val="22"/>
              </w:rPr>
              <w:t>pulmonalis</w:t>
            </w:r>
            <w:proofErr w:type="spellEnd"/>
            <w:r>
              <w:rPr>
                <w:rFonts w:eastAsia="Times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eastAsia="Times"/>
                <w:b/>
                <w:bCs/>
                <w:sz w:val="22"/>
                <w:szCs w:val="22"/>
              </w:rPr>
              <w:t>Harmony</w:t>
            </w:r>
            <w:proofErr w:type="spellEnd"/>
          </w:p>
          <w:p w:rsidRPr="008B17A3" w:rsidR="00B71CF5" w:rsidP="008C39A0" w:rsidRDefault="00B71CF5" w14:paraId="61BD57CF" w14:textId="6E6F729E">
            <w:pPr>
              <w:spacing w:line="240" w:lineRule="auto"/>
              <w:ind w:left="0" w:right="222"/>
              <w:rPr>
                <w:rFonts w:eastAsia="Times"/>
                <w:sz w:val="22"/>
                <w:szCs w:val="22"/>
              </w:rPr>
            </w:pPr>
            <w:r w:rsidRPr="008B17A3">
              <w:rPr>
                <w:rFonts w:eastAsia="Times"/>
                <w:sz w:val="22"/>
                <w:szCs w:val="22"/>
              </w:rPr>
              <w:t>Monitorering</w:t>
            </w:r>
          </w:p>
          <w:p w:rsidR="00B71CF5" w:rsidP="008C39A0" w:rsidRDefault="00B71CF5" w14:paraId="7154B736" w14:textId="77777777">
            <w:pPr>
              <w:spacing w:line="240" w:lineRule="auto"/>
              <w:ind w:left="0" w:right="222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 xml:space="preserve">Serie 1. </w:t>
            </w:r>
            <w:r>
              <w:rPr>
                <w:rFonts w:eastAsia="Times"/>
                <w:sz w:val="22"/>
                <w:szCs w:val="22"/>
              </w:rPr>
              <w:t>EKG-triggad h</w:t>
            </w:r>
            <w:r w:rsidRPr="008B17A3">
              <w:rPr>
                <w:rFonts w:eastAsia="Times"/>
                <w:sz w:val="22"/>
                <w:szCs w:val="22"/>
              </w:rPr>
              <w:t>järt</w:t>
            </w:r>
            <w:r>
              <w:rPr>
                <w:rFonts w:eastAsia="Times"/>
                <w:sz w:val="22"/>
                <w:szCs w:val="22"/>
              </w:rPr>
              <w:t xml:space="preserve">serie, från mitt i </w:t>
            </w:r>
            <w:proofErr w:type="spellStart"/>
            <w:r>
              <w:rPr>
                <w:rFonts w:eastAsia="Times"/>
                <w:sz w:val="22"/>
                <w:szCs w:val="22"/>
              </w:rPr>
              <w:t>arcus</w:t>
            </w:r>
            <w:proofErr w:type="spellEnd"/>
            <w:r>
              <w:rPr>
                <w:rFonts w:eastAsia="Times"/>
                <w:sz w:val="22"/>
                <w:szCs w:val="22"/>
              </w:rPr>
              <w:t xml:space="preserve"> till hjärtats bredaste del</w:t>
            </w:r>
          </w:p>
          <w:p w:rsidRPr="69460C7D" w:rsidR="00B71CF5" w:rsidP="008C39A0" w:rsidRDefault="00B71CF5" w14:paraId="053D8126" w14:textId="2F0ECB0C">
            <w:pPr>
              <w:spacing w:line="240" w:lineRule="auto"/>
              <w:ind w:left="0" w:right="222"/>
              <w:rPr>
                <w:rFonts w:eastAsia="Times"/>
                <w:b/>
                <w:bCs/>
                <w:sz w:val="22"/>
                <w:szCs w:val="22"/>
              </w:rPr>
            </w:pPr>
          </w:p>
        </w:tc>
        <w:tc>
          <w:tcPr>
            <w:tcW w:w="3070" w:type="dxa"/>
          </w:tcPr>
          <w:p w:rsidRPr="69460C7D" w:rsidR="00B71CF5" w:rsidP="008C39A0" w:rsidRDefault="00B71CF5" w14:paraId="239040A2" w14:textId="1FD3ACEE">
            <w:pPr>
              <w:spacing w:line="240" w:lineRule="auto"/>
              <w:ind w:left="0" w:right="175"/>
              <w:rPr>
                <w:rFonts w:eastAsia="Times"/>
                <w:sz w:val="22"/>
                <w:szCs w:val="22"/>
              </w:rPr>
            </w:pPr>
            <w:proofErr w:type="gramStart"/>
            <w:r w:rsidRPr="00054945">
              <w:rPr>
                <w:rFonts w:eastAsia="Times"/>
                <w:bCs/>
                <w:sz w:val="22"/>
                <w:szCs w:val="22"/>
              </w:rPr>
              <w:t>831874</w:t>
            </w:r>
            <w:proofErr w:type="gramEnd"/>
            <w:r w:rsidRPr="00054945">
              <w:rPr>
                <w:rFonts w:eastAsia="Times"/>
                <w:bCs/>
                <w:sz w:val="22"/>
                <w:szCs w:val="22"/>
              </w:rPr>
              <w:t xml:space="preserve"> </w:t>
            </w:r>
            <w:r w:rsidRPr="00054945">
              <w:rPr>
                <w:rFonts w:eastAsia="Times"/>
                <w:b/>
                <w:sz w:val="22"/>
                <w:szCs w:val="22"/>
              </w:rPr>
              <w:t xml:space="preserve">DT hjärta med iv kontrast, EKG </w:t>
            </w:r>
            <w:proofErr w:type="spellStart"/>
            <w:r w:rsidRPr="00054945">
              <w:rPr>
                <w:rFonts w:eastAsia="Times"/>
                <w:b/>
                <w:sz w:val="22"/>
                <w:szCs w:val="22"/>
              </w:rPr>
              <w:t>triggning</w:t>
            </w:r>
            <w:proofErr w:type="spellEnd"/>
          </w:p>
        </w:tc>
        <w:tc>
          <w:tcPr>
            <w:tcW w:w="1853" w:type="dxa"/>
            <w:gridSpan w:val="2"/>
          </w:tcPr>
          <w:p w:rsidR="00B71CF5" w:rsidP="008C39A0" w:rsidRDefault="00B71CF5" w14:paraId="700C58AC" w14:textId="77777777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="00B71CF5" w:rsidP="008C39A0" w:rsidRDefault="00B71CF5" w14:paraId="24B2A5D0" w14:textId="3A236BE6">
            <w:pPr>
              <w:spacing w:line="240" w:lineRule="auto"/>
              <w:ind w:left="0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sz w:val="22"/>
                <w:szCs w:val="22"/>
              </w:rPr>
              <w:t xml:space="preserve">Inför klaffplastik i </w:t>
            </w:r>
            <w:proofErr w:type="spellStart"/>
            <w:r>
              <w:rPr>
                <w:rFonts w:eastAsia="Times"/>
                <w:sz w:val="22"/>
                <w:szCs w:val="22"/>
              </w:rPr>
              <w:t>pulmonalis</w:t>
            </w:r>
            <w:proofErr w:type="spellEnd"/>
            <w:r>
              <w:rPr>
                <w:rFonts w:eastAsia="Times"/>
                <w:sz w:val="22"/>
                <w:szCs w:val="22"/>
              </w:rPr>
              <w:t>.</w:t>
            </w:r>
          </w:p>
        </w:tc>
      </w:tr>
      <w:tr w:rsidR="00B71CF5" w:rsidTr="00AD787C" w14:paraId="2F11E7A9" w14:textId="77777777">
        <w:trPr>
          <w:trHeight w:val="300"/>
        </w:trPr>
        <w:tc>
          <w:tcPr>
            <w:tcW w:w="1413" w:type="dxa"/>
          </w:tcPr>
          <w:p w:rsidR="00B71CF5" w:rsidP="008C39A0" w:rsidRDefault="0033570C" w14:paraId="50AF9D84" w14:textId="2D1484EB">
            <w:pPr>
              <w:spacing w:line="240" w:lineRule="auto"/>
              <w:ind w:left="0" w:right="222"/>
              <w:rPr>
                <w:rFonts w:eastAsia="Times"/>
                <w:b/>
                <w:bCs/>
                <w:sz w:val="22"/>
                <w:szCs w:val="22"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>COR16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0E80AFBB" w14:textId="77777777">
            <w:pPr>
              <w:spacing w:line="240" w:lineRule="auto"/>
              <w:ind w:left="0" w:right="222"/>
              <w:rPr>
                <w:rFonts w:eastAsia="Times"/>
                <w:b/>
                <w:bCs/>
                <w:sz w:val="22"/>
                <w:szCs w:val="22"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 xml:space="preserve">Hjärta </w:t>
            </w:r>
            <w:proofErr w:type="spellStart"/>
            <w:r>
              <w:rPr>
                <w:rFonts w:eastAsia="Times"/>
                <w:b/>
                <w:bCs/>
                <w:sz w:val="22"/>
                <w:szCs w:val="22"/>
              </w:rPr>
              <w:t>Triscupid</w:t>
            </w:r>
            <w:proofErr w:type="spellEnd"/>
            <w:r>
              <w:rPr>
                <w:rFonts w:eastAsia="Times"/>
                <w:b/>
                <w:bCs/>
                <w:sz w:val="22"/>
                <w:szCs w:val="22"/>
              </w:rPr>
              <w:t xml:space="preserve"> valv</w:t>
            </w:r>
          </w:p>
          <w:p w:rsidRPr="008B17A3" w:rsidR="00B71CF5" w:rsidP="00203B4A" w:rsidRDefault="00B71CF5" w14:paraId="79E25180" w14:textId="77777777">
            <w:pPr>
              <w:spacing w:line="240" w:lineRule="auto"/>
              <w:ind w:left="0" w:right="222"/>
              <w:rPr>
                <w:rFonts w:eastAsia="Times"/>
                <w:sz w:val="22"/>
                <w:szCs w:val="22"/>
              </w:rPr>
            </w:pPr>
            <w:r w:rsidRPr="008B17A3">
              <w:rPr>
                <w:rFonts w:eastAsia="Times"/>
                <w:sz w:val="22"/>
                <w:szCs w:val="22"/>
              </w:rPr>
              <w:t>Monitorering</w:t>
            </w:r>
          </w:p>
          <w:p w:rsidR="00B71CF5" w:rsidP="00203B4A" w:rsidRDefault="00B71CF5" w14:paraId="7A5DA105" w14:textId="6ABD7F81">
            <w:pPr>
              <w:spacing w:line="240" w:lineRule="auto"/>
              <w:ind w:left="0" w:right="222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b/>
                <w:bCs/>
                <w:sz w:val="22"/>
                <w:szCs w:val="22"/>
              </w:rPr>
              <w:t xml:space="preserve">Serie 1. </w:t>
            </w:r>
            <w:r>
              <w:rPr>
                <w:rFonts w:eastAsia="Times"/>
                <w:sz w:val="22"/>
                <w:szCs w:val="22"/>
              </w:rPr>
              <w:t>EKG-triggad h</w:t>
            </w:r>
            <w:r w:rsidRPr="008B17A3">
              <w:rPr>
                <w:rFonts w:eastAsia="Times"/>
                <w:sz w:val="22"/>
                <w:szCs w:val="22"/>
              </w:rPr>
              <w:t>järt</w:t>
            </w:r>
            <w:r>
              <w:rPr>
                <w:rFonts w:eastAsia="Times"/>
                <w:sz w:val="22"/>
                <w:szCs w:val="22"/>
              </w:rPr>
              <w:t xml:space="preserve">serie, från 2 cm nedom </w:t>
            </w:r>
            <w:proofErr w:type="spellStart"/>
            <w:r>
              <w:rPr>
                <w:rFonts w:eastAsia="Times"/>
                <w:sz w:val="22"/>
                <w:szCs w:val="22"/>
              </w:rPr>
              <w:t>carina</w:t>
            </w:r>
            <w:proofErr w:type="spellEnd"/>
            <w:r>
              <w:rPr>
                <w:rFonts w:eastAsia="Times"/>
                <w:sz w:val="22"/>
                <w:szCs w:val="22"/>
              </w:rPr>
              <w:t xml:space="preserve"> till </w:t>
            </w:r>
            <w:proofErr w:type="spellStart"/>
            <w:r>
              <w:rPr>
                <w:rFonts w:eastAsia="Times"/>
                <w:sz w:val="22"/>
                <w:szCs w:val="22"/>
              </w:rPr>
              <w:t>hjärtapex</w:t>
            </w:r>
            <w:proofErr w:type="spellEnd"/>
          </w:p>
          <w:p w:rsidR="00B71CF5" w:rsidP="00203B4A" w:rsidRDefault="00B71CF5" w14:paraId="0C4AF80E" w14:textId="48B08336">
            <w:pPr>
              <w:spacing w:line="240" w:lineRule="auto"/>
              <w:ind w:left="0" w:right="222"/>
              <w:rPr>
                <w:rFonts w:eastAsia="Times"/>
                <w:sz w:val="22"/>
                <w:szCs w:val="22"/>
              </w:rPr>
            </w:pPr>
            <w:r w:rsidRPr="005A7BF8">
              <w:rPr>
                <w:rFonts w:eastAsia="Times"/>
                <w:b/>
                <w:bCs/>
                <w:sz w:val="22"/>
                <w:szCs w:val="22"/>
              </w:rPr>
              <w:t>Serie 2.</w:t>
            </w:r>
            <w:r>
              <w:rPr>
                <w:rFonts w:eastAsia="Times"/>
                <w:sz w:val="22"/>
                <w:szCs w:val="22"/>
              </w:rPr>
              <w:t xml:space="preserve"> Aorta från ovan </w:t>
            </w:r>
            <w:proofErr w:type="spellStart"/>
            <w:r>
              <w:rPr>
                <w:rFonts w:eastAsia="Times"/>
                <w:sz w:val="22"/>
                <w:szCs w:val="22"/>
              </w:rPr>
              <w:t>claviklar</w:t>
            </w:r>
            <w:proofErr w:type="spellEnd"/>
            <w:r>
              <w:rPr>
                <w:rFonts w:eastAsia="Times"/>
                <w:sz w:val="22"/>
                <w:szCs w:val="22"/>
              </w:rPr>
              <w:t xml:space="preserve"> till och med </w:t>
            </w:r>
            <w:proofErr w:type="spellStart"/>
            <w:r>
              <w:rPr>
                <w:rFonts w:eastAsia="Times"/>
                <w:sz w:val="22"/>
                <w:szCs w:val="22"/>
              </w:rPr>
              <w:t>trochanter</w:t>
            </w:r>
            <w:proofErr w:type="spellEnd"/>
            <w:r>
              <w:rPr>
                <w:rFonts w:eastAsia="Times"/>
                <w:sz w:val="22"/>
                <w:szCs w:val="22"/>
              </w:rPr>
              <w:t xml:space="preserve"> minor i </w:t>
            </w:r>
            <w:proofErr w:type="spellStart"/>
            <w:r>
              <w:rPr>
                <w:rFonts w:eastAsia="Times"/>
                <w:sz w:val="22"/>
                <w:szCs w:val="22"/>
              </w:rPr>
              <w:t>venfas</w:t>
            </w:r>
            <w:proofErr w:type="spellEnd"/>
          </w:p>
          <w:p w:rsidR="00B71CF5" w:rsidP="008C39A0" w:rsidRDefault="00B71CF5" w14:paraId="7B9DD8E3" w14:textId="21638943">
            <w:pPr>
              <w:spacing w:line="240" w:lineRule="auto"/>
              <w:ind w:left="0" w:right="222"/>
              <w:rPr>
                <w:rFonts w:eastAsia="Times"/>
                <w:b/>
                <w:bCs/>
                <w:sz w:val="22"/>
                <w:szCs w:val="22"/>
              </w:rPr>
            </w:pPr>
          </w:p>
        </w:tc>
        <w:tc>
          <w:tcPr>
            <w:tcW w:w="3070" w:type="dxa"/>
          </w:tcPr>
          <w:p w:rsidR="00B71CF5" w:rsidP="008C39A0" w:rsidRDefault="00B71CF5" w14:paraId="2D25B14C" w14:textId="77777777">
            <w:pPr>
              <w:spacing w:line="240" w:lineRule="auto"/>
              <w:ind w:left="0" w:right="175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054945">
              <w:rPr>
                <w:rFonts w:eastAsia="Times"/>
                <w:bCs/>
                <w:sz w:val="22"/>
                <w:szCs w:val="22"/>
              </w:rPr>
              <w:t>831874</w:t>
            </w:r>
            <w:proofErr w:type="gramEnd"/>
            <w:r w:rsidRPr="00054945">
              <w:rPr>
                <w:rFonts w:eastAsia="Times"/>
                <w:bCs/>
                <w:sz w:val="22"/>
                <w:szCs w:val="22"/>
              </w:rPr>
              <w:t xml:space="preserve"> </w:t>
            </w:r>
            <w:r w:rsidRPr="00054945">
              <w:rPr>
                <w:rFonts w:eastAsia="Times"/>
                <w:b/>
                <w:sz w:val="22"/>
                <w:szCs w:val="22"/>
              </w:rPr>
              <w:t xml:space="preserve">DT hjärta med iv kontrast, EKG </w:t>
            </w:r>
            <w:proofErr w:type="spellStart"/>
            <w:r w:rsidRPr="00054945">
              <w:rPr>
                <w:rFonts w:eastAsia="Times"/>
                <w:b/>
                <w:sz w:val="22"/>
                <w:szCs w:val="22"/>
              </w:rPr>
              <w:t>triggning</w:t>
            </w:r>
            <w:proofErr w:type="spellEnd"/>
          </w:p>
          <w:p w:rsidRPr="00054945" w:rsidR="00B71CF5" w:rsidP="008C39A0" w:rsidRDefault="00B71CF5" w14:paraId="7196788B" w14:textId="38264AB5">
            <w:pPr>
              <w:spacing w:line="240" w:lineRule="auto"/>
              <w:ind w:left="0" w:right="175"/>
              <w:rPr>
                <w:rFonts w:eastAsia="Times"/>
                <w:bCs/>
                <w:sz w:val="22"/>
                <w:szCs w:val="22"/>
              </w:rPr>
            </w:pPr>
            <w:proofErr w:type="gramStart"/>
            <w:r w:rsidRPr="005A7BF8">
              <w:rPr>
                <w:rFonts w:eastAsia="Times"/>
                <w:bCs/>
                <w:sz w:val="22"/>
                <w:szCs w:val="22"/>
              </w:rPr>
              <w:t>83007</w:t>
            </w:r>
            <w:proofErr w:type="gramEnd"/>
            <w:r w:rsidRPr="005A7BF8">
              <w:rPr>
                <w:rFonts w:eastAsia="Times"/>
                <w:bCs/>
                <w:sz w:val="22"/>
                <w:szCs w:val="22"/>
              </w:rPr>
              <w:t xml:space="preserve"> </w:t>
            </w:r>
            <w:r>
              <w:rPr>
                <w:rFonts w:eastAsia="Times"/>
                <w:b/>
                <w:sz w:val="22"/>
                <w:szCs w:val="22"/>
              </w:rPr>
              <w:t>DT aorta med iv kontrast</w:t>
            </w:r>
          </w:p>
        </w:tc>
        <w:tc>
          <w:tcPr>
            <w:tcW w:w="1853" w:type="dxa"/>
            <w:gridSpan w:val="2"/>
          </w:tcPr>
          <w:p w:rsidR="00B71CF5" w:rsidP="008C39A0" w:rsidRDefault="00B71CF5" w14:paraId="349B64E8" w14:textId="77777777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="00B71CF5" w:rsidP="008C39A0" w:rsidRDefault="00B71CF5" w14:paraId="487AEE39" w14:textId="4AD951F6">
            <w:pPr>
              <w:spacing w:line="240" w:lineRule="auto"/>
              <w:ind w:left="0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sz w:val="22"/>
                <w:szCs w:val="22"/>
              </w:rPr>
              <w:t xml:space="preserve">Inför klaffplastik i </w:t>
            </w:r>
            <w:proofErr w:type="spellStart"/>
            <w:r>
              <w:rPr>
                <w:rFonts w:eastAsia="Times"/>
                <w:sz w:val="22"/>
                <w:szCs w:val="22"/>
              </w:rPr>
              <w:t>triscupidklaffen</w:t>
            </w:r>
            <w:proofErr w:type="spellEnd"/>
          </w:p>
        </w:tc>
      </w:tr>
      <w:tr w:rsidRPr="006E4F00" w:rsidR="00542BA3" w:rsidTr="005718A6" w14:paraId="3124CA5D" w14:textId="77777777">
        <w:trPr>
          <w:trHeight w:val="300"/>
        </w:trPr>
        <w:tc>
          <w:tcPr>
            <w:tcW w:w="15163" w:type="dxa"/>
            <w:gridSpan w:val="8"/>
            <w:shd w:val="clear" w:color="auto" w:fill="BFBFBF" w:themeFill="background1" w:themeFillShade="BF"/>
          </w:tcPr>
          <w:p w:rsidRPr="005718A6" w:rsidR="00542BA3" w:rsidP="00905A06" w:rsidRDefault="005718A6" w14:paraId="2D04EDD5" w14:textId="3AF931A5">
            <w:pPr>
              <w:suppressAutoHyphens/>
              <w:spacing w:after="0" w:line="240" w:lineRule="auto"/>
              <w:ind w:left="0" w:right="0"/>
              <w:jc w:val="center"/>
              <w:rPr>
                <w:rFonts w:ascii="Arial" w:hAnsi="Arial" w:eastAsia="Times" w:cs="Arial"/>
                <w:sz w:val="22"/>
                <w:szCs w:val="22"/>
              </w:rPr>
            </w:pPr>
            <w:r w:rsidRPr="005718A6">
              <w:rPr>
                <w:rFonts w:ascii="Arial" w:hAnsi="Arial" w:eastAsia="Times" w:cs="Arial"/>
                <w:sz w:val="36"/>
                <w:szCs w:val="36"/>
              </w:rPr>
              <w:t>Facies-Ansikte</w:t>
            </w:r>
          </w:p>
        </w:tc>
      </w:tr>
      <w:tr w:rsidRPr="006E4F00" w:rsidR="00B71CF5" w:rsidTr="00AD787C" w14:paraId="2645744F" w14:textId="77777777">
        <w:trPr>
          <w:trHeight w:val="300"/>
        </w:trPr>
        <w:tc>
          <w:tcPr>
            <w:tcW w:w="1413" w:type="dxa"/>
          </w:tcPr>
          <w:p w:rsidR="00B71CF5" w:rsidP="008C39A0" w:rsidRDefault="0033570C" w14:paraId="469A136C" w14:textId="24E8970F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F1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02C2C3C0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 xml:space="preserve">Ansikte fraktur </w:t>
            </w:r>
            <w:r>
              <w:rPr>
                <w:rFonts w:eastAsia="Times"/>
                <w:bCs/>
                <w:sz w:val="22"/>
                <w:szCs w:val="22"/>
              </w:rPr>
              <w:t>utan iv-kontrastmedel</w:t>
            </w:r>
          </w:p>
          <w:p w:rsidRPr="00E86CB6" w:rsidR="00B71CF5" w:rsidP="008C39A0" w:rsidRDefault="00B71CF5" w14:paraId="585FBE2F" w14:textId="7E7B3C2D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>
              <w:rPr>
                <w:rFonts w:eastAsia="Times"/>
                <w:bCs/>
                <w:sz w:val="22"/>
                <w:szCs w:val="22"/>
              </w:rPr>
              <w:t>Ansikte utan iv-kontrastmedel</w:t>
            </w:r>
          </w:p>
        </w:tc>
        <w:tc>
          <w:tcPr>
            <w:tcW w:w="3070" w:type="dxa"/>
          </w:tcPr>
          <w:p w:rsidRPr="003B411B" w:rsidR="00B71CF5" w:rsidP="008C39A0" w:rsidRDefault="00B71CF5" w14:paraId="6C0FF793" w14:textId="6ACF6465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proofErr w:type="gramStart"/>
            <w:r>
              <w:rPr>
                <w:rFonts w:eastAsia="Times"/>
                <w:sz w:val="22"/>
                <w:szCs w:val="22"/>
              </w:rPr>
              <w:t>809000</w:t>
            </w:r>
            <w:proofErr w:type="gramEnd"/>
            <w:r>
              <w:rPr>
                <w:rFonts w:eastAsia="Times"/>
                <w:sz w:val="22"/>
                <w:szCs w:val="22"/>
              </w:rPr>
              <w:t xml:space="preserve"> </w:t>
            </w:r>
            <w:r>
              <w:rPr>
                <w:rFonts w:eastAsia="Times"/>
                <w:b/>
                <w:bCs/>
                <w:sz w:val="22"/>
                <w:szCs w:val="22"/>
              </w:rPr>
              <w:t>DT ansikte</w:t>
            </w:r>
          </w:p>
        </w:tc>
        <w:tc>
          <w:tcPr>
            <w:tcW w:w="1853" w:type="dxa"/>
            <w:gridSpan w:val="2"/>
          </w:tcPr>
          <w:p w:rsidRPr="007F5CFB" w:rsidR="00B71CF5" w:rsidP="008C39A0" w:rsidRDefault="00B71CF5" w14:paraId="3B99AED3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3B411B" w:rsidR="00B71CF5" w:rsidP="008C39A0" w:rsidRDefault="00B71CF5" w14:paraId="11D4A833" w14:textId="2EA26A71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sz w:val="22"/>
                <w:szCs w:val="22"/>
              </w:rPr>
              <w:t xml:space="preserve">Vid frakturfrågeställningar. Relativt låg stråldos. Be gärna om 3D </w:t>
            </w:r>
            <w:proofErr w:type="spellStart"/>
            <w:r>
              <w:rPr>
                <w:rFonts w:eastAsia="Times"/>
                <w:sz w:val="22"/>
                <w:szCs w:val="22"/>
              </w:rPr>
              <w:t>reformateringar</w:t>
            </w:r>
            <w:proofErr w:type="spellEnd"/>
            <w:r>
              <w:rPr>
                <w:rFonts w:eastAsia="Times"/>
                <w:sz w:val="22"/>
                <w:szCs w:val="22"/>
              </w:rPr>
              <w:t xml:space="preserve"> vid fraktur. </w:t>
            </w:r>
          </w:p>
        </w:tc>
      </w:tr>
      <w:tr w:rsidRPr="006E4F00" w:rsidR="00B71CF5" w:rsidTr="00AD787C" w14:paraId="37E2D4B9" w14:textId="77777777">
        <w:trPr>
          <w:trHeight w:val="1388"/>
        </w:trPr>
        <w:tc>
          <w:tcPr>
            <w:tcW w:w="1413" w:type="dxa"/>
          </w:tcPr>
          <w:p w:rsidRPr="007F5CFB" w:rsidR="00B71CF5" w:rsidP="008C39A0" w:rsidRDefault="0033570C" w14:paraId="2E4BF184" w14:textId="04615ABA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F2</w:t>
            </w:r>
          </w:p>
        </w:tc>
        <w:tc>
          <w:tcPr>
            <w:tcW w:w="4584" w:type="dxa"/>
            <w:gridSpan w:val="2"/>
          </w:tcPr>
          <w:p w:rsidRPr="007F5CFB" w:rsidR="00B71CF5" w:rsidP="008C39A0" w:rsidRDefault="00B71CF5" w14:paraId="5D8EE5C0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7F5CFB">
              <w:rPr>
                <w:rFonts w:eastAsia="Times"/>
                <w:b/>
                <w:sz w:val="22"/>
                <w:szCs w:val="22"/>
              </w:rPr>
              <w:t xml:space="preserve">Ansikte/sinus mjukdelar </w:t>
            </w:r>
            <w:r w:rsidRPr="007F5CFB">
              <w:rPr>
                <w:rFonts w:eastAsia="Times"/>
                <w:sz w:val="22"/>
                <w:szCs w:val="22"/>
              </w:rPr>
              <w:t xml:space="preserve">med iv-kontrastmedel </w:t>
            </w:r>
          </w:p>
          <w:p w:rsidRPr="007F5CFB" w:rsidR="00B71CF5" w:rsidP="008C39A0" w:rsidRDefault="00B71CF5" w14:paraId="4E10DB3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7F5CFB"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 w:rsidRPr="007F5CFB">
              <w:rPr>
                <w:rFonts w:eastAsia="Times"/>
                <w:sz w:val="22"/>
                <w:szCs w:val="22"/>
              </w:rPr>
              <w:t xml:space="preserve">Ansikte med iv kontrastmedel, 120 s </w:t>
            </w:r>
            <w:proofErr w:type="spellStart"/>
            <w:r w:rsidRPr="007F5CFB">
              <w:rPr>
                <w:rFonts w:eastAsia="Times"/>
                <w:sz w:val="22"/>
                <w:szCs w:val="22"/>
              </w:rPr>
              <w:t>delay</w:t>
            </w:r>
            <w:proofErr w:type="spellEnd"/>
          </w:p>
          <w:p w:rsidRPr="007F5CFB" w:rsidR="00B71CF5" w:rsidP="008C39A0" w:rsidRDefault="00B71CF5" w14:paraId="25046815" w14:textId="5351A3BC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7F5CFB" w:rsidR="00B71CF5" w:rsidP="008C39A0" w:rsidRDefault="00B71CF5" w14:paraId="3519B137" w14:textId="631244F2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proofErr w:type="gramStart"/>
            <w:r w:rsidRPr="007F5CFB">
              <w:rPr>
                <w:rFonts w:eastAsia="Times"/>
                <w:sz w:val="22"/>
                <w:szCs w:val="22"/>
              </w:rPr>
              <w:t>809800</w:t>
            </w:r>
            <w:proofErr w:type="gramEnd"/>
            <w:r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7F5CFB">
              <w:rPr>
                <w:rFonts w:eastAsia="Times"/>
                <w:b/>
                <w:sz w:val="22"/>
                <w:szCs w:val="22"/>
              </w:rPr>
              <w:t>DT ansikte med iv kontrast</w:t>
            </w:r>
          </w:p>
        </w:tc>
        <w:tc>
          <w:tcPr>
            <w:tcW w:w="1853" w:type="dxa"/>
            <w:gridSpan w:val="2"/>
          </w:tcPr>
          <w:p w:rsidRPr="007F5CFB" w:rsidR="00B71CF5" w:rsidP="008C39A0" w:rsidRDefault="00B71CF5" w14:paraId="35B05EAD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7F5CFB" w:rsidR="00B71CF5" w:rsidP="008C39A0" w:rsidRDefault="00B71CF5" w14:paraId="4A2CE891" w14:textId="5395B13E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7F5CFB">
              <w:rPr>
                <w:rFonts w:eastAsia="Times"/>
                <w:sz w:val="22"/>
                <w:szCs w:val="22"/>
              </w:rPr>
              <w:t xml:space="preserve">Tumör, inflammation, infektion. Inkluderar </w:t>
            </w:r>
            <w:proofErr w:type="spellStart"/>
            <w:r w:rsidRPr="007F5CFB">
              <w:rPr>
                <w:rFonts w:eastAsia="Times"/>
                <w:sz w:val="22"/>
                <w:szCs w:val="22"/>
              </w:rPr>
              <w:t>orbita</w:t>
            </w:r>
            <w:proofErr w:type="spellEnd"/>
            <w:r w:rsidRPr="007F5CFB">
              <w:rPr>
                <w:rFonts w:eastAsia="Times"/>
                <w:sz w:val="22"/>
                <w:szCs w:val="22"/>
              </w:rPr>
              <w:t>, men ej halsen. Om mandibeln önskas inkluderad ange det vid prioritering.</w:t>
            </w:r>
          </w:p>
        </w:tc>
      </w:tr>
      <w:tr w:rsidRPr="006E4F00" w:rsidR="00B71CF5" w:rsidTr="00AD787C" w14:paraId="3689677D" w14:textId="77777777">
        <w:trPr>
          <w:trHeight w:val="300"/>
        </w:trPr>
        <w:tc>
          <w:tcPr>
            <w:tcW w:w="1413" w:type="dxa"/>
          </w:tcPr>
          <w:p w:rsidRPr="007F5CFB" w:rsidR="00B71CF5" w:rsidP="008C39A0" w:rsidRDefault="0033570C" w14:paraId="0F7B3CA3" w14:textId="7670F8A8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F3</w:t>
            </w:r>
          </w:p>
        </w:tc>
        <w:tc>
          <w:tcPr>
            <w:tcW w:w="4584" w:type="dxa"/>
            <w:gridSpan w:val="2"/>
          </w:tcPr>
          <w:p w:rsidRPr="007F5CFB" w:rsidR="00B71CF5" w:rsidP="008C39A0" w:rsidRDefault="00B71CF5" w14:paraId="1582A53F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7F5CFB">
              <w:rPr>
                <w:rFonts w:eastAsia="Times"/>
                <w:b/>
                <w:sz w:val="22"/>
                <w:szCs w:val="22"/>
              </w:rPr>
              <w:t xml:space="preserve">Käkleder </w:t>
            </w:r>
            <w:r w:rsidRPr="007F5CFB">
              <w:rPr>
                <w:rFonts w:eastAsia="Times"/>
                <w:sz w:val="22"/>
                <w:szCs w:val="22"/>
              </w:rPr>
              <w:t>utan iv-kontrastmedel</w:t>
            </w:r>
          </w:p>
          <w:p w:rsidRPr="007F5CFB" w:rsidR="00B71CF5" w:rsidP="008C39A0" w:rsidRDefault="00B71CF5" w14:paraId="500A15A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7F5CFB"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 w:rsidRPr="007F5CFB">
              <w:rPr>
                <w:rFonts w:eastAsia="Times"/>
                <w:sz w:val="22"/>
                <w:szCs w:val="22"/>
              </w:rPr>
              <w:t xml:space="preserve">Gapande </w:t>
            </w:r>
          </w:p>
          <w:p w:rsidRPr="00FD450F" w:rsidR="00B71CF5" w:rsidP="008C39A0" w:rsidRDefault="00B71CF5" w14:paraId="086BF418" w14:textId="3077121D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7F5CFB">
              <w:rPr>
                <w:rFonts w:eastAsia="Times"/>
                <w:b/>
                <w:sz w:val="22"/>
                <w:szCs w:val="22"/>
              </w:rPr>
              <w:t>Serie 2.</w:t>
            </w:r>
            <w:r w:rsidRPr="007F5CFB">
              <w:rPr>
                <w:rFonts w:eastAsia="Times"/>
                <w:sz w:val="22"/>
                <w:szCs w:val="22"/>
              </w:rPr>
              <w:t xml:space="preserve"> Stängd</w:t>
            </w:r>
          </w:p>
        </w:tc>
        <w:tc>
          <w:tcPr>
            <w:tcW w:w="3070" w:type="dxa"/>
          </w:tcPr>
          <w:p w:rsidRPr="007F5CFB" w:rsidR="00B71CF5" w:rsidP="008C39A0" w:rsidRDefault="00B71CF5" w14:paraId="307FE867" w14:textId="4EEBEE86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proofErr w:type="gramStart"/>
            <w:r w:rsidRPr="007F5CFB">
              <w:rPr>
                <w:rFonts w:eastAsia="Times"/>
                <w:sz w:val="22"/>
                <w:szCs w:val="22"/>
              </w:rPr>
              <w:t>817000</w:t>
            </w:r>
            <w:proofErr w:type="gramEnd"/>
            <w:r w:rsidRPr="007F5CFB">
              <w:rPr>
                <w:rFonts w:eastAsia="Times"/>
                <w:sz w:val="22"/>
                <w:szCs w:val="22"/>
              </w:rPr>
              <w:t xml:space="preserve"> </w:t>
            </w:r>
            <w:r w:rsidRPr="007F5CFB">
              <w:rPr>
                <w:rFonts w:eastAsia="Times"/>
                <w:b/>
                <w:sz w:val="22"/>
                <w:szCs w:val="22"/>
              </w:rPr>
              <w:t>DT käkleder</w:t>
            </w:r>
          </w:p>
        </w:tc>
        <w:tc>
          <w:tcPr>
            <w:tcW w:w="1853" w:type="dxa"/>
            <w:gridSpan w:val="2"/>
          </w:tcPr>
          <w:p w:rsidRPr="007F5CFB" w:rsidR="00B71CF5" w:rsidP="008C39A0" w:rsidRDefault="00B71CF5" w14:paraId="36038D49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7F5CFB" w:rsidR="00B71CF5" w:rsidP="008C39A0" w:rsidRDefault="00B71CF5" w14:paraId="223113BB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7F5CFB">
              <w:rPr>
                <w:rFonts w:eastAsia="Times"/>
                <w:sz w:val="22"/>
                <w:szCs w:val="22"/>
              </w:rPr>
              <w:t xml:space="preserve">Artros, luxation. </w:t>
            </w:r>
          </w:p>
          <w:p w:rsidRPr="007F5CFB" w:rsidR="00B71CF5" w:rsidP="008C39A0" w:rsidRDefault="00B71CF5" w14:paraId="41500981" w14:textId="4FCEAEF2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7F5CFB">
              <w:rPr>
                <w:rFonts w:eastAsia="Times"/>
                <w:b/>
                <w:sz w:val="22"/>
                <w:szCs w:val="22"/>
              </w:rPr>
              <w:t>Endast SU/Mölndal</w:t>
            </w:r>
          </w:p>
        </w:tc>
      </w:tr>
      <w:tr w:rsidRPr="006E4F00" w:rsidR="00B71CF5" w:rsidTr="00AD787C" w14:paraId="23A6C709" w14:textId="77777777">
        <w:trPr>
          <w:trHeight w:val="300"/>
        </w:trPr>
        <w:tc>
          <w:tcPr>
            <w:tcW w:w="1413" w:type="dxa"/>
          </w:tcPr>
          <w:p w:rsidRPr="007F5CFB" w:rsidR="00B71CF5" w:rsidP="008C39A0" w:rsidRDefault="0033570C" w14:paraId="5B034507" w14:textId="0D002811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F4</w:t>
            </w:r>
          </w:p>
        </w:tc>
        <w:tc>
          <w:tcPr>
            <w:tcW w:w="4584" w:type="dxa"/>
            <w:gridSpan w:val="2"/>
          </w:tcPr>
          <w:p w:rsidRPr="007F5CFB" w:rsidR="00B71CF5" w:rsidP="008C39A0" w:rsidRDefault="00B71CF5" w14:paraId="74E82CFC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7F5CFB">
              <w:rPr>
                <w:rFonts w:eastAsia="Times"/>
                <w:b/>
                <w:sz w:val="22"/>
                <w:szCs w:val="22"/>
              </w:rPr>
              <w:t xml:space="preserve">Öron låg </w:t>
            </w:r>
            <w:proofErr w:type="spellStart"/>
            <w:r w:rsidRPr="007F5CFB">
              <w:rPr>
                <w:rFonts w:eastAsia="Times"/>
                <w:b/>
                <w:sz w:val="22"/>
                <w:szCs w:val="22"/>
              </w:rPr>
              <w:t>mAs</w:t>
            </w:r>
            <w:proofErr w:type="spellEnd"/>
            <w:r w:rsidRPr="007F5CFB"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7F5CFB">
              <w:rPr>
                <w:rFonts w:eastAsia="Times"/>
                <w:sz w:val="22"/>
                <w:szCs w:val="22"/>
              </w:rPr>
              <w:t>utan iv-kontrastmedel</w:t>
            </w:r>
          </w:p>
          <w:p w:rsidRPr="007F5CFB" w:rsidR="00B71CF5" w:rsidP="008C39A0" w:rsidRDefault="00B71CF5" w14:paraId="0ACFA8E6" w14:textId="0A12B902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7F5CFB"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 w:rsidRPr="007F5CFB">
              <w:rPr>
                <w:rFonts w:eastAsia="Times"/>
                <w:sz w:val="22"/>
                <w:szCs w:val="22"/>
              </w:rPr>
              <w:t>Öron utan iv kontrastmedel</w:t>
            </w:r>
          </w:p>
        </w:tc>
        <w:tc>
          <w:tcPr>
            <w:tcW w:w="3070" w:type="dxa"/>
          </w:tcPr>
          <w:p w:rsidRPr="007F5CFB" w:rsidR="00B71CF5" w:rsidP="008C39A0" w:rsidRDefault="00B71CF5" w14:paraId="5B8F3BB9" w14:textId="7D326A3B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proofErr w:type="gramStart"/>
            <w:r w:rsidRPr="007F5CFB">
              <w:rPr>
                <w:rFonts w:eastAsia="Times"/>
                <w:sz w:val="22"/>
                <w:szCs w:val="22"/>
              </w:rPr>
              <w:t>816000</w:t>
            </w:r>
            <w:proofErr w:type="gramEnd"/>
            <w:r>
              <w:rPr>
                <w:rFonts w:eastAsia="Times"/>
                <w:sz w:val="22"/>
                <w:szCs w:val="22"/>
              </w:rPr>
              <w:t xml:space="preserve"> </w:t>
            </w:r>
            <w:r w:rsidRPr="007F5CFB">
              <w:rPr>
                <w:rFonts w:eastAsia="Times"/>
                <w:b/>
                <w:sz w:val="22"/>
                <w:szCs w:val="22"/>
              </w:rPr>
              <w:t>DT temporalben, öra</w:t>
            </w:r>
          </w:p>
        </w:tc>
        <w:tc>
          <w:tcPr>
            <w:tcW w:w="1853" w:type="dxa"/>
            <w:gridSpan w:val="2"/>
          </w:tcPr>
          <w:p w:rsidRPr="007F5CFB" w:rsidR="00B71CF5" w:rsidP="008C39A0" w:rsidRDefault="00B71CF5" w14:paraId="20F2FC94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7F5CFB" w:rsidR="00B71CF5" w:rsidP="008C39A0" w:rsidRDefault="00B71CF5" w14:paraId="6E03D246" w14:textId="77BC99CE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7F5CFB">
              <w:rPr>
                <w:rFonts w:eastAsia="Times"/>
                <w:sz w:val="22"/>
                <w:szCs w:val="22"/>
              </w:rPr>
              <w:t xml:space="preserve">Kronisk inflammation, </w:t>
            </w:r>
            <w:proofErr w:type="spellStart"/>
            <w:r w:rsidRPr="007F5CFB">
              <w:rPr>
                <w:rFonts w:eastAsia="Times"/>
                <w:sz w:val="22"/>
                <w:szCs w:val="22"/>
              </w:rPr>
              <w:t>cholesteatom</w:t>
            </w:r>
            <w:proofErr w:type="spellEnd"/>
            <w:r w:rsidRPr="007F5CFB">
              <w:rPr>
                <w:rFonts w:eastAsia="Times"/>
                <w:sz w:val="22"/>
                <w:szCs w:val="22"/>
              </w:rPr>
              <w:t>, skelettskada. Obs! Vid malign otit ska protokollet Öra mjukdelar användas!</w:t>
            </w:r>
          </w:p>
        </w:tc>
      </w:tr>
      <w:tr w:rsidRPr="006E4F00" w:rsidR="00B71CF5" w:rsidTr="00AD787C" w14:paraId="23D0E49E" w14:textId="77777777">
        <w:trPr>
          <w:trHeight w:val="1140"/>
        </w:trPr>
        <w:tc>
          <w:tcPr>
            <w:tcW w:w="1413" w:type="dxa"/>
          </w:tcPr>
          <w:p w:rsidRPr="007F5CFB" w:rsidR="00B71CF5" w:rsidP="008C39A0" w:rsidRDefault="0033570C" w14:paraId="5EB3F117" w14:textId="4C07924D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F</w:t>
            </w:r>
            <w:r w:rsidR="006805E2">
              <w:rPr>
                <w:rFonts w:eastAsia="Times"/>
                <w:b/>
                <w:sz w:val="22"/>
                <w:szCs w:val="22"/>
              </w:rPr>
              <w:t>5</w:t>
            </w:r>
          </w:p>
        </w:tc>
        <w:tc>
          <w:tcPr>
            <w:tcW w:w="4584" w:type="dxa"/>
            <w:gridSpan w:val="2"/>
          </w:tcPr>
          <w:p w:rsidRPr="007F5CFB" w:rsidR="00B71CF5" w:rsidP="008C39A0" w:rsidRDefault="00B71CF5" w14:paraId="2EA5499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7F5CFB">
              <w:rPr>
                <w:rFonts w:eastAsia="Times"/>
                <w:b/>
                <w:sz w:val="22"/>
                <w:szCs w:val="22"/>
              </w:rPr>
              <w:t xml:space="preserve">Öron mjukdelar </w:t>
            </w:r>
            <w:r w:rsidRPr="007F5CFB">
              <w:rPr>
                <w:rFonts w:eastAsia="Times"/>
                <w:sz w:val="22"/>
                <w:szCs w:val="22"/>
              </w:rPr>
              <w:t>med iv-kontrast</w:t>
            </w:r>
          </w:p>
          <w:p w:rsidR="00B71CF5" w:rsidP="008C39A0" w:rsidRDefault="00B71CF5" w14:paraId="57930FB1" w14:textId="3FF9792B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7F5CFB"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 w:rsidRPr="007F5CFB">
              <w:rPr>
                <w:rFonts w:eastAsia="Times"/>
                <w:sz w:val="22"/>
                <w:szCs w:val="22"/>
              </w:rPr>
              <w:t>Öron med iv kontrastmedel</w:t>
            </w:r>
          </w:p>
          <w:p w:rsidRPr="007F5CFB" w:rsidR="00B71CF5" w:rsidP="008C39A0" w:rsidRDefault="00B71CF5" w14:paraId="4ACF9A08" w14:textId="007686F2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3070" w:type="dxa"/>
          </w:tcPr>
          <w:p w:rsidRPr="007F5CFB" w:rsidR="00B71CF5" w:rsidP="008C39A0" w:rsidRDefault="00B71CF5" w14:paraId="19550D36" w14:textId="122241F6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proofErr w:type="gramStart"/>
            <w:r w:rsidRPr="007F5CFB">
              <w:rPr>
                <w:rFonts w:eastAsia="Times"/>
                <w:sz w:val="22"/>
                <w:szCs w:val="22"/>
              </w:rPr>
              <w:t>816800</w:t>
            </w:r>
            <w:proofErr w:type="gramEnd"/>
            <w:r w:rsidRPr="007F5CFB">
              <w:rPr>
                <w:rFonts w:eastAsia="Times"/>
                <w:b/>
                <w:sz w:val="22"/>
                <w:szCs w:val="22"/>
              </w:rPr>
              <w:t xml:space="preserve"> DT temporalben, öra med iv kontrast</w:t>
            </w:r>
          </w:p>
        </w:tc>
        <w:tc>
          <w:tcPr>
            <w:tcW w:w="1853" w:type="dxa"/>
            <w:gridSpan w:val="2"/>
          </w:tcPr>
          <w:p w:rsidRPr="007F5CFB" w:rsidR="00B71CF5" w:rsidP="008C39A0" w:rsidRDefault="00B71CF5" w14:paraId="6EE87E19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7F5CFB" w:rsidR="00B71CF5" w:rsidP="008C39A0" w:rsidRDefault="00B71CF5" w14:paraId="683A68BC" w14:textId="0468622F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7F5CFB">
              <w:rPr>
                <w:rFonts w:eastAsia="Times"/>
                <w:sz w:val="22"/>
                <w:szCs w:val="22"/>
              </w:rPr>
              <w:t>Tumör, infektion, abscess, otit eller malign otit.</w:t>
            </w:r>
          </w:p>
        </w:tc>
      </w:tr>
      <w:tr w:rsidRPr="006E4F00" w:rsidR="00B71CF5" w:rsidTr="00AD787C" w14:paraId="6BCC6263" w14:textId="77777777">
        <w:trPr>
          <w:trHeight w:val="300"/>
        </w:trPr>
        <w:tc>
          <w:tcPr>
            <w:tcW w:w="1413" w:type="dxa"/>
          </w:tcPr>
          <w:p w:rsidRPr="00644935" w:rsidR="00B71CF5" w:rsidP="008C39A0" w:rsidRDefault="006805E2" w14:paraId="58CD59E7" w14:textId="474D838E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F6</w:t>
            </w:r>
          </w:p>
        </w:tc>
        <w:tc>
          <w:tcPr>
            <w:tcW w:w="4584" w:type="dxa"/>
            <w:gridSpan w:val="2"/>
          </w:tcPr>
          <w:p w:rsidRPr="00644935" w:rsidR="00B71CF5" w:rsidP="008C39A0" w:rsidRDefault="00B71CF5" w14:paraId="61881FCF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44935">
              <w:rPr>
                <w:rFonts w:eastAsia="Times"/>
                <w:b/>
                <w:sz w:val="22"/>
                <w:szCs w:val="22"/>
              </w:rPr>
              <w:t xml:space="preserve">ÖNH Ansikte/Sinus Navigator </w:t>
            </w:r>
            <w:r w:rsidRPr="00644935">
              <w:rPr>
                <w:rFonts w:eastAsia="Times"/>
                <w:sz w:val="22"/>
                <w:szCs w:val="22"/>
              </w:rPr>
              <w:t>utan eller med iv kontrastmedel</w:t>
            </w:r>
          </w:p>
          <w:p w:rsidRPr="00644935" w:rsidR="00B71CF5" w:rsidP="008C39A0" w:rsidRDefault="00B71CF5" w14:paraId="3E3935D2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644935">
              <w:rPr>
                <w:rFonts w:eastAsia="Times"/>
                <w:b/>
                <w:sz w:val="22"/>
                <w:szCs w:val="22"/>
              </w:rPr>
              <w:t>Serie 1.</w:t>
            </w:r>
            <w:r w:rsidRPr="00644935">
              <w:rPr>
                <w:rFonts w:eastAsia="Times"/>
                <w:sz w:val="22"/>
                <w:szCs w:val="22"/>
              </w:rPr>
              <w:t xml:space="preserve"> Ansikte till skalltoppen utan iv-kontrastmedel eller</w:t>
            </w:r>
          </w:p>
          <w:p w:rsidRPr="007F5CFB" w:rsidR="00B71CF5" w:rsidP="008C39A0" w:rsidRDefault="00B71CF5" w14:paraId="33ACE757" w14:textId="6C8486B8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644935">
              <w:rPr>
                <w:rFonts w:eastAsia="Times"/>
                <w:b/>
                <w:sz w:val="22"/>
                <w:szCs w:val="22"/>
              </w:rPr>
              <w:t>Serie 2.</w:t>
            </w:r>
            <w:r w:rsidRPr="00644935">
              <w:rPr>
                <w:rFonts w:eastAsia="Times"/>
                <w:sz w:val="22"/>
                <w:szCs w:val="22"/>
              </w:rPr>
              <w:t xml:space="preserve"> Ansikte till skalltoppen med iv-kontrastmedel i </w:t>
            </w:r>
            <w:proofErr w:type="spellStart"/>
            <w:r w:rsidRPr="00644935">
              <w:rPr>
                <w:rFonts w:eastAsia="Times"/>
                <w:sz w:val="22"/>
                <w:szCs w:val="22"/>
              </w:rPr>
              <w:t>venfas</w:t>
            </w:r>
            <w:proofErr w:type="spellEnd"/>
            <w:r w:rsidRPr="00644935">
              <w:rPr>
                <w:rFonts w:eastAsia="Times"/>
                <w:sz w:val="22"/>
                <w:szCs w:val="22"/>
              </w:rPr>
              <w:t xml:space="preserve">, 120 s </w:t>
            </w:r>
            <w:proofErr w:type="spellStart"/>
            <w:r w:rsidRPr="00644935">
              <w:rPr>
                <w:rFonts w:eastAsia="Times"/>
                <w:sz w:val="22"/>
                <w:szCs w:val="22"/>
              </w:rPr>
              <w:t>delay</w:t>
            </w:r>
            <w:proofErr w:type="spellEnd"/>
          </w:p>
        </w:tc>
        <w:tc>
          <w:tcPr>
            <w:tcW w:w="3070" w:type="dxa"/>
          </w:tcPr>
          <w:p w:rsidRPr="00644935" w:rsidR="00B71CF5" w:rsidP="008C39A0" w:rsidRDefault="00B71CF5" w14:paraId="5B4467C2" w14:textId="684CBD99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644935">
              <w:rPr>
                <w:rFonts w:eastAsia="Times"/>
                <w:sz w:val="22"/>
                <w:szCs w:val="22"/>
              </w:rPr>
              <w:t>809000</w:t>
            </w:r>
            <w:proofErr w:type="gramEnd"/>
            <w:r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644935">
              <w:rPr>
                <w:rFonts w:eastAsia="Times"/>
                <w:b/>
                <w:sz w:val="22"/>
                <w:szCs w:val="22"/>
              </w:rPr>
              <w:t>DT ansikte</w:t>
            </w:r>
          </w:p>
          <w:p w:rsidRPr="00644935" w:rsidR="00B71CF5" w:rsidP="008C39A0" w:rsidRDefault="00B71CF5" w14:paraId="6A4D668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644935">
              <w:rPr>
                <w:rFonts w:eastAsia="Times"/>
                <w:b/>
                <w:sz w:val="22"/>
                <w:szCs w:val="22"/>
              </w:rPr>
              <w:t>Alt</w:t>
            </w:r>
          </w:p>
          <w:p w:rsidRPr="007F5CFB" w:rsidR="00B71CF5" w:rsidP="008C39A0" w:rsidRDefault="00B71CF5" w14:paraId="0B33C801" w14:textId="592CE5D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proofErr w:type="gramStart"/>
            <w:r w:rsidRPr="00644935">
              <w:rPr>
                <w:rFonts w:eastAsia="Times"/>
                <w:sz w:val="22"/>
                <w:szCs w:val="22"/>
              </w:rPr>
              <w:t>809800</w:t>
            </w:r>
            <w:r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644935">
              <w:rPr>
                <w:rFonts w:eastAsia="Times"/>
                <w:b/>
                <w:sz w:val="22"/>
                <w:szCs w:val="22"/>
              </w:rPr>
              <w:t xml:space="preserve"> DT</w:t>
            </w:r>
            <w:proofErr w:type="gramEnd"/>
            <w:r w:rsidRPr="00644935">
              <w:rPr>
                <w:rFonts w:eastAsia="Times"/>
                <w:b/>
                <w:sz w:val="22"/>
                <w:szCs w:val="22"/>
              </w:rPr>
              <w:t xml:space="preserve"> ansikte med iv kontrast</w:t>
            </w:r>
          </w:p>
        </w:tc>
        <w:tc>
          <w:tcPr>
            <w:tcW w:w="1853" w:type="dxa"/>
            <w:gridSpan w:val="2"/>
          </w:tcPr>
          <w:p w:rsidRPr="007F5CFB" w:rsidR="00B71CF5" w:rsidP="008C39A0" w:rsidRDefault="00B71CF5" w14:paraId="5C8C8835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644935" w:rsidR="00B71CF5" w:rsidP="008C39A0" w:rsidRDefault="00B71CF5" w14:paraId="372DD15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644935">
              <w:rPr>
                <w:rFonts w:eastAsia="Times"/>
                <w:sz w:val="22"/>
                <w:szCs w:val="22"/>
              </w:rPr>
              <w:t>Inför Öron/Näsa/Hals navigation. Om kontrastmedel önskas skall detta ordineras.</w:t>
            </w:r>
          </w:p>
          <w:p w:rsidRPr="007F5CFB" w:rsidR="00B71CF5" w:rsidP="008C39A0" w:rsidRDefault="00B71CF5" w14:paraId="16523BCA" w14:textId="73C4F6BB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644935">
              <w:rPr>
                <w:rFonts w:eastAsia="Times"/>
                <w:b/>
                <w:sz w:val="22"/>
                <w:szCs w:val="22"/>
              </w:rPr>
              <w:t xml:space="preserve"> Endast SU/Sahlgrenska</w:t>
            </w:r>
          </w:p>
        </w:tc>
      </w:tr>
      <w:tr w:rsidRPr="006E4F00" w:rsidR="00B71CF5" w:rsidTr="00AD787C" w14:paraId="377D7156" w14:textId="77777777">
        <w:trPr>
          <w:trHeight w:val="300"/>
        </w:trPr>
        <w:tc>
          <w:tcPr>
            <w:tcW w:w="1413" w:type="dxa"/>
          </w:tcPr>
          <w:p w:rsidRPr="00E11F67" w:rsidR="00B71CF5" w:rsidP="008C39A0" w:rsidRDefault="006805E2" w14:paraId="0D96B9BB" w14:textId="7A499BC6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F7</w:t>
            </w:r>
          </w:p>
        </w:tc>
        <w:tc>
          <w:tcPr>
            <w:tcW w:w="4584" w:type="dxa"/>
            <w:gridSpan w:val="2"/>
          </w:tcPr>
          <w:p w:rsidRPr="00E11F67" w:rsidR="00B71CF5" w:rsidP="008C39A0" w:rsidRDefault="00B71CF5" w14:paraId="172B5550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spellStart"/>
            <w:r w:rsidRPr="00E11F67">
              <w:rPr>
                <w:rFonts w:eastAsia="Times"/>
                <w:b/>
                <w:sz w:val="22"/>
                <w:szCs w:val="22"/>
              </w:rPr>
              <w:t>Cisternografi</w:t>
            </w:r>
            <w:proofErr w:type="spellEnd"/>
          </w:p>
          <w:p w:rsidRPr="00E11F67" w:rsidR="00B71CF5" w:rsidP="008C39A0" w:rsidRDefault="00B71CF5" w14:paraId="7474A93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E11F67"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 w:rsidRPr="00E11F67">
              <w:rPr>
                <w:rFonts w:eastAsia="Times"/>
                <w:sz w:val="22"/>
                <w:szCs w:val="22"/>
              </w:rPr>
              <w:t xml:space="preserve">Över önskat område före </w:t>
            </w:r>
            <w:proofErr w:type="spellStart"/>
            <w:r w:rsidRPr="00E11F67">
              <w:rPr>
                <w:rFonts w:eastAsia="Times"/>
                <w:sz w:val="22"/>
                <w:szCs w:val="22"/>
              </w:rPr>
              <w:t>intratekal</w:t>
            </w:r>
            <w:proofErr w:type="spellEnd"/>
            <w:r w:rsidRPr="00E11F67">
              <w:rPr>
                <w:rFonts w:eastAsia="Times"/>
                <w:sz w:val="22"/>
                <w:szCs w:val="22"/>
              </w:rPr>
              <w:t xml:space="preserve"> kontrastmedelsinjektion</w:t>
            </w:r>
          </w:p>
          <w:p w:rsidRPr="00540965" w:rsidR="00B71CF5" w:rsidP="008C39A0" w:rsidRDefault="00B71CF5" w14:paraId="50B549B7" w14:textId="520D5EC4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E11F67">
              <w:rPr>
                <w:rFonts w:eastAsia="Times"/>
                <w:b/>
                <w:sz w:val="22"/>
                <w:szCs w:val="22"/>
              </w:rPr>
              <w:t>Serie 2.</w:t>
            </w:r>
            <w:r w:rsidRPr="00E11F67">
              <w:rPr>
                <w:rFonts w:eastAsia="Times"/>
                <w:sz w:val="22"/>
                <w:szCs w:val="22"/>
              </w:rPr>
              <w:t xml:space="preserve"> Efter </w:t>
            </w:r>
            <w:proofErr w:type="spellStart"/>
            <w:r w:rsidRPr="00E11F67">
              <w:rPr>
                <w:rFonts w:eastAsia="Times"/>
                <w:sz w:val="22"/>
                <w:szCs w:val="22"/>
              </w:rPr>
              <w:t>intratekal</w:t>
            </w:r>
            <w:proofErr w:type="spellEnd"/>
            <w:r w:rsidRPr="00E11F67">
              <w:rPr>
                <w:rFonts w:eastAsia="Times"/>
                <w:sz w:val="22"/>
                <w:szCs w:val="22"/>
              </w:rPr>
              <w:t xml:space="preserve"> kontrast</w:t>
            </w:r>
          </w:p>
        </w:tc>
        <w:tc>
          <w:tcPr>
            <w:tcW w:w="3070" w:type="dxa"/>
          </w:tcPr>
          <w:p w:rsidRPr="00644935" w:rsidR="00B71CF5" w:rsidP="008C39A0" w:rsidRDefault="00B71CF5" w14:paraId="5D36BEF0" w14:textId="30A6213B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proofErr w:type="gramStart"/>
            <w:r w:rsidRPr="00E11F67">
              <w:rPr>
                <w:rFonts w:eastAsia="Times"/>
                <w:sz w:val="22"/>
                <w:szCs w:val="22"/>
              </w:rPr>
              <w:t>810889</w:t>
            </w:r>
            <w:r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E11F67">
              <w:rPr>
                <w:rFonts w:eastAsia="Times"/>
                <w:b/>
                <w:sz w:val="22"/>
                <w:szCs w:val="22"/>
              </w:rPr>
              <w:t xml:space="preserve"> DT</w:t>
            </w:r>
            <w:proofErr w:type="gramEnd"/>
            <w:r w:rsidRPr="00E11F67">
              <w:rPr>
                <w:rFonts w:eastAsia="Times"/>
                <w:b/>
                <w:sz w:val="22"/>
                <w:szCs w:val="22"/>
              </w:rPr>
              <w:t xml:space="preserve"> hjärna med kontrast i cisterner</w:t>
            </w:r>
          </w:p>
        </w:tc>
        <w:tc>
          <w:tcPr>
            <w:tcW w:w="1853" w:type="dxa"/>
            <w:gridSpan w:val="2"/>
          </w:tcPr>
          <w:p w:rsidRPr="00644935" w:rsidR="00B71CF5" w:rsidP="008C39A0" w:rsidRDefault="00B71CF5" w14:paraId="1847ECAF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E11F67" w:rsidR="00B71CF5" w:rsidP="008C39A0" w:rsidRDefault="00B71CF5" w14:paraId="22C7409B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E11F67">
              <w:rPr>
                <w:rFonts w:eastAsia="Times"/>
                <w:sz w:val="22"/>
                <w:szCs w:val="22"/>
              </w:rPr>
              <w:t xml:space="preserve">Vid </w:t>
            </w:r>
            <w:proofErr w:type="spellStart"/>
            <w:r w:rsidRPr="00E11F67">
              <w:rPr>
                <w:rFonts w:eastAsia="Times"/>
                <w:sz w:val="22"/>
                <w:szCs w:val="22"/>
              </w:rPr>
              <w:t>likvorläckage</w:t>
            </w:r>
            <w:proofErr w:type="spellEnd"/>
            <w:r w:rsidRPr="00E11F67">
              <w:rPr>
                <w:rFonts w:eastAsia="Times"/>
                <w:sz w:val="22"/>
                <w:szCs w:val="22"/>
              </w:rPr>
              <w:t xml:space="preserve"> efter </w:t>
            </w:r>
            <w:proofErr w:type="spellStart"/>
            <w:r w:rsidRPr="00E11F67">
              <w:rPr>
                <w:rFonts w:eastAsia="Times"/>
                <w:sz w:val="22"/>
                <w:szCs w:val="22"/>
              </w:rPr>
              <w:t>intratekal</w:t>
            </w:r>
            <w:proofErr w:type="spellEnd"/>
            <w:r w:rsidRPr="00E11F67">
              <w:rPr>
                <w:rFonts w:eastAsia="Times"/>
                <w:sz w:val="22"/>
                <w:szCs w:val="22"/>
              </w:rPr>
              <w:t xml:space="preserve"> kontrastinjektion</w:t>
            </w:r>
          </w:p>
          <w:p w:rsidRPr="00644935" w:rsidR="00B71CF5" w:rsidP="008C39A0" w:rsidRDefault="00B71CF5" w14:paraId="7EB316C5" w14:textId="51063E45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E11F67">
              <w:rPr>
                <w:rFonts w:eastAsia="Times"/>
                <w:b/>
                <w:sz w:val="22"/>
                <w:szCs w:val="22"/>
              </w:rPr>
              <w:t>Endast SU/Sahlgrenska</w:t>
            </w:r>
          </w:p>
        </w:tc>
      </w:tr>
      <w:tr w:rsidRPr="006E4F00" w:rsidR="00B71CF5" w:rsidTr="00AD787C" w14:paraId="4BB45A58" w14:textId="77777777">
        <w:trPr>
          <w:trHeight w:val="1581"/>
        </w:trPr>
        <w:tc>
          <w:tcPr>
            <w:tcW w:w="1413" w:type="dxa"/>
          </w:tcPr>
          <w:p w:rsidRPr="00E11F67" w:rsidR="00B71CF5" w:rsidP="008C39A0" w:rsidRDefault="006805E2" w14:paraId="320CEFC3" w14:textId="4FD57334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  <w:lang w:val="en-US"/>
              </w:rPr>
            </w:pPr>
            <w:r>
              <w:rPr>
                <w:rFonts w:eastAsia="Times"/>
                <w:b/>
                <w:sz w:val="22"/>
                <w:szCs w:val="22"/>
                <w:lang w:val="en-US"/>
              </w:rPr>
              <w:t>F8</w:t>
            </w:r>
          </w:p>
        </w:tc>
        <w:tc>
          <w:tcPr>
            <w:tcW w:w="4584" w:type="dxa"/>
            <w:gridSpan w:val="2"/>
          </w:tcPr>
          <w:p w:rsidRPr="00E11F67" w:rsidR="00B71CF5" w:rsidP="008C39A0" w:rsidRDefault="00B71CF5" w14:paraId="3D51153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  <w:lang w:val="en-US"/>
              </w:rPr>
            </w:pPr>
            <w:proofErr w:type="spellStart"/>
            <w:r w:rsidRPr="00E11F67">
              <w:rPr>
                <w:rFonts w:eastAsia="Times"/>
                <w:b/>
                <w:sz w:val="22"/>
                <w:szCs w:val="22"/>
                <w:lang w:val="en-US"/>
              </w:rPr>
              <w:t>Öron</w:t>
            </w:r>
            <w:proofErr w:type="spellEnd"/>
            <w:r w:rsidRPr="00E11F67">
              <w:rPr>
                <w:rFonts w:eastAsia="Times"/>
                <w:b/>
                <w:sz w:val="22"/>
                <w:szCs w:val="22"/>
                <w:lang w:val="en-US"/>
              </w:rPr>
              <w:t xml:space="preserve"> HD - High Resolution</w:t>
            </w:r>
          </w:p>
          <w:p w:rsidRPr="00D620FA" w:rsidR="00B71CF5" w:rsidP="008C39A0" w:rsidRDefault="00B71CF5" w14:paraId="72962AC4" w14:textId="5B2CC51B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E11F67">
              <w:rPr>
                <w:rFonts w:eastAsia="Times"/>
                <w:b/>
                <w:sz w:val="22"/>
                <w:szCs w:val="22"/>
                <w:lang w:val="en-US"/>
              </w:rPr>
              <w:t xml:space="preserve">Serie 1. </w:t>
            </w:r>
            <w:r w:rsidRPr="00E11F67">
              <w:rPr>
                <w:rFonts w:eastAsia="Times"/>
                <w:sz w:val="22"/>
                <w:szCs w:val="22"/>
              </w:rPr>
              <w:t>Öron utan iv kontrastmede</w:t>
            </w:r>
            <w:r>
              <w:rPr>
                <w:rFonts w:eastAsia="Times"/>
                <w:sz w:val="22"/>
                <w:szCs w:val="22"/>
              </w:rPr>
              <w:t>l</w:t>
            </w:r>
          </w:p>
        </w:tc>
        <w:tc>
          <w:tcPr>
            <w:tcW w:w="3070" w:type="dxa"/>
          </w:tcPr>
          <w:p w:rsidRPr="00E11F67" w:rsidR="00B71CF5" w:rsidP="008C39A0" w:rsidRDefault="00B71CF5" w14:paraId="05F39366" w14:textId="6611B64D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E11F67">
              <w:rPr>
                <w:rFonts w:eastAsia="Times"/>
                <w:sz w:val="22"/>
                <w:szCs w:val="22"/>
              </w:rPr>
              <w:t>816000</w:t>
            </w:r>
            <w:proofErr w:type="gramEnd"/>
            <w:r>
              <w:rPr>
                <w:rFonts w:eastAsia="Times"/>
                <w:sz w:val="22"/>
                <w:szCs w:val="22"/>
              </w:rPr>
              <w:t xml:space="preserve"> </w:t>
            </w:r>
            <w:r w:rsidRPr="00E11F67">
              <w:rPr>
                <w:rFonts w:eastAsia="Times"/>
                <w:b/>
                <w:sz w:val="22"/>
                <w:szCs w:val="22"/>
              </w:rPr>
              <w:t>DT temporalben, öra</w:t>
            </w:r>
          </w:p>
        </w:tc>
        <w:tc>
          <w:tcPr>
            <w:tcW w:w="1853" w:type="dxa"/>
            <w:gridSpan w:val="2"/>
          </w:tcPr>
          <w:p w:rsidRPr="00E11F67" w:rsidR="00B71CF5" w:rsidP="008C39A0" w:rsidRDefault="00B71CF5" w14:paraId="6C6A5CA2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D620FA" w:rsidR="00B71CF5" w:rsidP="008C39A0" w:rsidRDefault="00B71CF5" w14:paraId="4A020CDD" w14:textId="72FA9540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E11F67">
              <w:rPr>
                <w:rFonts w:eastAsia="Times"/>
                <w:sz w:val="22"/>
                <w:szCs w:val="22"/>
              </w:rPr>
              <w:t xml:space="preserve">Missbildning. Inför </w:t>
            </w:r>
            <w:proofErr w:type="spellStart"/>
            <w:r w:rsidRPr="00E11F67">
              <w:rPr>
                <w:rFonts w:eastAsia="Times"/>
                <w:sz w:val="22"/>
                <w:szCs w:val="22"/>
              </w:rPr>
              <w:t>cochleaimplantat</w:t>
            </w:r>
            <w:proofErr w:type="spellEnd"/>
            <w:r w:rsidRPr="00E11F67">
              <w:rPr>
                <w:rFonts w:eastAsia="Times"/>
                <w:bCs/>
                <w:sz w:val="22"/>
                <w:szCs w:val="22"/>
              </w:rPr>
              <w:t>. Som F4 men med högre upplösning vilket ger lite högre dos</w:t>
            </w:r>
            <w:r>
              <w:rPr>
                <w:rFonts w:eastAsia="Times"/>
                <w:bCs/>
                <w:sz w:val="22"/>
                <w:szCs w:val="22"/>
              </w:rPr>
              <w:t>.</w:t>
            </w:r>
          </w:p>
        </w:tc>
      </w:tr>
      <w:tr w:rsidRPr="006E4F00" w:rsidR="003031DC" w:rsidTr="003031DC" w14:paraId="73427F60" w14:textId="77777777">
        <w:trPr>
          <w:trHeight w:val="937"/>
        </w:trPr>
        <w:tc>
          <w:tcPr>
            <w:tcW w:w="15163" w:type="dxa"/>
            <w:gridSpan w:val="8"/>
            <w:shd w:val="clear" w:color="auto" w:fill="BFBFBF" w:themeFill="background1" w:themeFillShade="BF"/>
          </w:tcPr>
          <w:p w:rsidRPr="003031DC" w:rsidR="003031DC" w:rsidP="003031DC" w:rsidRDefault="003031DC" w14:paraId="6986CBBA" w14:textId="243D1773">
            <w:pPr>
              <w:suppressAutoHyphens/>
              <w:spacing w:after="0" w:line="240" w:lineRule="auto"/>
              <w:ind w:left="0" w:right="0"/>
              <w:jc w:val="center"/>
              <w:rPr>
                <w:rFonts w:ascii="Arial" w:hAnsi="Arial" w:eastAsia="Times" w:cs="Arial"/>
                <w:sz w:val="22"/>
                <w:szCs w:val="22"/>
              </w:rPr>
            </w:pPr>
            <w:r w:rsidRPr="003031DC">
              <w:rPr>
                <w:rFonts w:ascii="Arial" w:hAnsi="Arial" w:eastAsia="Times" w:cs="Arial"/>
                <w:sz w:val="36"/>
                <w:szCs w:val="36"/>
              </w:rPr>
              <w:t>Facies-</w:t>
            </w:r>
            <w:proofErr w:type="spellStart"/>
            <w:r w:rsidRPr="003031DC">
              <w:rPr>
                <w:rFonts w:ascii="Arial" w:hAnsi="Arial" w:eastAsia="Times" w:cs="Arial"/>
                <w:sz w:val="36"/>
                <w:szCs w:val="36"/>
              </w:rPr>
              <w:t>Orbita</w:t>
            </w:r>
            <w:proofErr w:type="spellEnd"/>
          </w:p>
        </w:tc>
      </w:tr>
      <w:tr w:rsidRPr="006E4F00" w:rsidR="00B71CF5" w:rsidTr="00AD787C" w14:paraId="65D2F026" w14:textId="77777777">
        <w:trPr>
          <w:trHeight w:val="937"/>
        </w:trPr>
        <w:tc>
          <w:tcPr>
            <w:tcW w:w="1413" w:type="dxa"/>
          </w:tcPr>
          <w:p w:rsidR="00B71CF5" w:rsidP="008C39A0" w:rsidRDefault="006805E2" w14:paraId="27C2B895" w14:textId="1464AC43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O1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5995DFAB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proofErr w:type="spellStart"/>
            <w:r>
              <w:rPr>
                <w:rFonts w:eastAsia="Times"/>
                <w:b/>
                <w:sz w:val="22"/>
                <w:szCs w:val="22"/>
              </w:rPr>
              <w:t>Orbita</w:t>
            </w:r>
            <w:proofErr w:type="spellEnd"/>
            <w:r>
              <w:rPr>
                <w:rFonts w:eastAsia="Times"/>
                <w:b/>
                <w:sz w:val="22"/>
                <w:szCs w:val="22"/>
              </w:rPr>
              <w:t xml:space="preserve"> </w:t>
            </w:r>
            <w:r>
              <w:rPr>
                <w:rFonts w:eastAsia="Times"/>
                <w:bCs/>
                <w:sz w:val="22"/>
                <w:szCs w:val="22"/>
              </w:rPr>
              <w:t>Utan iv-kontrastmedel</w:t>
            </w:r>
          </w:p>
          <w:p w:rsidRPr="004E74FF" w:rsidR="00B71CF5" w:rsidP="008C39A0" w:rsidRDefault="00B71CF5" w14:paraId="4FA24FC7" w14:textId="559D576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</w:p>
        </w:tc>
        <w:tc>
          <w:tcPr>
            <w:tcW w:w="3070" w:type="dxa"/>
          </w:tcPr>
          <w:p w:rsidR="00B71CF5" w:rsidP="008C39A0" w:rsidRDefault="00B71CF5" w14:paraId="3FC26A02" w14:textId="42D83892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proofErr w:type="gramStart"/>
            <w:r>
              <w:rPr>
                <w:rFonts w:eastAsia="Times"/>
                <w:sz w:val="22"/>
                <w:szCs w:val="22"/>
              </w:rPr>
              <w:t>812000</w:t>
            </w:r>
            <w:proofErr w:type="gramEnd"/>
            <w:r>
              <w:rPr>
                <w:rFonts w:eastAsia="Times"/>
                <w:sz w:val="22"/>
                <w:szCs w:val="22"/>
              </w:rPr>
              <w:t xml:space="preserve"> </w:t>
            </w:r>
            <w:r>
              <w:rPr>
                <w:rFonts w:eastAsia="Times"/>
                <w:b/>
                <w:bCs/>
                <w:sz w:val="22"/>
                <w:szCs w:val="22"/>
              </w:rPr>
              <w:t xml:space="preserve">DT </w:t>
            </w:r>
            <w:proofErr w:type="spellStart"/>
            <w:r>
              <w:rPr>
                <w:rFonts w:eastAsia="Times"/>
                <w:b/>
                <w:bCs/>
                <w:sz w:val="22"/>
                <w:szCs w:val="22"/>
              </w:rPr>
              <w:t>orbita</w:t>
            </w:r>
            <w:proofErr w:type="spellEnd"/>
          </w:p>
          <w:p w:rsidRPr="003A51DA" w:rsidR="00B71CF5" w:rsidP="008C39A0" w:rsidRDefault="00B71CF5" w14:paraId="20DB5698" w14:textId="5FEC3706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BB401D" w:rsidR="00B71CF5" w:rsidP="008C39A0" w:rsidRDefault="00B71CF5" w14:paraId="1995BBC5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903510" w:rsidR="00B71CF5" w:rsidP="008C39A0" w:rsidRDefault="00B71CF5" w14:paraId="20513109" w14:textId="266AC3FB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3374E7">
              <w:rPr>
                <w:rFonts w:eastAsia="Times"/>
                <w:sz w:val="22"/>
                <w:szCs w:val="22"/>
              </w:rPr>
              <w:t>Främmande kropp</w:t>
            </w:r>
            <w:r>
              <w:rPr>
                <w:rFonts w:eastAsia="Times"/>
                <w:sz w:val="22"/>
                <w:szCs w:val="22"/>
              </w:rPr>
              <w:t>, skelettskada</w:t>
            </w:r>
          </w:p>
        </w:tc>
      </w:tr>
      <w:tr w:rsidRPr="006E4F00" w:rsidR="00B71CF5" w:rsidTr="00AD787C" w14:paraId="313AF803" w14:textId="77777777">
        <w:trPr>
          <w:trHeight w:val="937"/>
        </w:trPr>
        <w:tc>
          <w:tcPr>
            <w:tcW w:w="1413" w:type="dxa"/>
          </w:tcPr>
          <w:p w:rsidR="00B71CF5" w:rsidP="008C39A0" w:rsidRDefault="006805E2" w14:paraId="6F9103F4" w14:textId="7EC87E78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O2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1606106B" w14:textId="07AAE545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spellStart"/>
            <w:r>
              <w:rPr>
                <w:rFonts w:eastAsia="Times"/>
                <w:b/>
                <w:sz w:val="22"/>
                <w:szCs w:val="22"/>
              </w:rPr>
              <w:t>Orbita</w:t>
            </w:r>
            <w:proofErr w:type="spellEnd"/>
            <w:r w:rsidRPr="005B1B54">
              <w:rPr>
                <w:rFonts w:eastAsia="Times"/>
                <w:b/>
                <w:sz w:val="22"/>
                <w:szCs w:val="22"/>
              </w:rPr>
              <w:t xml:space="preserve"> Lågdosprotokoll</w:t>
            </w:r>
            <w:r w:rsidRPr="005B1B54">
              <w:rPr>
                <w:rFonts w:eastAsia="Times"/>
                <w:bCs/>
                <w:sz w:val="22"/>
                <w:szCs w:val="22"/>
              </w:rPr>
              <w:t xml:space="preserve"> utan kontrastmedel</w:t>
            </w:r>
          </w:p>
        </w:tc>
        <w:tc>
          <w:tcPr>
            <w:tcW w:w="3070" w:type="dxa"/>
          </w:tcPr>
          <w:p w:rsidR="00B71CF5" w:rsidP="008C39A0" w:rsidRDefault="00B71CF5" w14:paraId="4E7444A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proofErr w:type="gramStart"/>
            <w:r>
              <w:rPr>
                <w:rFonts w:eastAsia="Times"/>
                <w:sz w:val="22"/>
                <w:szCs w:val="22"/>
              </w:rPr>
              <w:t>812000</w:t>
            </w:r>
            <w:proofErr w:type="gramEnd"/>
            <w:r>
              <w:rPr>
                <w:rFonts w:eastAsia="Times"/>
                <w:sz w:val="22"/>
                <w:szCs w:val="22"/>
              </w:rPr>
              <w:t xml:space="preserve"> </w:t>
            </w:r>
            <w:r>
              <w:rPr>
                <w:rFonts w:eastAsia="Times"/>
                <w:b/>
                <w:bCs/>
                <w:sz w:val="22"/>
                <w:szCs w:val="22"/>
              </w:rPr>
              <w:t xml:space="preserve">DT </w:t>
            </w:r>
            <w:proofErr w:type="spellStart"/>
            <w:r>
              <w:rPr>
                <w:rFonts w:eastAsia="Times"/>
                <w:b/>
                <w:bCs/>
                <w:sz w:val="22"/>
                <w:szCs w:val="22"/>
              </w:rPr>
              <w:t>orbita</w:t>
            </w:r>
            <w:proofErr w:type="spellEnd"/>
          </w:p>
          <w:p w:rsidR="00B71CF5" w:rsidP="008C39A0" w:rsidRDefault="00B71CF5" w14:paraId="01B0A3E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BB401D" w:rsidR="00B71CF5" w:rsidP="008C39A0" w:rsidRDefault="00B71CF5" w14:paraId="708B9B65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3374E7" w:rsidR="00B71CF5" w:rsidP="008C39A0" w:rsidRDefault="00B71CF5" w14:paraId="36D5556D" w14:textId="0E1DC35E">
            <w:pPr>
              <w:spacing w:after="0" w:line="240" w:lineRule="auto"/>
              <w:ind w:left="0" w:right="0"/>
            </w:pPr>
            <w:r w:rsidRPr="3428DA7C">
              <w:rPr>
                <w:rFonts w:eastAsia="Times"/>
                <w:sz w:val="22"/>
                <w:szCs w:val="22"/>
              </w:rPr>
              <w:t>Endast inför MR-undersökning där det finns misstanke om metall!</w:t>
            </w:r>
          </w:p>
        </w:tc>
      </w:tr>
      <w:tr w:rsidRPr="006E4F00" w:rsidR="00B71CF5" w:rsidTr="00AD787C" w14:paraId="3E4DBBA1" w14:textId="77777777">
        <w:trPr>
          <w:trHeight w:val="937"/>
        </w:trPr>
        <w:tc>
          <w:tcPr>
            <w:tcW w:w="1413" w:type="dxa"/>
          </w:tcPr>
          <w:p w:rsidR="00B71CF5" w:rsidP="008C39A0" w:rsidRDefault="006805E2" w14:paraId="1DC50362" w14:textId="22C8EDB8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O3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76733C18" w14:textId="4740FC6C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spellStart"/>
            <w:r>
              <w:rPr>
                <w:rFonts w:eastAsia="Times"/>
                <w:b/>
                <w:sz w:val="22"/>
                <w:szCs w:val="22"/>
              </w:rPr>
              <w:t>Orbita</w:t>
            </w:r>
            <w:proofErr w:type="spellEnd"/>
            <w:r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C51A94">
              <w:rPr>
                <w:rFonts w:eastAsia="Times"/>
                <w:bCs/>
                <w:sz w:val="22"/>
                <w:szCs w:val="22"/>
              </w:rPr>
              <w:t xml:space="preserve">Med iv-kontrastmedel 120s </w:t>
            </w:r>
            <w:proofErr w:type="spellStart"/>
            <w:r w:rsidRPr="00C51A94">
              <w:rPr>
                <w:rFonts w:eastAsia="Times"/>
                <w:bCs/>
                <w:sz w:val="22"/>
                <w:szCs w:val="22"/>
              </w:rPr>
              <w:t>delay</w:t>
            </w:r>
            <w:proofErr w:type="spellEnd"/>
          </w:p>
        </w:tc>
        <w:tc>
          <w:tcPr>
            <w:tcW w:w="3070" w:type="dxa"/>
          </w:tcPr>
          <w:p w:rsidR="00B71CF5" w:rsidP="008C39A0" w:rsidRDefault="00B71CF5" w14:paraId="58F3BAEB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  <w:proofErr w:type="gramStart"/>
            <w:r>
              <w:rPr>
                <w:rFonts w:eastAsia="Times"/>
                <w:sz w:val="22"/>
                <w:szCs w:val="22"/>
              </w:rPr>
              <w:t>812800</w:t>
            </w:r>
            <w:proofErr w:type="gramEnd"/>
            <w:r>
              <w:rPr>
                <w:rFonts w:eastAsia="Times"/>
                <w:sz w:val="22"/>
                <w:szCs w:val="22"/>
              </w:rPr>
              <w:t xml:space="preserve"> </w:t>
            </w:r>
            <w:r w:rsidRPr="001B172F">
              <w:rPr>
                <w:rFonts w:eastAsia="Times"/>
                <w:b/>
                <w:bCs/>
                <w:sz w:val="22"/>
                <w:szCs w:val="22"/>
              </w:rPr>
              <w:t xml:space="preserve">DT </w:t>
            </w:r>
            <w:proofErr w:type="spellStart"/>
            <w:r w:rsidRPr="001B172F">
              <w:rPr>
                <w:rFonts w:eastAsia="Times"/>
                <w:b/>
                <w:bCs/>
                <w:sz w:val="22"/>
                <w:szCs w:val="22"/>
              </w:rPr>
              <w:t>orbita</w:t>
            </w:r>
            <w:proofErr w:type="spellEnd"/>
            <w:r w:rsidRPr="001B172F">
              <w:rPr>
                <w:rFonts w:eastAsia="Times"/>
                <w:b/>
                <w:bCs/>
                <w:sz w:val="22"/>
                <w:szCs w:val="22"/>
              </w:rPr>
              <w:t xml:space="preserve"> med iv kontrast</w:t>
            </w:r>
          </w:p>
          <w:p w:rsidR="00B71CF5" w:rsidP="008C39A0" w:rsidRDefault="00B71CF5" w14:paraId="2ACBCB4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  <w:p w:rsidR="00B71CF5" w:rsidP="008C39A0" w:rsidRDefault="00B71CF5" w14:paraId="798BFA6B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  <w:p w:rsidR="00B71CF5" w:rsidP="008C39A0" w:rsidRDefault="00B71CF5" w14:paraId="3DD5582F" w14:textId="4C5EAB29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BB401D" w:rsidR="00B71CF5" w:rsidP="008C39A0" w:rsidRDefault="00B71CF5" w14:paraId="3CA4D978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3374E7" w:rsidR="00B71CF5" w:rsidP="008C39A0" w:rsidRDefault="00B71CF5" w14:paraId="1B3794A2" w14:textId="6623FD06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sz w:val="22"/>
                <w:szCs w:val="22"/>
              </w:rPr>
              <w:t>Tumör, infektion, inflammation</w:t>
            </w:r>
          </w:p>
        </w:tc>
      </w:tr>
      <w:tr w:rsidRPr="006E4F00" w:rsidR="00B24CFB" w:rsidTr="003031DC" w14:paraId="4C036D27" w14:textId="77777777">
        <w:trPr>
          <w:trHeight w:val="885"/>
        </w:trPr>
        <w:tc>
          <w:tcPr>
            <w:tcW w:w="15163" w:type="dxa"/>
            <w:gridSpan w:val="8"/>
            <w:shd w:val="clear" w:color="auto" w:fill="BFBFBF" w:themeFill="background1" w:themeFillShade="BF"/>
          </w:tcPr>
          <w:p w:rsidRPr="003031DC" w:rsidR="00B24CFB" w:rsidP="003031DC" w:rsidRDefault="00B24CFB" w14:paraId="065A29D4" w14:textId="001B3123">
            <w:pPr>
              <w:suppressAutoHyphens/>
              <w:spacing w:after="0" w:line="240" w:lineRule="auto"/>
              <w:ind w:left="0" w:right="0"/>
              <w:jc w:val="center"/>
              <w:rPr>
                <w:rFonts w:ascii="Arial" w:hAnsi="Arial" w:eastAsia="Times" w:cs="Arial"/>
                <w:sz w:val="22"/>
                <w:szCs w:val="22"/>
              </w:rPr>
            </w:pPr>
            <w:proofErr w:type="gramStart"/>
            <w:r w:rsidRPr="003031DC">
              <w:rPr>
                <w:rFonts w:ascii="Arial" w:hAnsi="Arial" w:eastAsia="Times" w:cs="Arial"/>
                <w:sz w:val="36"/>
                <w:szCs w:val="36"/>
              </w:rPr>
              <w:t>Fa</w:t>
            </w:r>
            <w:r w:rsidRPr="003031DC" w:rsidR="003031DC">
              <w:rPr>
                <w:rFonts w:ascii="Arial" w:hAnsi="Arial" w:eastAsia="Times" w:cs="Arial"/>
                <w:sz w:val="36"/>
                <w:szCs w:val="36"/>
              </w:rPr>
              <w:t>cies- Sinus</w:t>
            </w:r>
            <w:proofErr w:type="gramEnd"/>
          </w:p>
        </w:tc>
      </w:tr>
      <w:tr w:rsidRPr="006E4F00" w:rsidR="00B71CF5" w:rsidTr="00AD787C" w14:paraId="5D81DF38" w14:textId="77777777">
        <w:trPr>
          <w:trHeight w:val="885"/>
        </w:trPr>
        <w:tc>
          <w:tcPr>
            <w:tcW w:w="1413" w:type="dxa"/>
          </w:tcPr>
          <w:p w:rsidR="00B71CF5" w:rsidP="008C39A0" w:rsidRDefault="00AA6A57" w14:paraId="2556C8E6" w14:textId="319F07B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S1</w:t>
            </w:r>
          </w:p>
        </w:tc>
        <w:tc>
          <w:tcPr>
            <w:tcW w:w="4584" w:type="dxa"/>
            <w:gridSpan w:val="2"/>
          </w:tcPr>
          <w:p w:rsidRPr="000D73E8" w:rsidR="00B71CF5" w:rsidP="008C39A0" w:rsidRDefault="00B71CF5" w14:paraId="0DA9E51B" w14:textId="601739E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>
              <w:rPr>
                <w:rFonts w:eastAsia="Times"/>
                <w:bCs/>
                <w:sz w:val="22"/>
                <w:szCs w:val="22"/>
              </w:rPr>
              <w:t>Sinus utan iv-kontrastmedel</w:t>
            </w:r>
          </w:p>
        </w:tc>
        <w:tc>
          <w:tcPr>
            <w:tcW w:w="3070" w:type="dxa"/>
          </w:tcPr>
          <w:p w:rsidRPr="00264FDB" w:rsidR="00B71CF5" w:rsidP="008C39A0" w:rsidRDefault="00B71CF5" w14:paraId="49C705CA" w14:textId="273880D3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proofErr w:type="gramStart"/>
            <w:r w:rsidRPr="00264FDB">
              <w:rPr>
                <w:rFonts w:eastAsia="Times"/>
                <w:bCs/>
                <w:sz w:val="22"/>
                <w:szCs w:val="22"/>
              </w:rPr>
              <w:t>806000</w:t>
            </w:r>
            <w:proofErr w:type="gramEnd"/>
            <w:r w:rsidRPr="00264FDB">
              <w:rPr>
                <w:rFonts w:eastAsia="Times"/>
                <w:bCs/>
                <w:sz w:val="22"/>
                <w:szCs w:val="22"/>
              </w:rPr>
              <w:t xml:space="preserve"> </w:t>
            </w:r>
            <w:r w:rsidRPr="00264FDB">
              <w:rPr>
                <w:rFonts w:eastAsia="Times"/>
                <w:b/>
                <w:sz w:val="22"/>
                <w:szCs w:val="22"/>
              </w:rPr>
              <w:t>DT sinus</w:t>
            </w:r>
          </w:p>
        </w:tc>
        <w:tc>
          <w:tcPr>
            <w:tcW w:w="1853" w:type="dxa"/>
            <w:gridSpan w:val="2"/>
          </w:tcPr>
          <w:p w:rsidRPr="00644935" w:rsidR="00B71CF5" w:rsidP="008C39A0" w:rsidRDefault="00B71CF5" w14:paraId="7335ED12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824783" w:rsidR="00B71CF5" w:rsidP="008C39A0" w:rsidRDefault="00B71CF5" w14:paraId="76D4D1CF" w14:textId="374AED91">
            <w:pPr>
              <w:suppressAutoHyphens/>
              <w:spacing w:after="0" w:line="240" w:lineRule="auto"/>
              <w:ind w:left="0" w:right="0"/>
              <w:rPr>
                <w:rFonts w:ascii="Times" w:hAnsi="Times" w:eastAsia="Times"/>
                <w:sz w:val="22"/>
                <w:szCs w:val="22"/>
                <w:highlight w:val="magenta"/>
              </w:rPr>
            </w:pPr>
            <w:r w:rsidRPr="003D4018">
              <w:rPr>
                <w:rFonts w:ascii="Times" w:hAnsi="Times" w:eastAsia="Times"/>
                <w:sz w:val="22"/>
                <w:szCs w:val="22"/>
              </w:rPr>
              <w:t>Kronisk sinuit, preoperativ undersökning inför FESS.</w:t>
            </w:r>
          </w:p>
        </w:tc>
      </w:tr>
      <w:tr w:rsidRPr="006E4F00" w:rsidR="00B71CF5" w:rsidTr="00AD787C" w14:paraId="26558869" w14:textId="77777777">
        <w:trPr>
          <w:trHeight w:val="885"/>
        </w:trPr>
        <w:tc>
          <w:tcPr>
            <w:tcW w:w="1413" w:type="dxa"/>
          </w:tcPr>
          <w:p w:rsidR="00B71CF5" w:rsidP="008C39A0" w:rsidRDefault="00AA6A57" w14:paraId="304D4099" w14:textId="07ECE212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S2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5D02D76E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 xml:space="preserve">Sinus </w:t>
            </w:r>
            <w:r w:rsidRPr="00C450CD">
              <w:rPr>
                <w:rFonts w:eastAsia="Times"/>
                <w:bCs/>
                <w:sz w:val="22"/>
                <w:szCs w:val="22"/>
              </w:rPr>
              <w:t>låg stråldos</w:t>
            </w:r>
          </w:p>
          <w:p w:rsidR="00B71CF5" w:rsidP="008C39A0" w:rsidRDefault="00B71CF5" w14:paraId="4E519F19" w14:textId="5F6874A9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3C7177">
              <w:rPr>
                <w:rFonts w:eastAsia="Times"/>
                <w:b/>
                <w:sz w:val="22"/>
                <w:szCs w:val="22"/>
              </w:rPr>
              <w:t>Serie 1</w:t>
            </w:r>
            <w:r>
              <w:rPr>
                <w:rFonts w:eastAsia="Times"/>
                <w:bCs/>
                <w:sz w:val="22"/>
                <w:szCs w:val="22"/>
              </w:rPr>
              <w:t>. Sinus utan iv-kontrastmedel</w:t>
            </w:r>
          </w:p>
        </w:tc>
        <w:tc>
          <w:tcPr>
            <w:tcW w:w="3070" w:type="dxa"/>
          </w:tcPr>
          <w:p w:rsidRPr="00CA15D8" w:rsidR="00B71CF5" w:rsidP="008C39A0" w:rsidRDefault="00B71CF5" w14:paraId="2C515674" w14:textId="3DB2F1F9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proofErr w:type="gramStart"/>
            <w:r>
              <w:rPr>
                <w:rFonts w:eastAsia="Times"/>
                <w:bCs/>
                <w:sz w:val="22"/>
                <w:szCs w:val="22"/>
              </w:rPr>
              <w:t>806706</w:t>
            </w:r>
            <w:proofErr w:type="gramEnd"/>
            <w:r>
              <w:rPr>
                <w:rFonts w:eastAsia="Times"/>
                <w:bCs/>
                <w:sz w:val="22"/>
                <w:szCs w:val="22"/>
              </w:rPr>
              <w:t xml:space="preserve"> </w:t>
            </w:r>
            <w:r w:rsidRPr="00ED26AA">
              <w:rPr>
                <w:rFonts w:eastAsia="Times"/>
                <w:b/>
                <w:sz w:val="22"/>
                <w:szCs w:val="22"/>
              </w:rPr>
              <w:t>DT Sinus lågdos</w:t>
            </w:r>
          </w:p>
        </w:tc>
        <w:tc>
          <w:tcPr>
            <w:tcW w:w="1853" w:type="dxa"/>
            <w:gridSpan w:val="2"/>
          </w:tcPr>
          <w:p w:rsidRPr="00644935" w:rsidR="00B71CF5" w:rsidP="008C39A0" w:rsidRDefault="00B71CF5" w14:paraId="476E67D9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3D4018" w:rsidR="00B71CF5" w:rsidP="008C39A0" w:rsidRDefault="00B71CF5" w14:paraId="7192C326" w14:textId="7728A4F3">
            <w:pPr>
              <w:suppressAutoHyphens/>
              <w:spacing w:after="0" w:line="240" w:lineRule="auto"/>
              <w:ind w:left="0" w:right="0"/>
              <w:rPr>
                <w:rFonts w:ascii="Times" w:hAnsi="Times" w:eastAsia="Times"/>
                <w:sz w:val="22"/>
                <w:szCs w:val="22"/>
              </w:rPr>
            </w:pPr>
            <w:r>
              <w:rPr>
                <w:rFonts w:ascii="Times" w:hAnsi="Times" w:eastAsia="Times"/>
                <w:sz w:val="22"/>
                <w:szCs w:val="22"/>
              </w:rPr>
              <w:t>Enbart akut sinuit.</w:t>
            </w:r>
          </w:p>
        </w:tc>
      </w:tr>
      <w:tr w:rsidRPr="009B1EEF" w:rsidR="00B24CFB" w:rsidTr="00B24CFB" w14:paraId="5EC4BC69" w14:textId="77777777">
        <w:trPr>
          <w:trHeight w:val="300"/>
        </w:trPr>
        <w:tc>
          <w:tcPr>
            <w:tcW w:w="15163" w:type="dxa"/>
            <w:gridSpan w:val="8"/>
            <w:shd w:val="clear" w:color="auto" w:fill="BFBFBF" w:themeFill="background1" w:themeFillShade="BF"/>
          </w:tcPr>
          <w:p w:rsidRPr="00B24CFB" w:rsidR="00B24CFB" w:rsidP="00B24CFB" w:rsidRDefault="00B24CFB" w14:paraId="083E72BF" w14:textId="6EC42F9B">
            <w:pPr>
              <w:suppressAutoHyphens/>
              <w:spacing w:after="0" w:line="240" w:lineRule="auto"/>
              <w:ind w:left="0" w:right="0"/>
              <w:jc w:val="center"/>
              <w:rPr>
                <w:rFonts w:ascii="Arial" w:hAnsi="Arial" w:eastAsia="Times" w:cs="Arial"/>
                <w:sz w:val="22"/>
                <w:szCs w:val="22"/>
              </w:rPr>
            </w:pPr>
            <w:r w:rsidRPr="00B24CFB">
              <w:rPr>
                <w:rFonts w:ascii="Arial" w:hAnsi="Arial" w:eastAsia="Times" w:cs="Arial"/>
                <w:sz w:val="36"/>
                <w:szCs w:val="36"/>
              </w:rPr>
              <w:t>Hals</w:t>
            </w:r>
          </w:p>
        </w:tc>
      </w:tr>
      <w:tr w:rsidRPr="009B1EEF" w:rsidR="00B71CF5" w:rsidTr="00AD787C" w14:paraId="22D44555" w14:textId="77777777">
        <w:trPr>
          <w:trHeight w:val="300"/>
        </w:trPr>
        <w:tc>
          <w:tcPr>
            <w:tcW w:w="1413" w:type="dxa"/>
          </w:tcPr>
          <w:p w:rsidR="00B71CF5" w:rsidP="008C39A0" w:rsidRDefault="00AA6A57" w14:paraId="1C0FAFB9" w14:textId="741C5A0D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H1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6CE4B49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 xml:space="preserve">Hals mjukdelar </w:t>
            </w:r>
            <w:r>
              <w:rPr>
                <w:rFonts w:eastAsia="Times"/>
                <w:bCs/>
                <w:sz w:val="22"/>
                <w:szCs w:val="22"/>
              </w:rPr>
              <w:t>utan iv-kontrastmedel</w:t>
            </w:r>
          </w:p>
          <w:p w:rsidR="00B71CF5" w:rsidP="008C39A0" w:rsidRDefault="00B71CF5" w14:paraId="079ABC0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D1018A">
              <w:rPr>
                <w:rFonts w:eastAsia="Times"/>
                <w:b/>
                <w:sz w:val="22"/>
                <w:szCs w:val="22"/>
              </w:rPr>
              <w:t>Serie 1.</w:t>
            </w:r>
            <w:r>
              <w:rPr>
                <w:rFonts w:eastAsia="Times"/>
                <w:bCs/>
                <w:sz w:val="22"/>
                <w:szCs w:val="22"/>
              </w:rPr>
              <w:t xml:space="preserve"> Hals utan iv-kontrastmedel</w:t>
            </w:r>
          </w:p>
          <w:p w:rsidR="00B71CF5" w:rsidP="008C39A0" w:rsidRDefault="00B71CF5" w14:paraId="59EB90F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326509">
              <w:rPr>
                <w:rFonts w:eastAsia="Times"/>
                <w:b/>
                <w:sz w:val="22"/>
                <w:szCs w:val="22"/>
              </w:rPr>
              <w:t>Serie 2.</w:t>
            </w:r>
            <w:r>
              <w:rPr>
                <w:rFonts w:eastAsia="Times"/>
                <w:bCs/>
                <w:sz w:val="22"/>
                <w:szCs w:val="22"/>
              </w:rPr>
              <w:t xml:space="preserve"> Tandlagning, gapande, vid behov. </w:t>
            </w:r>
          </w:p>
          <w:p w:rsidRPr="008961A2" w:rsidR="009F1092" w:rsidP="008C39A0" w:rsidRDefault="009F1092" w14:paraId="672260FD" w14:textId="7F056160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3070" w:type="dxa"/>
          </w:tcPr>
          <w:p w:rsidRPr="009B1EEF" w:rsidR="00B71CF5" w:rsidP="008C39A0" w:rsidRDefault="00B71CF5" w14:paraId="0191E11B" w14:textId="14F9B6B3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>
              <w:rPr>
                <w:rFonts w:eastAsia="Times"/>
                <w:sz w:val="22"/>
                <w:szCs w:val="22"/>
              </w:rPr>
              <w:t>818000</w:t>
            </w:r>
            <w:proofErr w:type="gramEnd"/>
            <w:r>
              <w:rPr>
                <w:rFonts w:eastAsia="Times"/>
                <w:sz w:val="22"/>
                <w:szCs w:val="22"/>
              </w:rPr>
              <w:t xml:space="preserve"> </w:t>
            </w:r>
            <w:r w:rsidRPr="001713EE">
              <w:rPr>
                <w:rFonts w:eastAsia="Times"/>
                <w:b/>
                <w:bCs/>
                <w:sz w:val="22"/>
                <w:szCs w:val="22"/>
              </w:rPr>
              <w:t>DT hals</w:t>
            </w:r>
          </w:p>
        </w:tc>
        <w:tc>
          <w:tcPr>
            <w:tcW w:w="1853" w:type="dxa"/>
            <w:gridSpan w:val="2"/>
          </w:tcPr>
          <w:p w:rsidRPr="009B1EEF" w:rsidR="00B71CF5" w:rsidP="008C39A0" w:rsidRDefault="00B71CF5" w14:paraId="5475795C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9B1EEF" w:rsidR="00B71CF5" w:rsidP="008C39A0" w:rsidRDefault="00B71CF5" w14:paraId="3D91F0EB" w14:textId="6D3AAACB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sz w:val="22"/>
                <w:szCs w:val="22"/>
              </w:rPr>
              <w:t>Då iv-kontrastmedel inte kan ges. Lymfom. Körtelmetastaser (ej huvud-/halstumörer</w:t>
            </w:r>
            <w:r w:rsidRPr="4BB8DBF3">
              <w:rPr>
                <w:rFonts w:eastAsia="Times"/>
                <w:sz w:val="22"/>
                <w:szCs w:val="22"/>
              </w:rPr>
              <w:t>).</w:t>
            </w:r>
          </w:p>
        </w:tc>
      </w:tr>
      <w:tr w:rsidRPr="009B1EEF" w:rsidR="00B71CF5" w:rsidTr="00AD787C" w14:paraId="620C8F03" w14:textId="77777777">
        <w:trPr>
          <w:trHeight w:val="70"/>
        </w:trPr>
        <w:tc>
          <w:tcPr>
            <w:tcW w:w="1413" w:type="dxa"/>
          </w:tcPr>
          <w:p w:rsidRPr="009B1EEF" w:rsidR="00B71CF5" w:rsidP="008C39A0" w:rsidRDefault="00AA6A57" w14:paraId="31A15CD2" w14:textId="65253684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H3</w:t>
            </w:r>
          </w:p>
        </w:tc>
        <w:tc>
          <w:tcPr>
            <w:tcW w:w="4584" w:type="dxa"/>
            <w:gridSpan w:val="2"/>
          </w:tcPr>
          <w:p w:rsidRPr="009B1EEF" w:rsidR="00B71CF5" w:rsidP="008C39A0" w:rsidRDefault="00B71CF5" w14:paraId="6935D285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B1EEF">
              <w:rPr>
                <w:rFonts w:eastAsia="Times"/>
                <w:b/>
                <w:sz w:val="22"/>
                <w:szCs w:val="22"/>
              </w:rPr>
              <w:t xml:space="preserve">Hals mjukdelar </w:t>
            </w:r>
            <w:r w:rsidRPr="009B1EEF">
              <w:rPr>
                <w:rFonts w:eastAsia="Times"/>
                <w:sz w:val="22"/>
                <w:szCs w:val="22"/>
              </w:rPr>
              <w:t>med iv-kontrastmedel</w:t>
            </w:r>
          </w:p>
          <w:p w:rsidRPr="009B1EEF" w:rsidR="00B71CF5" w:rsidP="008C39A0" w:rsidRDefault="00B71CF5" w14:paraId="50DA15C0" w14:textId="77777777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B1EEF">
              <w:rPr>
                <w:rFonts w:eastAsia="Times"/>
                <w:b/>
                <w:sz w:val="22"/>
                <w:szCs w:val="22"/>
              </w:rPr>
              <w:t>Serie 1.</w:t>
            </w:r>
            <w:r w:rsidRPr="009B1EEF">
              <w:rPr>
                <w:rFonts w:eastAsia="Times"/>
                <w:sz w:val="22"/>
                <w:szCs w:val="22"/>
              </w:rPr>
              <w:t xml:space="preserve"> Hals med iv-kontrastmedel i </w:t>
            </w:r>
            <w:proofErr w:type="spellStart"/>
            <w:r w:rsidRPr="009B1EEF">
              <w:rPr>
                <w:rFonts w:eastAsia="Times"/>
                <w:sz w:val="22"/>
                <w:szCs w:val="22"/>
              </w:rPr>
              <w:t>venfas</w:t>
            </w:r>
            <w:proofErr w:type="spellEnd"/>
          </w:p>
          <w:p w:rsidRPr="00423CE4" w:rsidR="00B71CF5" w:rsidP="008C39A0" w:rsidRDefault="00B71CF5" w14:paraId="490B5E42" w14:textId="0974A1CC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B1EEF">
              <w:rPr>
                <w:rFonts w:eastAsia="Times"/>
                <w:b/>
                <w:sz w:val="22"/>
                <w:szCs w:val="22"/>
              </w:rPr>
              <w:t>Serie 2.</w:t>
            </w:r>
            <w:r w:rsidRPr="009B1EEF">
              <w:rPr>
                <w:rFonts w:eastAsia="Times"/>
                <w:sz w:val="22"/>
                <w:szCs w:val="22"/>
              </w:rPr>
              <w:t xml:space="preserve"> Tandlagning, gapande, vid behov </w:t>
            </w:r>
          </w:p>
        </w:tc>
        <w:tc>
          <w:tcPr>
            <w:tcW w:w="3070" w:type="dxa"/>
          </w:tcPr>
          <w:p w:rsidRPr="009B1EEF" w:rsidR="00B71CF5" w:rsidP="008C39A0" w:rsidRDefault="00B71CF5" w14:paraId="542BECCE" w14:textId="4AE2B151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9B1EEF">
              <w:rPr>
                <w:rFonts w:eastAsia="Times"/>
                <w:sz w:val="22"/>
                <w:szCs w:val="22"/>
              </w:rPr>
              <w:t>818800</w:t>
            </w:r>
            <w:proofErr w:type="gramEnd"/>
            <w:r w:rsidRPr="009B1EEF">
              <w:rPr>
                <w:rFonts w:eastAsia="Times"/>
                <w:b/>
                <w:sz w:val="22"/>
                <w:szCs w:val="22"/>
              </w:rPr>
              <w:t xml:space="preserve"> DT hals med iv kontrast</w:t>
            </w:r>
          </w:p>
        </w:tc>
        <w:tc>
          <w:tcPr>
            <w:tcW w:w="1853" w:type="dxa"/>
            <w:gridSpan w:val="2"/>
          </w:tcPr>
          <w:p w:rsidRPr="009B1EEF" w:rsidR="00B71CF5" w:rsidP="008C39A0" w:rsidRDefault="00B71CF5" w14:paraId="34288B14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9B1EEF" w:rsidR="00B71CF5" w:rsidP="008C39A0" w:rsidRDefault="00B71CF5" w14:paraId="126C5BDB" w14:textId="6EF0AF8B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B1EEF">
              <w:rPr>
                <w:bCs/>
                <w:sz w:val="22"/>
                <w:szCs w:val="22"/>
              </w:rPr>
              <w:t>Lymfom. Körtelmetastaser (ej huvud-/halstumörer).</w:t>
            </w:r>
          </w:p>
        </w:tc>
      </w:tr>
      <w:tr w:rsidRPr="009B1EEF" w:rsidR="00B71CF5" w:rsidTr="00AD787C" w14:paraId="074D4B66" w14:textId="77777777">
        <w:trPr>
          <w:trHeight w:val="300"/>
        </w:trPr>
        <w:tc>
          <w:tcPr>
            <w:tcW w:w="1413" w:type="dxa"/>
          </w:tcPr>
          <w:p w:rsidRPr="009B1EEF" w:rsidR="00B71CF5" w:rsidP="008C39A0" w:rsidRDefault="00AA6A57" w14:paraId="601E0FAC" w14:textId="7F06321E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H4</w:t>
            </w:r>
          </w:p>
        </w:tc>
        <w:tc>
          <w:tcPr>
            <w:tcW w:w="4584" w:type="dxa"/>
            <w:gridSpan w:val="2"/>
          </w:tcPr>
          <w:p w:rsidRPr="009B1EEF" w:rsidR="00B71CF5" w:rsidP="008C39A0" w:rsidRDefault="00B71CF5" w14:paraId="7FD7E5BE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B1EEF">
              <w:rPr>
                <w:rFonts w:eastAsia="Times"/>
                <w:b/>
                <w:sz w:val="22"/>
                <w:szCs w:val="22"/>
              </w:rPr>
              <w:t xml:space="preserve">Huvud-hals </w:t>
            </w:r>
            <w:r w:rsidRPr="009B1EEF">
              <w:rPr>
                <w:rFonts w:eastAsia="Times"/>
                <w:sz w:val="22"/>
                <w:szCs w:val="22"/>
              </w:rPr>
              <w:t>med iv-kontrastmedel</w:t>
            </w:r>
          </w:p>
          <w:p w:rsidRPr="009B1EEF" w:rsidR="00B71CF5" w:rsidP="008C39A0" w:rsidRDefault="00B71CF5" w14:paraId="1895B2EC" w14:textId="77777777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B1EEF">
              <w:rPr>
                <w:rFonts w:eastAsia="Times"/>
                <w:b/>
                <w:sz w:val="22"/>
                <w:szCs w:val="22"/>
              </w:rPr>
              <w:t>Serie 1.</w:t>
            </w:r>
            <w:r w:rsidRPr="009B1EEF">
              <w:rPr>
                <w:rFonts w:eastAsia="Times"/>
                <w:sz w:val="22"/>
                <w:szCs w:val="22"/>
              </w:rPr>
              <w:t xml:space="preserve"> Huvud-Hals med iv-kontrastmedel i </w:t>
            </w:r>
            <w:proofErr w:type="spellStart"/>
            <w:r w:rsidRPr="009B1EEF">
              <w:rPr>
                <w:rFonts w:eastAsia="Times"/>
                <w:sz w:val="22"/>
                <w:szCs w:val="22"/>
              </w:rPr>
              <w:t>venfas</w:t>
            </w:r>
            <w:proofErr w:type="spellEnd"/>
          </w:p>
          <w:p w:rsidRPr="009B1EEF" w:rsidR="00B71CF5" w:rsidP="008C39A0" w:rsidRDefault="00B71CF5" w14:paraId="3D34E19A" w14:textId="12E13109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B1EEF">
              <w:rPr>
                <w:rFonts w:eastAsia="Times"/>
                <w:b/>
                <w:sz w:val="22"/>
                <w:szCs w:val="22"/>
              </w:rPr>
              <w:t>Serie 2.</w:t>
            </w:r>
            <w:r w:rsidRPr="009B1EEF">
              <w:rPr>
                <w:rFonts w:eastAsia="Times"/>
                <w:sz w:val="22"/>
                <w:szCs w:val="22"/>
              </w:rPr>
              <w:t xml:space="preserve"> Tandlagning, gapande, vid behov</w:t>
            </w:r>
          </w:p>
          <w:p w:rsidR="00B71CF5" w:rsidP="008C39A0" w:rsidRDefault="00B71CF5" w14:paraId="4AE53992" w14:textId="28F3FB75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B1EEF">
              <w:rPr>
                <w:rFonts w:eastAsia="Times"/>
                <w:b/>
                <w:bCs/>
                <w:sz w:val="22"/>
                <w:szCs w:val="22"/>
              </w:rPr>
              <w:t xml:space="preserve">Serie </w:t>
            </w:r>
            <w:r>
              <w:rPr>
                <w:rFonts w:eastAsia="Times"/>
                <w:b/>
                <w:bCs/>
                <w:sz w:val="22"/>
                <w:szCs w:val="22"/>
              </w:rPr>
              <w:t>3</w:t>
            </w:r>
            <w:r w:rsidRPr="009B1EEF">
              <w:rPr>
                <w:rFonts w:eastAsia="Times"/>
                <w:b/>
                <w:bCs/>
                <w:sz w:val="22"/>
                <w:szCs w:val="22"/>
              </w:rPr>
              <w:t>.</w:t>
            </w:r>
            <w:r w:rsidRPr="009B1EEF">
              <w:rPr>
                <w:rFonts w:eastAsia="Times"/>
                <w:sz w:val="22"/>
                <w:szCs w:val="22"/>
              </w:rPr>
              <w:t xml:space="preserve"> Uppblåsta kinder, endast på begäran</w:t>
            </w:r>
          </w:p>
          <w:p w:rsidRPr="009B1EEF" w:rsidR="00B71CF5" w:rsidP="008C39A0" w:rsidRDefault="00B71CF5" w14:paraId="54121A9B" w14:textId="56DE672F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9B1EEF" w:rsidR="00B71CF5" w:rsidP="008C39A0" w:rsidRDefault="00B71CF5" w14:paraId="559382C6" w14:textId="75B9446B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9B1EEF">
              <w:rPr>
                <w:rFonts w:eastAsia="Times"/>
                <w:sz w:val="22"/>
                <w:szCs w:val="22"/>
              </w:rPr>
              <w:t>807800</w:t>
            </w:r>
            <w:proofErr w:type="gramEnd"/>
            <w:r w:rsidRPr="009B1EEF">
              <w:rPr>
                <w:rFonts w:eastAsia="Times"/>
                <w:b/>
                <w:sz w:val="22"/>
                <w:szCs w:val="22"/>
              </w:rPr>
              <w:t xml:space="preserve"> DT huvud, ansikte, hals med iv kontrast</w:t>
            </w:r>
          </w:p>
        </w:tc>
        <w:tc>
          <w:tcPr>
            <w:tcW w:w="1853" w:type="dxa"/>
            <w:gridSpan w:val="2"/>
          </w:tcPr>
          <w:p w:rsidRPr="009B1EEF" w:rsidR="00B71CF5" w:rsidP="008C39A0" w:rsidRDefault="00B71CF5" w14:paraId="170CD74D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9B1EEF" w:rsidR="00B71CF5" w:rsidP="008C39A0" w:rsidRDefault="00B71CF5" w14:paraId="420B6F21" w14:textId="703A6C6D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B1EEF">
              <w:rPr>
                <w:rFonts w:eastAsia="Times"/>
                <w:sz w:val="22"/>
                <w:szCs w:val="22"/>
              </w:rPr>
              <w:t xml:space="preserve">Tumör och infektionsutredningar. </w:t>
            </w:r>
            <w:r>
              <w:rPr>
                <w:rFonts w:eastAsia="Times"/>
              </w:rPr>
              <w:br/>
            </w:r>
            <w:r w:rsidRPr="009B1EEF">
              <w:rPr>
                <w:rFonts w:eastAsia="Times"/>
                <w:sz w:val="22"/>
                <w:szCs w:val="22"/>
              </w:rPr>
              <w:t xml:space="preserve">Tumör i läppar, </w:t>
            </w:r>
            <w:proofErr w:type="spellStart"/>
            <w:r w:rsidRPr="009B1EEF">
              <w:rPr>
                <w:rFonts w:eastAsia="Times"/>
                <w:sz w:val="22"/>
                <w:szCs w:val="22"/>
              </w:rPr>
              <w:t>gingiva</w:t>
            </w:r>
            <w:proofErr w:type="spellEnd"/>
            <w:r w:rsidRPr="009B1EEF">
              <w:rPr>
                <w:rFonts w:eastAsia="Times"/>
                <w:sz w:val="22"/>
                <w:szCs w:val="22"/>
              </w:rPr>
              <w:t xml:space="preserve"> och </w:t>
            </w:r>
            <w:proofErr w:type="spellStart"/>
            <w:r w:rsidRPr="009B1EEF">
              <w:rPr>
                <w:rFonts w:eastAsia="Times"/>
                <w:sz w:val="22"/>
                <w:szCs w:val="22"/>
              </w:rPr>
              <w:t>bucca</w:t>
            </w:r>
            <w:proofErr w:type="spellEnd"/>
            <w:r w:rsidRPr="009B1EEF">
              <w:rPr>
                <w:rFonts w:eastAsia="Times"/>
                <w:sz w:val="22"/>
                <w:szCs w:val="22"/>
              </w:rPr>
              <w:t xml:space="preserve"> även uppblåst serie.</w:t>
            </w:r>
          </w:p>
          <w:p w:rsidRPr="009B1EEF" w:rsidR="00B71CF5" w:rsidP="008C39A0" w:rsidRDefault="00B71CF5" w14:paraId="7B0E0050" w14:textId="54297A61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9B1EEF" w:rsidR="00B71CF5" w:rsidP="008C39A0" w:rsidRDefault="00B71CF5" w14:paraId="1638421F" w14:textId="20885A32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  <w:highlight w:val="magenta"/>
              </w:rPr>
            </w:pPr>
            <w:r w:rsidRPr="00745B3B">
              <w:rPr>
                <w:rFonts w:eastAsia="Times"/>
                <w:sz w:val="22"/>
                <w:szCs w:val="22"/>
              </w:rPr>
              <w:t>Vid SVF huvud-/halscancer från ÖNH, eller uppföljande kontroller från onkologen, välj H10 Huvud-hals Dubbelenergi.</w:t>
            </w:r>
          </w:p>
        </w:tc>
      </w:tr>
      <w:tr w:rsidRPr="009B1EEF" w:rsidR="00B71CF5" w:rsidTr="00AD787C" w14:paraId="7DBFDEF4" w14:textId="77777777">
        <w:trPr>
          <w:trHeight w:val="300"/>
        </w:trPr>
        <w:tc>
          <w:tcPr>
            <w:tcW w:w="1413" w:type="dxa"/>
          </w:tcPr>
          <w:p w:rsidRPr="009B1EEF" w:rsidR="00B71CF5" w:rsidP="008C39A0" w:rsidRDefault="00AA6A57" w14:paraId="20DCD79A" w14:textId="235B3B3B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H5</w:t>
            </w:r>
          </w:p>
        </w:tc>
        <w:tc>
          <w:tcPr>
            <w:tcW w:w="4584" w:type="dxa"/>
            <w:gridSpan w:val="2"/>
          </w:tcPr>
          <w:p w:rsidRPr="009B1EEF" w:rsidR="00B71CF5" w:rsidP="008C39A0" w:rsidRDefault="00B71CF5" w14:paraId="02084D8C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B1EEF">
              <w:rPr>
                <w:rFonts w:eastAsia="Times"/>
                <w:b/>
                <w:sz w:val="22"/>
                <w:szCs w:val="22"/>
              </w:rPr>
              <w:t>Hals-</w:t>
            </w:r>
            <w:proofErr w:type="spellStart"/>
            <w:r w:rsidRPr="009B1EEF">
              <w:rPr>
                <w:rFonts w:eastAsia="Times"/>
                <w:b/>
                <w:sz w:val="22"/>
                <w:szCs w:val="22"/>
              </w:rPr>
              <w:t>thyroidea</w:t>
            </w:r>
            <w:proofErr w:type="spellEnd"/>
            <w:r w:rsidRPr="009B1EEF">
              <w:rPr>
                <w:rFonts w:eastAsia="Times"/>
                <w:b/>
                <w:sz w:val="22"/>
                <w:szCs w:val="22"/>
              </w:rPr>
              <w:t xml:space="preserve">-struma </w:t>
            </w:r>
            <w:r w:rsidRPr="009B1EEF">
              <w:rPr>
                <w:rFonts w:eastAsia="Times"/>
                <w:sz w:val="22"/>
                <w:szCs w:val="22"/>
              </w:rPr>
              <w:t>utan iv-kontrastmedel</w:t>
            </w:r>
          </w:p>
          <w:p w:rsidR="00B71CF5" w:rsidP="008C39A0" w:rsidRDefault="00B71CF5" w14:paraId="1393A564" w14:textId="77777777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B1EEF">
              <w:rPr>
                <w:rFonts w:eastAsia="Times"/>
                <w:b/>
                <w:sz w:val="22"/>
                <w:szCs w:val="22"/>
              </w:rPr>
              <w:t>Serie 1.</w:t>
            </w:r>
            <w:r w:rsidRPr="009B1EEF">
              <w:rPr>
                <w:rFonts w:eastAsia="Times"/>
                <w:sz w:val="22"/>
                <w:szCs w:val="22"/>
              </w:rPr>
              <w:t xml:space="preserve"> Hals till </w:t>
            </w:r>
            <w:proofErr w:type="spellStart"/>
            <w:r w:rsidRPr="009B1EEF">
              <w:rPr>
                <w:rFonts w:eastAsia="Times"/>
                <w:sz w:val="22"/>
                <w:szCs w:val="22"/>
              </w:rPr>
              <w:t>mediastinum</w:t>
            </w:r>
            <w:proofErr w:type="spellEnd"/>
            <w:r w:rsidRPr="009B1EEF">
              <w:rPr>
                <w:rFonts w:eastAsia="Times"/>
                <w:sz w:val="22"/>
                <w:szCs w:val="22"/>
              </w:rPr>
              <w:t xml:space="preserve"> utan iv-kontrastmedel</w:t>
            </w:r>
          </w:p>
          <w:p w:rsidRPr="009B1EEF" w:rsidR="00B71CF5" w:rsidP="008C39A0" w:rsidRDefault="00B71CF5" w14:paraId="26486F66" w14:textId="77777777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9B1EEF" w:rsidR="00B71CF5" w:rsidP="008C39A0" w:rsidRDefault="00B71CF5" w14:paraId="2FD91D91" w14:textId="722B4BD0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9B1EEF" w:rsidR="00B71CF5" w:rsidP="008C39A0" w:rsidRDefault="00B71CF5" w14:paraId="0B50C33F" w14:textId="499C5F1D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9B1EEF">
              <w:rPr>
                <w:rFonts w:eastAsia="Times"/>
                <w:sz w:val="22"/>
                <w:szCs w:val="22"/>
              </w:rPr>
              <w:t>818000</w:t>
            </w:r>
            <w:proofErr w:type="gramEnd"/>
            <w:r>
              <w:rPr>
                <w:rFonts w:eastAsia="Times"/>
                <w:sz w:val="22"/>
                <w:szCs w:val="22"/>
              </w:rPr>
              <w:t xml:space="preserve"> </w:t>
            </w:r>
            <w:r w:rsidRPr="009B1EEF">
              <w:rPr>
                <w:rFonts w:eastAsia="Times"/>
                <w:b/>
                <w:sz w:val="22"/>
                <w:szCs w:val="22"/>
              </w:rPr>
              <w:t>DT hals</w:t>
            </w:r>
          </w:p>
          <w:p w:rsidRPr="009B1EEF" w:rsidR="00B71CF5" w:rsidP="008C39A0" w:rsidRDefault="00B71CF5" w14:paraId="37501785" w14:textId="223CA348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9B1EEF" w:rsidR="00B71CF5" w:rsidP="008C39A0" w:rsidRDefault="00B71CF5" w14:paraId="16A32CF9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9B1EEF" w:rsidR="00B71CF5" w:rsidP="008C39A0" w:rsidRDefault="00B71CF5" w14:paraId="0D011644" w14:textId="3C0EA2C0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spellStart"/>
            <w:r w:rsidRPr="009B1EEF">
              <w:rPr>
                <w:rFonts w:eastAsia="Times"/>
                <w:sz w:val="22"/>
                <w:szCs w:val="22"/>
              </w:rPr>
              <w:t>Intrathoracal</w:t>
            </w:r>
            <w:proofErr w:type="spellEnd"/>
            <w:r w:rsidRPr="009B1EEF">
              <w:rPr>
                <w:rFonts w:eastAsia="Times"/>
                <w:sz w:val="22"/>
                <w:szCs w:val="22"/>
              </w:rPr>
              <w:t xml:space="preserve"> struma, kontroll känd struma, eventuell </w:t>
            </w:r>
            <w:proofErr w:type="spellStart"/>
            <w:r w:rsidRPr="009B1EEF">
              <w:rPr>
                <w:rFonts w:eastAsia="Times"/>
                <w:sz w:val="22"/>
                <w:szCs w:val="22"/>
              </w:rPr>
              <w:t>thyroideatumör</w:t>
            </w:r>
            <w:proofErr w:type="spellEnd"/>
            <w:r w:rsidRPr="009B1EEF">
              <w:rPr>
                <w:rFonts w:eastAsia="Times"/>
                <w:sz w:val="22"/>
                <w:szCs w:val="22"/>
              </w:rPr>
              <w:t>.</w:t>
            </w:r>
          </w:p>
        </w:tc>
      </w:tr>
      <w:tr w:rsidRPr="009B1EEF" w:rsidR="00B71CF5" w:rsidTr="00AD787C" w14:paraId="4EFFD382" w14:textId="77777777">
        <w:trPr>
          <w:trHeight w:val="300"/>
        </w:trPr>
        <w:tc>
          <w:tcPr>
            <w:tcW w:w="1413" w:type="dxa"/>
          </w:tcPr>
          <w:p w:rsidRPr="009B1EEF" w:rsidR="00B71CF5" w:rsidP="008C39A0" w:rsidRDefault="00AA6A57" w14:paraId="3CF0D673" w14:textId="4C271256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H6</w:t>
            </w:r>
          </w:p>
        </w:tc>
        <w:tc>
          <w:tcPr>
            <w:tcW w:w="4584" w:type="dxa"/>
            <w:gridSpan w:val="2"/>
          </w:tcPr>
          <w:p w:rsidRPr="009B1EEF" w:rsidR="00B71CF5" w:rsidP="008C39A0" w:rsidRDefault="00B71CF5" w14:paraId="29BB1DBD" w14:textId="71F97B2F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B1EEF">
              <w:rPr>
                <w:rFonts w:eastAsia="Times"/>
                <w:b/>
                <w:sz w:val="22"/>
                <w:szCs w:val="22"/>
              </w:rPr>
              <w:t xml:space="preserve">Larynx fraktur </w:t>
            </w:r>
            <w:r w:rsidRPr="009B1EEF">
              <w:rPr>
                <w:rFonts w:eastAsia="Times"/>
                <w:sz w:val="22"/>
                <w:szCs w:val="22"/>
              </w:rPr>
              <w:t>utan iv-kontrastmedel</w:t>
            </w:r>
          </w:p>
          <w:p w:rsidRPr="009B1EEF" w:rsidR="00B71CF5" w:rsidP="008C39A0" w:rsidRDefault="00B71CF5" w14:paraId="0A70AA43" w14:textId="77777777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B1EEF">
              <w:rPr>
                <w:rFonts w:eastAsia="Times"/>
                <w:b/>
                <w:sz w:val="22"/>
                <w:szCs w:val="22"/>
              </w:rPr>
              <w:t>Serie 1.</w:t>
            </w:r>
            <w:r w:rsidRPr="009B1EEF">
              <w:rPr>
                <w:rFonts w:eastAsia="Times"/>
                <w:sz w:val="22"/>
                <w:szCs w:val="22"/>
              </w:rPr>
              <w:t xml:space="preserve">  Larynx, Tungben och Ringbrosk utan iv-kontrastmedel</w:t>
            </w:r>
          </w:p>
          <w:p w:rsidRPr="009B1EEF" w:rsidR="00B71CF5" w:rsidP="008C39A0" w:rsidRDefault="00B71CF5" w14:paraId="7BFEB54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9B1EEF" w:rsidR="00B71CF5" w:rsidP="008C39A0" w:rsidRDefault="00B71CF5" w14:paraId="1F409493" w14:textId="7C43FCD6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9B1EEF">
              <w:rPr>
                <w:rFonts w:eastAsia="Times"/>
                <w:sz w:val="22"/>
                <w:szCs w:val="22"/>
              </w:rPr>
              <w:t>818000</w:t>
            </w:r>
            <w:proofErr w:type="gramEnd"/>
            <w:r>
              <w:rPr>
                <w:rFonts w:eastAsia="Times"/>
                <w:sz w:val="22"/>
                <w:szCs w:val="22"/>
              </w:rPr>
              <w:t xml:space="preserve"> </w:t>
            </w:r>
            <w:r w:rsidRPr="009B1EEF">
              <w:rPr>
                <w:rFonts w:eastAsia="Times"/>
                <w:b/>
                <w:sz w:val="22"/>
                <w:szCs w:val="22"/>
              </w:rPr>
              <w:t>DT hals</w:t>
            </w:r>
          </w:p>
          <w:p w:rsidRPr="009B1EEF" w:rsidR="00B71CF5" w:rsidP="008C39A0" w:rsidRDefault="00B71CF5" w14:paraId="5F600F7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9B1EEF" w:rsidR="00B71CF5" w:rsidP="008C39A0" w:rsidRDefault="00B71CF5" w14:paraId="033E2479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9B1EEF" w:rsidR="00B71CF5" w:rsidP="008C39A0" w:rsidRDefault="00B71CF5" w14:paraId="0209DA14" w14:textId="63FA6C2C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9B1EEF">
              <w:rPr>
                <w:rFonts w:eastAsia="Times"/>
                <w:sz w:val="22"/>
                <w:szCs w:val="22"/>
              </w:rPr>
              <w:t>Larynx fraktur.</w:t>
            </w:r>
            <w:r w:rsidRPr="009B1EEF">
              <w:rPr>
                <w:rFonts w:eastAsia="Times"/>
                <w:b/>
                <w:sz w:val="22"/>
                <w:szCs w:val="22"/>
              </w:rPr>
              <w:t xml:space="preserve"> </w:t>
            </w:r>
          </w:p>
        </w:tc>
      </w:tr>
      <w:tr w:rsidRPr="009B1EEF" w:rsidR="00B71CF5" w:rsidTr="00AD787C" w14:paraId="6722A3FD" w14:textId="77777777">
        <w:trPr>
          <w:trHeight w:val="300"/>
        </w:trPr>
        <w:tc>
          <w:tcPr>
            <w:tcW w:w="1413" w:type="dxa"/>
          </w:tcPr>
          <w:p w:rsidRPr="008525E7" w:rsidR="00B71CF5" w:rsidP="008C39A0" w:rsidRDefault="00AA6A57" w14:paraId="1BC21309" w14:textId="549197C5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H7</w:t>
            </w:r>
          </w:p>
        </w:tc>
        <w:tc>
          <w:tcPr>
            <w:tcW w:w="4584" w:type="dxa"/>
            <w:gridSpan w:val="2"/>
          </w:tcPr>
          <w:p w:rsidRPr="008525E7" w:rsidR="00B71CF5" w:rsidP="008C39A0" w:rsidRDefault="00B71CF5" w14:paraId="71A42A93" w14:textId="77777777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8525E7">
              <w:rPr>
                <w:rFonts w:eastAsia="Times"/>
                <w:b/>
                <w:sz w:val="22"/>
                <w:szCs w:val="22"/>
              </w:rPr>
              <w:t xml:space="preserve">Larynx hals </w:t>
            </w:r>
            <w:r w:rsidRPr="008525E7">
              <w:rPr>
                <w:rFonts w:eastAsia="Times"/>
                <w:sz w:val="22"/>
                <w:szCs w:val="22"/>
              </w:rPr>
              <w:t>med iv kontrastmedel</w:t>
            </w:r>
          </w:p>
          <w:p w:rsidRPr="008525E7" w:rsidR="00B71CF5" w:rsidP="008C39A0" w:rsidRDefault="00B71CF5" w14:paraId="42023E71" w14:textId="77777777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8525E7">
              <w:rPr>
                <w:rFonts w:eastAsia="Times"/>
                <w:b/>
                <w:sz w:val="22"/>
                <w:szCs w:val="22"/>
              </w:rPr>
              <w:t>Serie 1.</w:t>
            </w:r>
            <w:r w:rsidRPr="008525E7">
              <w:rPr>
                <w:rFonts w:eastAsia="Times"/>
                <w:sz w:val="22"/>
                <w:szCs w:val="22"/>
              </w:rPr>
              <w:t xml:space="preserve"> Hals med iv-kontrastmedel i </w:t>
            </w:r>
            <w:proofErr w:type="spellStart"/>
            <w:r w:rsidRPr="008525E7">
              <w:rPr>
                <w:rFonts w:eastAsia="Times"/>
                <w:sz w:val="22"/>
                <w:szCs w:val="22"/>
              </w:rPr>
              <w:t>venfas</w:t>
            </w:r>
            <w:proofErr w:type="spellEnd"/>
          </w:p>
          <w:p w:rsidR="00B71CF5" w:rsidP="008C39A0" w:rsidRDefault="00B71CF5" w14:paraId="6B224466" w14:textId="77777777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8525E7">
              <w:rPr>
                <w:rFonts w:eastAsia="Times"/>
                <w:b/>
                <w:sz w:val="22"/>
                <w:szCs w:val="22"/>
              </w:rPr>
              <w:t>Serie 2.</w:t>
            </w:r>
            <w:r w:rsidRPr="008525E7">
              <w:rPr>
                <w:rFonts w:eastAsia="Times"/>
                <w:sz w:val="22"/>
                <w:szCs w:val="22"/>
              </w:rPr>
              <w:t xml:space="preserve"> Endast på begäran, valsalva (</w:t>
            </w:r>
            <w:proofErr w:type="spellStart"/>
            <w:r w:rsidRPr="008525E7">
              <w:rPr>
                <w:rFonts w:eastAsia="Times"/>
                <w:sz w:val="22"/>
                <w:szCs w:val="22"/>
              </w:rPr>
              <w:t>scanområde</w:t>
            </w:r>
            <w:proofErr w:type="spellEnd"/>
            <w:r w:rsidRPr="008525E7">
              <w:rPr>
                <w:rFonts w:eastAsia="Times"/>
                <w:sz w:val="22"/>
                <w:szCs w:val="22"/>
              </w:rPr>
              <w:t xml:space="preserve"> över larynx/stämbanden)</w:t>
            </w:r>
          </w:p>
          <w:p w:rsidR="00B71CF5" w:rsidP="008C39A0" w:rsidRDefault="00B71CF5" w14:paraId="1CA6E49C" w14:textId="77777777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="00B71CF5" w:rsidP="008C39A0" w:rsidRDefault="00B71CF5" w14:paraId="499CE959" w14:textId="77777777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="00B71CF5" w:rsidP="008C39A0" w:rsidRDefault="00B71CF5" w14:paraId="23B0C969" w14:textId="77777777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9B1EEF" w:rsidR="00B71CF5" w:rsidP="008C39A0" w:rsidRDefault="00B71CF5" w14:paraId="5E273654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9B1EEF" w:rsidR="00B71CF5" w:rsidP="008C39A0" w:rsidRDefault="00B71CF5" w14:paraId="639F8ABB" w14:textId="1F29A5D5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8525E7">
              <w:rPr>
                <w:rFonts w:eastAsia="Times"/>
                <w:sz w:val="22"/>
                <w:szCs w:val="22"/>
              </w:rPr>
              <w:t>818800,</w:t>
            </w:r>
            <w:r w:rsidRPr="008525E7">
              <w:rPr>
                <w:rFonts w:eastAsia="Times"/>
                <w:b/>
                <w:sz w:val="22"/>
                <w:szCs w:val="22"/>
              </w:rPr>
              <w:t>DT</w:t>
            </w:r>
            <w:proofErr w:type="gramEnd"/>
            <w:r w:rsidRPr="008525E7">
              <w:rPr>
                <w:rFonts w:eastAsia="Times"/>
                <w:b/>
                <w:sz w:val="22"/>
                <w:szCs w:val="22"/>
              </w:rPr>
              <w:t xml:space="preserve"> hals med iv kontrast</w:t>
            </w:r>
          </w:p>
        </w:tc>
        <w:tc>
          <w:tcPr>
            <w:tcW w:w="1853" w:type="dxa"/>
            <w:gridSpan w:val="2"/>
          </w:tcPr>
          <w:p w:rsidRPr="009B1EEF" w:rsidR="00B71CF5" w:rsidP="008C39A0" w:rsidRDefault="00B71CF5" w14:paraId="7A9A0152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9B1EEF" w:rsidR="00B71CF5" w:rsidP="008C39A0" w:rsidRDefault="00B71CF5" w14:paraId="2FCD4DEB" w14:textId="12BBD170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8525E7">
              <w:rPr>
                <w:rFonts w:eastAsia="Times"/>
                <w:sz w:val="22"/>
                <w:szCs w:val="22"/>
              </w:rPr>
              <w:t xml:space="preserve">Tumörer i larynx och </w:t>
            </w:r>
            <w:proofErr w:type="spellStart"/>
            <w:r w:rsidRPr="008525E7">
              <w:rPr>
                <w:rFonts w:eastAsia="Times"/>
                <w:sz w:val="22"/>
                <w:szCs w:val="22"/>
              </w:rPr>
              <w:t>hypofarynx</w:t>
            </w:r>
            <w:proofErr w:type="spellEnd"/>
            <w:r w:rsidRPr="008525E7">
              <w:rPr>
                <w:rFonts w:eastAsia="Times"/>
                <w:sz w:val="22"/>
                <w:szCs w:val="22"/>
              </w:rPr>
              <w:t>.</w:t>
            </w:r>
          </w:p>
          <w:p w:rsidRPr="009B1EEF" w:rsidR="00B71CF5" w:rsidP="008C39A0" w:rsidRDefault="00B71CF5" w14:paraId="78E059AD" w14:textId="49AFDEDB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9B1EEF" w:rsidR="00B71CF5" w:rsidP="008C39A0" w:rsidRDefault="00B71CF5" w14:paraId="01319B62" w14:textId="42B56ED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  <w:highlight w:val="magenta"/>
              </w:rPr>
            </w:pPr>
            <w:r w:rsidRPr="004766A7">
              <w:rPr>
                <w:rFonts w:eastAsia="Times"/>
                <w:sz w:val="22"/>
                <w:szCs w:val="22"/>
              </w:rPr>
              <w:t>Vid SVF huvud-/halscancer från ÖNH, eller uppföljande kontroller från onkologen, välj H10 Huvud-hals Dubbelenergi.</w:t>
            </w:r>
          </w:p>
        </w:tc>
      </w:tr>
      <w:tr w:rsidRPr="008525E7" w:rsidR="00B71CF5" w:rsidTr="00AD787C" w14:paraId="57ED683E" w14:textId="77777777">
        <w:trPr>
          <w:trHeight w:val="300"/>
        </w:trPr>
        <w:tc>
          <w:tcPr>
            <w:tcW w:w="1413" w:type="dxa"/>
          </w:tcPr>
          <w:p w:rsidRPr="008525E7" w:rsidR="00B71CF5" w:rsidP="008C39A0" w:rsidRDefault="00AA6A57" w14:paraId="0E8E0D69" w14:textId="4E5D055A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H8</w:t>
            </w:r>
          </w:p>
        </w:tc>
        <w:tc>
          <w:tcPr>
            <w:tcW w:w="4584" w:type="dxa"/>
            <w:gridSpan w:val="2"/>
          </w:tcPr>
          <w:p w:rsidRPr="008525E7" w:rsidR="00B71CF5" w:rsidP="008C39A0" w:rsidRDefault="00B71CF5" w14:paraId="4F2A0505" w14:textId="77777777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8525E7">
              <w:rPr>
                <w:rFonts w:eastAsia="Times"/>
                <w:b/>
                <w:sz w:val="22"/>
                <w:szCs w:val="22"/>
              </w:rPr>
              <w:t xml:space="preserve">Hals </w:t>
            </w:r>
            <w:proofErr w:type="spellStart"/>
            <w:r w:rsidRPr="008525E7">
              <w:rPr>
                <w:rFonts w:eastAsia="Times"/>
                <w:b/>
                <w:sz w:val="22"/>
                <w:szCs w:val="22"/>
              </w:rPr>
              <w:t>parathyroidea</w:t>
            </w:r>
            <w:proofErr w:type="spellEnd"/>
          </w:p>
          <w:p w:rsidRPr="008525E7" w:rsidR="00B71CF5" w:rsidP="008C39A0" w:rsidRDefault="00B71CF5" w14:paraId="1A0F66FD" w14:textId="77777777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8525E7">
              <w:rPr>
                <w:rFonts w:eastAsia="Times"/>
                <w:b/>
                <w:sz w:val="22"/>
                <w:szCs w:val="22"/>
              </w:rPr>
              <w:t>Serie 1.</w:t>
            </w:r>
            <w:r w:rsidRPr="008525E7">
              <w:rPr>
                <w:rFonts w:eastAsia="Times"/>
                <w:sz w:val="22"/>
                <w:szCs w:val="22"/>
              </w:rPr>
              <w:t xml:space="preserve"> Hals utan kontrastmedel </w:t>
            </w:r>
          </w:p>
          <w:p w:rsidRPr="008525E7" w:rsidR="00B71CF5" w:rsidP="008C39A0" w:rsidRDefault="00B71CF5" w14:paraId="5BEEA70A" w14:textId="77777777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8525E7">
              <w:rPr>
                <w:rFonts w:eastAsia="Times"/>
                <w:b/>
                <w:sz w:val="22"/>
                <w:szCs w:val="22"/>
              </w:rPr>
              <w:t>Serie 2.</w:t>
            </w:r>
            <w:r w:rsidRPr="008525E7">
              <w:rPr>
                <w:rFonts w:eastAsia="Times"/>
                <w:sz w:val="22"/>
                <w:szCs w:val="22"/>
              </w:rPr>
              <w:t xml:space="preserve"> Hals med iv-kontrastmedel i artärfas</w:t>
            </w:r>
          </w:p>
          <w:p w:rsidRPr="008525E7" w:rsidR="00B71CF5" w:rsidP="008C39A0" w:rsidRDefault="00B71CF5" w14:paraId="6D8B0E23" w14:textId="77777777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8525E7">
              <w:rPr>
                <w:rFonts w:eastAsia="Times"/>
                <w:b/>
                <w:sz w:val="22"/>
                <w:szCs w:val="22"/>
              </w:rPr>
              <w:t xml:space="preserve">Serie 3. </w:t>
            </w:r>
            <w:r w:rsidRPr="008525E7">
              <w:rPr>
                <w:rFonts w:eastAsia="Times"/>
                <w:sz w:val="22"/>
                <w:szCs w:val="22"/>
              </w:rPr>
              <w:t xml:space="preserve">Hals med iv-kontrastmedel i </w:t>
            </w:r>
            <w:proofErr w:type="spellStart"/>
            <w:r w:rsidRPr="008525E7">
              <w:rPr>
                <w:rFonts w:eastAsia="Times"/>
                <w:sz w:val="22"/>
                <w:szCs w:val="22"/>
              </w:rPr>
              <w:t>venfas</w:t>
            </w:r>
            <w:proofErr w:type="spellEnd"/>
          </w:p>
          <w:p w:rsidRPr="00A1296B" w:rsidR="00B71CF5" w:rsidP="008C39A0" w:rsidRDefault="00B71CF5" w14:paraId="3E5C4E22" w14:textId="1B9624A9">
            <w:pPr>
              <w:tabs>
                <w:tab w:val="left" w:pos="3330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8525E7">
              <w:rPr>
                <w:rFonts w:eastAsia="Times"/>
                <w:b/>
                <w:sz w:val="22"/>
                <w:szCs w:val="22"/>
              </w:rPr>
              <w:t xml:space="preserve">Serie 4. </w:t>
            </w:r>
            <w:r w:rsidRPr="008525E7">
              <w:rPr>
                <w:rFonts w:eastAsia="Times"/>
                <w:sz w:val="22"/>
                <w:szCs w:val="22"/>
              </w:rPr>
              <w:t>Hals</w:t>
            </w:r>
            <w:r w:rsidRPr="008525E7">
              <w:rPr>
                <w:rFonts w:eastAsia="Times"/>
                <w:b/>
                <w:sz w:val="22"/>
                <w:szCs w:val="22"/>
              </w:rPr>
              <w:t xml:space="preserve"> </w:t>
            </w:r>
            <w:r w:rsidRPr="008525E7">
              <w:rPr>
                <w:rFonts w:eastAsia="Times"/>
                <w:sz w:val="22"/>
                <w:szCs w:val="22"/>
              </w:rPr>
              <w:t>sen fas 4 min, endast på begäran</w:t>
            </w:r>
          </w:p>
        </w:tc>
        <w:tc>
          <w:tcPr>
            <w:tcW w:w="3070" w:type="dxa"/>
          </w:tcPr>
          <w:p w:rsidRPr="008525E7" w:rsidR="00B71CF5" w:rsidP="008C39A0" w:rsidRDefault="00B71CF5" w14:paraId="762E46B0" w14:textId="1BCBACA1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8525E7">
              <w:rPr>
                <w:rFonts w:eastAsia="Times"/>
                <w:sz w:val="22"/>
                <w:szCs w:val="22"/>
              </w:rPr>
              <w:t>819802</w:t>
            </w:r>
            <w:proofErr w:type="gramEnd"/>
            <w:r w:rsidRPr="008525E7">
              <w:rPr>
                <w:rFonts w:eastAsia="Times"/>
                <w:b/>
                <w:sz w:val="22"/>
                <w:szCs w:val="22"/>
              </w:rPr>
              <w:t xml:space="preserve"> DT </w:t>
            </w:r>
            <w:proofErr w:type="spellStart"/>
            <w:r w:rsidRPr="008525E7">
              <w:rPr>
                <w:rFonts w:eastAsia="Times"/>
                <w:b/>
                <w:sz w:val="22"/>
                <w:szCs w:val="22"/>
              </w:rPr>
              <w:t>tyreoidea</w:t>
            </w:r>
            <w:proofErr w:type="spellEnd"/>
            <w:r w:rsidRPr="008525E7">
              <w:rPr>
                <w:rFonts w:eastAsia="Times"/>
                <w:b/>
                <w:sz w:val="22"/>
                <w:szCs w:val="22"/>
              </w:rPr>
              <w:t xml:space="preserve">, </w:t>
            </w:r>
            <w:proofErr w:type="spellStart"/>
            <w:r w:rsidRPr="008525E7">
              <w:rPr>
                <w:rFonts w:eastAsia="Times"/>
                <w:b/>
                <w:sz w:val="22"/>
                <w:szCs w:val="22"/>
              </w:rPr>
              <w:t>paratyreoidea</w:t>
            </w:r>
            <w:proofErr w:type="spellEnd"/>
            <w:r w:rsidRPr="008525E7">
              <w:rPr>
                <w:rFonts w:eastAsia="Times"/>
                <w:b/>
                <w:sz w:val="22"/>
                <w:szCs w:val="22"/>
              </w:rPr>
              <w:t xml:space="preserve"> med iv kontrast, flerfas</w:t>
            </w:r>
          </w:p>
        </w:tc>
        <w:tc>
          <w:tcPr>
            <w:tcW w:w="1853" w:type="dxa"/>
            <w:gridSpan w:val="2"/>
          </w:tcPr>
          <w:p w:rsidRPr="008525E7" w:rsidR="00B71CF5" w:rsidP="008C39A0" w:rsidRDefault="00B71CF5" w14:paraId="685AD40F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8525E7" w:rsidR="00B71CF5" w:rsidP="008C39A0" w:rsidRDefault="00B71CF5" w14:paraId="2069FC2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8525E7">
              <w:rPr>
                <w:rFonts w:eastAsia="Times"/>
                <w:sz w:val="22"/>
                <w:szCs w:val="22"/>
              </w:rPr>
              <w:t xml:space="preserve">Lokalisering av </w:t>
            </w:r>
            <w:proofErr w:type="spellStart"/>
            <w:r w:rsidRPr="008525E7">
              <w:rPr>
                <w:rFonts w:eastAsia="Times"/>
                <w:sz w:val="22"/>
                <w:szCs w:val="22"/>
              </w:rPr>
              <w:t>parathyroideaadenom</w:t>
            </w:r>
            <w:proofErr w:type="spellEnd"/>
            <w:r w:rsidRPr="008525E7">
              <w:rPr>
                <w:rFonts w:eastAsia="Times"/>
                <w:sz w:val="22"/>
                <w:szCs w:val="22"/>
              </w:rPr>
              <w:t xml:space="preserve">. </w:t>
            </w:r>
          </w:p>
          <w:p w:rsidRPr="008525E7" w:rsidR="00B71CF5" w:rsidP="008C39A0" w:rsidRDefault="00B71CF5" w14:paraId="7F8622AE" w14:textId="669294F9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</w:tr>
      <w:tr w:rsidRPr="008525E7" w:rsidR="00B71CF5" w:rsidTr="00AD787C" w14:paraId="041A04BD" w14:textId="77777777">
        <w:trPr>
          <w:trHeight w:val="222"/>
        </w:trPr>
        <w:tc>
          <w:tcPr>
            <w:tcW w:w="1413" w:type="dxa"/>
          </w:tcPr>
          <w:p w:rsidRPr="008525E7" w:rsidR="00B71CF5" w:rsidP="008C39A0" w:rsidRDefault="00AA6A57" w14:paraId="54C5C435" w14:textId="4A788CB8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H9</w:t>
            </w:r>
          </w:p>
        </w:tc>
        <w:tc>
          <w:tcPr>
            <w:tcW w:w="4584" w:type="dxa"/>
            <w:gridSpan w:val="2"/>
          </w:tcPr>
          <w:p w:rsidRPr="008525E7" w:rsidR="00B71CF5" w:rsidP="008C39A0" w:rsidRDefault="00B71CF5" w14:paraId="5FE8AA30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8525E7">
              <w:rPr>
                <w:rFonts w:eastAsia="Times"/>
                <w:b/>
                <w:sz w:val="22"/>
                <w:szCs w:val="22"/>
              </w:rPr>
              <w:t xml:space="preserve">Huvud-hals </w:t>
            </w:r>
            <w:proofErr w:type="spellStart"/>
            <w:r w:rsidRPr="008525E7">
              <w:rPr>
                <w:rFonts w:eastAsia="Times"/>
                <w:b/>
                <w:sz w:val="22"/>
                <w:szCs w:val="22"/>
              </w:rPr>
              <w:t>recurrenspares</w:t>
            </w:r>
            <w:proofErr w:type="spellEnd"/>
          </w:p>
          <w:p w:rsidRPr="008525E7" w:rsidR="00B71CF5" w:rsidP="008C39A0" w:rsidRDefault="00B71CF5" w14:paraId="7BD5D6A4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8525E7">
              <w:rPr>
                <w:rFonts w:eastAsia="Times"/>
                <w:b/>
                <w:sz w:val="22"/>
                <w:szCs w:val="22"/>
              </w:rPr>
              <w:t>Serie 1.</w:t>
            </w:r>
            <w:r w:rsidRPr="008525E7">
              <w:rPr>
                <w:rFonts w:eastAsia="Times"/>
                <w:sz w:val="22"/>
                <w:szCs w:val="22"/>
              </w:rPr>
              <w:t xml:space="preserve"> Hals med iv-kontrastmedel i </w:t>
            </w:r>
            <w:proofErr w:type="spellStart"/>
            <w:r w:rsidRPr="008525E7">
              <w:rPr>
                <w:rFonts w:eastAsia="Times"/>
                <w:sz w:val="22"/>
                <w:szCs w:val="22"/>
              </w:rPr>
              <w:t>venfas</w:t>
            </w:r>
            <w:proofErr w:type="spellEnd"/>
          </w:p>
          <w:p w:rsidRPr="00540965" w:rsidR="00B71CF5" w:rsidP="008C39A0" w:rsidRDefault="00B71CF5" w14:paraId="1E691203" w14:textId="0D4887F8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8525E7">
              <w:rPr>
                <w:rFonts w:eastAsia="Times"/>
                <w:b/>
                <w:sz w:val="22"/>
                <w:szCs w:val="22"/>
              </w:rPr>
              <w:t>Serie 2.</w:t>
            </w:r>
            <w:r w:rsidRPr="008525E7">
              <w:rPr>
                <w:rFonts w:eastAsia="Times"/>
                <w:sz w:val="22"/>
                <w:szCs w:val="22"/>
              </w:rPr>
              <w:t xml:space="preserve"> Övre thorax med iv-kontrastmedel i </w:t>
            </w:r>
            <w:proofErr w:type="spellStart"/>
            <w:r w:rsidRPr="008525E7">
              <w:rPr>
                <w:rFonts w:eastAsia="Times"/>
                <w:sz w:val="22"/>
                <w:szCs w:val="22"/>
              </w:rPr>
              <w:t>venfas</w:t>
            </w:r>
            <w:proofErr w:type="spellEnd"/>
            <w:r w:rsidRPr="008525E7">
              <w:rPr>
                <w:rFonts w:eastAsia="Times"/>
                <w:sz w:val="22"/>
                <w:szCs w:val="22"/>
              </w:rPr>
              <w:t xml:space="preserve"> </w:t>
            </w:r>
          </w:p>
          <w:p w:rsidRPr="008525E7" w:rsidR="00B71CF5" w:rsidP="008C39A0" w:rsidRDefault="00B71CF5" w14:paraId="3F20A1A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8525E7" w:rsidR="00B71CF5" w:rsidP="008C39A0" w:rsidRDefault="00B71CF5" w14:paraId="61E6B7A5" w14:textId="6FAA6491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8525E7">
              <w:rPr>
                <w:rFonts w:eastAsia="Times"/>
                <w:sz w:val="22"/>
                <w:szCs w:val="22"/>
              </w:rPr>
              <w:t>807800</w:t>
            </w:r>
            <w:proofErr w:type="gramEnd"/>
            <w:r w:rsidRPr="008525E7">
              <w:rPr>
                <w:rFonts w:eastAsia="Times"/>
                <w:b/>
                <w:sz w:val="22"/>
                <w:szCs w:val="22"/>
              </w:rPr>
              <w:t xml:space="preserve"> DT huvud, ansikte, hals med iv kontrast</w:t>
            </w:r>
          </w:p>
        </w:tc>
        <w:tc>
          <w:tcPr>
            <w:tcW w:w="1853" w:type="dxa"/>
            <w:gridSpan w:val="2"/>
          </w:tcPr>
          <w:p w:rsidRPr="008525E7" w:rsidR="00B71CF5" w:rsidP="008C39A0" w:rsidRDefault="00B71CF5" w14:paraId="6B201A51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8525E7" w:rsidR="00B71CF5" w:rsidP="008C39A0" w:rsidRDefault="00B71CF5" w14:paraId="627D8311" w14:textId="5EA809AD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8525E7">
              <w:rPr>
                <w:rFonts w:eastAsia="Times"/>
                <w:sz w:val="22"/>
                <w:szCs w:val="22"/>
              </w:rPr>
              <w:t>Stämbandspares. Skall alltid inkludera bakre skallgropen, Endast på specifik begäran körs en hel CT-thorax.</w:t>
            </w:r>
          </w:p>
        </w:tc>
      </w:tr>
      <w:tr w:rsidRPr="009B1EEF" w:rsidR="00B71CF5" w:rsidTr="00AD787C" w14:paraId="733F2DEA" w14:textId="77777777">
        <w:trPr>
          <w:trHeight w:val="300"/>
        </w:trPr>
        <w:tc>
          <w:tcPr>
            <w:tcW w:w="1413" w:type="dxa"/>
          </w:tcPr>
          <w:p w:rsidRPr="008525E7" w:rsidR="00B71CF5" w:rsidP="008C39A0" w:rsidRDefault="00AA6A57" w14:paraId="1A1A9A82" w14:textId="60D9DCEE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H10</w:t>
            </w:r>
          </w:p>
        </w:tc>
        <w:tc>
          <w:tcPr>
            <w:tcW w:w="4584" w:type="dxa"/>
            <w:gridSpan w:val="2"/>
          </w:tcPr>
          <w:p w:rsidRPr="008525E7" w:rsidR="00B71CF5" w:rsidP="008C39A0" w:rsidRDefault="00B71CF5" w14:paraId="54264EB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8525E7">
              <w:rPr>
                <w:rFonts w:eastAsia="Times"/>
                <w:b/>
                <w:sz w:val="22"/>
                <w:szCs w:val="22"/>
              </w:rPr>
              <w:t xml:space="preserve">Huvud-hals Dubbelenergi </w:t>
            </w:r>
            <w:r w:rsidRPr="008525E7">
              <w:rPr>
                <w:rFonts w:eastAsia="Times"/>
                <w:bCs/>
                <w:sz w:val="22"/>
                <w:szCs w:val="22"/>
              </w:rPr>
              <w:t>med iv-kontrastmedel</w:t>
            </w:r>
          </w:p>
          <w:p w:rsidRPr="008525E7" w:rsidR="00B71CF5" w:rsidP="008C39A0" w:rsidRDefault="00B71CF5" w14:paraId="5CA7096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8525E7">
              <w:rPr>
                <w:rFonts w:eastAsia="Times"/>
                <w:b/>
                <w:sz w:val="22"/>
                <w:szCs w:val="22"/>
              </w:rPr>
              <w:t xml:space="preserve">Serie 1. </w:t>
            </w:r>
            <w:r w:rsidRPr="008525E7">
              <w:rPr>
                <w:rFonts w:eastAsia="Times"/>
                <w:bCs/>
                <w:sz w:val="22"/>
                <w:szCs w:val="22"/>
              </w:rPr>
              <w:t xml:space="preserve">Huvud-Hals med iv-kontrastmedel i </w:t>
            </w:r>
            <w:proofErr w:type="spellStart"/>
            <w:r w:rsidRPr="008525E7">
              <w:rPr>
                <w:rFonts w:eastAsia="Times"/>
                <w:bCs/>
                <w:sz w:val="22"/>
                <w:szCs w:val="22"/>
              </w:rPr>
              <w:t>venfas</w:t>
            </w:r>
            <w:proofErr w:type="spellEnd"/>
            <w:r w:rsidRPr="008525E7">
              <w:rPr>
                <w:rFonts w:eastAsia="Times"/>
                <w:bCs/>
                <w:sz w:val="22"/>
                <w:szCs w:val="22"/>
              </w:rPr>
              <w:t>, dubbelenergi.</w:t>
            </w:r>
          </w:p>
          <w:p w:rsidRPr="008525E7" w:rsidR="00B71CF5" w:rsidP="008C39A0" w:rsidRDefault="00B71CF5" w14:paraId="0F210B2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8525E7">
              <w:rPr>
                <w:rFonts w:eastAsia="Times"/>
                <w:b/>
                <w:sz w:val="22"/>
                <w:szCs w:val="22"/>
              </w:rPr>
              <w:t xml:space="preserve">Serie 2. </w:t>
            </w:r>
            <w:r w:rsidRPr="008525E7">
              <w:rPr>
                <w:rFonts w:eastAsia="Times"/>
                <w:bCs/>
                <w:sz w:val="22"/>
                <w:szCs w:val="22"/>
              </w:rPr>
              <w:t>Tandlagning, gapande, vid behov</w:t>
            </w:r>
          </w:p>
          <w:p w:rsidRPr="008525E7" w:rsidR="00B71CF5" w:rsidP="008C39A0" w:rsidRDefault="00B71CF5" w14:paraId="1230958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8525E7" w:rsidR="00B71CF5" w:rsidP="008C39A0" w:rsidRDefault="00B71CF5" w14:paraId="767ADD78" w14:textId="75B9446B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3521D3CF">
              <w:rPr>
                <w:rFonts w:eastAsia="Times"/>
                <w:sz w:val="22"/>
                <w:szCs w:val="22"/>
              </w:rPr>
              <w:t>807800</w:t>
            </w:r>
            <w:proofErr w:type="gramEnd"/>
            <w:r w:rsidRPr="3521D3CF">
              <w:rPr>
                <w:rFonts w:eastAsia="Times"/>
                <w:b/>
                <w:bCs/>
                <w:sz w:val="22"/>
                <w:szCs w:val="22"/>
              </w:rPr>
              <w:t xml:space="preserve"> DT huvud, ansikte, hals med iv kontrast</w:t>
            </w:r>
          </w:p>
          <w:p w:rsidRPr="008525E7" w:rsidR="00B71CF5" w:rsidP="008C39A0" w:rsidRDefault="00B71CF5" w14:paraId="6CE55559" w14:textId="3AA198E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8525E7" w:rsidR="00B71CF5" w:rsidP="008C39A0" w:rsidRDefault="00B71CF5" w14:paraId="35083A75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8525E7" w:rsidR="00B71CF5" w:rsidP="008C39A0" w:rsidRDefault="00B71CF5" w14:paraId="55BF83B3" w14:textId="0E43A155">
            <w:pPr>
              <w:tabs>
                <w:tab w:val="left" w:pos="3072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3521D3CF">
              <w:rPr>
                <w:rFonts w:eastAsia="Times"/>
                <w:b/>
                <w:bCs/>
                <w:sz w:val="22"/>
                <w:szCs w:val="22"/>
              </w:rPr>
              <w:t>Dubbelenergi.</w:t>
            </w:r>
            <w:r w:rsidRPr="3521D3CF">
              <w:rPr>
                <w:rFonts w:eastAsia="Times"/>
                <w:sz w:val="22"/>
                <w:szCs w:val="22"/>
              </w:rPr>
              <w:t xml:space="preserve"> Vid tumörutbredning och infektion med misstänkt utbredning ner mot halsen. Dubbelenergi för att lättare avgränsa tumör mot omgivande strukturer. Vid behov ev. Uppblåst serie </w:t>
            </w:r>
          </w:p>
          <w:p w:rsidRPr="008525E7" w:rsidR="00B71CF5" w:rsidP="008C39A0" w:rsidRDefault="00B71CF5" w14:paraId="17B76F8D" w14:textId="79ED8633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</w:tc>
      </w:tr>
      <w:tr w:rsidRPr="009B1EEF" w:rsidR="00B71CF5" w:rsidTr="00AD787C" w14:paraId="69871D6E" w14:textId="77777777">
        <w:trPr>
          <w:trHeight w:val="300"/>
        </w:trPr>
        <w:tc>
          <w:tcPr>
            <w:tcW w:w="1413" w:type="dxa"/>
          </w:tcPr>
          <w:p w:rsidRPr="008525E7" w:rsidR="00B71CF5" w:rsidP="008C39A0" w:rsidRDefault="00AA6A57" w14:paraId="00A54A0C" w14:textId="271A7791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H11</w:t>
            </w:r>
          </w:p>
        </w:tc>
        <w:tc>
          <w:tcPr>
            <w:tcW w:w="4584" w:type="dxa"/>
            <w:gridSpan w:val="2"/>
          </w:tcPr>
          <w:p w:rsidRPr="008525E7" w:rsidR="00B71CF5" w:rsidP="008C39A0" w:rsidRDefault="00B71CF5" w14:paraId="744C9331" w14:textId="77777777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proofErr w:type="spellStart"/>
            <w:r w:rsidRPr="008525E7">
              <w:rPr>
                <w:rFonts w:ascii="Times New Roman" w:hAnsi="Times New Roman"/>
                <w:sz w:val="22"/>
                <w:szCs w:val="22"/>
                <w:u w:val="none"/>
              </w:rPr>
              <w:t>Spottsten</w:t>
            </w:r>
            <w:proofErr w:type="spellEnd"/>
            <w:r w:rsidRPr="008525E7">
              <w:rPr>
                <w:rFonts w:ascii="Times New Roman" w:hAnsi="Times New Roman"/>
                <w:sz w:val="22"/>
                <w:szCs w:val="22"/>
                <w:u w:val="none"/>
              </w:rPr>
              <w:t xml:space="preserve"> </w:t>
            </w:r>
            <w:r w:rsidRPr="008525E7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utan eller med iv-kontrastmedel</w:t>
            </w:r>
          </w:p>
          <w:p w:rsidRPr="003C4263" w:rsidR="00B71CF5" w:rsidP="008C39A0" w:rsidRDefault="00B71CF5" w14:paraId="6112BA01" w14:textId="4F513B04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EC0589">
              <w:rPr>
                <w:b/>
                <w:sz w:val="22"/>
                <w:szCs w:val="22"/>
              </w:rPr>
              <w:t>Serie 1.</w:t>
            </w:r>
            <w:r w:rsidRPr="008525E7">
              <w:rPr>
                <w:sz w:val="22"/>
                <w:szCs w:val="22"/>
              </w:rPr>
              <w:t xml:space="preserve"> </w:t>
            </w:r>
            <w:r w:rsidRPr="00EC0589">
              <w:rPr>
                <w:sz w:val="22"/>
                <w:szCs w:val="22"/>
              </w:rPr>
              <w:t>Hals utan eller med iv-kontrastmedel</w:t>
            </w:r>
          </w:p>
          <w:p w:rsidR="00B71CF5" w:rsidP="008C39A0" w:rsidRDefault="00B71CF5" w14:paraId="2FAB115B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  <w:p w:rsidR="00B71CF5" w:rsidP="008C39A0" w:rsidRDefault="00B71CF5" w14:paraId="467617DF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  <w:p w:rsidR="00B71CF5" w:rsidP="008C39A0" w:rsidRDefault="00B71CF5" w14:paraId="015A5BCE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  <w:p w:rsidRPr="008525E7" w:rsidR="00B71CF5" w:rsidP="008C39A0" w:rsidRDefault="00B71CF5" w14:paraId="5B192B2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8525E7" w:rsidR="00B71CF5" w:rsidP="008C39A0" w:rsidRDefault="00B71CF5" w14:paraId="0153CC2C" w14:textId="77777777">
            <w:pPr>
              <w:pStyle w:val="Titel"/>
              <w:jc w:val="left"/>
              <w:rPr>
                <w:rFonts w:ascii="Times New Roman" w:hAnsi="Times New Roman"/>
                <w:bCs/>
                <w:sz w:val="22"/>
                <w:szCs w:val="22"/>
                <w:u w:val="none"/>
              </w:rPr>
            </w:pPr>
            <w:proofErr w:type="gramStart"/>
            <w:r w:rsidRPr="008525E7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818000</w:t>
            </w:r>
            <w:proofErr w:type="gramEnd"/>
            <w:r w:rsidRPr="008525E7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8525E7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DT Hals</w:t>
            </w:r>
          </w:p>
          <w:p w:rsidRPr="00CD1D85" w:rsidR="00B71CF5" w:rsidP="00CD1D85" w:rsidRDefault="00B71CF5" w14:paraId="4AB4627D" w14:textId="198912C3">
            <w:pPr>
              <w:suppressAutoHyphens/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proofErr w:type="gramStart"/>
            <w:r w:rsidRPr="006E27D1">
              <w:rPr>
                <w:bCs/>
                <w:sz w:val="22"/>
                <w:szCs w:val="22"/>
              </w:rPr>
              <w:t>818800</w:t>
            </w:r>
            <w:proofErr w:type="gramEnd"/>
            <w:r w:rsidRPr="006E27D1">
              <w:rPr>
                <w:bCs/>
                <w:sz w:val="22"/>
                <w:szCs w:val="22"/>
              </w:rPr>
              <w:t xml:space="preserve"> </w:t>
            </w:r>
            <w:r w:rsidRPr="008525E7">
              <w:rPr>
                <w:b/>
                <w:sz w:val="22"/>
                <w:szCs w:val="22"/>
              </w:rPr>
              <w:t>DT Hals med iv kontrast</w:t>
            </w:r>
          </w:p>
          <w:p w:rsidRPr="009E2519" w:rsidR="00B71CF5" w:rsidP="008C39A0" w:rsidRDefault="00B71CF5" w14:paraId="6F997CEA" w14:textId="49F500C2">
            <w:pPr>
              <w:tabs>
                <w:tab w:val="left" w:pos="1635"/>
              </w:tabs>
              <w:rPr>
                <w:rFonts w:eastAsia="Times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8525E7" w:rsidR="00B71CF5" w:rsidP="008C39A0" w:rsidRDefault="00B71CF5" w14:paraId="6E59FF9C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8525E7" w:rsidR="00B71CF5" w:rsidP="008C39A0" w:rsidRDefault="00B71CF5" w14:paraId="548AA25C" w14:textId="45CA38A5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8525E7">
              <w:rPr>
                <w:bCs/>
                <w:sz w:val="22"/>
                <w:szCs w:val="22"/>
              </w:rPr>
              <w:t xml:space="preserve">Avbilder spottkörtlar, från hårda gommen till </w:t>
            </w:r>
            <w:r w:rsidRPr="00315BE9">
              <w:rPr>
                <w:sz w:val="22"/>
                <w:szCs w:val="22"/>
              </w:rPr>
              <w:t>ett par cm nedom</w:t>
            </w:r>
            <w:r w:rsidRPr="008525E7">
              <w:rPr>
                <w:bCs/>
                <w:sz w:val="22"/>
                <w:szCs w:val="22"/>
              </w:rPr>
              <w:t xml:space="preserve"> tungbenet.</w:t>
            </w:r>
          </w:p>
          <w:p w:rsidRPr="00CD1D85" w:rsidR="00B71CF5" w:rsidP="008C39A0" w:rsidRDefault="00B71CF5" w14:paraId="34CAF789" w14:textId="7C8B18BB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r w:rsidRPr="008525E7">
              <w:rPr>
                <w:bCs/>
                <w:sz w:val="22"/>
                <w:szCs w:val="22"/>
              </w:rPr>
              <w:t xml:space="preserve">Utan eller med kontrast beroende på frågeställning. </w:t>
            </w:r>
          </w:p>
        </w:tc>
      </w:tr>
      <w:tr w:rsidRPr="009B1EEF" w:rsidR="00967610" w:rsidTr="00B24CFB" w14:paraId="7E1D7072" w14:textId="77777777">
        <w:trPr>
          <w:trHeight w:val="300"/>
        </w:trPr>
        <w:tc>
          <w:tcPr>
            <w:tcW w:w="15163" w:type="dxa"/>
            <w:gridSpan w:val="8"/>
            <w:shd w:val="clear" w:color="auto" w:fill="BFBFBF" w:themeFill="background1" w:themeFillShade="BF"/>
          </w:tcPr>
          <w:p w:rsidRPr="00B24CFB" w:rsidR="00967610" w:rsidP="00B24CFB" w:rsidRDefault="00B24CFB" w14:paraId="0CDC650E" w14:textId="0B737B60">
            <w:pPr>
              <w:suppressAutoHyphens/>
              <w:spacing w:after="0" w:line="240" w:lineRule="auto"/>
              <w:ind w:left="0" w:right="0"/>
              <w:jc w:val="center"/>
              <w:rPr>
                <w:rFonts w:ascii="Arial" w:hAnsi="Arial" w:eastAsia="Times" w:cs="Arial"/>
                <w:sz w:val="22"/>
                <w:szCs w:val="22"/>
              </w:rPr>
            </w:pPr>
            <w:r w:rsidRPr="00B24CFB">
              <w:rPr>
                <w:rFonts w:ascii="Arial" w:hAnsi="Arial" w:eastAsia="Times" w:cs="Arial"/>
                <w:sz w:val="36"/>
                <w:szCs w:val="36"/>
              </w:rPr>
              <w:t>Hals-Thorax</w:t>
            </w:r>
          </w:p>
        </w:tc>
      </w:tr>
      <w:tr w:rsidRPr="009B1EEF" w:rsidR="00B71CF5" w:rsidTr="00AD787C" w14:paraId="23FF74B0" w14:textId="77777777">
        <w:trPr>
          <w:trHeight w:val="300"/>
        </w:trPr>
        <w:tc>
          <w:tcPr>
            <w:tcW w:w="1413" w:type="dxa"/>
          </w:tcPr>
          <w:p w:rsidR="00B71CF5" w:rsidP="008C39A0" w:rsidRDefault="001F6042" w14:paraId="4A3113A7" w14:textId="77664392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HT1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3B09CBC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 xml:space="preserve">Hals-Thorax </w:t>
            </w:r>
            <w:r w:rsidRPr="00C218B5">
              <w:rPr>
                <w:rFonts w:eastAsia="Times"/>
                <w:bCs/>
                <w:sz w:val="22"/>
                <w:szCs w:val="22"/>
              </w:rPr>
              <w:t>utan iv-kontrastmedel</w:t>
            </w:r>
          </w:p>
          <w:p w:rsidR="00B71CF5" w:rsidP="008C39A0" w:rsidRDefault="00B71CF5" w14:paraId="01DA9092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9429EC">
              <w:rPr>
                <w:rFonts w:eastAsia="Times"/>
                <w:b/>
                <w:sz w:val="22"/>
                <w:szCs w:val="22"/>
              </w:rPr>
              <w:t>Serie 1.</w:t>
            </w:r>
            <w:r>
              <w:rPr>
                <w:rFonts w:eastAsia="Times"/>
                <w:bCs/>
                <w:sz w:val="22"/>
                <w:szCs w:val="22"/>
              </w:rPr>
              <w:t xml:space="preserve"> Hals utan iv-kontrastmedel</w:t>
            </w:r>
          </w:p>
          <w:p w:rsidR="00B71CF5" w:rsidP="008C39A0" w:rsidRDefault="00B71CF5" w14:paraId="38E8E245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9429EC">
              <w:rPr>
                <w:rFonts w:eastAsia="Times"/>
                <w:b/>
                <w:sz w:val="22"/>
                <w:szCs w:val="22"/>
              </w:rPr>
              <w:t>Serie 2.</w:t>
            </w:r>
            <w:r>
              <w:rPr>
                <w:rFonts w:eastAsia="Times"/>
                <w:bCs/>
                <w:sz w:val="22"/>
                <w:szCs w:val="22"/>
              </w:rPr>
              <w:t xml:space="preserve"> Thorax utan iv-kontrastmedel</w:t>
            </w:r>
          </w:p>
          <w:p w:rsidR="00B71CF5" w:rsidP="008C39A0" w:rsidRDefault="00B71CF5" w14:paraId="13CBDB7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9429EC">
              <w:rPr>
                <w:rFonts w:eastAsia="Times"/>
                <w:b/>
                <w:sz w:val="22"/>
                <w:szCs w:val="22"/>
              </w:rPr>
              <w:t>Ev. Serie 3.</w:t>
            </w:r>
            <w:r>
              <w:rPr>
                <w:rFonts w:eastAsia="Times"/>
                <w:bCs/>
                <w:sz w:val="22"/>
                <w:szCs w:val="22"/>
              </w:rPr>
              <w:t xml:space="preserve"> Tandlagning, gapande, vid behov. </w:t>
            </w:r>
          </w:p>
          <w:p w:rsidR="00B71CF5" w:rsidP="008C39A0" w:rsidRDefault="00B71CF5" w14:paraId="740FF913" w14:textId="290A8638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="00B71CF5" w:rsidP="008C39A0" w:rsidRDefault="00B71CF5" w14:paraId="1BA11ACD" w14:textId="318370D1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sz w:val="22"/>
                <w:szCs w:val="22"/>
              </w:rPr>
              <w:t>818000</w:t>
            </w:r>
            <w:r w:rsidRPr="009429EC">
              <w:rPr>
                <w:rFonts w:eastAsia="Times"/>
                <w:b/>
                <w:bCs/>
                <w:sz w:val="22"/>
                <w:szCs w:val="22"/>
              </w:rPr>
              <w:t>DT Hals</w:t>
            </w:r>
          </w:p>
          <w:p w:rsidRPr="00437618" w:rsidR="00B71CF5" w:rsidP="008C39A0" w:rsidRDefault="00B71CF5" w14:paraId="23D330BC" w14:textId="1A8BCB22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>
              <w:rPr>
                <w:rFonts w:eastAsia="Times"/>
                <w:sz w:val="22"/>
                <w:szCs w:val="22"/>
              </w:rPr>
              <w:t>830000</w:t>
            </w:r>
            <w:proofErr w:type="gramEnd"/>
            <w:r>
              <w:rPr>
                <w:rFonts w:eastAsia="Times"/>
                <w:sz w:val="22"/>
                <w:szCs w:val="22"/>
              </w:rPr>
              <w:t xml:space="preserve"> </w:t>
            </w:r>
            <w:r w:rsidRPr="009429EC">
              <w:rPr>
                <w:rFonts w:eastAsia="Times"/>
                <w:b/>
                <w:bCs/>
                <w:sz w:val="22"/>
                <w:szCs w:val="22"/>
              </w:rPr>
              <w:t>DT Thorax</w:t>
            </w:r>
          </w:p>
        </w:tc>
        <w:tc>
          <w:tcPr>
            <w:tcW w:w="1853" w:type="dxa"/>
            <w:gridSpan w:val="2"/>
          </w:tcPr>
          <w:p w:rsidRPr="00437618" w:rsidR="00B71CF5" w:rsidP="008C39A0" w:rsidRDefault="00B71CF5" w14:paraId="7801663F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437618" w:rsidR="00B71CF5" w:rsidP="008C39A0" w:rsidRDefault="00B71CF5" w14:paraId="68BC89CD" w14:textId="747FB9D3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sz w:val="22"/>
                <w:szCs w:val="22"/>
              </w:rPr>
              <w:t xml:space="preserve">Då iv-kontrastmedel inte kan ges. </w:t>
            </w:r>
          </w:p>
        </w:tc>
      </w:tr>
      <w:tr w:rsidRPr="009B1EEF" w:rsidR="00B71CF5" w:rsidTr="00AD787C" w14:paraId="43041B0D" w14:textId="77777777">
        <w:trPr>
          <w:trHeight w:val="1965"/>
        </w:trPr>
        <w:tc>
          <w:tcPr>
            <w:tcW w:w="1413" w:type="dxa"/>
          </w:tcPr>
          <w:p w:rsidRPr="00437618" w:rsidR="00B71CF5" w:rsidP="008C39A0" w:rsidRDefault="001F6042" w14:paraId="7555474B" w14:textId="0E1691A4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HT3</w:t>
            </w:r>
          </w:p>
        </w:tc>
        <w:tc>
          <w:tcPr>
            <w:tcW w:w="4584" w:type="dxa"/>
            <w:gridSpan w:val="2"/>
          </w:tcPr>
          <w:p w:rsidRPr="00437618" w:rsidR="00B71CF5" w:rsidP="008C39A0" w:rsidRDefault="00B71CF5" w14:paraId="3DFEFB1B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437618">
              <w:rPr>
                <w:rFonts w:ascii="Times New Roman" w:hAnsi="Times New Roman"/>
                <w:sz w:val="22"/>
                <w:szCs w:val="22"/>
                <w:u w:val="none"/>
              </w:rPr>
              <w:t xml:space="preserve">Hals-thorax </w:t>
            </w:r>
            <w:r w:rsidRPr="0043761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med iv-kontrastmedel i </w:t>
            </w:r>
            <w:proofErr w:type="spellStart"/>
            <w:r w:rsidRPr="0043761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venfas</w:t>
            </w:r>
            <w:proofErr w:type="spellEnd"/>
            <w:r w:rsidRPr="0043761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</w:p>
          <w:p w:rsidRPr="00437618" w:rsidR="00B71CF5" w:rsidP="008C39A0" w:rsidRDefault="00B71CF5" w14:paraId="79F417DE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437618">
              <w:rPr>
                <w:rFonts w:ascii="Times New Roman" w:hAnsi="Times New Roman"/>
                <w:sz w:val="22"/>
                <w:szCs w:val="22"/>
                <w:u w:val="none"/>
              </w:rPr>
              <w:t>Serie 1.</w:t>
            </w:r>
            <w:r w:rsidRPr="0043761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Hals med iv-kontrastmedel i </w:t>
            </w:r>
            <w:proofErr w:type="spellStart"/>
            <w:r w:rsidRPr="0043761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venfas</w:t>
            </w:r>
            <w:proofErr w:type="spellEnd"/>
          </w:p>
          <w:p w:rsidRPr="00437618" w:rsidR="00B71CF5" w:rsidP="008C39A0" w:rsidRDefault="00B71CF5" w14:paraId="2444906B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437618">
              <w:rPr>
                <w:rFonts w:ascii="Times New Roman" w:hAnsi="Times New Roman"/>
                <w:sz w:val="22"/>
                <w:szCs w:val="22"/>
                <w:u w:val="none"/>
              </w:rPr>
              <w:t>Serie 2.</w:t>
            </w:r>
            <w:r w:rsidRPr="0043761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Thorax med iv-kontrastmedel i </w:t>
            </w:r>
            <w:proofErr w:type="spellStart"/>
            <w:r w:rsidRPr="0043761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venfas</w:t>
            </w:r>
            <w:proofErr w:type="spellEnd"/>
          </w:p>
          <w:p w:rsidRPr="00437618" w:rsidR="00B71CF5" w:rsidP="008C39A0" w:rsidRDefault="00B71CF5" w14:paraId="75651A95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437618">
              <w:rPr>
                <w:rFonts w:ascii="Times New Roman" w:hAnsi="Times New Roman"/>
                <w:sz w:val="22"/>
                <w:szCs w:val="22"/>
                <w:u w:val="none"/>
              </w:rPr>
              <w:t>Ev. Serie 3.</w:t>
            </w:r>
            <w:r w:rsidRPr="0043761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Tandlagning, gapande, vid behov</w:t>
            </w:r>
          </w:p>
          <w:p w:rsidRPr="00437618" w:rsidR="00B71CF5" w:rsidP="008C39A0" w:rsidRDefault="00B71CF5" w14:paraId="47DE1C34" w14:textId="03BA6F5D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bCs/>
                <w:sz w:val="22"/>
                <w:szCs w:val="22"/>
              </w:rPr>
            </w:pPr>
          </w:p>
        </w:tc>
        <w:tc>
          <w:tcPr>
            <w:tcW w:w="3070" w:type="dxa"/>
          </w:tcPr>
          <w:p w:rsidRPr="00437618" w:rsidR="00B71CF5" w:rsidP="008C39A0" w:rsidRDefault="00B71CF5" w14:paraId="67F28AFA" w14:textId="7FFC9C95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proofErr w:type="gramStart"/>
            <w:r w:rsidRPr="0043761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818800</w:t>
            </w:r>
            <w:proofErr w:type="gramEnd"/>
            <w:r w:rsidRPr="00437618">
              <w:rPr>
                <w:rFonts w:ascii="Times New Roman" w:hAnsi="Times New Roman"/>
                <w:sz w:val="22"/>
                <w:szCs w:val="22"/>
                <w:u w:val="none"/>
              </w:rPr>
              <w:t xml:space="preserve"> DT hals med iv kontrast</w:t>
            </w:r>
          </w:p>
          <w:p w:rsidRPr="00437618" w:rsidR="00B71CF5" w:rsidP="008C39A0" w:rsidRDefault="00B71CF5" w14:paraId="5ECA87DD" w14:textId="190FFA0A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43761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830800</w:t>
            </w:r>
            <w:proofErr w:type="gramEnd"/>
            <w:r w:rsidRPr="0043761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437618">
              <w:rPr>
                <w:rFonts w:ascii="Times New Roman" w:hAnsi="Times New Roman"/>
                <w:sz w:val="22"/>
                <w:szCs w:val="22"/>
                <w:u w:val="none"/>
              </w:rPr>
              <w:t>DT Thorax med iv kontrast</w:t>
            </w:r>
          </w:p>
          <w:p w:rsidR="00B71CF5" w:rsidP="008C39A0" w:rsidRDefault="00B71CF5" w14:paraId="57DD72F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="00B71CF5" w:rsidP="008C39A0" w:rsidRDefault="00B71CF5" w14:paraId="76149F1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="00B71CF5" w:rsidP="008C39A0" w:rsidRDefault="00B71CF5" w14:paraId="56D72B93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  <w:p w:rsidRPr="00437618" w:rsidR="00B71CF5" w:rsidP="008C39A0" w:rsidRDefault="00B71CF5" w14:paraId="2EECC06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437618" w:rsidR="00B71CF5" w:rsidP="008C39A0" w:rsidRDefault="00B71CF5" w14:paraId="4B9DC3CC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437618" w:rsidR="00B71CF5" w:rsidP="008C39A0" w:rsidRDefault="00B71CF5" w14:paraId="1ACB0A78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43761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Rutinundersökning hals-thorax </w:t>
            </w:r>
          </w:p>
          <w:p w:rsidRPr="00437618" w:rsidR="00B71CF5" w:rsidP="008C39A0" w:rsidRDefault="00B71CF5" w14:paraId="7E6D528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</w:tr>
      <w:tr w:rsidRPr="00A61834" w:rsidR="00B24CFB" w:rsidTr="00B24CFB" w14:paraId="78F16192" w14:textId="77777777">
        <w:trPr>
          <w:trHeight w:val="300"/>
        </w:trPr>
        <w:tc>
          <w:tcPr>
            <w:tcW w:w="15163" w:type="dxa"/>
            <w:gridSpan w:val="8"/>
            <w:shd w:val="clear" w:color="auto" w:fill="BFBFBF" w:themeFill="background1" w:themeFillShade="BF"/>
          </w:tcPr>
          <w:p w:rsidRPr="00B24CFB" w:rsidR="00B24CFB" w:rsidP="00B24CFB" w:rsidRDefault="00B24CFB" w14:paraId="7A004F5B" w14:textId="61659A00">
            <w:pPr>
              <w:suppressAutoHyphens/>
              <w:spacing w:after="0" w:line="240" w:lineRule="auto"/>
              <w:ind w:left="0" w:right="0"/>
              <w:jc w:val="center"/>
              <w:rPr>
                <w:rFonts w:ascii="Arial" w:hAnsi="Arial" w:eastAsia="Times" w:cs="Arial"/>
                <w:sz w:val="22"/>
                <w:szCs w:val="22"/>
              </w:rPr>
            </w:pPr>
            <w:r w:rsidRPr="00B24CFB">
              <w:rPr>
                <w:rFonts w:ascii="Arial" w:hAnsi="Arial" w:eastAsia="Times" w:cs="Arial"/>
                <w:sz w:val="36"/>
                <w:szCs w:val="36"/>
              </w:rPr>
              <w:t>Hals-Thorax-Buk</w:t>
            </w:r>
          </w:p>
        </w:tc>
      </w:tr>
      <w:tr w:rsidRPr="00A61834" w:rsidR="00B71CF5" w:rsidTr="00AD787C" w14:paraId="7A4F49FA" w14:textId="77777777">
        <w:trPr>
          <w:trHeight w:val="300"/>
        </w:trPr>
        <w:tc>
          <w:tcPr>
            <w:tcW w:w="1413" w:type="dxa"/>
          </w:tcPr>
          <w:p w:rsidR="00B71CF5" w:rsidP="008C39A0" w:rsidRDefault="001F6042" w14:paraId="75492E1A" w14:textId="5859B723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HTB1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15FE2230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 xml:space="preserve">Hals-thorax-buk </w:t>
            </w:r>
            <w:r w:rsidRPr="00511693">
              <w:rPr>
                <w:rFonts w:eastAsia="Times"/>
                <w:bCs/>
                <w:sz w:val="22"/>
                <w:szCs w:val="22"/>
              </w:rPr>
              <w:t>utan iv-kontrastmedel</w:t>
            </w:r>
            <w:r>
              <w:rPr>
                <w:rFonts w:eastAsia="Times"/>
                <w:bCs/>
                <w:sz w:val="22"/>
                <w:szCs w:val="22"/>
              </w:rPr>
              <w:t xml:space="preserve">. </w:t>
            </w:r>
          </w:p>
          <w:p w:rsidR="00B71CF5" w:rsidP="008C39A0" w:rsidRDefault="00B71CF5" w14:paraId="5172450E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1A2EC2">
              <w:rPr>
                <w:rFonts w:eastAsia="Times"/>
                <w:b/>
                <w:sz w:val="22"/>
                <w:szCs w:val="22"/>
              </w:rPr>
              <w:t>Serie1</w:t>
            </w:r>
            <w:r>
              <w:rPr>
                <w:rFonts w:eastAsia="Times"/>
                <w:bCs/>
                <w:sz w:val="22"/>
                <w:szCs w:val="22"/>
              </w:rPr>
              <w:t>. Hals utan iv-kontrastmedel</w:t>
            </w:r>
          </w:p>
          <w:p w:rsidR="00B71CF5" w:rsidP="008C39A0" w:rsidRDefault="00B71CF5" w14:paraId="27D01E14" w14:textId="7593619B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001A2EC2">
              <w:rPr>
                <w:rFonts w:eastAsia="Times"/>
                <w:b/>
                <w:sz w:val="22"/>
                <w:szCs w:val="22"/>
              </w:rPr>
              <w:t>Serie 2</w:t>
            </w:r>
            <w:r>
              <w:rPr>
                <w:rFonts w:eastAsia="Times"/>
                <w:bCs/>
                <w:sz w:val="22"/>
                <w:szCs w:val="22"/>
              </w:rPr>
              <w:t>. Thorax-buk utan iv-kontrastmedel</w:t>
            </w:r>
          </w:p>
          <w:p w:rsidR="00B71CF5" w:rsidP="008C39A0" w:rsidRDefault="00B71CF5" w14:paraId="0880D415" w14:textId="7593619B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>
              <w:rPr>
                <w:rFonts w:eastAsia="Times"/>
                <w:bCs/>
                <w:sz w:val="22"/>
                <w:szCs w:val="22"/>
              </w:rPr>
              <w:t>Ev. Serie 3. Tandlagning, gapande, vid behov</w:t>
            </w:r>
          </w:p>
          <w:p w:rsidR="00B71CF5" w:rsidP="008C39A0" w:rsidRDefault="00B71CF5" w14:paraId="3989636A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  <w:p w:rsidRPr="00A61834" w:rsidR="00152452" w:rsidP="008C39A0" w:rsidRDefault="00152452" w14:paraId="33937CB0" w14:textId="4F650EDF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="00B71CF5" w:rsidP="008C39A0" w:rsidRDefault="00B71CF5" w14:paraId="0FDEF6CD" w14:textId="0745830B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proofErr w:type="gramStart"/>
            <w:r>
              <w:rPr>
                <w:b w:val="0"/>
                <w:sz w:val="22"/>
                <w:szCs w:val="22"/>
                <w:u w:val="none"/>
              </w:rPr>
              <w:t>818000</w:t>
            </w:r>
            <w:proofErr w:type="gramEnd"/>
            <w:r>
              <w:rPr>
                <w:sz w:val="22"/>
                <w:szCs w:val="22"/>
                <w:u w:val="none"/>
              </w:rPr>
              <w:t xml:space="preserve"> DT hals</w:t>
            </w:r>
          </w:p>
          <w:p w:rsidR="00B71CF5" w:rsidP="008C39A0" w:rsidRDefault="00B71CF5" w14:paraId="77AECE24" w14:textId="77777777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proofErr w:type="gramStart"/>
            <w:r>
              <w:rPr>
                <w:b w:val="0"/>
                <w:sz w:val="22"/>
                <w:szCs w:val="22"/>
                <w:u w:val="none"/>
              </w:rPr>
              <w:t>830000</w:t>
            </w:r>
            <w:proofErr w:type="gramEnd"/>
            <w:r>
              <w:rPr>
                <w:b w:val="0"/>
                <w:sz w:val="22"/>
                <w:szCs w:val="22"/>
                <w:u w:val="none"/>
              </w:rPr>
              <w:t xml:space="preserve">, </w:t>
            </w:r>
            <w:r>
              <w:rPr>
                <w:sz w:val="22"/>
                <w:szCs w:val="22"/>
                <w:u w:val="none"/>
              </w:rPr>
              <w:t>DT Thorax</w:t>
            </w:r>
          </w:p>
          <w:p w:rsidR="00B71CF5" w:rsidP="008C39A0" w:rsidRDefault="00B71CF5" w14:paraId="082739B6" w14:textId="6003942C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proofErr w:type="gramStart"/>
            <w:r>
              <w:rPr>
                <w:b w:val="0"/>
                <w:sz w:val="22"/>
                <w:szCs w:val="22"/>
                <w:u w:val="none"/>
              </w:rPr>
              <w:t>84000</w:t>
            </w:r>
            <w:proofErr w:type="gramEnd"/>
            <w:r>
              <w:rPr>
                <w:b w:val="0"/>
                <w:sz w:val="22"/>
                <w:szCs w:val="22"/>
                <w:u w:val="none"/>
              </w:rPr>
              <w:t xml:space="preserve"> </w:t>
            </w:r>
            <w:r>
              <w:rPr>
                <w:sz w:val="22"/>
                <w:szCs w:val="22"/>
                <w:u w:val="none"/>
              </w:rPr>
              <w:t>DT Buk</w:t>
            </w:r>
          </w:p>
          <w:p w:rsidRPr="00A61834" w:rsidR="00B71CF5" w:rsidP="008C39A0" w:rsidRDefault="00B71CF5" w14:paraId="3C233D7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A61834" w:rsidR="00B71CF5" w:rsidP="008C39A0" w:rsidRDefault="00B71CF5" w14:paraId="2EF9A352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A61834" w:rsidR="00B71CF5" w:rsidP="008C39A0" w:rsidRDefault="00B71CF5" w14:paraId="39FB5742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</w:tr>
      <w:tr w:rsidRPr="00A61834" w:rsidR="00B71CF5" w:rsidTr="00AD787C" w14:paraId="6225FA82" w14:textId="77777777">
        <w:trPr>
          <w:trHeight w:val="300"/>
        </w:trPr>
        <w:tc>
          <w:tcPr>
            <w:tcW w:w="1413" w:type="dxa"/>
          </w:tcPr>
          <w:p w:rsidRPr="00A61834" w:rsidR="00B71CF5" w:rsidP="008C39A0" w:rsidRDefault="001F6042" w14:paraId="023F8B88" w14:textId="3BC15D83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HTB2</w:t>
            </w:r>
          </w:p>
        </w:tc>
        <w:tc>
          <w:tcPr>
            <w:tcW w:w="4584" w:type="dxa"/>
            <w:gridSpan w:val="2"/>
          </w:tcPr>
          <w:p w:rsidRPr="00A61834" w:rsidR="00B71CF5" w:rsidP="008C39A0" w:rsidRDefault="00B71CF5" w14:paraId="0D85DC01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A61834">
              <w:rPr>
                <w:rFonts w:eastAsia="Times"/>
                <w:b/>
                <w:sz w:val="22"/>
                <w:szCs w:val="22"/>
              </w:rPr>
              <w:t xml:space="preserve">Hals-thorax-buk </w:t>
            </w:r>
          </w:p>
          <w:p w:rsidRPr="00A61834" w:rsidR="00B71CF5" w:rsidP="008C39A0" w:rsidRDefault="00B71CF5" w14:paraId="6355C217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A61834">
              <w:rPr>
                <w:rFonts w:eastAsia="Times"/>
                <w:b/>
                <w:sz w:val="22"/>
                <w:szCs w:val="22"/>
              </w:rPr>
              <w:t>Serie 1.</w:t>
            </w:r>
            <w:r w:rsidRPr="00A61834">
              <w:rPr>
                <w:rFonts w:eastAsia="Times"/>
                <w:sz w:val="22"/>
                <w:szCs w:val="22"/>
              </w:rPr>
              <w:t xml:space="preserve"> Övre buk utan iv-kontrastmedel</w:t>
            </w:r>
          </w:p>
          <w:p w:rsidRPr="00A61834" w:rsidR="00B71CF5" w:rsidP="008C39A0" w:rsidRDefault="00B71CF5" w14:paraId="6C03E13E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A61834">
              <w:rPr>
                <w:rFonts w:eastAsia="Times"/>
                <w:b/>
                <w:sz w:val="22"/>
                <w:szCs w:val="22"/>
              </w:rPr>
              <w:t>Serie 2.</w:t>
            </w:r>
            <w:r w:rsidRPr="00A61834">
              <w:rPr>
                <w:rFonts w:eastAsia="Times"/>
                <w:sz w:val="22"/>
                <w:szCs w:val="22"/>
              </w:rPr>
              <w:t xml:space="preserve"> Hals-thorax-buk med iv-kontrastmedel i </w:t>
            </w:r>
          </w:p>
          <w:p w:rsidR="00B71CF5" w:rsidP="008C39A0" w:rsidRDefault="00B71CF5" w14:paraId="6BE4EF2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spellStart"/>
            <w:r w:rsidRPr="00A61834">
              <w:rPr>
                <w:rFonts w:eastAsia="Times"/>
                <w:sz w:val="22"/>
                <w:szCs w:val="22"/>
              </w:rPr>
              <w:t>Venfas</w:t>
            </w:r>
            <w:proofErr w:type="spellEnd"/>
          </w:p>
          <w:p w:rsidRPr="00A61834" w:rsidR="00B71CF5" w:rsidP="008C39A0" w:rsidRDefault="00B71CF5" w14:paraId="3DBB5F17" w14:textId="73318D28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A61834">
              <w:rPr>
                <w:rFonts w:eastAsia="Times"/>
                <w:b/>
                <w:sz w:val="22"/>
                <w:szCs w:val="22"/>
              </w:rPr>
              <w:t>Ev. Serie 3.</w:t>
            </w:r>
            <w:r w:rsidRPr="00A61834">
              <w:rPr>
                <w:rFonts w:eastAsia="Times"/>
                <w:sz w:val="22"/>
                <w:szCs w:val="22"/>
              </w:rPr>
              <w:t xml:space="preserve"> Tandlagning, gapande, vid behov</w:t>
            </w:r>
          </w:p>
        </w:tc>
        <w:tc>
          <w:tcPr>
            <w:tcW w:w="3070" w:type="dxa"/>
          </w:tcPr>
          <w:p w:rsidRPr="00A61834" w:rsidR="00B71CF5" w:rsidP="008C39A0" w:rsidRDefault="00B71CF5" w14:paraId="3EED23B9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A61834">
              <w:rPr>
                <w:rFonts w:eastAsia="Times"/>
                <w:sz w:val="22"/>
                <w:szCs w:val="22"/>
              </w:rPr>
              <w:t>818800</w:t>
            </w:r>
            <w:proofErr w:type="gramEnd"/>
            <w:r w:rsidRPr="00A61834">
              <w:rPr>
                <w:rFonts w:eastAsia="Times"/>
                <w:sz w:val="22"/>
                <w:szCs w:val="22"/>
              </w:rPr>
              <w:t>,</w:t>
            </w:r>
            <w:r w:rsidRPr="00A61834">
              <w:rPr>
                <w:rFonts w:eastAsia="Times"/>
                <w:b/>
                <w:sz w:val="22"/>
                <w:szCs w:val="22"/>
              </w:rPr>
              <w:t xml:space="preserve"> DT hals med iv kontrast</w:t>
            </w:r>
          </w:p>
          <w:p w:rsidRPr="00A61834" w:rsidR="00B71CF5" w:rsidP="008C39A0" w:rsidRDefault="00B71CF5" w14:paraId="2A80397D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A61834">
              <w:rPr>
                <w:rFonts w:eastAsia="Times"/>
                <w:sz w:val="22"/>
                <w:szCs w:val="22"/>
              </w:rPr>
              <w:t>830800</w:t>
            </w:r>
            <w:proofErr w:type="gramEnd"/>
            <w:r w:rsidRPr="00A61834">
              <w:rPr>
                <w:rFonts w:eastAsia="Times"/>
                <w:sz w:val="22"/>
                <w:szCs w:val="22"/>
              </w:rPr>
              <w:t xml:space="preserve">, </w:t>
            </w:r>
            <w:r w:rsidRPr="00A61834">
              <w:rPr>
                <w:rFonts w:eastAsia="Times"/>
                <w:b/>
                <w:sz w:val="22"/>
                <w:szCs w:val="22"/>
              </w:rPr>
              <w:t>DT Thorax med iv kontrast</w:t>
            </w:r>
          </w:p>
          <w:p w:rsidRPr="00A61834" w:rsidR="00B71CF5" w:rsidP="008C39A0" w:rsidRDefault="00B71CF5" w14:paraId="74C9D10C" w14:textId="142A3C9D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1E2769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840900</w:t>
            </w:r>
            <w:proofErr w:type="gramEnd"/>
            <w:r w:rsidRPr="001E2769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,</w:t>
            </w:r>
            <w:r w:rsidRPr="001E2769">
              <w:rPr>
                <w:rFonts w:ascii="Times New Roman" w:hAnsi="Times New Roman"/>
                <w:sz w:val="22"/>
                <w:szCs w:val="22"/>
                <w:u w:val="none"/>
              </w:rPr>
              <w:t xml:space="preserve"> </w:t>
            </w:r>
            <w:r w:rsidRPr="000C0B30">
              <w:rPr>
                <w:rFonts w:ascii="Times New Roman" w:hAnsi="Times New Roman"/>
                <w:sz w:val="22"/>
                <w:szCs w:val="22"/>
                <w:u w:val="none"/>
              </w:rPr>
              <w:t>DT buk utan o med iv kontrast</w:t>
            </w:r>
          </w:p>
        </w:tc>
        <w:tc>
          <w:tcPr>
            <w:tcW w:w="1853" w:type="dxa"/>
            <w:gridSpan w:val="2"/>
          </w:tcPr>
          <w:p w:rsidRPr="00A61834" w:rsidR="00B71CF5" w:rsidP="008C39A0" w:rsidRDefault="00B71CF5" w14:paraId="7D65BC8E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A61834" w:rsidR="00B71CF5" w:rsidP="008C39A0" w:rsidRDefault="00B71CF5" w14:paraId="238AD106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A61834">
              <w:rPr>
                <w:rFonts w:eastAsia="Times"/>
                <w:sz w:val="22"/>
                <w:szCs w:val="22"/>
              </w:rPr>
              <w:t xml:space="preserve">Rutinundersökning hals-thorax-buk </w:t>
            </w:r>
          </w:p>
          <w:p w:rsidRPr="00A61834" w:rsidR="00B71CF5" w:rsidP="008C39A0" w:rsidRDefault="00B71CF5" w14:paraId="42FF95E3" w14:textId="33642276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</w:tc>
      </w:tr>
      <w:tr w:rsidRPr="00A61834" w:rsidR="00B71CF5" w:rsidTr="00AD787C" w14:paraId="4D4675B0" w14:textId="77777777">
        <w:trPr>
          <w:trHeight w:val="1061"/>
        </w:trPr>
        <w:tc>
          <w:tcPr>
            <w:tcW w:w="1413" w:type="dxa"/>
          </w:tcPr>
          <w:p w:rsidRPr="00A61834" w:rsidR="00B71CF5" w:rsidP="008C39A0" w:rsidRDefault="001F6042" w14:paraId="48DD7C3A" w14:textId="719C6B22">
            <w:pPr>
              <w:tabs>
                <w:tab w:val="left" w:pos="5085"/>
                <w:tab w:val="left" w:pos="5145"/>
              </w:tabs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>
              <w:rPr>
                <w:rFonts w:eastAsia="Times"/>
                <w:b/>
                <w:sz w:val="22"/>
                <w:szCs w:val="22"/>
              </w:rPr>
              <w:t>HTB3</w:t>
            </w:r>
          </w:p>
        </w:tc>
        <w:tc>
          <w:tcPr>
            <w:tcW w:w="4584" w:type="dxa"/>
            <w:gridSpan w:val="2"/>
          </w:tcPr>
          <w:p w:rsidRPr="00A61834" w:rsidR="00B71CF5" w:rsidP="008C39A0" w:rsidRDefault="00B71CF5" w14:paraId="55D62148" w14:textId="77777777">
            <w:pPr>
              <w:tabs>
                <w:tab w:val="left" w:pos="5085"/>
                <w:tab w:val="left" w:pos="5145"/>
              </w:tabs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A61834">
              <w:rPr>
                <w:rFonts w:eastAsia="Times"/>
                <w:b/>
                <w:sz w:val="22"/>
                <w:szCs w:val="22"/>
              </w:rPr>
              <w:t xml:space="preserve">Hals-thorax-buk </w:t>
            </w:r>
            <w:r w:rsidRPr="00A61834">
              <w:rPr>
                <w:rFonts w:eastAsia="Times"/>
                <w:sz w:val="22"/>
                <w:szCs w:val="22"/>
              </w:rPr>
              <w:t xml:space="preserve">med iv-kontrastmedel i </w:t>
            </w:r>
            <w:proofErr w:type="spellStart"/>
            <w:r w:rsidRPr="00A61834">
              <w:rPr>
                <w:rFonts w:eastAsia="Times"/>
                <w:sz w:val="22"/>
                <w:szCs w:val="22"/>
              </w:rPr>
              <w:t>venfas</w:t>
            </w:r>
            <w:proofErr w:type="spellEnd"/>
            <w:r w:rsidRPr="00A61834">
              <w:rPr>
                <w:rFonts w:eastAsia="Times"/>
                <w:sz w:val="22"/>
                <w:szCs w:val="22"/>
              </w:rPr>
              <w:t xml:space="preserve"> </w:t>
            </w:r>
          </w:p>
          <w:p w:rsidRPr="00A61834" w:rsidR="00B71CF5" w:rsidP="008C39A0" w:rsidRDefault="00B71CF5" w14:paraId="12C7AC63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A61834">
              <w:rPr>
                <w:rFonts w:eastAsia="Times"/>
                <w:b/>
                <w:sz w:val="22"/>
                <w:szCs w:val="22"/>
              </w:rPr>
              <w:t>Serie 1.</w:t>
            </w:r>
            <w:r w:rsidRPr="00A61834">
              <w:rPr>
                <w:rFonts w:eastAsia="Times"/>
                <w:sz w:val="22"/>
                <w:szCs w:val="22"/>
              </w:rPr>
              <w:t xml:space="preserve"> Hals med iv-kontrastmedel i </w:t>
            </w:r>
            <w:proofErr w:type="spellStart"/>
            <w:r w:rsidRPr="00A61834">
              <w:rPr>
                <w:rFonts w:eastAsia="Times"/>
                <w:sz w:val="22"/>
                <w:szCs w:val="22"/>
              </w:rPr>
              <w:t>venfas</w:t>
            </w:r>
            <w:proofErr w:type="spellEnd"/>
            <w:r w:rsidRPr="00A61834">
              <w:rPr>
                <w:rFonts w:eastAsia="Times"/>
                <w:sz w:val="22"/>
                <w:szCs w:val="22"/>
              </w:rPr>
              <w:t xml:space="preserve"> </w:t>
            </w:r>
            <w:r w:rsidRPr="00A61834">
              <w:rPr>
                <w:rFonts w:eastAsia="Times"/>
                <w:b/>
                <w:sz w:val="22"/>
                <w:szCs w:val="22"/>
              </w:rPr>
              <w:t>Serie 2.</w:t>
            </w:r>
            <w:r w:rsidRPr="00A61834">
              <w:rPr>
                <w:rFonts w:eastAsia="Times"/>
                <w:sz w:val="22"/>
                <w:szCs w:val="22"/>
              </w:rPr>
              <w:t xml:space="preserve"> </w:t>
            </w:r>
          </w:p>
          <w:p w:rsidRPr="00A61834" w:rsidR="00B71CF5" w:rsidP="008C39A0" w:rsidRDefault="00B71CF5" w14:paraId="112D14A7" w14:textId="2DA5218E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00A61834">
              <w:rPr>
                <w:rFonts w:eastAsia="Times"/>
                <w:sz w:val="22"/>
                <w:szCs w:val="22"/>
              </w:rPr>
              <w:t xml:space="preserve">Thorax-buk med iv-kontrastmedel i </w:t>
            </w:r>
            <w:r w:rsidRPr="080A3304">
              <w:rPr>
                <w:rFonts w:eastAsia="Times"/>
                <w:sz w:val="22"/>
                <w:szCs w:val="22"/>
              </w:rPr>
              <w:t>portovenös fas</w:t>
            </w:r>
          </w:p>
          <w:p w:rsidRPr="00A61834" w:rsidR="00B71CF5" w:rsidP="008C39A0" w:rsidRDefault="00B71CF5" w14:paraId="274E4CFB" w14:textId="1484D917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28441722">
              <w:rPr>
                <w:rFonts w:eastAsia="Times"/>
                <w:b/>
                <w:bCs/>
                <w:sz w:val="22"/>
                <w:szCs w:val="22"/>
              </w:rPr>
              <w:t>Ev. Serie 3.</w:t>
            </w:r>
            <w:r w:rsidRPr="28441722">
              <w:rPr>
                <w:rFonts w:eastAsia="Times"/>
                <w:sz w:val="22"/>
                <w:szCs w:val="22"/>
              </w:rPr>
              <w:t xml:space="preserve"> Tandlagning, gapande, vid behov</w:t>
            </w:r>
          </w:p>
        </w:tc>
        <w:tc>
          <w:tcPr>
            <w:tcW w:w="3070" w:type="dxa"/>
          </w:tcPr>
          <w:p w:rsidRPr="00A61834" w:rsidR="00B71CF5" w:rsidP="008C39A0" w:rsidRDefault="00B71CF5" w14:paraId="3DF537F8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proofErr w:type="gramStart"/>
            <w:r w:rsidRPr="00A61834">
              <w:rPr>
                <w:rFonts w:eastAsia="Times"/>
                <w:sz w:val="22"/>
                <w:szCs w:val="22"/>
              </w:rPr>
              <w:t>818800</w:t>
            </w:r>
            <w:proofErr w:type="gramEnd"/>
            <w:r w:rsidRPr="00A61834">
              <w:rPr>
                <w:rFonts w:eastAsia="Times"/>
                <w:sz w:val="22"/>
                <w:szCs w:val="22"/>
              </w:rPr>
              <w:t>,</w:t>
            </w:r>
            <w:r w:rsidRPr="00A61834">
              <w:rPr>
                <w:rFonts w:eastAsia="Times"/>
                <w:b/>
                <w:sz w:val="22"/>
                <w:szCs w:val="22"/>
              </w:rPr>
              <w:t xml:space="preserve"> DT hals med iv kontrast</w:t>
            </w:r>
          </w:p>
          <w:p w:rsidRPr="00A61834" w:rsidR="00B71CF5" w:rsidP="008C39A0" w:rsidRDefault="00B71CF5" w14:paraId="0370FEDD" w14:textId="77777777">
            <w:pPr>
              <w:suppressAutoHyphens/>
              <w:spacing w:after="0" w:line="240" w:lineRule="auto"/>
              <w:ind w:left="0" w:right="0"/>
              <w:rPr>
                <w:rFonts w:eastAsia="Times"/>
                <w:color w:val="000000"/>
                <w:sz w:val="22"/>
                <w:szCs w:val="22"/>
              </w:rPr>
            </w:pPr>
            <w:proofErr w:type="gramStart"/>
            <w:r w:rsidRPr="00A61834">
              <w:rPr>
                <w:rFonts w:eastAsia="Times"/>
                <w:sz w:val="22"/>
                <w:szCs w:val="22"/>
              </w:rPr>
              <w:t>830800</w:t>
            </w:r>
            <w:proofErr w:type="gramEnd"/>
            <w:r w:rsidRPr="00A61834">
              <w:rPr>
                <w:rFonts w:eastAsia="Times"/>
                <w:sz w:val="22"/>
                <w:szCs w:val="22"/>
              </w:rPr>
              <w:t xml:space="preserve">, </w:t>
            </w:r>
            <w:r w:rsidRPr="00A61834">
              <w:rPr>
                <w:rFonts w:eastAsia="Times"/>
                <w:b/>
                <w:sz w:val="22"/>
                <w:szCs w:val="22"/>
              </w:rPr>
              <w:t>DT Thorax med iv kontrast</w:t>
            </w:r>
          </w:p>
          <w:p w:rsidRPr="0032257E" w:rsidR="00B71CF5" w:rsidP="008C39A0" w:rsidRDefault="00B71CF5" w14:paraId="4F54EFED" w14:textId="75740231">
            <w:pPr>
              <w:pStyle w:val="Titel"/>
              <w:jc w:val="left"/>
              <w:rPr>
                <w:color w:val="000000"/>
                <w:sz w:val="22"/>
                <w:szCs w:val="22"/>
              </w:rPr>
            </w:pPr>
            <w:proofErr w:type="gramStart"/>
            <w:r w:rsidRPr="00A61834">
              <w:rPr>
                <w:color w:val="000000"/>
                <w:sz w:val="22"/>
                <w:szCs w:val="22"/>
              </w:rPr>
              <w:t>840800</w:t>
            </w:r>
            <w:proofErr w:type="gramEnd"/>
            <w:r w:rsidRPr="00A61834">
              <w:rPr>
                <w:color w:val="000000"/>
                <w:sz w:val="22"/>
                <w:szCs w:val="22"/>
              </w:rPr>
              <w:t>, DT buk med iv kontrast</w:t>
            </w:r>
          </w:p>
          <w:p w:rsidR="00B71CF5" w:rsidP="008C39A0" w:rsidRDefault="00B71CF5" w14:paraId="7AC700EE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Pr="00A61834" w:rsidR="00B71CF5" w:rsidP="008C39A0" w:rsidRDefault="00B71CF5" w14:paraId="04292F57" w14:textId="20EE08A1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</w:tc>
        <w:tc>
          <w:tcPr>
            <w:tcW w:w="1853" w:type="dxa"/>
            <w:gridSpan w:val="2"/>
          </w:tcPr>
          <w:p w:rsidRPr="00A61834" w:rsidR="00B71CF5" w:rsidP="008C39A0" w:rsidRDefault="00B71CF5" w14:paraId="3B09E270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A61834" w:rsidR="00B71CF5" w:rsidP="008C39A0" w:rsidRDefault="00B71CF5" w14:paraId="2136C594" w14:textId="1815879B">
            <w:pPr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 w:rsidRPr="28441722">
              <w:rPr>
                <w:rFonts w:eastAsia="Times"/>
                <w:sz w:val="22"/>
                <w:szCs w:val="22"/>
              </w:rPr>
              <w:t>Rutinundersökning hals-thorax-buk</w:t>
            </w:r>
          </w:p>
        </w:tc>
      </w:tr>
      <w:tr w:rsidRPr="00A61834" w:rsidR="0086417D" w:rsidTr="0086417D" w14:paraId="66BF8027" w14:textId="77777777">
        <w:trPr>
          <w:trHeight w:val="300"/>
        </w:trPr>
        <w:tc>
          <w:tcPr>
            <w:tcW w:w="15163" w:type="dxa"/>
            <w:gridSpan w:val="8"/>
            <w:shd w:val="clear" w:color="auto" w:fill="BFBFBF" w:themeFill="background1" w:themeFillShade="BF"/>
          </w:tcPr>
          <w:p w:rsidR="0086417D" w:rsidP="0086417D" w:rsidRDefault="0086417D" w14:paraId="37DFCBCC" w14:textId="77777777">
            <w:pPr>
              <w:pStyle w:val="Titel"/>
              <w:rPr>
                <w:rStyle w:val="Rubrik2Char"/>
                <w:bCs/>
                <w:u w:val="none"/>
              </w:rPr>
            </w:pPr>
            <w:r w:rsidRPr="00B314E8">
              <w:rPr>
                <w:rStyle w:val="Rubrik2Char"/>
                <w:bCs/>
                <w:u w:val="none"/>
              </w:rPr>
              <w:t>Lever</w:t>
            </w:r>
          </w:p>
          <w:p w:rsidRPr="00B314E8" w:rsidR="00967610" w:rsidP="0086417D" w:rsidRDefault="00967610" w14:paraId="463B29CD" w14:textId="60B7C4DE">
            <w:pPr>
              <w:pStyle w:val="Titel"/>
              <w:rPr>
                <w:bCs/>
                <w:sz w:val="22"/>
                <w:szCs w:val="22"/>
                <w:u w:val="none"/>
              </w:rPr>
            </w:pPr>
          </w:p>
        </w:tc>
      </w:tr>
      <w:tr w:rsidRPr="00A61834" w:rsidR="00B71CF5" w:rsidTr="00AD787C" w14:paraId="28D80AF9" w14:textId="77777777">
        <w:trPr>
          <w:trHeight w:val="300"/>
        </w:trPr>
        <w:tc>
          <w:tcPr>
            <w:tcW w:w="1413" w:type="dxa"/>
          </w:tcPr>
          <w:p w:rsidR="00B71CF5" w:rsidP="008C39A0" w:rsidRDefault="009A7A9C" w14:paraId="43113264" w14:textId="3A6BF3EB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L1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4823B448" w14:textId="77777777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Lever/övre buk </w:t>
            </w:r>
            <w:r w:rsidRPr="00E11C34">
              <w:rPr>
                <w:rFonts w:ascii="Times New Roman" w:hAnsi="Times New Roman"/>
                <w:sz w:val="22"/>
                <w:szCs w:val="22"/>
                <w:u w:val="none"/>
              </w:rPr>
              <w:t>utan iv-kontrastmedel</w:t>
            </w:r>
          </w:p>
          <w:p w:rsidR="00B71CF5" w:rsidP="008C39A0" w:rsidRDefault="00B71CF5" w14:paraId="1F0A05B0" w14:textId="77777777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</w:p>
          <w:p w:rsidRPr="00DE0D17" w:rsidR="00B71CF5" w:rsidP="008C39A0" w:rsidRDefault="00B71CF5" w14:paraId="231A8A1F" w14:textId="30DA5231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DE0D17">
              <w:rPr>
                <w:rFonts w:ascii="Times New Roman" w:hAnsi="Times New Roman"/>
                <w:sz w:val="22"/>
                <w:szCs w:val="22"/>
                <w:u w:val="none"/>
              </w:rPr>
              <w:t>Serie 1.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Lever/övre buk utan iv-kontrastmedel</w:t>
            </w:r>
          </w:p>
        </w:tc>
        <w:tc>
          <w:tcPr>
            <w:tcW w:w="3070" w:type="dxa"/>
          </w:tcPr>
          <w:p w:rsidRPr="008B5B90" w:rsidR="00B71CF5" w:rsidP="008C39A0" w:rsidRDefault="00B71CF5" w14:paraId="4C318D18" w14:textId="6DA89A22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proofErr w:type="gramStart"/>
            <w:r>
              <w:rPr>
                <w:bCs/>
                <w:sz w:val="22"/>
                <w:szCs w:val="22"/>
              </w:rPr>
              <w:t>841000</w:t>
            </w:r>
            <w:proofErr w:type="gramEnd"/>
            <w:r>
              <w:rPr>
                <w:bCs/>
                <w:sz w:val="22"/>
                <w:szCs w:val="22"/>
              </w:rPr>
              <w:t xml:space="preserve"> </w:t>
            </w:r>
            <w:r w:rsidRPr="00BE6096">
              <w:rPr>
                <w:b/>
                <w:sz w:val="22"/>
                <w:szCs w:val="22"/>
              </w:rPr>
              <w:t>DT Buk övre delen</w:t>
            </w:r>
          </w:p>
        </w:tc>
        <w:tc>
          <w:tcPr>
            <w:tcW w:w="1853" w:type="dxa"/>
            <w:gridSpan w:val="2"/>
          </w:tcPr>
          <w:p w:rsidRPr="00A61834" w:rsidR="00B71CF5" w:rsidP="008C39A0" w:rsidRDefault="00B71CF5" w14:paraId="23FEB6A6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="00B71CF5" w:rsidP="008C39A0" w:rsidRDefault="00B71CF5" w14:paraId="1A97C51C" w14:textId="77777777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 xml:space="preserve">Då iv-kontrastmedel inte kan ges. </w:t>
            </w:r>
          </w:p>
          <w:p w:rsidR="00B71CF5" w:rsidP="008C39A0" w:rsidRDefault="00B71CF5" w14:paraId="79738CBA" w14:textId="77777777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</w:p>
          <w:p w:rsidR="00B71CF5" w:rsidP="008C39A0" w:rsidRDefault="00B71CF5" w14:paraId="0A84E117" w14:textId="225D8EB6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 w:rsidRPr="3FE851F3">
              <w:rPr>
                <w:b w:val="0"/>
                <w:sz w:val="22"/>
                <w:szCs w:val="22"/>
                <w:u w:val="none"/>
              </w:rPr>
              <w:t>Vid undersökning av binjurar, använd protokoll N6</w:t>
            </w:r>
            <w:r>
              <w:rPr>
                <w:b w:val="0"/>
                <w:sz w:val="22"/>
                <w:szCs w:val="22"/>
                <w:u w:val="none"/>
              </w:rPr>
              <w:t>/U15</w:t>
            </w:r>
          </w:p>
          <w:p w:rsidR="00B71CF5" w:rsidP="008C39A0" w:rsidRDefault="00B71CF5" w14:paraId="7CB2B3D2" w14:textId="77777777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</w:p>
          <w:p w:rsidR="00B71CF5" w:rsidP="008C39A0" w:rsidRDefault="00B71CF5" w14:paraId="7DB1CB7A" w14:textId="13A913F3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</w:p>
        </w:tc>
      </w:tr>
      <w:tr w:rsidRPr="00A61834" w:rsidR="00B71CF5" w:rsidTr="00AD787C" w14:paraId="248900F3" w14:textId="77777777">
        <w:trPr>
          <w:trHeight w:val="1344"/>
        </w:trPr>
        <w:tc>
          <w:tcPr>
            <w:tcW w:w="1413" w:type="dxa"/>
          </w:tcPr>
          <w:p w:rsidRPr="006E5CEE" w:rsidR="00B71CF5" w:rsidP="008C39A0" w:rsidRDefault="009A7A9C" w14:paraId="1B52DDF7" w14:textId="7C3141AC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L2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553227FA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6E5CEE">
              <w:rPr>
                <w:rFonts w:ascii="Times New Roman" w:hAnsi="Times New Roman"/>
                <w:sz w:val="22"/>
                <w:szCs w:val="22"/>
                <w:u w:val="none"/>
              </w:rPr>
              <w:t xml:space="preserve">Lever/övre buk </w:t>
            </w:r>
            <w:r w:rsidRPr="00E11C34">
              <w:rPr>
                <w:rFonts w:ascii="Times New Roman" w:hAnsi="Times New Roman"/>
                <w:sz w:val="22"/>
                <w:szCs w:val="22"/>
                <w:u w:val="none"/>
              </w:rPr>
              <w:t>utan och med iv kontrastmedel</w:t>
            </w:r>
          </w:p>
          <w:p w:rsidRPr="00E11C34" w:rsidR="00B71CF5" w:rsidP="008C39A0" w:rsidRDefault="00B71CF5" w14:paraId="2E56DC7E" w14:textId="77777777">
            <w:pPr>
              <w:pStyle w:val="Titel"/>
              <w:jc w:val="left"/>
              <w:rPr>
                <w:rFonts w:ascii="Times New Roman" w:hAnsi="Times New Roman"/>
                <w:bCs/>
                <w:sz w:val="22"/>
                <w:szCs w:val="22"/>
                <w:u w:val="none"/>
              </w:rPr>
            </w:pPr>
          </w:p>
          <w:p w:rsidRPr="006E5CEE" w:rsidR="00B71CF5" w:rsidP="008C39A0" w:rsidRDefault="00B71CF5" w14:paraId="00347BD0" w14:textId="0471B209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6E5CEE">
              <w:rPr>
                <w:rFonts w:ascii="Times New Roman" w:hAnsi="Times New Roman"/>
                <w:sz w:val="22"/>
                <w:szCs w:val="22"/>
                <w:u w:val="none"/>
              </w:rPr>
              <w:t>Serie 1.</w:t>
            </w:r>
            <w:r w:rsidRPr="006E5CE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Lever/övre buk utan iv- kontrastmedel</w:t>
            </w:r>
          </w:p>
          <w:p w:rsidR="00B71CF5" w:rsidP="008C39A0" w:rsidRDefault="00B71CF5" w14:paraId="634C9B59" w14:textId="1AF485C9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DE1528">
              <w:rPr>
                <w:sz w:val="22"/>
                <w:szCs w:val="22"/>
                <w:u w:val="none"/>
              </w:rPr>
              <w:t xml:space="preserve">Serie 2. </w:t>
            </w:r>
            <w:r w:rsidRPr="005810D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Lever/övre buk med iv- kontrastmedel i </w:t>
            </w:r>
            <w:r w:rsidRPr="238827BB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portovenös fas</w:t>
            </w:r>
          </w:p>
          <w:p w:rsidR="00432118" w:rsidP="008C39A0" w:rsidRDefault="00432118" w14:paraId="34B17654" w14:textId="77777777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</w:p>
          <w:p w:rsidRPr="00DE1528" w:rsidR="00B71CF5" w:rsidP="008C39A0" w:rsidRDefault="00B71CF5" w14:paraId="63D328E2" w14:textId="6D9EF92C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</w:tc>
        <w:tc>
          <w:tcPr>
            <w:tcW w:w="3070" w:type="dxa"/>
          </w:tcPr>
          <w:p w:rsidRPr="00813F15" w:rsidR="00B71CF5" w:rsidP="008C39A0" w:rsidRDefault="00B71CF5" w14:paraId="36D456B8" w14:textId="35216E2E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E3133F">
              <w:rPr>
                <w:sz w:val="22"/>
                <w:szCs w:val="22"/>
              </w:rPr>
              <w:t>841900</w:t>
            </w:r>
            <w:proofErr w:type="gramEnd"/>
            <w:r w:rsidRPr="00E3133F">
              <w:rPr>
                <w:color w:val="FF0000"/>
                <w:sz w:val="22"/>
                <w:szCs w:val="22"/>
              </w:rPr>
              <w:t xml:space="preserve"> </w:t>
            </w:r>
            <w:r w:rsidRPr="3521D3CF">
              <w:rPr>
                <w:b/>
                <w:bCs/>
                <w:sz w:val="22"/>
                <w:szCs w:val="22"/>
              </w:rPr>
              <w:t>DT Buk övre delen utan och med iv kontrast,</w:t>
            </w:r>
          </w:p>
        </w:tc>
        <w:tc>
          <w:tcPr>
            <w:tcW w:w="1853" w:type="dxa"/>
            <w:gridSpan w:val="2"/>
          </w:tcPr>
          <w:p w:rsidRPr="00A61834" w:rsidR="00B71CF5" w:rsidP="008C39A0" w:rsidRDefault="00B71CF5" w14:paraId="0B0FAAE9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="00B71CF5" w:rsidP="008C39A0" w:rsidRDefault="00B71CF5" w14:paraId="5FA3791C" w14:textId="19D63B6C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Rutinundersökning lever/övre buk</w:t>
            </w:r>
            <w:r w:rsidRPr="6935EEA5">
              <w:rPr>
                <w:b w:val="0"/>
                <w:sz w:val="22"/>
                <w:szCs w:val="22"/>
                <w:u w:val="none"/>
              </w:rPr>
              <w:t xml:space="preserve">, alternativ till protokoll B2. </w:t>
            </w:r>
          </w:p>
          <w:p w:rsidR="00B71CF5" w:rsidP="008C39A0" w:rsidRDefault="00B71CF5" w14:paraId="7A97D35A" w14:textId="77777777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</w:p>
          <w:p w:rsidR="00B71CF5" w:rsidP="008C39A0" w:rsidRDefault="00B71CF5" w14:paraId="4282E72C" w14:textId="6D35B8FF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 w:rsidRPr="6935EEA5">
              <w:rPr>
                <w:b w:val="0"/>
                <w:sz w:val="22"/>
                <w:szCs w:val="22"/>
                <w:u w:val="none"/>
              </w:rPr>
              <w:t>Vid undersökning av binjurar, använd protokoll N7</w:t>
            </w:r>
            <w:r>
              <w:rPr>
                <w:b w:val="0"/>
                <w:sz w:val="22"/>
                <w:szCs w:val="22"/>
                <w:u w:val="none"/>
              </w:rPr>
              <w:t>/U16</w:t>
            </w:r>
          </w:p>
          <w:p w:rsidRPr="00E22908" w:rsidR="00B71CF5" w:rsidP="008C39A0" w:rsidRDefault="00B71CF5" w14:paraId="731C6CDB" w14:textId="791D1F7E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</w:p>
        </w:tc>
      </w:tr>
      <w:tr w:rsidRPr="00A61834" w:rsidR="00B71CF5" w:rsidTr="00AD787C" w14:paraId="73C5C7C5" w14:textId="77777777">
        <w:trPr>
          <w:trHeight w:val="300"/>
        </w:trPr>
        <w:tc>
          <w:tcPr>
            <w:tcW w:w="1413" w:type="dxa"/>
          </w:tcPr>
          <w:p w:rsidR="00B71CF5" w:rsidP="008C39A0" w:rsidRDefault="009A7A9C" w14:paraId="5FEDB21E" w14:textId="1A133433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r>
              <w:rPr>
                <w:sz w:val="22"/>
                <w:szCs w:val="22"/>
                <w:u w:val="none"/>
              </w:rPr>
              <w:t>L3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641B7E53" w14:textId="77777777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sz w:val="22"/>
                <w:szCs w:val="22"/>
                <w:u w:val="none"/>
              </w:rPr>
              <w:t xml:space="preserve">Lever/övre buk </w:t>
            </w:r>
            <w:r w:rsidRPr="00E11C34">
              <w:rPr>
                <w:sz w:val="22"/>
                <w:szCs w:val="22"/>
                <w:u w:val="none"/>
              </w:rPr>
              <w:t>med iv-kontrastmedel</w:t>
            </w:r>
            <w:r>
              <w:rPr>
                <w:b w:val="0"/>
                <w:sz w:val="22"/>
                <w:szCs w:val="22"/>
                <w:u w:val="none"/>
              </w:rPr>
              <w:t xml:space="preserve"> </w:t>
            </w:r>
          </w:p>
          <w:p w:rsidR="00B71CF5" w:rsidP="008C39A0" w:rsidRDefault="00B71CF5" w14:paraId="2B5C969D" w14:textId="77777777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</w:p>
          <w:p w:rsidRPr="00E546C8" w:rsidR="00B71CF5" w:rsidP="008C39A0" w:rsidRDefault="00B71CF5" w14:paraId="7054090C" w14:textId="3A498109">
            <w:pPr>
              <w:tabs>
                <w:tab w:val="left" w:pos="5085"/>
                <w:tab w:val="left" w:pos="5145"/>
              </w:tabs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  <w:r w:rsidRPr="001E2769">
              <w:rPr>
                <w:b/>
                <w:bCs/>
                <w:sz w:val="22"/>
                <w:szCs w:val="22"/>
              </w:rPr>
              <w:t>Serie 1.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1E2769">
              <w:rPr>
                <w:bCs/>
                <w:sz w:val="22"/>
                <w:szCs w:val="22"/>
              </w:rPr>
              <w:t xml:space="preserve">Lever/övre buk med iv- kontrastmedel i </w:t>
            </w:r>
            <w:r w:rsidRPr="6935EEA5">
              <w:rPr>
                <w:sz w:val="22"/>
                <w:szCs w:val="22"/>
              </w:rPr>
              <w:t>portovenös fas</w:t>
            </w:r>
          </w:p>
        </w:tc>
        <w:tc>
          <w:tcPr>
            <w:tcW w:w="3070" w:type="dxa"/>
          </w:tcPr>
          <w:p w:rsidRPr="00A61834" w:rsidR="00B71CF5" w:rsidP="008C39A0" w:rsidRDefault="00B71CF5" w14:paraId="62EBFDC7" w14:textId="2387BE03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8B5B90">
              <w:rPr>
                <w:bCs/>
                <w:sz w:val="22"/>
                <w:szCs w:val="22"/>
              </w:rPr>
              <w:t>844800</w:t>
            </w:r>
            <w:proofErr w:type="gramEnd"/>
            <w:r>
              <w:rPr>
                <w:b/>
                <w:sz w:val="22"/>
                <w:szCs w:val="22"/>
              </w:rPr>
              <w:t xml:space="preserve"> </w:t>
            </w:r>
            <w:r w:rsidRPr="008B5B90">
              <w:rPr>
                <w:b/>
                <w:bCs/>
                <w:sz w:val="22"/>
                <w:szCs w:val="22"/>
              </w:rPr>
              <w:t>DT lever med iv kontrast</w:t>
            </w:r>
          </w:p>
        </w:tc>
        <w:tc>
          <w:tcPr>
            <w:tcW w:w="1853" w:type="dxa"/>
            <w:gridSpan w:val="2"/>
          </w:tcPr>
          <w:p w:rsidRPr="00A61834" w:rsidR="00B71CF5" w:rsidP="008C39A0" w:rsidRDefault="00B71CF5" w14:paraId="1273B534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6E5CEE" w:rsidR="00B71CF5" w:rsidP="008C39A0" w:rsidRDefault="00B71CF5" w14:paraId="7BFB53AB" w14:textId="52E29EC8">
            <w:pPr>
              <w:suppressAutoHyphens/>
              <w:spacing w:after="0" w:line="240" w:lineRule="auto"/>
              <w:ind w:left="0" w:right="0"/>
              <w:rPr>
                <w:rFonts w:eastAsia="Times"/>
                <w:bCs/>
                <w:sz w:val="22"/>
                <w:szCs w:val="22"/>
              </w:rPr>
            </w:pPr>
            <w:r w:rsidRPr="26A59186">
              <w:rPr>
                <w:sz w:val="22"/>
                <w:szCs w:val="22"/>
              </w:rPr>
              <w:t>Metastasfrågeställning, används sällan – överväg hel buk B3</w:t>
            </w:r>
            <w:r w:rsidRPr="26A59186">
              <w:rPr>
                <w:b/>
                <w:bCs/>
                <w:sz w:val="22"/>
                <w:szCs w:val="22"/>
              </w:rPr>
              <w:t>.</w:t>
            </w:r>
          </w:p>
        </w:tc>
      </w:tr>
      <w:tr w:rsidRPr="00A61834" w:rsidR="00B71CF5" w:rsidTr="00AD787C" w14:paraId="2E5D28BC" w14:textId="77777777">
        <w:trPr>
          <w:trHeight w:val="300"/>
        </w:trPr>
        <w:tc>
          <w:tcPr>
            <w:tcW w:w="1413" w:type="dxa"/>
          </w:tcPr>
          <w:p w:rsidRPr="006559E9" w:rsidR="00B71CF5" w:rsidP="008C39A0" w:rsidRDefault="009A7A9C" w14:paraId="5317F8C9" w14:textId="6A88520E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L4</w:t>
            </w:r>
          </w:p>
        </w:tc>
        <w:tc>
          <w:tcPr>
            <w:tcW w:w="4584" w:type="dxa"/>
            <w:gridSpan w:val="2"/>
          </w:tcPr>
          <w:p w:rsidRPr="006559E9" w:rsidR="00B71CF5" w:rsidP="008C39A0" w:rsidRDefault="00B71CF5" w14:paraId="07736745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6559E9">
              <w:rPr>
                <w:rFonts w:ascii="Times New Roman" w:hAnsi="Times New Roman"/>
                <w:sz w:val="22"/>
                <w:szCs w:val="22"/>
                <w:u w:val="none"/>
              </w:rPr>
              <w:t>Lever donator</w:t>
            </w:r>
          </w:p>
          <w:p w:rsidRPr="006559E9" w:rsidR="00B71CF5" w:rsidP="008C39A0" w:rsidRDefault="00B71CF5" w14:paraId="714D6EDF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6559E9">
              <w:rPr>
                <w:rFonts w:ascii="Times New Roman" w:hAnsi="Times New Roman"/>
                <w:sz w:val="22"/>
                <w:szCs w:val="22"/>
                <w:u w:val="none"/>
              </w:rPr>
              <w:t>Serie 1.</w:t>
            </w:r>
            <w:r w:rsidRPr="006559E9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Lever/övre buk utan iv-kontrastmedel</w:t>
            </w:r>
          </w:p>
          <w:p w:rsidRPr="006559E9" w:rsidR="00B71CF5" w:rsidP="008C39A0" w:rsidRDefault="00B71CF5" w14:paraId="42A352AE" w14:textId="582FCB14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6559E9">
              <w:rPr>
                <w:rFonts w:ascii="Times New Roman" w:hAnsi="Times New Roman"/>
                <w:sz w:val="22"/>
                <w:szCs w:val="22"/>
                <w:u w:val="none"/>
              </w:rPr>
              <w:t>Serie 2.</w:t>
            </w:r>
            <w:r w:rsidRPr="006559E9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Lever/övre buk med iv-kontrastmedel i </w:t>
            </w:r>
            <w:r w:rsidRPr="7ADE948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tidig </w:t>
            </w:r>
            <w:r w:rsidRPr="006559E9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artärfas</w:t>
            </w:r>
          </w:p>
          <w:p w:rsidR="00B71CF5" w:rsidP="008C39A0" w:rsidRDefault="00B71CF5" w14:paraId="303A3113" w14:textId="77777777">
            <w:pPr>
              <w:tabs>
                <w:tab w:val="left" w:pos="5085"/>
                <w:tab w:val="left" w:pos="5145"/>
              </w:tabs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6B5CC332">
              <w:rPr>
                <w:b/>
                <w:sz w:val="22"/>
                <w:szCs w:val="22"/>
              </w:rPr>
              <w:t>Serie 3</w:t>
            </w:r>
            <w:r w:rsidRPr="006559E9">
              <w:rPr>
                <w:sz w:val="22"/>
                <w:szCs w:val="22"/>
              </w:rPr>
              <w:t xml:space="preserve">. Lever/övre buk med iv-kontrastmedel i </w:t>
            </w:r>
            <w:r w:rsidRPr="7ADE9484">
              <w:rPr>
                <w:sz w:val="22"/>
                <w:szCs w:val="22"/>
              </w:rPr>
              <w:t>portovenös fas</w:t>
            </w:r>
          </w:p>
          <w:p w:rsidR="00152452" w:rsidP="008C39A0" w:rsidRDefault="00152452" w14:paraId="563C2BE5" w14:textId="77777777">
            <w:pPr>
              <w:tabs>
                <w:tab w:val="left" w:pos="5085"/>
                <w:tab w:val="left" w:pos="5145"/>
              </w:tabs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  <w:p w:rsidRPr="00A61834" w:rsidR="00152452" w:rsidP="008C39A0" w:rsidRDefault="00152452" w14:paraId="5C0534D0" w14:textId="5DC58204">
            <w:pPr>
              <w:tabs>
                <w:tab w:val="left" w:pos="5085"/>
                <w:tab w:val="left" w:pos="5145"/>
              </w:tabs>
              <w:suppressAutoHyphens/>
              <w:spacing w:after="0" w:line="240" w:lineRule="auto"/>
              <w:ind w:left="0" w:right="0"/>
              <w:rPr>
                <w:rFonts w:eastAsia="Times"/>
                <w:b/>
                <w:sz w:val="22"/>
                <w:szCs w:val="22"/>
              </w:rPr>
            </w:pPr>
          </w:p>
        </w:tc>
        <w:tc>
          <w:tcPr>
            <w:tcW w:w="3070" w:type="dxa"/>
          </w:tcPr>
          <w:p w:rsidRPr="00A61834" w:rsidR="00B71CF5" w:rsidP="008C39A0" w:rsidRDefault="00B71CF5" w14:paraId="4EC7F77D" w14:textId="2991504F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proofErr w:type="gramStart"/>
            <w:r w:rsidRPr="008B5B90">
              <w:rPr>
                <w:bCs/>
                <w:sz w:val="22"/>
                <w:szCs w:val="22"/>
              </w:rPr>
              <w:t>841902</w:t>
            </w:r>
            <w:proofErr w:type="gramEnd"/>
            <w:r>
              <w:rPr>
                <w:b/>
                <w:sz w:val="22"/>
                <w:szCs w:val="22"/>
              </w:rPr>
              <w:t xml:space="preserve"> </w:t>
            </w:r>
            <w:r w:rsidRPr="008B5B90">
              <w:rPr>
                <w:b/>
                <w:bCs/>
                <w:sz w:val="22"/>
                <w:szCs w:val="22"/>
              </w:rPr>
              <w:t>DT Buk övre delen utan och med iv kontrast, flerfas</w:t>
            </w:r>
          </w:p>
        </w:tc>
        <w:tc>
          <w:tcPr>
            <w:tcW w:w="1853" w:type="dxa"/>
            <w:gridSpan w:val="2"/>
          </w:tcPr>
          <w:p w:rsidRPr="00A61834" w:rsidR="00B71CF5" w:rsidP="008C39A0" w:rsidRDefault="00B71CF5" w14:paraId="686E4DC6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="00B71CF5" w:rsidP="008C39A0" w:rsidRDefault="00B71CF5" w14:paraId="061630B4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r w:rsidRPr="006559E9">
              <w:rPr>
                <w:bCs/>
                <w:sz w:val="22"/>
                <w:szCs w:val="22"/>
              </w:rPr>
              <w:t>Inför leverdonation på frisk givare.</w:t>
            </w:r>
          </w:p>
          <w:p w:rsidR="00B71CF5" w:rsidP="008C39A0" w:rsidRDefault="00B71CF5" w14:paraId="126CE650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  <w:p w:rsidRPr="00A61834" w:rsidR="00B71CF5" w:rsidP="008C39A0" w:rsidRDefault="00B71CF5" w14:paraId="6AAA9D30" w14:textId="08FBE240">
            <w:pPr>
              <w:suppressAutoHyphens/>
              <w:spacing w:after="0" w:line="240" w:lineRule="auto"/>
              <w:ind w:left="0" w:right="0"/>
              <w:rPr>
                <w:rFonts w:eastAsia="Times"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Obs! Vid multiorgandonation skall protokoll TB9 väljas.</w:t>
            </w:r>
          </w:p>
        </w:tc>
      </w:tr>
      <w:tr w:rsidRPr="00A61834" w:rsidR="00B71CF5" w:rsidTr="00AD787C" w14:paraId="169FDA3E" w14:textId="77777777">
        <w:trPr>
          <w:trHeight w:val="300"/>
        </w:trPr>
        <w:tc>
          <w:tcPr>
            <w:tcW w:w="1413" w:type="dxa"/>
          </w:tcPr>
          <w:p w:rsidRPr="006559E9" w:rsidR="00B71CF5" w:rsidP="008C39A0" w:rsidRDefault="009A7A9C" w14:paraId="324787C6" w14:textId="25329BAD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L5</w:t>
            </w:r>
          </w:p>
        </w:tc>
        <w:tc>
          <w:tcPr>
            <w:tcW w:w="4584" w:type="dxa"/>
            <w:gridSpan w:val="2"/>
          </w:tcPr>
          <w:p w:rsidRPr="006559E9" w:rsidR="00B71CF5" w:rsidP="008C39A0" w:rsidRDefault="00B71CF5" w14:paraId="7B066619" w14:textId="23DF7561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6559E9">
              <w:rPr>
                <w:rFonts w:ascii="Times New Roman" w:hAnsi="Times New Roman"/>
                <w:sz w:val="22"/>
                <w:szCs w:val="22"/>
                <w:u w:val="none"/>
              </w:rPr>
              <w:t xml:space="preserve">Lever/övre buk 3-fas </w:t>
            </w:r>
            <w:r w:rsidRPr="006559E9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(hela buken i </w:t>
            </w:r>
            <w:r w:rsidRPr="7ADE948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portovenös fas</w:t>
            </w:r>
            <w:r w:rsidRPr="006559E9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)</w:t>
            </w:r>
          </w:p>
          <w:p w:rsidRPr="006559E9" w:rsidR="00B71CF5" w:rsidP="008C39A0" w:rsidRDefault="00B71CF5" w14:paraId="102E0961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Pr="006559E9" w:rsidR="00B71CF5" w:rsidP="008C39A0" w:rsidRDefault="00B71CF5" w14:paraId="3F87B8C1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6559E9">
              <w:rPr>
                <w:rFonts w:ascii="Times New Roman" w:hAnsi="Times New Roman"/>
                <w:sz w:val="22"/>
                <w:szCs w:val="22"/>
                <w:u w:val="none"/>
              </w:rPr>
              <w:t>Serie 1.</w:t>
            </w:r>
            <w:r w:rsidRPr="006559E9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Lever/övre buk utan iv-kontrastmedel</w:t>
            </w:r>
          </w:p>
          <w:p w:rsidRPr="006559E9" w:rsidR="00B71CF5" w:rsidP="008C39A0" w:rsidRDefault="00B71CF5" w14:paraId="54C79EB3" w14:textId="69B42321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6559E9">
              <w:rPr>
                <w:rFonts w:ascii="Times New Roman" w:hAnsi="Times New Roman"/>
                <w:sz w:val="22"/>
                <w:szCs w:val="22"/>
                <w:u w:val="none"/>
              </w:rPr>
              <w:t>Serie 2.</w:t>
            </w:r>
            <w:r w:rsidRPr="006559E9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Lever/övre buk med iv-kontrastmedel i sen artärfas</w:t>
            </w: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</w:p>
          <w:p w:rsidR="00B71CF5" w:rsidP="008C39A0" w:rsidRDefault="00B71CF5" w14:paraId="25774119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6559E9">
              <w:rPr>
                <w:rFonts w:ascii="Times New Roman" w:hAnsi="Times New Roman"/>
                <w:sz w:val="22"/>
                <w:szCs w:val="22"/>
                <w:u w:val="none"/>
              </w:rPr>
              <w:t>Serie 3.</w:t>
            </w:r>
            <w:r w:rsidRPr="006559E9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Hela buken med iv-kontrastmedel i portafas</w:t>
            </w:r>
          </w:p>
          <w:p w:rsidR="00152452" w:rsidP="008C39A0" w:rsidRDefault="00152452" w14:paraId="33E54BAE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Pr="00CB32A5" w:rsidR="00152452" w:rsidP="008C39A0" w:rsidRDefault="00152452" w14:paraId="6ABE0EA4" w14:textId="2D68E929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</w:tc>
        <w:tc>
          <w:tcPr>
            <w:tcW w:w="3070" w:type="dxa"/>
          </w:tcPr>
          <w:p w:rsidR="00B71CF5" w:rsidP="008C39A0" w:rsidRDefault="00B71CF5" w14:paraId="18449D1F" w14:textId="3EB49449">
            <w:pPr>
              <w:suppressAutoHyphens/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proofErr w:type="gramStart"/>
            <w:r w:rsidRPr="008B5B90">
              <w:rPr>
                <w:bCs/>
                <w:sz w:val="22"/>
                <w:szCs w:val="22"/>
              </w:rPr>
              <w:t>841902</w:t>
            </w:r>
            <w:proofErr w:type="gramEnd"/>
            <w:r>
              <w:rPr>
                <w:b/>
                <w:sz w:val="22"/>
                <w:szCs w:val="22"/>
              </w:rPr>
              <w:t xml:space="preserve"> </w:t>
            </w:r>
            <w:r w:rsidRPr="008B5B90">
              <w:rPr>
                <w:b/>
                <w:bCs/>
                <w:sz w:val="22"/>
                <w:szCs w:val="22"/>
              </w:rPr>
              <w:t>DT Buk övre delen utan och med iv kontrast, flerfas</w:t>
            </w:r>
          </w:p>
        </w:tc>
        <w:tc>
          <w:tcPr>
            <w:tcW w:w="1853" w:type="dxa"/>
            <w:gridSpan w:val="2"/>
          </w:tcPr>
          <w:p w:rsidRPr="00A61834" w:rsidR="00B71CF5" w:rsidP="008C39A0" w:rsidRDefault="00B71CF5" w14:paraId="1B4C6530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DD73B5" w:rsidR="00B71CF5" w:rsidP="008C39A0" w:rsidRDefault="00B71CF5" w14:paraId="723B369E" w14:textId="54982B33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5763A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”</w:t>
            </w:r>
            <w:proofErr w:type="spellStart"/>
            <w:r w:rsidRPr="44D1C34A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Carcinoidprotokoll</w:t>
            </w:r>
            <w:proofErr w:type="spellEnd"/>
            <w:r w:rsidRPr="44D1C34A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”,</w:t>
            </w:r>
            <w:r w:rsidRPr="00DD73B5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kärlrika leverlesioner</w:t>
            </w:r>
            <w:r w:rsidRPr="44D1C34A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</w:t>
            </w:r>
            <w:proofErr w:type="gramStart"/>
            <w:r w:rsidRPr="44D1C34A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t.ex.</w:t>
            </w:r>
            <w:proofErr w:type="gramEnd"/>
            <w:r w:rsidRPr="44D1C34A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metastaser neuroendokrina tumörer</w:t>
            </w:r>
          </w:p>
          <w:p w:rsidRPr="006559E9" w:rsidR="00B71CF5" w:rsidP="008C39A0" w:rsidRDefault="00B71CF5" w14:paraId="5CD29B62" w14:textId="15FEFCF6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</w:tr>
      <w:tr w:rsidRPr="00A61834" w:rsidR="00B71CF5" w:rsidTr="00AD787C" w14:paraId="5D760E4C" w14:textId="77777777">
        <w:trPr>
          <w:trHeight w:val="2550"/>
        </w:trPr>
        <w:tc>
          <w:tcPr>
            <w:tcW w:w="1413" w:type="dxa"/>
          </w:tcPr>
          <w:p w:rsidRPr="00542D0C" w:rsidR="00B71CF5" w:rsidP="008C39A0" w:rsidRDefault="009A7A9C" w14:paraId="583882B1" w14:textId="6E72E220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L6</w:t>
            </w:r>
          </w:p>
        </w:tc>
        <w:tc>
          <w:tcPr>
            <w:tcW w:w="4584" w:type="dxa"/>
            <w:gridSpan w:val="2"/>
          </w:tcPr>
          <w:p w:rsidRPr="00542D0C" w:rsidR="00B71CF5" w:rsidP="008C39A0" w:rsidRDefault="00B71CF5" w14:paraId="105C1246" w14:textId="0710CF16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spellStart"/>
            <w:r w:rsidRPr="00542D0C">
              <w:rPr>
                <w:rFonts w:ascii="Times New Roman" w:hAnsi="Times New Roman"/>
                <w:sz w:val="22"/>
                <w:szCs w:val="22"/>
                <w:u w:val="none"/>
              </w:rPr>
              <w:t>Hemangiomprotokoll</w:t>
            </w:r>
            <w:proofErr w:type="spellEnd"/>
            <w:r w:rsidRPr="7ADE9484">
              <w:rPr>
                <w:rFonts w:ascii="Times New Roman" w:hAnsi="Times New Roman"/>
                <w:sz w:val="22"/>
                <w:szCs w:val="22"/>
                <w:u w:val="none"/>
              </w:rPr>
              <w:t xml:space="preserve"> </w:t>
            </w:r>
            <w:r w:rsidRPr="00E11C3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(enbart övre buk)</w:t>
            </w:r>
          </w:p>
          <w:p w:rsidRPr="00542D0C" w:rsidR="00B71CF5" w:rsidP="008C39A0" w:rsidRDefault="00B71CF5" w14:paraId="3735AE8B" w14:textId="34ECF12B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28441722">
              <w:rPr>
                <w:rFonts w:ascii="Times New Roman" w:hAnsi="Times New Roman"/>
                <w:sz w:val="22"/>
                <w:szCs w:val="22"/>
                <w:u w:val="none"/>
              </w:rPr>
              <w:t>Serie 1.</w:t>
            </w:r>
            <w:r w:rsidRPr="28441722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Lever/övre buk utan iv-kontrastmedel</w:t>
            </w:r>
          </w:p>
          <w:p w:rsidRPr="00542D0C" w:rsidR="00B71CF5" w:rsidP="008C39A0" w:rsidRDefault="00B71CF5" w14:paraId="2175DD4B" w14:textId="5B1A68FC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542D0C">
              <w:rPr>
                <w:rFonts w:ascii="Times New Roman" w:hAnsi="Times New Roman"/>
                <w:sz w:val="22"/>
                <w:szCs w:val="22"/>
                <w:u w:val="none"/>
              </w:rPr>
              <w:t>Serie 2.</w:t>
            </w:r>
            <w:r w:rsidRPr="00542D0C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Lever/övre buk med iv-kontrastmedel i sen artärfas </w:t>
            </w:r>
          </w:p>
          <w:p w:rsidRPr="00542D0C" w:rsidR="00B71CF5" w:rsidP="008C39A0" w:rsidRDefault="00B71CF5" w14:paraId="41B75512" w14:textId="39BE82C3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542D0C">
              <w:rPr>
                <w:rFonts w:ascii="Times New Roman" w:hAnsi="Times New Roman"/>
                <w:sz w:val="22"/>
                <w:szCs w:val="22"/>
                <w:u w:val="none"/>
              </w:rPr>
              <w:t>Serie 3.</w:t>
            </w:r>
            <w:r w:rsidRPr="00542D0C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Lever/övre buk med iv-kontrastmedel i </w:t>
            </w:r>
            <w:r w:rsidRPr="7ADE948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portovenös fas</w:t>
            </w:r>
          </w:p>
          <w:p w:rsidRPr="00BD3AAC" w:rsidR="00B71CF5" w:rsidP="008C39A0" w:rsidRDefault="00B71CF5" w14:paraId="5DDB11D6" w14:textId="12AC83FA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28441722">
              <w:rPr>
                <w:rFonts w:ascii="Times New Roman" w:hAnsi="Times New Roman"/>
                <w:sz w:val="22"/>
                <w:szCs w:val="22"/>
                <w:u w:val="none"/>
              </w:rPr>
              <w:t>Serie 4.</w:t>
            </w:r>
            <w:r w:rsidRPr="28441722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Lever/övre buk med iv-kontrastmedel, 10 min serie</w:t>
            </w:r>
          </w:p>
          <w:p w:rsidR="00B71CF5" w:rsidP="008C39A0" w:rsidRDefault="00B71CF5" w14:paraId="3181911F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Pr="00BD3AAC" w:rsidR="00B71CF5" w:rsidP="008C39A0" w:rsidRDefault="00B71CF5" w14:paraId="63D003D4" w14:textId="33CC3F36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</w:tc>
        <w:tc>
          <w:tcPr>
            <w:tcW w:w="3070" w:type="dxa"/>
          </w:tcPr>
          <w:p w:rsidR="00B71CF5" w:rsidP="008C39A0" w:rsidRDefault="00B71CF5" w14:paraId="3E2FC6A4" w14:textId="522DD76D">
            <w:pPr>
              <w:suppressAutoHyphens/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proofErr w:type="gramStart"/>
            <w:r w:rsidRPr="008B5B90">
              <w:rPr>
                <w:bCs/>
                <w:sz w:val="22"/>
                <w:szCs w:val="22"/>
              </w:rPr>
              <w:t>841902</w:t>
            </w:r>
            <w:proofErr w:type="gramEnd"/>
            <w:r>
              <w:rPr>
                <w:bCs/>
                <w:sz w:val="22"/>
                <w:szCs w:val="22"/>
              </w:rPr>
              <w:t xml:space="preserve"> </w:t>
            </w:r>
            <w:r w:rsidRPr="008B5B90">
              <w:rPr>
                <w:b/>
                <w:bCs/>
                <w:sz w:val="22"/>
                <w:szCs w:val="22"/>
              </w:rPr>
              <w:t>DT Buk övre delen utan och med iv kontrast, flerfas</w:t>
            </w:r>
          </w:p>
        </w:tc>
        <w:tc>
          <w:tcPr>
            <w:tcW w:w="1853" w:type="dxa"/>
            <w:gridSpan w:val="2"/>
          </w:tcPr>
          <w:p w:rsidRPr="00A61834" w:rsidR="00B71CF5" w:rsidP="008C39A0" w:rsidRDefault="00B71CF5" w14:paraId="49E44743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="00B71CF5" w:rsidP="008C39A0" w:rsidRDefault="00B71CF5" w14:paraId="02135C4F" w14:textId="2E880DEE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7ADE9484">
              <w:rPr>
                <w:sz w:val="22"/>
                <w:szCs w:val="22"/>
              </w:rPr>
              <w:t xml:space="preserve">Utredning av misstänkta </w:t>
            </w:r>
            <w:proofErr w:type="spellStart"/>
            <w:r w:rsidRPr="7ADE9484">
              <w:rPr>
                <w:sz w:val="22"/>
                <w:szCs w:val="22"/>
              </w:rPr>
              <w:t>hemangiom</w:t>
            </w:r>
            <w:proofErr w:type="spellEnd"/>
          </w:p>
          <w:p w:rsidR="00B71CF5" w:rsidP="008C39A0" w:rsidRDefault="00B71CF5" w14:paraId="1842C9AA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:rsidRPr="00DD73B5" w:rsidR="00B71CF5" w:rsidP="008C39A0" w:rsidRDefault="00B71CF5" w14:paraId="558EAC55" w14:textId="49F5C061">
            <w:pPr>
              <w:suppressAutoHyphens/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r w:rsidRPr="00542D0C">
              <w:rPr>
                <w:sz w:val="22"/>
                <w:szCs w:val="22"/>
              </w:rPr>
              <w:t>Datortomografi är inte förstahandsundersökning</w:t>
            </w:r>
            <w:r w:rsidRPr="7ADE9484">
              <w:rPr>
                <w:sz w:val="22"/>
                <w:szCs w:val="22"/>
              </w:rPr>
              <w:t>, överväg MR eller kontrastförstärkt ultraljud</w:t>
            </w:r>
            <w:r w:rsidRPr="00542D0C">
              <w:rPr>
                <w:sz w:val="22"/>
                <w:szCs w:val="22"/>
              </w:rPr>
              <w:t>.</w:t>
            </w:r>
          </w:p>
        </w:tc>
      </w:tr>
      <w:tr w:rsidRPr="00A61834" w:rsidR="00B71CF5" w:rsidTr="00AD787C" w14:paraId="6F86CC5A" w14:textId="77777777">
        <w:trPr>
          <w:trHeight w:val="300"/>
        </w:trPr>
        <w:tc>
          <w:tcPr>
            <w:tcW w:w="1413" w:type="dxa"/>
          </w:tcPr>
          <w:p w:rsidRPr="00A57711" w:rsidR="00B71CF5" w:rsidP="008C39A0" w:rsidRDefault="00C72A20" w14:paraId="11971A3E" w14:textId="241733B1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L7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4BA18D84" w14:textId="6E541B62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A57711">
              <w:rPr>
                <w:rFonts w:ascii="Times New Roman" w:hAnsi="Times New Roman"/>
                <w:sz w:val="22"/>
                <w:szCs w:val="22"/>
                <w:u w:val="none"/>
              </w:rPr>
              <w:t>Lever/övre buk 4-fas (</w:t>
            </w:r>
            <w:r w:rsidRPr="00A5771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hela buken i </w:t>
            </w:r>
            <w:r w:rsidRPr="7ADE948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portovenös fas</w:t>
            </w:r>
            <w:r w:rsidRPr="00A5771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)</w:t>
            </w:r>
          </w:p>
          <w:p w:rsidRPr="00A57711" w:rsidR="00B71CF5" w:rsidP="008C39A0" w:rsidRDefault="00B71CF5" w14:paraId="0FBECDFC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A57711">
              <w:rPr>
                <w:rFonts w:ascii="Times New Roman" w:hAnsi="Times New Roman"/>
                <w:sz w:val="22"/>
                <w:szCs w:val="22"/>
                <w:u w:val="none"/>
              </w:rPr>
              <w:t>Serie 1.</w:t>
            </w:r>
            <w:r w:rsidRPr="00A5771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Lever/övre buk utan iv-kontrastmedel </w:t>
            </w:r>
          </w:p>
          <w:p w:rsidRPr="00A57711" w:rsidR="00B71CF5" w:rsidP="008C39A0" w:rsidRDefault="00B71CF5" w14:paraId="25F0E589" w14:textId="65AF0815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A57711">
              <w:rPr>
                <w:rFonts w:ascii="Times New Roman" w:hAnsi="Times New Roman"/>
                <w:sz w:val="22"/>
                <w:szCs w:val="22"/>
                <w:u w:val="none"/>
              </w:rPr>
              <w:t>Serie 2.</w:t>
            </w:r>
            <w:r w:rsidRPr="00A5771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Lever övre buk med iv-kontrastmedel i sen artärfas</w:t>
            </w: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A5771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</w:p>
          <w:p w:rsidRPr="00A57711" w:rsidR="00B71CF5" w:rsidP="008C39A0" w:rsidRDefault="00B71CF5" w14:paraId="25A279F6" w14:textId="4001BE4C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A57711">
              <w:rPr>
                <w:rFonts w:ascii="Times New Roman" w:hAnsi="Times New Roman"/>
                <w:sz w:val="22"/>
                <w:szCs w:val="22"/>
                <w:u w:val="none"/>
              </w:rPr>
              <w:t>Serie 3.</w:t>
            </w:r>
            <w:r w:rsidRPr="00A5771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Hela buken i med iv-kontrastmedel </w:t>
            </w:r>
            <w:r w:rsidRPr="7ADE948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portovenös fas</w:t>
            </w:r>
            <w:r w:rsidRPr="00A5771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</w:p>
          <w:p w:rsidR="00B71CF5" w:rsidP="008C39A0" w:rsidRDefault="00B71CF5" w14:paraId="1045F544" w14:textId="652D86E4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r w:rsidRPr="00A57711">
              <w:rPr>
                <w:rFonts w:ascii="Times New Roman" w:hAnsi="Times New Roman"/>
                <w:sz w:val="22"/>
                <w:szCs w:val="22"/>
                <w:u w:val="none"/>
              </w:rPr>
              <w:t>Serie 4.</w:t>
            </w:r>
            <w:r w:rsidRPr="00A5771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Lever/övre buk med iv-kontrastmedel, 4 min serie</w:t>
            </w:r>
            <w:r>
              <w:rPr>
                <w:b w:val="0"/>
                <w:sz w:val="22"/>
                <w:szCs w:val="22"/>
                <w:u w:val="none"/>
              </w:rPr>
              <w:t xml:space="preserve"> </w:t>
            </w:r>
          </w:p>
        </w:tc>
        <w:tc>
          <w:tcPr>
            <w:tcW w:w="3070" w:type="dxa"/>
          </w:tcPr>
          <w:p w:rsidR="00B71CF5" w:rsidP="008C39A0" w:rsidRDefault="00B71CF5" w14:paraId="66DEDBE3" w14:textId="1F3A6ED4">
            <w:pPr>
              <w:suppressAutoHyphens/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proofErr w:type="gramStart"/>
            <w:r w:rsidRPr="008B5B90">
              <w:rPr>
                <w:bCs/>
                <w:sz w:val="22"/>
                <w:szCs w:val="22"/>
              </w:rPr>
              <w:t>841902</w:t>
            </w:r>
            <w:proofErr w:type="gramEnd"/>
            <w:r w:rsidRPr="008B5B90">
              <w:rPr>
                <w:bCs/>
                <w:sz w:val="22"/>
                <w:szCs w:val="22"/>
              </w:rPr>
              <w:t xml:space="preserve"> </w:t>
            </w:r>
            <w:r w:rsidRPr="008B5B90">
              <w:rPr>
                <w:b/>
                <w:sz w:val="22"/>
                <w:szCs w:val="22"/>
              </w:rPr>
              <w:t>DT Buk övre delen utan och med iv kontrast, flerfas</w:t>
            </w:r>
          </w:p>
        </w:tc>
        <w:tc>
          <w:tcPr>
            <w:tcW w:w="1853" w:type="dxa"/>
            <w:gridSpan w:val="2"/>
          </w:tcPr>
          <w:p w:rsidRPr="00A61834" w:rsidR="00B71CF5" w:rsidP="008C39A0" w:rsidRDefault="00B71CF5" w14:paraId="0EA6776C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A57711" w:rsidR="00B71CF5" w:rsidP="008C39A0" w:rsidRDefault="00B71CF5" w14:paraId="4F24435B" w14:textId="4BBCD6BF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A5771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Patienter med underliggande leversjukdom</w:t>
            </w:r>
            <w:r w:rsidRPr="7ADE948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 t</w:t>
            </w: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ex</w:t>
            </w:r>
            <w:r w:rsidRPr="7ADE948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cirros</w:t>
            </w:r>
            <w:r w:rsidRPr="00A5771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.</w:t>
            </w:r>
          </w:p>
          <w:p w:rsidRPr="00A57711" w:rsidR="00B71CF5" w:rsidP="008C39A0" w:rsidRDefault="00B71CF5" w14:paraId="3D38E67B" w14:textId="157D7124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A5771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Misstanke om eller karaktärisering av </w:t>
            </w:r>
            <w:proofErr w:type="gramStart"/>
            <w:r w:rsidRPr="00A5771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levertumör,</w:t>
            </w:r>
            <w:r w:rsidRPr="44D1C34A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A5771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HCC</w:t>
            </w:r>
            <w:proofErr w:type="gramEnd"/>
            <w:r w:rsidRPr="00A5771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(</w:t>
            </w:r>
            <w:proofErr w:type="spellStart"/>
            <w:r w:rsidRPr="44D1C34A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hepatocellulär</w:t>
            </w:r>
            <w:proofErr w:type="spellEnd"/>
            <w:r w:rsidRPr="00A5771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cancer)</w:t>
            </w:r>
          </w:p>
          <w:p w:rsidR="00B71CF5" w:rsidP="008C39A0" w:rsidRDefault="00B71CF5" w14:paraId="00FC5B48" w14:textId="66BB1210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7ADE948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Uppföljning av kända HCC</w:t>
            </w:r>
          </w:p>
          <w:p w:rsidRPr="00A57711" w:rsidR="00B71CF5" w:rsidP="008C39A0" w:rsidRDefault="00B71CF5" w14:paraId="6FCD1F8D" w14:textId="4845781C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7ADE948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Kontroll efter ablationsbehandling av leverlesion </w:t>
            </w:r>
          </w:p>
          <w:p w:rsidRPr="00542D0C" w:rsidR="00B71CF5" w:rsidP="008C39A0" w:rsidRDefault="00B71CF5" w14:paraId="2340298D" w14:textId="7FD5FBA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</w:tc>
      </w:tr>
      <w:tr w:rsidRPr="00A61834" w:rsidR="00B71CF5" w:rsidTr="00152452" w14:paraId="6BAD0485" w14:textId="77777777">
        <w:trPr>
          <w:trHeight w:val="3308"/>
        </w:trPr>
        <w:tc>
          <w:tcPr>
            <w:tcW w:w="1413" w:type="dxa"/>
          </w:tcPr>
          <w:p w:rsidR="00B71CF5" w:rsidP="008C39A0" w:rsidRDefault="00C72A20" w14:paraId="4FF1B3BF" w14:textId="4EE6A22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L8</w:t>
            </w:r>
          </w:p>
        </w:tc>
        <w:tc>
          <w:tcPr>
            <w:tcW w:w="4584" w:type="dxa"/>
            <w:gridSpan w:val="2"/>
          </w:tcPr>
          <w:p w:rsidR="00B71CF5" w:rsidP="008C39A0" w:rsidRDefault="00B71CF5" w14:paraId="72B2F9F2" w14:textId="1948D37E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Lever/övre buk 5-fas </w:t>
            </w:r>
            <w:r w:rsidRPr="7ADE948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(</w:t>
            </w:r>
            <w:r w:rsidRPr="00F86AD3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hela buken i </w:t>
            </w:r>
            <w:r w:rsidRPr="7ADE948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portovenös fas</w:t>
            </w:r>
            <w:r w:rsidRPr="00F86AD3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)</w:t>
            </w:r>
          </w:p>
          <w:p w:rsidR="00B71CF5" w:rsidP="008C39A0" w:rsidRDefault="00B71CF5" w14:paraId="55E59842" w14:textId="77777777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</w:p>
          <w:p w:rsidR="00B71CF5" w:rsidP="008C39A0" w:rsidRDefault="00B71CF5" w14:paraId="5FC14BDA" w14:textId="658A4D19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A347BB">
              <w:rPr>
                <w:rFonts w:ascii="Times New Roman" w:hAnsi="Times New Roman"/>
                <w:sz w:val="22"/>
                <w:szCs w:val="22"/>
                <w:u w:val="none"/>
              </w:rPr>
              <w:t>Serie 1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. Lever/övre buk utan iv-kontrastmedel</w:t>
            </w:r>
          </w:p>
          <w:p w:rsidR="00B71CF5" w:rsidP="008C39A0" w:rsidRDefault="00B71CF5" w14:paraId="747FBE2D" w14:textId="12760C1D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A347BB">
              <w:rPr>
                <w:rFonts w:ascii="Times New Roman" w:hAnsi="Times New Roman"/>
                <w:sz w:val="22"/>
                <w:szCs w:val="22"/>
                <w:u w:val="none"/>
              </w:rPr>
              <w:t>Serie 2.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Lever/övre buk med iv-kontrasten i sen artärfas </w:t>
            </w:r>
          </w:p>
          <w:p w:rsidR="00B71CF5" w:rsidP="008C39A0" w:rsidRDefault="00B71CF5" w14:paraId="2810FFB1" w14:textId="7BC0803C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A347BB">
              <w:rPr>
                <w:rFonts w:ascii="Times New Roman" w:hAnsi="Times New Roman"/>
                <w:sz w:val="22"/>
                <w:szCs w:val="22"/>
                <w:u w:val="none"/>
              </w:rPr>
              <w:t>Serie 3.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Hela buken med iv-kontrastmedel i </w:t>
            </w:r>
            <w:r w:rsidRPr="7ADE948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portovenös fas</w:t>
            </w:r>
          </w:p>
          <w:p w:rsidR="00B71CF5" w:rsidP="008C39A0" w:rsidRDefault="00B71CF5" w14:paraId="584C9583" w14:textId="6432ADC2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A347BB">
              <w:rPr>
                <w:rFonts w:ascii="Times New Roman" w:hAnsi="Times New Roman"/>
                <w:sz w:val="22"/>
                <w:szCs w:val="22"/>
                <w:u w:val="none"/>
              </w:rPr>
              <w:t>Serie 4.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Lever/övre buk med iv-kontrastmedel, 3 min serie.</w:t>
            </w:r>
          </w:p>
          <w:p w:rsidRPr="00A1296B" w:rsidR="00B71CF5" w:rsidP="008C39A0" w:rsidRDefault="00B71CF5" w14:paraId="0D4F471F" w14:textId="40BD62AE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28441722">
              <w:rPr>
                <w:rFonts w:ascii="Times New Roman" w:hAnsi="Times New Roman"/>
                <w:sz w:val="22"/>
                <w:szCs w:val="22"/>
                <w:u w:val="none"/>
              </w:rPr>
              <w:t>Serie 5.</w:t>
            </w:r>
            <w:r w:rsidRPr="28441722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Lever/övre buk med kontrastmedel, 7 min serie</w:t>
            </w:r>
          </w:p>
        </w:tc>
        <w:tc>
          <w:tcPr>
            <w:tcW w:w="3070" w:type="dxa"/>
          </w:tcPr>
          <w:p w:rsidR="00B71CF5" w:rsidP="008C39A0" w:rsidRDefault="00B71CF5" w14:paraId="79BAB3A2" w14:textId="77777777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proofErr w:type="gramStart"/>
            <w:r w:rsidRPr="0057344B">
              <w:rPr>
                <w:bCs/>
                <w:sz w:val="22"/>
                <w:szCs w:val="22"/>
              </w:rPr>
              <w:t>841902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Pr="0057344B">
              <w:rPr>
                <w:b/>
                <w:bCs/>
                <w:sz w:val="22"/>
                <w:szCs w:val="22"/>
              </w:rPr>
              <w:t>DT Buk övre delen utan och med iv kontrast, flerfas</w:t>
            </w:r>
          </w:p>
          <w:p w:rsidRPr="00A1296B" w:rsidR="00B71CF5" w:rsidP="008C39A0" w:rsidRDefault="00B71CF5" w14:paraId="35681D25" w14:textId="1267FDC2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1853" w:type="dxa"/>
            <w:gridSpan w:val="2"/>
          </w:tcPr>
          <w:p w:rsidRPr="00A61834" w:rsidR="00B71CF5" w:rsidP="008C39A0" w:rsidRDefault="00B71CF5" w14:paraId="7632E6B6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Pr="009C16FC" w:rsidR="00B71CF5" w:rsidP="008C39A0" w:rsidRDefault="00B71CF5" w14:paraId="7383A81F" w14:textId="36049796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7ADE948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Vid misstänkt CCC (</w:t>
            </w:r>
            <w:proofErr w:type="spellStart"/>
            <w:r w:rsidRPr="7ADE948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cholangiocarcionom</w:t>
            </w:r>
            <w:proofErr w:type="spellEnd"/>
            <w:r w:rsidRPr="7ADE948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)</w:t>
            </w:r>
          </w:p>
          <w:p w:rsidR="00B71CF5" w:rsidP="008C39A0" w:rsidRDefault="00B71CF5" w14:paraId="286A61AF" w14:textId="51839A0E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7ADE948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Kontroll av </w:t>
            </w:r>
            <w:proofErr w:type="spellStart"/>
            <w:r w:rsidRPr="7ADE948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cholangiocarcinom</w:t>
            </w:r>
            <w:proofErr w:type="spellEnd"/>
          </w:p>
          <w:p w:rsidR="00B71CF5" w:rsidP="008C39A0" w:rsidRDefault="00B71CF5" w14:paraId="7B2099BD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="00B71CF5" w:rsidP="008C39A0" w:rsidRDefault="00B71CF5" w14:paraId="7E68AC5C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="00B71CF5" w:rsidP="008C39A0" w:rsidRDefault="00B71CF5" w14:paraId="465FD9A3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="00B71CF5" w:rsidP="008C39A0" w:rsidRDefault="00B71CF5" w14:paraId="6B46BA82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Pr="00BB68BA" w:rsidR="00B71CF5" w:rsidP="008C39A0" w:rsidRDefault="00B71CF5" w14:paraId="19C9BEE5" w14:textId="3DF8D89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</w:tc>
      </w:tr>
      <w:tr w:rsidRPr="00A61834" w:rsidR="00B71CF5" w:rsidTr="00AD787C" w14:paraId="0CB2415B" w14:textId="77777777">
        <w:trPr>
          <w:trHeight w:val="300"/>
        </w:trPr>
        <w:tc>
          <w:tcPr>
            <w:tcW w:w="1413" w:type="dxa"/>
          </w:tcPr>
          <w:p w:rsidRPr="00A447C0" w:rsidR="00B71CF5" w:rsidP="008C39A0" w:rsidRDefault="00C72A20" w14:paraId="09250B6C" w14:textId="257ADA0F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L10</w:t>
            </w:r>
          </w:p>
        </w:tc>
        <w:tc>
          <w:tcPr>
            <w:tcW w:w="4584" w:type="dxa"/>
            <w:gridSpan w:val="2"/>
          </w:tcPr>
          <w:p w:rsidRPr="00A447C0" w:rsidR="00B71CF5" w:rsidP="008C39A0" w:rsidRDefault="00B71CF5" w14:paraId="4DA0B8FF" w14:textId="4B7FE65F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A447C0">
              <w:rPr>
                <w:rFonts w:ascii="Times New Roman" w:hAnsi="Times New Roman"/>
                <w:sz w:val="22"/>
                <w:szCs w:val="22"/>
                <w:u w:val="none"/>
              </w:rPr>
              <w:t>Transplanterad Lever</w:t>
            </w:r>
            <w:r w:rsidRPr="7ADE9484">
              <w:rPr>
                <w:rFonts w:ascii="Times New Roman" w:hAnsi="Times New Roman"/>
                <w:sz w:val="22"/>
                <w:szCs w:val="22"/>
                <w:u w:val="none"/>
              </w:rPr>
              <w:t xml:space="preserve"> </w:t>
            </w:r>
            <w:r w:rsidRPr="00E11C3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(hela buken i portovenös fas)</w:t>
            </w:r>
          </w:p>
          <w:p w:rsidRPr="00A447C0" w:rsidR="00B71CF5" w:rsidP="008C39A0" w:rsidRDefault="00B71CF5" w14:paraId="78D2C75A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  <w:p w:rsidRPr="00A447C0" w:rsidR="00B71CF5" w:rsidP="008C39A0" w:rsidRDefault="00B71CF5" w14:paraId="29E5E435" w14:textId="77777777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A447C0">
              <w:rPr>
                <w:rFonts w:ascii="Times New Roman" w:hAnsi="Times New Roman"/>
                <w:sz w:val="22"/>
                <w:szCs w:val="22"/>
                <w:u w:val="none"/>
              </w:rPr>
              <w:t xml:space="preserve">Serie 1.  </w:t>
            </w:r>
            <w:r w:rsidRPr="00A447C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Lever/övre buk utan iv-kontrastmedel</w:t>
            </w:r>
          </w:p>
          <w:p w:rsidRPr="00A447C0" w:rsidR="00B71CF5" w:rsidP="008C39A0" w:rsidRDefault="00B71CF5" w14:paraId="7370895C" w14:textId="59C441BF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A447C0">
              <w:rPr>
                <w:rFonts w:ascii="Times New Roman" w:hAnsi="Times New Roman"/>
                <w:sz w:val="22"/>
                <w:szCs w:val="22"/>
                <w:u w:val="none"/>
              </w:rPr>
              <w:t xml:space="preserve">Serie 2.  </w:t>
            </w:r>
            <w:r w:rsidRPr="00A447C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Lever/övre buk med iv-kontrastmedel i </w:t>
            </w:r>
            <w:r w:rsidRPr="2DC5FCE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tidig </w:t>
            </w:r>
            <w:r w:rsidRPr="00A447C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artärfas </w:t>
            </w:r>
          </w:p>
          <w:p w:rsidRPr="00BB68BA" w:rsidR="00B71CF5" w:rsidP="008C39A0" w:rsidRDefault="00B71CF5" w14:paraId="65575513" w14:textId="2C656266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A447C0">
              <w:rPr>
                <w:rFonts w:ascii="Times New Roman" w:hAnsi="Times New Roman"/>
                <w:sz w:val="22"/>
                <w:szCs w:val="22"/>
                <w:u w:val="none"/>
              </w:rPr>
              <w:t xml:space="preserve">Serie 3. </w:t>
            </w:r>
            <w:r w:rsidRPr="00A447C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Hel buk med iv-kontrastmedel i </w:t>
            </w:r>
            <w:r w:rsidRPr="2DC5FCE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portovenös fas</w:t>
            </w:r>
          </w:p>
        </w:tc>
        <w:tc>
          <w:tcPr>
            <w:tcW w:w="3070" w:type="dxa"/>
          </w:tcPr>
          <w:p w:rsidR="00B71CF5" w:rsidP="008C39A0" w:rsidRDefault="00B71CF5" w14:paraId="626794DD" w14:textId="205A8E5F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proofErr w:type="gramStart"/>
            <w:r w:rsidRPr="00A447C0">
              <w:rPr>
                <w:rFonts w:cs="Times"/>
                <w:sz w:val="22"/>
                <w:szCs w:val="22"/>
              </w:rPr>
              <w:t>841902</w:t>
            </w:r>
            <w:proofErr w:type="gramEnd"/>
            <w:r w:rsidRPr="00A447C0">
              <w:rPr>
                <w:rFonts w:cs="Times"/>
                <w:sz w:val="22"/>
                <w:szCs w:val="22"/>
              </w:rPr>
              <w:t xml:space="preserve"> </w:t>
            </w:r>
            <w:r w:rsidRPr="00A447C0">
              <w:rPr>
                <w:rFonts w:cs="Times"/>
                <w:b/>
                <w:bCs/>
                <w:sz w:val="22"/>
                <w:szCs w:val="22"/>
              </w:rPr>
              <w:t>DT Buk övre delen utan och med iv kontrast, flerfas</w:t>
            </w:r>
          </w:p>
        </w:tc>
        <w:tc>
          <w:tcPr>
            <w:tcW w:w="1853" w:type="dxa"/>
            <w:gridSpan w:val="2"/>
          </w:tcPr>
          <w:p w:rsidRPr="00A61834" w:rsidR="00B71CF5" w:rsidP="008C39A0" w:rsidRDefault="00B71CF5" w14:paraId="3AC6CFC2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243" w:type="dxa"/>
            <w:gridSpan w:val="2"/>
          </w:tcPr>
          <w:p w:rsidR="00B71CF5" w:rsidP="008C39A0" w:rsidRDefault="00B71CF5" w14:paraId="3B536E90" w14:textId="77777777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A447C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Levertransplanterade patienter</w:t>
            </w:r>
          </w:p>
          <w:p w:rsidR="00B71CF5" w:rsidP="008C39A0" w:rsidRDefault="00B71CF5" w14:paraId="39F1E7A2" w14:textId="57E7D523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2DC5FCE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T.ex.</w:t>
            </w:r>
            <w:proofErr w:type="gramEnd"/>
            <w:r w:rsidRPr="00A447C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artärtrombos, levercirkulation, postoperativ blödning eller annan komplikation</w:t>
            </w:r>
          </w:p>
          <w:p w:rsidR="00B71CF5" w:rsidP="008C39A0" w:rsidRDefault="00B71CF5" w14:paraId="5A25C9DD" w14:textId="77777777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</w:p>
          <w:p w:rsidRPr="009C16FC" w:rsidR="00B71CF5" w:rsidP="008C39A0" w:rsidRDefault="00B71CF5" w14:paraId="781D0769" w14:textId="6909C5AF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</w:tc>
      </w:tr>
    </w:tbl>
    <w:p w:rsidR="00693020" w:rsidP="007509A0" w:rsidRDefault="00693020" w14:paraId="2759D7C6" w14:textId="7D34404A">
      <w:pPr>
        <w:suppressAutoHyphens/>
        <w:spacing w:after="0" w:line="240" w:lineRule="auto"/>
        <w:ind w:left="0" w:right="0"/>
      </w:pPr>
    </w:p>
    <w:tbl>
      <w:tblPr>
        <w:tblStyle w:val="Tabellrutnt"/>
        <w:tblW w:w="1488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560"/>
        <w:gridCol w:w="3438"/>
        <w:gridCol w:w="2374"/>
        <w:gridCol w:w="2081"/>
        <w:gridCol w:w="5431"/>
      </w:tblGrid>
      <w:tr w:rsidR="00EF02B1" w:rsidTr="2761FE03" w14:paraId="1BE5C58A" w14:textId="77777777">
        <w:trPr>
          <w:tblHeader/>
        </w:trPr>
        <w:tc>
          <w:tcPr>
            <w:tcW w:w="1560" w:type="dxa"/>
            <w:shd w:val="clear" w:color="auto" w:fill="7F7F7F" w:themeFill="text2" w:themeFillTint="80"/>
          </w:tcPr>
          <w:p w:rsidRPr="001B7D1C" w:rsidR="009D5925" w:rsidP="00925D28" w:rsidRDefault="009D5925" w14:paraId="2072F18D" w14:textId="5EB511FB">
            <w:pPr>
              <w:spacing w:after="0"/>
              <w:ind w:left="0"/>
              <w:rPr>
                <w:b/>
                <w:bCs/>
              </w:rPr>
            </w:pPr>
          </w:p>
        </w:tc>
        <w:tc>
          <w:tcPr>
            <w:tcW w:w="3438" w:type="dxa"/>
            <w:shd w:val="clear" w:color="auto" w:fill="7F7F7F" w:themeFill="text2" w:themeFillTint="80"/>
          </w:tcPr>
          <w:p w:rsidRPr="001B7D1C" w:rsidR="009D5925" w:rsidP="00925D28" w:rsidRDefault="009D5925" w14:paraId="74A9607F" w14:textId="77777777">
            <w:pPr>
              <w:spacing w:after="0"/>
              <w:ind w:left="0"/>
              <w:rPr>
                <w:b/>
                <w:bCs/>
              </w:rPr>
            </w:pPr>
            <w:r w:rsidRPr="001B7D1C">
              <w:rPr>
                <w:b/>
                <w:bCs/>
              </w:rPr>
              <w:t>Beskrivning</w:t>
            </w:r>
          </w:p>
        </w:tc>
        <w:tc>
          <w:tcPr>
            <w:tcW w:w="2374" w:type="dxa"/>
            <w:shd w:val="clear" w:color="auto" w:fill="7F7F7F" w:themeFill="text2" w:themeFillTint="80"/>
          </w:tcPr>
          <w:p w:rsidRPr="001B7D1C" w:rsidR="009D5925" w:rsidP="00925D28" w:rsidRDefault="009D5925" w14:paraId="20E7E3C5" w14:textId="77777777">
            <w:pPr>
              <w:spacing w:after="0"/>
              <w:ind w:left="0"/>
              <w:rPr>
                <w:b/>
                <w:bCs/>
              </w:rPr>
            </w:pPr>
            <w:r w:rsidRPr="001B7D1C">
              <w:rPr>
                <w:b/>
                <w:bCs/>
              </w:rPr>
              <w:t>Kod</w:t>
            </w:r>
          </w:p>
        </w:tc>
        <w:tc>
          <w:tcPr>
            <w:tcW w:w="2081" w:type="dxa"/>
            <w:shd w:val="clear" w:color="auto" w:fill="7F7F7F" w:themeFill="text2" w:themeFillTint="80"/>
          </w:tcPr>
          <w:p w:rsidRPr="001B7D1C" w:rsidR="009D5925" w:rsidP="00925D28" w:rsidRDefault="009D5925" w14:paraId="7B19CB50" w14:textId="77777777">
            <w:pPr>
              <w:spacing w:after="0"/>
              <w:ind w:left="0"/>
              <w:rPr>
                <w:b/>
                <w:bCs/>
              </w:rPr>
            </w:pPr>
            <w:proofErr w:type="spellStart"/>
            <w:r w:rsidRPr="001B7D1C">
              <w:rPr>
                <w:b/>
                <w:bCs/>
              </w:rPr>
              <w:t>Refdos</w:t>
            </w:r>
            <w:proofErr w:type="spellEnd"/>
            <w:r w:rsidRPr="001B7D1C">
              <w:rPr>
                <w:b/>
                <w:bCs/>
              </w:rPr>
              <w:t>*</w:t>
            </w:r>
          </w:p>
          <w:p w:rsidR="009D5925" w:rsidP="00925D28" w:rsidRDefault="009D5925" w14:paraId="2799B898" w14:textId="77777777">
            <w:pPr>
              <w:spacing w:after="0"/>
              <w:ind w:left="0"/>
              <w:rPr>
                <w:b/>
                <w:bCs/>
              </w:rPr>
            </w:pPr>
            <w:r w:rsidRPr="001B7D1C">
              <w:rPr>
                <w:b/>
                <w:bCs/>
              </w:rPr>
              <w:t>CTDI</w:t>
            </w:r>
          </w:p>
          <w:p w:rsidRPr="001B7D1C" w:rsidR="009D5925" w:rsidP="00925D28" w:rsidRDefault="009D5925" w14:paraId="4F4B74DC" w14:textId="77777777">
            <w:pPr>
              <w:spacing w:after="0"/>
              <w:ind w:left="0"/>
              <w:rPr>
                <w:rStyle w:val="Rubrik1Char"/>
                <w:sz w:val="24"/>
                <w:szCs w:val="24"/>
              </w:rPr>
            </w:pPr>
            <w:proofErr w:type="spellStart"/>
            <w:r w:rsidRPr="001B7D1C">
              <w:rPr>
                <w:b/>
                <w:bCs/>
              </w:rPr>
              <w:t>vol</w:t>
            </w:r>
            <w:proofErr w:type="spellEnd"/>
          </w:p>
          <w:p w:rsidRPr="001B7D1C" w:rsidR="009D5925" w:rsidP="00925D28" w:rsidRDefault="009D5925" w14:paraId="1CCF0D5E" w14:textId="77777777">
            <w:pPr>
              <w:spacing w:after="0"/>
              <w:ind w:left="0"/>
              <w:rPr>
                <w:b/>
                <w:bCs/>
              </w:rPr>
            </w:pPr>
            <w:proofErr w:type="spellStart"/>
            <w:r w:rsidRPr="001B7D1C">
              <w:rPr>
                <w:b/>
                <w:bCs/>
              </w:rPr>
              <w:t>mGy</w:t>
            </w:r>
            <w:proofErr w:type="spellEnd"/>
          </w:p>
        </w:tc>
        <w:tc>
          <w:tcPr>
            <w:tcW w:w="5431" w:type="dxa"/>
            <w:shd w:val="clear" w:color="auto" w:fill="7F7F7F" w:themeFill="text2" w:themeFillTint="80"/>
          </w:tcPr>
          <w:p w:rsidRPr="001B7D1C" w:rsidR="009D5925" w:rsidP="00925D28" w:rsidRDefault="009D5925" w14:paraId="4E4082C6" w14:textId="77777777">
            <w:pPr>
              <w:spacing w:after="0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I</w:t>
            </w:r>
            <w:r w:rsidRPr="001B7D1C">
              <w:rPr>
                <w:b/>
                <w:bCs/>
              </w:rPr>
              <w:t>ndikation/frågeställning</w:t>
            </w:r>
          </w:p>
        </w:tc>
      </w:tr>
      <w:tr w:rsidRPr="00A61834" w:rsidR="00693020" w:rsidTr="2761FE03" w14:paraId="367BDC9E" w14:textId="77777777">
        <w:trPr>
          <w:trHeight w:val="701"/>
        </w:trPr>
        <w:tc>
          <w:tcPr>
            <w:tcW w:w="14884" w:type="dxa"/>
            <w:gridSpan w:val="5"/>
            <w:shd w:val="clear" w:color="auto" w:fill="D9D9D9" w:themeFill="background1" w:themeFillShade="D9"/>
          </w:tcPr>
          <w:p w:rsidRPr="00622764" w:rsidR="00693020" w:rsidP="00693020" w:rsidRDefault="00693020" w14:paraId="070719F7" w14:textId="0C14715F">
            <w:pPr>
              <w:pStyle w:val="Titel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622764">
              <w:rPr>
                <w:rStyle w:val="Rubrik2Char"/>
                <w:u w:val="none"/>
              </w:rPr>
              <w:t>Multitrauma</w:t>
            </w:r>
          </w:p>
        </w:tc>
      </w:tr>
      <w:tr w:rsidRPr="00A61834" w:rsidR="00091C85" w:rsidTr="2761FE03" w14:paraId="52246644" w14:textId="77777777">
        <w:tc>
          <w:tcPr>
            <w:tcW w:w="1560" w:type="dxa"/>
          </w:tcPr>
          <w:p w:rsidRPr="00916D44" w:rsidR="00091C85" w:rsidP="00A447BD" w:rsidRDefault="00091C85" w14:paraId="743783D8" w14:textId="06023483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MT1</w:t>
            </w:r>
          </w:p>
        </w:tc>
        <w:tc>
          <w:tcPr>
            <w:tcW w:w="3438" w:type="dxa"/>
          </w:tcPr>
          <w:p w:rsidRPr="00091C85" w:rsidR="00091C85" w:rsidP="00A447BD" w:rsidRDefault="00091C85" w14:paraId="10C9E185" w14:textId="1503238B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Hjärna, ansikte och halsrygg 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utan iv-kontrastmedel </w:t>
            </w:r>
            <w:r w:rsidRPr="00091C85">
              <w:rPr>
                <w:rFonts w:ascii="Times New Roman" w:hAnsi="Times New Roman"/>
                <w:sz w:val="22"/>
                <w:szCs w:val="22"/>
                <w:u w:val="none"/>
              </w:rPr>
              <w:t>Thorax-buk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med iv-kontrastmedel</w:t>
            </w:r>
          </w:p>
        </w:tc>
        <w:tc>
          <w:tcPr>
            <w:tcW w:w="2374" w:type="dxa"/>
          </w:tcPr>
          <w:p w:rsidRPr="00916D44" w:rsidR="00091C85" w:rsidP="00A447BD" w:rsidRDefault="007F604D" w14:paraId="2BDD5C19" w14:textId="1B43D999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899800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9D23A6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DT multitrauma med iv-kontrast</w:t>
            </w: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(</w:t>
            </w:r>
            <w:proofErr w:type="gramStart"/>
            <w:r w:rsidRPr="009D23A6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899000</w:t>
            </w:r>
            <w:proofErr w:type="gramEnd"/>
            <w:r w:rsidRPr="009D23A6">
              <w:rPr>
                <w:rFonts w:ascii="Times New Roman" w:hAnsi="Times New Roman"/>
                <w:bCs/>
                <w:sz w:val="22"/>
                <w:szCs w:val="22"/>
                <w:u w:val="none"/>
              </w:rPr>
              <w:t xml:space="preserve"> DT multitrauma</w:t>
            </w: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)</w:t>
            </w:r>
          </w:p>
        </w:tc>
        <w:tc>
          <w:tcPr>
            <w:tcW w:w="2081" w:type="dxa"/>
          </w:tcPr>
          <w:p w:rsidRPr="00916D44" w:rsidR="00091C85" w:rsidP="00A447BD" w:rsidRDefault="00091C85" w14:paraId="6622E812" w14:textId="77777777">
            <w:pPr>
              <w:suppressAutoHyphens/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</w:p>
        </w:tc>
        <w:tc>
          <w:tcPr>
            <w:tcW w:w="5431" w:type="dxa"/>
          </w:tcPr>
          <w:p w:rsidRPr="00916D44" w:rsidR="00091C85" w:rsidP="00A447BD" w:rsidRDefault="009D23A6" w14:paraId="642DF532" w14:textId="7C47DE0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Högenergitrauma</w:t>
            </w:r>
          </w:p>
        </w:tc>
      </w:tr>
      <w:tr w:rsidRPr="00A61834" w:rsidR="007120E0" w:rsidTr="2761FE03" w14:paraId="69C5F309" w14:textId="77777777">
        <w:tc>
          <w:tcPr>
            <w:tcW w:w="1560" w:type="dxa"/>
          </w:tcPr>
          <w:p w:rsidRPr="00A447C0" w:rsidR="007120E0" w:rsidP="00A447BD" w:rsidRDefault="007120E0" w14:paraId="7F740591" w14:textId="4B3AFA9E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916D44">
              <w:rPr>
                <w:b/>
                <w:bCs/>
                <w:sz w:val="22"/>
                <w:szCs w:val="22"/>
              </w:rPr>
              <w:t>MT2</w:t>
            </w:r>
          </w:p>
        </w:tc>
        <w:tc>
          <w:tcPr>
            <w:tcW w:w="3438" w:type="dxa"/>
          </w:tcPr>
          <w:p w:rsidRPr="00916D44" w:rsidR="007120E0" w:rsidP="00A447BD" w:rsidRDefault="007120E0" w14:paraId="067BBCDE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16D44">
              <w:rPr>
                <w:rFonts w:ascii="Times New Roman" w:hAnsi="Times New Roman"/>
                <w:sz w:val="22"/>
                <w:szCs w:val="22"/>
                <w:u w:val="none"/>
              </w:rPr>
              <w:t>Hjärna, ansikte och halsrygg</w:t>
            </w:r>
            <w:r w:rsidRPr="00916D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utan iv-kontrastmedel, </w:t>
            </w:r>
          </w:p>
          <w:p w:rsidR="007120E0" w:rsidP="00A447BD" w:rsidRDefault="007120E0" w14:paraId="210676AD" w14:textId="540952F6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r w:rsidRPr="00916D44">
              <w:rPr>
                <w:rFonts w:ascii="Times New Roman" w:hAnsi="Times New Roman"/>
                <w:sz w:val="22"/>
                <w:szCs w:val="22"/>
                <w:u w:val="none"/>
              </w:rPr>
              <w:t>Thorax-buk och bäcken-</w:t>
            </w:r>
            <w:proofErr w:type="spellStart"/>
            <w:r w:rsidRPr="00916D44">
              <w:rPr>
                <w:rFonts w:ascii="Times New Roman" w:hAnsi="Times New Roman"/>
                <w:sz w:val="22"/>
                <w:szCs w:val="22"/>
                <w:u w:val="none"/>
              </w:rPr>
              <w:t>benangio</w:t>
            </w:r>
            <w:proofErr w:type="spellEnd"/>
            <w:r w:rsidRPr="00916D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med iv-kontrastmedel i kombinerad artär- och </w:t>
            </w:r>
            <w:proofErr w:type="spellStart"/>
            <w:r w:rsidRPr="00916D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venfas</w:t>
            </w:r>
            <w:proofErr w:type="spellEnd"/>
          </w:p>
        </w:tc>
        <w:tc>
          <w:tcPr>
            <w:tcW w:w="2374" w:type="dxa"/>
          </w:tcPr>
          <w:p w:rsidRPr="00916D44" w:rsidR="007120E0" w:rsidP="00A447BD" w:rsidRDefault="007120E0" w14:paraId="66BC9059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916D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899800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</w:t>
            </w:r>
            <w:r w:rsidRPr="00916D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916D44">
              <w:rPr>
                <w:rFonts w:ascii="Times New Roman" w:hAnsi="Times New Roman"/>
                <w:sz w:val="22"/>
                <w:szCs w:val="22"/>
                <w:u w:val="none"/>
              </w:rPr>
              <w:t>DT multitrauma med iv kontrast</w:t>
            </w:r>
          </w:p>
          <w:p w:rsidR="007120E0" w:rsidP="00A447BD" w:rsidRDefault="007120E0" w14:paraId="10038D03" w14:textId="04C077B2">
            <w:pPr>
              <w:suppressAutoHyphens/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</w:p>
        </w:tc>
        <w:tc>
          <w:tcPr>
            <w:tcW w:w="2081" w:type="dxa"/>
          </w:tcPr>
          <w:p w:rsidRPr="00A61834" w:rsidR="007120E0" w:rsidP="00A447BD" w:rsidRDefault="007120E0" w14:paraId="73456E79" w14:textId="2AB45FE3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916D44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431" w:type="dxa"/>
          </w:tcPr>
          <w:p w:rsidRPr="00916D44" w:rsidR="007120E0" w:rsidP="00A447BD" w:rsidRDefault="007120E0" w14:paraId="64CF462E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16D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Högenergi-, penetrerande trauma med kärlskador i benen.</w:t>
            </w:r>
          </w:p>
          <w:p w:rsidR="007120E0" w:rsidP="00A447BD" w:rsidRDefault="007120E0" w14:paraId="49AC159D" w14:textId="77777777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</w:p>
        </w:tc>
      </w:tr>
      <w:tr w:rsidRPr="00A61834" w:rsidR="007120E0" w:rsidTr="2761FE03" w14:paraId="760DB0B7" w14:textId="77777777">
        <w:tc>
          <w:tcPr>
            <w:tcW w:w="1560" w:type="dxa"/>
          </w:tcPr>
          <w:p w:rsidRPr="00916D44" w:rsidR="007120E0" w:rsidP="00A447BD" w:rsidRDefault="007120E0" w14:paraId="758F297C" w14:textId="471ECCB2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916D44">
              <w:rPr>
                <w:b/>
                <w:bCs/>
                <w:sz w:val="22"/>
                <w:szCs w:val="22"/>
              </w:rPr>
              <w:t>MT3</w:t>
            </w:r>
          </w:p>
        </w:tc>
        <w:tc>
          <w:tcPr>
            <w:tcW w:w="3438" w:type="dxa"/>
          </w:tcPr>
          <w:p w:rsidRPr="00916D44" w:rsidR="007120E0" w:rsidP="00A447BD" w:rsidRDefault="007120E0" w14:paraId="1F1B75AD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16D44">
              <w:rPr>
                <w:rFonts w:ascii="Times New Roman" w:hAnsi="Times New Roman"/>
                <w:sz w:val="22"/>
                <w:szCs w:val="22"/>
                <w:u w:val="none"/>
              </w:rPr>
              <w:t xml:space="preserve">Hjärna, </w:t>
            </w:r>
            <w:r w:rsidRPr="00916D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utan iv-kontrastmedel, </w:t>
            </w:r>
          </w:p>
          <w:p w:rsidRPr="00916D44" w:rsidR="007120E0" w:rsidP="00A447BD" w:rsidRDefault="007120E0" w14:paraId="10375E4E" w14:textId="3D720FF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28441722">
              <w:rPr>
                <w:rFonts w:ascii="Times New Roman" w:hAnsi="Times New Roman"/>
                <w:sz w:val="22"/>
                <w:szCs w:val="22"/>
                <w:u w:val="none"/>
              </w:rPr>
              <w:t xml:space="preserve">Halskärl, ansikte, halsrygg och thorax-buk, </w:t>
            </w:r>
            <w:r>
              <w:br/>
            </w:r>
            <w:r w:rsidRPr="28441722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med iv-kontrastmedel i kombinerad artär- och </w:t>
            </w:r>
            <w:proofErr w:type="spellStart"/>
            <w:r w:rsidRPr="28441722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venfas</w:t>
            </w:r>
            <w:proofErr w:type="spellEnd"/>
          </w:p>
        </w:tc>
        <w:tc>
          <w:tcPr>
            <w:tcW w:w="2374" w:type="dxa"/>
          </w:tcPr>
          <w:p w:rsidRPr="00916D44" w:rsidR="007120E0" w:rsidP="00A447BD" w:rsidRDefault="007120E0" w14:paraId="309D8127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916D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899800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</w:t>
            </w:r>
            <w:r w:rsidRPr="00916D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916D44">
              <w:rPr>
                <w:rFonts w:ascii="Times New Roman" w:hAnsi="Times New Roman"/>
                <w:sz w:val="22"/>
                <w:szCs w:val="22"/>
                <w:u w:val="none"/>
              </w:rPr>
              <w:t>DT multitrauma med iv kontrast</w:t>
            </w:r>
          </w:p>
          <w:p w:rsidRPr="00916D44" w:rsidR="007120E0" w:rsidP="00A447BD" w:rsidRDefault="007120E0" w14:paraId="37298B50" w14:textId="77777777">
            <w:pPr>
              <w:suppressAutoHyphens/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</w:p>
        </w:tc>
        <w:tc>
          <w:tcPr>
            <w:tcW w:w="2081" w:type="dxa"/>
          </w:tcPr>
          <w:p w:rsidRPr="00916D44" w:rsidR="007120E0" w:rsidP="00A447BD" w:rsidRDefault="007120E0" w14:paraId="4FD23FA6" w14:textId="69B81692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916D44">
              <w:rPr>
                <w:b/>
                <w:sz w:val="22"/>
                <w:szCs w:val="22"/>
              </w:rPr>
              <w:t xml:space="preserve">                                                 </w:t>
            </w:r>
          </w:p>
        </w:tc>
        <w:tc>
          <w:tcPr>
            <w:tcW w:w="5431" w:type="dxa"/>
          </w:tcPr>
          <w:p w:rsidRPr="00916D44" w:rsidR="007120E0" w:rsidP="00A447BD" w:rsidRDefault="007120E0" w14:paraId="4FE09700" w14:textId="5646C3D1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16D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Högenergi-, penetrerande trauma med kärlskador i halsen</w:t>
            </w:r>
          </w:p>
        </w:tc>
      </w:tr>
      <w:tr w:rsidRPr="00A61834" w:rsidR="007120E0" w:rsidTr="2761FE03" w14:paraId="50540F73" w14:textId="77777777">
        <w:tc>
          <w:tcPr>
            <w:tcW w:w="1560" w:type="dxa"/>
          </w:tcPr>
          <w:p w:rsidRPr="00916D44" w:rsidR="007120E0" w:rsidP="00A447BD" w:rsidRDefault="007120E0" w14:paraId="32F6F01E" w14:textId="02E13693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916D44">
              <w:rPr>
                <w:b/>
                <w:bCs/>
                <w:sz w:val="22"/>
                <w:szCs w:val="22"/>
              </w:rPr>
              <w:t>MT4</w:t>
            </w:r>
          </w:p>
        </w:tc>
        <w:tc>
          <w:tcPr>
            <w:tcW w:w="3438" w:type="dxa"/>
          </w:tcPr>
          <w:p w:rsidRPr="00916D44" w:rsidR="007120E0" w:rsidP="00A447BD" w:rsidRDefault="007120E0" w14:paraId="70D17922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16D44">
              <w:rPr>
                <w:rFonts w:ascii="Times New Roman" w:hAnsi="Times New Roman"/>
                <w:sz w:val="22"/>
                <w:szCs w:val="22"/>
                <w:u w:val="none"/>
              </w:rPr>
              <w:t xml:space="preserve">Hjärna, </w:t>
            </w:r>
            <w:r w:rsidRPr="00916D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utan iv-kontrastmedel, </w:t>
            </w:r>
          </w:p>
          <w:p w:rsidRPr="00916D44" w:rsidR="007120E0" w:rsidP="00A447BD" w:rsidRDefault="007120E0" w14:paraId="2F21028A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16D44">
              <w:rPr>
                <w:rFonts w:ascii="Times New Roman" w:hAnsi="Times New Roman"/>
                <w:sz w:val="22"/>
                <w:szCs w:val="22"/>
                <w:u w:val="none"/>
              </w:rPr>
              <w:t xml:space="preserve">Halskärl, halsrygg och thorax-buk, </w:t>
            </w:r>
            <w:r w:rsidRPr="00916D44">
              <w:rPr>
                <w:rFonts w:ascii="Times New Roman" w:hAnsi="Times New Roman"/>
                <w:sz w:val="22"/>
                <w:szCs w:val="22"/>
                <w:u w:val="none"/>
              </w:rPr>
              <w:br/>
            </w:r>
            <w:r w:rsidRPr="00916D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med iv-kontrastmedel i kombinerad artär- och </w:t>
            </w:r>
            <w:proofErr w:type="spellStart"/>
            <w:r w:rsidRPr="00916D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venfas</w:t>
            </w:r>
            <w:proofErr w:type="spellEnd"/>
          </w:p>
          <w:p w:rsidRPr="00916D44" w:rsidR="007120E0" w:rsidP="00A447BD" w:rsidRDefault="007120E0" w14:paraId="4666782E" w14:textId="14F75DAD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</w:tc>
        <w:tc>
          <w:tcPr>
            <w:tcW w:w="2374" w:type="dxa"/>
          </w:tcPr>
          <w:p w:rsidRPr="00916D44" w:rsidR="007120E0" w:rsidP="00A447BD" w:rsidRDefault="007120E0" w14:paraId="206B4545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916D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899800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</w:t>
            </w:r>
            <w:r w:rsidRPr="00916D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916D44">
              <w:rPr>
                <w:rFonts w:ascii="Times New Roman" w:hAnsi="Times New Roman"/>
                <w:sz w:val="22"/>
                <w:szCs w:val="22"/>
                <w:u w:val="none"/>
              </w:rPr>
              <w:t>DT multitrauma med iv kontrast</w:t>
            </w:r>
          </w:p>
          <w:p w:rsidRPr="00916D44" w:rsidR="007120E0" w:rsidP="00A447BD" w:rsidRDefault="007120E0" w14:paraId="641D48E9" w14:textId="77777777">
            <w:pPr>
              <w:suppressAutoHyphens/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</w:p>
        </w:tc>
        <w:tc>
          <w:tcPr>
            <w:tcW w:w="2081" w:type="dxa"/>
          </w:tcPr>
          <w:p w:rsidRPr="00916D44" w:rsidR="007120E0" w:rsidP="00A447BD" w:rsidRDefault="007120E0" w14:paraId="5283086E" w14:textId="4E4D3970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5431" w:type="dxa"/>
          </w:tcPr>
          <w:p w:rsidRPr="00916D44" w:rsidR="007120E0" w:rsidP="00A447BD" w:rsidRDefault="007120E0" w14:paraId="07E7527C" w14:textId="6128D662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16D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Instabil patient/masskadesituation. Armarna ned på magen och därmed högre stråldos.</w:t>
            </w:r>
          </w:p>
        </w:tc>
      </w:tr>
      <w:tr w:rsidRPr="00A61834" w:rsidR="007120E0" w:rsidTr="2761FE03" w14:paraId="7D88CCB5" w14:textId="77777777">
        <w:tc>
          <w:tcPr>
            <w:tcW w:w="1560" w:type="dxa"/>
          </w:tcPr>
          <w:p w:rsidRPr="00916D44" w:rsidR="007120E0" w:rsidP="00A447BD" w:rsidRDefault="007120E0" w14:paraId="0460F101" w14:textId="26EC6469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916D44">
              <w:rPr>
                <w:b/>
                <w:bCs/>
                <w:sz w:val="22"/>
                <w:szCs w:val="22"/>
              </w:rPr>
              <w:t>MT6</w:t>
            </w:r>
          </w:p>
        </w:tc>
        <w:tc>
          <w:tcPr>
            <w:tcW w:w="3438" w:type="dxa"/>
          </w:tcPr>
          <w:p w:rsidR="007120E0" w:rsidP="00A447BD" w:rsidRDefault="007120E0" w14:paraId="377F07C7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16D44">
              <w:rPr>
                <w:rFonts w:ascii="Times New Roman" w:hAnsi="Times New Roman"/>
                <w:sz w:val="22"/>
                <w:szCs w:val="22"/>
                <w:u w:val="none"/>
              </w:rPr>
              <w:t xml:space="preserve">Hjärna, ansikte och halsrygg, </w:t>
            </w:r>
            <w:r w:rsidRPr="00916D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utan iv-kontrastmedel</w:t>
            </w:r>
          </w:p>
          <w:p w:rsidR="00D83F3D" w:rsidP="00A447BD" w:rsidRDefault="00D83F3D" w14:paraId="30C5394A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="00D83F3D" w:rsidP="00A447BD" w:rsidRDefault="00D83F3D" w14:paraId="6E525167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="00D83F3D" w:rsidP="00A447BD" w:rsidRDefault="00D83F3D" w14:paraId="7C4860C9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Pr="00916D44" w:rsidR="00823957" w:rsidP="00A447BD" w:rsidRDefault="00823957" w14:paraId="160A5A8E" w14:textId="6FD773B6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</w:tc>
        <w:tc>
          <w:tcPr>
            <w:tcW w:w="2374" w:type="dxa"/>
          </w:tcPr>
          <w:p w:rsidRPr="00916D44" w:rsidR="007120E0" w:rsidP="00A447BD" w:rsidRDefault="007120E0" w14:paraId="2640ACFD" w14:textId="604FE630">
            <w:pPr>
              <w:suppressAutoHyphens/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proofErr w:type="gramStart"/>
            <w:r w:rsidRPr="00916D44">
              <w:rPr>
                <w:sz w:val="22"/>
                <w:szCs w:val="22"/>
              </w:rPr>
              <w:t>899000</w:t>
            </w:r>
            <w:proofErr w:type="gramEnd"/>
            <w:r>
              <w:rPr>
                <w:sz w:val="22"/>
                <w:szCs w:val="22"/>
              </w:rPr>
              <w:t>,</w:t>
            </w:r>
            <w:r w:rsidRPr="00916D44">
              <w:rPr>
                <w:sz w:val="22"/>
                <w:szCs w:val="22"/>
              </w:rPr>
              <w:t xml:space="preserve"> </w:t>
            </w:r>
            <w:r w:rsidRPr="00912C99">
              <w:rPr>
                <w:b/>
                <w:bCs/>
                <w:sz w:val="22"/>
                <w:szCs w:val="22"/>
              </w:rPr>
              <w:t>DT Trauma hjärna, halsrygg</w:t>
            </w:r>
          </w:p>
        </w:tc>
        <w:tc>
          <w:tcPr>
            <w:tcW w:w="2081" w:type="dxa"/>
          </w:tcPr>
          <w:p w:rsidRPr="00916D44" w:rsidR="007120E0" w:rsidP="00A447BD" w:rsidRDefault="007120E0" w14:paraId="1A39309E" w14:textId="77777777">
            <w:pPr>
              <w:suppressAutoHyphens/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5431" w:type="dxa"/>
          </w:tcPr>
          <w:p w:rsidRPr="00916D44" w:rsidR="007120E0" w:rsidP="00A447BD" w:rsidRDefault="007120E0" w14:paraId="1F0AD48C" w14:textId="237C2895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16D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För traumapatienter där endast hjärna, ansikte halsrygg ska köras</w:t>
            </w:r>
          </w:p>
        </w:tc>
      </w:tr>
      <w:tr w:rsidR="42D9C5C9" w:rsidTr="2761FE03" w14:paraId="59B44E36" w14:textId="77777777">
        <w:trPr>
          <w:trHeight w:val="1845"/>
        </w:trPr>
        <w:tc>
          <w:tcPr>
            <w:tcW w:w="1560" w:type="dxa"/>
          </w:tcPr>
          <w:p w:rsidR="42D9C5C9" w:rsidP="2761FE03" w:rsidRDefault="219ECE03" w14:paraId="4CD44B26" w14:textId="053ADD92">
            <w:pPr>
              <w:spacing w:line="240" w:lineRule="auto"/>
              <w:ind w:left="0"/>
              <w:rPr>
                <w:b/>
                <w:bCs/>
                <w:sz w:val="22"/>
                <w:szCs w:val="22"/>
              </w:rPr>
            </w:pPr>
            <w:r w:rsidRPr="2761FE03">
              <w:rPr>
                <w:b/>
                <w:bCs/>
                <w:sz w:val="22"/>
                <w:szCs w:val="22"/>
              </w:rPr>
              <w:t>MT7</w:t>
            </w:r>
          </w:p>
        </w:tc>
        <w:tc>
          <w:tcPr>
            <w:tcW w:w="3438" w:type="dxa"/>
          </w:tcPr>
          <w:p w:rsidR="42D9C5C9" w:rsidP="42D9C5C9" w:rsidRDefault="00C91994" w14:paraId="5B3B04F3" w14:textId="7B306E64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Hjärna, Thorax utan </w:t>
            </w:r>
            <w:r w:rsidR="00E80A51">
              <w:rPr>
                <w:rFonts w:ascii="Times New Roman" w:hAnsi="Times New Roman"/>
                <w:sz w:val="22"/>
                <w:szCs w:val="22"/>
                <w:u w:val="none"/>
              </w:rPr>
              <w:t>kontrast, Aorta/Lungemboli med iv kontrast</w:t>
            </w:r>
          </w:p>
        </w:tc>
        <w:tc>
          <w:tcPr>
            <w:tcW w:w="2374" w:type="dxa"/>
          </w:tcPr>
          <w:p w:rsidRPr="00916D44" w:rsidR="00F40A6C" w:rsidP="00F40A6C" w:rsidRDefault="00F40A6C" w14:paraId="08FEE117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916D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899800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</w:t>
            </w:r>
            <w:r w:rsidRPr="00916D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916D44">
              <w:rPr>
                <w:rFonts w:ascii="Times New Roman" w:hAnsi="Times New Roman"/>
                <w:sz w:val="22"/>
                <w:szCs w:val="22"/>
                <w:u w:val="none"/>
              </w:rPr>
              <w:t>DT multitrauma med iv kontrast</w:t>
            </w:r>
          </w:p>
          <w:p w:rsidR="42D9C5C9" w:rsidP="42D9C5C9" w:rsidRDefault="42D9C5C9" w14:paraId="43783CAC" w14:textId="5EEB6E9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2081" w:type="dxa"/>
          </w:tcPr>
          <w:p w:rsidR="42D9C5C9" w:rsidP="42D9C5C9" w:rsidRDefault="42D9C5C9" w14:paraId="04012646" w14:textId="7AB854D1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5431" w:type="dxa"/>
          </w:tcPr>
          <w:p w:rsidR="42D9C5C9" w:rsidP="42D9C5C9" w:rsidRDefault="00940632" w14:paraId="2253D1F6" w14:textId="75F99EAE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Efter Hjärtstopp: Blödning, Aortadissektion, Lungemboli</w:t>
            </w:r>
          </w:p>
        </w:tc>
      </w:tr>
      <w:tr w:rsidRPr="00A61834" w:rsidR="00E808FA" w:rsidTr="2761FE03" w14:paraId="1557AE0F" w14:textId="77777777">
        <w:trPr>
          <w:trHeight w:val="1923"/>
        </w:trPr>
        <w:tc>
          <w:tcPr>
            <w:tcW w:w="1560" w:type="dxa"/>
          </w:tcPr>
          <w:p w:rsidRPr="00916D44" w:rsidR="00E808FA" w:rsidP="00A447BD" w:rsidRDefault="00E808FA" w14:paraId="6BCACE05" w14:textId="1081B7BE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916D44">
              <w:rPr>
                <w:b/>
                <w:bCs/>
                <w:sz w:val="22"/>
                <w:szCs w:val="22"/>
              </w:rPr>
              <w:t>MT1-MT</w:t>
            </w:r>
            <w:r w:rsidR="00940632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38" w:type="dxa"/>
          </w:tcPr>
          <w:p w:rsidRPr="00916D44" w:rsidR="00E808FA" w:rsidP="00A447BD" w:rsidRDefault="5810F5C9" w14:paraId="5E4E91F9" w14:textId="3B1FCF4E">
            <w:pPr>
              <w:pStyle w:val="Titel"/>
              <w:jc w:val="left"/>
              <w:rPr>
                <w:rFonts w:cs="Times"/>
                <w:color w:val="000000" w:themeColor="text2"/>
                <w:sz w:val="22"/>
                <w:szCs w:val="22"/>
                <w:u w:val="none"/>
              </w:rPr>
            </w:pPr>
            <w:r w:rsidRPr="34185785">
              <w:rPr>
                <w:rFonts w:cs="Times"/>
                <w:bCs/>
                <w:color w:val="000000" w:themeColor="text2"/>
                <w:sz w:val="22"/>
                <w:szCs w:val="22"/>
                <w:u w:val="none"/>
              </w:rPr>
              <w:t>Skapa alltid alla granskningskoder</w:t>
            </w:r>
          </w:p>
        </w:tc>
        <w:tc>
          <w:tcPr>
            <w:tcW w:w="9886" w:type="dxa"/>
            <w:gridSpan w:val="3"/>
          </w:tcPr>
          <w:p w:rsidRPr="00BB4C61" w:rsidR="00E808FA" w:rsidP="00A447BD" w:rsidRDefault="00E808FA" w14:paraId="09E62AC1" w14:textId="12518104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BB4C6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899030</w:t>
            </w:r>
            <w:proofErr w:type="gramEnd"/>
            <w:r>
              <w:tab/>
            </w:r>
            <w:r w:rsidRPr="00BB4C6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BB4C61">
              <w:rPr>
                <w:rFonts w:ascii="Times New Roman" w:hAnsi="Times New Roman"/>
                <w:bCs/>
                <w:sz w:val="22"/>
                <w:szCs w:val="22"/>
                <w:u w:val="none"/>
              </w:rPr>
              <w:t xml:space="preserve">Granskning, DT </w:t>
            </w:r>
            <w:proofErr w:type="gramStart"/>
            <w:r w:rsidRPr="00BB4C61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multitrauma hjärna</w:t>
            </w:r>
            <w:proofErr w:type="gramEnd"/>
            <w:r w:rsidRPr="34185785" w:rsidR="1F308A33">
              <w:rPr>
                <w:rFonts w:ascii="Times New Roman" w:hAnsi="Times New Roman"/>
                <w:sz w:val="22"/>
                <w:szCs w:val="22"/>
                <w:u w:val="none"/>
              </w:rPr>
              <w:t xml:space="preserve">, ansikte och </w:t>
            </w:r>
            <w:proofErr w:type="spellStart"/>
            <w:r w:rsidRPr="34185785" w:rsidR="1F308A33">
              <w:rPr>
                <w:rFonts w:ascii="Times New Roman" w:hAnsi="Times New Roman"/>
                <w:sz w:val="22"/>
                <w:szCs w:val="22"/>
                <w:u w:val="none"/>
              </w:rPr>
              <w:t>halsangio</w:t>
            </w:r>
            <w:proofErr w:type="spellEnd"/>
          </w:p>
          <w:p w:rsidR="00BB4C61" w:rsidP="00A447BD" w:rsidRDefault="00BB4C61" w14:paraId="2B54E17F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Pr="00BB4C61" w:rsidR="00E808FA" w:rsidP="00A447BD" w:rsidRDefault="00E808FA" w14:paraId="5E02F6A4" w14:textId="5E36522D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BB4C6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899032</w:t>
            </w:r>
            <w:proofErr w:type="gramEnd"/>
            <w:r>
              <w:tab/>
            </w:r>
            <w:r w:rsidRPr="00BB4C6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BB4C61">
              <w:rPr>
                <w:rFonts w:ascii="Times New Roman" w:hAnsi="Times New Roman"/>
                <w:bCs/>
                <w:sz w:val="22"/>
                <w:szCs w:val="22"/>
                <w:u w:val="none"/>
              </w:rPr>
              <w:t xml:space="preserve">Granskning, DT </w:t>
            </w:r>
            <w:proofErr w:type="gramStart"/>
            <w:r w:rsidRPr="00BB4C61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multitrauma thorax</w:t>
            </w:r>
            <w:proofErr w:type="gramEnd"/>
          </w:p>
          <w:p w:rsidR="00BB4C61" w:rsidP="00A447BD" w:rsidRDefault="00BB4C61" w14:paraId="3FEBCE9F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Pr="00BB4C61" w:rsidR="00E808FA" w:rsidP="00A447BD" w:rsidRDefault="00E808FA" w14:paraId="32BCEB30" w14:textId="7A196439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BB4C6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899033</w:t>
            </w:r>
            <w:proofErr w:type="gramEnd"/>
            <w:r>
              <w:tab/>
            </w:r>
            <w:r w:rsidRPr="00BB4C6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BB4C61">
              <w:rPr>
                <w:rFonts w:ascii="Times New Roman" w:hAnsi="Times New Roman"/>
                <w:bCs/>
                <w:sz w:val="22"/>
                <w:szCs w:val="22"/>
                <w:u w:val="none"/>
              </w:rPr>
              <w:t xml:space="preserve">Granskning, DT </w:t>
            </w:r>
            <w:proofErr w:type="gramStart"/>
            <w:r w:rsidRPr="00BB4C61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multitrauma buk</w:t>
            </w:r>
            <w:proofErr w:type="gramEnd"/>
            <w:r w:rsidRPr="34185785" w:rsidR="46545F8B">
              <w:rPr>
                <w:rFonts w:ascii="Times New Roman" w:hAnsi="Times New Roman"/>
                <w:sz w:val="22"/>
                <w:szCs w:val="22"/>
                <w:u w:val="none"/>
              </w:rPr>
              <w:t xml:space="preserve"> och bäcken-</w:t>
            </w:r>
            <w:proofErr w:type="spellStart"/>
            <w:r w:rsidRPr="34185785" w:rsidR="46545F8B">
              <w:rPr>
                <w:rFonts w:ascii="Times New Roman" w:hAnsi="Times New Roman"/>
                <w:sz w:val="22"/>
                <w:szCs w:val="22"/>
                <w:u w:val="none"/>
              </w:rPr>
              <w:t>benangio</w:t>
            </w:r>
            <w:proofErr w:type="spellEnd"/>
          </w:p>
          <w:p w:rsidR="00BB4C61" w:rsidP="00A447BD" w:rsidRDefault="00BB4C61" w14:paraId="62EF3626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Pr="00BB4C61" w:rsidR="00E808FA" w:rsidP="00A447BD" w:rsidRDefault="00E808FA" w14:paraId="149762B6" w14:textId="3E3A1FBD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BB4C6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899034</w:t>
            </w:r>
            <w:proofErr w:type="gramEnd"/>
            <w:r>
              <w:tab/>
            </w:r>
            <w:r w:rsidRPr="00BB4C6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BB4C61">
              <w:rPr>
                <w:rFonts w:ascii="Times New Roman" w:hAnsi="Times New Roman"/>
                <w:bCs/>
                <w:sz w:val="22"/>
                <w:szCs w:val="22"/>
                <w:u w:val="none"/>
              </w:rPr>
              <w:t xml:space="preserve">Granskning, DT </w:t>
            </w:r>
            <w:proofErr w:type="gramStart"/>
            <w:r w:rsidRPr="00BB4C61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multitrauma skelett</w:t>
            </w:r>
            <w:proofErr w:type="gramEnd"/>
          </w:p>
          <w:p w:rsidR="00BB4C61" w:rsidP="00A447BD" w:rsidRDefault="00BB4C61" w14:paraId="7189BB58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Pr="00BB4C61" w:rsidR="00E808FA" w:rsidP="00A447BD" w:rsidRDefault="00E808FA" w14:paraId="529FAB78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Pr="00BB4C61" w:rsidR="00E808FA" w:rsidP="00A447BD" w:rsidRDefault="00E808FA" w14:paraId="5281F70E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Pr="00BB4C61" w:rsidR="00E808FA" w:rsidP="00A447BD" w:rsidRDefault="00E808FA" w14:paraId="5EEFB378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="00E808FA" w:rsidP="00A447BD" w:rsidRDefault="00E808FA" w14:paraId="2CC4E533" w14:textId="77777777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</w:p>
          <w:p w:rsidRPr="00916D44" w:rsidR="00E808FA" w:rsidP="00A447BD" w:rsidRDefault="00E808FA" w14:paraId="313690A4" w14:textId="1B2EE521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</w:tc>
      </w:tr>
    </w:tbl>
    <w:p w:rsidR="00CC4AD6" w:rsidRDefault="00CC4AD6" w14:paraId="1719422A" w14:textId="77777777">
      <w:r w:rsidRPr="3FF05039">
        <w:rPr>
          <w:b w:val="1"/>
          <w:bCs w:val="1"/>
        </w:rPr>
        <w:br w:type="page"/>
      </w:r>
    </w:p>
    <w:tbl>
      <w:tblPr>
        <w:tblStyle w:val="Tabellrutnt"/>
        <w:tblW w:w="1488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558"/>
        <w:gridCol w:w="3403"/>
        <w:gridCol w:w="35"/>
        <w:gridCol w:w="2375"/>
        <w:gridCol w:w="2127"/>
        <w:gridCol w:w="5386"/>
      </w:tblGrid>
      <w:tr w:rsidRPr="00A61834" w:rsidR="0005061C" w:rsidTr="3FF05039" w14:paraId="11C45C0A" w14:textId="77777777">
        <w:tc>
          <w:tcPr>
            <w:tcW w:w="14884" w:type="dxa"/>
            <w:gridSpan w:val="6"/>
            <w:tcBorders>
              <w:right w:val="single" w:color="auto" w:sz="4" w:space="0"/>
            </w:tcBorders>
            <w:shd w:val="clear" w:color="auto" w:fill="D9D9D9" w:themeFill="background1" w:themeFillShade="D9"/>
            <w:tcMar/>
          </w:tcPr>
          <w:p w:rsidRPr="008848F2" w:rsidR="3521D3CF" w:rsidP="0074734A" w:rsidRDefault="0074734A" w14:paraId="6635DBDD" w14:textId="38961C79">
            <w:pPr>
              <w:pStyle w:val="Titel"/>
              <w:rPr>
                <w:bCs/>
                <w:color w:val="000000" w:themeColor="text2"/>
                <w:sz w:val="22"/>
                <w:szCs w:val="22"/>
              </w:rPr>
            </w:pPr>
            <w:proofErr w:type="spellStart"/>
            <w:r w:rsidRPr="008848F2">
              <w:rPr>
                <w:rStyle w:val="Rubrik2Char"/>
                <w:bCs/>
                <w:u w:val="none"/>
              </w:rPr>
              <w:t>Pancreas</w:t>
            </w:r>
            <w:proofErr w:type="spellEnd"/>
          </w:p>
        </w:tc>
      </w:tr>
      <w:tr w:rsidRPr="00BF1374" w:rsidR="0005061C" w:rsidTr="3FF05039" w14:paraId="5A192E63" w14:textId="77777777"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B771D" w:rsidR="3521D3CF" w:rsidP="002B771D" w:rsidRDefault="0074734A" w14:paraId="11ECB2D2" w14:textId="1398482E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2B771D">
              <w:rPr>
                <w:b/>
                <w:bCs/>
                <w:sz w:val="22"/>
                <w:szCs w:val="22"/>
              </w:rPr>
              <w:t>P1</w:t>
            </w:r>
          </w:p>
        </w:tc>
        <w:tc>
          <w:tcPr>
            <w:tcW w:w="3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B5F76" w:rsidP="00FB7EFE" w:rsidRDefault="00FB7EFE" w14:paraId="5A47DD3E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spellStart"/>
            <w:r w:rsidRPr="000B5F76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Pancreas</w:t>
            </w:r>
            <w:proofErr w:type="spellEnd"/>
            <w:r w:rsidRPr="000B5F76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 </w:t>
            </w:r>
            <w:r w:rsidRPr="00FB7EF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(endast övre buk) 500 ml vatten per oralt 30 min innan undersökning. </w:t>
            </w:r>
          </w:p>
          <w:p w:rsidR="000B5F76" w:rsidP="00FB7EFE" w:rsidRDefault="00FB7EFE" w14:paraId="13ADE570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0B5F76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Serie 1</w:t>
            </w:r>
            <w:r w:rsidRPr="00FB7EF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. </w:t>
            </w:r>
            <w:proofErr w:type="spellStart"/>
            <w:r w:rsidRPr="00FB7EF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Pancreas</w:t>
            </w:r>
            <w:proofErr w:type="spellEnd"/>
            <w:r w:rsidRPr="00FB7EF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/övre buk utan </w:t>
            </w:r>
            <w:proofErr w:type="spellStart"/>
            <w:r w:rsidRPr="00FB7EF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ivkontrastmedel</w:t>
            </w:r>
            <w:proofErr w:type="spellEnd"/>
            <w:r w:rsidRPr="00FB7EF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. </w:t>
            </w:r>
          </w:p>
          <w:p w:rsidRPr="00FB7EFE" w:rsidR="3521D3CF" w:rsidP="00FB7EFE" w:rsidRDefault="00FB7EFE" w14:paraId="6A6B9B13" w14:textId="11FF8C16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0B5F76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Serie 2</w:t>
            </w:r>
            <w:r w:rsidRPr="00FB7EF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. </w:t>
            </w:r>
            <w:proofErr w:type="spellStart"/>
            <w:r w:rsidRPr="00FB7EF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Pancreas</w:t>
            </w:r>
            <w:proofErr w:type="spellEnd"/>
            <w:r w:rsidRPr="00FB7EF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/övre buk med </w:t>
            </w:r>
            <w:proofErr w:type="spellStart"/>
            <w:r w:rsidRPr="00FB7EF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ivkontrastmedel</w:t>
            </w:r>
            <w:proofErr w:type="spellEnd"/>
            <w:r w:rsidRPr="00FB7EF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 i sen artärfas </w:t>
            </w:r>
            <w:r w:rsidRPr="000B5F76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Serie 3.</w:t>
            </w:r>
            <w:r w:rsidRPr="00FB7EF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 </w:t>
            </w:r>
            <w:proofErr w:type="spellStart"/>
            <w:r w:rsidRPr="00FB7EF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Pancreas</w:t>
            </w:r>
            <w:proofErr w:type="spellEnd"/>
            <w:r w:rsidRPr="00FB7EF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/övre buk med </w:t>
            </w:r>
            <w:proofErr w:type="spellStart"/>
            <w:r w:rsidRPr="00FB7EF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ivkontrast</w:t>
            </w:r>
            <w:proofErr w:type="spellEnd"/>
            <w:r w:rsidRPr="00FB7EF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 i portovenös fas 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3521D3CF" w:rsidP="00EC14E5" w:rsidRDefault="00EC14E5" w14:paraId="5A443971" w14:textId="77777777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proofErr w:type="gramStart"/>
            <w:r w:rsidRPr="00EC14E5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843900</w:t>
            </w:r>
            <w:proofErr w:type="gramEnd"/>
          </w:p>
          <w:p w:rsidRPr="00EC14E5" w:rsidR="004D5E6B" w:rsidP="00EC14E5" w:rsidRDefault="004D5E6B" w14:paraId="33483D32" w14:textId="2FBF3F9F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DT Bukspottskörtel utan och med iv kontrast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3521D3CF" w:rsidP="3521D3CF" w:rsidRDefault="3521D3CF" w14:paraId="58D6B38B" w14:textId="5C3462ED">
            <w:pPr>
              <w:spacing w:line="240" w:lineRule="auto"/>
              <w:rPr>
                <w:b/>
                <w:bCs/>
                <w:color w:val="000000" w:themeColor="text2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142065" w:rsidR="0050594E" w:rsidP="0005061C" w:rsidRDefault="004D5E6B" w14:paraId="36C90D8A" w14:textId="614D1AF1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Tumör. Vid nyligen genomförd hel buk i portovenös fas.</w:t>
            </w:r>
          </w:p>
        </w:tc>
      </w:tr>
      <w:tr w:rsidRPr="00BF1374" w:rsidR="0005061C" w:rsidTr="3FF05039" w14:paraId="7626489F" w14:textId="77777777"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B771D" w:rsidR="3521D3CF" w:rsidP="002B771D" w:rsidRDefault="004D5E6B" w14:paraId="01B93531" w14:textId="79DA8105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P2</w:t>
            </w:r>
          </w:p>
        </w:tc>
        <w:tc>
          <w:tcPr>
            <w:tcW w:w="3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3521D3CF" w:rsidP="00920E42" w:rsidRDefault="000F4864" w14:paraId="6E6B8CE3" w14:textId="77777777">
            <w:pPr>
              <w:spacing w:after="0" w:line="240" w:lineRule="auto"/>
              <w:ind w:left="0" w:right="182"/>
              <w:rPr>
                <w:rFonts w:eastAsia="Times"/>
                <w:sz w:val="22"/>
                <w:szCs w:val="22"/>
              </w:rPr>
            </w:pPr>
            <w:proofErr w:type="spellStart"/>
            <w:r>
              <w:rPr>
                <w:rFonts w:eastAsia="Times"/>
                <w:sz w:val="22"/>
                <w:szCs w:val="22"/>
              </w:rPr>
              <w:t>Pancreas</w:t>
            </w:r>
            <w:proofErr w:type="spellEnd"/>
            <w:r>
              <w:rPr>
                <w:rFonts w:eastAsia="Times"/>
                <w:sz w:val="22"/>
                <w:szCs w:val="22"/>
              </w:rPr>
              <w:t xml:space="preserve"> (hela buken i portovenös fas) 500 ml vatten per oralt 30 min innan undersökningen</w:t>
            </w:r>
            <w:r w:rsidR="002016A3">
              <w:rPr>
                <w:rFonts w:eastAsia="Times"/>
                <w:sz w:val="22"/>
                <w:szCs w:val="22"/>
              </w:rPr>
              <w:t>.</w:t>
            </w:r>
          </w:p>
          <w:p w:rsidR="002016A3" w:rsidP="00920E42" w:rsidRDefault="002016A3" w14:paraId="652A05F5" w14:textId="0C26BCC3">
            <w:pPr>
              <w:spacing w:after="0" w:line="240" w:lineRule="auto"/>
              <w:ind w:left="0" w:right="182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sz w:val="22"/>
                <w:szCs w:val="22"/>
              </w:rPr>
              <w:t xml:space="preserve">Serie 1. </w:t>
            </w:r>
            <w:proofErr w:type="spellStart"/>
            <w:r>
              <w:rPr>
                <w:rFonts w:eastAsia="Times"/>
                <w:sz w:val="22"/>
                <w:szCs w:val="22"/>
              </w:rPr>
              <w:t>Pancreas</w:t>
            </w:r>
            <w:proofErr w:type="spellEnd"/>
            <w:r>
              <w:rPr>
                <w:rFonts w:eastAsia="Times"/>
                <w:sz w:val="22"/>
                <w:szCs w:val="22"/>
              </w:rPr>
              <w:t>/övre buk utan iv kontrast</w:t>
            </w:r>
            <w:r w:rsidR="00920E42">
              <w:rPr>
                <w:rFonts w:eastAsia="Times"/>
                <w:sz w:val="22"/>
                <w:szCs w:val="22"/>
              </w:rPr>
              <w:t>medel</w:t>
            </w:r>
          </w:p>
          <w:p w:rsidR="002016A3" w:rsidP="00920E42" w:rsidRDefault="002016A3" w14:paraId="1D0BF198" w14:textId="77777777">
            <w:pPr>
              <w:spacing w:line="240" w:lineRule="auto"/>
              <w:ind w:left="0" w:right="182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sz w:val="22"/>
                <w:szCs w:val="22"/>
              </w:rPr>
              <w:t xml:space="preserve">Serie 2. </w:t>
            </w:r>
            <w:proofErr w:type="spellStart"/>
            <w:r>
              <w:rPr>
                <w:rFonts w:eastAsia="Times"/>
                <w:sz w:val="22"/>
                <w:szCs w:val="22"/>
              </w:rPr>
              <w:t>Pancreas</w:t>
            </w:r>
            <w:proofErr w:type="spellEnd"/>
            <w:r>
              <w:rPr>
                <w:rFonts w:eastAsia="Times"/>
                <w:sz w:val="22"/>
                <w:szCs w:val="22"/>
              </w:rPr>
              <w:t>/</w:t>
            </w:r>
            <w:r w:rsidR="00920E42">
              <w:rPr>
                <w:rFonts w:eastAsia="Times"/>
                <w:sz w:val="22"/>
                <w:szCs w:val="22"/>
              </w:rPr>
              <w:t>övre buk med iv kontrastmedel i sen artärfas</w:t>
            </w:r>
          </w:p>
          <w:p w:rsidRPr="00EC14E5" w:rsidR="00920E42" w:rsidP="00920E42" w:rsidRDefault="00920E42" w14:paraId="73ADE2CE" w14:textId="110FF113">
            <w:pPr>
              <w:spacing w:line="240" w:lineRule="auto"/>
              <w:ind w:left="0" w:right="182"/>
              <w:rPr>
                <w:rFonts w:eastAsia="Times"/>
                <w:sz w:val="22"/>
                <w:szCs w:val="22"/>
              </w:rPr>
            </w:pPr>
            <w:r>
              <w:rPr>
                <w:rFonts w:eastAsia="Times"/>
                <w:sz w:val="22"/>
                <w:szCs w:val="22"/>
              </w:rPr>
              <w:t xml:space="preserve">Serie 3. </w:t>
            </w:r>
            <w:r w:rsidR="0083501A">
              <w:rPr>
                <w:rFonts w:eastAsia="Times"/>
                <w:sz w:val="22"/>
                <w:szCs w:val="22"/>
              </w:rPr>
              <w:t>Hela buken med iv kontrastmedel i portovenös fas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3521D3CF" w:rsidP="00EC14E5" w:rsidRDefault="0083501A" w14:paraId="288C53D5" w14:textId="77777777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843900</w:t>
            </w:r>
            <w:proofErr w:type="gramEnd"/>
          </w:p>
          <w:p w:rsidRPr="00EC14E5" w:rsidR="0083501A" w:rsidP="00EC14E5" w:rsidRDefault="0083501A" w14:paraId="632135AD" w14:textId="68E64B30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DT bukspottskörtel utan och med iv kontrast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3521D3CF" w:rsidP="0018134A" w:rsidRDefault="3521D3CF" w14:paraId="758CC54E" w14:textId="700A7D3E">
            <w:pPr>
              <w:spacing w:line="240" w:lineRule="auto"/>
              <w:ind w:left="0"/>
              <w:rPr>
                <w:b/>
                <w:bCs/>
                <w:color w:val="000000" w:themeColor="text2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83501A" w14:paraId="5F50000A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E47A2A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Utredning av </w:t>
            </w:r>
            <w:r w:rsidRPr="00E47A2A" w:rsidR="00E47A2A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m</w:t>
            </w:r>
            <w:r w:rsidR="00E47A2A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isstänkt tumör i </w:t>
            </w:r>
            <w:proofErr w:type="spellStart"/>
            <w:r w:rsidR="00E47A2A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pancreas</w:t>
            </w:r>
            <w:proofErr w:type="spellEnd"/>
            <w:r w:rsidR="00E47A2A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.</w:t>
            </w:r>
          </w:p>
          <w:p w:rsidR="00E47A2A" w:rsidP="0005061C" w:rsidRDefault="00E47A2A" w14:paraId="6549BD0E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Pankreatit</w:t>
            </w:r>
          </w:p>
          <w:p w:rsidR="008D749F" w:rsidP="0005061C" w:rsidRDefault="008D749F" w14:paraId="51CF24C8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Pr="00BF1374" w:rsidR="00E47A2A" w:rsidP="0005061C" w:rsidRDefault="00E47A2A" w14:paraId="3A4B4F19" w14:textId="0A8A9416">
            <w:pPr>
              <w:pStyle w:val="Titel"/>
              <w:jc w:val="left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Planerad utredning </w:t>
            </w:r>
            <w:r w:rsidR="008D749F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av tumör bör ske på fotonräknande CT i första hand.</w:t>
            </w:r>
          </w:p>
        </w:tc>
      </w:tr>
      <w:tr w:rsidRPr="00A61834" w:rsidR="008848F2" w:rsidTr="3FF05039" w14:paraId="7E0663CF" w14:textId="77777777">
        <w:tc>
          <w:tcPr>
            <w:tcW w:w="1488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tcMar/>
          </w:tcPr>
          <w:p w:rsidRPr="008848F2" w:rsidR="008848F2" w:rsidP="00CD1AAE" w:rsidRDefault="008848F2" w14:paraId="091B793A" w14:textId="493C5DBD">
            <w:pPr>
              <w:pStyle w:val="Titel"/>
              <w:rPr>
                <w:rStyle w:val="Rubrik2Char"/>
                <w:bCs/>
              </w:rPr>
            </w:pPr>
            <w:r w:rsidRPr="008848F2">
              <w:rPr>
                <w:rStyle w:val="Rubrik2Char"/>
                <w:bCs/>
                <w:u w:val="none"/>
              </w:rPr>
              <w:t>Skelett/</w:t>
            </w:r>
            <w:proofErr w:type="spellStart"/>
            <w:r w:rsidRPr="008848F2">
              <w:rPr>
                <w:rStyle w:val="Rubrik2Char"/>
                <w:bCs/>
                <w:u w:val="none"/>
              </w:rPr>
              <w:t>Muskuloskeletalt</w:t>
            </w:r>
            <w:proofErr w:type="spellEnd"/>
          </w:p>
        </w:tc>
      </w:tr>
      <w:tr w:rsidRPr="00A61834" w:rsidR="00E1639F" w:rsidTr="3FF05039" w14:paraId="0836AE79" w14:textId="77777777">
        <w:trPr>
          <w:trHeight w:val="1141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6F6F285B" w14:textId="321BE0BB">
            <w:pPr>
              <w:suppressAutoHyphens/>
              <w:spacing w:after="0" w:line="240" w:lineRule="auto"/>
              <w:ind w:left="0" w:right="0"/>
              <w:jc w:val="both"/>
              <w:rPr>
                <w:b/>
                <w:bCs/>
                <w:sz w:val="22"/>
                <w:szCs w:val="22"/>
              </w:rPr>
            </w:pPr>
            <w:r w:rsidRPr="00E1639F">
              <w:rPr>
                <w:b/>
                <w:bCs/>
                <w:color w:val="000000" w:themeColor="text2"/>
                <w:sz w:val="22"/>
                <w:szCs w:val="22"/>
              </w:rPr>
              <w:t>SK1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FF731D" w:rsidP="00E1639F" w:rsidRDefault="00FF731D" w14:paraId="3E49D8E8" w14:textId="62F0085C">
            <w:pPr>
              <w:pStyle w:val="Titel"/>
              <w:jc w:val="left"/>
              <w:rPr>
                <w:bCs/>
                <w:color w:val="000000" w:themeColor="text2"/>
                <w:sz w:val="22"/>
                <w:szCs w:val="22"/>
                <w:u w:val="none"/>
              </w:rPr>
            </w:pPr>
            <w:r>
              <w:rPr>
                <w:bCs/>
                <w:color w:val="000000" w:themeColor="text2"/>
                <w:sz w:val="22"/>
                <w:szCs w:val="22"/>
                <w:u w:val="none"/>
              </w:rPr>
              <w:t>Skelett</w:t>
            </w:r>
          </w:p>
          <w:p w:rsidRPr="00E1639F" w:rsidR="00E1639F" w:rsidP="00E1639F" w:rsidRDefault="00E1639F" w14:paraId="166C1AC8" w14:textId="02F64F38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>Aktuellt område utan iv-kontrast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4C4C2E77" w14:textId="1546AD47">
            <w:pPr>
              <w:pStyle w:val="Titel"/>
              <w:jc w:val="left"/>
              <w:rPr>
                <w:b w:val="0"/>
                <w:bCs/>
                <w:sz w:val="22"/>
                <w:szCs w:val="22"/>
                <w:u w:val="none"/>
              </w:rPr>
            </w:pPr>
            <w:r w:rsidRPr="00E1639F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Se Mölndals lista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219F73D5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5372440D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Skelettskada, pre-</w:t>
            </w:r>
            <w:proofErr w:type="spell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op</w:t>
            </w:r>
            <w:proofErr w:type="spell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 post-</w:t>
            </w:r>
            <w:proofErr w:type="spell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op</w:t>
            </w:r>
            <w:proofErr w:type="spell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luxation. Scanområde anges som kommentar. </w:t>
            </w:r>
          </w:p>
          <w:p w:rsidR="00E1639F" w:rsidP="00E1639F" w:rsidRDefault="00E1639F" w14:paraId="61A97698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="00E1639F" w:rsidP="00E1639F" w:rsidRDefault="00E1639F" w14:paraId="7D2B7BBB" w14:textId="3D37972F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(</w:t>
            </w:r>
            <w:r w:rsidRPr="00142065">
              <w:rPr>
                <w:b w:val="0"/>
                <w:sz w:val="22"/>
                <w:szCs w:val="22"/>
                <w:u w:val="none"/>
              </w:rPr>
              <w:t>Ej ryggprotokoll – se SP</w:t>
            </w:r>
            <w:r>
              <w:rPr>
                <w:b w:val="0"/>
                <w:sz w:val="22"/>
                <w:szCs w:val="22"/>
                <w:u w:val="none"/>
              </w:rPr>
              <w:t>)</w:t>
            </w:r>
            <w:r w:rsidRPr="00142065">
              <w:rPr>
                <w:b w:val="0"/>
                <w:sz w:val="22"/>
                <w:szCs w:val="22"/>
                <w:u w:val="none"/>
              </w:rPr>
              <w:t>.</w:t>
            </w:r>
          </w:p>
        </w:tc>
      </w:tr>
      <w:tr w:rsidRPr="00A61834" w:rsidR="00E1639F" w:rsidTr="3FF05039" w14:paraId="629B22EE" w14:textId="77777777">
        <w:trPr>
          <w:trHeight w:val="1141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3C42042F" w14:textId="18AFCA7B">
            <w:pPr>
              <w:suppressAutoHyphens/>
              <w:spacing w:after="0" w:line="240" w:lineRule="auto"/>
              <w:ind w:left="0" w:right="0"/>
              <w:jc w:val="both"/>
              <w:rPr>
                <w:b/>
                <w:bCs/>
                <w:sz w:val="22"/>
                <w:szCs w:val="22"/>
              </w:rPr>
            </w:pPr>
            <w:r w:rsidRPr="00E1639F">
              <w:rPr>
                <w:b/>
                <w:bCs/>
                <w:color w:val="000000" w:themeColor="text2"/>
                <w:sz w:val="22"/>
                <w:szCs w:val="22"/>
              </w:rPr>
              <w:t>CBCT/</w:t>
            </w:r>
            <w:proofErr w:type="spellStart"/>
            <w:r w:rsidRPr="00E1639F">
              <w:rPr>
                <w:b/>
                <w:bCs/>
                <w:color w:val="000000" w:themeColor="text2"/>
                <w:sz w:val="22"/>
                <w:szCs w:val="22"/>
              </w:rPr>
              <w:t>Verity</w:t>
            </w:r>
            <w:proofErr w:type="spellEnd"/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4BA74236" w14:textId="2AF79372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r w:rsidRPr="00B55D76">
              <w:rPr>
                <w:color w:val="000000" w:themeColor="text2"/>
                <w:sz w:val="22"/>
                <w:szCs w:val="22"/>
                <w:u w:val="none"/>
              </w:rPr>
              <w:t>Ak</w:t>
            </w:r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>tuellt område utan iv</w:t>
            </w:r>
            <w:r w:rsidRPr="00E1639F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 xml:space="preserve"> -</w:t>
            </w:r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>kontras</w:t>
            </w:r>
            <w:r w:rsidRPr="00E1639F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t</w:t>
            </w:r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 xml:space="preserve"> på </w:t>
            </w:r>
            <w:proofErr w:type="spellStart"/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>Verity</w:t>
            </w:r>
            <w:proofErr w:type="spellEnd"/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>/CBCT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6AA3E1DD" w14:textId="76E0502E">
            <w:pPr>
              <w:pStyle w:val="Titel"/>
              <w:jc w:val="left"/>
              <w:rPr>
                <w:b w:val="0"/>
                <w:bCs/>
                <w:sz w:val="22"/>
                <w:szCs w:val="22"/>
                <w:u w:val="none"/>
              </w:rPr>
            </w:pPr>
            <w:r w:rsidRPr="00E1639F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Se Mölndals lista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2C1CC9BB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BF1374" w:rsidR="00E1639F" w:rsidP="00E1639F" w:rsidRDefault="00E1639F" w14:paraId="1670F7C3" w14:textId="32CC41C4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BF1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Övre och nedre extremitet, småskelett. </w:t>
            </w:r>
            <w:r w:rsidR="00FF731D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Begränsat bildfält.</w:t>
            </w:r>
          </w:p>
          <w:p w:rsidR="00E1639F" w:rsidP="00E1639F" w:rsidRDefault="00E1639F" w14:paraId="17C4CEF1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BF1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Skelettskada, pre-</w:t>
            </w:r>
            <w:proofErr w:type="spellStart"/>
            <w:r w:rsidRPr="00BF1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op</w:t>
            </w:r>
            <w:proofErr w:type="spellEnd"/>
            <w:r w:rsidRPr="00BF1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 post-op</w:t>
            </w:r>
            <w:r w:rsidR="006409B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.</w:t>
            </w:r>
          </w:p>
          <w:p w:rsidR="006409B4" w:rsidP="00E1639F" w:rsidRDefault="006409B4" w14:paraId="6773DABB" w14:textId="5F35F910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Obelastat eller belastat fot/fotled.</w:t>
            </w:r>
          </w:p>
        </w:tc>
      </w:tr>
      <w:tr w:rsidRPr="00A61834" w:rsidR="00E1639F" w:rsidTr="3FF05039" w14:paraId="09A13FE4" w14:textId="77777777">
        <w:trPr>
          <w:trHeight w:val="1141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6E569ECB" w14:textId="04623252">
            <w:pPr>
              <w:suppressAutoHyphens/>
              <w:spacing w:after="0" w:line="240" w:lineRule="auto"/>
              <w:ind w:left="0" w:right="0"/>
              <w:jc w:val="both"/>
              <w:rPr>
                <w:b/>
                <w:bCs/>
                <w:sz w:val="22"/>
                <w:szCs w:val="22"/>
              </w:rPr>
            </w:pPr>
            <w:r w:rsidRPr="00E1639F">
              <w:rPr>
                <w:b/>
                <w:bCs/>
                <w:color w:val="000000" w:themeColor="text2"/>
                <w:sz w:val="22"/>
                <w:szCs w:val="22"/>
              </w:rPr>
              <w:t>SK2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FE6B3B" w14:paraId="463125C4" w14:textId="20861522">
            <w:pPr>
              <w:spacing w:line="240" w:lineRule="auto"/>
              <w:ind w:left="0"/>
              <w:rPr>
                <w:b/>
                <w:bCs/>
                <w:color w:val="000000" w:themeColor="text2"/>
                <w:sz w:val="22"/>
                <w:szCs w:val="22"/>
              </w:rPr>
            </w:pPr>
            <w:r>
              <w:rPr>
                <w:b/>
                <w:bCs/>
                <w:color w:val="000000" w:themeColor="text2"/>
                <w:sz w:val="22"/>
                <w:szCs w:val="22"/>
              </w:rPr>
              <w:t xml:space="preserve">Skelett </w:t>
            </w:r>
            <w:r w:rsidR="000E34EE">
              <w:rPr>
                <w:b/>
                <w:bCs/>
                <w:color w:val="000000" w:themeColor="text2"/>
                <w:sz w:val="22"/>
                <w:szCs w:val="22"/>
              </w:rPr>
              <w:t>aktuell</w:t>
            </w:r>
            <w:r w:rsidR="009D48A4">
              <w:rPr>
                <w:b/>
                <w:bCs/>
                <w:color w:val="000000" w:themeColor="text2"/>
                <w:sz w:val="22"/>
                <w:szCs w:val="22"/>
              </w:rPr>
              <w:t xml:space="preserve">t </w:t>
            </w:r>
            <w:r w:rsidR="000E34EE">
              <w:rPr>
                <w:b/>
                <w:bCs/>
                <w:color w:val="000000" w:themeColor="text2"/>
                <w:sz w:val="22"/>
                <w:szCs w:val="22"/>
              </w:rPr>
              <w:t>område</w:t>
            </w:r>
            <w:r w:rsidR="009D48A4">
              <w:rPr>
                <w:b/>
                <w:bCs/>
                <w:color w:val="000000" w:themeColor="text2"/>
                <w:sz w:val="22"/>
                <w:szCs w:val="22"/>
              </w:rPr>
              <w:t xml:space="preserve"> utan och med kontrastmedel</w:t>
            </w:r>
          </w:p>
          <w:p w:rsidRPr="00E1639F" w:rsidR="00E1639F" w:rsidP="00E1639F" w:rsidRDefault="00E1639F" w14:paraId="6682AFF6" w14:textId="77777777">
            <w:pPr>
              <w:spacing w:line="240" w:lineRule="auto"/>
              <w:ind w:left="0"/>
              <w:rPr>
                <w:color w:val="000000" w:themeColor="text2"/>
                <w:sz w:val="22"/>
                <w:szCs w:val="22"/>
              </w:rPr>
            </w:pPr>
            <w:r w:rsidRPr="00E1639F">
              <w:rPr>
                <w:b/>
                <w:bCs/>
                <w:color w:val="000000" w:themeColor="text2"/>
                <w:sz w:val="22"/>
                <w:szCs w:val="22"/>
              </w:rPr>
              <w:t xml:space="preserve">Serie 1. </w:t>
            </w:r>
            <w:r w:rsidRPr="00E1639F">
              <w:rPr>
                <w:color w:val="000000" w:themeColor="text2"/>
                <w:sz w:val="22"/>
                <w:szCs w:val="22"/>
              </w:rPr>
              <w:t>Utan iv- kontrastmedel</w:t>
            </w:r>
          </w:p>
          <w:p w:rsidRPr="00E1639F" w:rsidR="00E1639F" w:rsidP="00E1639F" w:rsidRDefault="00E1639F" w14:paraId="0C16CE95" w14:textId="3EA54F74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 xml:space="preserve">Serie 2. </w:t>
            </w:r>
            <w:r w:rsidRPr="00FE6B3B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 xml:space="preserve">Med iv-kontrastmedel i </w:t>
            </w:r>
            <w:proofErr w:type="spellStart"/>
            <w:r w:rsidRPr="00FE6B3B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venfas</w:t>
            </w:r>
            <w:proofErr w:type="spellEnd"/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61FFCEEB" w14:textId="66E5DBDF">
            <w:pPr>
              <w:pStyle w:val="Titel"/>
              <w:jc w:val="left"/>
              <w:rPr>
                <w:b w:val="0"/>
                <w:bCs/>
                <w:sz w:val="22"/>
                <w:szCs w:val="22"/>
                <w:u w:val="none"/>
              </w:rPr>
            </w:pPr>
            <w:r w:rsidRPr="00E1639F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Se Mölndals lista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2DB1EE54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BF1374" w:rsidR="00E1639F" w:rsidP="00E1639F" w:rsidRDefault="00E1639F" w14:paraId="1B30E5D6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Tumör</w:t>
            </w:r>
          </w:p>
          <w:p w:rsidR="00E1639F" w:rsidP="00E1639F" w:rsidRDefault="00E1639F" w14:paraId="3DEE04D4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Scanområde anges som kommentar.</w:t>
            </w:r>
          </w:p>
          <w:p w:rsidR="00E1639F" w:rsidP="00E1639F" w:rsidRDefault="00E1639F" w14:paraId="1E10E801" w14:textId="6F3C1ACB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(</w:t>
            </w:r>
            <w:r w:rsidRPr="00142065">
              <w:rPr>
                <w:b w:val="0"/>
                <w:sz w:val="22"/>
                <w:szCs w:val="22"/>
                <w:u w:val="none"/>
              </w:rPr>
              <w:t>Ej ryggprotokoll – se SP.</w:t>
            </w:r>
            <w:r>
              <w:rPr>
                <w:b w:val="0"/>
                <w:sz w:val="22"/>
                <w:szCs w:val="22"/>
                <w:u w:val="none"/>
              </w:rPr>
              <w:t>)</w:t>
            </w:r>
          </w:p>
        </w:tc>
      </w:tr>
      <w:tr w:rsidRPr="00A61834" w:rsidR="00E1639F" w:rsidTr="3FF05039" w14:paraId="6EAA62C3" w14:textId="77777777">
        <w:trPr>
          <w:trHeight w:val="1141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5A415022" w14:textId="6FDCDF85">
            <w:pPr>
              <w:suppressAutoHyphens/>
              <w:spacing w:after="0" w:line="240" w:lineRule="auto"/>
              <w:ind w:left="0" w:right="0"/>
              <w:jc w:val="both"/>
              <w:rPr>
                <w:b/>
                <w:bCs/>
                <w:sz w:val="22"/>
                <w:szCs w:val="22"/>
              </w:rPr>
            </w:pPr>
            <w:r w:rsidRPr="00E1639F">
              <w:rPr>
                <w:b/>
                <w:bCs/>
                <w:color w:val="000000" w:themeColor="text2"/>
                <w:sz w:val="22"/>
                <w:szCs w:val="22"/>
              </w:rPr>
              <w:t>SK3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FE6B3B" w14:paraId="0777E23D" w14:textId="3BBDB1FF">
            <w:pPr>
              <w:spacing w:line="240" w:lineRule="auto"/>
              <w:ind w:left="0"/>
              <w:rPr>
                <w:b/>
                <w:bCs/>
                <w:color w:val="000000" w:themeColor="text2"/>
                <w:sz w:val="22"/>
                <w:szCs w:val="22"/>
              </w:rPr>
            </w:pPr>
            <w:r>
              <w:rPr>
                <w:b/>
                <w:bCs/>
                <w:color w:val="000000" w:themeColor="text2"/>
                <w:sz w:val="22"/>
                <w:szCs w:val="22"/>
              </w:rPr>
              <w:t xml:space="preserve">Skelett </w:t>
            </w:r>
            <w:r w:rsidRPr="00E1639F" w:rsidR="00E1639F">
              <w:rPr>
                <w:b/>
                <w:bCs/>
                <w:color w:val="000000" w:themeColor="text2"/>
                <w:sz w:val="22"/>
                <w:szCs w:val="22"/>
              </w:rPr>
              <w:t xml:space="preserve">Aktuellt område </w:t>
            </w:r>
            <w:r w:rsidR="009D48A4">
              <w:rPr>
                <w:b/>
                <w:bCs/>
                <w:color w:val="000000" w:themeColor="text2"/>
                <w:sz w:val="22"/>
                <w:szCs w:val="22"/>
              </w:rPr>
              <w:t>med kontrastmedel</w:t>
            </w:r>
          </w:p>
          <w:p w:rsidRPr="00E1639F" w:rsidR="00E1639F" w:rsidP="00E1639F" w:rsidRDefault="00E1639F" w14:paraId="16AC1107" w14:textId="1D2EE773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r w:rsidRPr="00E1639F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Serie 1.</w:t>
            </w:r>
            <w:r w:rsidRPr="00E1639F">
              <w:rPr>
                <w:color w:val="000000" w:themeColor="text2"/>
                <w:sz w:val="22"/>
                <w:szCs w:val="22"/>
                <w:u w:val="none"/>
              </w:rPr>
              <w:t xml:space="preserve"> med </w:t>
            </w:r>
            <w:proofErr w:type="spellStart"/>
            <w:r w:rsidRPr="00E1639F">
              <w:rPr>
                <w:color w:val="000000" w:themeColor="text2"/>
                <w:sz w:val="22"/>
                <w:szCs w:val="22"/>
                <w:u w:val="none"/>
              </w:rPr>
              <w:t>i.v</w:t>
            </w:r>
            <w:proofErr w:type="spellEnd"/>
            <w:r w:rsidRPr="00E1639F">
              <w:rPr>
                <w:color w:val="000000" w:themeColor="text2"/>
                <w:sz w:val="22"/>
                <w:szCs w:val="22"/>
                <w:u w:val="none"/>
              </w:rPr>
              <w:t xml:space="preserve"> kontrastmedel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621609DD" w14:textId="2B71DD7A">
            <w:pPr>
              <w:pStyle w:val="Titel"/>
              <w:jc w:val="left"/>
              <w:rPr>
                <w:b w:val="0"/>
                <w:bCs/>
                <w:sz w:val="22"/>
                <w:szCs w:val="22"/>
                <w:u w:val="none"/>
              </w:rPr>
            </w:pPr>
            <w:r w:rsidRPr="00E1639F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Se Mölndals lista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028558B4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4A4A5BB9" w14:textId="77777777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A843D4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Abscess, infektion.</w:t>
            </w:r>
          </w:p>
          <w:p w:rsidR="00E1639F" w:rsidP="00E1639F" w:rsidRDefault="00E1639F" w14:paraId="21ADB036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Scanområde anges som kommentar.</w:t>
            </w:r>
          </w:p>
          <w:p w:rsidR="00E1639F" w:rsidP="00E1639F" w:rsidRDefault="00E1639F" w14:paraId="50A896B4" w14:textId="1F4DBF97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(</w:t>
            </w:r>
            <w:r w:rsidRPr="00142065">
              <w:rPr>
                <w:b w:val="0"/>
                <w:sz w:val="22"/>
                <w:szCs w:val="22"/>
                <w:u w:val="none"/>
              </w:rPr>
              <w:t>Ej ryggprotokoll – se SP.</w:t>
            </w:r>
            <w:r>
              <w:rPr>
                <w:b w:val="0"/>
                <w:sz w:val="22"/>
                <w:szCs w:val="22"/>
                <w:u w:val="none"/>
              </w:rPr>
              <w:t>)</w:t>
            </w:r>
          </w:p>
        </w:tc>
      </w:tr>
      <w:tr w:rsidRPr="00A61834" w:rsidR="00E1639F" w:rsidTr="3FF05039" w14:paraId="6983FAFE" w14:textId="77777777">
        <w:trPr>
          <w:trHeight w:val="1141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09BC2E90" w14:textId="04BBD1A3">
            <w:pPr>
              <w:suppressAutoHyphens/>
              <w:spacing w:after="0" w:line="240" w:lineRule="auto"/>
              <w:ind w:left="0" w:right="0"/>
              <w:jc w:val="both"/>
              <w:rPr>
                <w:b/>
                <w:bCs/>
                <w:sz w:val="22"/>
                <w:szCs w:val="22"/>
              </w:rPr>
            </w:pPr>
            <w:r w:rsidRPr="00E1639F">
              <w:rPr>
                <w:b/>
                <w:bCs/>
                <w:color w:val="000000" w:themeColor="text2"/>
                <w:sz w:val="22"/>
                <w:szCs w:val="22"/>
              </w:rPr>
              <w:t>SK4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1352EE0E" w14:textId="3465FC29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 xml:space="preserve">Knäled patellaluxation </w:t>
            </w:r>
            <w:r w:rsidRPr="00151ECC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(avslappnad och kontraherad)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6F835B36" w14:textId="47876F3C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 w:rsidRPr="001972C7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869000d/s</w:t>
            </w:r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>, DT knäled höger</w:t>
            </w:r>
            <w:r w:rsidRPr="001972C7">
              <w:rPr>
                <w:color w:val="000000" w:themeColor="text2"/>
                <w:sz w:val="22"/>
                <w:szCs w:val="22"/>
                <w:u w:val="none"/>
              </w:rPr>
              <w:t>/vänster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1D4F1570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BF1374" w:rsidR="00E1639F" w:rsidP="00E1639F" w:rsidRDefault="00E1639F" w14:paraId="31C32F6F" w14:textId="3439CFEC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BF1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Patellaluxation</w:t>
            </w:r>
            <w:r w:rsidR="009E458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 subluxation</w:t>
            </w:r>
          </w:p>
          <w:p w:rsidR="00E1639F" w:rsidP="00E1639F" w:rsidRDefault="00E1639F" w14:paraId="7DF63609" w14:textId="27FF789D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 w:rsidRPr="00BF1374">
              <w:rPr>
                <w:rFonts w:ascii="Times New Roman" w:hAnsi="Times New Roman"/>
                <w:sz w:val="22"/>
                <w:szCs w:val="22"/>
                <w:u w:val="none"/>
              </w:rPr>
              <w:t>Endast SU/Mölndal</w:t>
            </w:r>
          </w:p>
        </w:tc>
      </w:tr>
      <w:tr w:rsidRPr="00A61834" w:rsidR="00E1639F" w:rsidTr="3FF05039" w14:paraId="70D3A741" w14:textId="77777777">
        <w:trPr>
          <w:trHeight w:val="1141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3A0F6F3F" w14:textId="0EC2D6DC">
            <w:pPr>
              <w:suppressAutoHyphens/>
              <w:spacing w:after="0" w:line="240" w:lineRule="auto"/>
              <w:ind w:left="0" w:right="0"/>
              <w:jc w:val="both"/>
              <w:rPr>
                <w:b/>
                <w:bCs/>
                <w:sz w:val="22"/>
                <w:szCs w:val="22"/>
              </w:rPr>
            </w:pPr>
            <w:r w:rsidRPr="00E1639F">
              <w:rPr>
                <w:b/>
                <w:bCs/>
                <w:color w:val="000000" w:themeColor="text2"/>
                <w:sz w:val="22"/>
                <w:szCs w:val="22"/>
              </w:rPr>
              <w:t>SK5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7D2B854C" w14:textId="63B975C2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r w:rsidRPr="00151ECC">
              <w:rPr>
                <w:color w:val="000000" w:themeColor="text2"/>
                <w:sz w:val="22"/>
                <w:szCs w:val="22"/>
                <w:u w:val="none"/>
              </w:rPr>
              <w:t xml:space="preserve">Skelett Dubbelenergi </w:t>
            </w:r>
            <w:r w:rsidRPr="00151ECC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Benmärgsödem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09A5A468" w14:textId="5CE78A63">
            <w:pPr>
              <w:pStyle w:val="Titel"/>
              <w:jc w:val="left"/>
              <w:rPr>
                <w:b w:val="0"/>
                <w:bCs/>
                <w:sz w:val="22"/>
                <w:szCs w:val="22"/>
                <w:u w:val="none"/>
              </w:rPr>
            </w:pPr>
            <w:r w:rsidRPr="00E1639F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Se Mölndals lista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32A0DD8F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801F6B" w:rsidP="00E1639F" w:rsidRDefault="00E1639F" w14:paraId="43EEB6CB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3521D3CF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Benmärgsödem, skelettskada. Scanområde anges som kommentar.</w:t>
            </w:r>
            <w:r w:rsidR="00801F6B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</w:p>
          <w:p w:rsidR="00E1639F" w:rsidP="00E1639F" w:rsidRDefault="00801F6B" w14:paraId="6EE64C37" w14:textId="0112985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636171">
              <w:rPr>
                <w:rFonts w:ascii="Times New Roman" w:hAnsi="Times New Roman"/>
                <w:bCs/>
                <w:i/>
                <w:iCs/>
                <w:sz w:val="22"/>
                <w:szCs w:val="22"/>
                <w:u w:val="none"/>
              </w:rPr>
              <w:t>Högre dos</w:t>
            </w: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än standardprotokoll – prioriteras till äldre patienter.</w:t>
            </w:r>
          </w:p>
          <w:p w:rsidR="00A461C6" w:rsidP="00E1639F" w:rsidRDefault="00A461C6" w14:paraId="0030BACF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="00A461C6" w:rsidP="00E1639F" w:rsidRDefault="00A461C6" w14:paraId="60607E21" w14:textId="1406C56E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(</w:t>
            </w:r>
            <w:r w:rsidRPr="00142065">
              <w:rPr>
                <w:b w:val="0"/>
                <w:sz w:val="22"/>
                <w:szCs w:val="22"/>
                <w:u w:val="none"/>
              </w:rPr>
              <w:t>Ej ryggprotokoll – se SP.</w:t>
            </w:r>
            <w:r>
              <w:rPr>
                <w:b w:val="0"/>
                <w:sz w:val="22"/>
                <w:szCs w:val="22"/>
                <w:u w:val="none"/>
              </w:rPr>
              <w:t>)</w:t>
            </w:r>
          </w:p>
        </w:tc>
      </w:tr>
      <w:tr w:rsidRPr="00A61834" w:rsidR="00E1639F" w:rsidTr="3FF05039" w14:paraId="72B06CCB" w14:textId="77777777">
        <w:trPr>
          <w:trHeight w:val="929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30655FAE" w14:textId="6A65AC0C">
            <w:pPr>
              <w:suppressAutoHyphens/>
              <w:spacing w:after="0" w:line="240" w:lineRule="auto"/>
              <w:ind w:left="0" w:right="0"/>
              <w:jc w:val="both"/>
              <w:rPr>
                <w:b/>
                <w:bCs/>
                <w:sz w:val="22"/>
                <w:szCs w:val="22"/>
              </w:rPr>
            </w:pPr>
            <w:r w:rsidRPr="00E1639F">
              <w:rPr>
                <w:b/>
                <w:bCs/>
                <w:color w:val="000000" w:themeColor="text2"/>
                <w:sz w:val="22"/>
                <w:szCs w:val="22"/>
              </w:rPr>
              <w:t>SK6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3C145287" w14:textId="598634DB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 xml:space="preserve">DRU-leder </w:t>
            </w:r>
            <w:r w:rsidRPr="00151ECC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 xml:space="preserve">(3 serier, normal, </w:t>
            </w:r>
            <w:proofErr w:type="spellStart"/>
            <w:r w:rsidRPr="00151ECC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supinerad</w:t>
            </w:r>
            <w:proofErr w:type="spellEnd"/>
            <w:r w:rsidRPr="00151ECC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 xml:space="preserve"> och </w:t>
            </w:r>
            <w:proofErr w:type="spellStart"/>
            <w:r w:rsidRPr="00151ECC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pronerad</w:t>
            </w:r>
            <w:proofErr w:type="spellEnd"/>
            <w:r w:rsidRPr="00151ECC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)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72AEE759" w14:textId="0CA69000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 w:rsidRPr="001972C7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866000d&amp;s,</w:t>
            </w:r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 xml:space="preserve"> </w:t>
            </w:r>
            <w:r w:rsidRPr="001972C7">
              <w:rPr>
                <w:bCs/>
                <w:color w:val="000000" w:themeColor="text2"/>
                <w:sz w:val="22"/>
                <w:szCs w:val="22"/>
                <w:u w:val="none"/>
              </w:rPr>
              <w:t>DT handled höger &amp; vänster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3AEE2729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BF1374" w:rsidR="00E1639F" w:rsidP="00E1639F" w:rsidRDefault="00E1639F" w14:paraId="6CEF0CB1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BF1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Distala </w:t>
            </w:r>
            <w:proofErr w:type="spellStart"/>
            <w:r w:rsidRPr="00BF1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radius-ulna</w:t>
            </w:r>
            <w:proofErr w:type="spellEnd"/>
            <w:r w:rsidRPr="00BF1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leder, 3 projektioner.</w:t>
            </w:r>
          </w:p>
          <w:p w:rsidR="00E1639F" w:rsidP="00E1639F" w:rsidRDefault="00E1639F" w14:paraId="5D61240A" w14:textId="77777777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</w:p>
        </w:tc>
      </w:tr>
      <w:tr w:rsidRPr="00A61834" w:rsidR="00E1639F" w:rsidTr="3FF05039" w14:paraId="212DC30A" w14:textId="77777777">
        <w:trPr>
          <w:trHeight w:val="843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0A73C9A6" w14:textId="29C6C116">
            <w:pPr>
              <w:suppressAutoHyphens/>
              <w:spacing w:after="0" w:line="240" w:lineRule="auto"/>
              <w:ind w:left="0" w:right="0"/>
              <w:jc w:val="both"/>
              <w:rPr>
                <w:b/>
                <w:bCs/>
                <w:sz w:val="22"/>
                <w:szCs w:val="22"/>
              </w:rPr>
            </w:pPr>
            <w:r w:rsidRPr="00E1639F">
              <w:rPr>
                <w:b/>
                <w:bCs/>
                <w:color w:val="000000" w:themeColor="text2"/>
                <w:sz w:val="22"/>
                <w:szCs w:val="22"/>
              </w:rPr>
              <w:t>SK10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151ECC" w:rsidR="00E1639F" w:rsidP="00E1639F" w:rsidRDefault="00E1639F" w14:paraId="170B999C" w14:textId="48EA3A4A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r w:rsidRPr="00151ECC">
              <w:rPr>
                <w:color w:val="000000" w:themeColor="text2"/>
                <w:sz w:val="22"/>
                <w:szCs w:val="22"/>
                <w:u w:val="none"/>
              </w:rPr>
              <w:t>SI-Leder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3310A0E8" w14:textId="5CCB05CB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proofErr w:type="gramStart"/>
            <w:r w:rsidRPr="001972C7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828000</w:t>
            </w:r>
            <w:proofErr w:type="gramEnd"/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 xml:space="preserve">, DT </w:t>
            </w:r>
            <w:proofErr w:type="spellStart"/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>sakroiliakaleder</w:t>
            </w:r>
            <w:proofErr w:type="spellEnd"/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1FF9B6B4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49E2E9BD" w14:textId="73AA1F93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proofErr w:type="spellStart"/>
            <w:r w:rsidRPr="002E5F85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Sacroilit</w:t>
            </w:r>
            <w:proofErr w:type="spellEnd"/>
          </w:p>
        </w:tc>
      </w:tr>
      <w:tr w:rsidRPr="00A61834" w:rsidR="00E1639F" w:rsidTr="3FF05039" w14:paraId="3621DBC9" w14:textId="77777777">
        <w:trPr>
          <w:trHeight w:val="689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53AB5433" w14:textId="608A3AA5">
            <w:pPr>
              <w:suppressAutoHyphens/>
              <w:spacing w:after="0" w:line="240" w:lineRule="auto"/>
              <w:ind w:left="0" w:right="0"/>
              <w:jc w:val="both"/>
              <w:rPr>
                <w:b/>
                <w:bCs/>
                <w:sz w:val="22"/>
                <w:szCs w:val="22"/>
              </w:rPr>
            </w:pPr>
            <w:r w:rsidRPr="00E1639F">
              <w:rPr>
                <w:b/>
                <w:bCs/>
                <w:color w:val="000000" w:themeColor="text2"/>
                <w:sz w:val="22"/>
                <w:szCs w:val="22"/>
              </w:rPr>
              <w:t>SK12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151ECC" w:rsidR="00E1639F" w:rsidP="00E1639F" w:rsidRDefault="00E1639F" w14:paraId="6ECA141F" w14:textId="31F8A9AE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proofErr w:type="spellStart"/>
            <w:r w:rsidRPr="00151ECC">
              <w:rPr>
                <w:color w:val="000000" w:themeColor="text2"/>
                <w:sz w:val="22"/>
                <w:szCs w:val="22"/>
                <w:u w:val="none"/>
              </w:rPr>
              <w:t>Myelomskelett</w:t>
            </w:r>
            <w:proofErr w:type="spellEnd"/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5972E32B" w14:textId="2B92349B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proofErr w:type="gramStart"/>
            <w:r w:rsidRPr="001972C7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891000</w:t>
            </w:r>
            <w:proofErr w:type="gramEnd"/>
            <w:r w:rsidRPr="00E1639F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,</w:t>
            </w:r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 xml:space="preserve"> DT helkropp, </w:t>
            </w:r>
            <w:proofErr w:type="spellStart"/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>myelomskelett</w:t>
            </w:r>
            <w:proofErr w:type="spellEnd"/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2781D6D8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3B1BD75D" w14:textId="22F8E139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proofErr w:type="spellStart"/>
            <w:r>
              <w:rPr>
                <w:b w:val="0"/>
                <w:sz w:val="22"/>
                <w:szCs w:val="22"/>
                <w:u w:val="none"/>
              </w:rPr>
              <w:t>Myelom</w:t>
            </w:r>
            <w:proofErr w:type="spellEnd"/>
          </w:p>
        </w:tc>
      </w:tr>
      <w:tr w:rsidRPr="00A61834" w:rsidR="00E1639F" w:rsidTr="3FF05039" w14:paraId="7F9E7C8F" w14:textId="77777777">
        <w:trPr>
          <w:trHeight w:val="1141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18680B6D" w14:textId="40E5030D">
            <w:pPr>
              <w:suppressAutoHyphens/>
              <w:spacing w:after="0" w:line="240" w:lineRule="auto"/>
              <w:ind w:left="0" w:right="0"/>
              <w:jc w:val="both"/>
              <w:rPr>
                <w:b/>
                <w:bCs/>
                <w:sz w:val="22"/>
                <w:szCs w:val="22"/>
              </w:rPr>
            </w:pPr>
            <w:r w:rsidRPr="00E1639F">
              <w:rPr>
                <w:b/>
                <w:bCs/>
                <w:color w:val="000000" w:themeColor="text2"/>
                <w:sz w:val="22"/>
                <w:szCs w:val="22"/>
              </w:rPr>
              <w:t>SK13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6A8B255E" w14:textId="2CB2DE2B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 xml:space="preserve">Patientspecifika implantat, </w:t>
            </w:r>
            <w:r w:rsidRPr="00E1639F">
              <w:rPr>
                <w:color w:val="000000" w:themeColor="text2"/>
                <w:sz w:val="22"/>
                <w:szCs w:val="22"/>
                <w:u w:val="none"/>
              </w:rPr>
              <w:t>Pre-operativa ortopediska protokoll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77258001" w14:textId="6501E64B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 w:rsidRPr="001972C7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874056D/s</w:t>
            </w:r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>, DT ben, vinkel</w:t>
            </w:r>
            <w:r w:rsidRPr="00E1639F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 xml:space="preserve"> </w:t>
            </w:r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>och/ rotationsbestämning höger</w:t>
            </w:r>
            <w:r w:rsidRPr="00E1639F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/vänster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74ACA60A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5E43C7" w:rsidR="00E1639F" w:rsidP="00E1639F" w:rsidRDefault="00E1639F" w14:paraId="14ECC0D0" w14:textId="77777777">
            <w:pPr>
              <w:pStyle w:val="Titel"/>
              <w:jc w:val="left"/>
              <w:rPr>
                <w:b w:val="0"/>
                <w:sz w:val="20"/>
                <w:u w:val="none"/>
              </w:rPr>
            </w:pPr>
            <w:r w:rsidRPr="005E43C7">
              <w:rPr>
                <w:b w:val="0"/>
                <w:sz w:val="20"/>
                <w:u w:val="none"/>
              </w:rPr>
              <w:t xml:space="preserve">Patientspecifik tillverkning/planering av ortopediska proteser. </w:t>
            </w:r>
            <w:r w:rsidRPr="005E43C7">
              <w:rPr>
                <w:bCs/>
                <w:sz w:val="20"/>
                <w:u w:val="none"/>
              </w:rPr>
              <w:t>Ska stå tydligt att det önskas i remiss.</w:t>
            </w:r>
          </w:p>
          <w:p w:rsidRPr="005E43C7" w:rsidR="00E1639F" w:rsidP="00E1639F" w:rsidRDefault="00E1639F" w14:paraId="59AD9ED0" w14:textId="77777777">
            <w:pPr>
              <w:pStyle w:val="Titel"/>
              <w:jc w:val="left"/>
              <w:rPr>
                <w:b w:val="0"/>
                <w:sz w:val="20"/>
                <w:u w:val="none"/>
              </w:rPr>
            </w:pPr>
          </w:p>
          <w:p w:rsidRPr="005E43C7" w:rsidR="00E1639F" w:rsidP="00E1639F" w:rsidRDefault="00E1639F" w14:paraId="74B274B1" w14:textId="77777777">
            <w:pPr>
              <w:pStyle w:val="Titel"/>
              <w:jc w:val="left"/>
              <w:rPr>
                <w:b w:val="0"/>
                <w:sz w:val="20"/>
                <w:u w:val="none"/>
              </w:rPr>
            </w:pPr>
            <w:r w:rsidRPr="005E43C7">
              <w:rPr>
                <w:b w:val="0"/>
                <w:sz w:val="20"/>
                <w:u w:val="none"/>
              </w:rPr>
              <w:t xml:space="preserve">Specificera i prioritering vilken undersökning det gäller av följande: </w:t>
            </w:r>
          </w:p>
          <w:p w:rsidRPr="005E43C7" w:rsidR="00E1639F" w:rsidP="00E1639F" w:rsidRDefault="00E1639F" w14:paraId="7D33900D" w14:textId="77777777">
            <w:pPr>
              <w:pStyle w:val="Titel"/>
              <w:jc w:val="left"/>
              <w:rPr>
                <w:b w:val="0"/>
                <w:sz w:val="20"/>
                <w:u w:val="none"/>
              </w:rPr>
            </w:pPr>
          </w:p>
          <w:p w:rsidRPr="005E43C7" w:rsidR="00E1639F" w:rsidP="00E1639F" w:rsidRDefault="00E1639F" w14:paraId="3E2A3656" w14:textId="77777777">
            <w:pPr>
              <w:pStyle w:val="Titel"/>
              <w:jc w:val="left"/>
              <w:rPr>
                <w:b w:val="0"/>
                <w:sz w:val="20"/>
              </w:rPr>
            </w:pPr>
            <w:r w:rsidRPr="005E43C7">
              <w:rPr>
                <w:b w:val="0"/>
                <w:sz w:val="20"/>
              </w:rPr>
              <w:t>Fotled/underben:</w:t>
            </w:r>
            <w:r>
              <w:rPr>
                <w:b w:val="0"/>
                <w:sz w:val="20"/>
              </w:rPr>
              <w:t xml:space="preserve"> Från </w:t>
            </w:r>
            <w:r w:rsidRPr="00981451">
              <w:rPr>
                <w:bCs/>
                <w:sz w:val="20"/>
              </w:rPr>
              <w:t>fotortopeder</w:t>
            </w:r>
          </w:p>
          <w:p w:rsidRPr="005E43C7" w:rsidR="00E1639F" w:rsidP="00E1639F" w:rsidRDefault="00E1639F" w14:paraId="74736591" w14:textId="77777777">
            <w:pPr>
              <w:pStyle w:val="Titel"/>
              <w:jc w:val="left"/>
              <w:rPr>
                <w:b w:val="0"/>
                <w:sz w:val="20"/>
                <w:u w:val="none"/>
              </w:rPr>
            </w:pPr>
          </w:p>
          <w:p w:rsidRPr="005E43C7" w:rsidR="00E1639F" w:rsidP="00E1639F" w:rsidRDefault="00E1639F" w14:paraId="0A0C7433" w14:textId="77777777">
            <w:pPr>
              <w:pStyle w:val="Titel"/>
              <w:jc w:val="left"/>
              <w:rPr>
                <w:b w:val="0"/>
                <w:sz w:val="20"/>
                <w:u w:val="none"/>
              </w:rPr>
            </w:pPr>
            <w:r w:rsidRPr="005E43C7">
              <w:rPr>
                <w:bCs/>
                <w:sz w:val="20"/>
                <w:u w:val="none"/>
              </w:rPr>
              <w:t>PSI-</w:t>
            </w:r>
            <w:proofErr w:type="spellStart"/>
            <w:r w:rsidRPr="005E43C7">
              <w:rPr>
                <w:bCs/>
                <w:sz w:val="20"/>
                <w:u w:val="none"/>
              </w:rPr>
              <w:t>Prophecy</w:t>
            </w:r>
            <w:proofErr w:type="spellEnd"/>
            <w:r w:rsidRPr="005E43C7">
              <w:rPr>
                <w:b w:val="0"/>
                <w:sz w:val="20"/>
                <w:u w:val="none"/>
              </w:rPr>
              <w:t xml:space="preserve"> – inför fotledsprotesoperation. Knä och fotled ingår. Unilateralt.</w:t>
            </w:r>
          </w:p>
          <w:p w:rsidRPr="005E43C7" w:rsidR="00E1639F" w:rsidP="00E1639F" w:rsidRDefault="00E1639F" w14:paraId="1AD27A35" w14:textId="77777777">
            <w:pPr>
              <w:pStyle w:val="Titel"/>
              <w:jc w:val="left"/>
              <w:rPr>
                <w:b w:val="0"/>
                <w:sz w:val="20"/>
                <w:u w:val="none"/>
              </w:rPr>
            </w:pPr>
          </w:p>
          <w:p w:rsidRPr="005E43C7" w:rsidR="00E1639F" w:rsidP="00E1639F" w:rsidRDefault="00E1639F" w14:paraId="17A70724" w14:textId="77777777">
            <w:pPr>
              <w:pStyle w:val="Titel"/>
              <w:jc w:val="left"/>
              <w:rPr>
                <w:b w:val="0"/>
                <w:sz w:val="20"/>
                <w:u w:val="none"/>
              </w:rPr>
            </w:pPr>
            <w:r w:rsidRPr="005E43C7">
              <w:rPr>
                <w:sz w:val="20"/>
                <w:u w:val="none"/>
              </w:rPr>
              <w:t>PSI-DTO</w:t>
            </w:r>
            <w:r w:rsidRPr="005E43C7">
              <w:rPr>
                <w:b w:val="0"/>
                <w:sz w:val="20"/>
                <w:u w:val="none"/>
              </w:rPr>
              <w:t xml:space="preserve"> – </w:t>
            </w:r>
            <w:r w:rsidRPr="00554E39">
              <w:rPr>
                <w:bCs/>
                <w:sz w:val="20"/>
                <w:u w:val="none"/>
              </w:rPr>
              <w:t xml:space="preserve">Distal </w:t>
            </w:r>
            <w:proofErr w:type="spellStart"/>
            <w:r w:rsidRPr="00554E39">
              <w:rPr>
                <w:bCs/>
                <w:sz w:val="20"/>
                <w:u w:val="none"/>
              </w:rPr>
              <w:t>tibial</w:t>
            </w:r>
            <w:proofErr w:type="spellEnd"/>
            <w:r w:rsidRPr="00554E39">
              <w:rPr>
                <w:bCs/>
                <w:sz w:val="20"/>
                <w:u w:val="none"/>
              </w:rPr>
              <w:t xml:space="preserve"> </w:t>
            </w:r>
            <w:proofErr w:type="spellStart"/>
            <w:r w:rsidRPr="00554E39">
              <w:rPr>
                <w:bCs/>
                <w:sz w:val="20"/>
                <w:u w:val="none"/>
              </w:rPr>
              <w:t>osteotomi</w:t>
            </w:r>
            <w:proofErr w:type="spellEnd"/>
            <w:r w:rsidRPr="00554E39">
              <w:rPr>
                <w:bCs/>
                <w:sz w:val="20"/>
                <w:u w:val="none"/>
              </w:rPr>
              <w:t>.</w:t>
            </w:r>
            <w:r w:rsidRPr="005E43C7">
              <w:rPr>
                <w:b w:val="0"/>
                <w:sz w:val="20"/>
                <w:u w:val="none"/>
              </w:rPr>
              <w:t xml:space="preserve"> Fotleds/underbenoperation. Fötter, hela underben och halva lårben bilateralt ingår.</w:t>
            </w:r>
          </w:p>
          <w:p w:rsidRPr="005E43C7" w:rsidR="00E1639F" w:rsidP="00E1639F" w:rsidRDefault="00E1639F" w14:paraId="7DC9B948" w14:textId="77777777">
            <w:pPr>
              <w:pStyle w:val="Titel"/>
              <w:jc w:val="left"/>
              <w:rPr>
                <w:b w:val="0"/>
                <w:sz w:val="20"/>
                <w:u w:val="none"/>
              </w:rPr>
            </w:pPr>
          </w:p>
          <w:p w:rsidRPr="005E43C7" w:rsidR="00E1639F" w:rsidP="00E1639F" w:rsidRDefault="00E1639F" w14:paraId="3ED5EAC1" w14:textId="77777777">
            <w:pPr>
              <w:pStyle w:val="Titel"/>
              <w:jc w:val="left"/>
              <w:rPr>
                <w:b w:val="0"/>
                <w:sz w:val="20"/>
              </w:rPr>
            </w:pPr>
            <w:r w:rsidRPr="005E43C7">
              <w:rPr>
                <w:b w:val="0"/>
                <w:sz w:val="20"/>
              </w:rPr>
              <w:t xml:space="preserve">Knäleder: </w:t>
            </w:r>
            <w:r>
              <w:rPr>
                <w:b w:val="0"/>
                <w:sz w:val="20"/>
              </w:rPr>
              <w:t>Från ortopeder:</w:t>
            </w:r>
          </w:p>
          <w:p w:rsidRPr="005E43C7" w:rsidR="00E1639F" w:rsidP="00E1639F" w:rsidRDefault="00E1639F" w14:paraId="2F9BC1A9" w14:textId="77777777">
            <w:pPr>
              <w:pStyle w:val="Titel"/>
              <w:jc w:val="left"/>
              <w:rPr>
                <w:b w:val="0"/>
                <w:sz w:val="20"/>
                <w:u w:val="none"/>
              </w:rPr>
            </w:pPr>
          </w:p>
          <w:p w:rsidRPr="005E43C7" w:rsidR="00E1639F" w:rsidP="00E1639F" w:rsidRDefault="00E1639F" w14:paraId="0561382E" w14:textId="77777777">
            <w:pPr>
              <w:pStyle w:val="Titel"/>
              <w:jc w:val="left"/>
              <w:rPr>
                <w:b w:val="0"/>
                <w:sz w:val="20"/>
                <w:u w:val="none"/>
              </w:rPr>
            </w:pPr>
            <w:r w:rsidRPr="005E43C7">
              <w:rPr>
                <w:bCs/>
                <w:sz w:val="20"/>
                <w:u w:val="none"/>
              </w:rPr>
              <w:t xml:space="preserve">PSI-Knä </w:t>
            </w:r>
            <w:proofErr w:type="spellStart"/>
            <w:r w:rsidRPr="005E43C7">
              <w:rPr>
                <w:bCs/>
                <w:sz w:val="20"/>
                <w:u w:val="none"/>
              </w:rPr>
              <w:t>Osteotomi</w:t>
            </w:r>
            <w:proofErr w:type="spellEnd"/>
            <w:r w:rsidRPr="005E43C7">
              <w:rPr>
                <w:bCs/>
                <w:sz w:val="20"/>
                <w:u w:val="none"/>
              </w:rPr>
              <w:t xml:space="preserve"> –</w:t>
            </w:r>
            <w:r w:rsidRPr="005E43C7">
              <w:rPr>
                <w:b w:val="0"/>
                <w:sz w:val="20"/>
                <w:u w:val="none"/>
              </w:rPr>
              <w:t xml:space="preserve"> inför knäledsoperation. Bilder tas på Höft – knä och fotleder bilateralt</w:t>
            </w:r>
          </w:p>
          <w:p w:rsidRPr="005E43C7" w:rsidR="00E1639F" w:rsidP="00E1639F" w:rsidRDefault="00E1639F" w14:paraId="7DB4F0A2" w14:textId="77777777">
            <w:pPr>
              <w:pStyle w:val="Titel"/>
              <w:jc w:val="left"/>
              <w:rPr>
                <w:b w:val="0"/>
                <w:sz w:val="20"/>
                <w:u w:val="none"/>
              </w:rPr>
            </w:pPr>
          </w:p>
          <w:p w:rsidRPr="005E43C7" w:rsidR="00E1639F" w:rsidP="00E1639F" w:rsidRDefault="00E1639F" w14:paraId="21807256" w14:textId="77777777">
            <w:pPr>
              <w:pStyle w:val="Titel"/>
              <w:jc w:val="left"/>
              <w:rPr>
                <w:b w:val="0"/>
                <w:sz w:val="20"/>
                <w:u w:val="none"/>
              </w:rPr>
            </w:pPr>
            <w:r w:rsidRPr="005E43C7">
              <w:rPr>
                <w:bCs/>
                <w:sz w:val="20"/>
                <w:u w:val="none"/>
              </w:rPr>
              <w:t>PSI-</w:t>
            </w:r>
            <w:proofErr w:type="spellStart"/>
            <w:r w:rsidRPr="005E43C7">
              <w:rPr>
                <w:bCs/>
                <w:sz w:val="20"/>
                <w:u w:val="none"/>
              </w:rPr>
              <w:t>Zimmers</w:t>
            </w:r>
            <w:proofErr w:type="spellEnd"/>
            <w:r w:rsidRPr="005E43C7">
              <w:rPr>
                <w:b w:val="0"/>
                <w:sz w:val="20"/>
                <w:u w:val="none"/>
              </w:rPr>
              <w:t xml:space="preserve"> – knäoperation enligt </w:t>
            </w:r>
            <w:proofErr w:type="spellStart"/>
            <w:r w:rsidRPr="005E43C7">
              <w:rPr>
                <w:b w:val="0"/>
                <w:sz w:val="20"/>
                <w:u w:val="none"/>
              </w:rPr>
              <w:t>zimmers</w:t>
            </w:r>
            <w:proofErr w:type="spellEnd"/>
            <w:r w:rsidRPr="005E43C7">
              <w:rPr>
                <w:b w:val="0"/>
                <w:sz w:val="20"/>
                <w:u w:val="none"/>
              </w:rPr>
              <w:t>. Bilder tas på Höft – knä och fotleder unilateralt</w:t>
            </w:r>
          </w:p>
          <w:p w:rsidRPr="005E43C7" w:rsidR="00E1639F" w:rsidP="00E1639F" w:rsidRDefault="00E1639F" w14:paraId="57AF0DE7" w14:textId="77777777">
            <w:pPr>
              <w:pStyle w:val="Titel"/>
              <w:jc w:val="left"/>
              <w:rPr>
                <w:b w:val="0"/>
                <w:sz w:val="20"/>
                <w:u w:val="none"/>
              </w:rPr>
            </w:pPr>
          </w:p>
          <w:p w:rsidRPr="005E43C7" w:rsidR="00E1639F" w:rsidP="00E1639F" w:rsidRDefault="00E1639F" w14:paraId="71B54DC0" w14:textId="77777777">
            <w:pPr>
              <w:pStyle w:val="Titel"/>
              <w:jc w:val="left"/>
              <w:rPr>
                <w:b w:val="0"/>
                <w:sz w:val="20"/>
                <w:u w:val="none"/>
              </w:rPr>
            </w:pPr>
            <w:r w:rsidRPr="005E43C7">
              <w:rPr>
                <w:b w:val="0"/>
                <w:sz w:val="20"/>
                <w:u w:val="none"/>
              </w:rPr>
              <w:t xml:space="preserve">Prioritering skrivs som följande: </w:t>
            </w:r>
          </w:p>
          <w:p w:rsidRPr="005E43C7" w:rsidR="00E1639F" w:rsidP="00E1639F" w:rsidRDefault="00E1639F" w14:paraId="5374C219" w14:textId="77777777">
            <w:pPr>
              <w:pStyle w:val="Titel"/>
              <w:jc w:val="left"/>
              <w:rPr>
                <w:b w:val="0"/>
                <w:sz w:val="20"/>
                <w:u w:val="none"/>
              </w:rPr>
            </w:pPr>
            <w:r w:rsidRPr="005E43C7">
              <w:rPr>
                <w:b w:val="0"/>
                <w:sz w:val="20"/>
                <w:u w:val="none"/>
              </w:rPr>
              <w:t>Ex. SK13 PSI-</w:t>
            </w:r>
            <w:proofErr w:type="spellStart"/>
            <w:r w:rsidRPr="005E43C7">
              <w:rPr>
                <w:b w:val="0"/>
                <w:sz w:val="20"/>
                <w:u w:val="none"/>
              </w:rPr>
              <w:t>Prophecy</w:t>
            </w:r>
            <w:proofErr w:type="spellEnd"/>
            <w:r w:rsidRPr="005E43C7">
              <w:rPr>
                <w:b w:val="0"/>
                <w:sz w:val="20"/>
                <w:u w:val="none"/>
              </w:rPr>
              <w:t xml:space="preserve"> eller SK13 PSI-Knä </w:t>
            </w:r>
            <w:proofErr w:type="spellStart"/>
            <w:r w:rsidRPr="005E43C7">
              <w:rPr>
                <w:b w:val="0"/>
                <w:sz w:val="20"/>
                <w:u w:val="none"/>
              </w:rPr>
              <w:t>Osteotomi</w:t>
            </w:r>
            <w:proofErr w:type="spellEnd"/>
            <w:r>
              <w:rPr>
                <w:b w:val="0"/>
                <w:sz w:val="20"/>
                <w:u w:val="none"/>
              </w:rPr>
              <w:t>.</w:t>
            </w:r>
          </w:p>
          <w:p w:rsidR="00E1639F" w:rsidP="00E1639F" w:rsidRDefault="00E1639F" w14:paraId="414722F5" w14:textId="77777777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</w:p>
          <w:p w:rsidRPr="004176D0" w:rsidR="00705F89" w:rsidP="00E1639F" w:rsidRDefault="00705F89" w14:paraId="5A48000C" w14:textId="77777777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</w:p>
          <w:p w:rsidRPr="009312C5" w:rsidR="00705F89" w:rsidP="00E1639F" w:rsidRDefault="00E1639F" w14:paraId="1E6ABB41" w14:textId="114F5690">
            <w:pPr>
              <w:pStyle w:val="Titel"/>
              <w:jc w:val="left"/>
              <w:rPr>
                <w:sz w:val="18"/>
                <w:szCs w:val="18"/>
                <w:u w:val="none"/>
              </w:rPr>
            </w:pPr>
            <w:r w:rsidRPr="00CD3FEA">
              <w:rPr>
                <w:sz w:val="18"/>
                <w:szCs w:val="18"/>
                <w:u w:val="none"/>
              </w:rPr>
              <w:t>Endast SU/Mölndal</w:t>
            </w:r>
          </w:p>
        </w:tc>
      </w:tr>
      <w:tr w:rsidRPr="00A61834" w:rsidR="00E1639F" w:rsidTr="3FF05039" w14:paraId="30C1D8AE" w14:textId="77777777">
        <w:trPr>
          <w:trHeight w:val="1141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7F16B7EC" w14:textId="788B28C5">
            <w:pPr>
              <w:suppressAutoHyphens/>
              <w:spacing w:after="0" w:line="240" w:lineRule="auto"/>
              <w:ind w:left="0" w:right="0"/>
              <w:jc w:val="both"/>
              <w:rPr>
                <w:b/>
                <w:bCs/>
                <w:sz w:val="22"/>
                <w:szCs w:val="22"/>
              </w:rPr>
            </w:pPr>
            <w:r w:rsidRPr="00E1639F">
              <w:rPr>
                <w:b/>
                <w:bCs/>
                <w:color w:val="000000" w:themeColor="text2"/>
                <w:sz w:val="22"/>
                <w:szCs w:val="22"/>
              </w:rPr>
              <w:t>SK14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259AD198" w14:textId="0DA8059B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proofErr w:type="spellStart"/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>Materi</w:t>
            </w:r>
            <w:r w:rsidRPr="00E1639F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a</w:t>
            </w:r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>lise</w:t>
            </w:r>
            <w:proofErr w:type="spellEnd"/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 xml:space="preserve"> </w:t>
            </w:r>
            <w:proofErr w:type="gramStart"/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 xml:space="preserve">protokoll </w:t>
            </w:r>
            <w:r w:rsidRPr="00E1639F">
              <w:rPr>
                <w:color w:val="000000" w:themeColor="text2"/>
                <w:sz w:val="22"/>
                <w:szCs w:val="22"/>
                <w:u w:val="none"/>
              </w:rPr>
              <w:t>skelett</w:t>
            </w:r>
            <w:proofErr w:type="gramEnd"/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1972C7" w:rsidR="00E1639F" w:rsidP="00E1639F" w:rsidRDefault="00E1639F" w14:paraId="3F678D9C" w14:textId="01EBBE7D">
            <w:pPr>
              <w:pStyle w:val="Titel"/>
              <w:jc w:val="left"/>
              <w:rPr>
                <w:b w:val="0"/>
                <w:bCs/>
                <w:sz w:val="22"/>
                <w:szCs w:val="22"/>
                <w:u w:val="none"/>
              </w:rPr>
            </w:pPr>
            <w:r w:rsidRPr="001972C7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Se Mölndals lista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02B067E7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4BF77735" w14:textId="77777777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 xml:space="preserve">Patient specifik tillverkning av protes inför operation enligt </w:t>
            </w:r>
            <w:proofErr w:type="spellStart"/>
            <w:r>
              <w:rPr>
                <w:b w:val="0"/>
                <w:sz w:val="22"/>
                <w:szCs w:val="22"/>
                <w:u w:val="none"/>
              </w:rPr>
              <w:t>materialise</w:t>
            </w:r>
            <w:proofErr w:type="spellEnd"/>
            <w:r>
              <w:rPr>
                <w:b w:val="0"/>
                <w:sz w:val="22"/>
                <w:szCs w:val="22"/>
                <w:u w:val="none"/>
              </w:rPr>
              <w:t xml:space="preserve"> guide. </w:t>
            </w:r>
          </w:p>
          <w:p w:rsidR="00E1639F" w:rsidP="00E1639F" w:rsidRDefault="00E1639F" w14:paraId="448EAE4F" w14:textId="6FA51621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sz w:val="22"/>
                <w:szCs w:val="22"/>
                <w:u w:val="none"/>
              </w:rPr>
              <w:t>Ej SU/Östra</w:t>
            </w:r>
          </w:p>
        </w:tc>
      </w:tr>
      <w:tr w:rsidRPr="00A61834" w:rsidR="00E1639F" w:rsidTr="3FF05039" w14:paraId="17BCAA52" w14:textId="77777777">
        <w:trPr>
          <w:trHeight w:val="1141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1291A2B9" w14:textId="2B4ED3B8">
            <w:pPr>
              <w:suppressAutoHyphens/>
              <w:spacing w:after="0" w:line="240" w:lineRule="auto"/>
              <w:ind w:left="0" w:right="0"/>
              <w:jc w:val="both"/>
              <w:rPr>
                <w:b/>
                <w:bCs/>
                <w:sz w:val="22"/>
                <w:szCs w:val="22"/>
              </w:rPr>
            </w:pPr>
            <w:r w:rsidRPr="00E1639F">
              <w:rPr>
                <w:b/>
                <w:bCs/>
                <w:color w:val="000000" w:themeColor="text2"/>
                <w:sz w:val="22"/>
                <w:szCs w:val="22"/>
              </w:rPr>
              <w:t>SK15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781C457B" w14:textId="0A1D0AB2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>Gikt/ urinsyra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1972C7" w:rsidR="00E1639F" w:rsidP="00E1639F" w:rsidRDefault="00E1639F" w14:paraId="6FA27B50" w14:textId="173001C5">
            <w:pPr>
              <w:pStyle w:val="Titel"/>
              <w:jc w:val="left"/>
              <w:rPr>
                <w:b w:val="0"/>
                <w:bCs/>
                <w:sz w:val="22"/>
                <w:szCs w:val="22"/>
                <w:u w:val="none"/>
              </w:rPr>
            </w:pPr>
            <w:r w:rsidRPr="001972C7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Se Mölndals lista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4761A12D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27C09166" w14:textId="77777777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Gikt</w:t>
            </w:r>
          </w:p>
          <w:p w:rsidR="00E1639F" w:rsidP="00E1639F" w:rsidRDefault="00E1639F" w14:paraId="2196BDB0" w14:textId="77777777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Scanområde anges som kommentar</w:t>
            </w:r>
          </w:p>
          <w:p w:rsidR="00E1639F" w:rsidP="00E1639F" w:rsidRDefault="00E1639F" w14:paraId="07711198" w14:textId="2EF7D54A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sz w:val="22"/>
                <w:szCs w:val="22"/>
                <w:u w:val="none"/>
              </w:rPr>
              <w:t>Endast SU/Mölndal</w:t>
            </w:r>
          </w:p>
        </w:tc>
      </w:tr>
      <w:tr w:rsidRPr="00A61834" w:rsidR="00E1639F" w:rsidTr="3FF05039" w14:paraId="49C4366F" w14:textId="77777777">
        <w:trPr>
          <w:trHeight w:val="1141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2CF13168" w14:textId="74BE553E">
            <w:pPr>
              <w:suppressAutoHyphens/>
              <w:spacing w:after="0" w:line="240" w:lineRule="auto"/>
              <w:ind w:left="0" w:right="0"/>
              <w:jc w:val="both"/>
              <w:rPr>
                <w:b/>
                <w:bCs/>
                <w:sz w:val="22"/>
                <w:szCs w:val="22"/>
              </w:rPr>
            </w:pPr>
            <w:r w:rsidRPr="00E1639F">
              <w:rPr>
                <w:b/>
                <w:bCs/>
                <w:color w:val="000000" w:themeColor="text2"/>
                <w:sz w:val="22"/>
                <w:szCs w:val="22"/>
              </w:rPr>
              <w:t>SK16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3C012C5D" w14:textId="44D911CD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>Benlängdsmätning endast frontal scout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140FAD80" w14:textId="568CBD10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 w:rsidRPr="001972C7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874076D/S,</w:t>
            </w:r>
            <w:r w:rsidRPr="00E1639F">
              <w:rPr>
                <w:bCs/>
                <w:color w:val="000000" w:themeColor="text2"/>
                <w:sz w:val="22"/>
                <w:szCs w:val="22"/>
                <w:u w:val="none"/>
              </w:rPr>
              <w:t xml:space="preserve"> DT ben, mätning av längd eller avstånd höger</w:t>
            </w:r>
            <w:r w:rsidRPr="00E1639F">
              <w:rPr>
                <w:b w:val="0"/>
                <w:bCs/>
                <w:color w:val="000000" w:themeColor="text2"/>
                <w:sz w:val="22"/>
                <w:szCs w:val="22"/>
                <w:u w:val="none"/>
              </w:rPr>
              <w:t>/vänster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387FC671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18ECA6B5" w14:textId="703DF59D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 xml:space="preserve">Då patient inte kan stå upp vid slätröntgen. </w:t>
            </w:r>
          </w:p>
        </w:tc>
      </w:tr>
      <w:tr w:rsidRPr="00A61834" w:rsidR="00E1639F" w:rsidTr="3FF05039" w14:paraId="0BB99FA3" w14:textId="77777777">
        <w:trPr>
          <w:trHeight w:val="1141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13630B69" w14:textId="140469F8">
            <w:pPr>
              <w:suppressAutoHyphens/>
              <w:spacing w:after="0" w:line="240" w:lineRule="auto"/>
              <w:ind w:left="0" w:right="0"/>
              <w:jc w:val="both"/>
              <w:rPr>
                <w:b/>
                <w:bCs/>
                <w:sz w:val="22"/>
                <w:szCs w:val="22"/>
              </w:rPr>
            </w:pPr>
            <w:r w:rsidRPr="00E1639F">
              <w:rPr>
                <w:b/>
                <w:bCs/>
                <w:color w:val="000000" w:themeColor="text2"/>
                <w:sz w:val="22"/>
                <w:szCs w:val="22"/>
              </w:rPr>
              <w:t>SK17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59B96BC6" w14:textId="08621229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r w:rsidRPr="00E1639F">
              <w:rPr>
                <w:sz w:val="22"/>
                <w:szCs w:val="22"/>
                <w:u w:val="none"/>
              </w:rPr>
              <w:t xml:space="preserve">Benvinkelmätning </w:t>
            </w:r>
            <w:proofErr w:type="gramStart"/>
            <w:r w:rsidRPr="00E1639F">
              <w:rPr>
                <w:sz w:val="22"/>
                <w:szCs w:val="22"/>
                <w:u w:val="none"/>
              </w:rPr>
              <w:t>3 st.</w:t>
            </w:r>
            <w:proofErr w:type="gramEnd"/>
            <w:r w:rsidRPr="00E1639F">
              <w:rPr>
                <w:sz w:val="22"/>
                <w:szCs w:val="22"/>
                <w:u w:val="none"/>
              </w:rPr>
              <w:t xml:space="preserve"> serier över höft- knä- och fotleder 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1639F" w:rsidR="00E1639F" w:rsidP="00E1639F" w:rsidRDefault="00E1639F" w14:paraId="39686059" w14:textId="355F51D0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 w:rsidRPr="001972C7">
              <w:rPr>
                <w:b w:val="0"/>
                <w:bCs/>
                <w:sz w:val="22"/>
                <w:szCs w:val="22"/>
                <w:u w:val="none"/>
              </w:rPr>
              <w:t>874056D/S</w:t>
            </w:r>
            <w:r w:rsidRPr="00E1639F">
              <w:rPr>
                <w:sz w:val="22"/>
                <w:szCs w:val="22"/>
                <w:u w:val="none"/>
              </w:rPr>
              <w:t>, DT ben, vinkel- och/ rotationsbestämning höger/</w:t>
            </w:r>
            <w:r w:rsidRPr="00E1639F">
              <w:rPr>
                <w:b w:val="0"/>
                <w:bCs/>
                <w:sz w:val="22"/>
                <w:szCs w:val="22"/>
                <w:u w:val="none"/>
              </w:rPr>
              <w:t>vänster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744512DE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1639F" w:rsidP="00E1639F" w:rsidRDefault="00E1639F" w14:paraId="24D264C4" w14:textId="77777777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 xml:space="preserve">Vinkelmätning av höft- knä- och fotled. </w:t>
            </w:r>
          </w:p>
          <w:p w:rsidR="00E1639F" w:rsidP="00E1639F" w:rsidRDefault="00E1639F" w14:paraId="18F1B501" w14:textId="367082A1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sz w:val="22"/>
                <w:szCs w:val="22"/>
                <w:u w:val="none"/>
              </w:rPr>
              <w:t>Endast SU/Mölndal</w:t>
            </w:r>
          </w:p>
        </w:tc>
      </w:tr>
      <w:tr w:rsidRPr="00A61834" w:rsidR="0005061C" w:rsidTr="3FF05039" w14:paraId="2B38F987" w14:textId="77777777">
        <w:trPr>
          <w:trHeight w:val="867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516C7" w:rsidR="0005061C" w:rsidP="0005061C" w:rsidRDefault="0005061C" w14:paraId="1DAB3373" w14:textId="5B7E529A">
            <w:pPr>
              <w:suppressAutoHyphens/>
              <w:spacing w:after="0" w:line="240" w:lineRule="auto"/>
              <w:ind w:left="0" w:right="0"/>
              <w:jc w:val="both"/>
              <w:rPr>
                <w:b/>
                <w:bCs/>
                <w:sz w:val="22"/>
                <w:szCs w:val="22"/>
              </w:rPr>
            </w:pPr>
            <w:r w:rsidRPr="00E516C7">
              <w:rPr>
                <w:b/>
                <w:bCs/>
                <w:sz w:val="22"/>
                <w:szCs w:val="22"/>
              </w:rPr>
              <w:t>SK18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4BE18743" w14:textId="142C9F8A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r>
              <w:rPr>
                <w:sz w:val="22"/>
                <w:szCs w:val="22"/>
                <w:u w:val="none"/>
              </w:rPr>
              <w:t>Bäckenmätning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260EEFEE" w14:textId="53754D96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b w:val="0"/>
                <w:sz w:val="22"/>
                <w:szCs w:val="22"/>
                <w:u w:val="none"/>
              </w:rPr>
              <w:t>854000</w:t>
            </w:r>
            <w:proofErr w:type="gramEnd"/>
            <w:r>
              <w:rPr>
                <w:b w:val="0"/>
                <w:sz w:val="22"/>
                <w:szCs w:val="22"/>
                <w:u w:val="none"/>
              </w:rPr>
              <w:t xml:space="preserve">, </w:t>
            </w:r>
            <w:r>
              <w:rPr>
                <w:sz w:val="22"/>
                <w:szCs w:val="22"/>
                <w:u w:val="none"/>
              </w:rPr>
              <w:t>DT Bäckenmätning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26174817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495F474B" w14:textId="77777777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Inför/efter förlossning</w:t>
            </w:r>
          </w:p>
          <w:p w:rsidR="0005061C" w:rsidP="0005061C" w:rsidRDefault="0005061C" w14:paraId="663570E5" w14:textId="673ED964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sz w:val="22"/>
                <w:szCs w:val="22"/>
                <w:u w:val="none"/>
              </w:rPr>
              <w:t>Endast SU/Östra</w:t>
            </w:r>
          </w:p>
        </w:tc>
      </w:tr>
      <w:tr w:rsidRPr="00A61834" w:rsidR="0005061C" w:rsidTr="3FF05039" w14:paraId="517BDE8A" w14:textId="77777777">
        <w:trPr>
          <w:trHeight w:val="982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516C7" w:rsidR="0005061C" w:rsidP="0005061C" w:rsidRDefault="0005061C" w14:paraId="6F7C6AF7" w14:textId="77A052D4">
            <w:pPr>
              <w:suppressAutoHyphens/>
              <w:spacing w:after="0" w:line="240" w:lineRule="auto"/>
              <w:ind w:left="0" w:right="0"/>
              <w:jc w:val="both"/>
              <w:rPr>
                <w:b/>
                <w:bCs/>
                <w:sz w:val="22"/>
                <w:szCs w:val="22"/>
              </w:rPr>
            </w:pPr>
            <w:r w:rsidRPr="00755BCD">
              <w:rPr>
                <w:b/>
                <w:bCs/>
                <w:sz w:val="22"/>
                <w:szCs w:val="22"/>
              </w:rPr>
              <w:t>SK19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132068A4" w14:textId="03CE6205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proofErr w:type="spellStart"/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>Sternoklav</w:t>
            </w:r>
            <w:r w:rsidR="003B3B6E">
              <w:rPr>
                <w:rFonts w:ascii="Times New Roman" w:hAnsi="Times New Roman"/>
                <w:sz w:val="22"/>
                <w:szCs w:val="22"/>
                <w:u w:val="none"/>
              </w:rPr>
              <w:t>ikular</w:t>
            </w:r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>led</w:t>
            </w:r>
            <w:proofErr w:type="spellEnd"/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 xml:space="preserve"> åldersbestämning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5D5B0610" w14:textId="33794AB8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proofErr w:type="gramStart"/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897706</w:t>
            </w:r>
            <w:proofErr w:type="gramEnd"/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</w:t>
            </w:r>
            <w:r w:rsidRPr="007B3951">
              <w:rPr>
                <w:rFonts w:ascii="Times New Roman" w:hAnsi="Times New Roman" w:eastAsia="Times New Roman"/>
                <w:sz w:val="22"/>
                <w:szCs w:val="22"/>
                <w:u w:val="none"/>
              </w:rPr>
              <w:t xml:space="preserve">DT </w:t>
            </w:r>
            <w:proofErr w:type="spellStart"/>
            <w:r w:rsidRPr="007B3951">
              <w:rPr>
                <w:rFonts w:ascii="Times New Roman" w:hAnsi="Times New Roman" w:eastAsia="Times New Roman"/>
                <w:sz w:val="22"/>
                <w:szCs w:val="22"/>
                <w:u w:val="none"/>
              </w:rPr>
              <w:t>skelettåldersbestäm</w:t>
            </w:r>
            <w:r w:rsidR="004832A1">
              <w:rPr>
                <w:rFonts w:ascii="Times New Roman" w:hAnsi="Times New Roman" w:eastAsia="Times New Roman"/>
                <w:sz w:val="22"/>
                <w:szCs w:val="22"/>
                <w:u w:val="none"/>
              </w:rPr>
              <w:t>-</w:t>
            </w:r>
            <w:r w:rsidRPr="007B3951">
              <w:rPr>
                <w:rFonts w:ascii="Times New Roman" w:hAnsi="Times New Roman" w:eastAsia="Times New Roman"/>
                <w:sz w:val="22"/>
                <w:szCs w:val="22"/>
                <w:u w:val="none"/>
              </w:rPr>
              <w:t>nin</w:t>
            </w:r>
            <w:r>
              <w:rPr>
                <w:rFonts w:ascii="Times New Roman" w:hAnsi="Times New Roman" w:eastAsia="Times New Roman"/>
                <w:sz w:val="22"/>
                <w:szCs w:val="22"/>
                <w:u w:val="none"/>
              </w:rPr>
              <w:t>g</w:t>
            </w:r>
            <w:proofErr w:type="spellEnd"/>
            <w:r w:rsidRPr="007B3951">
              <w:rPr>
                <w:rFonts w:ascii="Times New Roman" w:hAnsi="Times New Roman" w:eastAsia="Times New Roman"/>
                <w:sz w:val="22"/>
                <w:szCs w:val="22"/>
                <w:u w:val="none"/>
              </w:rPr>
              <w:t xml:space="preserve"> lågdos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08046D48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73EE897C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Åldersbestämning</w:t>
            </w:r>
          </w:p>
          <w:p w:rsidR="0005061C" w:rsidP="0005061C" w:rsidRDefault="0005061C" w14:paraId="4A4D413A" w14:textId="120485B0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>Endast SU/Mölnda</w:t>
            </w:r>
            <w:r w:rsidR="00721639">
              <w:rPr>
                <w:rFonts w:ascii="Times New Roman" w:hAnsi="Times New Roman"/>
                <w:sz w:val="22"/>
                <w:szCs w:val="22"/>
                <w:u w:val="none"/>
              </w:rPr>
              <w:t>l</w:t>
            </w:r>
          </w:p>
          <w:p w:rsidR="006C5F57" w:rsidP="0005061C" w:rsidRDefault="006C5F57" w14:paraId="2CE111FD" w14:textId="211D4A84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</w:p>
        </w:tc>
      </w:tr>
      <w:tr w:rsidRPr="00A61834" w:rsidR="005F7781" w:rsidTr="3FF05039" w14:paraId="59769A41" w14:textId="77777777">
        <w:trPr>
          <w:trHeight w:val="1488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55BCD" w:rsidR="005F7781" w:rsidP="0005061C" w:rsidRDefault="005F7781" w14:paraId="4B13802B" w14:textId="149ADE64">
            <w:pPr>
              <w:suppressAutoHyphens/>
              <w:spacing w:after="0" w:line="240" w:lineRule="auto"/>
              <w:ind w:left="0" w:right="0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SK20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5F7781" w:rsidP="0005061C" w:rsidRDefault="00B222B5" w14:paraId="4628BF52" w14:textId="46AB0DA8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Aktuellt område med kontrastmedel i led (</w:t>
            </w:r>
            <w:proofErr w:type="spellStart"/>
            <w:r>
              <w:rPr>
                <w:rFonts w:ascii="Times New Roman" w:hAnsi="Times New Roman"/>
                <w:sz w:val="22"/>
                <w:szCs w:val="22"/>
                <w:u w:val="none"/>
              </w:rPr>
              <w:t>Art</w:t>
            </w:r>
            <w:r w:rsidR="00AC3622">
              <w:rPr>
                <w:rFonts w:ascii="Times New Roman" w:hAnsi="Times New Roman"/>
                <w:sz w:val="22"/>
                <w:szCs w:val="22"/>
                <w:u w:val="none"/>
              </w:rPr>
              <w:t>rografi</w:t>
            </w:r>
            <w:proofErr w:type="spellEnd"/>
            <w:r w:rsidR="00AC3622">
              <w:rPr>
                <w:rFonts w:ascii="Times New Roman" w:hAnsi="Times New Roman"/>
                <w:sz w:val="22"/>
                <w:szCs w:val="22"/>
                <w:u w:val="none"/>
              </w:rPr>
              <w:t>)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5F7781" w:rsidP="0005061C" w:rsidRDefault="00152C47" w14:paraId="2440947E" w14:textId="3E3EB6FF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Se Mölndals lista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5F7781" w:rsidP="0005061C" w:rsidRDefault="005F7781" w14:paraId="5C8D683C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5F7781" w:rsidP="0005061C" w:rsidRDefault="00152C47" w14:paraId="6137BA0C" w14:textId="052A73CB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spell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Artrografi</w:t>
            </w:r>
            <w:proofErr w:type="spell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– </w:t>
            </w:r>
            <w:r w:rsidR="000443D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OBS! </w:t>
            </w: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sambokas tillsammans med ultraljud.</w:t>
            </w:r>
          </w:p>
          <w:p w:rsidR="00152C47" w:rsidP="00152C47" w:rsidRDefault="00152C47" w14:paraId="4B6A2D6D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>Endast SU/Mölndal</w:t>
            </w:r>
          </w:p>
          <w:p w:rsidR="00DE4E68" w:rsidP="00152C47" w:rsidRDefault="00DE4E68" w14:paraId="20C5B8C5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  <w:p w:rsidR="00152C47" w:rsidP="0005061C" w:rsidRDefault="006A6C8C" w14:paraId="3F41E45B" w14:textId="633CAB1A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Axel:</w:t>
            </w:r>
            <w:r w:rsidR="00DE4E6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DE4E68" w:rsidR="00DE4E6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Axel instabilitet. </w:t>
            </w:r>
            <w:proofErr w:type="spellStart"/>
            <w:r w:rsidRPr="00DE4E68" w:rsidR="00DE4E6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Labrala</w:t>
            </w:r>
            <w:proofErr w:type="spellEnd"/>
            <w:r w:rsidRPr="00DE4E68" w:rsidR="00DE4E6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skador. </w:t>
            </w:r>
            <w:proofErr w:type="spellStart"/>
            <w:r w:rsidRPr="00DE4E68" w:rsidR="00DE4E6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Rotatorcuffsrupturer</w:t>
            </w:r>
            <w:proofErr w:type="spellEnd"/>
            <w:r w:rsidRPr="00DE4E68" w:rsidR="00DE4E6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. Kapsulära rupturer. </w:t>
            </w:r>
            <w:proofErr w:type="spellStart"/>
            <w:r w:rsidRPr="00DE4E68" w:rsidR="00DE4E6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Osteokondrala</w:t>
            </w:r>
            <w:proofErr w:type="spellEnd"/>
            <w:r w:rsidRPr="00DE4E68" w:rsidR="00DE4E6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lesioner. Kronisk axelsmärta.</w:t>
            </w:r>
          </w:p>
          <w:p w:rsidR="00DE4E68" w:rsidP="0005061C" w:rsidRDefault="00DE4E68" w14:paraId="50EFCE00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Pr="007B3951" w:rsidR="006A6C8C" w:rsidP="0005061C" w:rsidRDefault="006A6C8C" w14:paraId="37E4A40F" w14:textId="32987B82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Knä:</w:t>
            </w:r>
            <w:r w:rsidRPr="00DE4E68" w:rsidR="00DE4E68">
              <w:rPr>
                <w:rFonts w:ascii="Times New Roman" w:hAnsi="Times New Roman" w:eastAsia="Times New Roman"/>
                <w:b w:val="0"/>
                <w:color w:val="000000"/>
                <w:sz w:val="27"/>
                <w:szCs w:val="27"/>
                <w:u w:val="none"/>
              </w:rPr>
              <w:t xml:space="preserve"> </w:t>
            </w:r>
            <w:proofErr w:type="spellStart"/>
            <w:r w:rsidRPr="00DE4E68" w:rsidR="00DE4E6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Meniscus</w:t>
            </w:r>
            <w:proofErr w:type="spellEnd"/>
            <w:r w:rsidRPr="00DE4E68" w:rsidR="00DE4E6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ruptur framför allt post-operativa knän. </w:t>
            </w:r>
            <w:proofErr w:type="spellStart"/>
            <w:r w:rsidRPr="00DE4E68" w:rsidR="00DE4E6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Osteokondrala</w:t>
            </w:r>
            <w:proofErr w:type="spellEnd"/>
            <w:r w:rsidRPr="00DE4E68" w:rsidR="00DE4E68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frakturer. Kronisk knäsmärta.</w:t>
            </w:r>
          </w:p>
        </w:tc>
      </w:tr>
      <w:tr w:rsidRPr="00A61834" w:rsidR="0005061C" w:rsidTr="3FF05039" w14:paraId="278587AA" w14:textId="77777777">
        <w:tc>
          <w:tcPr>
            <w:tcW w:w="14884" w:type="dxa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tcMar/>
          </w:tcPr>
          <w:p w:rsidRPr="006F7867" w:rsidR="0005061C" w:rsidP="0005061C" w:rsidRDefault="0005061C" w14:paraId="35520B3A" w14:textId="0AF37FD1">
            <w:pPr>
              <w:pStyle w:val="Titel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6F7867">
              <w:rPr>
                <w:rStyle w:val="Rubrik2Char"/>
                <w:u w:val="none"/>
              </w:rPr>
              <w:t>Ryggrad (</w:t>
            </w:r>
            <w:proofErr w:type="spellStart"/>
            <w:r w:rsidRPr="006F7867">
              <w:rPr>
                <w:rStyle w:val="Rubrik2Char"/>
                <w:u w:val="none"/>
              </w:rPr>
              <w:t>Spine</w:t>
            </w:r>
            <w:proofErr w:type="spellEnd"/>
            <w:r w:rsidRPr="006F7867">
              <w:rPr>
                <w:rStyle w:val="Rubrik2Char"/>
                <w:u w:val="none"/>
              </w:rPr>
              <w:t>)</w:t>
            </w:r>
          </w:p>
        </w:tc>
      </w:tr>
      <w:tr w:rsidRPr="00A61834" w:rsidR="0005061C" w:rsidTr="3FF05039" w14:paraId="39022BE9" w14:textId="77777777"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F5B9B" w:rsidR="0005061C" w:rsidP="0005061C" w:rsidRDefault="0005061C" w14:paraId="5CEE2C2E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AF5B9B">
              <w:rPr>
                <w:rFonts w:ascii="Times New Roman" w:hAnsi="Times New Roman"/>
                <w:sz w:val="22"/>
                <w:szCs w:val="22"/>
                <w:u w:val="none"/>
              </w:rPr>
              <w:t>SP1</w:t>
            </w:r>
          </w:p>
          <w:p w:rsidRPr="00A75E9B" w:rsidR="0005061C" w:rsidP="0005061C" w:rsidRDefault="0005061C" w14:paraId="5F9F9141" w14:textId="23C0C62A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07945D55" w14:textId="6D07F195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Halsrygg, </w:t>
            </w:r>
            <w:r w:rsidRPr="00CB7953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Skelettskada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61CD3CE0" w14:textId="59205414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820000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</w:t>
            </w:r>
            <w:r w:rsidRPr="00F7799D">
              <w:rPr>
                <w:rFonts w:ascii="Times New Roman" w:hAnsi="Times New Roman"/>
                <w:sz w:val="22"/>
                <w:szCs w:val="22"/>
                <w:u w:val="none"/>
              </w:rPr>
              <w:t>DT Halsrygg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19A543A8" w14:textId="60218AE6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r w:rsidRPr="00AC06EC">
              <w:rPr>
                <w:bCs/>
                <w:sz w:val="22"/>
                <w:szCs w:val="22"/>
              </w:rPr>
              <w:t xml:space="preserve">CTDI </w:t>
            </w:r>
            <w:proofErr w:type="gramStart"/>
            <w:r w:rsidRPr="00AC06EC">
              <w:rPr>
                <w:bCs/>
                <w:sz w:val="22"/>
                <w:szCs w:val="22"/>
              </w:rPr>
              <w:t xml:space="preserve">&lt; </w:t>
            </w:r>
            <w:r>
              <w:rPr>
                <w:bCs/>
                <w:sz w:val="22"/>
                <w:szCs w:val="22"/>
              </w:rPr>
              <w:t>10</w:t>
            </w:r>
            <w:proofErr w:type="gramEnd"/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08B51670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Skelettskada. </w:t>
            </w:r>
          </w:p>
          <w:p w:rsidRPr="007B3951" w:rsidR="0005061C" w:rsidP="0005061C" w:rsidRDefault="0005061C" w14:paraId="7421352E" w14:textId="5F6760C6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Scanområde</w:t>
            </w: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: </w:t>
            </w:r>
            <w:proofErr w:type="spell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sella</w:t>
            </w:r>
            <w:proofErr w:type="spell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till Th3</w:t>
            </w:r>
          </w:p>
        </w:tc>
      </w:tr>
      <w:tr w:rsidRPr="00A61834" w:rsidR="0005061C" w:rsidTr="3FF05039" w14:paraId="3B47888A" w14:textId="77777777"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F7799D" w:rsidR="0005061C" w:rsidP="00F7799D" w:rsidRDefault="0005061C" w14:paraId="5FAB0D63" w14:textId="5F75CFD1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A75E9B">
              <w:rPr>
                <w:rFonts w:ascii="Times New Roman" w:hAnsi="Times New Roman"/>
                <w:sz w:val="22"/>
                <w:szCs w:val="22"/>
                <w:u w:val="none"/>
              </w:rPr>
              <w:t>SP2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1815F603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 xml:space="preserve">Bröstrygg </w:t>
            </w: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Skelettskada. </w:t>
            </w:r>
          </w:p>
          <w:p w:rsidRPr="007B3951" w:rsidR="0005061C" w:rsidP="0005061C" w:rsidRDefault="0005061C" w14:paraId="402D734B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2AACE667" w14:textId="10B94EB1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822000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</w:t>
            </w:r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 xml:space="preserve"> DT bröstrygg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460FD54F" w14:textId="300C85BD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4574EDC5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Skelettskada. </w:t>
            </w:r>
          </w:p>
          <w:p w:rsidRPr="007B3951" w:rsidR="0005061C" w:rsidP="0005061C" w:rsidRDefault="0005061C" w14:paraId="68771402" w14:textId="31D28764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Scanområde anges som kommentar. </w:t>
            </w:r>
          </w:p>
        </w:tc>
      </w:tr>
      <w:tr w:rsidRPr="00A61834" w:rsidR="0005061C" w:rsidTr="3FF05039" w14:paraId="6011FC37" w14:textId="77777777"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75E9B" w:rsidR="0005061C" w:rsidP="0005061C" w:rsidRDefault="0005061C" w14:paraId="5B9498A9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A75E9B">
              <w:rPr>
                <w:rFonts w:ascii="Times New Roman" w:hAnsi="Times New Roman"/>
                <w:sz w:val="22"/>
                <w:szCs w:val="22"/>
                <w:u w:val="none"/>
              </w:rPr>
              <w:t>SP3</w:t>
            </w:r>
          </w:p>
          <w:p w:rsidRPr="00A75E9B" w:rsidR="0005061C" w:rsidP="0005061C" w:rsidRDefault="0005061C" w14:paraId="36237E31" w14:textId="2A077940">
            <w:pPr>
              <w:suppressAutoHyphens/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2A459547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 xml:space="preserve">Ländrygg </w:t>
            </w: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Skelettskada. </w:t>
            </w:r>
          </w:p>
          <w:p w:rsidRPr="007B3951" w:rsidR="0005061C" w:rsidP="0005061C" w:rsidRDefault="0005061C" w14:paraId="0AACDB8C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246F30C0" w14:textId="24BFB97F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824000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</w:t>
            </w:r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 xml:space="preserve"> DT ländrygg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58ADF3A4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1E22084E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Skelettskada.</w:t>
            </w:r>
          </w:p>
          <w:p w:rsidRPr="007B3951" w:rsidR="0005061C" w:rsidP="0005061C" w:rsidRDefault="0005061C" w14:paraId="2468B5C5" w14:textId="1AA55EB2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Scanområde anges som kommentar. </w:t>
            </w:r>
          </w:p>
        </w:tc>
      </w:tr>
      <w:tr w:rsidRPr="00A61834" w:rsidR="0005061C" w:rsidTr="3FF05039" w14:paraId="68033CE1" w14:textId="77777777">
        <w:trPr>
          <w:trHeight w:val="495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75E9B" w:rsidR="0005061C" w:rsidP="0005061C" w:rsidRDefault="0005061C" w14:paraId="7815DFA1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A75E9B">
              <w:rPr>
                <w:rFonts w:ascii="Times New Roman" w:hAnsi="Times New Roman"/>
                <w:sz w:val="22"/>
                <w:szCs w:val="22"/>
                <w:u w:val="none"/>
              </w:rPr>
              <w:t>SP4</w:t>
            </w:r>
          </w:p>
          <w:p w:rsidRPr="00A75E9B" w:rsidR="0005061C" w:rsidP="0005061C" w:rsidRDefault="0005061C" w14:paraId="45CE27CD" w14:textId="46E444ED">
            <w:pPr>
              <w:suppressAutoHyphens/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4B1BE47F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 xml:space="preserve">Bröstrygg-ländrygg </w:t>
            </w: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Skelettskada. </w:t>
            </w:r>
          </w:p>
          <w:p w:rsidRPr="007B3951" w:rsidR="0005061C" w:rsidP="0005061C" w:rsidRDefault="0005061C" w14:paraId="10D9AC3B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5F10765A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proofErr w:type="gramStart"/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822000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</w:t>
            </w:r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 xml:space="preserve"> DT bröstrygg</w:t>
            </w:r>
          </w:p>
          <w:p w:rsidRPr="007B3951" w:rsidR="0005061C" w:rsidP="0005061C" w:rsidRDefault="0005061C" w14:paraId="09B11539" w14:textId="159937FC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824000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</w:t>
            </w:r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 xml:space="preserve"> DT ländrygg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6987F19D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16C5F86A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Skelettskada. </w:t>
            </w:r>
          </w:p>
          <w:p w:rsidRPr="007B3951" w:rsidR="0005061C" w:rsidP="0005061C" w:rsidRDefault="0005061C" w14:paraId="1F4CFFEF" w14:textId="43D7B39A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Scanområde anges som kommentar</w:t>
            </w:r>
            <w:r w:rsidRPr="007B3951">
              <w:rPr>
                <w:rFonts w:ascii="Times New Roman" w:hAnsi="Times New Roman"/>
                <w:bCs/>
                <w:sz w:val="22"/>
                <w:szCs w:val="22"/>
                <w:u w:val="none"/>
              </w:rPr>
              <w:t xml:space="preserve">.  </w:t>
            </w:r>
          </w:p>
        </w:tc>
      </w:tr>
      <w:tr w:rsidR="3521D3CF" w:rsidTr="3FF05039" w14:paraId="0E7429A4" w14:textId="77777777">
        <w:trPr>
          <w:trHeight w:val="300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22C9FD6C" w:rsidP="3521D3CF" w:rsidRDefault="22C9FD6C" w14:paraId="2AD32F90" w14:textId="4F68B593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3521D3CF">
              <w:rPr>
                <w:rFonts w:ascii="Times New Roman" w:hAnsi="Times New Roman"/>
                <w:sz w:val="22"/>
                <w:szCs w:val="22"/>
                <w:u w:val="none"/>
              </w:rPr>
              <w:t>SP5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22C9FD6C" w:rsidP="3521D3CF" w:rsidRDefault="22C9FD6C" w14:paraId="6EBB260E" w14:textId="42DE5B81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3521D3CF">
              <w:rPr>
                <w:rFonts w:ascii="Times New Roman" w:hAnsi="Times New Roman"/>
                <w:sz w:val="22"/>
                <w:szCs w:val="22"/>
                <w:u w:val="none"/>
              </w:rPr>
              <w:t>Bröst-Ländrygg Dubbelenergi Benmärgsödem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22C9FD6C" w:rsidP="3521D3CF" w:rsidRDefault="22C9FD6C" w14:paraId="3D996A77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proofErr w:type="gramStart"/>
            <w:r w:rsidRPr="3521D3CF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822000</w:t>
            </w:r>
            <w:proofErr w:type="gramEnd"/>
            <w:r w:rsidRPr="3521D3CF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</w:t>
            </w:r>
            <w:r w:rsidRPr="3521D3CF">
              <w:rPr>
                <w:rFonts w:ascii="Times New Roman" w:hAnsi="Times New Roman"/>
                <w:sz w:val="22"/>
                <w:szCs w:val="22"/>
                <w:u w:val="none"/>
              </w:rPr>
              <w:t xml:space="preserve"> DT bröstrygg</w:t>
            </w:r>
          </w:p>
          <w:p w:rsidR="22C9FD6C" w:rsidP="3521D3CF" w:rsidRDefault="22C9FD6C" w14:paraId="5A1459BB" w14:textId="44C514B9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3521D3CF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824000</w:t>
            </w:r>
            <w:proofErr w:type="gramEnd"/>
            <w:r w:rsidRPr="3521D3CF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</w:t>
            </w:r>
            <w:r w:rsidRPr="3521D3CF">
              <w:rPr>
                <w:rFonts w:ascii="Times New Roman" w:hAnsi="Times New Roman"/>
                <w:sz w:val="22"/>
                <w:szCs w:val="22"/>
                <w:u w:val="none"/>
              </w:rPr>
              <w:t xml:space="preserve"> DT ländrygg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3521D3CF" w:rsidP="3521D3CF" w:rsidRDefault="3521D3CF" w14:paraId="4427B067" w14:textId="1CC2744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22C9FD6C" w:rsidP="3521D3CF" w:rsidRDefault="22C9FD6C" w14:paraId="7935485E" w14:textId="4C23FFCA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3521D3CF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Benmärgsödem</w:t>
            </w:r>
            <w:r w:rsidRPr="3521D3CF" w:rsidR="325E3D30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 skelettskada.</w:t>
            </w:r>
          </w:p>
          <w:p w:rsidR="325E3D30" w:rsidP="3521D3CF" w:rsidRDefault="325E3D30" w14:paraId="53907001" w14:textId="4DCFFB4F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3521D3CF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Scanområde anges som kommentar.</w:t>
            </w:r>
          </w:p>
          <w:p w:rsidR="00636171" w:rsidP="3521D3CF" w:rsidRDefault="00636171" w14:paraId="44C807B4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="00636171" w:rsidP="00636171" w:rsidRDefault="00636171" w14:paraId="54DDFDA3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636171">
              <w:rPr>
                <w:rFonts w:ascii="Times New Roman" w:hAnsi="Times New Roman"/>
                <w:bCs/>
                <w:i/>
                <w:iCs/>
                <w:sz w:val="22"/>
                <w:szCs w:val="22"/>
                <w:u w:val="none"/>
              </w:rPr>
              <w:t>Högre dos</w:t>
            </w: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än standardprotokoll – prioriteras till äldre patienter.</w:t>
            </w:r>
          </w:p>
          <w:p w:rsidR="00636171" w:rsidP="3521D3CF" w:rsidRDefault="00636171" w14:paraId="4F6AF24B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="22C9FD6C" w:rsidP="3521D3CF" w:rsidRDefault="22C9FD6C" w14:paraId="67B07BF2" w14:textId="60EC394C">
            <w:pPr>
              <w:pStyle w:val="Titel"/>
              <w:jc w:val="left"/>
              <w:rPr>
                <w:rFonts w:ascii="Times New Roman" w:hAnsi="Times New Roman"/>
                <w:bCs/>
                <w:sz w:val="22"/>
                <w:szCs w:val="22"/>
                <w:u w:val="none"/>
              </w:rPr>
            </w:pPr>
            <w:r w:rsidRPr="3521D3CF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Endast SU/Mölndal</w:t>
            </w:r>
          </w:p>
        </w:tc>
      </w:tr>
      <w:tr w:rsidRPr="00A61834" w:rsidR="0005061C" w:rsidTr="3FF05039" w14:paraId="0C32E3EE" w14:textId="77777777"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75E9B" w:rsidR="0005061C" w:rsidP="0005061C" w:rsidRDefault="0005061C" w14:paraId="22699B40" w14:textId="5F443988">
            <w:pPr>
              <w:suppressAutoHyphens/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r w:rsidRPr="00A75E9B">
              <w:rPr>
                <w:b/>
                <w:sz w:val="22"/>
                <w:szCs w:val="22"/>
              </w:rPr>
              <w:t>SP6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576000BA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 xml:space="preserve">Bröstrygg-ländrygg </w:t>
            </w: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med iv-kontrastmedel</w:t>
            </w:r>
          </w:p>
          <w:p w:rsidRPr="007B3951" w:rsidR="0005061C" w:rsidP="0005061C" w:rsidRDefault="0005061C" w14:paraId="1908D61C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  <w:p w:rsidRPr="007B3951" w:rsidR="0005061C" w:rsidP="0005061C" w:rsidRDefault="0005061C" w14:paraId="4875B393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4C401170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proofErr w:type="gramStart"/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822800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</w:t>
            </w:r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 xml:space="preserve"> DT bröstrygg med iv kontrast</w:t>
            </w:r>
          </w:p>
          <w:p w:rsidRPr="007B3951" w:rsidR="0005061C" w:rsidP="0005061C" w:rsidRDefault="0005061C" w14:paraId="6676F99F" w14:textId="50E9E050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824800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</w:t>
            </w:r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 xml:space="preserve"> DT ländrygg med iv 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7D534630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756748AC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Tumör, infektion. </w:t>
            </w:r>
          </w:p>
          <w:p w:rsidRPr="007B3951" w:rsidR="0005061C" w:rsidP="0005061C" w:rsidRDefault="0005061C" w14:paraId="165BEB18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Scanområde anges som kommentar. </w:t>
            </w:r>
          </w:p>
          <w:p w:rsidRPr="007B3951" w:rsidR="0005061C" w:rsidP="0005061C" w:rsidRDefault="0005061C" w14:paraId="7EB8A22F" w14:textId="374F39C0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</w:tc>
      </w:tr>
      <w:tr w:rsidRPr="00A61834" w:rsidR="0005061C" w:rsidTr="3FF05039" w14:paraId="3085CCC8" w14:textId="77777777"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75E9B" w:rsidR="0005061C" w:rsidP="0005061C" w:rsidRDefault="0005061C" w14:paraId="09E8DC4F" w14:textId="1B59EA2F">
            <w:pPr>
              <w:suppressAutoHyphens/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r w:rsidRPr="00A75E9B">
              <w:rPr>
                <w:b/>
                <w:sz w:val="22"/>
                <w:szCs w:val="22"/>
              </w:rPr>
              <w:t>SP7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6379C532" w14:textId="77777777">
            <w:pPr>
              <w:pStyle w:val="Titel"/>
              <w:tabs>
                <w:tab w:val="left" w:pos="3072"/>
              </w:tabs>
              <w:ind w:left="-502" w:firstLine="502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spellStart"/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>Helrygg</w:t>
            </w:r>
            <w:proofErr w:type="spellEnd"/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 xml:space="preserve"> </w:t>
            </w:r>
            <w:proofErr w:type="spellStart"/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>scolios</w:t>
            </w:r>
            <w:proofErr w:type="spellEnd"/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 xml:space="preserve"> (</w:t>
            </w: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låg stråldos)</w:t>
            </w:r>
          </w:p>
          <w:p w:rsidRPr="007B3951" w:rsidR="0005061C" w:rsidP="0005061C" w:rsidRDefault="0005061C" w14:paraId="45587CC5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6EB762A3" w14:textId="72D579CD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837056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</w:t>
            </w: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 xml:space="preserve">DT </w:t>
            </w:r>
            <w:proofErr w:type="spellStart"/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>helrygg</w:t>
            </w:r>
            <w:proofErr w:type="spellEnd"/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 xml:space="preserve"> </w:t>
            </w:r>
            <w:proofErr w:type="spellStart"/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>scolios</w:t>
            </w:r>
            <w:proofErr w:type="spellEnd"/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0C4FF596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02AE92EE" w14:textId="62A942D3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spellStart"/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Scolios</w:t>
            </w:r>
            <w:proofErr w:type="spellEnd"/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 preoperativ undersökning.</w:t>
            </w:r>
          </w:p>
          <w:p w:rsidRPr="007B3951" w:rsidR="0005061C" w:rsidP="0005061C" w:rsidRDefault="0005061C" w14:paraId="728D4465" w14:textId="7E4765D6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Scanområde anges som kommentar. </w:t>
            </w:r>
          </w:p>
        </w:tc>
      </w:tr>
      <w:tr w:rsidRPr="00A61834" w:rsidR="0005061C" w:rsidTr="3FF05039" w14:paraId="44BCCF7D" w14:textId="77777777"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75E9B" w:rsidR="0005061C" w:rsidP="0005061C" w:rsidRDefault="0005061C" w14:paraId="6086BFC1" w14:textId="5FFDDA73">
            <w:pPr>
              <w:suppressAutoHyphens/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r w:rsidRPr="00A75E9B">
              <w:rPr>
                <w:b/>
                <w:sz w:val="22"/>
                <w:szCs w:val="22"/>
              </w:rPr>
              <w:t>SP8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28B255C8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>Rygg skruvläge (</w:t>
            </w: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låg stråldos och eller </w:t>
            </w:r>
          </w:p>
          <w:p w:rsidRPr="007B3951" w:rsidR="0005061C" w:rsidP="0005061C" w:rsidRDefault="0005061C" w14:paraId="5C9191A0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dubbelenergi)</w:t>
            </w:r>
          </w:p>
          <w:p w:rsidRPr="007B3951" w:rsidR="0005061C" w:rsidP="0005061C" w:rsidRDefault="0005061C" w14:paraId="2C774893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482D4802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proofErr w:type="gramStart"/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822706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</w:t>
            </w: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>DT bröstrygg, lågdos</w:t>
            </w:r>
          </w:p>
          <w:p w:rsidRPr="007B3951" w:rsidR="0005061C" w:rsidP="0005061C" w:rsidRDefault="0005061C" w14:paraId="7727F3BC" w14:textId="0C30596F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824706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</w:t>
            </w: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7B3951">
              <w:rPr>
                <w:rFonts w:ascii="Times New Roman" w:hAnsi="Times New Roman"/>
                <w:sz w:val="22"/>
                <w:szCs w:val="22"/>
                <w:u w:val="none"/>
              </w:rPr>
              <w:t>DT ländrygg, lågdos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52BE6650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7AD443DD" w14:textId="43BDC7DD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spellStart"/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Scolios</w:t>
            </w:r>
            <w:proofErr w:type="spellEnd"/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postoperativ undersökning. </w:t>
            </w:r>
          </w:p>
          <w:p w:rsidRPr="007B3951" w:rsidR="0005061C" w:rsidP="0005061C" w:rsidRDefault="0005061C" w14:paraId="3C3C79D5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7B395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Scanområde anges som kommentar.</w:t>
            </w:r>
          </w:p>
          <w:p w:rsidR="0005061C" w:rsidP="0005061C" w:rsidRDefault="0005061C" w14:paraId="771AC6A7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="0005061C" w:rsidP="0005061C" w:rsidRDefault="0005061C" w14:paraId="5943F28C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="0005061C" w:rsidP="0005061C" w:rsidRDefault="0005061C" w14:paraId="1EBCC4B2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Pr="007B3951" w:rsidR="0005061C" w:rsidP="0005061C" w:rsidRDefault="0005061C" w14:paraId="6D67DE01" w14:textId="35E3AF99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</w:tc>
      </w:tr>
      <w:tr w:rsidRPr="00A61834" w:rsidR="0005061C" w:rsidTr="3FF05039" w14:paraId="221EE067" w14:textId="77777777"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75E9B" w:rsidR="0005061C" w:rsidP="0005061C" w:rsidRDefault="0005061C" w14:paraId="02FD365A" w14:textId="0D5E85AC">
            <w:pPr>
              <w:suppressAutoHyphens/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r w:rsidRPr="00A75E9B">
              <w:rPr>
                <w:b/>
                <w:bCs/>
                <w:sz w:val="22"/>
                <w:szCs w:val="22"/>
              </w:rPr>
              <w:t>SP10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471ADC7B" w14:textId="7E3ADD50">
            <w:pPr>
              <w:pStyle w:val="Titel"/>
              <w:tabs>
                <w:tab w:val="left" w:pos="3072"/>
              </w:tabs>
              <w:ind w:left="-502" w:firstLine="502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Bröst-ländrygg </w:t>
            </w:r>
            <w:proofErr w:type="spellStart"/>
            <w:r>
              <w:rPr>
                <w:rFonts w:ascii="Times New Roman" w:hAnsi="Times New Roman"/>
                <w:sz w:val="22"/>
                <w:szCs w:val="22"/>
                <w:u w:val="none"/>
              </w:rPr>
              <w:t>myelografi</w:t>
            </w:r>
            <w:proofErr w:type="spellEnd"/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1EC2DD50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822890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</w:t>
            </w: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DT bröstrygg med </w:t>
            </w:r>
            <w:proofErr w:type="spellStart"/>
            <w:r>
              <w:rPr>
                <w:rFonts w:ascii="Times New Roman" w:hAnsi="Times New Roman"/>
                <w:sz w:val="22"/>
                <w:szCs w:val="22"/>
                <w:u w:val="none"/>
              </w:rPr>
              <w:t>intratekal</w:t>
            </w:r>
            <w:proofErr w:type="spellEnd"/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 kontrast</w:t>
            </w:r>
          </w:p>
          <w:p w:rsidRPr="007B3951" w:rsidR="0005061C" w:rsidP="0005061C" w:rsidRDefault="0005061C" w14:paraId="6C8946F4" w14:textId="34B103F4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824890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DT ländrygg med </w:t>
            </w:r>
            <w:proofErr w:type="spell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intratekal</w:t>
            </w:r>
            <w:proofErr w:type="spell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kontrast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B3951" w:rsidR="0005061C" w:rsidP="0005061C" w:rsidRDefault="0005061C" w14:paraId="6974018A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05F182D5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Efter </w:t>
            </w:r>
            <w:proofErr w:type="spell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myelografi</w:t>
            </w:r>
            <w:proofErr w:type="spell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.</w:t>
            </w:r>
          </w:p>
          <w:p w:rsidR="0005061C" w:rsidP="0005061C" w:rsidRDefault="0005061C" w14:paraId="1D34DB08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  <w:u w:val="none"/>
              </w:rPr>
              <w:t>Endast SU/Sahlgrenska</w:t>
            </w:r>
          </w:p>
          <w:p w:rsidRPr="007B3951" w:rsidR="0005061C" w:rsidP="0005061C" w:rsidRDefault="0005061C" w14:paraId="226BF190" w14:textId="0FC3777C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Scanområde anges som kommentar. </w:t>
            </w:r>
          </w:p>
        </w:tc>
      </w:tr>
      <w:tr w:rsidRPr="00A61834" w:rsidR="0005061C" w:rsidTr="3FF05039" w14:paraId="3397A1B6" w14:textId="77777777"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75E9B" w:rsidR="0005061C" w:rsidP="0005061C" w:rsidRDefault="0005061C" w14:paraId="24C7A967" w14:textId="11C6A5C3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A75E9B">
              <w:rPr>
                <w:b/>
                <w:bCs/>
                <w:sz w:val="22"/>
                <w:szCs w:val="22"/>
              </w:rPr>
              <w:t>SP11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1ABA9D07" w14:textId="5E482FF4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Hals-övre Bröstrygg </w:t>
            </w:r>
            <w:proofErr w:type="spellStart"/>
            <w:r>
              <w:rPr>
                <w:rFonts w:ascii="Times New Roman" w:hAnsi="Times New Roman"/>
                <w:sz w:val="22"/>
                <w:szCs w:val="22"/>
                <w:u w:val="none"/>
              </w:rPr>
              <w:t>myelografi</w:t>
            </w:r>
            <w:proofErr w:type="spellEnd"/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0F782325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820890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</w:t>
            </w: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DT halsrygg med </w:t>
            </w:r>
            <w:proofErr w:type="spellStart"/>
            <w:r>
              <w:rPr>
                <w:rFonts w:ascii="Times New Roman" w:hAnsi="Times New Roman"/>
                <w:sz w:val="22"/>
                <w:szCs w:val="22"/>
                <w:u w:val="none"/>
              </w:rPr>
              <w:t>intratekal</w:t>
            </w:r>
            <w:proofErr w:type="spellEnd"/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 kontrast</w:t>
            </w:r>
          </w:p>
          <w:p w:rsidR="0005061C" w:rsidP="0005061C" w:rsidRDefault="0005061C" w14:paraId="0426C966" w14:textId="0EE8F64C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822890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</w:t>
            </w: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DT bröstrygg med </w:t>
            </w:r>
            <w:proofErr w:type="spellStart"/>
            <w:r>
              <w:rPr>
                <w:rFonts w:ascii="Times New Roman" w:hAnsi="Times New Roman"/>
                <w:sz w:val="22"/>
                <w:szCs w:val="22"/>
                <w:u w:val="none"/>
              </w:rPr>
              <w:t>intratekal</w:t>
            </w:r>
            <w:proofErr w:type="spellEnd"/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 kontrast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5F08F5D7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410132D7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Efter </w:t>
            </w:r>
            <w:proofErr w:type="spell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myelografi</w:t>
            </w:r>
            <w:proofErr w:type="spell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. </w:t>
            </w:r>
          </w:p>
          <w:p w:rsidR="0005061C" w:rsidP="0005061C" w:rsidRDefault="0005061C" w14:paraId="66083234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Endast SU/Sahlgrenska</w:t>
            </w:r>
          </w:p>
          <w:p w:rsidR="0005061C" w:rsidP="0005061C" w:rsidRDefault="0005061C" w14:paraId="75CC2440" w14:textId="637AD565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Scanområde anges som kommentar.</w:t>
            </w:r>
          </w:p>
        </w:tc>
      </w:tr>
      <w:tr w:rsidRPr="00A61834" w:rsidR="0005061C" w:rsidTr="3FF05039" w14:paraId="373A4C37" w14:textId="77777777"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75E9B" w:rsidR="0005061C" w:rsidP="0005061C" w:rsidRDefault="0005061C" w14:paraId="3DC981C4" w14:textId="56E0BCF7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A75E9B">
              <w:rPr>
                <w:b/>
                <w:bCs/>
                <w:sz w:val="22"/>
                <w:szCs w:val="22"/>
              </w:rPr>
              <w:t>SP12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69D5A348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proofErr w:type="spellStart"/>
            <w:r>
              <w:rPr>
                <w:rFonts w:ascii="Times New Roman" w:hAnsi="Times New Roman"/>
                <w:sz w:val="22"/>
                <w:szCs w:val="22"/>
                <w:u w:val="none"/>
              </w:rPr>
              <w:t>Sakrum</w:t>
            </w:r>
            <w:proofErr w:type="spellEnd"/>
          </w:p>
          <w:p w:rsidR="0005061C" w:rsidP="0005061C" w:rsidRDefault="0005061C" w14:paraId="7EEB3DAD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  <w:p w:rsidR="00CF0E94" w:rsidP="0005061C" w:rsidRDefault="00CF0E94" w14:paraId="16DD2E4C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  <w:p w:rsidR="00CF0E94" w:rsidP="0005061C" w:rsidRDefault="00CF0E94" w14:paraId="19381B61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  <w:p w:rsidR="00CF0E94" w:rsidP="0005061C" w:rsidRDefault="00CF0E94" w14:paraId="5ECB87D0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  <w:p w:rsidR="00CF0E94" w:rsidP="0005061C" w:rsidRDefault="00CF0E94" w14:paraId="6DD41FA1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  <w:p w:rsidR="0005061C" w:rsidP="0005061C" w:rsidRDefault="0005061C" w14:paraId="76840315" w14:textId="55AD0640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41773663" w14:textId="66BF96A8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826000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</w:t>
            </w:r>
            <w:r>
              <w:rPr>
                <w:rFonts w:ascii="Times New Roman" w:hAnsi="Times New Roman"/>
                <w:sz w:val="22"/>
                <w:szCs w:val="22"/>
                <w:u w:val="none"/>
              </w:rPr>
              <w:t>DT</w:t>
            </w: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2"/>
                <w:szCs w:val="22"/>
                <w:u w:val="none"/>
              </w:rPr>
              <w:t>Sacrum</w:t>
            </w:r>
            <w:proofErr w:type="spellEnd"/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356C03F1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  <w:p w:rsidR="00E076DC" w:rsidP="0005061C" w:rsidRDefault="00E076DC" w14:paraId="2B531DFF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  <w:p w:rsidR="00E076DC" w:rsidP="0005061C" w:rsidRDefault="00E076DC" w14:paraId="124CAACD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  <w:p w:rsidR="00E076DC" w:rsidP="0005061C" w:rsidRDefault="00E076DC" w14:paraId="3A082F64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  <w:p w:rsidR="00E076DC" w:rsidP="0005061C" w:rsidRDefault="00E076DC" w14:paraId="3E737211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  <w:p w:rsidR="00E076DC" w:rsidP="0005061C" w:rsidRDefault="00E076DC" w14:paraId="08C92FF3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  <w:p w:rsidR="00E076DC" w:rsidP="0005061C" w:rsidRDefault="00E076DC" w14:paraId="469BDAE7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  <w:p w:rsidR="00E076DC" w:rsidP="0005061C" w:rsidRDefault="00E076DC" w14:paraId="2F22B4FA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  <w:p w:rsidR="00E076DC" w:rsidP="0005061C" w:rsidRDefault="00E076DC" w14:paraId="5D03FC05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  <w:p w:rsidR="00E076DC" w:rsidP="0005061C" w:rsidRDefault="00E076DC" w14:paraId="72C55B02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  <w:p w:rsidR="00E076DC" w:rsidP="0005061C" w:rsidRDefault="00E076DC" w14:paraId="156E5440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44A2DE63" w14:textId="07597AB2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31315DF9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Kommentar om bara </w:t>
            </w:r>
            <w:proofErr w:type="spellStart"/>
            <w:r w:rsidRPr="31315DF9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sacrum</w:t>
            </w:r>
            <w:proofErr w:type="spellEnd"/>
            <w:r w:rsidRPr="31315DF9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önskas.</w:t>
            </w:r>
          </w:p>
        </w:tc>
      </w:tr>
      <w:tr w:rsidRPr="00A61834" w:rsidR="0005061C" w:rsidTr="3FF05039" w14:paraId="7863BB41" w14:textId="77777777">
        <w:trPr>
          <w:trHeight w:val="563"/>
        </w:trPr>
        <w:tc>
          <w:tcPr>
            <w:tcW w:w="14884" w:type="dxa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tcMar/>
          </w:tcPr>
          <w:p w:rsidRPr="00146CF6" w:rsidR="0005061C" w:rsidP="0005061C" w:rsidRDefault="0005061C" w14:paraId="7DA685B0" w14:textId="369872D4">
            <w:pPr>
              <w:pStyle w:val="Titel"/>
              <w:tabs>
                <w:tab w:val="left" w:pos="3072"/>
              </w:tabs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146CF6">
              <w:rPr>
                <w:rStyle w:val="Rubrik2Char"/>
                <w:u w:val="none"/>
              </w:rPr>
              <w:t>Thorax</w:t>
            </w:r>
          </w:p>
        </w:tc>
      </w:tr>
      <w:tr w:rsidRPr="00A61834" w:rsidR="0005061C" w:rsidTr="3FF05039" w14:paraId="57645536" w14:textId="77777777"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1F480A77" w14:textId="2A6C2B25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T1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53268248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Thorax 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utan iv-kontrastmedel</w:t>
            </w:r>
          </w:p>
          <w:p w:rsidRPr="00E935D8" w:rsidR="0005061C" w:rsidP="0005061C" w:rsidRDefault="0005061C" w14:paraId="29C63293" w14:textId="69CEE4B4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4446FF">
              <w:rPr>
                <w:rFonts w:ascii="Times New Roman" w:hAnsi="Times New Roman"/>
                <w:sz w:val="22"/>
                <w:szCs w:val="22"/>
                <w:u w:val="none"/>
              </w:rPr>
              <w:t>Serie 1.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Thorax utan iv-kontrastmedel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338F05D9" w14:textId="2EAC2243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830000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4446FF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DT thorax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10E02483" w14:textId="1CF9CEF0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CTDI &lt;6,1</w:t>
            </w: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01E55E6E" w14:textId="6EC0B9BC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Då iv-kontrastmedel inte kan ges. </w:t>
            </w:r>
          </w:p>
        </w:tc>
      </w:tr>
      <w:tr w:rsidRPr="00A61834" w:rsidR="0005061C" w:rsidTr="3FF05039" w14:paraId="4AC247B5" w14:textId="77777777"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64199F21" w14:textId="291CB440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856036">
              <w:rPr>
                <w:b/>
                <w:bCs/>
                <w:sz w:val="22"/>
                <w:szCs w:val="22"/>
              </w:rPr>
              <w:t>T2</w:t>
            </w:r>
            <w:r>
              <w:rPr>
                <w:b/>
                <w:bCs/>
                <w:sz w:val="22"/>
                <w:szCs w:val="22"/>
              </w:rPr>
              <w:t>:1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59965E87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856036">
              <w:rPr>
                <w:rFonts w:ascii="Times New Roman" w:hAnsi="Times New Roman"/>
                <w:sz w:val="22"/>
                <w:szCs w:val="22"/>
                <w:u w:val="none"/>
              </w:rPr>
              <w:t xml:space="preserve">Thorax </w:t>
            </w:r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utan iv-kontrastmedel (låg stråldos)</w:t>
            </w:r>
          </w:p>
          <w:p w:rsidRPr="002E0E74" w:rsidR="0005061C" w:rsidP="0005061C" w:rsidRDefault="0005061C" w14:paraId="45FAAEE6" w14:textId="3CABBE86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856036">
              <w:rPr>
                <w:rFonts w:ascii="Times New Roman" w:hAnsi="Times New Roman"/>
                <w:sz w:val="22"/>
                <w:szCs w:val="22"/>
                <w:u w:val="none"/>
              </w:rPr>
              <w:t>Serie 1.</w:t>
            </w:r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Thorax utan iv-kontrastmedel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3D147556" w14:textId="48F14FC2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830706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</w:t>
            </w:r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856036">
              <w:rPr>
                <w:rFonts w:ascii="Times New Roman" w:hAnsi="Times New Roman"/>
                <w:sz w:val="22"/>
                <w:szCs w:val="22"/>
                <w:u w:val="none"/>
              </w:rPr>
              <w:t>DT thorax, lågdos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54E63E88" w14:textId="6C8D91E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7925E3A9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Exempelvis vid nodulkontrol.</w:t>
            </w:r>
          </w:p>
          <w:p w:rsidRPr="00856036" w:rsidR="0005061C" w:rsidP="0005061C" w:rsidRDefault="0005061C" w14:paraId="1FF9BC87" w14:textId="76D8661D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</w:tc>
      </w:tr>
      <w:tr w:rsidRPr="00A61834" w:rsidR="0005061C" w:rsidTr="3FF05039" w14:paraId="57E76AA5" w14:textId="77777777"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19148052" w14:textId="50368814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T2:2</w:t>
            </w:r>
          </w:p>
        </w:tc>
        <w:tc>
          <w:tcPr>
            <w:tcW w:w="3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1FBA4315" w14:textId="4B7F6353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Thorax </w:t>
            </w:r>
            <w:r w:rsidRPr="0004038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med iv kontrast 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(</w:t>
            </w:r>
            <w:r w:rsidRPr="0004038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låg stråldos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)</w:t>
            </w:r>
          </w:p>
          <w:p w:rsidR="0005061C" w:rsidP="0005061C" w:rsidRDefault="0005061C" w14:paraId="74E8A87C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D05606">
              <w:rPr>
                <w:rFonts w:ascii="Times New Roman" w:hAnsi="Times New Roman"/>
                <w:sz w:val="22"/>
                <w:szCs w:val="22"/>
                <w:u w:val="none"/>
              </w:rPr>
              <w:t>Serie 1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r w:rsidRPr="0004038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med iv kontrast låg stråldos</w:t>
            </w:r>
          </w:p>
          <w:p w:rsidRPr="00856036" w:rsidR="0005061C" w:rsidP="0005061C" w:rsidRDefault="0005061C" w14:paraId="428B8C07" w14:textId="1C949921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7E87B1E5" w14:textId="114DCA4E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830706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D824C6">
              <w:rPr>
                <w:rFonts w:ascii="Times New Roman" w:hAnsi="Times New Roman"/>
                <w:bCs/>
                <w:sz w:val="22"/>
                <w:szCs w:val="22"/>
                <w:u w:val="none"/>
              </w:rPr>
              <w:t xml:space="preserve">DT </w:t>
            </w:r>
            <w:proofErr w:type="gramStart"/>
            <w:r w:rsidRPr="00D824C6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thorax lågdos</w:t>
            </w:r>
            <w:proofErr w:type="gramEnd"/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36C097BA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15898607" w14:textId="6563477E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Onkologisk kontroll</w:t>
            </w:r>
          </w:p>
        </w:tc>
      </w:tr>
      <w:tr w:rsidRPr="00A61834" w:rsidR="0005061C" w:rsidTr="3FF05039" w14:paraId="6AA09CCF" w14:textId="77777777">
        <w:trPr>
          <w:trHeight w:val="1172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4BDBD196" w14:textId="317CC9D1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856036">
              <w:rPr>
                <w:b/>
                <w:bCs/>
                <w:sz w:val="22"/>
                <w:szCs w:val="22"/>
              </w:rPr>
              <w:t>T3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1B5736B0" w14:textId="77777777">
            <w:pPr>
              <w:pStyle w:val="Titel"/>
              <w:tabs>
                <w:tab w:val="left" w:pos="3072"/>
                <w:tab w:val="left" w:pos="5145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856036">
              <w:rPr>
                <w:rFonts w:ascii="Times New Roman" w:hAnsi="Times New Roman"/>
                <w:sz w:val="22"/>
                <w:szCs w:val="22"/>
                <w:u w:val="none"/>
              </w:rPr>
              <w:t xml:space="preserve">Thorax </w:t>
            </w:r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med iv-kontrastmedel i </w:t>
            </w:r>
            <w:proofErr w:type="spellStart"/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venfas</w:t>
            </w:r>
            <w:proofErr w:type="spellEnd"/>
          </w:p>
          <w:p w:rsidRPr="00856036" w:rsidR="0005061C" w:rsidP="0005061C" w:rsidRDefault="0005061C" w14:paraId="7BD9B6A8" w14:textId="1885E900">
            <w:pPr>
              <w:pStyle w:val="Titel"/>
              <w:tabs>
                <w:tab w:val="left" w:pos="3072"/>
                <w:tab w:val="left" w:pos="5145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856036">
              <w:rPr>
                <w:rFonts w:ascii="Times New Roman" w:hAnsi="Times New Roman"/>
                <w:sz w:val="22"/>
                <w:szCs w:val="22"/>
                <w:u w:val="none"/>
              </w:rPr>
              <w:t>Serie 1.</w:t>
            </w:r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Thorax med iv-kontrastmedel</w:t>
            </w:r>
          </w:p>
          <w:p w:rsidRPr="00DA3635" w:rsidR="0005061C" w:rsidP="0005061C" w:rsidRDefault="0005061C" w14:paraId="4B0452CA" w14:textId="727C577F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ab/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7FE8ED6A" w14:textId="6D4470DD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830800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</w:t>
            </w:r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856036">
              <w:rPr>
                <w:rFonts w:ascii="Times New Roman" w:hAnsi="Times New Roman"/>
                <w:sz w:val="22"/>
                <w:szCs w:val="22"/>
                <w:u w:val="none"/>
              </w:rPr>
              <w:t>DT thorax med iv kontrastmedel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25E8FA23" w14:textId="193C7266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r w:rsidRPr="00856036">
              <w:rPr>
                <w:bCs/>
                <w:sz w:val="22"/>
                <w:szCs w:val="22"/>
              </w:rPr>
              <w:t>CTDI &lt;6</w:t>
            </w:r>
            <w:r>
              <w:rPr>
                <w:bCs/>
                <w:sz w:val="22"/>
                <w:szCs w:val="22"/>
              </w:rPr>
              <w:t>,1</w:t>
            </w: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75D0E9A7" w14:textId="6FFCE65A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Rutinundersökning vid </w:t>
            </w:r>
            <w:proofErr w:type="gramStart"/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t ex</w:t>
            </w:r>
            <w:proofErr w:type="gramEnd"/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tumör, </w:t>
            </w:r>
            <w:proofErr w:type="spellStart"/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lymfadenopati</w:t>
            </w:r>
            <w:proofErr w:type="spellEnd"/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 metastaser.</w:t>
            </w:r>
          </w:p>
        </w:tc>
      </w:tr>
      <w:tr w:rsidRPr="00A61834" w:rsidR="0005061C" w:rsidTr="3FF05039" w14:paraId="529B23BA" w14:textId="77777777"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0D85A7DE" w14:textId="1E785808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856036">
              <w:rPr>
                <w:b/>
                <w:bCs/>
                <w:sz w:val="22"/>
                <w:szCs w:val="22"/>
              </w:rPr>
              <w:t>T4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70561E04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856036">
              <w:rPr>
                <w:rFonts w:ascii="Times New Roman" w:hAnsi="Times New Roman"/>
                <w:sz w:val="22"/>
                <w:szCs w:val="22"/>
                <w:u w:val="none"/>
              </w:rPr>
              <w:t xml:space="preserve">LE-protokoll </w:t>
            </w:r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med iv-kontrastmedel i artärfas</w:t>
            </w:r>
          </w:p>
          <w:p w:rsidRPr="00856036" w:rsidR="0005061C" w:rsidP="0005061C" w:rsidRDefault="0005061C" w14:paraId="5B85B255" w14:textId="32CA74F1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856036">
              <w:rPr>
                <w:rFonts w:ascii="Times New Roman" w:hAnsi="Times New Roman"/>
                <w:sz w:val="22"/>
                <w:szCs w:val="22"/>
                <w:u w:val="none"/>
              </w:rPr>
              <w:t>Serie 1.</w:t>
            </w:r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Thorax med iv-kontrastmedel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33175A0B" w14:textId="2414A96B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838207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</w:t>
            </w:r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856036">
              <w:rPr>
                <w:rFonts w:ascii="Times New Roman" w:hAnsi="Times New Roman"/>
                <w:sz w:val="22"/>
                <w:szCs w:val="22"/>
                <w:u w:val="none"/>
              </w:rPr>
              <w:t xml:space="preserve">DT lungartärer, </w:t>
            </w:r>
            <w:proofErr w:type="spellStart"/>
            <w:r w:rsidRPr="00856036">
              <w:rPr>
                <w:rFonts w:ascii="Times New Roman" w:hAnsi="Times New Roman"/>
                <w:sz w:val="22"/>
                <w:szCs w:val="22"/>
                <w:u w:val="none"/>
              </w:rPr>
              <w:t>angio</w:t>
            </w:r>
            <w:proofErr w:type="spellEnd"/>
            <w:r w:rsidRPr="00856036">
              <w:rPr>
                <w:rFonts w:ascii="Times New Roman" w:hAnsi="Times New Roman"/>
                <w:sz w:val="22"/>
                <w:szCs w:val="22"/>
                <w:u w:val="none"/>
              </w:rPr>
              <w:t xml:space="preserve"> med kontrast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21E638CE" w14:textId="47B42CE3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181E0464" w14:textId="13A423EB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85603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Lungemboli</w:t>
            </w:r>
          </w:p>
        </w:tc>
      </w:tr>
      <w:tr w:rsidRPr="00A61834" w:rsidR="0005061C" w:rsidTr="3FF05039" w14:paraId="5DB0D8CE" w14:textId="77777777"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11022736" w14:textId="502FE62F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A75E9B">
              <w:rPr>
                <w:b/>
                <w:bCs/>
                <w:sz w:val="22"/>
                <w:szCs w:val="22"/>
              </w:rPr>
              <w:t>T5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513B31B9" w14:textId="2C9CCAF3">
            <w:pPr>
              <w:pStyle w:val="Titel"/>
              <w:tabs>
                <w:tab w:val="left" w:pos="3072"/>
              </w:tabs>
              <w:jc w:val="left"/>
              <w:rPr>
                <w:sz w:val="22"/>
                <w:szCs w:val="22"/>
                <w:u w:val="none"/>
                <w:lang w:val="de-DE"/>
              </w:rPr>
            </w:pPr>
            <w:r>
              <w:rPr>
                <w:sz w:val="22"/>
                <w:szCs w:val="22"/>
                <w:u w:val="none"/>
                <w:lang w:val="de-DE"/>
              </w:rPr>
              <w:t>LE-protokoll 80 kV</w:t>
            </w:r>
            <w:r>
              <w:rPr>
                <w:sz w:val="22"/>
                <w:szCs w:val="22"/>
                <w:u w:val="none"/>
              </w:rPr>
              <w:t xml:space="preserve"> </w:t>
            </w:r>
            <w:r>
              <w:rPr>
                <w:b w:val="0"/>
                <w:sz w:val="22"/>
                <w:szCs w:val="22"/>
                <w:u w:val="none"/>
              </w:rPr>
              <w:t>med iv-kontrastmedel i artärfas</w:t>
            </w:r>
          </w:p>
          <w:p w:rsidRPr="00856036" w:rsidR="0005061C" w:rsidP="0005061C" w:rsidRDefault="0005061C" w14:paraId="1AA70262" w14:textId="66EF66DD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sz w:val="22"/>
                <w:szCs w:val="22"/>
                <w:u w:val="none"/>
              </w:rPr>
              <w:t>Serie 1.</w:t>
            </w:r>
            <w:r>
              <w:rPr>
                <w:b w:val="0"/>
                <w:sz w:val="22"/>
                <w:szCs w:val="22"/>
                <w:u w:val="none"/>
              </w:rPr>
              <w:t>Thorax med iv-kontrastmedel</w:t>
            </w:r>
            <w:r>
              <w:rPr>
                <w:b w:val="0"/>
                <w:sz w:val="22"/>
                <w:szCs w:val="22"/>
                <w:u w:val="none"/>
                <w:lang w:val="de-DE"/>
              </w:rPr>
              <w:t xml:space="preserve">     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1413332F" w14:textId="79AB7658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b w:val="0"/>
                <w:sz w:val="22"/>
                <w:szCs w:val="22"/>
                <w:u w:val="none"/>
              </w:rPr>
              <w:t>838207</w:t>
            </w:r>
            <w:proofErr w:type="gramEnd"/>
            <w:r>
              <w:rPr>
                <w:b w:val="0"/>
                <w:sz w:val="22"/>
                <w:szCs w:val="22"/>
                <w:u w:val="none"/>
              </w:rPr>
              <w:t xml:space="preserve">, </w:t>
            </w:r>
            <w:r>
              <w:rPr>
                <w:sz w:val="22"/>
                <w:szCs w:val="22"/>
                <w:u w:val="none"/>
              </w:rPr>
              <w:t xml:space="preserve">DT lungartärer, </w:t>
            </w:r>
            <w:proofErr w:type="spellStart"/>
            <w:r>
              <w:rPr>
                <w:sz w:val="22"/>
                <w:szCs w:val="22"/>
                <w:u w:val="none"/>
              </w:rPr>
              <w:t>angio</w:t>
            </w:r>
            <w:proofErr w:type="spellEnd"/>
            <w:r>
              <w:rPr>
                <w:sz w:val="22"/>
                <w:szCs w:val="22"/>
                <w:u w:val="none"/>
              </w:rPr>
              <w:t xml:space="preserve"> med kontrast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56036" w:rsidR="0005061C" w:rsidP="0005061C" w:rsidRDefault="0005061C" w14:paraId="3F9F53C9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7C131B25" w14:textId="77777777">
            <w:pPr>
              <w:pStyle w:val="Titel"/>
              <w:jc w:val="left"/>
              <w:rPr>
                <w:b w:val="0"/>
                <w:sz w:val="22"/>
                <w:szCs w:val="22"/>
                <w:u w:val="none"/>
                <w:lang w:val="de-DE"/>
              </w:rPr>
            </w:pPr>
            <w:r>
              <w:rPr>
                <w:b w:val="0"/>
                <w:sz w:val="22"/>
                <w:szCs w:val="22"/>
                <w:u w:val="none"/>
              </w:rPr>
              <w:t>Lungemboli, patienter med</w:t>
            </w:r>
            <w:r>
              <w:rPr>
                <w:b w:val="0"/>
                <w:sz w:val="22"/>
                <w:szCs w:val="22"/>
                <w:u w:val="none"/>
                <w:lang w:val="de-DE"/>
              </w:rPr>
              <w:t xml:space="preserve"> </w:t>
            </w:r>
            <w:r>
              <w:rPr>
                <w:b w:val="0"/>
                <w:sz w:val="22"/>
                <w:szCs w:val="22"/>
                <w:u w:val="none"/>
              </w:rPr>
              <w:t>lågt</w:t>
            </w:r>
            <w:r>
              <w:rPr>
                <w:b w:val="0"/>
                <w:sz w:val="22"/>
                <w:szCs w:val="22"/>
                <w:u w:val="none"/>
                <w:lang w:val="de-DE"/>
              </w:rPr>
              <w:t xml:space="preserve"> GFR.</w:t>
            </w:r>
          </w:p>
          <w:p w:rsidRPr="00856036" w:rsidR="0005061C" w:rsidP="0005061C" w:rsidRDefault="0005061C" w14:paraId="5E5E2B52" w14:textId="0405587A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  <w:lang w:val="de-DE"/>
              </w:rPr>
              <w:t>(</w:t>
            </w:r>
            <w:r>
              <w:rPr>
                <w:b w:val="0"/>
                <w:sz w:val="22"/>
                <w:szCs w:val="22"/>
                <w:u w:val="none"/>
              </w:rPr>
              <w:t>lägre</w:t>
            </w:r>
            <w:r>
              <w:rPr>
                <w:b w:val="0"/>
                <w:sz w:val="22"/>
                <w:szCs w:val="22"/>
                <w:u w:val="none"/>
                <w:lang w:val="de-DE"/>
              </w:rPr>
              <w:t xml:space="preserve"> iv-</w:t>
            </w:r>
            <w:r>
              <w:rPr>
                <w:b w:val="0"/>
                <w:sz w:val="22"/>
                <w:szCs w:val="22"/>
                <w:u w:val="none"/>
              </w:rPr>
              <w:t>kontrastmedels</w:t>
            </w:r>
            <w:r>
              <w:rPr>
                <w:b w:val="0"/>
                <w:sz w:val="22"/>
                <w:szCs w:val="22"/>
                <w:u w:val="none"/>
                <w:lang w:val="de-DE"/>
              </w:rPr>
              <w:t xml:space="preserve"> dos).</w:t>
            </w:r>
          </w:p>
        </w:tc>
      </w:tr>
      <w:tr w:rsidRPr="00A61834" w:rsidR="0005061C" w:rsidTr="3FF05039" w14:paraId="64B7476C" w14:textId="77777777">
        <w:trPr>
          <w:trHeight w:val="1138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75E9B" w:rsidR="0005061C" w:rsidP="0005061C" w:rsidRDefault="0005061C" w14:paraId="29DC07B0" w14:textId="4E1B4A56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A75E9B">
              <w:rPr>
                <w:b/>
                <w:bCs/>
                <w:sz w:val="22"/>
                <w:szCs w:val="22"/>
              </w:rPr>
              <w:t>T6</w:t>
            </w: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75ABED1B" w14:textId="77777777">
            <w:pPr>
              <w:pStyle w:val="Titel"/>
              <w:tabs>
                <w:tab w:val="left" w:pos="3072"/>
              </w:tabs>
              <w:jc w:val="left"/>
              <w:rPr>
                <w:sz w:val="22"/>
                <w:szCs w:val="22"/>
                <w:u w:val="none"/>
              </w:rPr>
            </w:pPr>
            <w:r>
              <w:rPr>
                <w:sz w:val="22"/>
                <w:szCs w:val="22"/>
                <w:u w:val="none"/>
              </w:rPr>
              <w:t>LE-protokoll gravid</w:t>
            </w:r>
            <w:r>
              <w:rPr>
                <w:b w:val="0"/>
                <w:sz w:val="22"/>
                <w:szCs w:val="22"/>
                <w:u w:val="none"/>
              </w:rPr>
              <w:t xml:space="preserve"> med iv-kontrastmedel i artärfas</w:t>
            </w:r>
          </w:p>
          <w:p w:rsidR="0005061C" w:rsidP="0005061C" w:rsidRDefault="0005061C" w14:paraId="791FC4D9" w14:textId="5FB42635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sz w:val="22"/>
                <w:szCs w:val="22"/>
                <w:u w:val="none"/>
              </w:rPr>
              <w:t>Serie 1.</w:t>
            </w:r>
            <w:r>
              <w:rPr>
                <w:b w:val="0"/>
                <w:sz w:val="22"/>
                <w:szCs w:val="22"/>
                <w:u w:val="none"/>
              </w:rPr>
              <w:t>Thorax med iv-kontrastmedel</w:t>
            </w:r>
            <w:r>
              <w:rPr>
                <w:b w:val="0"/>
                <w:sz w:val="22"/>
                <w:szCs w:val="22"/>
                <w:u w:val="none"/>
                <w:lang w:val="de-DE"/>
              </w:rPr>
              <w:t xml:space="preserve">       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52CFB7D6" w14:textId="0A3F515B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b w:val="0"/>
                <w:sz w:val="22"/>
                <w:szCs w:val="22"/>
                <w:u w:val="none"/>
              </w:rPr>
              <w:t>838207</w:t>
            </w:r>
            <w:proofErr w:type="gramEnd"/>
            <w:r>
              <w:rPr>
                <w:b w:val="0"/>
                <w:sz w:val="22"/>
                <w:szCs w:val="22"/>
                <w:u w:val="none"/>
              </w:rPr>
              <w:t xml:space="preserve">, </w:t>
            </w:r>
            <w:r>
              <w:rPr>
                <w:sz w:val="22"/>
                <w:szCs w:val="22"/>
                <w:u w:val="none"/>
              </w:rPr>
              <w:t xml:space="preserve">DT lungartärer, </w:t>
            </w:r>
            <w:proofErr w:type="spellStart"/>
            <w:r>
              <w:rPr>
                <w:sz w:val="22"/>
                <w:szCs w:val="22"/>
                <w:u w:val="none"/>
              </w:rPr>
              <w:t>angio</w:t>
            </w:r>
            <w:proofErr w:type="spellEnd"/>
            <w:r>
              <w:rPr>
                <w:sz w:val="22"/>
                <w:szCs w:val="22"/>
                <w:u w:val="none"/>
              </w:rPr>
              <w:t xml:space="preserve"> med kontrast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05CC6217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14848142" w14:textId="77777777">
            <w:pPr>
              <w:pStyle w:val="Titel"/>
              <w:tabs>
                <w:tab w:val="left" w:pos="3072"/>
              </w:tabs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 xml:space="preserve">Lungemboli, gravid patient. </w:t>
            </w:r>
          </w:p>
          <w:p w:rsidR="0005061C" w:rsidP="0005061C" w:rsidRDefault="0005061C" w14:paraId="0CDBBB90" w14:textId="244FC95B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(begränsa</w:t>
            </w:r>
            <w:r w:rsidR="00F22D99">
              <w:rPr>
                <w:b w:val="0"/>
                <w:sz w:val="22"/>
                <w:szCs w:val="22"/>
                <w:u w:val="none"/>
              </w:rPr>
              <w:t>t</w:t>
            </w:r>
            <w:r>
              <w:rPr>
                <w:b w:val="0"/>
                <w:sz w:val="22"/>
                <w:szCs w:val="22"/>
                <w:u w:val="none"/>
              </w:rPr>
              <w:t xml:space="preserve"> </w:t>
            </w:r>
            <w:proofErr w:type="spellStart"/>
            <w:r>
              <w:rPr>
                <w:b w:val="0"/>
                <w:sz w:val="22"/>
                <w:szCs w:val="22"/>
                <w:u w:val="none"/>
              </w:rPr>
              <w:t>scanområde</w:t>
            </w:r>
            <w:proofErr w:type="spellEnd"/>
            <w:r>
              <w:rPr>
                <w:b w:val="0"/>
                <w:sz w:val="22"/>
                <w:szCs w:val="22"/>
                <w:u w:val="none"/>
              </w:rPr>
              <w:t>, högre iv-kontrastmedels dos)</w:t>
            </w:r>
          </w:p>
        </w:tc>
      </w:tr>
      <w:tr w:rsidRPr="00A61834" w:rsidR="0005061C" w:rsidTr="3FF05039" w14:paraId="7485A47B" w14:textId="77777777">
        <w:trPr>
          <w:trHeight w:val="2347"/>
        </w:trPr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52CB5A97" w14:textId="77777777">
            <w:pPr>
              <w:suppressAutoHyphens/>
              <w:spacing w:after="0" w:line="240" w:lineRule="auto"/>
              <w:ind w:left="0" w:right="0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D51470">
              <w:rPr>
                <w:b/>
                <w:bCs/>
                <w:color w:val="000000" w:themeColor="text1"/>
                <w:sz w:val="22"/>
                <w:szCs w:val="22"/>
              </w:rPr>
              <w:t>T7</w:t>
            </w:r>
          </w:p>
          <w:p w:rsidRPr="00924A39" w:rsidR="00924A39" w:rsidP="00924A39" w:rsidRDefault="00924A39" w14:paraId="061CC500" w14:textId="77777777">
            <w:pPr>
              <w:rPr>
                <w:sz w:val="22"/>
                <w:szCs w:val="22"/>
              </w:rPr>
            </w:pPr>
          </w:p>
          <w:p w:rsidRPr="00924A39" w:rsidR="00924A39" w:rsidP="00924A39" w:rsidRDefault="00924A39" w14:paraId="54D95CEB" w14:textId="3A5C8B63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51470" w:rsidR="0005061C" w:rsidP="0005061C" w:rsidRDefault="0005061C" w14:paraId="398BBC7E" w14:textId="77777777">
            <w:pPr>
              <w:pStyle w:val="Titel"/>
              <w:tabs>
                <w:tab w:val="left" w:pos="3072"/>
              </w:tabs>
              <w:jc w:val="left"/>
              <w:rPr>
                <w:color w:val="000000" w:themeColor="text1"/>
                <w:sz w:val="22"/>
                <w:szCs w:val="22"/>
                <w:u w:val="none"/>
              </w:rPr>
            </w:pPr>
            <w:r w:rsidRPr="00D51470">
              <w:rPr>
                <w:color w:val="000000" w:themeColor="text1"/>
                <w:sz w:val="22"/>
                <w:szCs w:val="22"/>
                <w:u w:val="none"/>
              </w:rPr>
              <w:t>LE-protokoll kronisk</w:t>
            </w:r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 </w:t>
            </w:r>
          </w:p>
          <w:p w:rsidRPr="00D51470" w:rsidR="0005061C" w:rsidP="0005061C" w:rsidRDefault="0005061C" w14:paraId="40CAF867" w14:textId="177BC171">
            <w:pPr>
              <w:pStyle w:val="Titel"/>
              <w:tabs>
                <w:tab w:val="left" w:pos="3072"/>
              </w:tabs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r w:rsidRPr="00D51470">
              <w:rPr>
                <w:color w:val="000000" w:themeColor="text1"/>
                <w:sz w:val="22"/>
                <w:szCs w:val="22"/>
                <w:u w:val="none"/>
              </w:rPr>
              <w:t>Serie 1.</w:t>
            </w:r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 Spiral inandad utan kontrastmedel</w:t>
            </w:r>
          </w:p>
          <w:p w:rsidRPr="00D51470" w:rsidR="0005061C" w:rsidP="0005061C" w:rsidRDefault="0005061C" w14:paraId="45A85DF6" w14:textId="6913DBFE">
            <w:pPr>
              <w:pStyle w:val="Titel"/>
              <w:tabs>
                <w:tab w:val="left" w:pos="3072"/>
              </w:tabs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r w:rsidRPr="00D51470">
              <w:rPr>
                <w:color w:val="000000" w:themeColor="text1"/>
                <w:sz w:val="22"/>
                <w:szCs w:val="22"/>
                <w:u w:val="none"/>
              </w:rPr>
              <w:t>Serie 2.</w:t>
            </w:r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 Lågdos spiral utan iv-kontrastmedel, utandad  </w:t>
            </w:r>
          </w:p>
          <w:p w:rsidRPr="00924A39" w:rsidR="00924A39" w:rsidP="69460C7D" w:rsidRDefault="61428847" w14:paraId="31CE93B1" w14:textId="5398B63E">
            <w:pPr>
              <w:pStyle w:val="Titel"/>
              <w:tabs>
                <w:tab w:val="left" w:pos="3072"/>
              </w:tabs>
              <w:jc w:val="left"/>
              <w:rPr>
                <w:b w:val="0"/>
                <w:color w:val="000000" w:themeColor="text2"/>
                <w:sz w:val="22"/>
                <w:szCs w:val="22"/>
                <w:u w:val="none"/>
                <w:lang w:val="de-DE"/>
              </w:rPr>
            </w:pPr>
            <w:r w:rsidRPr="69460C7D">
              <w:rPr>
                <w:color w:val="000000" w:themeColor="text2"/>
                <w:sz w:val="22"/>
                <w:szCs w:val="22"/>
                <w:u w:val="none"/>
              </w:rPr>
              <w:t>Serie 3.</w:t>
            </w:r>
            <w:r w:rsidRPr="69460C7D">
              <w:rPr>
                <w:b w:val="0"/>
                <w:color w:val="000000" w:themeColor="text2"/>
                <w:sz w:val="22"/>
                <w:szCs w:val="22"/>
                <w:u w:val="none"/>
              </w:rPr>
              <w:t xml:space="preserve"> LE-protokoll med iv- kontrastmedel i lungartärer och aorta, inandad, dual </w:t>
            </w:r>
            <w:proofErr w:type="spellStart"/>
            <w:r w:rsidRPr="69460C7D">
              <w:rPr>
                <w:b w:val="0"/>
                <w:color w:val="000000" w:themeColor="text2"/>
                <w:sz w:val="22"/>
                <w:szCs w:val="22"/>
                <w:u w:val="none"/>
              </w:rPr>
              <w:t>energy</w:t>
            </w:r>
            <w:proofErr w:type="spellEnd"/>
            <w:r w:rsidRPr="69460C7D">
              <w:rPr>
                <w:b w:val="0"/>
                <w:color w:val="000000" w:themeColor="text2"/>
                <w:sz w:val="22"/>
                <w:szCs w:val="22"/>
                <w:u w:val="none"/>
              </w:rPr>
              <w:t>.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57C03" w:rsidR="0005061C" w:rsidP="0005061C" w:rsidRDefault="0005061C" w14:paraId="6EBAE8F7" w14:textId="77777777">
            <w:pPr>
              <w:pStyle w:val="Titel"/>
              <w:tabs>
                <w:tab w:val="left" w:pos="3072"/>
              </w:tabs>
              <w:jc w:val="left"/>
              <w:rPr>
                <w:sz w:val="22"/>
                <w:szCs w:val="22"/>
                <w:u w:val="none"/>
              </w:rPr>
            </w:pPr>
            <w:proofErr w:type="gramStart"/>
            <w:r w:rsidRPr="00657C03">
              <w:rPr>
                <w:b w:val="0"/>
                <w:sz w:val="22"/>
                <w:szCs w:val="22"/>
                <w:u w:val="none"/>
              </w:rPr>
              <w:t>830972</w:t>
            </w:r>
            <w:proofErr w:type="gramEnd"/>
            <w:r w:rsidRPr="00657C03">
              <w:rPr>
                <w:b w:val="0"/>
                <w:sz w:val="22"/>
                <w:szCs w:val="22"/>
                <w:u w:val="none"/>
              </w:rPr>
              <w:t xml:space="preserve">, </w:t>
            </w:r>
            <w:r w:rsidRPr="00657C03">
              <w:rPr>
                <w:sz w:val="22"/>
                <w:szCs w:val="22"/>
                <w:u w:val="none"/>
              </w:rPr>
              <w:t xml:space="preserve">DT thorax utan och med </w:t>
            </w:r>
          </w:p>
          <w:p w:rsidRPr="00657C03" w:rsidR="0005061C" w:rsidP="0005061C" w:rsidRDefault="0005061C" w14:paraId="13883F59" w14:textId="77777777">
            <w:pPr>
              <w:pStyle w:val="Titel"/>
              <w:tabs>
                <w:tab w:val="left" w:pos="3072"/>
              </w:tabs>
              <w:jc w:val="left"/>
              <w:rPr>
                <w:sz w:val="22"/>
                <w:szCs w:val="22"/>
                <w:u w:val="none"/>
              </w:rPr>
            </w:pPr>
            <w:r w:rsidRPr="00657C03">
              <w:rPr>
                <w:sz w:val="22"/>
                <w:szCs w:val="22"/>
                <w:u w:val="none"/>
              </w:rPr>
              <w:t xml:space="preserve">iv-kontrast, dual </w:t>
            </w:r>
            <w:proofErr w:type="spellStart"/>
            <w:r w:rsidRPr="00657C03">
              <w:rPr>
                <w:sz w:val="22"/>
                <w:szCs w:val="22"/>
                <w:u w:val="none"/>
              </w:rPr>
              <w:t>energy</w:t>
            </w:r>
            <w:proofErr w:type="spellEnd"/>
            <w:r w:rsidRPr="00657C03">
              <w:rPr>
                <w:sz w:val="22"/>
                <w:szCs w:val="22"/>
                <w:u w:val="none"/>
              </w:rPr>
              <w:t xml:space="preserve"> i första</w:t>
            </w:r>
          </w:p>
          <w:p w:rsidRPr="00657C03" w:rsidR="0005061C" w:rsidP="0005061C" w:rsidRDefault="0005061C" w14:paraId="6CF2F74C" w14:textId="77777777">
            <w:pPr>
              <w:pStyle w:val="Titel"/>
              <w:tabs>
                <w:tab w:val="left" w:pos="3072"/>
              </w:tabs>
              <w:jc w:val="left"/>
              <w:rPr>
                <w:sz w:val="22"/>
                <w:szCs w:val="22"/>
                <w:u w:val="none"/>
              </w:rPr>
            </w:pPr>
            <w:r w:rsidRPr="00657C03">
              <w:rPr>
                <w:sz w:val="22"/>
                <w:szCs w:val="22"/>
                <w:u w:val="none"/>
              </w:rPr>
              <w:t xml:space="preserve">hand. </w:t>
            </w:r>
          </w:p>
          <w:p w:rsidRPr="00D51470" w:rsidR="0005061C" w:rsidP="0005061C" w:rsidRDefault="0005061C" w14:paraId="400600C4" w14:textId="77777777">
            <w:pPr>
              <w:pStyle w:val="Titel"/>
              <w:tabs>
                <w:tab w:val="left" w:pos="3072"/>
              </w:tabs>
              <w:jc w:val="left"/>
              <w:rPr>
                <w:color w:val="000000" w:themeColor="text1"/>
                <w:sz w:val="22"/>
                <w:szCs w:val="22"/>
                <w:u w:val="none"/>
              </w:rPr>
            </w:pPr>
            <w:r w:rsidRPr="00D51470">
              <w:rPr>
                <w:color w:val="000000" w:themeColor="text1"/>
                <w:sz w:val="22"/>
                <w:szCs w:val="22"/>
                <w:u w:val="none"/>
              </w:rPr>
              <w:t>Alt</w:t>
            </w:r>
          </w:p>
          <w:p w:rsidRPr="00D51470" w:rsidR="0005061C" w:rsidP="0005061C" w:rsidRDefault="0005061C" w14:paraId="5D04AB7D" w14:textId="4158373E">
            <w:pPr>
              <w:pStyle w:val="Titel"/>
              <w:tabs>
                <w:tab w:val="left" w:pos="3072"/>
              </w:tabs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proofErr w:type="gramStart"/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>838207</w:t>
            </w:r>
            <w:proofErr w:type="gramEnd"/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, </w:t>
            </w:r>
            <w:r w:rsidRPr="00D51470">
              <w:rPr>
                <w:color w:val="000000" w:themeColor="text1"/>
                <w:sz w:val="22"/>
                <w:szCs w:val="22"/>
                <w:u w:val="none"/>
              </w:rPr>
              <w:t xml:space="preserve">DT lungartärer, </w:t>
            </w:r>
            <w:proofErr w:type="spellStart"/>
            <w:r w:rsidRPr="00D51470">
              <w:rPr>
                <w:color w:val="000000" w:themeColor="text1"/>
                <w:sz w:val="22"/>
                <w:szCs w:val="22"/>
                <w:u w:val="none"/>
              </w:rPr>
              <w:t>angio</w:t>
            </w:r>
            <w:proofErr w:type="spellEnd"/>
            <w:r w:rsidRPr="00D51470">
              <w:rPr>
                <w:color w:val="000000" w:themeColor="text1"/>
                <w:sz w:val="22"/>
                <w:szCs w:val="22"/>
                <w:u w:val="none"/>
              </w:rPr>
              <w:t xml:space="preserve"> med kontrast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05061C" w:rsidP="0005061C" w:rsidRDefault="0005061C" w14:paraId="2EE277AC" w14:textId="77777777">
            <w:pPr>
              <w:suppressAutoHyphens/>
              <w:spacing w:after="0" w:line="240" w:lineRule="auto"/>
              <w:ind w:left="0" w:right="0"/>
              <w:rPr>
                <w:bCs/>
                <w:color w:val="000000" w:themeColor="text1"/>
                <w:sz w:val="22"/>
                <w:szCs w:val="22"/>
              </w:rPr>
            </w:pPr>
          </w:p>
          <w:p w:rsidRPr="00924A39" w:rsidR="00924A39" w:rsidP="00924A39" w:rsidRDefault="00924A39" w14:paraId="7A16A42A" w14:textId="77777777">
            <w:pPr>
              <w:rPr>
                <w:sz w:val="22"/>
                <w:szCs w:val="22"/>
              </w:rPr>
            </w:pPr>
          </w:p>
          <w:p w:rsidRPr="00924A39" w:rsidR="00924A39" w:rsidP="00924A39" w:rsidRDefault="00924A39" w14:paraId="3B03FBB9" w14:textId="77777777">
            <w:pPr>
              <w:rPr>
                <w:sz w:val="22"/>
                <w:szCs w:val="22"/>
              </w:rPr>
            </w:pPr>
          </w:p>
          <w:p w:rsidRPr="00924A39" w:rsidR="00924A39" w:rsidP="00924A39" w:rsidRDefault="00924A39" w14:paraId="0A7D32FE" w14:textId="77777777">
            <w:pPr>
              <w:rPr>
                <w:sz w:val="22"/>
                <w:szCs w:val="22"/>
              </w:rPr>
            </w:pPr>
          </w:p>
          <w:p w:rsidRPr="00924A39" w:rsidR="00924A39" w:rsidP="00924A39" w:rsidRDefault="00924A39" w14:paraId="1733D179" w14:textId="77777777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51470" w:rsidR="0005061C" w:rsidP="0005061C" w:rsidRDefault="0005061C" w14:paraId="35D18823" w14:textId="77777777">
            <w:pPr>
              <w:pStyle w:val="Titel"/>
              <w:tabs>
                <w:tab w:val="left" w:pos="3072"/>
              </w:tabs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Kronisk lungemboli </w:t>
            </w:r>
          </w:p>
          <w:p w:rsidRPr="00D51470" w:rsidR="0005061C" w:rsidP="0005061C" w:rsidRDefault="00A4301F" w14:paraId="42606C06" w14:textId="44A8ECA1">
            <w:pPr>
              <w:pStyle w:val="Titel"/>
              <w:tabs>
                <w:tab w:val="left" w:pos="3072"/>
              </w:tabs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r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Vid </w:t>
            </w:r>
            <w:r w:rsidRPr="00D51470" w:rsidR="0005061C">
              <w:rPr>
                <w:b w:val="0"/>
                <w:color w:val="000000" w:themeColor="text1"/>
                <w:sz w:val="22"/>
                <w:szCs w:val="22"/>
                <w:u w:val="none"/>
              </w:rPr>
              <w:t>AVM (</w:t>
            </w:r>
            <w:proofErr w:type="spellStart"/>
            <w:r w:rsidRPr="00D51470" w:rsidR="0005061C">
              <w:rPr>
                <w:b w:val="0"/>
                <w:color w:val="000000" w:themeColor="text1"/>
                <w:sz w:val="22"/>
                <w:szCs w:val="22"/>
                <w:u w:val="none"/>
              </w:rPr>
              <w:t>Arterio</w:t>
            </w:r>
            <w:proofErr w:type="spellEnd"/>
            <w:r w:rsidRPr="00D51470" w:rsidR="0005061C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-venös kärlmissbildning) </w:t>
            </w:r>
            <w:r>
              <w:rPr>
                <w:b w:val="0"/>
                <w:color w:val="000000" w:themeColor="text1"/>
                <w:sz w:val="22"/>
                <w:szCs w:val="22"/>
                <w:u w:val="none"/>
              </w:rPr>
              <w:t>endast serie 3</w:t>
            </w:r>
            <w:r w:rsidRPr="00D51470" w:rsidR="0005061C">
              <w:rPr>
                <w:b w:val="0"/>
                <w:color w:val="000000" w:themeColor="text1"/>
                <w:sz w:val="22"/>
                <w:szCs w:val="22"/>
                <w:u w:val="none"/>
              </w:rPr>
              <w:t>.</w:t>
            </w:r>
          </w:p>
          <w:p w:rsidR="00924A39" w:rsidP="00924A39" w:rsidRDefault="0005061C" w14:paraId="6F320FC1" w14:textId="77777777">
            <w:pPr>
              <w:pStyle w:val="Titel"/>
              <w:tabs>
                <w:tab w:val="left" w:pos="3072"/>
              </w:tabs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>Körs helst på GE APEX</w:t>
            </w:r>
          </w:p>
          <w:p w:rsidRPr="00924A39" w:rsidR="00813F15" w:rsidP="00924A39" w:rsidRDefault="00813F15" w14:paraId="39F7DA7C" w14:textId="467FFDE1">
            <w:pPr>
              <w:pStyle w:val="Titel"/>
              <w:tabs>
                <w:tab w:val="left" w:pos="3072"/>
              </w:tabs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r w:rsidRPr="00633911">
              <w:rPr>
                <w:b w:val="0"/>
                <w:sz w:val="22"/>
                <w:szCs w:val="22"/>
                <w:u w:val="none"/>
              </w:rPr>
              <w:t xml:space="preserve">Ska </w:t>
            </w:r>
            <w:r w:rsidR="00633911">
              <w:rPr>
                <w:b w:val="0"/>
                <w:sz w:val="22"/>
                <w:szCs w:val="22"/>
                <w:u w:val="none"/>
              </w:rPr>
              <w:t>utf</w:t>
            </w:r>
            <w:r w:rsidRPr="00633911">
              <w:rPr>
                <w:b w:val="0"/>
                <w:sz w:val="22"/>
                <w:szCs w:val="22"/>
                <w:u w:val="none"/>
              </w:rPr>
              <w:t xml:space="preserve">öras med dual </w:t>
            </w:r>
            <w:proofErr w:type="spellStart"/>
            <w:r w:rsidRPr="00633911">
              <w:rPr>
                <w:b w:val="0"/>
                <w:sz w:val="22"/>
                <w:szCs w:val="22"/>
                <w:u w:val="none"/>
              </w:rPr>
              <w:t>energy</w:t>
            </w:r>
            <w:proofErr w:type="spellEnd"/>
          </w:p>
        </w:tc>
      </w:tr>
      <w:tr w:rsidRPr="00A61834" w:rsidR="0005061C" w:rsidTr="3FF05039" w14:paraId="6F676CB5" w14:textId="77777777"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51470" w:rsidR="0005061C" w:rsidP="0005061C" w:rsidRDefault="0005061C" w14:paraId="1BDAD6D1" w14:textId="24B936F3">
            <w:pPr>
              <w:pStyle w:val="Titel"/>
              <w:jc w:val="left"/>
              <w:rPr>
                <w:rFonts w:ascii="Times New Roman" w:hAnsi="Times New Roman"/>
                <w:bCs/>
                <w:color w:val="000000" w:themeColor="text1"/>
                <w:sz w:val="22"/>
                <w:szCs w:val="22"/>
                <w:u w:val="none"/>
              </w:rPr>
            </w:pPr>
            <w:r w:rsidRPr="00D51470">
              <w:rPr>
                <w:rFonts w:ascii="Times New Roman" w:hAnsi="Times New Roman"/>
                <w:bCs/>
                <w:color w:val="000000" w:themeColor="text1"/>
                <w:sz w:val="22"/>
                <w:szCs w:val="22"/>
                <w:u w:val="none"/>
              </w:rPr>
              <w:t>T8:1</w:t>
            </w:r>
          </w:p>
          <w:p w:rsidRPr="007B3D0E" w:rsidR="0005061C" w:rsidP="0005061C" w:rsidRDefault="0005061C" w14:paraId="356FE186" w14:textId="77777777">
            <w:pPr>
              <w:pStyle w:val="Titel"/>
              <w:rPr>
                <w:rFonts w:ascii="Times New Roman" w:hAnsi="Times New Roman"/>
                <w:bCs/>
                <w:color w:val="FF0000"/>
                <w:sz w:val="22"/>
                <w:szCs w:val="22"/>
                <w:u w:val="none"/>
              </w:rPr>
            </w:pPr>
          </w:p>
          <w:p w:rsidRPr="007B3D0E" w:rsidR="0005061C" w:rsidP="0005061C" w:rsidRDefault="0005061C" w14:paraId="202BA41A" w14:textId="77777777">
            <w:pPr>
              <w:pStyle w:val="Titel"/>
              <w:rPr>
                <w:rFonts w:ascii="Times New Roman" w:hAnsi="Times New Roman"/>
                <w:bCs/>
                <w:color w:val="FF0000"/>
                <w:sz w:val="22"/>
                <w:szCs w:val="22"/>
                <w:u w:val="none"/>
              </w:rPr>
            </w:pPr>
          </w:p>
          <w:p w:rsidRPr="007B3D0E" w:rsidR="0005061C" w:rsidP="0005061C" w:rsidRDefault="0005061C" w14:paraId="3AACE491" w14:textId="5B16FC53">
            <w:pPr>
              <w:suppressAutoHyphens/>
              <w:spacing w:after="0" w:line="240" w:lineRule="auto"/>
              <w:ind w:left="0" w:right="0"/>
              <w:rPr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3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51470" w:rsidR="0005061C" w:rsidP="0005061C" w:rsidRDefault="0005061C" w14:paraId="41BF7620" w14:textId="77777777">
            <w:pPr>
              <w:pStyle w:val="Titel"/>
              <w:tabs>
                <w:tab w:val="left" w:pos="3072"/>
              </w:tabs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r w:rsidRPr="00D51470">
              <w:rPr>
                <w:color w:val="000000" w:themeColor="text1"/>
                <w:sz w:val="22"/>
                <w:szCs w:val="22"/>
                <w:u w:val="none"/>
              </w:rPr>
              <w:t xml:space="preserve">HRCT </w:t>
            </w:r>
          </w:p>
          <w:p w:rsidRPr="00D51470" w:rsidR="0005061C" w:rsidP="0005061C" w:rsidRDefault="0005061C" w14:paraId="6923791F" w14:textId="77777777">
            <w:pPr>
              <w:pStyle w:val="Titel"/>
              <w:tabs>
                <w:tab w:val="left" w:pos="3072"/>
              </w:tabs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r w:rsidRPr="00D51470">
              <w:rPr>
                <w:color w:val="000000" w:themeColor="text1"/>
                <w:sz w:val="22"/>
                <w:szCs w:val="22"/>
                <w:u w:val="none"/>
              </w:rPr>
              <w:t>Serie 1.</w:t>
            </w:r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 </w:t>
            </w:r>
            <w:proofErr w:type="spellStart"/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>Bukläge</w:t>
            </w:r>
            <w:proofErr w:type="spellEnd"/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 utan iv-kontrastmedel, axiella snitt, inandad </w:t>
            </w:r>
          </w:p>
          <w:p w:rsidRPr="00D51470" w:rsidR="0005061C" w:rsidP="0005061C" w:rsidRDefault="0005061C" w14:paraId="293ECCF7" w14:textId="729CE32F">
            <w:pPr>
              <w:pStyle w:val="Titel"/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r w:rsidRPr="00D51470">
              <w:rPr>
                <w:color w:val="000000" w:themeColor="text1"/>
                <w:sz w:val="22"/>
                <w:szCs w:val="22"/>
                <w:u w:val="none"/>
              </w:rPr>
              <w:t>Serie 2.</w:t>
            </w:r>
            <w:r w:rsidRPr="00D51470">
              <w:rPr>
                <w:bCs/>
                <w:color w:val="000000" w:themeColor="text1"/>
                <w:sz w:val="22"/>
                <w:szCs w:val="22"/>
                <w:u w:val="none"/>
              </w:rPr>
              <w:t xml:space="preserve"> </w:t>
            </w:r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>Lågdos utandad spiral i ryggläge utan iv-kontrastmedel,</w:t>
            </w:r>
          </w:p>
          <w:p w:rsidRPr="00D51470" w:rsidR="0005061C" w:rsidP="0005061C" w:rsidRDefault="0005061C" w14:paraId="15C95F3A" w14:textId="61FFE053">
            <w:pPr>
              <w:pStyle w:val="Titel"/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 </w:t>
            </w:r>
            <w:r w:rsidRPr="00D51470">
              <w:rPr>
                <w:color w:val="000000" w:themeColor="text1"/>
                <w:sz w:val="22"/>
                <w:szCs w:val="22"/>
                <w:u w:val="none"/>
              </w:rPr>
              <w:t>Serie 3.</w:t>
            </w:r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 Ryggläge spiral, utan iv- kontrastmedel, inandad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51470" w:rsidR="0005061C" w:rsidP="0005061C" w:rsidRDefault="0005061C" w14:paraId="6956F1A9" w14:textId="437877C8">
            <w:pPr>
              <w:pStyle w:val="Titel"/>
              <w:tabs>
                <w:tab w:val="left" w:pos="3072"/>
              </w:tabs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proofErr w:type="gramStart"/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>832000</w:t>
            </w:r>
            <w:proofErr w:type="gramEnd"/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, </w:t>
            </w:r>
            <w:r w:rsidRPr="00D51470">
              <w:rPr>
                <w:color w:val="000000" w:themeColor="text1"/>
                <w:sz w:val="22"/>
                <w:szCs w:val="22"/>
                <w:u w:val="none"/>
              </w:rPr>
              <w:t>DT Lungor, HRCT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51470" w:rsidR="0005061C" w:rsidP="0005061C" w:rsidRDefault="0005061C" w14:paraId="4781C612" w14:textId="77777777">
            <w:pPr>
              <w:suppressAutoHyphens/>
              <w:spacing w:after="0" w:line="240" w:lineRule="auto"/>
              <w:ind w:left="0" w:right="0"/>
              <w:rPr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51470" w:rsidR="0005061C" w:rsidP="0005061C" w:rsidRDefault="0005061C" w14:paraId="0464F42E" w14:textId="77777777">
            <w:pPr>
              <w:pStyle w:val="Titel"/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proofErr w:type="spellStart"/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>Interstitiella</w:t>
            </w:r>
            <w:proofErr w:type="spellEnd"/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 lungsjukdomar inkluderande luftvägssjukdomar, ”air </w:t>
            </w:r>
            <w:proofErr w:type="spellStart"/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>trapping</w:t>
            </w:r>
            <w:proofErr w:type="spellEnd"/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>”.</w:t>
            </w:r>
          </w:p>
          <w:p w:rsidRPr="00D51470" w:rsidR="0005061C" w:rsidP="0005061C" w:rsidRDefault="0005061C" w14:paraId="1E06B55E" w14:textId="01B9545D">
            <w:pPr>
              <w:pStyle w:val="Titel"/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Körs helst på GE </w:t>
            </w:r>
            <w:proofErr w:type="spellStart"/>
            <w:r w:rsidRPr="00D51470">
              <w:rPr>
                <w:b w:val="0"/>
                <w:color w:val="000000" w:themeColor="text1"/>
                <w:sz w:val="22"/>
                <w:szCs w:val="22"/>
                <w:u w:val="none"/>
              </w:rPr>
              <w:t>Apex</w:t>
            </w:r>
            <w:proofErr w:type="spellEnd"/>
          </w:p>
          <w:p w:rsidRPr="00D51470" w:rsidR="0005061C" w:rsidP="0005061C" w:rsidRDefault="0005061C" w14:paraId="58988D09" w14:textId="7F97FA29">
            <w:pPr>
              <w:pStyle w:val="Titel"/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</w:p>
        </w:tc>
      </w:tr>
    </w:tbl>
    <w:p w:rsidR="00FE27AD" w:rsidP="00C9611D" w:rsidRDefault="00FE27AD" w14:paraId="23F0184D" w14:textId="3D89355C">
      <w:pPr>
        <w:ind w:left="0"/>
      </w:pPr>
    </w:p>
    <w:p w:rsidR="006C5F57" w:rsidP="00C9611D" w:rsidRDefault="006C5F57" w14:paraId="0B19F8C9" w14:textId="77777777">
      <w:pPr>
        <w:ind w:left="0"/>
      </w:pPr>
    </w:p>
    <w:p w:rsidR="006C5F57" w:rsidP="00C9611D" w:rsidRDefault="006C5F57" w14:paraId="4335BAB4" w14:textId="77777777">
      <w:pPr>
        <w:ind w:left="0"/>
      </w:pPr>
    </w:p>
    <w:p w:rsidR="006C5F57" w:rsidP="00C9611D" w:rsidRDefault="006C5F57" w14:paraId="6E3363F3" w14:textId="77777777">
      <w:pPr>
        <w:ind w:left="0"/>
      </w:pPr>
    </w:p>
    <w:tbl>
      <w:tblPr>
        <w:tblStyle w:val="Tabellrutnt"/>
        <w:tblW w:w="1488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560"/>
        <w:gridCol w:w="3438"/>
        <w:gridCol w:w="2374"/>
        <w:gridCol w:w="2081"/>
        <w:gridCol w:w="5431"/>
      </w:tblGrid>
      <w:tr w:rsidRPr="00A61834" w:rsidR="007120E0" w:rsidTr="005F21DE" w14:paraId="32911398" w14:textId="77777777"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A172E7" w:rsidR="007120E0" w:rsidP="00A447BD" w:rsidRDefault="007120E0" w14:paraId="7883573A" w14:textId="46A786ED">
            <w:pPr>
              <w:suppressAutoHyphens/>
              <w:spacing w:after="0" w:line="240" w:lineRule="auto"/>
              <w:ind w:left="0" w:right="0"/>
              <w:rPr>
                <w:b/>
                <w:bCs/>
                <w:color w:val="FF0000"/>
                <w:sz w:val="22"/>
                <w:szCs w:val="22"/>
              </w:rPr>
            </w:pPr>
            <w:r w:rsidRPr="008F53D4">
              <w:rPr>
                <w:b/>
                <w:bCs/>
                <w:color w:val="000000" w:themeColor="text1"/>
                <w:sz w:val="22"/>
                <w:szCs w:val="22"/>
              </w:rPr>
              <w:t>T8:2</w:t>
            </w:r>
          </w:p>
        </w:tc>
        <w:tc>
          <w:tcPr>
            <w:tcW w:w="3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F53D4" w:rsidR="007120E0" w:rsidP="00A447BD" w:rsidRDefault="007120E0" w14:paraId="5F74E2C4" w14:textId="77777777">
            <w:pPr>
              <w:pStyle w:val="Titel"/>
              <w:jc w:val="left"/>
              <w:rPr>
                <w:bCs/>
                <w:color w:val="000000" w:themeColor="text1"/>
                <w:sz w:val="22"/>
                <w:szCs w:val="22"/>
                <w:u w:val="none"/>
              </w:rPr>
            </w:pPr>
            <w:r w:rsidRPr="008F53D4">
              <w:rPr>
                <w:bCs/>
                <w:color w:val="000000" w:themeColor="text1"/>
                <w:sz w:val="22"/>
                <w:szCs w:val="22"/>
                <w:u w:val="none"/>
              </w:rPr>
              <w:t>HRCT</w:t>
            </w:r>
          </w:p>
          <w:p w:rsidRPr="008F53D4" w:rsidR="007120E0" w:rsidP="00A447BD" w:rsidRDefault="007120E0" w14:paraId="222C5F2F" w14:textId="77777777">
            <w:pPr>
              <w:pStyle w:val="Titel"/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r w:rsidRPr="008F53D4">
              <w:rPr>
                <w:bCs/>
                <w:color w:val="000000" w:themeColor="text1"/>
                <w:sz w:val="22"/>
                <w:szCs w:val="22"/>
                <w:u w:val="none"/>
              </w:rPr>
              <w:t xml:space="preserve">Serie 1. </w:t>
            </w:r>
            <w:proofErr w:type="spellStart"/>
            <w:r w:rsidRPr="008F53D4">
              <w:rPr>
                <w:b w:val="0"/>
                <w:color w:val="000000" w:themeColor="text1"/>
                <w:sz w:val="22"/>
                <w:szCs w:val="22"/>
                <w:u w:val="none"/>
              </w:rPr>
              <w:t>Bukläge</w:t>
            </w:r>
            <w:proofErr w:type="spellEnd"/>
            <w:r w:rsidRPr="008F53D4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 utan iv-kontrastmedel, axiella</w:t>
            </w:r>
          </w:p>
          <w:p w:rsidRPr="008F53D4" w:rsidR="007120E0" w:rsidP="00A447BD" w:rsidRDefault="007120E0" w14:paraId="1B4C49B8" w14:textId="77777777">
            <w:pPr>
              <w:pStyle w:val="Titel"/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r w:rsidRPr="008F53D4">
              <w:rPr>
                <w:b w:val="0"/>
                <w:color w:val="000000" w:themeColor="text1"/>
                <w:sz w:val="22"/>
                <w:szCs w:val="22"/>
                <w:u w:val="none"/>
              </w:rPr>
              <w:t>snitt inandad.</w:t>
            </w:r>
          </w:p>
          <w:p w:rsidRPr="008F53D4" w:rsidR="005C6E71" w:rsidP="005C6E71" w:rsidRDefault="007120E0" w14:paraId="58B4E1CC" w14:textId="3C059CD2">
            <w:pPr>
              <w:pStyle w:val="Titel"/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r w:rsidRPr="008F53D4">
              <w:rPr>
                <w:bCs/>
                <w:color w:val="000000" w:themeColor="text1"/>
                <w:sz w:val="22"/>
                <w:szCs w:val="22"/>
                <w:u w:val="none"/>
              </w:rPr>
              <w:t xml:space="preserve">Serie 2. </w:t>
            </w:r>
            <w:r w:rsidRPr="008F53D4" w:rsidR="00120AE0">
              <w:rPr>
                <w:b w:val="0"/>
                <w:color w:val="000000" w:themeColor="text1"/>
                <w:sz w:val="22"/>
                <w:szCs w:val="22"/>
                <w:u w:val="none"/>
              </w:rPr>
              <w:t>Lågdos</w:t>
            </w:r>
            <w:r w:rsidRPr="008F53D4" w:rsidR="005C6E71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 utanda</w:t>
            </w:r>
            <w:r w:rsidRPr="008F53D4" w:rsidR="00C74E7C">
              <w:rPr>
                <w:b w:val="0"/>
                <w:color w:val="000000" w:themeColor="text1"/>
                <w:sz w:val="22"/>
                <w:szCs w:val="22"/>
                <w:u w:val="none"/>
              </w:rPr>
              <w:t>d</w:t>
            </w:r>
            <w:r w:rsidRPr="008F53D4" w:rsidR="005C6E71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 spiral i r</w:t>
            </w:r>
            <w:r w:rsidRPr="008F53D4">
              <w:rPr>
                <w:b w:val="0"/>
                <w:color w:val="000000" w:themeColor="text1"/>
                <w:sz w:val="22"/>
                <w:szCs w:val="22"/>
                <w:u w:val="none"/>
              </w:rPr>
              <w:t>yggläge utan iv-kontrastmedel,</w:t>
            </w:r>
          </w:p>
          <w:p w:rsidRPr="008F53D4" w:rsidR="007120E0" w:rsidP="00A447BD" w:rsidRDefault="007120E0" w14:paraId="7C95D174" w14:textId="77777777">
            <w:pPr>
              <w:pStyle w:val="Titel"/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r w:rsidRPr="008F53D4">
              <w:rPr>
                <w:bCs/>
                <w:color w:val="000000" w:themeColor="text1"/>
                <w:sz w:val="22"/>
                <w:szCs w:val="22"/>
                <w:u w:val="none"/>
              </w:rPr>
              <w:t>Serie 3</w:t>
            </w:r>
            <w:r w:rsidRPr="008F53D4">
              <w:rPr>
                <w:b w:val="0"/>
                <w:color w:val="000000" w:themeColor="text1"/>
                <w:sz w:val="22"/>
                <w:szCs w:val="22"/>
                <w:u w:val="none"/>
              </w:rPr>
              <w:t>. Ryggläge spiral, med iv- kontrastmedel</w:t>
            </w:r>
          </w:p>
          <w:p w:rsidRPr="008F53D4" w:rsidR="007120E0" w:rsidP="00A447BD" w:rsidRDefault="00C74E7C" w14:paraId="63A382D6" w14:textId="1AE19B0E">
            <w:pPr>
              <w:pStyle w:val="Titel"/>
              <w:tabs>
                <w:tab w:val="left" w:pos="3072"/>
              </w:tabs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r w:rsidRPr="008F53D4">
              <w:rPr>
                <w:b w:val="0"/>
                <w:color w:val="000000" w:themeColor="text1"/>
                <w:sz w:val="22"/>
                <w:szCs w:val="22"/>
                <w:u w:val="none"/>
              </w:rPr>
              <w:t>I</w:t>
            </w:r>
            <w:r w:rsidRPr="008F53D4" w:rsidR="007120E0">
              <w:rPr>
                <w:b w:val="0"/>
                <w:color w:val="000000" w:themeColor="text1"/>
                <w:sz w:val="22"/>
                <w:szCs w:val="22"/>
                <w:u w:val="none"/>
              </w:rPr>
              <w:t>nandad</w:t>
            </w:r>
          </w:p>
          <w:p w:rsidRPr="008F53D4" w:rsidR="00C74E7C" w:rsidP="00A447BD" w:rsidRDefault="00C74E7C" w14:paraId="61B65423" w14:textId="1A914109">
            <w:pPr>
              <w:pStyle w:val="Titel"/>
              <w:tabs>
                <w:tab w:val="left" w:pos="3072"/>
              </w:tabs>
              <w:jc w:val="left"/>
              <w:rPr>
                <w:color w:val="000000" w:themeColor="text1"/>
                <w:sz w:val="22"/>
                <w:szCs w:val="22"/>
                <w:u w:val="none"/>
                <w:lang w:val="de-DE"/>
              </w:rPr>
            </w:pP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F53D4" w:rsidR="007120E0" w:rsidP="00A447BD" w:rsidRDefault="007120E0" w14:paraId="2AC6BD86" w14:textId="1D9ECFDA">
            <w:pPr>
              <w:pStyle w:val="Titel"/>
              <w:tabs>
                <w:tab w:val="left" w:pos="3072"/>
              </w:tabs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proofErr w:type="gramStart"/>
            <w:r w:rsidRPr="008F53D4">
              <w:rPr>
                <w:b w:val="0"/>
                <w:color w:val="000000" w:themeColor="text1"/>
                <w:sz w:val="22"/>
                <w:szCs w:val="22"/>
                <w:u w:val="none"/>
              </w:rPr>
              <w:t>832000</w:t>
            </w:r>
            <w:proofErr w:type="gramEnd"/>
            <w:r w:rsidRPr="008F53D4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, </w:t>
            </w:r>
            <w:r w:rsidRPr="008F53D4">
              <w:rPr>
                <w:color w:val="000000" w:themeColor="text1"/>
                <w:sz w:val="22"/>
                <w:szCs w:val="22"/>
                <w:u w:val="none"/>
              </w:rPr>
              <w:t>DT Lungor, HRCT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F53D4" w:rsidR="007120E0" w:rsidP="00A447BD" w:rsidRDefault="007120E0" w14:paraId="25618C5B" w14:textId="77777777">
            <w:pPr>
              <w:suppressAutoHyphens/>
              <w:spacing w:after="0" w:line="240" w:lineRule="auto"/>
              <w:ind w:left="0" w:right="0"/>
              <w:rPr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F53D4" w:rsidR="007120E0" w:rsidP="00A447BD" w:rsidRDefault="007120E0" w14:paraId="7098B196" w14:textId="77777777">
            <w:pPr>
              <w:pStyle w:val="Titel"/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proofErr w:type="spellStart"/>
            <w:r w:rsidRPr="008F53D4">
              <w:rPr>
                <w:b w:val="0"/>
                <w:color w:val="000000" w:themeColor="text1"/>
                <w:sz w:val="22"/>
                <w:szCs w:val="22"/>
                <w:u w:val="none"/>
              </w:rPr>
              <w:t>Interstitiell</w:t>
            </w:r>
            <w:proofErr w:type="spellEnd"/>
            <w:r w:rsidRPr="008F53D4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 lungsjukdom i kombination med utredning av </w:t>
            </w:r>
            <w:proofErr w:type="spellStart"/>
            <w:r w:rsidRPr="008F53D4">
              <w:rPr>
                <w:b w:val="0"/>
                <w:color w:val="000000" w:themeColor="text1"/>
                <w:sz w:val="22"/>
                <w:szCs w:val="22"/>
                <w:u w:val="none"/>
              </w:rPr>
              <w:t>mediastinum</w:t>
            </w:r>
            <w:proofErr w:type="spellEnd"/>
            <w:r w:rsidRPr="008F53D4">
              <w:rPr>
                <w:b w:val="0"/>
                <w:color w:val="000000" w:themeColor="text1"/>
                <w:sz w:val="22"/>
                <w:szCs w:val="22"/>
                <w:u w:val="none"/>
              </w:rPr>
              <w:t>/</w:t>
            </w:r>
            <w:proofErr w:type="spellStart"/>
            <w:r w:rsidRPr="008F53D4">
              <w:rPr>
                <w:b w:val="0"/>
                <w:color w:val="000000" w:themeColor="text1"/>
                <w:sz w:val="22"/>
                <w:szCs w:val="22"/>
                <w:u w:val="none"/>
              </w:rPr>
              <w:t>hili</w:t>
            </w:r>
            <w:proofErr w:type="spellEnd"/>
            <w:r w:rsidRPr="008F53D4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 såsom </w:t>
            </w:r>
            <w:proofErr w:type="spellStart"/>
            <w:r w:rsidRPr="008F53D4">
              <w:rPr>
                <w:b w:val="0"/>
                <w:color w:val="000000" w:themeColor="text1"/>
                <w:sz w:val="22"/>
                <w:szCs w:val="22"/>
                <w:u w:val="none"/>
              </w:rPr>
              <w:t>sarcoidos</w:t>
            </w:r>
            <w:proofErr w:type="spellEnd"/>
            <w:r w:rsidRPr="008F53D4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 och tumörfrågeställning. </w:t>
            </w:r>
          </w:p>
          <w:p w:rsidRPr="008F53D4" w:rsidR="007120E0" w:rsidP="00A447BD" w:rsidRDefault="007B3D0E" w14:paraId="2A524E42" w14:textId="26E43A2C">
            <w:pPr>
              <w:pStyle w:val="Titel"/>
              <w:jc w:val="left"/>
              <w:rPr>
                <w:b w:val="0"/>
                <w:color w:val="000000" w:themeColor="text1"/>
                <w:sz w:val="22"/>
                <w:szCs w:val="22"/>
                <w:u w:val="none"/>
              </w:rPr>
            </w:pPr>
            <w:r w:rsidRPr="008F53D4">
              <w:rPr>
                <w:b w:val="0"/>
                <w:color w:val="000000" w:themeColor="text1"/>
                <w:sz w:val="22"/>
                <w:szCs w:val="22"/>
                <w:u w:val="none"/>
              </w:rPr>
              <w:t xml:space="preserve">Körs helst på GE </w:t>
            </w:r>
            <w:proofErr w:type="spellStart"/>
            <w:r w:rsidRPr="008F53D4">
              <w:rPr>
                <w:b w:val="0"/>
                <w:color w:val="000000" w:themeColor="text1"/>
                <w:sz w:val="22"/>
                <w:szCs w:val="22"/>
                <w:u w:val="none"/>
              </w:rPr>
              <w:t>Apex</w:t>
            </w:r>
            <w:proofErr w:type="spellEnd"/>
          </w:p>
        </w:tc>
      </w:tr>
      <w:tr w:rsidRPr="00A61834" w:rsidR="007120E0" w:rsidTr="005F21DE" w14:paraId="02D4B1E0" w14:textId="77777777"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A75E9B" w:rsidR="007120E0" w:rsidP="00A447BD" w:rsidRDefault="007120E0" w14:paraId="20DF83A1" w14:textId="6DAB1E57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973943">
              <w:rPr>
                <w:b/>
                <w:bCs/>
                <w:sz w:val="22"/>
                <w:szCs w:val="22"/>
              </w:rPr>
              <w:t>T9</w:t>
            </w:r>
          </w:p>
        </w:tc>
        <w:tc>
          <w:tcPr>
            <w:tcW w:w="3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1D23" w:rsidR="007120E0" w:rsidP="00A447BD" w:rsidRDefault="007120E0" w14:paraId="22A5D377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>CF patienter:</w:t>
            </w:r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</w:p>
          <w:p w:rsidRPr="00991D23" w:rsidR="007120E0" w:rsidP="00A447BD" w:rsidRDefault="007120E0" w14:paraId="4EAE3720" w14:textId="746C406A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>Serie 1.</w:t>
            </w:r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Inandad </w:t>
            </w:r>
            <w:proofErr w:type="gramStart"/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spiral lågdos</w:t>
            </w:r>
            <w:proofErr w:type="gramEnd"/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</w:p>
          <w:p w:rsidR="007120E0" w:rsidP="00A447BD" w:rsidRDefault="007120E0" w14:paraId="736D1D30" w14:textId="066539EF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>Serie 2.</w:t>
            </w:r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Utanda</w:t>
            </w:r>
            <w:r w:rsidR="006F4D1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d </w:t>
            </w:r>
            <w:proofErr w:type="gramStart"/>
            <w:r w:rsidR="00DC5299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spiral lågdos</w:t>
            </w:r>
            <w:proofErr w:type="gramEnd"/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</w:p>
          <w:p w:rsidR="00C74E7C" w:rsidP="00A447BD" w:rsidRDefault="00C74E7C" w14:paraId="1B2B8540" w14:textId="77777777">
            <w:pPr>
              <w:pStyle w:val="Titel"/>
              <w:tabs>
                <w:tab w:val="left" w:pos="3072"/>
              </w:tabs>
              <w:jc w:val="left"/>
              <w:rPr>
                <w:sz w:val="22"/>
                <w:szCs w:val="22"/>
                <w:u w:val="none"/>
                <w:lang w:val="de-DE"/>
              </w:rPr>
            </w:pPr>
          </w:p>
          <w:p w:rsidR="00E076DC" w:rsidP="00A447BD" w:rsidRDefault="00E076DC" w14:paraId="76151826" w14:textId="77777777">
            <w:pPr>
              <w:pStyle w:val="Titel"/>
              <w:tabs>
                <w:tab w:val="left" w:pos="3072"/>
              </w:tabs>
              <w:jc w:val="left"/>
              <w:rPr>
                <w:sz w:val="22"/>
                <w:szCs w:val="22"/>
                <w:u w:val="none"/>
                <w:lang w:val="de-DE"/>
              </w:rPr>
            </w:pPr>
          </w:p>
          <w:p w:rsidR="00E076DC" w:rsidP="00A447BD" w:rsidRDefault="00E076DC" w14:paraId="66BFB52A" w14:textId="77777777">
            <w:pPr>
              <w:pStyle w:val="Titel"/>
              <w:tabs>
                <w:tab w:val="left" w:pos="3072"/>
              </w:tabs>
              <w:jc w:val="left"/>
              <w:rPr>
                <w:sz w:val="22"/>
                <w:szCs w:val="22"/>
                <w:u w:val="none"/>
                <w:lang w:val="de-DE"/>
              </w:rPr>
            </w:pPr>
          </w:p>
          <w:p w:rsidR="00E076DC" w:rsidP="00A447BD" w:rsidRDefault="00E076DC" w14:paraId="39C9741B" w14:textId="0C8597A0">
            <w:pPr>
              <w:pStyle w:val="Titel"/>
              <w:tabs>
                <w:tab w:val="left" w:pos="3072"/>
              </w:tabs>
              <w:jc w:val="left"/>
              <w:rPr>
                <w:sz w:val="22"/>
                <w:szCs w:val="22"/>
                <w:u w:val="none"/>
                <w:lang w:val="de-DE"/>
              </w:rPr>
            </w:pP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120E0" w:rsidP="00A447BD" w:rsidRDefault="007120E0" w14:paraId="007807A1" w14:textId="098B9636">
            <w:pPr>
              <w:pStyle w:val="Titel"/>
              <w:tabs>
                <w:tab w:val="left" w:pos="3072"/>
              </w:tabs>
              <w:jc w:val="left"/>
              <w:rPr>
                <w:b w:val="0"/>
                <w:sz w:val="22"/>
                <w:szCs w:val="22"/>
                <w:u w:val="none"/>
              </w:rPr>
            </w:pPr>
            <w:proofErr w:type="gramStart"/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832000</w:t>
            </w:r>
            <w:proofErr w:type="gramEnd"/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</w:t>
            </w:r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>DT Lungor, HRCT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120E0" w:rsidP="00A447BD" w:rsidRDefault="007120E0" w14:paraId="17C95A79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1D23" w:rsidR="007120E0" w:rsidP="00A447BD" w:rsidRDefault="007120E0" w14:paraId="4B0E5E13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Cystisk fibros utan iv-kontrastmedel</w:t>
            </w:r>
          </w:p>
          <w:p w:rsidR="007120E0" w:rsidP="00A447BD" w:rsidRDefault="007120E0" w14:paraId="22A0832A" w14:textId="013BCB2F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>Endast SU/Sahlgrenska</w:t>
            </w:r>
          </w:p>
        </w:tc>
      </w:tr>
      <w:tr w:rsidRPr="00A61834" w:rsidR="007120E0" w:rsidTr="005F21DE" w14:paraId="5B898603" w14:textId="77777777"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73943" w:rsidR="007120E0" w:rsidP="00A447BD" w:rsidRDefault="007120E0" w14:paraId="445CFFEB" w14:textId="70CF21D8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973943">
              <w:rPr>
                <w:b/>
                <w:bCs/>
                <w:sz w:val="22"/>
                <w:szCs w:val="22"/>
              </w:rPr>
              <w:t>T10</w:t>
            </w:r>
          </w:p>
        </w:tc>
        <w:tc>
          <w:tcPr>
            <w:tcW w:w="3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1D23" w:rsidR="007120E0" w:rsidP="00A447BD" w:rsidRDefault="007120E0" w14:paraId="4F271A2F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 xml:space="preserve">Thorax </w:t>
            </w:r>
            <w:proofErr w:type="spellStart"/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>eosophagus</w:t>
            </w:r>
            <w:proofErr w:type="spellEnd"/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 xml:space="preserve"> läckage</w:t>
            </w:r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</w:p>
          <w:p w:rsidRPr="00991D23" w:rsidR="007120E0" w:rsidP="00A447BD" w:rsidRDefault="007120E0" w14:paraId="2A2469DF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>Serie 1.</w:t>
            </w:r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Med iv-kontrastmedel, utan peroralt kontrastmedel</w:t>
            </w:r>
          </w:p>
          <w:p w:rsidRPr="00991D23" w:rsidR="007120E0" w:rsidP="00A447BD" w:rsidRDefault="007120E0" w14:paraId="3ED2AFCA" w14:textId="51FE5FF6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  <w:lang w:val="de-DE"/>
              </w:rPr>
            </w:pPr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>Serie 2.</w:t>
            </w:r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Med peroralt kontrastmedel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1D23" w:rsidR="007120E0" w:rsidP="00A447BD" w:rsidRDefault="007120E0" w14:paraId="6A130178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proofErr w:type="gramStart"/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830811</w:t>
            </w:r>
            <w:proofErr w:type="gramEnd"/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</w:t>
            </w:r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>DT Thorax med iv kontrastmedel, peroral kontrast i esofagus eller sond</w:t>
            </w:r>
          </w:p>
          <w:p w:rsidRPr="00991D23" w:rsidR="007120E0" w:rsidP="00A447BD" w:rsidRDefault="007120E0" w14:paraId="33AEB4EC" w14:textId="762C421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830885</w:t>
            </w:r>
            <w:proofErr w:type="gramEnd"/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</w:t>
            </w:r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>DT Thorax med peroral kontrast i esofagus eller sond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1D23" w:rsidR="007120E0" w:rsidP="00A447BD" w:rsidRDefault="007120E0" w14:paraId="505F81B9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1D23" w:rsidR="007120E0" w:rsidP="00A447BD" w:rsidRDefault="007120E0" w14:paraId="13118C41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Utan- och med iv-kontrastmedel vid förstagångsundersökning, kan modifieras vid uppföljning.</w:t>
            </w:r>
          </w:p>
          <w:p w:rsidRPr="00991D23" w:rsidR="007120E0" w:rsidP="00A447BD" w:rsidRDefault="007120E0" w14:paraId="233E4A05" w14:textId="77777777">
            <w:pPr>
              <w:pStyle w:val="Titel"/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Peroralt kontrastmedel</w:t>
            </w:r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 xml:space="preserve">: </w:t>
            </w:r>
            <w:hyperlink w:history="1" r:id="rId24">
              <w:r w:rsidRPr="00991D23">
                <w:rPr>
                  <w:rStyle w:val="Hyperlnk"/>
                  <w:rFonts w:ascii="Times New Roman" w:hAnsi="Times New Roman"/>
                  <w:b w:val="0"/>
                  <w:bCs/>
                  <w:sz w:val="22"/>
                  <w:szCs w:val="22"/>
                </w:rPr>
                <w:t>KM Beredning av kontrastmedel inför datortomografiundersökningar</w:t>
              </w:r>
            </w:hyperlink>
          </w:p>
          <w:p w:rsidRPr="00991D23" w:rsidR="007120E0" w:rsidP="00A447BD" w:rsidRDefault="007120E0" w14:paraId="7B0074B0" w14:textId="1AF062F8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</w:tc>
      </w:tr>
      <w:tr w:rsidRPr="00A61834" w:rsidR="007120E0" w:rsidTr="005F21DE" w14:paraId="0CD426A5" w14:textId="77777777"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73943" w:rsidR="007120E0" w:rsidP="00A447BD" w:rsidRDefault="007120E0" w14:paraId="6404E74D" w14:textId="4E8B196A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973943">
              <w:rPr>
                <w:b/>
                <w:bCs/>
                <w:sz w:val="22"/>
                <w:szCs w:val="22"/>
              </w:rPr>
              <w:t>T11</w:t>
            </w:r>
          </w:p>
        </w:tc>
        <w:tc>
          <w:tcPr>
            <w:tcW w:w="3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1D23" w:rsidR="007120E0" w:rsidP="00A447BD" w:rsidRDefault="007120E0" w14:paraId="3DD30159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 xml:space="preserve">Thorax </w:t>
            </w:r>
            <w:proofErr w:type="spellStart"/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>vena</w:t>
            </w:r>
            <w:proofErr w:type="spellEnd"/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 xml:space="preserve"> </w:t>
            </w:r>
            <w:proofErr w:type="spellStart"/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>cava</w:t>
            </w:r>
            <w:proofErr w:type="spellEnd"/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 xml:space="preserve"> </w:t>
            </w:r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med iv-kontrastmedel i </w:t>
            </w:r>
            <w:proofErr w:type="spellStart"/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venfas</w:t>
            </w:r>
            <w:proofErr w:type="spellEnd"/>
          </w:p>
          <w:p w:rsidRPr="00991D23" w:rsidR="007120E0" w:rsidP="00A447BD" w:rsidRDefault="007120E0" w14:paraId="2B2A5FE6" w14:textId="495ADCBC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  <w:lang w:val="de-DE"/>
              </w:rPr>
            </w:pP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1D23" w:rsidR="007120E0" w:rsidP="00A447BD" w:rsidRDefault="007120E0" w14:paraId="13ADB5C0" w14:textId="662B7928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830800</w:t>
            </w:r>
            <w:proofErr w:type="gramEnd"/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</w:t>
            </w:r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>DT Thorax med iv kontrastmedel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1D23" w:rsidR="007120E0" w:rsidP="00A447BD" w:rsidRDefault="007120E0" w14:paraId="0A224D43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1D23" w:rsidR="007120E0" w:rsidP="00A447BD" w:rsidRDefault="007120E0" w14:paraId="60FAB3E4" w14:textId="2CD3E772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spellStart"/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Vena</w:t>
            </w:r>
            <w:proofErr w:type="spellEnd"/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proofErr w:type="spellStart"/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cava</w:t>
            </w:r>
            <w:proofErr w:type="spellEnd"/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syndrom</w:t>
            </w:r>
          </w:p>
        </w:tc>
      </w:tr>
      <w:tr w:rsidRPr="00A61834" w:rsidR="007120E0" w:rsidTr="005F21DE" w14:paraId="2192897D" w14:textId="77777777"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73943" w:rsidR="007120E0" w:rsidP="00A447BD" w:rsidRDefault="007120E0" w14:paraId="3358F3A0" w14:textId="6358E16A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973943">
              <w:rPr>
                <w:b/>
                <w:bCs/>
                <w:sz w:val="22"/>
                <w:szCs w:val="22"/>
              </w:rPr>
              <w:t>T12</w:t>
            </w:r>
          </w:p>
        </w:tc>
        <w:tc>
          <w:tcPr>
            <w:tcW w:w="3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1D23" w:rsidR="007120E0" w:rsidP="00A447BD" w:rsidRDefault="007120E0" w14:paraId="63CC7D04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1F2DAB">
              <w:rPr>
                <w:rFonts w:ascii="Times New Roman" w:hAnsi="Times New Roman"/>
                <w:sz w:val="22"/>
                <w:szCs w:val="22"/>
                <w:u w:val="none"/>
              </w:rPr>
              <w:t>LE dubbelenergi</w:t>
            </w:r>
          </w:p>
          <w:p w:rsidRPr="00991D23" w:rsidR="007120E0" w:rsidP="00A447BD" w:rsidRDefault="007120E0" w14:paraId="7687036F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  <w:lang w:val="de-DE"/>
              </w:rPr>
            </w:pP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120E0" w:rsidP="00A447BD" w:rsidRDefault="007120E0" w14:paraId="08D7CD66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proofErr w:type="gramStart"/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830972</w:t>
            </w:r>
            <w:proofErr w:type="gramEnd"/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</w:t>
            </w:r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 xml:space="preserve">DT Thorax utan och med iv-kontrast, dual </w:t>
            </w:r>
            <w:proofErr w:type="spellStart"/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>energy</w:t>
            </w:r>
            <w:proofErr w:type="spellEnd"/>
          </w:p>
          <w:p w:rsidRPr="00991D23" w:rsidR="007120E0" w:rsidP="00A447BD" w:rsidRDefault="007120E0" w14:paraId="349BB003" w14:textId="36E4F6AB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1D23" w:rsidR="007120E0" w:rsidP="00A447BD" w:rsidRDefault="007120E0" w14:paraId="53BC3223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1D23" w:rsidR="007120E0" w:rsidP="00A447BD" w:rsidRDefault="005405FF" w14:paraId="75DC5AC1" w14:textId="7C5415B3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Anv</w:t>
            </w:r>
            <w:r w:rsidR="004F5F0A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änds inte </w:t>
            </w:r>
            <w:r w:rsidR="003131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för tillfället.</w:t>
            </w:r>
          </w:p>
        </w:tc>
      </w:tr>
    </w:tbl>
    <w:p w:rsidR="0023363F" w:rsidP="000B663A" w:rsidRDefault="0023363F" w14:paraId="4799D110" w14:textId="77777777">
      <w:pPr>
        <w:ind w:left="0"/>
      </w:pPr>
      <w:r>
        <w:br w:type="page"/>
      </w:r>
    </w:p>
    <w:tbl>
      <w:tblPr>
        <w:tblStyle w:val="Tabellrutnt"/>
        <w:tblW w:w="1488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635"/>
        <w:gridCol w:w="3363"/>
        <w:gridCol w:w="2374"/>
        <w:gridCol w:w="2081"/>
        <w:gridCol w:w="5431"/>
      </w:tblGrid>
      <w:tr w:rsidRPr="00A61834" w:rsidR="007120E0" w:rsidTr="3521D3CF" w14:paraId="2C05CCD4" w14:textId="77777777"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73943" w:rsidR="007120E0" w:rsidP="00A447BD" w:rsidRDefault="007120E0" w14:paraId="7FB8E61F" w14:textId="3CACADF1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973943">
              <w:rPr>
                <w:b/>
                <w:bCs/>
                <w:sz w:val="22"/>
                <w:szCs w:val="22"/>
              </w:rPr>
              <w:t>T13</w:t>
            </w:r>
          </w:p>
        </w:tc>
        <w:tc>
          <w:tcPr>
            <w:tcW w:w="3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1D23" w:rsidR="007120E0" w:rsidP="00A447BD" w:rsidRDefault="007120E0" w14:paraId="1398F982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>Thorax inför lungvolymsreducering (BLVR) dubbelenergi</w:t>
            </w:r>
          </w:p>
          <w:p w:rsidRPr="00991D23" w:rsidR="007120E0" w:rsidP="00A447BD" w:rsidRDefault="007120E0" w14:paraId="6EA8B1F0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 xml:space="preserve">Serie 1. </w:t>
            </w:r>
            <w:r w:rsidRPr="00991D23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Thorax lågdos utan kontrast, inandad</w:t>
            </w:r>
          </w:p>
          <w:p w:rsidRPr="00991D23" w:rsidR="007120E0" w:rsidP="00A447BD" w:rsidRDefault="007120E0" w14:paraId="58BF297D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>Serie 2.</w:t>
            </w:r>
            <w:r w:rsidRPr="00991D23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Thorax lågdos utan kontrast, utandad</w:t>
            </w:r>
          </w:p>
          <w:p w:rsidRPr="00991D23" w:rsidR="007120E0" w:rsidP="00A447BD" w:rsidRDefault="007120E0" w14:paraId="73612094" w14:textId="38A7906E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  <w:lang w:val="de-DE"/>
              </w:rPr>
            </w:pPr>
            <w:r w:rsidRPr="00991D23">
              <w:rPr>
                <w:rFonts w:ascii="Times New Roman" w:hAnsi="Times New Roman"/>
                <w:sz w:val="22"/>
                <w:szCs w:val="22"/>
                <w:u w:val="none"/>
              </w:rPr>
              <w:t>Serie 3.</w:t>
            </w:r>
            <w:r w:rsidRPr="00991D23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LE-protokoll med iv-kontrastmedel i lungartärer och aorta, inandad, dual </w:t>
            </w:r>
            <w:proofErr w:type="spellStart"/>
            <w:r w:rsidRPr="00991D23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energy</w:t>
            </w:r>
            <w:proofErr w:type="spellEnd"/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1D23" w:rsidR="007120E0" w:rsidP="3521D3CF" w:rsidRDefault="007120E0" w14:paraId="702BCE91" w14:textId="0F5C94A5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color w:val="FF0000"/>
                <w:sz w:val="22"/>
                <w:szCs w:val="22"/>
                <w:u w:val="none"/>
              </w:rPr>
            </w:pPr>
            <w:proofErr w:type="gramStart"/>
            <w:r w:rsidRPr="00657C0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830972</w:t>
            </w:r>
            <w:proofErr w:type="gramEnd"/>
            <w:r w:rsidRPr="00657C0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</w:t>
            </w:r>
            <w:r w:rsidRPr="00657C03">
              <w:rPr>
                <w:rFonts w:ascii="Times New Roman" w:hAnsi="Times New Roman"/>
                <w:sz w:val="22"/>
                <w:szCs w:val="22"/>
                <w:u w:val="none"/>
              </w:rPr>
              <w:t xml:space="preserve">DT Thorax utan och med iv-kontrast, dual </w:t>
            </w:r>
            <w:proofErr w:type="spellStart"/>
            <w:r w:rsidRPr="00657C03">
              <w:rPr>
                <w:rFonts w:ascii="Times New Roman" w:hAnsi="Times New Roman"/>
                <w:sz w:val="22"/>
                <w:szCs w:val="22"/>
                <w:u w:val="none"/>
              </w:rPr>
              <w:t>energy</w:t>
            </w:r>
            <w:proofErr w:type="spellEnd"/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1D23" w:rsidR="007120E0" w:rsidP="00A447BD" w:rsidRDefault="007120E0" w14:paraId="5BA073CE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1D23" w:rsidR="007120E0" w:rsidP="00A447BD" w:rsidRDefault="007120E0" w14:paraId="6DBF38C2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Cs/>
                <w:sz w:val="22"/>
                <w:szCs w:val="22"/>
                <w:u w:val="none"/>
              </w:rPr>
            </w:pPr>
            <w:r w:rsidRPr="00991D2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Inför lungvolymsreduktion.</w:t>
            </w:r>
          </w:p>
          <w:p w:rsidRPr="00991D23" w:rsidR="007120E0" w:rsidP="00A447BD" w:rsidRDefault="007120E0" w14:paraId="5BF15ADE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Cs/>
                <w:sz w:val="22"/>
                <w:szCs w:val="22"/>
                <w:u w:val="none"/>
              </w:rPr>
            </w:pPr>
          </w:p>
          <w:p w:rsidRPr="00991D23" w:rsidR="007120E0" w:rsidP="00A447BD" w:rsidRDefault="007120E0" w14:paraId="5537E22B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Cs/>
                <w:sz w:val="22"/>
                <w:szCs w:val="22"/>
                <w:u w:val="none"/>
              </w:rPr>
            </w:pPr>
            <w:r w:rsidRPr="00991D23">
              <w:rPr>
                <w:rFonts w:ascii="Times New Roman" w:hAnsi="Times New Roman"/>
                <w:bCs/>
                <w:sz w:val="22"/>
                <w:szCs w:val="22"/>
                <w:u w:val="none"/>
              </w:rPr>
              <w:t xml:space="preserve">Endast SU/Sahlgrenska, </w:t>
            </w:r>
            <w:proofErr w:type="spellStart"/>
            <w:r w:rsidRPr="00991D23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Apex</w:t>
            </w:r>
            <w:proofErr w:type="spellEnd"/>
          </w:p>
          <w:p w:rsidRPr="00991D23" w:rsidR="007120E0" w:rsidP="00A447BD" w:rsidRDefault="007120E0" w14:paraId="35878BAA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</w:tc>
      </w:tr>
      <w:tr w:rsidRPr="00A61834" w:rsidR="007120E0" w:rsidTr="3521D3CF" w14:paraId="16EBBF9D" w14:textId="77777777"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23363F" w:rsidR="007120E0" w:rsidP="00A447BD" w:rsidRDefault="007120E0" w14:paraId="03C028C3" w14:textId="1AC02638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23363F">
              <w:rPr>
                <w:b/>
                <w:bCs/>
                <w:sz w:val="22"/>
                <w:szCs w:val="22"/>
              </w:rPr>
              <w:t>T14</w:t>
            </w:r>
          </w:p>
        </w:tc>
        <w:tc>
          <w:tcPr>
            <w:tcW w:w="3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120E0" w:rsidP="00A447BD" w:rsidRDefault="007120E0" w14:paraId="4A2E5AD5" w14:textId="77777777">
            <w:pPr>
              <w:pStyle w:val="Titel"/>
              <w:tabs>
                <w:tab w:val="left" w:pos="3072"/>
              </w:tabs>
              <w:jc w:val="left"/>
              <w:rPr>
                <w:sz w:val="22"/>
                <w:szCs w:val="22"/>
                <w:u w:val="none"/>
              </w:rPr>
            </w:pPr>
            <w:r>
              <w:rPr>
                <w:sz w:val="22"/>
                <w:szCs w:val="22"/>
                <w:u w:val="none"/>
              </w:rPr>
              <w:t>Thoraxskelett</w:t>
            </w:r>
          </w:p>
          <w:p w:rsidRPr="00991D23" w:rsidR="007120E0" w:rsidP="00A447BD" w:rsidRDefault="007120E0" w14:paraId="7DE87416" w14:textId="6F5F72A5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  <w:lang w:val="de-DE"/>
              </w:rPr>
            </w:pPr>
            <w:r>
              <w:rPr>
                <w:sz w:val="22"/>
                <w:szCs w:val="22"/>
                <w:u w:val="none"/>
              </w:rPr>
              <w:t xml:space="preserve">Serie 1. </w:t>
            </w:r>
            <w:r>
              <w:rPr>
                <w:b w:val="0"/>
                <w:bCs/>
                <w:sz w:val="22"/>
                <w:szCs w:val="22"/>
                <w:u w:val="none"/>
              </w:rPr>
              <w:t>Thoraxskelett utan iv-kontrastmedel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1D23" w:rsidR="007120E0" w:rsidP="00A447BD" w:rsidRDefault="007120E0" w14:paraId="59BA797C" w14:textId="06CE449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b w:val="0"/>
                <w:sz w:val="22"/>
                <w:szCs w:val="22"/>
                <w:u w:val="none"/>
              </w:rPr>
              <w:t>830007</w:t>
            </w:r>
            <w:proofErr w:type="gramEnd"/>
            <w:r>
              <w:rPr>
                <w:b w:val="0"/>
                <w:sz w:val="22"/>
                <w:szCs w:val="22"/>
                <w:u w:val="none"/>
              </w:rPr>
              <w:t xml:space="preserve">, </w:t>
            </w:r>
            <w:r w:rsidRPr="00A4705B">
              <w:rPr>
                <w:bCs/>
                <w:sz w:val="22"/>
                <w:szCs w:val="22"/>
                <w:u w:val="none"/>
              </w:rPr>
              <w:t>DT thoraxskelett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1D23" w:rsidR="007120E0" w:rsidP="00A447BD" w:rsidRDefault="007120E0" w14:paraId="61D36FDF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91D23" w:rsidR="007120E0" w:rsidP="00A447BD" w:rsidRDefault="007120E0" w14:paraId="0777B873" w14:textId="322A1332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Efter trauma/instabil bröstkorg</w:t>
            </w:r>
          </w:p>
        </w:tc>
      </w:tr>
      <w:tr w:rsidRPr="00A61834" w:rsidR="007120E0" w:rsidTr="3521D3CF" w14:paraId="2CC39E06" w14:textId="77777777"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23363F" w:rsidR="007120E0" w:rsidP="00A447BD" w:rsidRDefault="007120E0" w14:paraId="1F08538D" w14:textId="1748D2C3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23363F">
              <w:rPr>
                <w:b/>
                <w:bCs/>
                <w:sz w:val="22"/>
                <w:szCs w:val="22"/>
              </w:rPr>
              <w:t>T15</w:t>
            </w:r>
          </w:p>
        </w:tc>
        <w:tc>
          <w:tcPr>
            <w:tcW w:w="3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120E0" w:rsidP="00A447BD" w:rsidRDefault="007120E0" w14:paraId="6C394B98" w14:textId="77777777">
            <w:pPr>
              <w:pStyle w:val="Titel"/>
              <w:tabs>
                <w:tab w:val="left" w:pos="3072"/>
              </w:tabs>
              <w:jc w:val="left"/>
              <w:rPr>
                <w:sz w:val="22"/>
                <w:szCs w:val="22"/>
                <w:u w:val="none"/>
              </w:rPr>
            </w:pPr>
            <w:r>
              <w:rPr>
                <w:sz w:val="22"/>
                <w:szCs w:val="22"/>
                <w:u w:val="none"/>
              </w:rPr>
              <w:t>Lungtransplanterad</w:t>
            </w:r>
          </w:p>
          <w:p w:rsidR="007120E0" w:rsidP="00A447BD" w:rsidRDefault="007120E0" w14:paraId="6D15FD21" w14:textId="77777777">
            <w:pPr>
              <w:pStyle w:val="Titel"/>
              <w:tabs>
                <w:tab w:val="left" w:pos="3072"/>
              </w:tabs>
              <w:jc w:val="left"/>
              <w:rPr>
                <w:sz w:val="22"/>
                <w:szCs w:val="22"/>
                <w:u w:val="none"/>
              </w:rPr>
            </w:pPr>
            <w:r>
              <w:rPr>
                <w:sz w:val="22"/>
                <w:szCs w:val="22"/>
                <w:u w:val="none"/>
              </w:rPr>
              <w:t xml:space="preserve">Serie 1. </w:t>
            </w:r>
            <w:r w:rsidRPr="00D82864">
              <w:rPr>
                <w:b w:val="0"/>
                <w:bCs/>
                <w:sz w:val="22"/>
                <w:szCs w:val="22"/>
                <w:u w:val="none"/>
              </w:rPr>
              <w:t>Inandad spiral utan iv-kontrastmedel</w:t>
            </w:r>
          </w:p>
          <w:p w:rsidR="007120E0" w:rsidP="00A447BD" w:rsidRDefault="007120E0" w14:paraId="1D7A13C1" w14:textId="7F9CBF04">
            <w:pPr>
              <w:pStyle w:val="Titel"/>
              <w:tabs>
                <w:tab w:val="left" w:pos="3072"/>
              </w:tabs>
              <w:jc w:val="left"/>
              <w:rPr>
                <w:sz w:val="22"/>
                <w:szCs w:val="22"/>
                <w:u w:val="none"/>
                <w:lang w:val="de-DE"/>
              </w:rPr>
            </w:pPr>
            <w:r>
              <w:rPr>
                <w:sz w:val="22"/>
                <w:szCs w:val="22"/>
                <w:u w:val="none"/>
              </w:rPr>
              <w:t xml:space="preserve">Serie 2. </w:t>
            </w:r>
            <w:r>
              <w:rPr>
                <w:b w:val="0"/>
                <w:bCs/>
                <w:sz w:val="22"/>
                <w:szCs w:val="22"/>
                <w:u w:val="none"/>
              </w:rPr>
              <w:t>Utandad spiral utan iv-kontrastmedel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120E0" w:rsidP="00A447BD" w:rsidRDefault="007120E0" w14:paraId="6F548A2F" w14:textId="5CF62C67">
            <w:pPr>
              <w:pStyle w:val="Titel"/>
              <w:tabs>
                <w:tab w:val="left" w:pos="3072"/>
              </w:tabs>
              <w:jc w:val="left"/>
              <w:rPr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b w:val="0"/>
                <w:sz w:val="22"/>
                <w:szCs w:val="22"/>
                <w:u w:val="none"/>
              </w:rPr>
              <w:t>832000</w:t>
            </w:r>
            <w:proofErr w:type="gramEnd"/>
            <w:r>
              <w:rPr>
                <w:b w:val="0"/>
                <w:sz w:val="22"/>
                <w:szCs w:val="22"/>
                <w:u w:val="none"/>
              </w:rPr>
              <w:t xml:space="preserve">, </w:t>
            </w:r>
            <w:r>
              <w:rPr>
                <w:bCs/>
                <w:sz w:val="22"/>
                <w:szCs w:val="22"/>
                <w:u w:val="none"/>
              </w:rPr>
              <w:t>DT Lungor HRCT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120E0" w:rsidP="00A447BD" w:rsidRDefault="007120E0" w14:paraId="19461A53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120E0" w:rsidP="00A447BD" w:rsidRDefault="007120E0" w14:paraId="316C8F56" w14:textId="378A600E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Årskontroll av lungtransplanterad</w:t>
            </w:r>
          </w:p>
        </w:tc>
      </w:tr>
      <w:tr w:rsidRPr="00A61834" w:rsidR="007120E0" w:rsidTr="3521D3CF" w14:paraId="6DE764D8" w14:textId="77777777">
        <w:trPr>
          <w:trHeight w:val="2805"/>
        </w:trPr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120E0" w:rsidP="00A447BD" w:rsidRDefault="007120E0" w14:paraId="3F3BD66B" w14:textId="77777777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23363F">
              <w:rPr>
                <w:b/>
                <w:bCs/>
                <w:sz w:val="22"/>
                <w:szCs w:val="22"/>
              </w:rPr>
              <w:t>T16</w:t>
            </w:r>
          </w:p>
          <w:p w:rsidR="005F21DE" w:rsidP="005F21DE" w:rsidRDefault="005F21DE" w14:paraId="52C01AF0" w14:textId="77777777">
            <w:pPr>
              <w:ind w:left="0"/>
              <w:rPr>
                <w:sz w:val="22"/>
                <w:szCs w:val="22"/>
              </w:rPr>
            </w:pPr>
          </w:p>
          <w:p w:rsidRPr="005307E4" w:rsidR="005307E4" w:rsidP="005307E4" w:rsidRDefault="005307E4" w14:paraId="6BA2A30D" w14:textId="77777777">
            <w:pPr>
              <w:rPr>
                <w:sz w:val="22"/>
                <w:szCs w:val="22"/>
              </w:rPr>
            </w:pPr>
          </w:p>
          <w:p w:rsidRPr="005307E4" w:rsidR="005307E4" w:rsidP="005307E4" w:rsidRDefault="005307E4" w14:paraId="56997D31" w14:textId="77777777">
            <w:pPr>
              <w:rPr>
                <w:sz w:val="22"/>
                <w:szCs w:val="22"/>
              </w:rPr>
            </w:pPr>
          </w:p>
          <w:p w:rsidRPr="005307E4" w:rsidR="005307E4" w:rsidP="69460C7D" w:rsidRDefault="005307E4" w14:paraId="704D59A0" w14:textId="5DD70C95">
            <w:pPr>
              <w:ind w:left="0"/>
              <w:rPr>
                <w:sz w:val="22"/>
                <w:szCs w:val="22"/>
              </w:rPr>
            </w:pPr>
          </w:p>
          <w:p w:rsidRPr="005307E4" w:rsidR="005307E4" w:rsidP="69460C7D" w:rsidRDefault="005307E4" w14:paraId="1C2A561D" w14:textId="52F464CC">
            <w:pPr>
              <w:ind w:left="0"/>
              <w:rPr>
                <w:sz w:val="22"/>
                <w:szCs w:val="22"/>
              </w:rPr>
            </w:pPr>
          </w:p>
          <w:p w:rsidRPr="005307E4" w:rsidR="005307E4" w:rsidP="005307E4" w:rsidRDefault="005307E4" w14:paraId="50A6CEF6" w14:textId="289FEE75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3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120E0" w:rsidP="00A447BD" w:rsidRDefault="007120E0" w14:paraId="2CAA2F8A" w14:textId="3D05CB7A">
            <w:pPr>
              <w:pStyle w:val="Titel"/>
              <w:tabs>
                <w:tab w:val="left" w:pos="3072"/>
              </w:tabs>
              <w:jc w:val="left"/>
              <w:rPr>
                <w:sz w:val="22"/>
                <w:szCs w:val="22"/>
                <w:u w:val="none"/>
              </w:rPr>
            </w:pPr>
            <w:r w:rsidRPr="69460C7D">
              <w:rPr>
                <w:sz w:val="22"/>
                <w:szCs w:val="22"/>
                <w:u w:val="none"/>
              </w:rPr>
              <w:t xml:space="preserve">Thorax blödning </w:t>
            </w:r>
            <w:r w:rsidRPr="69460C7D" w:rsidR="00BE5BC2">
              <w:rPr>
                <w:sz w:val="22"/>
                <w:szCs w:val="22"/>
                <w:u w:val="none"/>
              </w:rPr>
              <w:t>flerfas</w:t>
            </w:r>
          </w:p>
          <w:p w:rsidR="007120E0" w:rsidP="00A447BD" w:rsidRDefault="007120E0" w14:paraId="17EE8AF1" w14:textId="77777777">
            <w:pPr>
              <w:pStyle w:val="Titel"/>
              <w:tabs>
                <w:tab w:val="left" w:pos="3072"/>
              </w:tabs>
              <w:jc w:val="left"/>
              <w:rPr>
                <w:b w:val="0"/>
                <w:bCs/>
                <w:sz w:val="22"/>
                <w:szCs w:val="22"/>
                <w:u w:val="none"/>
              </w:rPr>
            </w:pPr>
            <w:r>
              <w:rPr>
                <w:sz w:val="22"/>
                <w:szCs w:val="22"/>
                <w:u w:val="none"/>
              </w:rPr>
              <w:t xml:space="preserve">Serie 1. </w:t>
            </w:r>
            <w:r>
              <w:rPr>
                <w:b w:val="0"/>
                <w:bCs/>
                <w:sz w:val="22"/>
                <w:szCs w:val="22"/>
                <w:u w:val="none"/>
              </w:rPr>
              <w:t>Thorax utan kontrast</w:t>
            </w:r>
          </w:p>
          <w:p w:rsidR="007120E0" w:rsidP="00A447BD" w:rsidRDefault="007120E0" w14:paraId="3554EFCE" w14:textId="77777777">
            <w:pPr>
              <w:pStyle w:val="Titel"/>
              <w:tabs>
                <w:tab w:val="left" w:pos="3072"/>
              </w:tabs>
              <w:jc w:val="left"/>
              <w:rPr>
                <w:b w:val="0"/>
                <w:bCs/>
                <w:sz w:val="22"/>
                <w:szCs w:val="22"/>
                <w:u w:val="none"/>
              </w:rPr>
            </w:pPr>
            <w:r>
              <w:rPr>
                <w:sz w:val="22"/>
                <w:szCs w:val="22"/>
                <w:u w:val="none"/>
              </w:rPr>
              <w:t xml:space="preserve">Serie 2. </w:t>
            </w:r>
            <w:r>
              <w:rPr>
                <w:b w:val="0"/>
                <w:bCs/>
                <w:sz w:val="22"/>
                <w:szCs w:val="22"/>
                <w:u w:val="none"/>
              </w:rPr>
              <w:t>Thorax med kontrast i artärfas</w:t>
            </w:r>
          </w:p>
          <w:p w:rsidRPr="005F21DE" w:rsidR="00C9611D" w:rsidP="00A447BD" w:rsidRDefault="007120E0" w14:paraId="2A5E9FDD" w14:textId="07F2928D">
            <w:pPr>
              <w:pStyle w:val="Titel"/>
              <w:tabs>
                <w:tab w:val="left" w:pos="3072"/>
              </w:tabs>
              <w:jc w:val="left"/>
              <w:rPr>
                <w:b w:val="0"/>
                <w:bCs/>
                <w:sz w:val="22"/>
                <w:szCs w:val="22"/>
                <w:u w:val="none"/>
              </w:rPr>
            </w:pPr>
            <w:r>
              <w:rPr>
                <w:sz w:val="22"/>
                <w:szCs w:val="22"/>
                <w:u w:val="none"/>
              </w:rPr>
              <w:t xml:space="preserve">Serie 3. </w:t>
            </w:r>
            <w:r>
              <w:rPr>
                <w:b w:val="0"/>
                <w:bCs/>
                <w:sz w:val="22"/>
                <w:szCs w:val="22"/>
                <w:u w:val="none"/>
              </w:rPr>
              <w:t>Thorax med kontrast i sen fas 70s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120E0" w:rsidP="00A447BD" w:rsidRDefault="007120E0" w14:paraId="1F14505D" w14:textId="77777777">
            <w:pPr>
              <w:pStyle w:val="Titel"/>
              <w:tabs>
                <w:tab w:val="left" w:pos="3072"/>
              </w:tabs>
              <w:jc w:val="left"/>
              <w:rPr>
                <w:bCs/>
                <w:sz w:val="22"/>
                <w:szCs w:val="22"/>
                <w:u w:val="none"/>
              </w:rPr>
            </w:pPr>
            <w:proofErr w:type="gramStart"/>
            <w:r>
              <w:rPr>
                <w:b w:val="0"/>
                <w:sz w:val="22"/>
                <w:szCs w:val="22"/>
                <w:u w:val="none"/>
              </w:rPr>
              <w:t>830802</w:t>
            </w:r>
            <w:proofErr w:type="gramEnd"/>
            <w:r>
              <w:rPr>
                <w:b w:val="0"/>
                <w:sz w:val="22"/>
                <w:szCs w:val="22"/>
                <w:u w:val="none"/>
              </w:rPr>
              <w:t xml:space="preserve">, </w:t>
            </w:r>
            <w:r>
              <w:rPr>
                <w:bCs/>
                <w:sz w:val="22"/>
                <w:szCs w:val="22"/>
                <w:u w:val="none"/>
              </w:rPr>
              <w:t>DT Thorax med iv kontrast, flerfas</w:t>
            </w:r>
          </w:p>
          <w:p w:rsidRPr="005F21DE" w:rsidR="005307E4" w:rsidP="69460C7D" w:rsidRDefault="005307E4" w14:paraId="0B27BBBA" w14:textId="58D3B61A">
            <w:pPr>
              <w:ind w:left="0"/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120E0" w:rsidP="00A447BD" w:rsidRDefault="007120E0" w14:paraId="0E598B44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5F21DE" w:rsidP="005F21DE" w:rsidRDefault="007120E0" w14:paraId="5690EE43" w14:textId="77777777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Pågående blödning i thorax</w:t>
            </w:r>
          </w:p>
          <w:p w:rsidRPr="005307E4" w:rsidR="005307E4" w:rsidP="69460C7D" w:rsidRDefault="005307E4" w14:paraId="1C406820" w14:textId="30366574"/>
        </w:tc>
      </w:tr>
      <w:tr w:rsidR="69460C7D" w:rsidTr="3521D3CF" w14:paraId="6EC6FE56" w14:textId="77777777">
        <w:trPr>
          <w:trHeight w:val="855"/>
        </w:trPr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71EF5ABB" w:rsidP="69460C7D" w:rsidRDefault="71EF5ABB" w14:paraId="6DE3EFA9" w14:textId="3E69AFE9">
            <w:pPr>
              <w:spacing w:line="240" w:lineRule="auto"/>
              <w:ind w:left="0"/>
              <w:rPr>
                <w:b/>
                <w:bCs/>
                <w:sz w:val="22"/>
                <w:szCs w:val="22"/>
              </w:rPr>
            </w:pPr>
            <w:r w:rsidRPr="69460C7D">
              <w:rPr>
                <w:b/>
                <w:bCs/>
                <w:sz w:val="22"/>
                <w:szCs w:val="22"/>
              </w:rPr>
              <w:t>T17</w:t>
            </w:r>
          </w:p>
        </w:tc>
        <w:tc>
          <w:tcPr>
            <w:tcW w:w="3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71EF5ABB" w:rsidP="69460C7D" w:rsidRDefault="71EF5ABB" w14:paraId="4AAB6A12" w14:textId="6051E606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proofErr w:type="spellStart"/>
            <w:r w:rsidRPr="69460C7D">
              <w:rPr>
                <w:sz w:val="22"/>
                <w:szCs w:val="22"/>
                <w:u w:val="none"/>
              </w:rPr>
              <w:t>Enhertu</w:t>
            </w:r>
            <w:proofErr w:type="spellEnd"/>
            <w:r w:rsidRPr="69460C7D">
              <w:rPr>
                <w:sz w:val="22"/>
                <w:szCs w:val="22"/>
                <w:u w:val="none"/>
              </w:rPr>
              <w:t>/ Läkemedelsreaktion</w:t>
            </w:r>
          </w:p>
          <w:p w:rsidR="69460C7D" w:rsidP="69460C7D" w:rsidRDefault="69460C7D" w14:paraId="735C20D3" w14:textId="63C607FA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</w:p>
          <w:p w:rsidR="5A12D79E" w:rsidP="69460C7D" w:rsidRDefault="5A12D79E" w14:paraId="1D1A9C51" w14:textId="7ED67D75">
            <w:pPr>
              <w:pStyle w:val="Titel"/>
              <w:jc w:val="left"/>
              <w:rPr>
                <w:sz w:val="22"/>
                <w:szCs w:val="22"/>
                <w:u w:val="none"/>
              </w:rPr>
            </w:pPr>
            <w:r w:rsidRPr="69460C7D">
              <w:rPr>
                <w:sz w:val="22"/>
                <w:szCs w:val="22"/>
                <w:u w:val="none"/>
              </w:rPr>
              <w:t xml:space="preserve">Serie 1. </w:t>
            </w:r>
            <w:r w:rsidRPr="69460C7D">
              <w:rPr>
                <w:b w:val="0"/>
                <w:sz w:val="22"/>
                <w:szCs w:val="22"/>
                <w:u w:val="none"/>
              </w:rPr>
              <w:t>Thorax utan kontrast i maximal inandning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71EF5ABB" w:rsidP="69460C7D" w:rsidRDefault="71EF5ABB" w14:paraId="3688C3D5" w14:textId="350FF9A5">
            <w:pPr>
              <w:pStyle w:val="Titel"/>
              <w:jc w:val="left"/>
              <w:rPr>
                <w:bCs/>
                <w:sz w:val="22"/>
                <w:szCs w:val="22"/>
                <w:u w:val="none"/>
              </w:rPr>
            </w:pPr>
            <w:proofErr w:type="gramStart"/>
            <w:r w:rsidRPr="69460C7D">
              <w:rPr>
                <w:bCs/>
                <w:sz w:val="22"/>
                <w:szCs w:val="22"/>
                <w:u w:val="none"/>
              </w:rPr>
              <w:t>830000</w:t>
            </w:r>
            <w:proofErr w:type="gramEnd"/>
            <w:r w:rsidRPr="69460C7D">
              <w:rPr>
                <w:bCs/>
                <w:sz w:val="22"/>
                <w:szCs w:val="22"/>
                <w:u w:val="none"/>
              </w:rPr>
              <w:t xml:space="preserve"> DT Thorax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69460C7D" w:rsidP="69460C7D" w:rsidRDefault="69460C7D" w14:paraId="6E3CD85D" w14:textId="7EAC7F87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272733FF" w:rsidP="69460C7D" w:rsidRDefault="272733FF" w14:paraId="6B4C3232" w14:textId="6C915BEE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  <w:r w:rsidRPr="69460C7D">
              <w:rPr>
                <w:b w:val="0"/>
                <w:sz w:val="22"/>
                <w:szCs w:val="22"/>
                <w:u w:val="none"/>
              </w:rPr>
              <w:t xml:space="preserve">Kontroll under pågående onkologisk behandling med ökad risk för </w:t>
            </w:r>
            <w:proofErr w:type="spellStart"/>
            <w:r w:rsidRPr="69460C7D">
              <w:rPr>
                <w:b w:val="0"/>
                <w:sz w:val="22"/>
                <w:szCs w:val="22"/>
                <w:u w:val="none"/>
              </w:rPr>
              <w:t>pneumonit</w:t>
            </w:r>
            <w:proofErr w:type="spellEnd"/>
            <w:r w:rsidRPr="69460C7D" w:rsidR="51DC9887">
              <w:rPr>
                <w:b w:val="0"/>
                <w:sz w:val="22"/>
                <w:szCs w:val="22"/>
                <w:u w:val="none"/>
              </w:rPr>
              <w:t xml:space="preserve"> för tidig upptäckt av </w:t>
            </w:r>
            <w:proofErr w:type="spellStart"/>
            <w:r w:rsidRPr="69460C7D" w:rsidR="51DC9887">
              <w:rPr>
                <w:b w:val="0"/>
                <w:sz w:val="22"/>
                <w:szCs w:val="22"/>
                <w:u w:val="none"/>
              </w:rPr>
              <w:t>interstitiell</w:t>
            </w:r>
            <w:proofErr w:type="spellEnd"/>
            <w:r w:rsidRPr="69460C7D" w:rsidR="51DC9887">
              <w:rPr>
                <w:b w:val="0"/>
                <w:sz w:val="22"/>
                <w:szCs w:val="22"/>
                <w:u w:val="none"/>
              </w:rPr>
              <w:t xml:space="preserve"> sjukdom</w:t>
            </w:r>
          </w:p>
          <w:p w:rsidR="69460C7D" w:rsidP="69460C7D" w:rsidRDefault="69460C7D" w14:paraId="65A9AAAC" w14:textId="3D186964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</w:p>
          <w:p w:rsidR="69460C7D" w:rsidP="69460C7D" w:rsidRDefault="69460C7D" w14:paraId="383AFD1F" w14:textId="7D0B9D4F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</w:p>
          <w:p w:rsidR="69460C7D" w:rsidP="69460C7D" w:rsidRDefault="69460C7D" w14:paraId="5E1147DC" w14:textId="69691C49">
            <w:pPr>
              <w:pStyle w:val="Titel"/>
              <w:jc w:val="left"/>
              <w:rPr>
                <w:b w:val="0"/>
                <w:sz w:val="22"/>
                <w:szCs w:val="22"/>
                <w:u w:val="none"/>
              </w:rPr>
            </w:pPr>
          </w:p>
        </w:tc>
      </w:tr>
      <w:tr w:rsidRPr="00A61834" w:rsidR="002C777D" w:rsidTr="3521D3CF" w14:paraId="09A4E027" w14:textId="77777777">
        <w:trPr>
          <w:trHeight w:val="363"/>
        </w:trPr>
        <w:tc>
          <w:tcPr>
            <w:tcW w:w="14884" w:type="dxa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</w:tcPr>
          <w:p w:rsidR="005D4095" w:rsidP="00BD0C47" w:rsidRDefault="005D4095" w14:paraId="1283E63F" w14:textId="77777777">
            <w:pPr>
              <w:pStyle w:val="Titel"/>
              <w:rPr>
                <w:rStyle w:val="Rubrik2Char"/>
                <w:u w:val="none"/>
              </w:rPr>
            </w:pPr>
          </w:p>
          <w:p w:rsidRPr="00F47647" w:rsidR="002C777D" w:rsidP="00BD0C47" w:rsidRDefault="002C777D" w14:paraId="7B1C5990" w14:textId="54FD3FC2">
            <w:pPr>
              <w:pStyle w:val="Titel"/>
              <w:rPr>
                <w:rStyle w:val="Rubrik2Char"/>
                <w:u w:val="none"/>
              </w:rPr>
            </w:pPr>
            <w:r w:rsidRPr="00F47647">
              <w:rPr>
                <w:rStyle w:val="Rubrik2Char"/>
                <w:u w:val="none"/>
              </w:rPr>
              <w:t>Thorax-buk</w:t>
            </w:r>
          </w:p>
        </w:tc>
      </w:tr>
      <w:tr w:rsidRPr="00A61834" w:rsidR="00EE2498" w:rsidTr="3521D3CF" w14:paraId="4A04426C" w14:textId="77777777"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EE2498" w:rsidP="00A447BD" w:rsidRDefault="00DB1ED2" w14:paraId="5B746061" w14:textId="248A493B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TB1</w:t>
            </w:r>
          </w:p>
        </w:tc>
        <w:tc>
          <w:tcPr>
            <w:tcW w:w="3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5F7A13" w:rsidR="00EE2498" w:rsidP="00A447BD" w:rsidRDefault="00F63595" w14:paraId="1AA23FB5" w14:textId="46310663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Thorax</w:t>
            </w:r>
            <w:r w:rsidR="00A514AF">
              <w:rPr>
                <w:rFonts w:ascii="Times New Roman" w:hAnsi="Times New Roman"/>
                <w:sz w:val="22"/>
                <w:szCs w:val="22"/>
                <w:u w:val="none"/>
              </w:rPr>
              <w:t>-buk</w:t>
            </w:r>
            <w:r w:rsidR="005F7A13">
              <w:rPr>
                <w:rFonts w:ascii="Times New Roman" w:hAnsi="Times New Roman"/>
                <w:sz w:val="22"/>
                <w:szCs w:val="22"/>
                <w:u w:val="none"/>
              </w:rPr>
              <w:t xml:space="preserve"> </w:t>
            </w:r>
            <w:r w:rsidR="005F7A13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utan iv-kontrastmedel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EE2498" w:rsidP="00A447BD" w:rsidRDefault="005F7A13" w14:paraId="644EC0AF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830000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5F7A13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DT Thorax</w:t>
            </w:r>
          </w:p>
          <w:p w:rsidRPr="00966374" w:rsidR="005F7A13" w:rsidP="00A447BD" w:rsidRDefault="005F7A13" w14:paraId="5D72CDC1" w14:textId="02F292FC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840000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5F7A13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DT Buk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EE2498" w:rsidP="00A447BD" w:rsidRDefault="00EE2498" w14:paraId="184C5E80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EE2498" w:rsidP="00A447BD" w:rsidRDefault="005F7A13" w14:paraId="44D211DE" w14:textId="432132E6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Då iv-kontrastmedel inte kan ges. </w:t>
            </w:r>
          </w:p>
        </w:tc>
      </w:tr>
      <w:tr w:rsidRPr="00A61834" w:rsidR="007120E0" w:rsidTr="3521D3CF" w14:paraId="7DDE329B" w14:textId="77777777"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21789448" w14:textId="6CDA574A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966374">
              <w:rPr>
                <w:b/>
                <w:bCs/>
                <w:sz w:val="22"/>
                <w:szCs w:val="22"/>
              </w:rPr>
              <w:t>TB2</w:t>
            </w:r>
          </w:p>
        </w:tc>
        <w:tc>
          <w:tcPr>
            <w:tcW w:w="3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0F539F22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 xml:space="preserve">Thorax-buk </w:t>
            </w:r>
          </w:p>
          <w:p w:rsidRPr="00966374" w:rsidR="007120E0" w:rsidP="00A447BD" w:rsidRDefault="007120E0" w14:paraId="160C8889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Serie 1.</w:t>
            </w:r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Övre buk utan iv-kontrastmedel </w:t>
            </w:r>
          </w:p>
          <w:p w:rsidRPr="00966374" w:rsidR="007120E0" w:rsidP="00A447BD" w:rsidRDefault="007120E0" w14:paraId="29DD4468" w14:textId="54682B18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  <w:lang w:val="de-DE"/>
              </w:rPr>
            </w:pPr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Serie 2.</w:t>
            </w:r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Thorax-buk med iv-kontrastmedel i </w:t>
            </w:r>
            <w:r w:rsidRPr="1D92226C" w:rsidR="0974814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portovenös fas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70347682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proofErr w:type="gramStart"/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830800</w:t>
            </w:r>
            <w:proofErr w:type="gramEnd"/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</w:t>
            </w:r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DT Thorax med iv kontrast</w:t>
            </w:r>
          </w:p>
          <w:p w:rsidRPr="00966374" w:rsidR="007120E0" w:rsidP="00A447BD" w:rsidRDefault="007120E0" w14:paraId="289610BD" w14:textId="27B354C9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840900</w:t>
            </w:r>
            <w:proofErr w:type="gramEnd"/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, DT buk utan och med iv kontrast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200CFD07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2D53AB45" w14:textId="14B334E5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Utredning, kontroll</w:t>
            </w:r>
          </w:p>
        </w:tc>
      </w:tr>
      <w:tr w:rsidRPr="00A61834" w:rsidR="007120E0" w:rsidTr="3521D3CF" w14:paraId="323160BA" w14:textId="77777777"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085F292E" w14:textId="4FD3BAD4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966374">
              <w:rPr>
                <w:b/>
                <w:bCs/>
                <w:sz w:val="22"/>
                <w:szCs w:val="22"/>
              </w:rPr>
              <w:t>TB3</w:t>
            </w:r>
          </w:p>
        </w:tc>
        <w:tc>
          <w:tcPr>
            <w:tcW w:w="3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45BB75D8" w14:textId="4941C2EC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  <w:lang w:val="de-DE"/>
              </w:rPr>
            </w:pPr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Thorax-buk</w:t>
            </w:r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med iv-kontrastmedel i </w:t>
            </w:r>
            <w:r w:rsidRPr="1D92226C" w:rsidR="2860395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portovenös fas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0718D811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proofErr w:type="gramStart"/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830800</w:t>
            </w:r>
            <w:proofErr w:type="gramEnd"/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</w:t>
            </w:r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DT Thorax med iv kontrast</w:t>
            </w:r>
          </w:p>
          <w:p w:rsidRPr="00966374" w:rsidR="007120E0" w:rsidP="00A447BD" w:rsidRDefault="007120E0" w14:paraId="43A4B8C9" w14:textId="5F25AFB5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840800</w:t>
            </w:r>
            <w:proofErr w:type="gramEnd"/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, DT buk med iv kontrast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2151BE47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57FD79AA" w14:textId="7E70145D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Rutinundersökning thorax-buk.</w:t>
            </w:r>
          </w:p>
        </w:tc>
      </w:tr>
      <w:tr w:rsidRPr="00A61834" w:rsidR="007120E0" w:rsidTr="3521D3CF" w14:paraId="73BFA1AD" w14:textId="77777777"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6DC5D4A6" w14:textId="66500187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966374">
              <w:rPr>
                <w:b/>
                <w:bCs/>
                <w:sz w:val="22"/>
                <w:szCs w:val="22"/>
              </w:rPr>
              <w:t>TB4</w:t>
            </w:r>
          </w:p>
        </w:tc>
        <w:tc>
          <w:tcPr>
            <w:tcW w:w="3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082829B2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 xml:space="preserve">Thorax-övre buk </w:t>
            </w:r>
          </w:p>
          <w:p w:rsidRPr="00966374" w:rsidR="007120E0" w:rsidP="00A447BD" w:rsidRDefault="007120E0" w14:paraId="07D43423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Serie 1.</w:t>
            </w:r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Övre buk utan iv-kontrastmedel</w:t>
            </w:r>
          </w:p>
          <w:p w:rsidRPr="00966374" w:rsidR="007120E0" w:rsidP="00A447BD" w:rsidRDefault="007120E0" w14:paraId="597BC45D" w14:textId="4827AA26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  <w:lang w:val="de-DE"/>
              </w:rPr>
            </w:pPr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Serie 2.</w:t>
            </w:r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Thorax-övre buk med iv-kontrastmedel i </w:t>
            </w:r>
            <w:r w:rsidRPr="1D92226C" w:rsidR="738FD59B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portovenös fas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1357976E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proofErr w:type="gramStart"/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830800</w:t>
            </w:r>
            <w:proofErr w:type="gramEnd"/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</w:t>
            </w:r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DT Thorax med iv kontrast</w:t>
            </w:r>
          </w:p>
          <w:p w:rsidRPr="00966374" w:rsidR="007120E0" w:rsidP="00A447BD" w:rsidRDefault="007120E0" w14:paraId="7C28F887" w14:textId="22590412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840900</w:t>
            </w:r>
            <w:proofErr w:type="gramEnd"/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, DT buk utan och med iv kontrast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4AD33D97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66A1461A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Rutinundersökning thorax-övre buk, lungcancer. </w:t>
            </w:r>
          </w:p>
          <w:p w:rsidRPr="00966374" w:rsidR="007120E0" w:rsidP="00A447BD" w:rsidRDefault="007120E0" w14:paraId="24EEAF16" w14:textId="4BFDE75A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</w:tc>
      </w:tr>
      <w:tr w:rsidRPr="00A61834" w:rsidR="007120E0" w:rsidTr="3521D3CF" w14:paraId="67E06E93" w14:textId="77777777"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78F70CAF" w14:textId="50D161C5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966374">
              <w:rPr>
                <w:b/>
                <w:bCs/>
                <w:sz w:val="22"/>
                <w:szCs w:val="22"/>
              </w:rPr>
              <w:t>TB5</w:t>
            </w:r>
          </w:p>
        </w:tc>
        <w:tc>
          <w:tcPr>
            <w:tcW w:w="3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2D4C400E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Thorax-buk 3-fas</w:t>
            </w:r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</w:p>
          <w:p w:rsidRPr="00966374" w:rsidR="007120E0" w:rsidP="00A447BD" w:rsidRDefault="007120E0" w14:paraId="61422E21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Serie 1.</w:t>
            </w:r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Lever/övre buk utan iv-kontrastmedel</w:t>
            </w:r>
          </w:p>
          <w:p w:rsidRPr="00966374" w:rsidR="007120E0" w:rsidP="00A447BD" w:rsidRDefault="007120E0" w14:paraId="42F0880C" w14:textId="7EE9BD5F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F232AE">
              <w:rPr>
                <w:rFonts w:ascii="Times New Roman" w:hAnsi="Times New Roman"/>
                <w:sz w:val="22"/>
                <w:szCs w:val="22"/>
                <w:u w:val="none"/>
              </w:rPr>
              <w:t>Serie 2.</w:t>
            </w:r>
            <w:r w:rsidRPr="00F232A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Lever/övre buk med iv-kontrastmedel i sen artärfas</w:t>
            </w:r>
            <w:r w:rsidRPr="00F232AE" w:rsidR="003609EA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</w:p>
          <w:p w:rsidR="007120E0" w:rsidP="00A447BD" w:rsidRDefault="007120E0" w14:paraId="20A008F5" w14:textId="2F8F887C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Serie 3.</w:t>
            </w:r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Thorax-lever/buk med iv-kontrastmedel i </w:t>
            </w:r>
            <w:r w:rsidRPr="1D92226C" w:rsidR="5C8BDC39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portovenös fas</w:t>
            </w:r>
          </w:p>
          <w:p w:rsidR="007120E0" w:rsidP="00A447BD" w:rsidRDefault="007120E0" w14:paraId="36845541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Pr="00966374" w:rsidR="007120E0" w:rsidP="00A447BD" w:rsidRDefault="007120E0" w14:paraId="38AE9B8C" w14:textId="0BA0A7A6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  <w:lang w:val="de-DE"/>
              </w:rPr>
            </w:pP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35906C67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proofErr w:type="gramStart"/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830800</w:t>
            </w:r>
            <w:proofErr w:type="gramEnd"/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</w:t>
            </w:r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DT Thorax med iv kontrast</w:t>
            </w:r>
          </w:p>
          <w:p w:rsidRPr="00966374" w:rsidR="007120E0" w:rsidP="00A447BD" w:rsidRDefault="007120E0" w14:paraId="1D921B02" w14:textId="009B8782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840802</w:t>
            </w:r>
            <w:proofErr w:type="gramEnd"/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, DT buk med iv kontrast, flerfas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0922EAB4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69AA42C4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color w:val="000000"/>
                <w:sz w:val="22"/>
                <w:szCs w:val="22"/>
                <w:u w:val="none"/>
              </w:rPr>
            </w:pPr>
            <w:r w:rsidRPr="00966374">
              <w:rPr>
                <w:rFonts w:ascii="Times New Roman" w:hAnsi="Times New Roman"/>
                <w:b w:val="0"/>
                <w:color w:val="000000"/>
                <w:sz w:val="22"/>
                <w:szCs w:val="22"/>
                <w:u w:val="none"/>
              </w:rPr>
              <w:t xml:space="preserve">Stadieindelning av tumör. </w:t>
            </w:r>
          </w:p>
          <w:p w:rsidRPr="00966374" w:rsidR="007120E0" w:rsidP="00A447BD" w:rsidRDefault="007120E0" w14:paraId="1B92C01A" w14:textId="43D0506A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66374">
              <w:rPr>
                <w:rFonts w:ascii="Times New Roman" w:hAnsi="Times New Roman"/>
                <w:b w:val="0"/>
                <w:color w:val="000000"/>
                <w:sz w:val="22"/>
                <w:szCs w:val="22"/>
                <w:u w:val="none"/>
              </w:rPr>
              <w:t>Preoperativ utredning.</w:t>
            </w:r>
          </w:p>
        </w:tc>
      </w:tr>
    </w:tbl>
    <w:p w:rsidR="009D3984" w:rsidRDefault="009D3984" w14:paraId="1E8CC63E" w14:textId="77777777">
      <w:r>
        <w:br w:type="page"/>
      </w:r>
    </w:p>
    <w:tbl>
      <w:tblPr>
        <w:tblStyle w:val="Tabellrutnt"/>
        <w:tblW w:w="1488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560"/>
        <w:gridCol w:w="3438"/>
        <w:gridCol w:w="2374"/>
        <w:gridCol w:w="2081"/>
        <w:gridCol w:w="5431"/>
      </w:tblGrid>
      <w:tr w:rsidR="00C525FB" w:rsidTr="3521D3CF" w14:paraId="75DF4120" w14:textId="77777777">
        <w:trPr>
          <w:tblHeader/>
        </w:trPr>
        <w:tc>
          <w:tcPr>
            <w:tcW w:w="1560" w:type="dxa"/>
            <w:shd w:val="clear" w:color="auto" w:fill="7F7F7F" w:themeFill="text2" w:themeFillTint="80"/>
          </w:tcPr>
          <w:p w:rsidRPr="001B7D1C" w:rsidR="008A5716" w:rsidP="00925D28" w:rsidRDefault="008A5716" w14:paraId="31B47781" w14:textId="6DDB8EE4">
            <w:pPr>
              <w:spacing w:after="0"/>
              <w:ind w:left="0"/>
              <w:rPr>
                <w:b/>
                <w:bCs/>
              </w:rPr>
            </w:pPr>
          </w:p>
        </w:tc>
        <w:tc>
          <w:tcPr>
            <w:tcW w:w="3438" w:type="dxa"/>
            <w:shd w:val="clear" w:color="auto" w:fill="7F7F7F" w:themeFill="text2" w:themeFillTint="80"/>
          </w:tcPr>
          <w:p w:rsidRPr="001B7D1C" w:rsidR="008A5716" w:rsidP="00925D28" w:rsidRDefault="008A5716" w14:paraId="73595039" w14:textId="77777777">
            <w:pPr>
              <w:spacing w:after="0"/>
              <w:ind w:left="0"/>
              <w:rPr>
                <w:b/>
                <w:bCs/>
              </w:rPr>
            </w:pPr>
            <w:r w:rsidRPr="001B7D1C">
              <w:rPr>
                <w:b/>
                <w:bCs/>
              </w:rPr>
              <w:t>Beskrivning</w:t>
            </w:r>
          </w:p>
        </w:tc>
        <w:tc>
          <w:tcPr>
            <w:tcW w:w="2374" w:type="dxa"/>
            <w:shd w:val="clear" w:color="auto" w:fill="7F7F7F" w:themeFill="text2" w:themeFillTint="80"/>
          </w:tcPr>
          <w:p w:rsidRPr="001B7D1C" w:rsidR="008A5716" w:rsidP="00925D28" w:rsidRDefault="008A5716" w14:paraId="44679C09" w14:textId="77777777">
            <w:pPr>
              <w:spacing w:after="0"/>
              <w:ind w:left="0"/>
              <w:rPr>
                <w:b/>
                <w:bCs/>
              </w:rPr>
            </w:pPr>
            <w:r w:rsidRPr="001B7D1C">
              <w:rPr>
                <w:b/>
                <w:bCs/>
              </w:rPr>
              <w:t>Kod</w:t>
            </w:r>
          </w:p>
        </w:tc>
        <w:tc>
          <w:tcPr>
            <w:tcW w:w="2081" w:type="dxa"/>
            <w:shd w:val="clear" w:color="auto" w:fill="7F7F7F" w:themeFill="text2" w:themeFillTint="80"/>
          </w:tcPr>
          <w:p w:rsidRPr="001B7D1C" w:rsidR="008A5716" w:rsidP="00925D28" w:rsidRDefault="008A5716" w14:paraId="55D9CC86" w14:textId="77777777">
            <w:pPr>
              <w:spacing w:after="0"/>
              <w:ind w:left="0"/>
              <w:rPr>
                <w:b/>
                <w:bCs/>
              </w:rPr>
            </w:pPr>
            <w:proofErr w:type="spellStart"/>
            <w:r w:rsidRPr="001B7D1C">
              <w:rPr>
                <w:b/>
                <w:bCs/>
              </w:rPr>
              <w:t>Refdos</w:t>
            </w:r>
            <w:proofErr w:type="spellEnd"/>
            <w:r w:rsidRPr="001B7D1C">
              <w:rPr>
                <w:b/>
                <w:bCs/>
              </w:rPr>
              <w:t>*</w:t>
            </w:r>
          </w:p>
          <w:p w:rsidR="008A5716" w:rsidP="00925D28" w:rsidRDefault="008A5716" w14:paraId="1F8826EB" w14:textId="77777777">
            <w:pPr>
              <w:spacing w:after="0"/>
              <w:ind w:left="0"/>
              <w:rPr>
                <w:b/>
                <w:bCs/>
              </w:rPr>
            </w:pPr>
            <w:r w:rsidRPr="001B7D1C">
              <w:rPr>
                <w:b/>
                <w:bCs/>
              </w:rPr>
              <w:t>CTDI</w:t>
            </w:r>
          </w:p>
          <w:p w:rsidRPr="001B7D1C" w:rsidR="008A5716" w:rsidP="00925D28" w:rsidRDefault="008A5716" w14:paraId="4549D0F9" w14:textId="77777777">
            <w:pPr>
              <w:spacing w:after="0"/>
              <w:ind w:left="0"/>
              <w:rPr>
                <w:rStyle w:val="Rubrik1Char"/>
                <w:sz w:val="24"/>
                <w:szCs w:val="24"/>
              </w:rPr>
            </w:pPr>
            <w:proofErr w:type="spellStart"/>
            <w:r w:rsidRPr="001B7D1C">
              <w:rPr>
                <w:b/>
                <w:bCs/>
              </w:rPr>
              <w:t>vol</w:t>
            </w:r>
            <w:proofErr w:type="spellEnd"/>
          </w:p>
          <w:p w:rsidRPr="001B7D1C" w:rsidR="008A5716" w:rsidP="00925D28" w:rsidRDefault="008A5716" w14:paraId="3BE2C4DD" w14:textId="77777777">
            <w:pPr>
              <w:spacing w:after="0"/>
              <w:ind w:left="0"/>
              <w:rPr>
                <w:b/>
                <w:bCs/>
              </w:rPr>
            </w:pPr>
            <w:proofErr w:type="spellStart"/>
            <w:r w:rsidRPr="001B7D1C">
              <w:rPr>
                <w:b/>
                <w:bCs/>
              </w:rPr>
              <w:t>mGy</w:t>
            </w:r>
            <w:proofErr w:type="spellEnd"/>
          </w:p>
        </w:tc>
        <w:tc>
          <w:tcPr>
            <w:tcW w:w="5431" w:type="dxa"/>
            <w:shd w:val="clear" w:color="auto" w:fill="7F7F7F" w:themeFill="text2" w:themeFillTint="80"/>
          </w:tcPr>
          <w:p w:rsidRPr="001B7D1C" w:rsidR="008A5716" w:rsidP="00925D28" w:rsidRDefault="008A5716" w14:paraId="05A7150D" w14:textId="77777777">
            <w:pPr>
              <w:spacing w:after="0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I</w:t>
            </w:r>
            <w:r w:rsidRPr="001B7D1C">
              <w:rPr>
                <w:b/>
                <w:bCs/>
              </w:rPr>
              <w:t>ndikation/frågeställning</w:t>
            </w:r>
          </w:p>
        </w:tc>
      </w:tr>
      <w:tr w:rsidRPr="00A61834" w:rsidR="007120E0" w:rsidTr="3521D3CF" w14:paraId="213B2B27" w14:textId="77777777"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3C4ACDD2" w14:textId="63DC8951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966374">
              <w:rPr>
                <w:b/>
                <w:bCs/>
                <w:sz w:val="22"/>
                <w:szCs w:val="22"/>
              </w:rPr>
              <w:t>TB6</w:t>
            </w:r>
          </w:p>
        </w:tc>
        <w:tc>
          <w:tcPr>
            <w:tcW w:w="3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5C1FEB92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Thorax-buk 4-fas</w:t>
            </w:r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</w:p>
          <w:p w:rsidRPr="00966374" w:rsidR="007120E0" w:rsidP="00A447BD" w:rsidRDefault="007120E0" w14:paraId="4F9D1F6C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Serie 1.</w:t>
            </w:r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Lever/övre buk utan iv-kontrastmedel</w:t>
            </w:r>
          </w:p>
          <w:p w:rsidRPr="00966374" w:rsidR="007120E0" w:rsidP="00A447BD" w:rsidRDefault="007120E0" w14:paraId="59CB54D7" w14:textId="1376148F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F232AE">
              <w:rPr>
                <w:rFonts w:ascii="Times New Roman" w:hAnsi="Times New Roman"/>
                <w:sz w:val="22"/>
                <w:szCs w:val="22"/>
                <w:u w:val="none"/>
              </w:rPr>
              <w:t>Serie 2.</w:t>
            </w:r>
            <w:r w:rsidRPr="00F232A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Lever/övre buk med iv-kontrastmedel i sen artärfas</w:t>
            </w:r>
            <w:r w:rsidRPr="00F232AE" w:rsidR="005A59A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</w:p>
          <w:p w:rsidRPr="00966374" w:rsidR="007120E0" w:rsidP="00A447BD" w:rsidRDefault="007120E0" w14:paraId="68829771" w14:textId="14AB8C81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Serie 3.</w:t>
            </w:r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Thorax-lever/buk med iv-kontrastmedel i </w:t>
            </w:r>
            <w:r w:rsidRPr="1D92226C" w:rsidR="5DAA1A8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portovenösfas</w:t>
            </w:r>
          </w:p>
          <w:p w:rsidRPr="00966374" w:rsidR="007120E0" w:rsidP="00A447BD" w:rsidRDefault="007120E0" w14:paraId="1CC6D3BF" w14:textId="0D3F4D4A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  <w:lang w:val="de-DE"/>
              </w:rPr>
            </w:pPr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 xml:space="preserve">Serie 4. </w:t>
            </w:r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Lever/övre buk med iv-kontrast</w:t>
            </w:r>
            <w:r w:rsidR="005C733A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4</w:t>
            </w:r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minuters serie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164B7D76" w14:textId="5D168603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proofErr w:type="gramStart"/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830800</w:t>
            </w:r>
            <w:proofErr w:type="gramEnd"/>
            <w:r w:rsidR="005C733A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DT Thorax med iv kontrast</w:t>
            </w:r>
          </w:p>
          <w:p w:rsidRPr="00966374" w:rsidR="007120E0" w:rsidP="00A447BD" w:rsidRDefault="007120E0" w14:paraId="12B613CA" w14:textId="46B2443B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840802</w:t>
            </w:r>
            <w:proofErr w:type="gramEnd"/>
            <w:r w:rsidR="005C733A">
              <w:rPr>
                <w:rFonts w:ascii="Times New Roman" w:hAnsi="Times New Roman"/>
                <w:sz w:val="22"/>
                <w:szCs w:val="22"/>
                <w:u w:val="none"/>
              </w:rPr>
              <w:t xml:space="preserve"> </w:t>
            </w:r>
            <w:r w:rsidRPr="00966374">
              <w:rPr>
                <w:rFonts w:ascii="Times New Roman" w:hAnsi="Times New Roman"/>
                <w:sz w:val="22"/>
                <w:szCs w:val="22"/>
                <w:u w:val="none"/>
              </w:rPr>
              <w:t>DT buk med iv kontrast, flerfas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6E21F835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5A0DA02B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9663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Colorektala vårdkedjepatienter. </w:t>
            </w:r>
          </w:p>
          <w:p w:rsidRPr="00966374" w:rsidR="007120E0" w:rsidP="00A447BD" w:rsidRDefault="007120E0" w14:paraId="283C0291" w14:textId="771E220F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</w:tc>
      </w:tr>
      <w:tr w:rsidRPr="00A61834" w:rsidR="007120E0" w:rsidTr="3521D3CF" w14:paraId="031DDEBB" w14:textId="77777777"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7120E0" w:rsidP="00A447BD" w:rsidRDefault="007120E0" w14:paraId="757F3839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>TB7</w:t>
            </w:r>
          </w:p>
          <w:p w:rsidRPr="00966374" w:rsidR="007120E0" w:rsidP="00A447BD" w:rsidRDefault="007120E0" w14:paraId="2A06FA70" w14:textId="57C6823D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7120E0" w:rsidP="00A447BD" w:rsidRDefault="007120E0" w14:paraId="15E2C2A0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 xml:space="preserve">Thorax- </w:t>
            </w:r>
            <w:proofErr w:type="spellStart"/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>pancreas</w:t>
            </w:r>
            <w:proofErr w:type="spellEnd"/>
          </w:p>
          <w:p w:rsidRPr="003C69CC" w:rsidR="007120E0" w:rsidP="00A447BD" w:rsidRDefault="007120E0" w14:paraId="37512414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 xml:space="preserve">Serie 1. </w:t>
            </w:r>
            <w:proofErr w:type="spellStart"/>
            <w:r w:rsidRPr="003C69CC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Pancreas</w:t>
            </w:r>
            <w:proofErr w:type="spellEnd"/>
            <w:r w:rsidRPr="003C69CC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/övre buk utan iv-kontrastmedel</w:t>
            </w:r>
          </w:p>
          <w:p w:rsidRPr="003C69CC" w:rsidR="007120E0" w:rsidP="00A447BD" w:rsidRDefault="007120E0" w14:paraId="3EE1F6B2" w14:textId="0300B782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F232AE">
              <w:rPr>
                <w:rFonts w:ascii="Times New Roman" w:hAnsi="Times New Roman"/>
                <w:sz w:val="22"/>
                <w:szCs w:val="22"/>
                <w:u w:val="none"/>
              </w:rPr>
              <w:t xml:space="preserve">Serie 2. </w:t>
            </w:r>
            <w:proofErr w:type="spellStart"/>
            <w:r w:rsidRPr="00F232A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Pancreas</w:t>
            </w:r>
            <w:proofErr w:type="spellEnd"/>
            <w:r w:rsidRPr="00F232A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/övre buk med iv-kontrastmedel i sen artärfas</w:t>
            </w:r>
            <w:r w:rsidRPr="00F232AE" w:rsidR="005A59A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</w:p>
          <w:p w:rsidRPr="00966374" w:rsidR="007120E0" w:rsidP="00A447BD" w:rsidRDefault="007120E0" w14:paraId="68C25DE6" w14:textId="296D83A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  <w:lang w:val="de-DE"/>
              </w:rPr>
            </w:pPr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 xml:space="preserve">Serie 3. </w:t>
            </w:r>
            <w:r w:rsidRPr="003C69CC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Thorax-</w:t>
            </w:r>
            <w:proofErr w:type="spellStart"/>
            <w:r w:rsidRPr="003C69CC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pancreas</w:t>
            </w:r>
            <w:proofErr w:type="spellEnd"/>
            <w:r w:rsidRPr="003C69CC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/buk med iv-kontrast i </w:t>
            </w:r>
            <w:r w:rsidRPr="1D92226C" w:rsidR="34C5148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portovenös fas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7120E0" w:rsidP="00A447BD" w:rsidRDefault="007120E0" w14:paraId="693D0F28" w14:textId="3FF053E4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proofErr w:type="gramStart"/>
            <w:r w:rsidRPr="003C69CC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830800</w:t>
            </w:r>
            <w:proofErr w:type="gramEnd"/>
            <w:r w:rsidRPr="003C69CC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>DT Thorax med iv kontrast</w:t>
            </w:r>
          </w:p>
          <w:p w:rsidRPr="00966374" w:rsidR="007120E0" w:rsidP="00A447BD" w:rsidRDefault="007120E0" w14:paraId="03992EC7" w14:textId="01CF1E1C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A03CB2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843900</w:t>
            </w:r>
            <w:proofErr w:type="gramEnd"/>
            <w:r w:rsidRPr="3521D3CF">
              <w:rPr>
                <w:rFonts w:ascii="Times New Roman" w:hAnsi="Times New Roman"/>
                <w:sz w:val="22"/>
                <w:szCs w:val="22"/>
                <w:u w:val="none"/>
              </w:rPr>
              <w:t xml:space="preserve"> DT bukspottkörtel utan och med iv kontrast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26A44330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66374" w:rsidR="007120E0" w:rsidP="00A447BD" w:rsidRDefault="007120E0" w14:paraId="06B25970" w14:textId="20D0E93D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</w:tc>
      </w:tr>
      <w:tr w:rsidRPr="00A61834" w:rsidR="007120E0" w:rsidTr="3521D3CF" w14:paraId="5780DEC7" w14:textId="77777777"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7120E0" w:rsidP="00A447BD" w:rsidRDefault="007120E0" w14:paraId="50B09F8D" w14:textId="213C83DC">
            <w:pPr>
              <w:suppressAutoHyphens/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r w:rsidRPr="003C69CC">
              <w:rPr>
                <w:b/>
                <w:sz w:val="22"/>
                <w:szCs w:val="22"/>
              </w:rPr>
              <w:t>TB8</w:t>
            </w:r>
          </w:p>
        </w:tc>
        <w:tc>
          <w:tcPr>
            <w:tcW w:w="3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7120E0" w:rsidP="00A447BD" w:rsidRDefault="007120E0" w14:paraId="446BD36F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 xml:space="preserve">Lungemboli-buk </w:t>
            </w:r>
          </w:p>
          <w:p w:rsidRPr="003C69CC" w:rsidR="007120E0" w:rsidP="00A447BD" w:rsidRDefault="007120E0" w14:paraId="779B1FDD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 xml:space="preserve">Serie 1. </w:t>
            </w:r>
            <w:r w:rsidRPr="003C69CC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Lungemboli med iv-kontrastmedel i artärfas</w:t>
            </w:r>
          </w:p>
          <w:p w:rsidR="007120E0" w:rsidP="00A447BD" w:rsidRDefault="007120E0" w14:paraId="1522599F" w14:textId="04BAD634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 xml:space="preserve">Serie 2. </w:t>
            </w:r>
            <w:r w:rsidRPr="003C69CC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Buk med iv-kontrastmedel i </w:t>
            </w:r>
            <w:r w:rsidRPr="18183772" w:rsidR="10BAC7D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portovenös fas</w:t>
            </w:r>
          </w:p>
          <w:p w:rsidR="007120E0" w:rsidP="00A447BD" w:rsidRDefault="007120E0" w14:paraId="61D4F7CF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="007120E0" w:rsidP="00A447BD" w:rsidRDefault="007120E0" w14:paraId="4233B23E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="007120E0" w:rsidP="00A447BD" w:rsidRDefault="007120E0" w14:paraId="5449B988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="007120E0" w:rsidP="00A447BD" w:rsidRDefault="007120E0" w14:paraId="2B5F7B69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="007120E0" w:rsidP="00A447BD" w:rsidRDefault="007120E0" w14:paraId="090E3F4B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  <w:p w:rsidRPr="003C69CC" w:rsidR="007120E0" w:rsidP="00A447BD" w:rsidRDefault="007120E0" w14:paraId="22E5D537" w14:textId="299B4326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  <w:lang w:val="de-DE"/>
              </w:rPr>
            </w:pP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7120E0" w:rsidP="00A447BD" w:rsidRDefault="007120E0" w14:paraId="2213530C" w14:textId="01C2C834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proofErr w:type="gramStart"/>
            <w:r w:rsidRPr="003C69CC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838207</w:t>
            </w:r>
            <w:proofErr w:type="gramEnd"/>
            <w:r w:rsidRPr="003C69CC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 xml:space="preserve">DT lungartärer, </w:t>
            </w:r>
            <w:proofErr w:type="spellStart"/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>angio</w:t>
            </w:r>
            <w:proofErr w:type="spellEnd"/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 xml:space="preserve"> med kontrast</w:t>
            </w:r>
          </w:p>
          <w:p w:rsidRPr="003C69CC" w:rsidR="007120E0" w:rsidP="00A447BD" w:rsidRDefault="007120E0" w14:paraId="66317585" w14:textId="288736EE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3C69CC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840800</w:t>
            </w:r>
            <w:proofErr w:type="gramEnd"/>
            <w:r w:rsidRPr="003C69C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>DT buk med iv kontrast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7120E0" w:rsidP="00A447BD" w:rsidRDefault="007120E0" w14:paraId="127667A8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120E0" w:rsidP="00A447BD" w:rsidRDefault="007120E0" w14:paraId="092A5715" w14:textId="77777777">
            <w:pPr>
              <w:pStyle w:val="Titel"/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  <w:p w:rsidRPr="003C69CC" w:rsidR="00BE5BC2" w:rsidP="00A447BD" w:rsidRDefault="00BE5BC2" w14:paraId="63734091" w14:textId="092C7252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</w:p>
        </w:tc>
      </w:tr>
    </w:tbl>
    <w:p w:rsidR="00BF06A1" w:rsidRDefault="00BF06A1" w14:paraId="11F7F877" w14:textId="77777777">
      <w:r>
        <w:br w:type="page"/>
      </w:r>
    </w:p>
    <w:tbl>
      <w:tblPr>
        <w:tblStyle w:val="Tabellrutnt"/>
        <w:tblW w:w="1488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701"/>
        <w:gridCol w:w="3297"/>
        <w:gridCol w:w="2374"/>
        <w:gridCol w:w="2081"/>
        <w:gridCol w:w="5431"/>
      </w:tblGrid>
      <w:tr w:rsidR="00C525FB" w:rsidTr="3521D3CF" w14:paraId="4A15DC9A" w14:textId="77777777">
        <w:trPr>
          <w:tblHeader/>
        </w:trPr>
        <w:tc>
          <w:tcPr>
            <w:tcW w:w="1701" w:type="dxa"/>
            <w:shd w:val="clear" w:color="auto" w:fill="7F7F7F" w:themeFill="text2" w:themeFillTint="80"/>
          </w:tcPr>
          <w:p w:rsidRPr="001B7D1C" w:rsidR="00BF06A1" w:rsidP="00925D28" w:rsidRDefault="00BF06A1" w14:paraId="0A82E905" w14:textId="44AEB9F7">
            <w:pPr>
              <w:spacing w:after="0"/>
              <w:ind w:left="0"/>
              <w:rPr>
                <w:b/>
                <w:bCs/>
              </w:rPr>
            </w:pPr>
          </w:p>
        </w:tc>
        <w:tc>
          <w:tcPr>
            <w:tcW w:w="3297" w:type="dxa"/>
            <w:shd w:val="clear" w:color="auto" w:fill="7F7F7F" w:themeFill="text2" w:themeFillTint="80"/>
          </w:tcPr>
          <w:p w:rsidRPr="001B7D1C" w:rsidR="00BF06A1" w:rsidP="00925D28" w:rsidRDefault="00BF06A1" w14:paraId="5B320868" w14:textId="77777777">
            <w:pPr>
              <w:spacing w:after="0"/>
              <w:ind w:left="0"/>
              <w:rPr>
                <w:b/>
                <w:bCs/>
              </w:rPr>
            </w:pPr>
            <w:r w:rsidRPr="001B7D1C">
              <w:rPr>
                <w:b/>
                <w:bCs/>
              </w:rPr>
              <w:t>Beskrivning</w:t>
            </w:r>
          </w:p>
        </w:tc>
        <w:tc>
          <w:tcPr>
            <w:tcW w:w="2374" w:type="dxa"/>
            <w:shd w:val="clear" w:color="auto" w:fill="7F7F7F" w:themeFill="text2" w:themeFillTint="80"/>
          </w:tcPr>
          <w:p w:rsidRPr="001B7D1C" w:rsidR="00BF06A1" w:rsidP="00925D28" w:rsidRDefault="00BF06A1" w14:paraId="29796256" w14:textId="77777777">
            <w:pPr>
              <w:spacing w:after="0"/>
              <w:ind w:left="0"/>
              <w:rPr>
                <w:b/>
                <w:bCs/>
              </w:rPr>
            </w:pPr>
            <w:r w:rsidRPr="001B7D1C">
              <w:rPr>
                <w:b/>
                <w:bCs/>
              </w:rPr>
              <w:t>Kod</w:t>
            </w:r>
          </w:p>
        </w:tc>
        <w:tc>
          <w:tcPr>
            <w:tcW w:w="2081" w:type="dxa"/>
            <w:shd w:val="clear" w:color="auto" w:fill="7F7F7F" w:themeFill="text2" w:themeFillTint="80"/>
          </w:tcPr>
          <w:p w:rsidRPr="001B7D1C" w:rsidR="00BF06A1" w:rsidP="00925D28" w:rsidRDefault="00BF06A1" w14:paraId="30BE4DF1" w14:textId="77777777">
            <w:pPr>
              <w:spacing w:after="0"/>
              <w:ind w:left="0"/>
              <w:rPr>
                <w:b/>
                <w:bCs/>
              </w:rPr>
            </w:pPr>
            <w:proofErr w:type="spellStart"/>
            <w:r w:rsidRPr="001B7D1C">
              <w:rPr>
                <w:b/>
                <w:bCs/>
              </w:rPr>
              <w:t>Refdos</w:t>
            </w:r>
            <w:proofErr w:type="spellEnd"/>
            <w:r w:rsidRPr="001B7D1C">
              <w:rPr>
                <w:b/>
                <w:bCs/>
              </w:rPr>
              <w:t>*</w:t>
            </w:r>
          </w:p>
          <w:p w:rsidR="00BF06A1" w:rsidP="00925D28" w:rsidRDefault="00BF06A1" w14:paraId="0FC0E215" w14:textId="77777777">
            <w:pPr>
              <w:spacing w:after="0"/>
              <w:ind w:left="0"/>
              <w:rPr>
                <w:b/>
                <w:bCs/>
              </w:rPr>
            </w:pPr>
            <w:r w:rsidRPr="001B7D1C">
              <w:rPr>
                <w:b/>
                <w:bCs/>
              </w:rPr>
              <w:t>CTDI</w:t>
            </w:r>
          </w:p>
          <w:p w:rsidRPr="001B7D1C" w:rsidR="00BF06A1" w:rsidP="00925D28" w:rsidRDefault="00BF06A1" w14:paraId="75ADF6B3" w14:textId="77777777">
            <w:pPr>
              <w:spacing w:after="0"/>
              <w:ind w:left="0"/>
              <w:rPr>
                <w:rStyle w:val="Rubrik1Char"/>
                <w:sz w:val="24"/>
                <w:szCs w:val="24"/>
              </w:rPr>
            </w:pPr>
            <w:proofErr w:type="spellStart"/>
            <w:r w:rsidRPr="001B7D1C">
              <w:rPr>
                <w:b/>
                <w:bCs/>
              </w:rPr>
              <w:t>vol</w:t>
            </w:r>
            <w:proofErr w:type="spellEnd"/>
          </w:p>
          <w:p w:rsidRPr="001B7D1C" w:rsidR="00BF06A1" w:rsidP="00925D28" w:rsidRDefault="00BF06A1" w14:paraId="2DDE1E46" w14:textId="77777777">
            <w:pPr>
              <w:spacing w:after="0"/>
              <w:ind w:left="0"/>
              <w:rPr>
                <w:b/>
                <w:bCs/>
              </w:rPr>
            </w:pPr>
            <w:proofErr w:type="spellStart"/>
            <w:r w:rsidRPr="001B7D1C">
              <w:rPr>
                <w:b/>
                <w:bCs/>
              </w:rPr>
              <w:t>mGy</w:t>
            </w:r>
            <w:proofErr w:type="spellEnd"/>
          </w:p>
        </w:tc>
        <w:tc>
          <w:tcPr>
            <w:tcW w:w="5431" w:type="dxa"/>
            <w:shd w:val="clear" w:color="auto" w:fill="7F7F7F" w:themeFill="text2" w:themeFillTint="80"/>
          </w:tcPr>
          <w:p w:rsidRPr="001B7D1C" w:rsidR="00BF06A1" w:rsidP="00925D28" w:rsidRDefault="00BF06A1" w14:paraId="3D3C36FA" w14:textId="77777777">
            <w:pPr>
              <w:spacing w:after="0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I</w:t>
            </w:r>
            <w:r w:rsidRPr="001B7D1C">
              <w:rPr>
                <w:b/>
                <w:bCs/>
              </w:rPr>
              <w:t>ndikation/frågeställning</w:t>
            </w:r>
          </w:p>
        </w:tc>
      </w:tr>
      <w:tr w:rsidRPr="00A61834" w:rsidR="007120E0" w:rsidTr="3521D3CF" w14:paraId="15C6FED1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7120E0" w:rsidP="00A447BD" w:rsidRDefault="007120E0" w14:paraId="4490CDC8" w14:textId="2C92ACB2">
            <w:pPr>
              <w:suppressAutoHyphens/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r w:rsidRPr="003C69CC">
              <w:rPr>
                <w:b/>
                <w:sz w:val="22"/>
                <w:szCs w:val="22"/>
              </w:rPr>
              <w:t>TB9</w:t>
            </w:r>
          </w:p>
        </w:tc>
        <w:tc>
          <w:tcPr>
            <w:tcW w:w="3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7120E0" w:rsidP="00A447BD" w:rsidRDefault="007120E0" w14:paraId="6122D48E" w14:textId="77F34674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1E6F3014">
              <w:rPr>
                <w:rFonts w:ascii="Times New Roman" w:hAnsi="Times New Roman"/>
                <w:sz w:val="22"/>
                <w:szCs w:val="22"/>
                <w:u w:val="none"/>
              </w:rPr>
              <w:t>Thorax-buk multiorgando</w:t>
            </w:r>
            <w:r w:rsidRPr="1E6F3014" w:rsidR="6C825799">
              <w:rPr>
                <w:rFonts w:ascii="Times New Roman" w:hAnsi="Times New Roman"/>
                <w:sz w:val="22"/>
                <w:szCs w:val="22"/>
                <w:u w:val="none"/>
              </w:rPr>
              <w:t>nation</w:t>
            </w:r>
          </w:p>
          <w:p w:rsidRPr="003C69CC" w:rsidR="007120E0" w:rsidP="00A447BD" w:rsidRDefault="007120E0" w14:paraId="1041375E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 xml:space="preserve">Serie 1. </w:t>
            </w:r>
            <w:r w:rsidRPr="003C69C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Lever/övre buk utan iv-kontrastmedel</w:t>
            </w:r>
          </w:p>
          <w:p w:rsidRPr="003C69CC" w:rsidR="007120E0" w:rsidP="7BB21700" w:rsidRDefault="1C32324A" w14:paraId="30F5DB54" w14:textId="30B2FDC5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7BB21700">
              <w:rPr>
                <w:rFonts w:ascii="Times New Roman" w:hAnsi="Times New Roman"/>
                <w:sz w:val="22"/>
                <w:szCs w:val="22"/>
                <w:u w:val="none"/>
              </w:rPr>
              <w:t xml:space="preserve">Serie 2. </w:t>
            </w:r>
            <w:r w:rsidRPr="7BB21700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Thorax</w:t>
            </w:r>
            <w:r w:rsidRPr="7BB21700" w:rsidR="07002A8C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-Buk </w:t>
            </w:r>
            <w:r w:rsidRPr="7BB21700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med iv-kontrastmedel i artärfas 13s</w:t>
            </w:r>
            <w:r w:rsidRPr="3D80C91F" w:rsidR="304D099A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.</w:t>
            </w:r>
          </w:p>
          <w:p w:rsidR="14147B55" w:rsidP="43965204" w:rsidRDefault="0CC548CA" w14:paraId="33C9696C" w14:textId="66B45B0C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43965204">
              <w:rPr>
                <w:rFonts w:ascii="Times New Roman" w:hAnsi="Times New Roman"/>
                <w:sz w:val="22"/>
                <w:szCs w:val="22"/>
                <w:u w:val="none"/>
              </w:rPr>
              <w:t xml:space="preserve">Serie 3. </w:t>
            </w:r>
            <w:r w:rsidRPr="4396520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Övre Buk i sen artärfas </w:t>
            </w:r>
          </w:p>
          <w:p w:rsidRPr="003C69CC" w:rsidR="007120E0" w:rsidP="43965204" w:rsidRDefault="6BC2B45E" w14:paraId="62EBF89C" w14:textId="0FD6B928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49B914B5">
              <w:rPr>
                <w:rFonts w:ascii="Times New Roman" w:hAnsi="Times New Roman"/>
                <w:sz w:val="22"/>
                <w:szCs w:val="22"/>
                <w:u w:val="none"/>
              </w:rPr>
              <w:t xml:space="preserve">Serie </w:t>
            </w:r>
            <w:r w:rsidRPr="49B914B5" w:rsidR="3573B7EC">
              <w:rPr>
                <w:rFonts w:ascii="Times New Roman" w:hAnsi="Times New Roman"/>
                <w:sz w:val="22"/>
                <w:szCs w:val="22"/>
                <w:u w:val="none"/>
              </w:rPr>
              <w:t>4</w:t>
            </w:r>
            <w:r w:rsidRPr="49B914B5">
              <w:rPr>
                <w:rFonts w:ascii="Times New Roman" w:hAnsi="Times New Roman"/>
                <w:sz w:val="22"/>
                <w:szCs w:val="22"/>
                <w:u w:val="none"/>
              </w:rPr>
              <w:t xml:space="preserve">. </w:t>
            </w:r>
            <w:r w:rsidRPr="49B914B5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Thorax-hel buk i </w:t>
            </w:r>
            <w:r w:rsidRPr="02647978" w:rsidR="3B3440CA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portovenös fas</w:t>
            </w:r>
            <w:r w:rsidRPr="02647978" w:rsidR="4F0BB570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.</w:t>
            </w:r>
          </w:p>
          <w:p w:rsidR="32E3FCD8" w:rsidP="49B914B5" w:rsidRDefault="32E3FCD8" w14:paraId="32B0B001" w14:textId="3F60DE1E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Cs/>
                <w:sz w:val="22"/>
                <w:szCs w:val="22"/>
                <w:u w:val="none"/>
              </w:rPr>
            </w:pPr>
            <w:r w:rsidRPr="49B914B5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Serie 5.</w:t>
            </w:r>
            <w:r w:rsidRPr="49B914B5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Övre buk 3min</w:t>
            </w:r>
          </w:p>
          <w:p w:rsidRPr="003C69CC" w:rsidR="007120E0" w:rsidP="00A447BD" w:rsidRDefault="7CA6CACC" w14:paraId="023359BC" w14:textId="498A4A4B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  <w:lang w:val="de-DE"/>
              </w:rPr>
            </w:pPr>
            <w:r w:rsidRPr="28D6AB0F">
              <w:rPr>
                <w:rFonts w:ascii="Times New Roman" w:hAnsi="Times New Roman"/>
                <w:sz w:val="22"/>
                <w:szCs w:val="22"/>
                <w:u w:val="none"/>
              </w:rPr>
              <w:t xml:space="preserve">Serie </w:t>
            </w:r>
            <w:r w:rsidRPr="28D6AB0F" w:rsidR="73878F64">
              <w:rPr>
                <w:rFonts w:ascii="Times New Roman" w:hAnsi="Times New Roman"/>
                <w:sz w:val="22"/>
                <w:szCs w:val="22"/>
                <w:u w:val="none"/>
              </w:rPr>
              <w:t>6</w:t>
            </w:r>
            <w:r w:rsidRPr="28D6AB0F">
              <w:rPr>
                <w:rFonts w:ascii="Times New Roman" w:hAnsi="Times New Roman"/>
                <w:sz w:val="22"/>
                <w:szCs w:val="22"/>
                <w:u w:val="none"/>
              </w:rPr>
              <w:t>.</w:t>
            </w:r>
            <w:r w:rsidRPr="28D6AB0F" w:rsidR="4479A7C3">
              <w:rPr>
                <w:rFonts w:ascii="Times New Roman" w:hAnsi="Times New Roman"/>
                <w:sz w:val="22"/>
                <w:szCs w:val="22"/>
                <w:u w:val="none"/>
              </w:rPr>
              <w:t xml:space="preserve"> </w:t>
            </w:r>
            <w:r w:rsidRPr="28D6AB0F" w:rsidR="4479A7C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Diafragma</w:t>
            </w:r>
            <w:r w:rsidRPr="28D6AB0F" w:rsidR="4479A7C3">
              <w:rPr>
                <w:rFonts w:ascii="Times New Roman" w:hAnsi="Times New Roman"/>
                <w:sz w:val="22"/>
                <w:szCs w:val="22"/>
                <w:u w:val="none"/>
              </w:rPr>
              <w:t xml:space="preserve"> </w:t>
            </w:r>
            <w:r w:rsidRPr="28D6AB0F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til</w:t>
            </w:r>
            <w:r w:rsidRPr="28D6AB0F" w:rsidR="601245E5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l </w:t>
            </w:r>
            <w:proofErr w:type="spellStart"/>
            <w:proofErr w:type="gramStart"/>
            <w:r w:rsidRPr="28D6AB0F" w:rsidR="601245E5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symfysen</w:t>
            </w:r>
            <w:proofErr w:type="spellEnd"/>
            <w:r w:rsidRPr="28D6AB0F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 utsöndringsfas</w:t>
            </w:r>
            <w:proofErr w:type="gramEnd"/>
            <w:r w:rsidRPr="28D6AB0F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10 min 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7120E0" w:rsidP="5EFC0D2E" w:rsidRDefault="1007DDC7" w14:paraId="37751E21" w14:textId="35D1BD81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FD275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830</w:t>
            </w:r>
            <w:r w:rsidRPr="00FD2753" w:rsidR="73F5B77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807</w:t>
            </w:r>
            <w:r w:rsidRPr="00FD2753" w:rsidR="070D3C90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n</w:t>
            </w:r>
            <w:r w:rsidRPr="3521D3CF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3521D3CF">
              <w:rPr>
                <w:rFonts w:ascii="Times New Roman" w:hAnsi="Times New Roman"/>
                <w:sz w:val="22"/>
                <w:szCs w:val="22"/>
                <w:u w:val="none"/>
              </w:rPr>
              <w:t>DT Thorax</w:t>
            </w:r>
            <w:r w:rsidRPr="3521D3CF" w:rsidR="5737B388">
              <w:rPr>
                <w:rFonts w:ascii="Times New Roman" w:hAnsi="Times New Roman"/>
                <w:sz w:val="22"/>
                <w:szCs w:val="22"/>
                <w:u w:val="none"/>
              </w:rPr>
              <w:t xml:space="preserve"> utan och</w:t>
            </w:r>
            <w:r w:rsidRPr="3521D3CF">
              <w:rPr>
                <w:rFonts w:ascii="Times New Roman" w:hAnsi="Times New Roman"/>
                <w:sz w:val="22"/>
                <w:szCs w:val="22"/>
                <w:u w:val="none"/>
              </w:rPr>
              <w:t xml:space="preserve"> med iv </w:t>
            </w:r>
            <w:proofErr w:type="gramStart"/>
            <w:r w:rsidRPr="3521D3CF">
              <w:rPr>
                <w:rFonts w:ascii="Times New Roman" w:hAnsi="Times New Roman"/>
                <w:sz w:val="22"/>
                <w:szCs w:val="22"/>
                <w:u w:val="none"/>
              </w:rPr>
              <w:t>kontrast</w:t>
            </w:r>
            <w:r w:rsidRPr="3521D3CF" w:rsidR="0FE06C93">
              <w:rPr>
                <w:rFonts w:ascii="Times New Roman" w:hAnsi="Times New Roman"/>
                <w:sz w:val="22"/>
                <w:szCs w:val="22"/>
                <w:u w:val="none"/>
              </w:rPr>
              <w:t xml:space="preserve"> flerfas</w:t>
            </w:r>
            <w:proofErr w:type="gramEnd"/>
            <w:r w:rsidRPr="3521D3CF" w:rsidR="0FE06C93">
              <w:rPr>
                <w:rFonts w:ascii="Times New Roman" w:hAnsi="Times New Roman"/>
                <w:sz w:val="22"/>
                <w:szCs w:val="22"/>
                <w:u w:val="none"/>
              </w:rPr>
              <w:t xml:space="preserve"> multiorgandonation i narkos</w:t>
            </w:r>
          </w:p>
          <w:p w:rsidRPr="003C69CC" w:rsidR="007120E0" w:rsidP="00A447BD" w:rsidRDefault="694AE7A9" w14:paraId="0706403E" w14:textId="620EEC78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FD275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840</w:t>
            </w:r>
            <w:r w:rsidRPr="00FD2753" w:rsidR="560ED8C5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905n</w:t>
            </w:r>
            <w:r w:rsidRPr="00FD2753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</w:t>
            </w:r>
            <w:r w:rsidRPr="3521D3CF">
              <w:rPr>
                <w:rFonts w:ascii="Times New Roman" w:hAnsi="Times New Roman"/>
                <w:sz w:val="22"/>
                <w:szCs w:val="22"/>
                <w:u w:val="none"/>
              </w:rPr>
              <w:t>DT buk</w:t>
            </w:r>
            <w:r w:rsidRPr="3521D3CF" w:rsidR="23CE9191">
              <w:rPr>
                <w:rFonts w:ascii="Times New Roman" w:hAnsi="Times New Roman"/>
                <w:sz w:val="22"/>
                <w:szCs w:val="22"/>
                <w:u w:val="none"/>
              </w:rPr>
              <w:t xml:space="preserve"> utan och</w:t>
            </w:r>
            <w:r w:rsidRPr="3521D3CF">
              <w:rPr>
                <w:rFonts w:ascii="Times New Roman" w:hAnsi="Times New Roman"/>
                <w:sz w:val="22"/>
                <w:szCs w:val="22"/>
                <w:u w:val="none"/>
              </w:rPr>
              <w:t xml:space="preserve"> med iv </w:t>
            </w:r>
            <w:proofErr w:type="gramStart"/>
            <w:r w:rsidRPr="3521D3CF">
              <w:rPr>
                <w:rFonts w:ascii="Times New Roman" w:hAnsi="Times New Roman"/>
                <w:sz w:val="22"/>
                <w:szCs w:val="22"/>
                <w:u w:val="none"/>
              </w:rPr>
              <w:t>kontrast flerfas</w:t>
            </w:r>
            <w:proofErr w:type="gramEnd"/>
            <w:r w:rsidRPr="3521D3CF" w:rsidR="60917ACE">
              <w:rPr>
                <w:rFonts w:ascii="Times New Roman" w:hAnsi="Times New Roman"/>
                <w:sz w:val="22"/>
                <w:szCs w:val="22"/>
                <w:u w:val="none"/>
              </w:rPr>
              <w:t xml:space="preserve"> multiorgandonation i narkos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7120E0" w:rsidP="00A447BD" w:rsidRDefault="007120E0" w14:paraId="15DB2DD2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7120E0" w:rsidP="00A447BD" w:rsidRDefault="773840B8" w14:paraId="14798A9A" w14:textId="09F56059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4F1C99D9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Utredning av</w:t>
            </w:r>
            <w:r w:rsidRPr="4F1C99D9" w:rsidR="38FDF79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levande organdonator</w:t>
            </w:r>
            <w:r w:rsidRPr="4F1C99D9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för kartläggning av organens anatomi och eventuell patologi</w:t>
            </w:r>
          </w:p>
        </w:tc>
      </w:tr>
      <w:tr w:rsidRPr="00A61834" w:rsidR="007120E0" w:rsidTr="3521D3CF" w14:paraId="35EE57A6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BF06A1" w:rsidR="007120E0" w:rsidP="00A447BD" w:rsidRDefault="007120E0" w14:paraId="02A7DFDB" w14:textId="7EE83ACB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BF06A1">
              <w:rPr>
                <w:b/>
                <w:bCs/>
                <w:sz w:val="22"/>
                <w:szCs w:val="22"/>
              </w:rPr>
              <w:t>TB10</w:t>
            </w:r>
          </w:p>
        </w:tc>
        <w:tc>
          <w:tcPr>
            <w:tcW w:w="3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7120E0" w:rsidP="00A447BD" w:rsidRDefault="007120E0" w14:paraId="475FD7DA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>Njurar 4-</w:t>
            </w:r>
            <w:proofErr w:type="gramStart"/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>fas stadieindelning</w:t>
            </w:r>
            <w:proofErr w:type="gramEnd"/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 xml:space="preserve"> + DT thorax </w:t>
            </w:r>
          </w:p>
          <w:p w:rsidRPr="003C69CC" w:rsidR="007120E0" w:rsidP="00A447BD" w:rsidRDefault="007120E0" w14:paraId="42E89D43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 xml:space="preserve">Serie 1. </w:t>
            </w:r>
            <w:r w:rsidRPr="003C69C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Diafragma tom njurar utan iv-kontrastmedel</w:t>
            </w:r>
          </w:p>
          <w:p w:rsidR="00066119" w:rsidP="00A447BD" w:rsidRDefault="007120E0" w14:paraId="0E49C072" w14:textId="18C9F073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 xml:space="preserve">Serie 2 </w:t>
            </w:r>
            <w:r w:rsidRPr="003C69C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Thorax</w:t>
            </w:r>
            <w:r w:rsidR="00C3277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a</w:t>
            </w:r>
            <w:r w:rsidRPr="003C69C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pertur tom njurar med iv-kontrastmedel i artärfas 13s </w:t>
            </w:r>
          </w:p>
          <w:p w:rsidRPr="003C69CC" w:rsidR="007120E0" w:rsidP="00A447BD" w:rsidRDefault="007120E0" w14:paraId="70E5EFB9" w14:textId="44E7DE58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 xml:space="preserve">Serie 3. </w:t>
            </w:r>
            <w:r w:rsidRPr="003C69C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Diafragma tom njurar med iv-kontrastmedel i njurparenkymfas</w:t>
            </w:r>
          </w:p>
          <w:p w:rsidRPr="003C69CC" w:rsidR="007120E0" w:rsidP="00A447BD" w:rsidRDefault="007120E0" w14:paraId="402A8AFC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 xml:space="preserve">Serie 4. </w:t>
            </w:r>
            <w:r w:rsidRPr="003C69C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Hela buken med iv-kontrastmedel i utsöndringsfas, 10 min (låg stråldos)</w:t>
            </w:r>
          </w:p>
          <w:p w:rsidRPr="003C69CC" w:rsidR="007120E0" w:rsidP="00A447BD" w:rsidRDefault="007120E0" w14:paraId="7D439106" w14:textId="2E247316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  <w:lang w:val="de-DE"/>
              </w:rPr>
            </w:pP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7120E0" w:rsidP="00A447BD" w:rsidRDefault="007120E0" w14:paraId="41037465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Cs/>
                <w:sz w:val="22"/>
                <w:szCs w:val="22"/>
                <w:u w:val="none"/>
              </w:rPr>
            </w:pPr>
            <w:proofErr w:type="gramStart"/>
            <w:r w:rsidRPr="003C69CC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830800</w:t>
            </w:r>
            <w:proofErr w:type="gramEnd"/>
            <w:r w:rsidRPr="003C69CC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</w:t>
            </w:r>
            <w:r w:rsidRPr="003C69CC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DT Thorax med iv kontrast</w:t>
            </w:r>
          </w:p>
          <w:p w:rsidRPr="003C69CC" w:rsidR="007120E0" w:rsidP="00A447BD" w:rsidRDefault="007120E0" w14:paraId="241F836D" w14:textId="3C950DCD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 w:rsidRPr="003C69CC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852802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</w:t>
            </w:r>
            <w:r w:rsidRPr="003C69CC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3C69CC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DT njurar och urinvägar, med iv kontrast, flerfas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7120E0" w:rsidP="00A447BD" w:rsidRDefault="007120E0" w14:paraId="6801BAE5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7120E0" w:rsidP="00A447BD" w:rsidRDefault="007120E0" w14:paraId="3CA416FD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3C69CC">
              <w:rPr>
                <w:rFonts w:ascii="Times New Roman" w:hAnsi="Times New Roman"/>
                <w:sz w:val="22"/>
                <w:szCs w:val="22"/>
                <w:u w:val="none"/>
              </w:rPr>
              <w:t xml:space="preserve">Kombinationsprotokoll T3 och N4 </w:t>
            </w:r>
          </w:p>
          <w:p w:rsidRPr="003C69CC" w:rsidR="007120E0" w:rsidP="00A447BD" w:rsidRDefault="007120E0" w14:paraId="256BDC47" w14:textId="7E12CB90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3C69C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Stadieindelning, </w:t>
            </w:r>
            <w:proofErr w:type="spellStart"/>
            <w:r w:rsidRPr="003C69C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postop</w:t>
            </w:r>
            <w:proofErr w:type="spellEnd"/>
            <w:r w:rsidRPr="003C69C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uppföljning abl/partiell resektion.</w:t>
            </w:r>
          </w:p>
        </w:tc>
      </w:tr>
      <w:tr w:rsidRPr="00A61834" w:rsidR="00A309B0" w:rsidTr="3521D3CF" w14:paraId="2ED088DE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BF06A1" w:rsidR="00A309B0" w:rsidP="00A447BD" w:rsidRDefault="00302474" w14:paraId="2EBAD809" w14:textId="1CAA62AC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TB11</w:t>
            </w:r>
          </w:p>
        </w:tc>
        <w:tc>
          <w:tcPr>
            <w:tcW w:w="3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A309B0" w:rsidP="00A447BD" w:rsidRDefault="00302474" w14:paraId="6F012C02" w14:textId="5409F71E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Thorax</w:t>
            </w:r>
            <w:r w:rsidR="00A039AF">
              <w:rPr>
                <w:rFonts w:ascii="Times New Roman" w:hAnsi="Times New Roman"/>
                <w:sz w:val="22"/>
                <w:szCs w:val="22"/>
                <w:u w:val="none"/>
              </w:rPr>
              <w:t xml:space="preserve"> och </w:t>
            </w: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Buk </w:t>
            </w:r>
            <w:proofErr w:type="spellStart"/>
            <w:r w:rsidR="00A039AF">
              <w:rPr>
                <w:rFonts w:ascii="Times New Roman" w:hAnsi="Times New Roman"/>
                <w:sz w:val="22"/>
                <w:szCs w:val="22"/>
                <w:u w:val="none"/>
              </w:rPr>
              <w:t>P</w:t>
            </w:r>
            <w:r w:rsidR="00DF3CF0">
              <w:rPr>
                <w:rFonts w:ascii="Times New Roman" w:hAnsi="Times New Roman"/>
                <w:sz w:val="22"/>
                <w:szCs w:val="22"/>
                <w:u w:val="none"/>
              </w:rPr>
              <w:t>åsdialys</w:t>
            </w:r>
            <w:proofErr w:type="spellEnd"/>
            <w:r w:rsidR="00A039AF">
              <w:rPr>
                <w:rFonts w:ascii="Times New Roman" w:hAnsi="Times New Roman"/>
                <w:sz w:val="22"/>
                <w:szCs w:val="22"/>
                <w:u w:val="none"/>
              </w:rPr>
              <w:t>-läckage</w:t>
            </w:r>
          </w:p>
          <w:p w:rsidR="00A039AF" w:rsidP="00A447BD" w:rsidRDefault="00A039AF" w14:paraId="56CDB4ED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Serie 1</w:t>
            </w:r>
            <w:r w:rsidRPr="007E03D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. Utan kontrast</w:t>
            </w:r>
          </w:p>
          <w:p w:rsidRPr="003C69CC" w:rsidR="00A039AF" w:rsidP="00A447BD" w:rsidRDefault="00A039AF" w14:paraId="50FE9C59" w14:textId="7BBE638F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Serie 2</w:t>
            </w:r>
            <w:r w:rsidRPr="007E03D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. </w:t>
            </w:r>
            <w:r w:rsidRPr="007E03DC" w:rsidR="007E03D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M</w:t>
            </w:r>
            <w:r w:rsidRPr="007E03D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e</w:t>
            </w:r>
            <w:r w:rsidRPr="007E03DC" w:rsidR="007E03D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d kontrast </w:t>
            </w:r>
            <w:r w:rsidR="00786F6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6h efter </w:t>
            </w:r>
            <w:proofErr w:type="spellStart"/>
            <w:r w:rsidRPr="007E03DC" w:rsidR="007E03D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påsdialys</w:t>
            </w:r>
            <w:proofErr w:type="spellEnd"/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A309B0" w:rsidP="00A447BD" w:rsidRDefault="00362104" w14:paraId="52C0DC52" w14:textId="22D407D0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840897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Pr="00C3277D">
              <w:rPr>
                <w:rFonts w:ascii="Times New Roman" w:hAnsi="Times New Roman"/>
                <w:bCs/>
                <w:sz w:val="22"/>
                <w:szCs w:val="22"/>
                <w:u w:val="none"/>
              </w:rPr>
              <w:t>DT Buk med kontrast i kateter, sond, drän eller fistel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A309B0" w:rsidP="00A447BD" w:rsidRDefault="00A309B0" w14:paraId="4BD11566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A309B0" w:rsidP="00A447BD" w:rsidRDefault="00CB38EA" w14:paraId="1FF64ED6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DF3CF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Misstanke om läckage från </w:t>
            </w:r>
            <w:proofErr w:type="spellStart"/>
            <w:r w:rsidRPr="00DF3CF0" w:rsidR="00DF3CF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påsdialys</w:t>
            </w:r>
            <w:proofErr w:type="spellEnd"/>
          </w:p>
          <w:p w:rsidRPr="00FA3F78" w:rsidR="00FA3F78" w:rsidP="00A447BD" w:rsidRDefault="00FA3F78" w14:paraId="2F2EBB34" w14:textId="794C2486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FA3F78">
              <w:rPr>
                <w:rFonts w:ascii="Times New Roman" w:hAnsi="Times New Roman"/>
                <w:sz w:val="22"/>
                <w:szCs w:val="22"/>
                <w:u w:val="none"/>
              </w:rPr>
              <w:t>Endast SU/Sahlgrenska</w:t>
            </w:r>
          </w:p>
        </w:tc>
      </w:tr>
      <w:tr w:rsidRPr="00A61834" w:rsidR="0046298F" w:rsidTr="0046298F" w14:paraId="26175E5C" w14:textId="77777777">
        <w:tc>
          <w:tcPr>
            <w:tcW w:w="1488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FBFBF" w:themeFill="background1" w:themeFillShade="BF"/>
          </w:tcPr>
          <w:p w:rsidRPr="001207B6" w:rsidR="0046298F" w:rsidP="0046298F" w:rsidRDefault="001207B6" w14:paraId="029B97B3" w14:textId="0F339172">
            <w:pPr>
              <w:pStyle w:val="Titel"/>
              <w:tabs>
                <w:tab w:val="left" w:pos="3072"/>
              </w:tabs>
              <w:rPr>
                <w:rFonts w:ascii="Arial" w:hAnsi="Arial" w:cs="Arial"/>
                <w:b w:val="0"/>
                <w:bCs/>
                <w:sz w:val="22"/>
                <w:szCs w:val="22"/>
                <w:u w:val="none"/>
              </w:rPr>
            </w:pPr>
            <w:r w:rsidRPr="001207B6">
              <w:rPr>
                <w:rFonts w:ascii="Arial" w:hAnsi="Arial" w:cs="Arial"/>
                <w:b w:val="0"/>
                <w:bCs/>
                <w:sz w:val="36"/>
                <w:szCs w:val="36"/>
                <w:u w:val="none"/>
              </w:rPr>
              <w:t xml:space="preserve">Njurar, </w:t>
            </w:r>
            <w:proofErr w:type="spellStart"/>
            <w:proofErr w:type="gramStart"/>
            <w:r w:rsidRPr="001207B6">
              <w:rPr>
                <w:rFonts w:ascii="Arial" w:hAnsi="Arial" w:cs="Arial"/>
                <w:b w:val="0"/>
                <w:bCs/>
                <w:sz w:val="36"/>
                <w:szCs w:val="36"/>
                <w:u w:val="none"/>
              </w:rPr>
              <w:t>Urinvägar,Urografier</w:t>
            </w:r>
            <w:proofErr w:type="spellEnd"/>
            <w:proofErr w:type="gramEnd"/>
          </w:p>
        </w:tc>
      </w:tr>
      <w:tr w:rsidRPr="00A61834" w:rsidR="007671E4" w:rsidTr="3521D3CF" w14:paraId="59AD6B8A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671E4" w:rsidP="00A447BD" w:rsidRDefault="007671E4" w14:paraId="7F6B63B6" w14:textId="0D7653A4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U1</w:t>
            </w:r>
          </w:p>
        </w:tc>
        <w:tc>
          <w:tcPr>
            <w:tcW w:w="3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57344B" w:rsidR="007E5989" w:rsidP="007E5989" w:rsidRDefault="007E5989" w14:paraId="6061AC4A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57344B">
              <w:rPr>
                <w:rFonts w:ascii="Times New Roman" w:hAnsi="Times New Roman"/>
                <w:sz w:val="22"/>
                <w:szCs w:val="22"/>
                <w:u w:val="none"/>
              </w:rPr>
              <w:t xml:space="preserve">Sten-CT </w:t>
            </w:r>
            <w:r w:rsidRPr="0057344B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utan iv-kontrastmedel, låg stråldos</w:t>
            </w:r>
          </w:p>
          <w:p w:rsidRPr="0057344B" w:rsidR="007E5989" w:rsidP="007E5989" w:rsidRDefault="007E5989" w14:paraId="1E1B86CD" w14:textId="77777777">
            <w:pPr>
              <w:pStyle w:val="Titel"/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r w:rsidRPr="004637FA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Serie 1.</w:t>
            </w:r>
            <w:r w:rsidRPr="0057344B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Övre </w:t>
            </w:r>
            <w:proofErr w:type="spellStart"/>
            <w:r w:rsidRPr="0057344B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njurpol</w:t>
            </w:r>
            <w:proofErr w:type="spellEnd"/>
            <w:r w:rsidRPr="0057344B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till </w:t>
            </w:r>
            <w:proofErr w:type="spellStart"/>
            <w:r w:rsidRPr="0057344B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symfys</w:t>
            </w:r>
            <w:proofErr w:type="spellEnd"/>
            <w:r w:rsidRPr="0057344B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 nativ fas</w:t>
            </w:r>
          </w:p>
          <w:p w:rsidR="007671E4" w:rsidP="00A447BD" w:rsidRDefault="007671E4" w14:paraId="55DD37C6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671E4" w:rsidP="00A447BD" w:rsidRDefault="00D731EC" w14:paraId="22B18E1C" w14:textId="05CAD7E3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852706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DT </w:t>
            </w:r>
            <w:r w:rsidR="002C22FF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njurar och urinvägar, </w:t>
            </w:r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urinvägsöversikt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7671E4" w:rsidP="00A447BD" w:rsidRDefault="000640D2" w14:paraId="10A58039" w14:textId="6C0F64EA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proofErr w:type="gramStart"/>
            <w:r>
              <w:rPr>
                <w:bCs/>
                <w:sz w:val="22"/>
                <w:szCs w:val="22"/>
              </w:rPr>
              <w:t>&lt; 3</w:t>
            </w:r>
            <w:proofErr w:type="gramEnd"/>
            <w:r>
              <w:rPr>
                <w:bCs/>
                <w:sz w:val="22"/>
                <w:szCs w:val="22"/>
              </w:rPr>
              <w:t xml:space="preserve">,8 </w:t>
            </w:r>
            <w:proofErr w:type="spellStart"/>
            <w:r>
              <w:rPr>
                <w:bCs/>
                <w:sz w:val="22"/>
                <w:szCs w:val="22"/>
              </w:rPr>
              <w:t>mGy</w:t>
            </w:r>
            <w:proofErr w:type="spellEnd"/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671E4" w:rsidP="00A447BD" w:rsidRDefault="00B96ECA" w14:paraId="3413DE6F" w14:textId="73EBA4AF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Urinvägskonkrement. Hydronefros. </w:t>
            </w: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Makrohematuri</w:t>
            </w:r>
            <w:proofErr w:type="spellEnd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hos patient </w:t>
            </w:r>
            <w:r w:rsidR="00945CB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&lt;30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år. </w:t>
            </w:r>
          </w:p>
          <w:p w:rsidRPr="00DF3CF0" w:rsidR="00ED3269" w:rsidP="00A447BD" w:rsidRDefault="00ED3269" w14:paraId="3834B917" w14:textId="03F068DD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Vid atypisk smärta överväg protokoll för akut buksmärta</w:t>
            </w:r>
            <w:r w:rsidR="00945CB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(</w:t>
            </w:r>
            <w:r w:rsidR="00945CB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B1, B3, B5)</w:t>
            </w:r>
          </w:p>
        </w:tc>
      </w:tr>
      <w:tr w:rsidRPr="00A61834" w:rsidR="00F728BB" w:rsidTr="3521D3CF" w14:paraId="158031FC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F728BB" w14:paraId="762A92C8" w14:textId="0AF8E5E3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U2</w:t>
            </w:r>
          </w:p>
        </w:tc>
        <w:tc>
          <w:tcPr>
            <w:tcW w:w="3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C12A83" w14:paraId="1F85914E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DT Urinvägsöversikt</w:t>
            </w:r>
            <w:r w:rsidR="001E68D6">
              <w:rPr>
                <w:rFonts w:ascii="Times New Roman" w:hAnsi="Times New Roman"/>
                <w:sz w:val="22"/>
                <w:szCs w:val="22"/>
                <w:u w:val="none"/>
              </w:rPr>
              <w:t xml:space="preserve"> dual </w:t>
            </w:r>
            <w:proofErr w:type="spellStart"/>
            <w:r w:rsidR="001E68D6">
              <w:rPr>
                <w:rFonts w:ascii="Times New Roman" w:hAnsi="Times New Roman"/>
                <w:sz w:val="22"/>
                <w:szCs w:val="22"/>
                <w:u w:val="none"/>
              </w:rPr>
              <w:t>energy</w:t>
            </w:r>
            <w:proofErr w:type="spellEnd"/>
            <w:r w:rsidR="001E68D6">
              <w:rPr>
                <w:rFonts w:ascii="Times New Roman" w:hAnsi="Times New Roman"/>
                <w:sz w:val="22"/>
                <w:szCs w:val="22"/>
                <w:u w:val="none"/>
              </w:rPr>
              <w:t xml:space="preserve"> </w:t>
            </w:r>
            <w:r w:rsidRPr="001E68D6" w:rsidR="001E68D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utan iv kontrast</w:t>
            </w:r>
          </w:p>
          <w:p w:rsidR="001E68D6" w:rsidP="00A447BD" w:rsidRDefault="001E68D6" w14:paraId="5A4DE722" w14:textId="4AD0109A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FA27E5">
              <w:rPr>
                <w:rFonts w:ascii="Times New Roman" w:hAnsi="Times New Roman"/>
                <w:sz w:val="22"/>
                <w:szCs w:val="22"/>
                <w:u w:val="none"/>
              </w:rPr>
              <w:t>Serie 1.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Nativ</w:t>
            </w:r>
            <w:r w:rsidR="00FA27E5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-</w:t>
            </w:r>
            <w:proofErr w:type="spellStart"/>
            <w:proofErr w:type="gramStart"/>
            <w:r w:rsidR="00FA27E5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Dubbelenergi,njurar</w:t>
            </w:r>
            <w:proofErr w:type="spellEnd"/>
            <w:proofErr w:type="gramEnd"/>
            <w:r w:rsidR="00FA27E5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-</w:t>
            </w:r>
            <w:proofErr w:type="spellStart"/>
            <w:r w:rsidR="00FA27E5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symfys</w:t>
            </w:r>
            <w:proofErr w:type="spellEnd"/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B6085C" w14:paraId="79A8F384" w14:textId="111610BC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852772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DT </w:t>
            </w:r>
            <w:r w:rsidR="002C22FF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njurar och urinvägar, urinvägsöversikt</w:t>
            </w:r>
            <w:r w:rsidR="008A4D1C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dubbelenergi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F728BB" w:rsidP="00A447BD" w:rsidRDefault="00F728BB" w14:paraId="61930BEF" w14:textId="38D7FB8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DF3CF0" w:rsidR="00F728BB" w:rsidP="00A447BD" w:rsidRDefault="008A4D1C" w14:paraId="613DA8C3" w14:textId="0C2B9856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Karaktärisering av känt urinvägskonkrement</w:t>
            </w:r>
          </w:p>
        </w:tc>
      </w:tr>
      <w:tr w:rsidRPr="00A61834" w:rsidR="00F728BB" w:rsidTr="3521D3CF" w14:paraId="439FD97B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D834E9" w14:paraId="65A43303" w14:textId="54D6921E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U3</w:t>
            </w:r>
          </w:p>
        </w:tc>
        <w:tc>
          <w:tcPr>
            <w:tcW w:w="3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5579B4" w14:paraId="1B1608CA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DT urografi 1-fas</w:t>
            </w:r>
            <w:r w:rsidR="00431C19">
              <w:rPr>
                <w:rFonts w:ascii="Times New Roman" w:hAnsi="Times New Roman"/>
                <w:sz w:val="22"/>
                <w:szCs w:val="22"/>
                <w:u w:val="none"/>
              </w:rPr>
              <w:t xml:space="preserve"> </w:t>
            </w:r>
            <w:r w:rsidRPr="00431C19" w:rsidR="00431C19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med iv kontrast</w:t>
            </w:r>
          </w:p>
          <w:p w:rsidR="00431C19" w:rsidP="00A447BD" w:rsidRDefault="00431C19" w14:paraId="6745F68B" w14:textId="4BEAFAAA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Serie</w:t>
            </w:r>
            <w:r w:rsidR="004637FA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1.</w:t>
            </w:r>
            <w:r w:rsidR="004637FA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Utsöndringsfas</w:t>
            </w:r>
            <w:r w:rsidR="00BC5DAB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10 min, lågdos</w:t>
            </w:r>
            <w:r w:rsidR="007D13C3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,</w:t>
            </w:r>
            <w:r w:rsidR="00BC5DAB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njurar- </w:t>
            </w:r>
            <w:proofErr w:type="spellStart"/>
            <w:r w:rsidR="00BC5DAB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symfys</w:t>
            </w:r>
            <w:proofErr w:type="spellEnd"/>
            <w:r w:rsidR="004637FA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BC5DAB" w14:paraId="02102763" w14:textId="0E5BDB7D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852800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DT urografi med iv kontrast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F728BB" w:rsidP="00A447BD" w:rsidRDefault="00C62628" w14:paraId="40C3C23A" w14:textId="0996D7DE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&lt;3</w:t>
            </w:r>
            <w:r w:rsidR="005E0500">
              <w:rPr>
                <w:bCs/>
                <w:sz w:val="22"/>
                <w:szCs w:val="22"/>
              </w:rPr>
              <w:t xml:space="preserve">,8 </w:t>
            </w:r>
            <w:proofErr w:type="spellStart"/>
            <w:r w:rsidR="005E0500">
              <w:rPr>
                <w:bCs/>
                <w:sz w:val="22"/>
                <w:szCs w:val="22"/>
              </w:rPr>
              <w:t>mGy</w:t>
            </w:r>
            <w:proofErr w:type="spellEnd"/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DF3CF0" w:rsidR="00F728BB" w:rsidP="00A447BD" w:rsidRDefault="002872DC" w14:paraId="30FF0CEE" w14:textId="3D4547AE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2872D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Storlekskontroll känd njurtumör. Kan välja annan fas än </w:t>
            </w:r>
            <w:proofErr w:type="spellStart"/>
            <w:r w:rsidRPr="002872D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nefrografisk</w:t>
            </w:r>
            <w:proofErr w:type="spellEnd"/>
            <w:r w:rsidRPr="002872D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, om lesionen syns bättre då.</w:t>
            </w:r>
          </w:p>
        </w:tc>
      </w:tr>
      <w:tr w:rsidRPr="00A61834" w:rsidR="00F728BB" w:rsidTr="3521D3CF" w14:paraId="46015D7B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D834E9" w14:paraId="504F31B5" w14:textId="7B102F92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U4</w:t>
            </w:r>
          </w:p>
        </w:tc>
        <w:tc>
          <w:tcPr>
            <w:tcW w:w="3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9B1F9C" w14:paraId="0583BCC8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DT urografi Split Bolus, </w:t>
            </w:r>
            <w:r w:rsidRPr="009B1F9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utan och med iv kontrast</w:t>
            </w:r>
          </w:p>
          <w:p w:rsidR="009E1050" w:rsidP="00A447BD" w:rsidRDefault="009E1050" w14:paraId="6E9CC243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Serie1. Nativ lågdos</w:t>
            </w:r>
            <w:r w:rsidR="004F0272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,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njurar- </w:t>
            </w: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symfys</w:t>
            </w:r>
            <w:proofErr w:type="spellEnd"/>
          </w:p>
          <w:p w:rsidR="004F0272" w:rsidP="00A447BD" w:rsidRDefault="004F0272" w14:paraId="7FB3CF1C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Serie 2. </w:t>
            </w:r>
            <w:r w:rsidR="00622AF4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Kombinerad </w:t>
            </w:r>
            <w:proofErr w:type="spellStart"/>
            <w:r w:rsidR="00622AF4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nefrografisk</w:t>
            </w:r>
            <w:proofErr w:type="spellEnd"/>
            <w:r w:rsidR="00622AF4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- och utsöndringsfas</w:t>
            </w:r>
            <w:r w:rsidR="00877A1A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, hela</w:t>
            </w:r>
            <w:r w:rsidR="00396B34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buken</w:t>
            </w:r>
          </w:p>
          <w:p w:rsidR="001142C7" w:rsidP="00A447BD" w:rsidRDefault="001142C7" w14:paraId="0932DEB9" w14:textId="55B28E00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604B68" w14:paraId="7F971D3E" w14:textId="42AF389D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852900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DT urografi utan och med iv kontrast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604B68" w14:paraId="133A3434" w14:textId="3AF179F8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&lt;3,8 </w:t>
            </w:r>
            <w:proofErr w:type="spellStart"/>
            <w:r>
              <w:rPr>
                <w:bCs/>
                <w:sz w:val="22"/>
                <w:szCs w:val="22"/>
              </w:rPr>
              <w:t>mGy</w:t>
            </w:r>
            <w:proofErr w:type="spellEnd"/>
          </w:p>
          <w:p w:rsidR="002976D5" w:rsidP="00A447BD" w:rsidRDefault="002976D5" w14:paraId="677A1F8B" w14:textId="7AC38265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proofErr w:type="gramStart"/>
            <w:r>
              <w:rPr>
                <w:bCs/>
                <w:sz w:val="22"/>
                <w:szCs w:val="22"/>
              </w:rPr>
              <w:t>&lt; 8</w:t>
            </w:r>
            <w:proofErr w:type="gramEnd"/>
            <w:r>
              <w:rPr>
                <w:bCs/>
                <w:sz w:val="22"/>
                <w:szCs w:val="22"/>
              </w:rPr>
              <w:t>mGy</w:t>
            </w:r>
          </w:p>
          <w:p w:rsidRPr="003C69CC" w:rsidR="00604B68" w:rsidP="00A447BD" w:rsidRDefault="00604B68" w14:paraId="6349E302" w14:textId="0580514F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DF3CF0" w:rsidR="00F728BB" w:rsidP="00A447BD" w:rsidRDefault="002976D5" w14:paraId="2496BDF0" w14:textId="7A6A6BEE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Infektion, abscess, </w:t>
            </w: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recividerande</w:t>
            </w:r>
            <w:proofErr w:type="spellEnd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UVI</w:t>
            </w:r>
          </w:p>
        </w:tc>
      </w:tr>
      <w:tr w:rsidRPr="00A61834" w:rsidR="00F728BB" w:rsidTr="3521D3CF" w14:paraId="5FF78284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D834E9" w14:paraId="6F25121E" w14:textId="440648EF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U5</w:t>
            </w:r>
          </w:p>
        </w:tc>
        <w:tc>
          <w:tcPr>
            <w:tcW w:w="3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923041" w14:paraId="493B54A3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DT </w:t>
            </w:r>
            <w:r w:rsidR="00515D4E">
              <w:rPr>
                <w:rFonts w:ascii="Times New Roman" w:hAnsi="Times New Roman"/>
                <w:sz w:val="22"/>
                <w:szCs w:val="22"/>
                <w:u w:val="none"/>
              </w:rPr>
              <w:t xml:space="preserve">urinvägar 2-fas, </w:t>
            </w:r>
            <w:r w:rsidRPr="00515D4E" w:rsidR="00515D4E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utan och med iv kontrast</w:t>
            </w:r>
          </w:p>
          <w:p w:rsidR="003F61DE" w:rsidP="00A447BD" w:rsidRDefault="003F61DE" w14:paraId="613CB1B7" w14:textId="707AA440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Serie 1. </w:t>
            </w:r>
            <w:r w:rsidR="00462139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Nativ lågdos</w:t>
            </w:r>
            <w:r w:rsidR="0043419F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,</w:t>
            </w:r>
            <w:r w:rsidR="00462139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njurar</w:t>
            </w:r>
            <w:r w:rsidR="0043419F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- </w:t>
            </w:r>
            <w:proofErr w:type="spellStart"/>
            <w:r w:rsidR="0043419F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symfys</w:t>
            </w:r>
            <w:proofErr w:type="spellEnd"/>
          </w:p>
          <w:p w:rsidR="0043419F" w:rsidP="00A447BD" w:rsidRDefault="0043419F" w14:paraId="032D3D8D" w14:textId="0230E9C4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Serie 2. </w:t>
            </w: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Kortikomedullär</w:t>
            </w:r>
            <w:proofErr w:type="spellEnd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fas, njurar</w:t>
            </w:r>
            <w:r w:rsidR="009605E1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-</w:t>
            </w:r>
            <w:proofErr w:type="spellStart"/>
            <w:r w:rsidR="009605E1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symfys</w:t>
            </w:r>
            <w:proofErr w:type="spellEnd"/>
          </w:p>
          <w:p w:rsidR="0043419F" w:rsidP="00A447BD" w:rsidRDefault="0043419F" w14:paraId="7C350D38" w14:textId="112F2698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920418" w14:paraId="1A491528" w14:textId="172604AE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852900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DT urografi utan och med iv kontrast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5A00D9" w:rsidP="005A00D9" w:rsidRDefault="005A00D9" w14:paraId="2D9E98FB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&lt;3,8 </w:t>
            </w:r>
            <w:proofErr w:type="spellStart"/>
            <w:r>
              <w:rPr>
                <w:bCs/>
                <w:sz w:val="22"/>
                <w:szCs w:val="22"/>
              </w:rPr>
              <w:t>mGy</w:t>
            </w:r>
            <w:proofErr w:type="spellEnd"/>
          </w:p>
          <w:p w:rsidR="005A00D9" w:rsidP="005A00D9" w:rsidRDefault="005A00D9" w14:paraId="385F98EB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proofErr w:type="gramStart"/>
            <w:r>
              <w:rPr>
                <w:bCs/>
                <w:sz w:val="22"/>
                <w:szCs w:val="22"/>
              </w:rPr>
              <w:t>&lt; 8</w:t>
            </w:r>
            <w:proofErr w:type="gramEnd"/>
            <w:r>
              <w:rPr>
                <w:bCs/>
                <w:sz w:val="22"/>
                <w:szCs w:val="22"/>
              </w:rPr>
              <w:t>mGy</w:t>
            </w:r>
          </w:p>
          <w:p w:rsidRPr="003C69CC" w:rsidR="00F728BB" w:rsidP="00A447BD" w:rsidRDefault="00F728BB" w14:paraId="00BD6418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DF3CF0" w:rsidR="00F728BB" w:rsidP="00A447BD" w:rsidRDefault="00920418" w14:paraId="7CB5A7E9" w14:textId="63161C4F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SVF </w:t>
            </w:r>
            <w:proofErr w:type="spellStart"/>
            <w:r w:rsidR="00C14AA3">
              <w:rPr>
                <w:rFonts w:ascii="Times New Roman" w:hAnsi="Times New Roman"/>
                <w:sz w:val="22"/>
                <w:szCs w:val="22"/>
                <w:u w:val="none"/>
              </w:rPr>
              <w:t>m</w:t>
            </w:r>
            <w:r w:rsidRPr="00C14AA3">
              <w:rPr>
                <w:rFonts w:ascii="Times New Roman" w:hAnsi="Times New Roman"/>
                <w:sz w:val="22"/>
                <w:szCs w:val="22"/>
                <w:u w:val="none"/>
              </w:rPr>
              <w:t>akrohematuri</w:t>
            </w:r>
            <w:proofErr w:type="spellEnd"/>
            <w:r w:rsidR="00C14AA3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r w:rsidR="00A622B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patient</w:t>
            </w:r>
            <w:r w:rsidRPr="00975328" w:rsidR="00A622BD">
              <w:rPr>
                <w:rFonts w:ascii="Times New Roman" w:hAnsi="Times New Roman"/>
                <w:b w:val="0"/>
                <w:bCs/>
                <w:sz w:val="22"/>
                <w:szCs w:val="22"/>
              </w:rPr>
              <w:t>&gt;</w:t>
            </w:r>
            <w:r w:rsidR="00816EEF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30 år </w:t>
            </w:r>
            <w:proofErr w:type="spellStart"/>
            <w:r w:rsidRPr="00306BC0" w:rsidR="00816EEF">
              <w:rPr>
                <w:rFonts w:ascii="Times New Roman" w:hAnsi="Times New Roman"/>
                <w:sz w:val="22"/>
                <w:szCs w:val="22"/>
                <w:u w:val="none"/>
              </w:rPr>
              <w:t>lågrisk</w:t>
            </w:r>
            <w:proofErr w:type="spellEnd"/>
            <w:r w:rsidR="00816EEF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(</w:t>
            </w:r>
            <w:r w:rsidR="00412EBF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ej </w:t>
            </w:r>
            <w:proofErr w:type="spellStart"/>
            <w:r w:rsidR="00412EBF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cyst</w:t>
            </w:r>
            <w:r w:rsidR="00C14AA3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oskoperad</w:t>
            </w:r>
            <w:proofErr w:type="spellEnd"/>
            <w:r w:rsidR="00C14AA3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eller negativ cystoskopi)</w:t>
            </w:r>
          </w:p>
        </w:tc>
      </w:tr>
      <w:tr w:rsidRPr="00A61834" w:rsidR="00F728BB" w:rsidTr="3521D3CF" w14:paraId="10B456AF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D834E9" w14:paraId="457ED516" w14:textId="7826C0F0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U6</w:t>
            </w:r>
          </w:p>
        </w:tc>
        <w:tc>
          <w:tcPr>
            <w:tcW w:w="3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A622BD" w14:paraId="6F3F81FF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DT buk, urografi 4-fas, </w:t>
            </w:r>
            <w:r w:rsidRPr="00A622B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utan och med iv kontrast</w:t>
            </w:r>
          </w:p>
          <w:p w:rsidR="00DE6F0E" w:rsidP="00A447BD" w:rsidRDefault="00DE6F0E" w14:paraId="424B37BB" w14:textId="1CFF9B7E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Serie 1. Nativ lågdos</w:t>
            </w:r>
            <w:r w:rsidR="003325EE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,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njurar- </w:t>
            </w: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symfys</w:t>
            </w:r>
            <w:proofErr w:type="spellEnd"/>
          </w:p>
          <w:p w:rsidR="00DE6F0E" w:rsidP="00A447BD" w:rsidRDefault="00DE6F0E" w14:paraId="68948AB1" w14:textId="3B06F4CE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Serie 2. </w:t>
            </w:r>
            <w:proofErr w:type="spellStart"/>
            <w:r w:rsidR="00145915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Kortikomedullär</w:t>
            </w:r>
            <w:proofErr w:type="spellEnd"/>
            <w:r w:rsidR="00145915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fas</w:t>
            </w:r>
            <w:r w:rsidR="003325EE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, diafragma- </w:t>
            </w:r>
            <w:proofErr w:type="spellStart"/>
            <w:r w:rsidR="0023757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</w:t>
            </w:r>
            <w:r w:rsidR="00C2375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ymfys</w:t>
            </w:r>
            <w:proofErr w:type="spellEnd"/>
          </w:p>
          <w:p w:rsidR="00145915" w:rsidP="00A447BD" w:rsidRDefault="00145915" w14:paraId="77D0E85D" w14:textId="7C686B36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Serie 3. </w:t>
            </w:r>
            <w:r w:rsidR="00C565C2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Portovenös fas</w:t>
            </w:r>
            <w:r w:rsidR="00BC195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, diafragma </w:t>
            </w:r>
            <w:r w:rsidR="00A425B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-</w:t>
            </w:r>
            <w:r w:rsidR="00BC195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proofErr w:type="spellStart"/>
            <w:r w:rsidR="00BC195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trochanter</w:t>
            </w:r>
            <w:proofErr w:type="spellEnd"/>
            <w:r w:rsidR="00BC195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minor</w:t>
            </w:r>
          </w:p>
          <w:p w:rsidR="00BE0DBE" w:rsidP="00A447BD" w:rsidRDefault="00BE0DBE" w14:paraId="2DC180FD" w14:textId="00E9F73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Serie 4. Uts</w:t>
            </w:r>
            <w:r w:rsidR="00F80A8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öndringsfas lågdos, 10 min njurar - </w:t>
            </w:r>
            <w:proofErr w:type="spellStart"/>
            <w:r w:rsidR="00F80A8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symfys</w:t>
            </w:r>
            <w:proofErr w:type="spellEnd"/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BE0DBE" w14:paraId="737E3523" w14:textId="78254E5B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852900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DT urografi utan och med iv kontrast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F728BB" w:rsidP="00A447BD" w:rsidRDefault="00F728BB" w14:paraId="4BC967A4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A425BD" w14:paraId="1F5C80D0" w14:textId="1ACCB5FE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Makrohematuri</w:t>
            </w:r>
            <w:proofErr w:type="spellEnd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r w:rsidR="00CD44AA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patient</w:t>
            </w:r>
            <w:r w:rsidRPr="007D2C63" w:rsidR="00CD44AA">
              <w:rPr>
                <w:rFonts w:ascii="Times New Roman" w:hAnsi="Times New Roman"/>
                <w:b w:val="0"/>
                <w:bCs/>
                <w:sz w:val="22"/>
                <w:szCs w:val="22"/>
              </w:rPr>
              <w:t>&gt;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30 år</w:t>
            </w:r>
            <w:r w:rsidR="00BA526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r w:rsidR="00CD44AA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högrisk) tumörfynd</w:t>
            </w:r>
            <w:r w:rsidR="00BA526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vid cystoskopi eller maligna celler i cytologi)</w:t>
            </w:r>
            <w:r w:rsidR="00220B07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. SVF </w:t>
            </w:r>
            <w:proofErr w:type="spellStart"/>
            <w:r w:rsidR="00220B07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makrohematuri</w:t>
            </w:r>
            <w:proofErr w:type="spellEnd"/>
            <w:r w:rsidR="00220B07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högriskpatient.</w:t>
            </w:r>
          </w:p>
          <w:p w:rsidR="00220B07" w:rsidP="00A447BD" w:rsidRDefault="00220B07" w14:paraId="406E22D0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Stadieindelning </w:t>
            </w: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urotelia</w:t>
            </w:r>
            <w:r w:rsidR="00CD44AA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l</w:t>
            </w:r>
            <w:proofErr w:type="spellEnd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cancer</w:t>
            </w:r>
            <w:r w:rsidR="00CD44AA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.</w:t>
            </w:r>
          </w:p>
          <w:p w:rsidR="00CD44AA" w:rsidP="00A447BD" w:rsidRDefault="007D2C63" w14:paraId="3B5AAA70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Stadienindelning</w:t>
            </w:r>
            <w:proofErr w:type="spellEnd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känd tumör.</w:t>
            </w:r>
          </w:p>
          <w:p w:rsidR="00613E30" w:rsidP="00A447BD" w:rsidRDefault="007D2C63" w14:paraId="4965D638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Första kontroll efter ablation</w:t>
            </w:r>
            <w:r w:rsidR="00613E3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/partiell </w:t>
            </w:r>
            <w:proofErr w:type="spellStart"/>
            <w:r w:rsidR="00613E3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nefrektomi</w:t>
            </w:r>
            <w:proofErr w:type="spellEnd"/>
            <w:r w:rsidR="0036700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n</w:t>
            </w:r>
            <w:r w:rsidR="00613E3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jurcancer.</w:t>
            </w:r>
          </w:p>
          <w:p w:rsidRPr="00DF3CF0" w:rsidR="00E072C5" w:rsidP="00A447BD" w:rsidRDefault="00E072C5" w14:paraId="0899D606" w14:textId="1977098F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Uppföljning </w:t>
            </w: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urotelial</w:t>
            </w:r>
            <w:proofErr w:type="spellEnd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cancer.</w:t>
            </w:r>
          </w:p>
        </w:tc>
      </w:tr>
      <w:tr w:rsidRPr="00A61834" w:rsidR="00F728BB" w:rsidTr="3521D3CF" w14:paraId="3FD3D924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D834E9" w14:paraId="7EE26CA2" w14:textId="702446DF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U7</w:t>
            </w:r>
          </w:p>
        </w:tc>
        <w:tc>
          <w:tcPr>
            <w:tcW w:w="3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E072C5" w14:paraId="67ABD33E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DT </w:t>
            </w:r>
            <w:proofErr w:type="gramStart"/>
            <w:r>
              <w:rPr>
                <w:rFonts w:ascii="Times New Roman" w:hAnsi="Times New Roman"/>
                <w:sz w:val="22"/>
                <w:szCs w:val="22"/>
                <w:u w:val="none"/>
              </w:rPr>
              <w:t>buk urografi</w:t>
            </w:r>
            <w:proofErr w:type="gramEnd"/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 3-fas </w:t>
            </w:r>
            <w:proofErr w:type="spellStart"/>
            <w:r>
              <w:rPr>
                <w:rFonts w:ascii="Times New Roman" w:hAnsi="Times New Roman"/>
                <w:sz w:val="22"/>
                <w:szCs w:val="22"/>
                <w:u w:val="none"/>
              </w:rPr>
              <w:t>Bricker</w:t>
            </w:r>
            <w:proofErr w:type="spellEnd"/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. </w:t>
            </w:r>
            <w:r w:rsidRPr="00E072C5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Utan och med iv kontrast</w:t>
            </w:r>
          </w:p>
          <w:p w:rsidR="00202CC4" w:rsidP="00A447BD" w:rsidRDefault="00202CC4" w14:paraId="7806E0A6" w14:textId="0508AE16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Serie 1. Nativ lågdos, diafragma </w:t>
            </w:r>
            <w:r w:rsidR="00B222F3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–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symfys</w:t>
            </w:r>
            <w:proofErr w:type="spellEnd"/>
          </w:p>
          <w:p w:rsidR="00B222F3" w:rsidP="00A447BD" w:rsidRDefault="00B222F3" w14:paraId="7B450B82" w14:textId="7D415446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Serie 2. Portovenös fas, diafragma </w:t>
            </w:r>
            <w:r w:rsidR="001658DB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–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proofErr w:type="spellStart"/>
            <w:r w:rsidR="009270A1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trocha</w:t>
            </w:r>
            <w:r w:rsidR="003A6C7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nter</w:t>
            </w:r>
            <w:proofErr w:type="spellEnd"/>
            <w:r w:rsidR="003A6C7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minor</w:t>
            </w:r>
          </w:p>
          <w:p w:rsidR="001658DB" w:rsidP="00A447BD" w:rsidRDefault="001658DB" w14:paraId="4F6E8A79" w14:textId="21570536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Serie 3, Utsöndringsfas 20 min, diafragma -</w:t>
            </w:r>
            <w:proofErr w:type="spellStart"/>
            <w:r w:rsidR="003A6C7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trochanter</w:t>
            </w:r>
            <w:proofErr w:type="spellEnd"/>
            <w:r w:rsidR="003A6C7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minor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6D349C" w14:paraId="5EC3151A" w14:textId="36193F93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852802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 Njurar och urinvägar</w:t>
            </w:r>
            <w:r w:rsidR="00662641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, med </w:t>
            </w:r>
            <w:r w:rsidR="00B9176E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iv kontrast, flerfas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F728BB" w:rsidP="00A447BD" w:rsidRDefault="00F728BB" w14:paraId="7D0D7BC8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B80571" w14:paraId="16862FAD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Postoperativa komplikationer till</w:t>
            </w:r>
            <w:r w:rsidR="00A23882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operation </w:t>
            </w:r>
            <w:r w:rsidR="00AA20B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med </w:t>
            </w:r>
            <w:proofErr w:type="spellStart"/>
            <w:r w:rsidR="00AA20B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Brickerdevi</w:t>
            </w:r>
            <w:r w:rsidR="00B36437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a</w:t>
            </w:r>
            <w:r w:rsidR="00AA20B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tion</w:t>
            </w:r>
            <w:proofErr w:type="spellEnd"/>
            <w:r w:rsidR="00B36437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r w:rsidR="00AA20B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(hos patient</w:t>
            </w:r>
            <w:r w:rsidR="00A254B9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med </w:t>
            </w:r>
            <w:r w:rsidRPr="002A49F2" w:rsidR="00A254B9">
              <w:rPr>
                <w:rFonts w:ascii="Times New Roman" w:hAnsi="Times New Roman"/>
                <w:sz w:val="22"/>
                <w:szCs w:val="22"/>
                <w:u w:val="none"/>
              </w:rPr>
              <w:t>normal</w:t>
            </w:r>
            <w:r w:rsidR="00A254B9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r w:rsidRPr="002A49F2" w:rsidR="00A254B9">
              <w:rPr>
                <w:rFonts w:ascii="Times New Roman" w:hAnsi="Times New Roman"/>
                <w:sz w:val="22"/>
                <w:szCs w:val="22"/>
                <w:u w:val="none"/>
              </w:rPr>
              <w:t>njurfunktion</w:t>
            </w:r>
            <w:r w:rsidR="00A254B9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).</w:t>
            </w:r>
          </w:p>
          <w:p w:rsidRPr="00DF3CF0" w:rsidR="00A254B9" w:rsidP="00A447BD" w:rsidRDefault="00A254B9" w14:paraId="095292BC" w14:textId="2B1A7611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Stäng ev</w:t>
            </w:r>
            <w:r w:rsidR="00B06822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entuella </w:t>
            </w:r>
            <w:proofErr w:type="spellStart"/>
            <w:r w:rsidR="00B06822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uretärkatetrar</w:t>
            </w:r>
            <w:proofErr w:type="spellEnd"/>
            <w:r w:rsidR="00B06822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innan undersökningen.</w:t>
            </w:r>
          </w:p>
        </w:tc>
      </w:tr>
      <w:tr w:rsidRPr="00A61834" w:rsidR="00F728BB" w:rsidTr="3521D3CF" w14:paraId="7F9175A0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D834E9" w14:paraId="15551A4C" w14:textId="6BDAA8CA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U8</w:t>
            </w:r>
          </w:p>
        </w:tc>
        <w:tc>
          <w:tcPr>
            <w:tcW w:w="3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6D0DDC" w14:paraId="2E12E6FB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DT urografi med kontrast via kateter, </w:t>
            </w:r>
            <w:r w:rsidRPr="004E3F19" w:rsidR="004E3F19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utan iv kontrast</w:t>
            </w:r>
          </w:p>
          <w:p w:rsidR="004E3F19" w:rsidP="00A447BD" w:rsidRDefault="004E3F19" w14:paraId="05C87F6A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Serie 1.Nativ lågdos, </w:t>
            </w:r>
            <w:r w:rsidR="00211BA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diafragma- </w:t>
            </w:r>
            <w:proofErr w:type="spellStart"/>
            <w:r w:rsidR="00211BA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symfys</w:t>
            </w:r>
            <w:proofErr w:type="spellEnd"/>
          </w:p>
          <w:p w:rsidR="00211BA6" w:rsidP="00A447BD" w:rsidRDefault="00211BA6" w14:paraId="0BFD9A4C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Serie 2. </w:t>
            </w:r>
            <w:r w:rsidR="005F3119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Efter kontrast i </w:t>
            </w:r>
            <w:proofErr w:type="spellStart"/>
            <w:r w:rsidR="005F3119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uretärkateter</w:t>
            </w:r>
            <w:proofErr w:type="spellEnd"/>
            <w:r w:rsidR="00D80B6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, </w:t>
            </w:r>
            <w:r w:rsidR="00FF475B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diafragma</w:t>
            </w:r>
            <w:r w:rsidR="00D80B6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- </w:t>
            </w:r>
            <w:proofErr w:type="spellStart"/>
            <w:r w:rsidR="00D80B6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symfys</w:t>
            </w:r>
            <w:proofErr w:type="spellEnd"/>
          </w:p>
          <w:p w:rsidR="001142C7" w:rsidP="00A447BD" w:rsidRDefault="001142C7" w14:paraId="7CDE7FCA" w14:textId="12D8B749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1E24F4" w14:paraId="7ED972B2" w14:textId="4105E8EF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852802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 Njurar och urinvägar, med iv kontrast, flerfas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336DB0" w14:paraId="6D2D1684" w14:textId="19881244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&lt;3,</w:t>
            </w:r>
            <w:r w:rsidR="00C62628">
              <w:rPr>
                <w:bCs/>
                <w:sz w:val="22"/>
                <w:szCs w:val="22"/>
              </w:rPr>
              <w:t>8</w:t>
            </w:r>
            <w:r>
              <w:rPr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bCs/>
                <w:sz w:val="22"/>
                <w:szCs w:val="22"/>
              </w:rPr>
              <w:t>mGy</w:t>
            </w:r>
            <w:proofErr w:type="spellEnd"/>
          </w:p>
          <w:p w:rsidRPr="003C69CC" w:rsidR="00336DB0" w:rsidP="00A447BD" w:rsidRDefault="00336DB0" w14:paraId="771222DA" w14:textId="19F15AA6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&lt;8 </w:t>
            </w:r>
            <w:proofErr w:type="spellStart"/>
            <w:r>
              <w:rPr>
                <w:bCs/>
                <w:sz w:val="22"/>
                <w:szCs w:val="22"/>
              </w:rPr>
              <w:t>mGy</w:t>
            </w:r>
            <w:proofErr w:type="spellEnd"/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2A49F2" w:rsidP="002A49F2" w:rsidRDefault="002A49F2" w14:paraId="5330DB70" w14:textId="44FC69BB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Postoperativa komplikationer tilloperation med </w:t>
            </w: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Brickerdeviation</w:t>
            </w:r>
            <w:proofErr w:type="spellEnd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(hos patient med </w:t>
            </w:r>
            <w:r w:rsidRPr="002A49F2">
              <w:rPr>
                <w:rFonts w:ascii="Times New Roman" w:hAnsi="Times New Roman"/>
                <w:sz w:val="22"/>
                <w:szCs w:val="22"/>
                <w:u w:val="none"/>
              </w:rPr>
              <w:t>nedsatt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r w:rsidRPr="002A49F2">
              <w:rPr>
                <w:rFonts w:ascii="Times New Roman" w:hAnsi="Times New Roman"/>
                <w:sz w:val="22"/>
                <w:szCs w:val="22"/>
                <w:u w:val="none"/>
              </w:rPr>
              <w:t>njurfunktion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).</w:t>
            </w:r>
          </w:p>
          <w:p w:rsidRPr="00DF3CF0" w:rsidR="00F728BB" w:rsidP="002A49F2" w:rsidRDefault="002A49F2" w14:paraId="0DCFFFB5" w14:textId="145F314E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Stäng eventuella </w:t>
            </w: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uretärkatetrar</w:t>
            </w:r>
            <w:proofErr w:type="spellEnd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innan undersökningen.</w:t>
            </w:r>
          </w:p>
        </w:tc>
      </w:tr>
      <w:tr w:rsidRPr="00A61834" w:rsidR="00F728BB" w:rsidTr="3521D3CF" w14:paraId="3093B397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D834E9" w14:paraId="765A3182" w14:textId="59903385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U9</w:t>
            </w:r>
          </w:p>
        </w:tc>
        <w:tc>
          <w:tcPr>
            <w:tcW w:w="3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7F7C4B" w:rsidR="00F728BB" w:rsidP="00A447BD" w:rsidRDefault="00707384" w14:paraId="5A7915A4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DT njurar 1-fas</w:t>
            </w:r>
            <w:r w:rsidRPr="007F7C4B" w:rsidR="00042397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, med iv kontrast</w:t>
            </w:r>
          </w:p>
          <w:p w:rsidR="00042397" w:rsidP="00A447BD" w:rsidRDefault="00042397" w14:paraId="73DDB900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7F7C4B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Serie 1. </w:t>
            </w:r>
            <w:proofErr w:type="spellStart"/>
            <w:r w:rsidRPr="007F7C4B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Nefrografisk</w:t>
            </w:r>
            <w:proofErr w:type="spellEnd"/>
            <w:r w:rsidR="0071317F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fas, njurar</w:t>
            </w:r>
          </w:p>
          <w:p w:rsidR="001142C7" w:rsidP="00A447BD" w:rsidRDefault="001142C7" w14:paraId="7D2A33AC" w14:textId="4CC421DB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728BB" w:rsidP="00A447BD" w:rsidRDefault="00A933EA" w14:paraId="570D399B" w14:textId="2EC95D02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844800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</w:t>
            </w:r>
            <w:r w:rsidR="00312052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DT lever med kontrast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F728BB" w:rsidP="00A447BD" w:rsidRDefault="00312052" w14:paraId="3167CD58" w14:textId="33DD0A52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&lt;8 </w:t>
            </w:r>
            <w:proofErr w:type="spellStart"/>
            <w:r>
              <w:rPr>
                <w:bCs/>
                <w:sz w:val="22"/>
                <w:szCs w:val="22"/>
              </w:rPr>
              <w:t>mGy</w:t>
            </w:r>
            <w:proofErr w:type="spellEnd"/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DF3CF0" w:rsidR="00F728BB" w:rsidP="00A447BD" w:rsidRDefault="00312052" w14:paraId="763D813B" w14:textId="056E29FB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Storlekskontroll känd tumör</w:t>
            </w:r>
            <w:r w:rsidR="00D9093A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. Kan välja anna</w:t>
            </w:r>
            <w:r w:rsidR="00597CC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n</w:t>
            </w:r>
            <w:r w:rsidR="00D9093A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fas än </w:t>
            </w:r>
            <w:proofErr w:type="spellStart"/>
            <w:r w:rsidR="00D9093A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nefrografisk</w:t>
            </w:r>
            <w:proofErr w:type="spellEnd"/>
            <w:r w:rsidR="00D9093A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, om lesion syns bättre då</w:t>
            </w:r>
          </w:p>
        </w:tc>
      </w:tr>
      <w:tr w:rsidRPr="00A61834" w:rsidR="00D834E9" w:rsidTr="3521D3CF" w14:paraId="15316131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D834E9" w14:paraId="6E6DF13F" w14:textId="03B9B53E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U10</w:t>
            </w:r>
          </w:p>
        </w:tc>
        <w:tc>
          <w:tcPr>
            <w:tcW w:w="3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F46A30" w:rsidR="00D834E9" w:rsidP="00A447BD" w:rsidRDefault="00597CC6" w14:paraId="32EEAF80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DT njurar och buk 2-fas</w:t>
            </w:r>
            <w:r w:rsidRPr="00F46A3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, med iv kontrast</w:t>
            </w:r>
          </w:p>
          <w:p w:rsidR="00F46A30" w:rsidP="00A447BD" w:rsidRDefault="00F46A30" w14:paraId="4173CAF2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F46A3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Serie 1.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Kortikomedullär fas, diafragma – </w:t>
            </w: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trochanter</w:t>
            </w:r>
            <w:proofErr w:type="spellEnd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minor</w:t>
            </w:r>
          </w:p>
          <w:p w:rsidR="00F46A30" w:rsidP="00A447BD" w:rsidRDefault="00F46A30" w14:paraId="0ACCF480" w14:textId="239F757E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Serei</w:t>
            </w:r>
            <w:proofErr w:type="spellEnd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2. </w:t>
            </w:r>
            <w:r w:rsidR="003B1DD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Portovenös fas, diafragma – </w:t>
            </w:r>
            <w:proofErr w:type="spellStart"/>
            <w:r w:rsidR="003B1DD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trochanter</w:t>
            </w:r>
            <w:proofErr w:type="spellEnd"/>
            <w:r w:rsidR="003B1DD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minor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3B1DDD" w14:paraId="73CC9AA7" w14:textId="06994513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852802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 Njurar och urinvägar, med iv kontrast, flerfas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D834E9" w:rsidP="00A447BD" w:rsidRDefault="003A01EE" w14:paraId="0B55F5CD" w14:textId="1BAE8A3D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&lt;8 </w:t>
            </w:r>
            <w:proofErr w:type="spellStart"/>
            <w:r>
              <w:rPr>
                <w:bCs/>
                <w:sz w:val="22"/>
                <w:szCs w:val="22"/>
              </w:rPr>
              <w:t>mGy</w:t>
            </w:r>
            <w:proofErr w:type="spellEnd"/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DF3CF0" w:rsidR="00D834E9" w:rsidP="00A447BD" w:rsidRDefault="003A01EE" w14:paraId="7BC37A22" w14:textId="6ECDC84B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Kontroll efter </w:t>
            </w: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nefrektomi</w:t>
            </w:r>
            <w:proofErr w:type="spellEnd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eller systemisk</w:t>
            </w:r>
            <w:r w:rsidR="001E0F3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behandling</w:t>
            </w:r>
            <w:r w:rsidR="00B5615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av njurtumör</w:t>
            </w:r>
          </w:p>
        </w:tc>
      </w:tr>
      <w:tr w:rsidRPr="00A61834" w:rsidR="00D834E9" w:rsidTr="3521D3CF" w14:paraId="3E54BEE1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D834E9" w14:paraId="5FAA829F" w14:textId="2B9B8189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U11</w:t>
            </w:r>
          </w:p>
        </w:tc>
        <w:tc>
          <w:tcPr>
            <w:tcW w:w="3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070AB" w:rsidR="00D834E9" w:rsidP="00A447BD" w:rsidRDefault="00B5615D" w14:paraId="4A132506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DT njurar 3-fas</w:t>
            </w:r>
            <w:r w:rsidRPr="004070AB" w:rsidR="004C61C3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, utan och med iv </w:t>
            </w:r>
            <w:r w:rsidRPr="004070AB" w:rsidR="004070AB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kontrast</w:t>
            </w:r>
          </w:p>
          <w:p w:rsidR="004070AB" w:rsidP="00A447BD" w:rsidRDefault="004070AB" w14:paraId="7FAE26F6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4070AB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Serie 1.</w:t>
            </w:r>
            <w:r w:rsidR="00652E82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Nativ fas, njurar</w:t>
            </w:r>
          </w:p>
          <w:p w:rsidR="00652E82" w:rsidP="00A447BD" w:rsidRDefault="00652E82" w14:paraId="57343A16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Serie 2. </w:t>
            </w: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Kortikomedullär</w:t>
            </w:r>
            <w:proofErr w:type="spellEnd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fas, njurar</w:t>
            </w:r>
          </w:p>
          <w:p w:rsidRPr="004070AB" w:rsidR="00652E82" w:rsidP="00A447BD" w:rsidRDefault="00652E82" w14:paraId="2B61E50E" w14:textId="360D29CA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Serie 3. </w:t>
            </w:r>
            <w:proofErr w:type="spellStart"/>
            <w:r w:rsidR="003576E3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Nefrografisk</w:t>
            </w:r>
            <w:proofErr w:type="spellEnd"/>
            <w:r w:rsidR="003576E3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fas, njurar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3576E3" w14:paraId="659D1503" w14:textId="497B637D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852802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 Njurar och urinvägar, med iv kontrast, flerfas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D834E9" w:rsidP="00A447BD" w:rsidRDefault="00B12DFD" w14:paraId="563C0681" w14:textId="15ECB00D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&lt;8 </w:t>
            </w:r>
            <w:proofErr w:type="spellStart"/>
            <w:r>
              <w:rPr>
                <w:bCs/>
                <w:sz w:val="22"/>
                <w:szCs w:val="22"/>
              </w:rPr>
              <w:t>mGy</w:t>
            </w:r>
            <w:proofErr w:type="spellEnd"/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B12DFD" w14:paraId="155FF98A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Endast njurar.</w:t>
            </w:r>
          </w:p>
          <w:p w:rsidR="00B12DFD" w:rsidP="00A447BD" w:rsidRDefault="00B12DFD" w14:paraId="2A1898D8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Karaktärisering oklar </w:t>
            </w: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njurexpansivitet</w:t>
            </w:r>
            <w:proofErr w:type="spellEnd"/>
          </w:p>
          <w:p w:rsidRPr="00DF3CF0" w:rsidR="000D49C5" w:rsidP="00A447BD" w:rsidRDefault="000D49C5" w14:paraId="57D26AB6" w14:textId="5C66F792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Kontroll cysta </w:t>
            </w: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Bosniak</w:t>
            </w:r>
            <w:proofErr w:type="spellEnd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2F (eller 3).</w:t>
            </w:r>
          </w:p>
        </w:tc>
      </w:tr>
      <w:tr w:rsidRPr="00A61834" w:rsidR="00D834E9" w:rsidTr="3521D3CF" w14:paraId="34EA4186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D834E9" w14:paraId="7B40A4CA" w14:textId="6B9DF093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U12</w:t>
            </w:r>
          </w:p>
        </w:tc>
        <w:tc>
          <w:tcPr>
            <w:tcW w:w="3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7C48E8" w:rsidR="00D834E9" w:rsidP="00A447BD" w:rsidRDefault="00BD2887" w14:paraId="0774A512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DT buk </w:t>
            </w:r>
            <w:r w:rsidR="00153940">
              <w:rPr>
                <w:rFonts w:ascii="Times New Roman" w:hAnsi="Times New Roman"/>
                <w:sz w:val="22"/>
                <w:szCs w:val="22"/>
                <w:u w:val="none"/>
              </w:rPr>
              <w:t xml:space="preserve">och </w:t>
            </w:r>
            <w:r>
              <w:rPr>
                <w:rFonts w:ascii="Times New Roman" w:hAnsi="Times New Roman"/>
                <w:sz w:val="22"/>
                <w:szCs w:val="22"/>
                <w:u w:val="none"/>
              </w:rPr>
              <w:t>n</w:t>
            </w:r>
            <w:r w:rsidR="00153940">
              <w:rPr>
                <w:rFonts w:ascii="Times New Roman" w:hAnsi="Times New Roman"/>
                <w:sz w:val="22"/>
                <w:szCs w:val="22"/>
                <w:u w:val="none"/>
              </w:rPr>
              <w:t>j</w:t>
            </w:r>
            <w:r>
              <w:rPr>
                <w:rFonts w:ascii="Times New Roman" w:hAnsi="Times New Roman"/>
                <w:sz w:val="22"/>
                <w:szCs w:val="22"/>
                <w:u w:val="none"/>
              </w:rPr>
              <w:t>urar</w:t>
            </w:r>
            <w:r w:rsidR="00153940">
              <w:rPr>
                <w:rFonts w:ascii="Times New Roman" w:hAnsi="Times New Roman"/>
                <w:sz w:val="22"/>
                <w:szCs w:val="22"/>
                <w:u w:val="none"/>
              </w:rPr>
              <w:t xml:space="preserve"> 3-fas, </w:t>
            </w:r>
            <w:r w:rsidRPr="007C48E8" w:rsidR="007C48E8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utan och med iv kontrast</w:t>
            </w:r>
          </w:p>
          <w:p w:rsidR="007C48E8" w:rsidP="00A447BD" w:rsidRDefault="007C48E8" w14:paraId="49683E20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7C48E8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Serie 1.</w:t>
            </w:r>
            <w:r w:rsidR="00144A82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Nativ fas, njurar</w:t>
            </w:r>
            <w:r w:rsidR="0023540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, lågdos</w:t>
            </w:r>
          </w:p>
          <w:p w:rsidR="0023540C" w:rsidP="00A447BD" w:rsidRDefault="0023540C" w14:paraId="109F46A7" w14:textId="7C8165CC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Serie 2. </w:t>
            </w: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Kortikomedullär</w:t>
            </w:r>
            <w:proofErr w:type="spellEnd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fas, diafragma – </w:t>
            </w:r>
            <w:proofErr w:type="spellStart"/>
            <w:r w:rsidR="0039413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trochanter</w:t>
            </w:r>
            <w:proofErr w:type="spellEnd"/>
            <w:r w:rsidR="0039413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minor</w:t>
            </w:r>
          </w:p>
          <w:p w:rsidR="0023540C" w:rsidP="00A447BD" w:rsidRDefault="0023540C" w14:paraId="79FECDD1" w14:textId="7AC89433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Serie 3. </w:t>
            </w:r>
            <w:r w:rsidR="0039413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Portovenös fas, diafragma – </w:t>
            </w:r>
            <w:proofErr w:type="spellStart"/>
            <w:r w:rsidR="0039413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trochanter</w:t>
            </w:r>
            <w:proofErr w:type="spellEnd"/>
            <w:r w:rsidR="0039413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minor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BD2887" w14:paraId="3F2AD59E" w14:textId="3D95C853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852802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 Njurar och urinvägar, med iv kontrast, flerfas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921FAC" w14:paraId="724F6E2E" w14:textId="66BC3126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&lt;3</w:t>
            </w:r>
            <w:r w:rsidR="00C62628">
              <w:rPr>
                <w:bCs/>
                <w:sz w:val="22"/>
                <w:szCs w:val="22"/>
              </w:rPr>
              <w:t>,8</w:t>
            </w:r>
            <w:r>
              <w:rPr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bCs/>
                <w:sz w:val="22"/>
                <w:szCs w:val="22"/>
              </w:rPr>
              <w:t>mGy</w:t>
            </w:r>
            <w:proofErr w:type="spellEnd"/>
          </w:p>
          <w:p w:rsidRPr="003C69CC" w:rsidR="00921FAC" w:rsidP="00A447BD" w:rsidRDefault="00921FAC" w14:paraId="6951F0A1" w14:textId="05308EE3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&lt;8 </w:t>
            </w:r>
            <w:proofErr w:type="spellStart"/>
            <w:r>
              <w:rPr>
                <w:bCs/>
                <w:sz w:val="22"/>
                <w:szCs w:val="22"/>
              </w:rPr>
              <w:t>mGy</w:t>
            </w:r>
            <w:proofErr w:type="spellEnd"/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DF3CF0" w:rsidR="00D834E9" w:rsidP="00A447BD" w:rsidRDefault="00921FAC" w14:paraId="07892F5A" w14:textId="1B034AC9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Uppföljning av njurcancer efter ablation eller partiell resektion</w:t>
            </w:r>
            <w:r w:rsidR="00602F7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, OBS: vid första uppföljningen välj U6 DT </w:t>
            </w:r>
            <w:proofErr w:type="gramStart"/>
            <w:r w:rsidR="00602F7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buk urografi</w:t>
            </w:r>
            <w:proofErr w:type="gramEnd"/>
            <w:r w:rsidR="00602F70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4-fas.</w:t>
            </w:r>
          </w:p>
        </w:tc>
      </w:tr>
      <w:tr w:rsidRPr="00A61834" w:rsidR="00D834E9" w:rsidTr="3521D3CF" w14:paraId="2C5146F9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D834E9" w14:paraId="0F5AD426" w14:textId="7463D391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U13</w:t>
            </w:r>
          </w:p>
        </w:tc>
        <w:tc>
          <w:tcPr>
            <w:tcW w:w="3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7A1BEF" w:rsidR="00D834E9" w:rsidP="00A447BD" w:rsidRDefault="007A1BEF" w14:paraId="69693D20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DT urografi 4-fas Donator, </w:t>
            </w:r>
            <w:r w:rsidRPr="007A1BEF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utan och med iv kontrast</w:t>
            </w:r>
          </w:p>
          <w:p w:rsidR="007A1BEF" w:rsidP="00A447BD" w:rsidRDefault="007A1BEF" w14:paraId="7B73C2FA" w14:textId="4CDB57EC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7A1BEF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Serie 1.</w:t>
            </w:r>
            <w:r w:rsidR="00AF624B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Nativ fas,</w:t>
            </w:r>
            <w:r w:rsidR="002672D5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r w:rsidR="00AF624B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lågdos, njurar</w:t>
            </w:r>
          </w:p>
          <w:p w:rsidR="00AF624B" w:rsidP="00A447BD" w:rsidRDefault="00AF624B" w14:paraId="3FC1F8D4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Serie 2. Tidig artärfas</w:t>
            </w:r>
            <w:r w:rsidR="002672D5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, </w:t>
            </w:r>
            <w:proofErr w:type="gramStart"/>
            <w:r w:rsidR="002672D5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njurar</w:t>
            </w:r>
            <w:r w:rsidR="001F263B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- tuber</w:t>
            </w:r>
            <w:proofErr w:type="gramEnd"/>
            <w:r w:rsidR="001F263B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proofErr w:type="spellStart"/>
            <w:r w:rsidR="001F263B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ischii</w:t>
            </w:r>
            <w:proofErr w:type="spellEnd"/>
          </w:p>
          <w:p w:rsidR="001F263B" w:rsidP="00A447BD" w:rsidRDefault="001F263B" w14:paraId="29A4D283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Serie 3. </w:t>
            </w: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Nefrografisk</w:t>
            </w:r>
            <w:proofErr w:type="spellEnd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fas, </w:t>
            </w:r>
            <w:r w:rsidR="0073463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njurar</w:t>
            </w:r>
            <w:r w:rsidR="000C3469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-</w:t>
            </w:r>
            <w:proofErr w:type="spellStart"/>
            <w:r w:rsidR="000C3469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crista</w:t>
            </w:r>
            <w:proofErr w:type="spellEnd"/>
            <w:r w:rsidR="000C3469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proofErr w:type="spellStart"/>
            <w:r w:rsidR="000C3469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iliaca</w:t>
            </w:r>
            <w:proofErr w:type="spellEnd"/>
          </w:p>
          <w:p w:rsidR="000C3469" w:rsidP="00A447BD" w:rsidRDefault="000C3469" w14:paraId="11917C97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Serie 4.Utsöndringsfas, 10 min </w:t>
            </w:r>
            <w:proofErr w:type="gramStart"/>
            <w:r w:rsidR="00954C28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njurar- tuber</w:t>
            </w:r>
            <w:proofErr w:type="gramEnd"/>
            <w:r w:rsidR="00954C28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proofErr w:type="spellStart"/>
            <w:r w:rsidR="00954C28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ischii</w:t>
            </w:r>
            <w:proofErr w:type="spellEnd"/>
          </w:p>
          <w:p w:rsidR="001142C7" w:rsidP="00A447BD" w:rsidRDefault="001142C7" w14:paraId="2A8967C9" w14:textId="5A1FE61D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954C28" w14:paraId="745F4369" w14:textId="3FFF8C62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852900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DT Urografi</w:t>
            </w:r>
            <w:r w:rsidR="00B14666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utan och med iv kontrast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D834E9" w:rsidP="00A447BD" w:rsidRDefault="00D834E9" w14:paraId="05AA1899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B14666" w14:paraId="0DBB7863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Utredning av potentiell njurdonator.</w:t>
            </w:r>
          </w:p>
          <w:p w:rsidRPr="00DF3CF0" w:rsidR="00B14666" w:rsidP="00A447BD" w:rsidRDefault="00B14666" w14:paraId="697E4606" w14:textId="628D37D6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Serie</w:t>
            </w:r>
            <w:r w:rsidR="00CA1CD8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r w:rsidR="00595EB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3</w:t>
            </w:r>
            <w:r w:rsidR="00CA1CD8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. </w:t>
            </w:r>
            <w:proofErr w:type="spellStart"/>
            <w:r w:rsidR="00595EB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Nefrografisk</w:t>
            </w:r>
            <w:proofErr w:type="spellEnd"/>
            <w:r w:rsidR="00595EB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fas</w:t>
            </w:r>
            <w:r w:rsidR="00CA1CD8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,</w:t>
            </w:r>
            <w:r w:rsidR="00595EB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utförs endast på </w:t>
            </w:r>
            <w:r w:rsidR="00CA1CD8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patienter&gt;</w:t>
            </w:r>
            <w:r w:rsidR="00595EBD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50 år.</w:t>
            </w:r>
          </w:p>
        </w:tc>
      </w:tr>
      <w:tr w:rsidRPr="00A61834" w:rsidR="00D834E9" w:rsidTr="3521D3CF" w14:paraId="5DC6A689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D834E9" w14:paraId="6201F40F" w14:textId="0BFC11FF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U14</w:t>
            </w:r>
          </w:p>
        </w:tc>
        <w:tc>
          <w:tcPr>
            <w:tcW w:w="3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DB2973" w:rsidR="00D834E9" w:rsidP="00A447BD" w:rsidRDefault="009E6B23" w14:paraId="39380104" w14:textId="05234D1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DT </w:t>
            </w:r>
            <w:r w:rsidR="008F3C84">
              <w:rPr>
                <w:rFonts w:ascii="Times New Roman" w:hAnsi="Times New Roman"/>
                <w:sz w:val="22"/>
                <w:szCs w:val="22"/>
                <w:u w:val="none"/>
              </w:rPr>
              <w:t>b</w:t>
            </w:r>
            <w:r>
              <w:rPr>
                <w:rFonts w:ascii="Times New Roman" w:hAnsi="Times New Roman"/>
                <w:sz w:val="22"/>
                <w:szCs w:val="22"/>
                <w:u w:val="none"/>
              </w:rPr>
              <w:t>uk</w:t>
            </w:r>
            <w:r w:rsidR="00602ABE">
              <w:rPr>
                <w:rFonts w:ascii="Times New Roman" w:hAnsi="Times New Roman"/>
                <w:sz w:val="22"/>
                <w:szCs w:val="22"/>
                <w:u w:val="none"/>
              </w:rPr>
              <w:t xml:space="preserve"> njurrecipient utan iv kontrast</w:t>
            </w:r>
          </w:p>
          <w:p w:rsidR="009E6B23" w:rsidP="00A447BD" w:rsidRDefault="009E6B23" w14:paraId="7FFCBE69" w14:textId="7F85323C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DB2973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Serie 1. Nativ fas</w:t>
            </w:r>
            <w:r w:rsidR="00DA718A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,</w:t>
            </w:r>
            <w:r w:rsidRPr="00DB2973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diafragma- </w:t>
            </w:r>
            <w:proofErr w:type="spellStart"/>
            <w:r w:rsidRPr="00DB2973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trochanter</w:t>
            </w:r>
            <w:proofErr w:type="spellEnd"/>
            <w:r w:rsidRPr="00DB2973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minor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DB2973" w14:paraId="1E21AF9E" w14:textId="7BEFAE6C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840000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 DT buk utan iv kontrast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D834E9" w:rsidP="00A447BD" w:rsidRDefault="002F1CFA" w14:paraId="0D5B026A" w14:textId="08B719B9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&lt;8 </w:t>
            </w:r>
            <w:proofErr w:type="spellStart"/>
            <w:r>
              <w:rPr>
                <w:bCs/>
                <w:sz w:val="22"/>
                <w:szCs w:val="22"/>
              </w:rPr>
              <w:t>mGy</w:t>
            </w:r>
            <w:proofErr w:type="spellEnd"/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DF3CF0" w:rsidR="00D834E9" w:rsidP="00A447BD" w:rsidRDefault="000C463B" w14:paraId="777850F4" w14:textId="2B09C314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Utredning av potentiell mottagare av donerad njure (kärlväggs</w:t>
            </w:r>
            <w:r w:rsidR="00DA718A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förkal</w:t>
            </w:r>
            <w:r w:rsidR="00602ABE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k</w:t>
            </w:r>
            <w:r w:rsidR="00DA718A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ningar)</w:t>
            </w:r>
          </w:p>
        </w:tc>
      </w:tr>
      <w:tr w:rsidRPr="00A61834" w:rsidR="00D834E9" w:rsidTr="3521D3CF" w14:paraId="003D17B1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D834E9" w14:paraId="39AF8BFC" w14:textId="2E963795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U15</w:t>
            </w:r>
          </w:p>
        </w:tc>
        <w:tc>
          <w:tcPr>
            <w:tcW w:w="3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7D3805" w:rsidR="00D834E9" w:rsidP="00A447BD" w:rsidRDefault="00DA718A" w14:paraId="6760EC15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DT binjurar</w:t>
            </w:r>
            <w:r w:rsidRPr="007D3805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, utan iv kontrast</w:t>
            </w:r>
          </w:p>
          <w:p w:rsidR="007D3805" w:rsidP="00A447BD" w:rsidRDefault="007D3805" w14:paraId="1E9A1D70" w14:textId="406C51BC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 w:rsidRPr="007D3805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Serie 1.</w:t>
            </w: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Nativ fas, </w:t>
            </w:r>
            <w:r w:rsidR="0005491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diafragma – </w:t>
            </w:r>
            <w:proofErr w:type="spellStart"/>
            <w:r w:rsidR="0005491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crista</w:t>
            </w:r>
            <w:proofErr w:type="spellEnd"/>
            <w:r w:rsidR="0005491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proofErr w:type="spellStart"/>
            <w:r w:rsidR="0005491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iliaca</w:t>
            </w:r>
            <w:proofErr w:type="spellEnd"/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AE3FCB" w14:paraId="196811D4" w14:textId="428A111E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853000</w:t>
            </w:r>
            <w:proofErr w:type="gramEnd"/>
            <w:r w:rsidR="008F3C84"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, DT Binjurar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D834E9" w:rsidP="00A447BD" w:rsidRDefault="003322AB" w14:paraId="4880B813" w14:textId="37FD3BEF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&lt;8 </w:t>
            </w:r>
            <w:proofErr w:type="spellStart"/>
            <w:r>
              <w:rPr>
                <w:bCs/>
                <w:sz w:val="22"/>
                <w:szCs w:val="22"/>
              </w:rPr>
              <w:t>mGy</w:t>
            </w:r>
            <w:proofErr w:type="spellEnd"/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DF3CF0" w:rsidR="00D834E9" w:rsidP="00A447BD" w:rsidRDefault="003322AB" w14:paraId="0D228460" w14:textId="3DDF46DF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proofErr w:type="spellStart"/>
            <w:proofErr w:type="gram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Binjurexpansivitet</w:t>
            </w:r>
            <w:proofErr w:type="spellEnd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- different</w:t>
            </w:r>
            <w:r w:rsidR="00134A7B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iering</w:t>
            </w:r>
            <w:proofErr w:type="gramEnd"/>
            <w:r w:rsidR="00134A7B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mot metastas, stadieindelning vid påvisad binjuretumör</w:t>
            </w:r>
          </w:p>
        </w:tc>
      </w:tr>
      <w:tr w:rsidRPr="00A61834" w:rsidR="00D834E9" w:rsidTr="3521D3CF" w14:paraId="1A9ACE50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D834E9" w14:paraId="709DED75" w14:textId="0C2E3E39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U16</w:t>
            </w:r>
          </w:p>
        </w:tc>
        <w:tc>
          <w:tcPr>
            <w:tcW w:w="3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8F3C84" w14:paraId="063AF4AD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>DT binjurar</w:t>
            </w:r>
            <w:r w:rsidRPr="00B90B26" w:rsidR="004F62DC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, utan</w:t>
            </w:r>
            <w:r w:rsidRPr="00B90B26" w:rsidR="00B90B2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och hela buken med iv kontrast</w:t>
            </w:r>
          </w:p>
          <w:p w:rsidR="00AA6914" w:rsidP="00A447BD" w:rsidRDefault="00B90B26" w14:paraId="307EC8D5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 w:rsidRPr="00B90B2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Serie 1.</w:t>
            </w:r>
            <w:r w:rsidR="00EF7747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Nativ fas, diafragma- </w:t>
            </w:r>
            <w:proofErr w:type="spellStart"/>
            <w:r w:rsidR="00AA6914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crista</w:t>
            </w:r>
            <w:proofErr w:type="spellEnd"/>
            <w:r w:rsidR="00AA6914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proofErr w:type="spellStart"/>
            <w:r w:rsidR="00AA6914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iliaca</w:t>
            </w:r>
            <w:proofErr w:type="spellEnd"/>
          </w:p>
          <w:p w:rsidRPr="00B90B26" w:rsidR="00B90B26" w:rsidP="00A447BD" w:rsidRDefault="00AA6914" w14:paraId="75AB8FF2" w14:textId="1A2947AB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Serie 2. Portovenös fas, diafragma – </w:t>
            </w: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trochanter</w:t>
            </w:r>
            <w:proofErr w:type="spellEnd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minor</w:t>
            </w:r>
            <w:r w:rsidRPr="00B90B26" w:rsidR="00B90B2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EE151A" w14:paraId="51BE2D3A" w14:textId="1AEFC566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853802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DT binjurar med iv kontrast, flerfas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D834E9" w:rsidP="00A447BD" w:rsidRDefault="00D834E9" w14:paraId="07D9DCB8" w14:textId="77777777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EE151A" w14:paraId="2C06FFAD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proofErr w:type="spellStart"/>
            <w:proofErr w:type="gram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Binjur</w:t>
            </w:r>
            <w:r w:rsidR="00D84C9E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expansivitet</w:t>
            </w:r>
            <w:proofErr w:type="spellEnd"/>
            <w:r w:rsidR="00D84C9E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- differenti</w:t>
            </w:r>
            <w:r w:rsidR="004051CB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ering</w:t>
            </w:r>
            <w:proofErr w:type="gramEnd"/>
            <w:r w:rsidR="004051CB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mot</w:t>
            </w:r>
            <w:r w:rsidR="00B9356B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metastas.</w:t>
            </w:r>
          </w:p>
          <w:p w:rsidRPr="00DF3CF0" w:rsidR="00B9356B" w:rsidP="00A447BD" w:rsidRDefault="00B9356B" w14:paraId="4BF53FBB" w14:textId="64F87943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proofErr w:type="spellStart"/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Stadienindelning</w:t>
            </w:r>
            <w:proofErr w:type="spellEnd"/>
            <w:r w:rsidR="0092417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vid påvisad binjuretumör.</w:t>
            </w:r>
          </w:p>
        </w:tc>
      </w:tr>
      <w:tr w:rsidRPr="00A61834" w:rsidR="00D834E9" w:rsidTr="3521D3CF" w14:paraId="7FD4CD14" w14:textId="77777777"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D834E9" w14:paraId="0843C17C" w14:textId="77C974F0">
            <w:pPr>
              <w:suppressAutoHyphens/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U17</w:t>
            </w:r>
          </w:p>
        </w:tc>
        <w:tc>
          <w:tcPr>
            <w:tcW w:w="3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98372B" w14:paraId="59A621FD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sz w:val="22"/>
                <w:szCs w:val="22"/>
                <w:u w:val="none"/>
              </w:rPr>
              <w:t xml:space="preserve">DT binjurar inför BVK, </w:t>
            </w:r>
            <w:r w:rsidRPr="0098372B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utan och med iv kontrast</w:t>
            </w:r>
          </w:p>
          <w:p w:rsidR="0098372B" w:rsidP="00A447BD" w:rsidRDefault="0098372B" w14:paraId="6AA41B9D" w14:textId="363C91AF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Serie1. </w:t>
            </w:r>
            <w:r w:rsidR="0053757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Sen artärfas, diafragma </w:t>
            </w:r>
            <w:r w:rsidR="006A3A84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-</w:t>
            </w:r>
            <w:r w:rsidR="0053757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proofErr w:type="spellStart"/>
            <w:r w:rsidR="0053757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crista</w:t>
            </w:r>
            <w:proofErr w:type="spellEnd"/>
            <w:r w:rsidR="0053757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proofErr w:type="spellStart"/>
            <w:r w:rsidR="00537576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iliaca</w:t>
            </w:r>
            <w:proofErr w:type="spellEnd"/>
          </w:p>
          <w:p w:rsidR="00537576" w:rsidP="00A447BD" w:rsidRDefault="00537576" w14:paraId="2A625617" w14:textId="268F9D44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Serie 2. </w:t>
            </w:r>
            <w:r w:rsidR="006A3A84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Portovenös fas, diafragma – </w:t>
            </w:r>
            <w:proofErr w:type="spellStart"/>
            <w:r w:rsidR="006A3A84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crista</w:t>
            </w:r>
            <w:proofErr w:type="spellEnd"/>
            <w:r w:rsidR="006A3A84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 </w:t>
            </w:r>
            <w:proofErr w:type="spellStart"/>
            <w:r w:rsidR="006A3A84"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iliaca</w:t>
            </w:r>
            <w:proofErr w:type="spellEnd"/>
          </w:p>
        </w:tc>
        <w:tc>
          <w:tcPr>
            <w:tcW w:w="2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6A3A84" w14:paraId="198D71FF" w14:textId="64533D35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</w:pPr>
            <w:proofErr w:type="gramStart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>853802</w:t>
            </w:r>
            <w:proofErr w:type="gramEnd"/>
            <w:r>
              <w:rPr>
                <w:rFonts w:ascii="Times New Roman" w:hAnsi="Times New Roman"/>
                <w:b w:val="0"/>
                <w:sz w:val="22"/>
                <w:szCs w:val="22"/>
                <w:u w:val="none"/>
              </w:rPr>
              <w:t xml:space="preserve"> DT binjurar med iv kontrast, flerfas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C69CC" w:rsidR="00D834E9" w:rsidP="00A447BD" w:rsidRDefault="00B67314" w14:paraId="625AFB9B" w14:textId="0540C44A">
            <w:pPr>
              <w:suppressAutoHyphens/>
              <w:spacing w:after="0" w:line="240" w:lineRule="auto"/>
              <w:ind w:left="0" w:right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&lt;8 </w:t>
            </w:r>
            <w:proofErr w:type="spellStart"/>
            <w:r>
              <w:rPr>
                <w:bCs/>
                <w:sz w:val="22"/>
                <w:szCs w:val="22"/>
              </w:rPr>
              <w:t>mGy</w:t>
            </w:r>
            <w:proofErr w:type="spellEnd"/>
          </w:p>
        </w:tc>
        <w:tc>
          <w:tcPr>
            <w:tcW w:w="5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D834E9" w:rsidP="00A447BD" w:rsidRDefault="00B67314" w14:paraId="38217975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DT binjurar inför Binjurevenskatetrisering (BVK)</w:t>
            </w:r>
          </w:p>
          <w:p w:rsidR="00AA7542" w:rsidP="00A447BD" w:rsidRDefault="00AA7542" w14:paraId="3A4AE6A6" w14:textId="77777777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 xml:space="preserve">Skickas ej till extern granskning </w:t>
            </w:r>
          </w:p>
          <w:p w:rsidRPr="00DF3CF0" w:rsidR="00AA7542" w:rsidP="00A447BD" w:rsidRDefault="00AA7542" w14:paraId="57735D72" w14:textId="51CEECFE">
            <w:pPr>
              <w:pStyle w:val="Titel"/>
              <w:tabs>
                <w:tab w:val="left" w:pos="3072"/>
              </w:tabs>
              <w:jc w:val="left"/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</w:pPr>
            <w:r>
              <w:rPr>
                <w:rFonts w:ascii="Times New Roman" w:hAnsi="Times New Roman"/>
                <w:b w:val="0"/>
                <w:bCs/>
                <w:sz w:val="22"/>
                <w:szCs w:val="22"/>
                <w:u w:val="none"/>
              </w:rPr>
              <w:t>Utförs i första hand på fotonräknare</w:t>
            </w:r>
          </w:p>
        </w:tc>
      </w:tr>
    </w:tbl>
    <w:p w:rsidRPr="00824783" w:rsidR="00D3580D" w:rsidP="00824783" w:rsidRDefault="00D3580D" w14:paraId="5E91D92C" w14:textId="77777777">
      <w:pPr>
        <w:spacing w:after="0" w:line="240" w:lineRule="auto"/>
        <w:ind w:left="0" w:right="-119"/>
      </w:pPr>
    </w:p>
    <w:p w:rsidRPr="00824783" w:rsidR="00824783" w:rsidP="00824783" w:rsidRDefault="00824783" w14:paraId="69270BF0" w14:textId="77777777">
      <w:pPr>
        <w:framePr w:hSpace="141" w:wrap="around" w:hAnchor="margin" w:vAnchor="text" w:x="-572" w:y="265"/>
        <w:spacing w:after="0" w:line="240" w:lineRule="auto"/>
        <w:ind w:left="0" w:right="0"/>
        <w:rPr>
          <w:sz w:val="16"/>
          <w:szCs w:val="16"/>
        </w:rPr>
      </w:pPr>
      <w:r w:rsidRPr="00824783">
        <w:rPr>
          <w:b/>
        </w:rPr>
        <w:br w:type="page"/>
      </w:r>
    </w:p>
    <w:p w:rsidRPr="00824783" w:rsidR="00824783" w:rsidP="00824783" w:rsidRDefault="00824783" w14:paraId="24CF921E" w14:textId="1BBAD6AB">
      <w:pPr>
        <w:spacing w:after="0" w:line="240" w:lineRule="auto"/>
        <w:ind w:left="0" w:right="0"/>
        <w:rPr>
          <w:b/>
        </w:rPr>
      </w:pPr>
    </w:p>
    <w:p w:rsidR="00824783" w:rsidP="007671E4" w:rsidRDefault="00824783" w14:paraId="6DDC6B62" w14:textId="031A8A9C">
      <w:pPr>
        <w:pStyle w:val="MellanrubrikVGR"/>
        <w:spacing w:after="0"/>
        <w:rPr>
          <w:rStyle w:val="Rubrik1Char1"/>
        </w:rPr>
      </w:pPr>
    </w:p>
    <w:p w:rsidRPr="001142C7" w:rsidR="001142C7" w:rsidP="001142C7" w:rsidRDefault="001142C7" w14:paraId="6CD4528F" w14:textId="77777777">
      <w:pPr>
        <w:rPr>
          <w:rFonts w:eastAsia="MS Gothic"/>
        </w:rPr>
      </w:pP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6572"/>
        <w:gridCol w:w="6572"/>
      </w:tblGrid>
      <w:tr w:rsidR="008168DF" w:rsidTr="3521D3CF" w14:paraId="7F5D2AF7" w14:textId="77777777">
        <w:trPr>
          <w:tblHeader/>
        </w:trPr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6A6A6" w:themeFill="background1" w:themeFillShade="A6"/>
          </w:tcPr>
          <w:p w:rsidR="008168DF" w:rsidP="008168DF" w:rsidRDefault="008168DF" w14:paraId="2416979C" w14:textId="26CA7F9C">
            <w:pPr>
              <w:ind w:left="0"/>
            </w:pPr>
            <w:r w:rsidRPr="00F07502">
              <w:rPr>
                <w:rFonts w:cs="Calibri"/>
                <w:b/>
                <w:bCs/>
                <w:color w:val="000000"/>
              </w:rPr>
              <w:t>Kod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6A6A6" w:themeFill="background1" w:themeFillShade="A6"/>
          </w:tcPr>
          <w:p w:rsidR="008168DF" w:rsidP="008168DF" w:rsidRDefault="008168DF" w14:paraId="11C2F5D2" w14:textId="418E3F3E">
            <w:pPr>
              <w:ind w:left="0"/>
            </w:pPr>
            <w:r>
              <w:rPr>
                <w:rFonts w:cs="Calibri"/>
                <w:b/>
                <w:bCs/>
                <w:color w:val="000000"/>
              </w:rPr>
              <w:t>Benämning</w:t>
            </w:r>
          </w:p>
        </w:tc>
      </w:tr>
      <w:tr w:rsidR="008168DF" w:rsidTr="3521D3CF" w14:paraId="6462764D" w14:textId="77777777">
        <w:trPr>
          <w:trHeight w:val="912"/>
        </w:trPr>
        <w:tc>
          <w:tcPr>
            <w:tcW w:w="13144" w:type="dxa"/>
            <w:gridSpan w:val="2"/>
            <w:shd w:val="clear" w:color="auto" w:fill="D9D9D9" w:themeFill="background1" w:themeFillShade="D9"/>
          </w:tcPr>
          <w:p w:rsidR="008168DF" w:rsidP="3521D3CF" w:rsidRDefault="165510C0" w14:paraId="08DB2166" w14:textId="6A158C4E">
            <w:pPr>
              <w:ind w:left="0"/>
              <w:jc w:val="center"/>
              <w:rPr>
                <w:rStyle w:val="Rubrik2Char"/>
                <w:b w:val="0"/>
              </w:rPr>
            </w:pPr>
            <w:r w:rsidRPr="3521D3CF">
              <w:rPr>
                <w:rStyle w:val="Rubrik2Char"/>
                <w:b w:val="0"/>
              </w:rPr>
              <w:t>Skelett SK1</w:t>
            </w:r>
            <w:r w:rsidRPr="3521D3CF" w:rsidR="4950B306">
              <w:rPr>
                <w:rStyle w:val="Rubrik2Char"/>
                <w:b w:val="0"/>
              </w:rPr>
              <w:t xml:space="preserve"> / SK5</w:t>
            </w:r>
          </w:p>
          <w:p w:rsidRPr="008168DF" w:rsidR="008168DF" w:rsidP="0048434C" w:rsidRDefault="165510C0" w14:paraId="03AB798B" w14:textId="51F6A3F5">
            <w:pPr>
              <w:ind w:left="0" w:right="138"/>
              <w:rPr>
                <w:rStyle w:val="Rubrik2Char"/>
                <w:b w:val="0"/>
              </w:rPr>
            </w:pPr>
            <w:r w:rsidRPr="3521D3CF">
              <w:rPr>
                <w:rStyle w:val="Rubrik2Char"/>
                <w:b w:val="0"/>
              </w:rPr>
              <w:t>Aktuellt område utan iv-kontrast</w:t>
            </w:r>
            <w:r w:rsidRPr="3521D3CF" w:rsidR="7C16F851">
              <w:rPr>
                <w:rStyle w:val="Rubrik2Char"/>
                <w:b w:val="0"/>
              </w:rPr>
              <w:t xml:space="preserve"> / Aktuellt område utan iv-kontrast dubbelenergi</w:t>
            </w:r>
          </w:p>
        </w:tc>
      </w:tr>
      <w:tr w:rsidR="008168DF" w:rsidTr="3521D3CF" w14:paraId="0E21BED2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5AB9A524" w14:textId="15AC0192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>859000d</w:t>
            </w:r>
            <w:r w:rsidR="007E476F">
              <w:rPr>
                <w:rFonts w:cs="Calibri"/>
                <w:color w:val="000000"/>
                <w:sz w:val="22"/>
                <w:szCs w:val="22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1F0140DA" w14:textId="6D1F30D8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 xml:space="preserve">DT </w:t>
            </w:r>
            <w:proofErr w:type="spellStart"/>
            <w:r w:rsidRPr="003A4A45">
              <w:rPr>
                <w:rFonts w:cs="Calibri"/>
                <w:color w:val="000000"/>
                <w:sz w:val="22"/>
                <w:szCs w:val="22"/>
              </w:rPr>
              <w:t>skapula</w:t>
            </w:r>
            <w:proofErr w:type="spellEnd"/>
            <w:r w:rsidRPr="003A4A45">
              <w:rPr>
                <w:rFonts w:cs="Calibri"/>
                <w:color w:val="000000"/>
                <w:sz w:val="22"/>
                <w:szCs w:val="22"/>
              </w:rPr>
              <w:t xml:space="preserve"> höger</w:t>
            </w:r>
            <w:r w:rsidR="007E476F"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8168DF" w:rsidTr="3521D3CF" w14:paraId="1F29494F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17A6F66C" w14:textId="6CA256AE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>860000d</w:t>
            </w:r>
            <w:r w:rsidR="007E476F">
              <w:rPr>
                <w:rFonts w:cs="Calibri"/>
                <w:color w:val="000000"/>
                <w:sz w:val="22"/>
                <w:szCs w:val="22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7B484919" w14:textId="6DB929A2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 xml:space="preserve">DT </w:t>
            </w:r>
            <w:proofErr w:type="spellStart"/>
            <w:r w:rsidRPr="003A4A45">
              <w:rPr>
                <w:rFonts w:cs="Calibri"/>
                <w:color w:val="000000"/>
                <w:sz w:val="22"/>
                <w:szCs w:val="22"/>
              </w:rPr>
              <w:t>clavikel</w:t>
            </w:r>
            <w:proofErr w:type="spellEnd"/>
            <w:r w:rsidRPr="003A4A45">
              <w:rPr>
                <w:rFonts w:cs="Calibri"/>
                <w:color w:val="000000"/>
                <w:sz w:val="22"/>
                <w:szCs w:val="22"/>
              </w:rPr>
              <w:t xml:space="preserve"> höger</w:t>
            </w:r>
            <w:r w:rsidR="007E476F"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8168DF" w:rsidTr="3521D3CF" w14:paraId="2D370FCC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73CF6B6C" w14:textId="44484B30">
            <w:pPr>
              <w:ind w:left="0"/>
            </w:pPr>
            <w:proofErr w:type="gramStart"/>
            <w:r w:rsidRPr="003A4A45">
              <w:rPr>
                <w:rFonts w:cs="Calibri"/>
                <w:color w:val="000000"/>
                <w:sz w:val="22"/>
                <w:szCs w:val="22"/>
              </w:rPr>
              <w:t>861000</w:t>
            </w:r>
            <w:proofErr w:type="gramEnd"/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7759058E" w14:textId="7BFB4BFA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 xml:space="preserve">DT </w:t>
            </w:r>
            <w:proofErr w:type="spellStart"/>
            <w:r w:rsidRPr="003A4A45">
              <w:rPr>
                <w:rFonts w:cs="Calibri"/>
                <w:color w:val="000000"/>
                <w:sz w:val="22"/>
                <w:szCs w:val="22"/>
              </w:rPr>
              <w:t>sternoclavikularled</w:t>
            </w:r>
            <w:proofErr w:type="spellEnd"/>
          </w:p>
        </w:tc>
      </w:tr>
      <w:tr w:rsidR="008168DF" w:rsidTr="3521D3CF" w14:paraId="326956DE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0CB949E4" w14:textId="67F32C7D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>862000d</w:t>
            </w:r>
            <w:r w:rsidR="00221E10">
              <w:rPr>
                <w:rFonts w:cs="Calibri"/>
                <w:color w:val="000000"/>
                <w:sz w:val="22"/>
                <w:szCs w:val="22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3B547716" w14:textId="16AA3B5A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>DT axel höger</w:t>
            </w:r>
            <w:r w:rsidR="00221E10"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8168DF" w:rsidTr="3521D3CF" w14:paraId="7490F361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58CDFF45" w14:textId="35DB2B3E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>863000</w:t>
            </w:r>
            <w:r w:rsidRPr="003A4A45" w:rsidR="00221E10">
              <w:rPr>
                <w:rFonts w:cs="Calibri"/>
                <w:color w:val="000000"/>
                <w:sz w:val="22"/>
                <w:szCs w:val="22"/>
              </w:rPr>
              <w:t>d</w:t>
            </w:r>
            <w:r w:rsidR="00221E10">
              <w:rPr>
                <w:rFonts w:cs="Calibri"/>
                <w:color w:val="000000"/>
                <w:sz w:val="22"/>
                <w:szCs w:val="22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71C6D973" w14:textId="6B721D9D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 xml:space="preserve">DT överarm </w:t>
            </w:r>
            <w:r w:rsidRPr="003A4A45" w:rsidR="00221E10">
              <w:rPr>
                <w:rFonts w:cs="Calibri"/>
                <w:color w:val="000000"/>
                <w:sz w:val="22"/>
                <w:szCs w:val="22"/>
              </w:rPr>
              <w:t>höger</w:t>
            </w:r>
            <w:r w:rsidR="00221E10"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8168DF" w:rsidTr="3521D3CF" w14:paraId="4117AF1B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1DB9776A" w14:textId="3416C576">
            <w:pPr>
              <w:ind w:left="0"/>
            </w:pPr>
            <w:r>
              <w:rPr>
                <w:rFonts w:cs="Calibri"/>
                <w:color w:val="000000"/>
              </w:rPr>
              <w:t>864000</w:t>
            </w:r>
            <w:r w:rsidRPr="003A4A45" w:rsidR="00221E10">
              <w:rPr>
                <w:rFonts w:cs="Calibri"/>
                <w:color w:val="000000"/>
                <w:sz w:val="22"/>
                <w:szCs w:val="22"/>
              </w:rPr>
              <w:t>d</w:t>
            </w:r>
            <w:r w:rsidR="00221E10">
              <w:rPr>
                <w:rFonts w:cs="Calibri"/>
                <w:color w:val="000000"/>
                <w:sz w:val="22"/>
                <w:szCs w:val="22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6F26DDCB" w14:textId="21A90E72">
            <w:pPr>
              <w:ind w:left="0"/>
            </w:pPr>
            <w:r>
              <w:rPr>
                <w:rFonts w:cs="Calibri"/>
                <w:color w:val="000000"/>
              </w:rPr>
              <w:t xml:space="preserve">DT armbåge </w:t>
            </w:r>
            <w:r w:rsidRPr="003A4A45" w:rsidR="00221E10">
              <w:rPr>
                <w:rFonts w:cs="Calibri"/>
                <w:color w:val="000000"/>
                <w:sz w:val="22"/>
                <w:szCs w:val="22"/>
              </w:rPr>
              <w:t>höger</w:t>
            </w:r>
            <w:r w:rsidR="00221E10"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8168DF" w:rsidTr="3521D3CF" w14:paraId="679DF080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12DD41F2" w14:textId="525DB0A7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>865000</w:t>
            </w:r>
            <w:r w:rsidRPr="003A4A45" w:rsidR="00221E10">
              <w:rPr>
                <w:rFonts w:cs="Calibri"/>
                <w:color w:val="000000"/>
                <w:sz w:val="22"/>
                <w:szCs w:val="22"/>
              </w:rPr>
              <w:t>d</w:t>
            </w:r>
            <w:r w:rsidR="00221E10">
              <w:rPr>
                <w:rFonts w:cs="Calibri"/>
                <w:color w:val="000000"/>
                <w:sz w:val="22"/>
                <w:szCs w:val="22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4D37900C" w14:textId="1140F14E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 xml:space="preserve">DT underarm </w:t>
            </w:r>
            <w:r w:rsidRPr="003A4A45" w:rsidR="00221E10">
              <w:rPr>
                <w:rFonts w:cs="Calibri"/>
                <w:color w:val="000000"/>
                <w:sz w:val="22"/>
                <w:szCs w:val="22"/>
              </w:rPr>
              <w:t>höger</w:t>
            </w:r>
            <w:r w:rsidR="00221E10"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8168DF" w:rsidTr="3521D3CF" w14:paraId="5A6AF106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45D13DA5" w14:textId="3DB03C41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>866000d</w:t>
            </w:r>
            <w:r w:rsidR="00221E10">
              <w:rPr>
                <w:rFonts w:cs="Calibri"/>
                <w:color w:val="000000"/>
                <w:sz w:val="22"/>
                <w:szCs w:val="22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0736BFDB" w14:textId="5CEF40E4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 xml:space="preserve">DT handled </w:t>
            </w:r>
            <w:r w:rsidRPr="003A4A45" w:rsidR="00221E10">
              <w:rPr>
                <w:rFonts w:cs="Calibri"/>
                <w:color w:val="000000"/>
                <w:sz w:val="22"/>
                <w:szCs w:val="22"/>
              </w:rPr>
              <w:t>höger</w:t>
            </w:r>
            <w:r w:rsidR="00221E10"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8168DF" w:rsidTr="3521D3CF" w14:paraId="0E686902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0947D59C" w14:textId="19434F07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>867000d</w:t>
            </w:r>
            <w:r w:rsidR="00221E10">
              <w:rPr>
                <w:rFonts w:cs="Calibri"/>
                <w:color w:val="000000"/>
                <w:sz w:val="22"/>
                <w:szCs w:val="22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23DA7287" w14:textId="51BDD0D7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 xml:space="preserve">DT hand </w:t>
            </w:r>
            <w:r w:rsidRPr="003A4A45" w:rsidR="00221E10">
              <w:rPr>
                <w:rFonts w:cs="Calibri"/>
                <w:color w:val="000000"/>
                <w:sz w:val="22"/>
                <w:szCs w:val="22"/>
              </w:rPr>
              <w:t>höger</w:t>
            </w:r>
            <w:r w:rsidR="00221E10"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8168DF" w:rsidTr="3521D3CF" w14:paraId="26DAA5F1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59700376" w14:textId="721A1417">
            <w:pPr>
              <w:ind w:left="0"/>
            </w:pPr>
            <w:r>
              <w:rPr>
                <w:rFonts w:cs="Calibri"/>
                <w:color w:val="000000"/>
              </w:rPr>
              <w:t>869000d</w:t>
            </w:r>
            <w:r w:rsidR="00221E10">
              <w:rPr>
                <w:rFonts w:cs="Calibri"/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3941A819" w14:textId="2F0CEBCA">
            <w:pPr>
              <w:ind w:left="0"/>
            </w:pPr>
            <w:r>
              <w:rPr>
                <w:rFonts w:cs="Calibri"/>
                <w:color w:val="000000"/>
              </w:rPr>
              <w:t xml:space="preserve">DT knäled </w:t>
            </w:r>
            <w:r w:rsidRPr="003A4A45" w:rsidR="00221E10">
              <w:rPr>
                <w:rFonts w:cs="Calibri"/>
                <w:color w:val="000000"/>
                <w:sz w:val="22"/>
                <w:szCs w:val="22"/>
              </w:rPr>
              <w:t>höger</w:t>
            </w:r>
            <w:r w:rsidR="00221E10"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8168DF" w:rsidTr="3521D3CF" w14:paraId="231BC25F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75A7BDCB" w14:textId="207409AB">
            <w:pPr>
              <w:ind w:left="0"/>
            </w:pPr>
            <w:r>
              <w:rPr>
                <w:rFonts w:cs="Calibri"/>
                <w:color w:val="000000"/>
              </w:rPr>
              <w:t>870000d</w:t>
            </w:r>
            <w:r w:rsidR="00221E10">
              <w:rPr>
                <w:rFonts w:cs="Calibri"/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3F290118" w14:textId="2EA431E6">
            <w:pPr>
              <w:ind w:left="0"/>
            </w:pPr>
            <w:r>
              <w:rPr>
                <w:rFonts w:cs="Calibri"/>
                <w:color w:val="000000"/>
              </w:rPr>
              <w:t xml:space="preserve">DT underben </w:t>
            </w:r>
            <w:r w:rsidRPr="003A4A45" w:rsidR="00221E10">
              <w:rPr>
                <w:rFonts w:cs="Calibri"/>
                <w:color w:val="000000"/>
                <w:sz w:val="22"/>
                <w:szCs w:val="22"/>
              </w:rPr>
              <w:t>höger</w:t>
            </w:r>
            <w:r w:rsidR="00221E10"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8168DF" w:rsidTr="3521D3CF" w14:paraId="319DD0B6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35833156" w14:textId="09214938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871000d</w:t>
            </w:r>
            <w:r w:rsidR="00221E10">
              <w:rPr>
                <w:rFonts w:cs="Calibri"/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168DF" w:rsidP="008168DF" w:rsidRDefault="008168DF" w14:paraId="05087C86" w14:textId="66B7A261">
            <w:pPr>
              <w:ind w:left="0"/>
            </w:pPr>
            <w:r>
              <w:rPr>
                <w:rFonts w:cs="Calibri"/>
                <w:color w:val="000000"/>
              </w:rPr>
              <w:t xml:space="preserve">DT fotled </w:t>
            </w:r>
            <w:r w:rsidRPr="003A4A45" w:rsidR="00221E10">
              <w:rPr>
                <w:rFonts w:cs="Calibri"/>
                <w:color w:val="000000"/>
                <w:sz w:val="22"/>
                <w:szCs w:val="22"/>
              </w:rPr>
              <w:t>höger</w:t>
            </w:r>
            <w:r w:rsidR="00221E10"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4D49F6" w:rsidTr="3521D3CF" w14:paraId="0B4748F7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D49F6" w:rsidP="004D49F6" w:rsidRDefault="004D49F6" w14:paraId="0685A6E2" w14:textId="46D146C6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872000d</w:t>
            </w:r>
            <w:r w:rsidR="00221E10">
              <w:rPr>
                <w:rFonts w:cs="Calibri"/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D49F6" w:rsidP="004D49F6" w:rsidRDefault="004D49F6" w14:paraId="505FEE56" w14:textId="1F374F01">
            <w:pPr>
              <w:ind w:left="0"/>
            </w:pPr>
            <w:r>
              <w:rPr>
                <w:rFonts w:cs="Calibri"/>
                <w:color w:val="000000"/>
              </w:rPr>
              <w:t xml:space="preserve">DT fot </w:t>
            </w:r>
            <w:r w:rsidRPr="003A4A45" w:rsidR="00221E10">
              <w:rPr>
                <w:rFonts w:cs="Calibri"/>
                <w:color w:val="000000"/>
                <w:sz w:val="22"/>
                <w:szCs w:val="22"/>
              </w:rPr>
              <w:t>höger</w:t>
            </w:r>
            <w:r w:rsidR="00221E10"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434C1B" w:rsidTr="3521D3CF" w14:paraId="55E535EC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34C1B" w:rsidP="004D49F6" w:rsidRDefault="00365C6C" w14:paraId="22519B77" w14:textId="4711D71E">
            <w:pPr>
              <w:ind w:left="0"/>
              <w:rPr>
                <w:rFonts w:cs="Calibri"/>
                <w:color w:val="000000"/>
              </w:rPr>
            </w:pPr>
            <w:proofErr w:type="gramStart"/>
            <w:r w:rsidRPr="00365C6C">
              <w:rPr>
                <w:rFonts w:cs="Calibri"/>
                <w:color w:val="000000"/>
              </w:rPr>
              <w:t>829000</w:t>
            </w:r>
            <w:proofErr w:type="gramEnd"/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34C1B" w:rsidP="004D49F6" w:rsidRDefault="00365C6C" w14:paraId="2FC5E4BF" w14:textId="37B19385">
            <w:pPr>
              <w:ind w:left="0"/>
              <w:rPr>
                <w:rFonts w:cs="Calibri"/>
                <w:color w:val="000000"/>
              </w:rPr>
            </w:pPr>
            <w:r w:rsidRPr="00365C6C">
              <w:rPr>
                <w:rFonts w:cs="Calibri"/>
                <w:color w:val="000000"/>
              </w:rPr>
              <w:t>DT bäcken</w:t>
            </w:r>
          </w:p>
        </w:tc>
      </w:tr>
      <w:tr w:rsidR="00434C1B" w:rsidTr="3521D3CF" w14:paraId="0A8BC3CD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34C1B" w:rsidP="004D49F6" w:rsidRDefault="00804EA9" w14:paraId="05159EAD" w14:textId="1E13A158">
            <w:pPr>
              <w:ind w:left="0"/>
              <w:rPr>
                <w:rFonts w:cs="Calibri"/>
                <w:color w:val="000000"/>
              </w:rPr>
            </w:pPr>
            <w:r w:rsidRPr="00804EA9">
              <w:rPr>
                <w:rFonts w:cs="Calibri"/>
                <w:color w:val="000000"/>
              </w:rPr>
              <w:t>868000</w:t>
            </w:r>
            <w:r>
              <w:rPr>
                <w:rFonts w:cs="Calibri"/>
                <w:color w:val="000000"/>
              </w:rPr>
              <w:t>d</w:t>
            </w:r>
            <w:r w:rsidR="00221E10">
              <w:rPr>
                <w:rFonts w:cs="Calibri"/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34C1B" w:rsidP="004D49F6" w:rsidRDefault="00804EA9" w14:paraId="29750D4B" w14:textId="21AB1050">
            <w:pPr>
              <w:ind w:left="0"/>
              <w:rPr>
                <w:rFonts w:cs="Calibri"/>
                <w:color w:val="000000"/>
              </w:rPr>
            </w:pPr>
            <w:r w:rsidRPr="00804EA9">
              <w:rPr>
                <w:rFonts w:cs="Calibri"/>
                <w:color w:val="000000"/>
              </w:rPr>
              <w:t xml:space="preserve">DT lårben </w:t>
            </w:r>
            <w:r w:rsidRPr="003A4A45" w:rsidR="00221E10">
              <w:rPr>
                <w:rFonts w:cs="Calibri"/>
                <w:color w:val="000000"/>
                <w:sz w:val="22"/>
                <w:szCs w:val="22"/>
              </w:rPr>
              <w:t>höger</w:t>
            </w:r>
            <w:r w:rsidR="00221E10"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434C1B" w:rsidTr="3521D3CF" w14:paraId="13F7D122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34C1B" w:rsidP="004D49F6" w:rsidRDefault="002260EE" w14:paraId="6DB0DB49" w14:textId="08BF6196">
            <w:pPr>
              <w:ind w:left="0"/>
              <w:rPr>
                <w:rFonts w:cs="Calibri"/>
                <w:color w:val="000000"/>
              </w:rPr>
            </w:pPr>
            <w:r w:rsidRPr="002260EE">
              <w:rPr>
                <w:rFonts w:cs="Calibri"/>
                <w:color w:val="000000"/>
              </w:rPr>
              <w:t>876000</w:t>
            </w:r>
            <w:r>
              <w:rPr>
                <w:rFonts w:cs="Calibri"/>
                <w:color w:val="000000"/>
              </w:rPr>
              <w:t>d</w:t>
            </w:r>
            <w:r w:rsidR="00221E10">
              <w:rPr>
                <w:rFonts w:cs="Calibri"/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34C1B" w:rsidP="004D49F6" w:rsidRDefault="00886CCB" w14:paraId="34D96B58" w14:textId="080DDE19">
            <w:pPr>
              <w:ind w:left="0"/>
              <w:rPr>
                <w:rFonts w:cs="Calibri"/>
                <w:color w:val="000000"/>
              </w:rPr>
            </w:pPr>
            <w:r w:rsidRPr="00886CCB">
              <w:rPr>
                <w:rFonts w:cs="Calibri"/>
                <w:color w:val="000000"/>
              </w:rPr>
              <w:t>DT höftled höger</w:t>
            </w:r>
            <w:r>
              <w:rPr>
                <w:rFonts w:cs="Calibri"/>
                <w:color w:val="000000"/>
              </w:rPr>
              <w:t>/vänster</w:t>
            </w:r>
          </w:p>
        </w:tc>
      </w:tr>
      <w:tr w:rsidR="004D49F6" w:rsidTr="3521D3CF" w14:paraId="2D9F61FC" w14:textId="77777777">
        <w:trPr>
          <w:trHeight w:val="912"/>
        </w:trPr>
        <w:tc>
          <w:tcPr>
            <w:tcW w:w="13144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D9D9D9" w:themeFill="background1" w:themeFillShade="D9"/>
          </w:tcPr>
          <w:p w:rsidR="004D49F6" w:rsidP="004D49F6" w:rsidRDefault="004D49F6" w14:paraId="2C5D0A37" w14:textId="77777777">
            <w:pPr>
              <w:ind w:left="0"/>
              <w:jc w:val="center"/>
              <w:rPr>
                <w:rStyle w:val="Rubrik2Char"/>
                <w:b w:val="0"/>
                <w:bCs/>
              </w:rPr>
            </w:pPr>
            <w:r w:rsidRPr="004D49F6">
              <w:rPr>
                <w:rStyle w:val="Rubrik2Char"/>
                <w:b w:val="0"/>
                <w:bCs/>
              </w:rPr>
              <w:t xml:space="preserve">Skelett </w:t>
            </w:r>
            <w:proofErr w:type="spellStart"/>
            <w:r w:rsidRPr="004D49F6">
              <w:rPr>
                <w:rStyle w:val="Rubrik2Char"/>
                <w:b w:val="0"/>
                <w:bCs/>
              </w:rPr>
              <w:t>Verity</w:t>
            </w:r>
            <w:proofErr w:type="spellEnd"/>
            <w:r w:rsidRPr="004D49F6">
              <w:rPr>
                <w:rStyle w:val="Rubrik2Char"/>
                <w:b w:val="0"/>
                <w:bCs/>
              </w:rPr>
              <w:t>/CBCT</w:t>
            </w:r>
          </w:p>
          <w:p w:rsidRPr="00A0722D" w:rsidR="004D49F6" w:rsidP="00A0722D" w:rsidRDefault="004D49F6" w14:paraId="122B9929" w14:textId="145051A6">
            <w:pPr>
              <w:jc w:val="center"/>
              <w:rPr>
                <w:rStyle w:val="Rubrik2Char"/>
                <w:rFonts w:ascii="Times New Roman" w:hAnsi="Times New Roman"/>
                <w:b w:val="0"/>
                <w:bCs/>
                <w:sz w:val="24"/>
                <w:szCs w:val="24"/>
              </w:rPr>
            </w:pPr>
            <w:r w:rsidRPr="00A0722D">
              <w:rPr>
                <w:rStyle w:val="Rubrik2Char"/>
                <w:rFonts w:ascii="Times New Roman" w:hAnsi="Times New Roman"/>
                <w:b w:val="0"/>
                <w:bCs/>
                <w:sz w:val="24"/>
                <w:szCs w:val="24"/>
              </w:rPr>
              <w:t xml:space="preserve">Aktuellt område utan iv-kontrast på </w:t>
            </w:r>
            <w:proofErr w:type="spellStart"/>
            <w:r w:rsidRPr="00A0722D">
              <w:rPr>
                <w:rStyle w:val="Rubrik2Char"/>
                <w:rFonts w:ascii="Times New Roman" w:hAnsi="Times New Roman"/>
                <w:b w:val="0"/>
                <w:bCs/>
                <w:sz w:val="24"/>
                <w:szCs w:val="24"/>
              </w:rPr>
              <w:t>Verity</w:t>
            </w:r>
            <w:proofErr w:type="spellEnd"/>
            <w:r w:rsidRPr="00A0722D">
              <w:rPr>
                <w:rStyle w:val="Rubrik2Char"/>
                <w:rFonts w:ascii="Times New Roman" w:hAnsi="Times New Roman"/>
                <w:b w:val="0"/>
                <w:bCs/>
                <w:sz w:val="24"/>
                <w:szCs w:val="24"/>
              </w:rPr>
              <w:t>/CBCT</w:t>
            </w:r>
          </w:p>
        </w:tc>
      </w:tr>
      <w:tr w:rsidR="00A0722D" w:rsidTr="3521D3CF" w14:paraId="0D2B8D46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A0722D" w:rsidP="00A0722D" w:rsidRDefault="00A0722D" w14:paraId="422CE643" w14:textId="459D0AA1">
            <w:pPr>
              <w:ind w:left="0"/>
              <w:rPr>
                <w:rFonts w:cs="Calibri"/>
                <w:color w:val="000000"/>
              </w:rPr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>C640</w:t>
            </w:r>
            <w:r w:rsidR="00B5329E">
              <w:rPr>
                <w:rFonts w:cs="Calibri"/>
                <w:color w:val="000000"/>
                <w:sz w:val="22"/>
                <w:szCs w:val="22"/>
              </w:rPr>
              <w:t>0</w:t>
            </w:r>
            <w:r w:rsidRPr="003A4A45">
              <w:rPr>
                <w:rFonts w:cs="Calibri"/>
                <w:color w:val="000000"/>
                <w:sz w:val="22"/>
                <w:szCs w:val="22"/>
              </w:rPr>
              <w:t>0d</w:t>
            </w:r>
            <w:r w:rsidR="00B5329E">
              <w:rPr>
                <w:rFonts w:cs="Calibri"/>
                <w:color w:val="000000"/>
                <w:sz w:val="22"/>
                <w:szCs w:val="22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A0722D" w:rsidP="00A0722D" w:rsidRDefault="00A0722D" w14:paraId="4F8A715B" w14:textId="79A22006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>CBCT armbåge höger</w:t>
            </w:r>
            <w:r w:rsidR="00B5329E"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A0722D" w:rsidTr="3521D3CF" w14:paraId="45FAD173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A0722D" w:rsidP="00A0722D" w:rsidRDefault="00A0722D" w14:paraId="0610F2FB" w14:textId="77360D0E">
            <w:pPr>
              <w:ind w:left="0"/>
              <w:rPr>
                <w:rFonts w:cs="Calibri"/>
                <w:color w:val="000000"/>
              </w:rPr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>C66000d</w:t>
            </w:r>
            <w:r w:rsidR="00F21815">
              <w:rPr>
                <w:rFonts w:cs="Calibri"/>
                <w:color w:val="000000"/>
                <w:sz w:val="22"/>
                <w:szCs w:val="22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A0722D" w:rsidP="00A0722D" w:rsidRDefault="00A0722D" w14:paraId="53462B60" w14:textId="4FF5F0DF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 xml:space="preserve">CBCT handled </w:t>
            </w:r>
            <w:r w:rsidRPr="003A4A45" w:rsidR="00B5329E">
              <w:rPr>
                <w:rFonts w:cs="Calibri"/>
                <w:color w:val="000000"/>
                <w:sz w:val="22"/>
                <w:szCs w:val="22"/>
              </w:rPr>
              <w:t>höger</w:t>
            </w:r>
            <w:r w:rsidR="00B5329E"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A0722D" w:rsidTr="3521D3CF" w14:paraId="78A48C68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A0722D" w:rsidP="00A0722D" w:rsidRDefault="00A0722D" w14:paraId="22BD1774" w14:textId="5EEC0E4E">
            <w:pPr>
              <w:ind w:left="0"/>
              <w:rPr>
                <w:rFonts w:cs="Calibri"/>
                <w:color w:val="000000"/>
              </w:rPr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>C67000d</w:t>
            </w:r>
            <w:r w:rsidR="00F21815">
              <w:rPr>
                <w:rFonts w:cs="Calibri"/>
                <w:color w:val="000000"/>
                <w:sz w:val="22"/>
                <w:szCs w:val="22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A0722D" w:rsidP="00A0722D" w:rsidRDefault="00A0722D" w14:paraId="4B3984B2" w14:textId="417AB698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 xml:space="preserve">CBCT hand </w:t>
            </w:r>
            <w:r w:rsidRPr="003A4A45" w:rsidR="00B5329E">
              <w:rPr>
                <w:rFonts w:cs="Calibri"/>
                <w:color w:val="000000"/>
                <w:sz w:val="22"/>
                <w:szCs w:val="22"/>
              </w:rPr>
              <w:t>höger</w:t>
            </w:r>
            <w:r w:rsidR="00B5329E"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A0722D" w:rsidTr="3521D3CF" w14:paraId="3A609C2C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A0722D" w:rsidP="00A0722D" w:rsidRDefault="00A0722D" w14:paraId="42761EB7" w14:textId="5812656A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C71000d</w:t>
            </w:r>
            <w:r w:rsidR="00F21815">
              <w:rPr>
                <w:rFonts w:cs="Calibri"/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A0722D" w:rsidP="00A0722D" w:rsidRDefault="00A0722D" w14:paraId="48853C21" w14:textId="0CD131CC">
            <w:pPr>
              <w:ind w:left="0"/>
            </w:pPr>
            <w:r>
              <w:rPr>
                <w:rFonts w:cs="Calibri"/>
                <w:color w:val="000000"/>
              </w:rPr>
              <w:t xml:space="preserve">CBCT fotled </w:t>
            </w:r>
            <w:r w:rsidRPr="003A4A45" w:rsidR="00B5329E">
              <w:rPr>
                <w:rFonts w:cs="Calibri"/>
                <w:color w:val="000000"/>
                <w:sz w:val="22"/>
                <w:szCs w:val="22"/>
              </w:rPr>
              <w:t>höger</w:t>
            </w:r>
            <w:r w:rsidR="00B5329E"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A0722D" w:rsidTr="3521D3CF" w14:paraId="11E1F726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A0722D" w:rsidP="00A0722D" w:rsidRDefault="00A0722D" w14:paraId="1EA53107" w14:textId="4F7D351B">
            <w:pPr>
              <w:ind w:left="0"/>
              <w:rPr>
                <w:rFonts w:cs="Calibri"/>
                <w:color w:val="000000"/>
              </w:rPr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>C71142d</w:t>
            </w:r>
            <w:r w:rsidR="00F21815">
              <w:rPr>
                <w:rFonts w:cs="Calibri"/>
                <w:color w:val="000000"/>
                <w:sz w:val="22"/>
                <w:szCs w:val="22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A0722D" w:rsidP="00A0722D" w:rsidRDefault="00A0722D" w14:paraId="4256AAC4" w14:textId="76D6528A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 xml:space="preserve">CBCT fotled, provokation eller belastning </w:t>
            </w:r>
            <w:r w:rsidRPr="003A4A45" w:rsidR="00B5329E">
              <w:rPr>
                <w:rFonts w:cs="Calibri"/>
                <w:color w:val="000000"/>
                <w:sz w:val="22"/>
                <w:szCs w:val="22"/>
              </w:rPr>
              <w:t>höger</w:t>
            </w:r>
            <w:r w:rsidR="00B5329E"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A0722D" w:rsidTr="3521D3CF" w14:paraId="711EE1EF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A0722D" w:rsidP="00A0722D" w:rsidRDefault="00A0722D" w14:paraId="053B9110" w14:textId="5751B8FE">
            <w:pPr>
              <w:ind w:left="0"/>
              <w:rPr>
                <w:rFonts w:cs="Calibri"/>
                <w:color w:val="000000"/>
              </w:rPr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>C72000d</w:t>
            </w:r>
            <w:r w:rsidR="00F21815">
              <w:rPr>
                <w:rFonts w:cs="Calibri"/>
                <w:color w:val="000000"/>
                <w:sz w:val="22"/>
                <w:szCs w:val="22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A0722D" w:rsidP="00A0722D" w:rsidRDefault="00A0722D" w14:paraId="5938BFB1" w14:textId="2CDD8E49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 xml:space="preserve">CBCT fot </w:t>
            </w:r>
            <w:r w:rsidRPr="003A4A45" w:rsidR="00B5329E">
              <w:rPr>
                <w:rFonts w:cs="Calibri"/>
                <w:color w:val="000000"/>
                <w:sz w:val="22"/>
                <w:szCs w:val="22"/>
              </w:rPr>
              <w:t>höger</w:t>
            </w:r>
            <w:r w:rsidR="00B5329E"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A0722D" w:rsidTr="3521D3CF" w14:paraId="16A94BED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A0722D" w:rsidP="00A0722D" w:rsidRDefault="00A0722D" w14:paraId="52C78D20" w14:textId="386197CB">
            <w:pPr>
              <w:ind w:left="0"/>
              <w:rPr>
                <w:rFonts w:cs="Calibri"/>
                <w:color w:val="000000"/>
              </w:rPr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>C72142d</w:t>
            </w:r>
            <w:r w:rsidR="00F21815">
              <w:rPr>
                <w:rFonts w:cs="Calibri"/>
                <w:color w:val="000000"/>
                <w:sz w:val="22"/>
                <w:szCs w:val="22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A0722D" w:rsidP="00A0722D" w:rsidRDefault="00A0722D" w14:paraId="4C7DF192" w14:textId="342D0D25">
            <w:pPr>
              <w:ind w:left="0"/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 xml:space="preserve">CBCT fot, provokation eller belastning </w:t>
            </w:r>
            <w:r w:rsidRPr="003A4A45" w:rsidR="00B5329E">
              <w:rPr>
                <w:rFonts w:cs="Calibri"/>
                <w:color w:val="000000"/>
                <w:sz w:val="22"/>
                <w:szCs w:val="22"/>
              </w:rPr>
              <w:t>höger</w:t>
            </w:r>
            <w:r w:rsidR="00B5329E"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9D2441" w:rsidTr="3521D3CF" w14:paraId="77A4FBAA" w14:textId="77777777">
        <w:trPr>
          <w:trHeight w:val="912"/>
        </w:trPr>
        <w:tc>
          <w:tcPr>
            <w:tcW w:w="13144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D9D9D9" w:themeFill="background1" w:themeFillShade="D9"/>
          </w:tcPr>
          <w:p w:rsidRPr="00E546F9" w:rsidR="009D2441" w:rsidP="009D2441" w:rsidRDefault="009D2441" w14:paraId="3F9DF36B" w14:textId="77777777">
            <w:pPr>
              <w:ind w:left="0"/>
              <w:jc w:val="center"/>
              <w:rPr>
                <w:rStyle w:val="Rubrik2Char"/>
                <w:b w:val="0"/>
                <w:bCs/>
              </w:rPr>
            </w:pPr>
            <w:r w:rsidRPr="00E546F9">
              <w:rPr>
                <w:rStyle w:val="Rubrik2Char"/>
                <w:b w:val="0"/>
                <w:bCs/>
              </w:rPr>
              <w:t>Skelett SK2</w:t>
            </w:r>
          </w:p>
          <w:p w:rsidRPr="00A0722D" w:rsidR="009D2441" w:rsidP="009D2441" w:rsidRDefault="009D2441" w14:paraId="35E04432" w14:textId="29901C13">
            <w:pPr>
              <w:ind w:left="0"/>
              <w:jc w:val="center"/>
              <w:rPr>
                <w:rStyle w:val="Rubrik2Char"/>
                <w:b w:val="0"/>
                <w:bCs/>
              </w:rPr>
            </w:pPr>
            <w:r>
              <w:t>Aktuellt område utan och med iv-kontrast</w:t>
            </w:r>
          </w:p>
        </w:tc>
      </w:tr>
      <w:tr w:rsidR="009D2441" w:rsidTr="3521D3CF" w14:paraId="4D74A986" w14:textId="77777777">
        <w:trPr>
          <w:trHeight w:val="392"/>
        </w:trPr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A6A6A6" w:themeFill="background1" w:themeFillShade="A6"/>
          </w:tcPr>
          <w:p w:rsidRPr="00DD1BA9" w:rsidR="009D2441" w:rsidP="00DD1BA9" w:rsidRDefault="00DD1BA9" w14:paraId="40B56F77" w14:textId="4AEC6178">
            <w:pPr>
              <w:ind w:left="0"/>
              <w:rPr>
                <w:rStyle w:val="Rubrik2Char"/>
                <w:b w:val="0"/>
                <w:bCs/>
              </w:rPr>
            </w:pPr>
            <w:r w:rsidRPr="00DD1BA9">
              <w:rPr>
                <w:rFonts w:cs="Calibri"/>
                <w:b/>
                <w:bCs/>
                <w:color w:val="000000"/>
              </w:rPr>
              <w:t>Kod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A6A6A6" w:themeFill="background1" w:themeFillShade="A6"/>
          </w:tcPr>
          <w:p w:rsidRPr="00DD1BA9" w:rsidR="009D2441" w:rsidP="00DD1BA9" w:rsidRDefault="00DD1BA9" w14:paraId="7B357920" w14:textId="328E7121">
            <w:pPr>
              <w:ind w:left="0"/>
              <w:rPr>
                <w:rStyle w:val="Rubrik2Char"/>
                <w:b w:val="0"/>
                <w:bCs/>
              </w:rPr>
            </w:pPr>
            <w:r w:rsidRPr="00DD1BA9">
              <w:rPr>
                <w:rFonts w:cs="Calibri"/>
                <w:b/>
                <w:bCs/>
                <w:color w:val="000000"/>
              </w:rPr>
              <w:t>Benämning</w:t>
            </w:r>
          </w:p>
        </w:tc>
      </w:tr>
      <w:tr w:rsidR="00DD1BA9" w:rsidTr="3521D3CF" w14:paraId="54697D12" w14:textId="77777777">
        <w:trPr>
          <w:trHeight w:val="483"/>
        </w:trPr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Pr="00E546F9" w:rsidR="00DD1BA9" w:rsidP="00C4122D" w:rsidRDefault="00DD1BA9" w14:paraId="0E473C40" w14:textId="7BEB56A8">
            <w:pPr>
              <w:ind w:left="0"/>
              <w:rPr>
                <w:rStyle w:val="Rubrik2Char"/>
                <w:b w:val="0"/>
                <w:bCs/>
              </w:rPr>
            </w:pPr>
            <w:r>
              <w:rPr>
                <w:rFonts w:cs="Calibri"/>
                <w:color w:val="000000"/>
              </w:rPr>
              <w:t>859900d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Pr="00E546F9" w:rsidR="00DD1BA9" w:rsidP="00C4122D" w:rsidRDefault="00DD1BA9" w14:paraId="6585ADCD" w14:textId="3F9F27E5">
            <w:pPr>
              <w:ind w:left="0"/>
              <w:rPr>
                <w:rStyle w:val="Rubrik2Char"/>
                <w:b w:val="0"/>
                <w:bCs/>
              </w:rPr>
            </w:pPr>
            <w:r>
              <w:rPr>
                <w:rFonts w:cs="Calibri"/>
                <w:color w:val="000000"/>
              </w:rPr>
              <w:t xml:space="preserve">DT </w:t>
            </w:r>
            <w:proofErr w:type="spellStart"/>
            <w:r>
              <w:rPr>
                <w:rFonts w:cs="Calibri"/>
                <w:color w:val="000000"/>
              </w:rPr>
              <w:t>skapula</w:t>
            </w:r>
            <w:proofErr w:type="spellEnd"/>
            <w:r>
              <w:rPr>
                <w:rFonts w:cs="Calibri"/>
                <w:color w:val="000000"/>
              </w:rPr>
              <w:t xml:space="preserve"> utan och med iv kontrast </w:t>
            </w:r>
            <w:r w:rsidRPr="00C4122D" w:rsidR="00C4122D">
              <w:rPr>
                <w:rFonts w:cs="Calibri"/>
                <w:color w:val="000000"/>
              </w:rPr>
              <w:t>höger</w:t>
            </w:r>
            <w:r w:rsidR="00C4122D">
              <w:rPr>
                <w:rFonts w:cs="Calibri"/>
                <w:color w:val="000000"/>
              </w:rPr>
              <w:t>/vänster</w:t>
            </w:r>
          </w:p>
        </w:tc>
      </w:tr>
      <w:tr w:rsidR="00DD1BA9" w:rsidTr="3521D3CF" w14:paraId="6AB5F5D1" w14:textId="77777777">
        <w:trPr>
          <w:trHeight w:val="469"/>
        </w:trPr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Pr="00E546F9" w:rsidR="00DD1BA9" w:rsidP="00C4122D" w:rsidRDefault="00DD1BA9" w14:paraId="62EB20B4" w14:textId="52302591">
            <w:pPr>
              <w:ind w:left="0"/>
              <w:rPr>
                <w:rStyle w:val="Rubrik2Char"/>
                <w:b w:val="0"/>
                <w:bCs/>
              </w:rPr>
            </w:pPr>
            <w:r>
              <w:rPr>
                <w:rFonts w:cs="Calibri"/>
                <w:color w:val="000000"/>
              </w:rPr>
              <w:t>862900d</w:t>
            </w:r>
            <w:r w:rsidR="00C4122D">
              <w:rPr>
                <w:rFonts w:cs="Calibri"/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Pr="00E546F9" w:rsidR="00DD1BA9" w:rsidP="00C4122D" w:rsidRDefault="00DD1BA9" w14:paraId="5B5F1BAF" w14:textId="06A00B53">
            <w:pPr>
              <w:ind w:left="0"/>
              <w:rPr>
                <w:rStyle w:val="Rubrik2Char"/>
                <w:b w:val="0"/>
                <w:bCs/>
              </w:rPr>
            </w:pPr>
            <w:r>
              <w:rPr>
                <w:rFonts w:cs="Calibri"/>
                <w:color w:val="000000"/>
              </w:rPr>
              <w:t xml:space="preserve">DT axel utan och med iv kontrast </w:t>
            </w:r>
            <w:r w:rsidRPr="00C4122D" w:rsidR="00C4122D">
              <w:rPr>
                <w:rFonts w:cs="Calibri"/>
                <w:color w:val="000000"/>
              </w:rPr>
              <w:t>höger</w:t>
            </w:r>
            <w:r w:rsidR="00C4122D">
              <w:rPr>
                <w:rFonts w:cs="Calibri"/>
                <w:color w:val="000000"/>
              </w:rPr>
              <w:t>/vänster</w:t>
            </w:r>
          </w:p>
        </w:tc>
      </w:tr>
      <w:tr w:rsidR="00DD1BA9" w:rsidTr="3521D3CF" w14:paraId="3DDC0904" w14:textId="77777777">
        <w:trPr>
          <w:trHeight w:val="276"/>
        </w:trPr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Pr="00E546F9" w:rsidR="00DD1BA9" w:rsidP="00C4122D" w:rsidRDefault="00DD1BA9" w14:paraId="5A69F7F0" w14:textId="757A639C">
            <w:pPr>
              <w:ind w:left="0"/>
              <w:rPr>
                <w:rStyle w:val="Rubrik2Char"/>
                <w:b w:val="0"/>
                <w:bCs/>
              </w:rPr>
            </w:pPr>
            <w:r>
              <w:rPr>
                <w:rFonts w:cs="Calibri"/>
                <w:color w:val="000000"/>
              </w:rPr>
              <w:t>863900d</w:t>
            </w:r>
            <w:r w:rsidR="00C4122D">
              <w:rPr>
                <w:rFonts w:cs="Calibri"/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Pr="00E546F9" w:rsidR="00DD1BA9" w:rsidP="00C4122D" w:rsidRDefault="00DD1BA9" w14:paraId="2E5995FE" w14:textId="076FBEB7">
            <w:pPr>
              <w:ind w:left="0"/>
              <w:rPr>
                <w:rStyle w:val="Rubrik2Char"/>
                <w:b w:val="0"/>
                <w:bCs/>
              </w:rPr>
            </w:pPr>
            <w:r>
              <w:rPr>
                <w:rFonts w:cs="Calibri"/>
                <w:color w:val="000000"/>
              </w:rPr>
              <w:t xml:space="preserve">DT överarm utan och med iv kontrast </w:t>
            </w:r>
            <w:r w:rsidRPr="00C4122D" w:rsidR="00C4122D">
              <w:rPr>
                <w:rFonts w:cs="Calibri"/>
                <w:color w:val="000000"/>
              </w:rPr>
              <w:t>höger</w:t>
            </w:r>
            <w:r w:rsidR="00C4122D">
              <w:rPr>
                <w:rFonts w:cs="Calibri"/>
                <w:color w:val="000000"/>
              </w:rPr>
              <w:t>/vänster</w:t>
            </w:r>
          </w:p>
        </w:tc>
      </w:tr>
      <w:tr w:rsidR="00DD1BA9" w:rsidTr="3521D3CF" w14:paraId="39C23979" w14:textId="77777777">
        <w:trPr>
          <w:trHeight w:val="226"/>
        </w:trPr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Pr="00E546F9" w:rsidR="00DD1BA9" w:rsidP="00C4122D" w:rsidRDefault="00DD1BA9" w14:paraId="1CB6557E" w14:textId="67A6E297">
            <w:pPr>
              <w:ind w:left="0"/>
              <w:rPr>
                <w:rStyle w:val="Rubrik2Char"/>
                <w:b w:val="0"/>
                <w:bCs/>
              </w:rPr>
            </w:pPr>
            <w:r>
              <w:rPr>
                <w:rFonts w:cs="Calibri"/>
                <w:color w:val="000000"/>
              </w:rPr>
              <w:t>864900d</w:t>
            </w:r>
            <w:r w:rsidR="00C4122D">
              <w:rPr>
                <w:rFonts w:cs="Calibri"/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Pr="00E546F9" w:rsidR="00DD1BA9" w:rsidP="00C4122D" w:rsidRDefault="00DD1BA9" w14:paraId="19FA7E0B" w14:textId="7F24F122">
            <w:pPr>
              <w:ind w:left="0"/>
              <w:rPr>
                <w:rStyle w:val="Rubrik2Char"/>
                <w:b w:val="0"/>
                <w:bCs/>
              </w:rPr>
            </w:pPr>
            <w:r>
              <w:rPr>
                <w:rFonts w:cs="Calibri"/>
                <w:color w:val="000000"/>
              </w:rPr>
              <w:t xml:space="preserve">DT armbåge utan och med iv kontrast </w:t>
            </w:r>
            <w:r w:rsidRPr="00C4122D" w:rsidR="00C4122D">
              <w:rPr>
                <w:rFonts w:cs="Calibri"/>
                <w:color w:val="000000"/>
              </w:rPr>
              <w:t>höger</w:t>
            </w:r>
            <w:r w:rsidR="00C4122D">
              <w:rPr>
                <w:rFonts w:cs="Calibri"/>
                <w:color w:val="000000"/>
              </w:rPr>
              <w:t>/vänster</w:t>
            </w:r>
          </w:p>
        </w:tc>
      </w:tr>
      <w:tr w:rsidR="00790520" w:rsidTr="3521D3CF" w14:paraId="250AA490" w14:textId="77777777">
        <w:trPr>
          <w:trHeight w:val="204"/>
        </w:trPr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Pr="00E546F9" w:rsidR="00790520" w:rsidP="00C4122D" w:rsidRDefault="00790520" w14:paraId="34BA1753" w14:textId="41E6DF16">
            <w:pPr>
              <w:ind w:left="0"/>
              <w:rPr>
                <w:rStyle w:val="Rubrik2Char"/>
                <w:b w:val="0"/>
                <w:bCs/>
              </w:rPr>
            </w:pPr>
            <w:r>
              <w:rPr>
                <w:rFonts w:cs="Calibri"/>
                <w:color w:val="000000"/>
              </w:rPr>
              <w:t>865900d</w:t>
            </w:r>
            <w:r w:rsidR="00C4122D">
              <w:rPr>
                <w:rFonts w:cs="Calibri"/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Pr="00E546F9" w:rsidR="00790520" w:rsidP="00C4122D" w:rsidRDefault="00790520" w14:paraId="621D9C86" w14:textId="36740CBF">
            <w:pPr>
              <w:ind w:left="0"/>
              <w:rPr>
                <w:rStyle w:val="Rubrik2Char"/>
                <w:b w:val="0"/>
                <w:bCs/>
              </w:rPr>
            </w:pPr>
            <w:r>
              <w:rPr>
                <w:rFonts w:cs="Calibri"/>
                <w:color w:val="000000"/>
              </w:rPr>
              <w:t>DT underarm utan och med iv kontrast</w:t>
            </w:r>
            <w:r w:rsidRPr="00C4122D" w:rsidR="00C4122D">
              <w:rPr>
                <w:rFonts w:cs="Calibri"/>
                <w:color w:val="000000"/>
              </w:rPr>
              <w:t xml:space="preserve"> höger</w:t>
            </w:r>
            <w:r w:rsidR="00C4122D">
              <w:rPr>
                <w:rFonts w:cs="Calibri"/>
                <w:color w:val="000000"/>
              </w:rPr>
              <w:t>/vänster</w:t>
            </w:r>
          </w:p>
        </w:tc>
      </w:tr>
      <w:tr w:rsidR="00790520" w:rsidTr="3521D3CF" w14:paraId="2293B399" w14:textId="77777777">
        <w:trPr>
          <w:trHeight w:val="168"/>
        </w:trPr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Pr="00E546F9" w:rsidR="00790520" w:rsidP="00C4122D" w:rsidRDefault="00790520" w14:paraId="29AB235F" w14:textId="5F98C9E3">
            <w:pPr>
              <w:ind w:left="0"/>
              <w:rPr>
                <w:rStyle w:val="Rubrik2Char"/>
                <w:b w:val="0"/>
                <w:bCs/>
              </w:rPr>
            </w:pPr>
            <w:r>
              <w:rPr>
                <w:rFonts w:cs="Calibri"/>
                <w:color w:val="000000"/>
              </w:rPr>
              <w:t>866900d</w:t>
            </w:r>
            <w:r w:rsidR="00C4122D">
              <w:rPr>
                <w:rFonts w:cs="Calibri"/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Pr="00E546F9" w:rsidR="00790520" w:rsidP="00C4122D" w:rsidRDefault="00790520" w14:paraId="2578B3BA" w14:textId="089BDE7A">
            <w:pPr>
              <w:ind w:left="0"/>
              <w:rPr>
                <w:rStyle w:val="Rubrik2Char"/>
                <w:b w:val="0"/>
                <w:bCs/>
              </w:rPr>
            </w:pPr>
            <w:r>
              <w:rPr>
                <w:rFonts w:cs="Calibri"/>
                <w:color w:val="000000"/>
              </w:rPr>
              <w:t xml:space="preserve">DT handled utan och med iv kontrast </w:t>
            </w:r>
            <w:r w:rsidRPr="00C4122D" w:rsidR="00C4122D">
              <w:rPr>
                <w:rFonts w:cs="Calibri"/>
                <w:color w:val="000000"/>
              </w:rPr>
              <w:t>höger</w:t>
            </w:r>
            <w:r w:rsidR="00C4122D">
              <w:rPr>
                <w:rFonts w:cs="Calibri"/>
                <w:color w:val="000000"/>
              </w:rPr>
              <w:t>/vänster</w:t>
            </w:r>
          </w:p>
        </w:tc>
      </w:tr>
      <w:tr w:rsidR="00790520" w:rsidTr="3521D3CF" w14:paraId="75819836" w14:textId="77777777">
        <w:trPr>
          <w:trHeight w:val="274"/>
        </w:trPr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Pr="00E546F9" w:rsidR="00790520" w:rsidP="00C4122D" w:rsidRDefault="00790520" w14:paraId="3FF372FA" w14:textId="574D484C">
            <w:pPr>
              <w:ind w:left="0"/>
              <w:rPr>
                <w:rStyle w:val="Rubrik2Char"/>
                <w:b w:val="0"/>
                <w:bCs/>
              </w:rPr>
            </w:pPr>
            <w:r>
              <w:rPr>
                <w:rFonts w:cs="Calibri"/>
                <w:color w:val="000000"/>
              </w:rPr>
              <w:t>867900d</w:t>
            </w:r>
            <w:r w:rsidR="00C4122D">
              <w:rPr>
                <w:rFonts w:cs="Calibri"/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Pr="00E546F9" w:rsidR="00790520" w:rsidP="00C4122D" w:rsidRDefault="00790520" w14:paraId="798EC752" w14:textId="44775BAF">
            <w:pPr>
              <w:ind w:left="0"/>
              <w:rPr>
                <w:rStyle w:val="Rubrik2Char"/>
                <w:b w:val="0"/>
                <w:bCs/>
              </w:rPr>
            </w:pPr>
            <w:r>
              <w:rPr>
                <w:rFonts w:cs="Calibri"/>
                <w:color w:val="000000"/>
              </w:rPr>
              <w:t xml:space="preserve">DT hand utan och med iv kontrast </w:t>
            </w:r>
            <w:r w:rsidRPr="00C4122D" w:rsidR="00C4122D">
              <w:rPr>
                <w:rFonts w:cs="Calibri"/>
                <w:color w:val="000000"/>
              </w:rPr>
              <w:t>höger</w:t>
            </w:r>
            <w:r w:rsidR="00C4122D">
              <w:rPr>
                <w:rFonts w:cs="Calibri"/>
                <w:color w:val="000000"/>
              </w:rPr>
              <w:t>/vänster</w:t>
            </w:r>
          </w:p>
        </w:tc>
      </w:tr>
      <w:tr w:rsidR="00790520" w:rsidTr="3521D3CF" w14:paraId="4C1CA825" w14:textId="77777777">
        <w:trPr>
          <w:trHeight w:val="82"/>
        </w:trPr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Pr="00E546F9" w:rsidR="00790520" w:rsidP="00C4122D" w:rsidRDefault="00790520" w14:paraId="7DD6C0EE" w14:textId="65EBA911">
            <w:pPr>
              <w:ind w:left="0"/>
              <w:rPr>
                <w:rStyle w:val="Rubrik2Char"/>
                <w:b w:val="0"/>
                <w:bCs/>
              </w:rPr>
            </w:pPr>
            <w:r>
              <w:rPr>
                <w:rFonts w:cs="Calibri"/>
                <w:color w:val="000000"/>
              </w:rPr>
              <w:t>869900d</w:t>
            </w:r>
            <w:r w:rsidR="00C4122D">
              <w:rPr>
                <w:rFonts w:cs="Calibri"/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Pr="00E546F9" w:rsidR="00790520" w:rsidP="00C4122D" w:rsidRDefault="00790520" w14:paraId="32B45B3B" w14:textId="0EE79A3C">
            <w:pPr>
              <w:ind w:left="0"/>
              <w:rPr>
                <w:rStyle w:val="Rubrik2Char"/>
                <w:b w:val="0"/>
                <w:bCs/>
              </w:rPr>
            </w:pPr>
            <w:r>
              <w:rPr>
                <w:rFonts w:cs="Calibri"/>
                <w:color w:val="000000"/>
              </w:rPr>
              <w:t xml:space="preserve">DT knäled utan och med iv kontrast </w:t>
            </w:r>
            <w:r w:rsidRPr="00C4122D" w:rsidR="00C4122D">
              <w:rPr>
                <w:rFonts w:cs="Calibri"/>
                <w:color w:val="000000"/>
              </w:rPr>
              <w:t>höger</w:t>
            </w:r>
            <w:r w:rsidR="00C4122D">
              <w:rPr>
                <w:rFonts w:cs="Calibri"/>
                <w:color w:val="000000"/>
              </w:rPr>
              <w:t>/vänster</w:t>
            </w:r>
          </w:p>
        </w:tc>
      </w:tr>
      <w:tr w:rsidR="00790520" w:rsidTr="3521D3CF" w14:paraId="59968E1A" w14:textId="77777777">
        <w:trPr>
          <w:trHeight w:val="70"/>
        </w:trPr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Pr="00E546F9" w:rsidR="00790520" w:rsidP="00C4122D" w:rsidRDefault="00790520" w14:paraId="64A8CBAD" w14:textId="7BF078E6">
            <w:pPr>
              <w:ind w:left="0"/>
              <w:rPr>
                <w:rStyle w:val="Rubrik2Char"/>
                <w:b w:val="0"/>
                <w:bCs/>
              </w:rPr>
            </w:pPr>
            <w:r>
              <w:rPr>
                <w:rFonts w:cs="Calibri"/>
                <w:color w:val="000000"/>
              </w:rPr>
              <w:t>870900d</w:t>
            </w:r>
            <w:r w:rsidR="00C4122D">
              <w:rPr>
                <w:rFonts w:cs="Calibri"/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Pr="00E546F9" w:rsidR="00790520" w:rsidP="00C4122D" w:rsidRDefault="00790520" w14:paraId="3A9AA41C" w14:textId="26631A17">
            <w:pPr>
              <w:ind w:left="0"/>
              <w:rPr>
                <w:rStyle w:val="Rubrik2Char"/>
                <w:b w:val="0"/>
                <w:bCs/>
              </w:rPr>
            </w:pPr>
            <w:r>
              <w:rPr>
                <w:rFonts w:cs="Calibri"/>
                <w:color w:val="000000"/>
              </w:rPr>
              <w:t>DT underben utan och med iv kontrast</w:t>
            </w:r>
            <w:r w:rsidRPr="00C4122D" w:rsidR="00C4122D">
              <w:rPr>
                <w:rFonts w:cs="Calibri"/>
                <w:color w:val="000000"/>
              </w:rPr>
              <w:t xml:space="preserve"> höger</w:t>
            </w:r>
            <w:r w:rsidR="00C4122D">
              <w:rPr>
                <w:rFonts w:cs="Calibri"/>
                <w:color w:val="000000"/>
              </w:rPr>
              <w:t>/vänster</w:t>
            </w:r>
          </w:p>
        </w:tc>
      </w:tr>
      <w:tr w:rsidR="00790520" w:rsidTr="3521D3CF" w14:paraId="356EA8ED" w14:textId="77777777">
        <w:trPr>
          <w:trHeight w:val="165"/>
        </w:trPr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Pr="00E546F9" w:rsidR="00790520" w:rsidP="00C4122D" w:rsidRDefault="00790520" w14:paraId="355AD359" w14:textId="491B6829">
            <w:pPr>
              <w:ind w:left="0"/>
              <w:rPr>
                <w:rStyle w:val="Rubrik2Char"/>
                <w:b w:val="0"/>
                <w:bCs/>
              </w:rPr>
            </w:pPr>
            <w:r>
              <w:rPr>
                <w:rFonts w:cs="Calibri"/>
                <w:color w:val="000000"/>
              </w:rPr>
              <w:t>871900d</w:t>
            </w:r>
            <w:r w:rsidR="00C4122D">
              <w:rPr>
                <w:rFonts w:cs="Calibri"/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Pr="00E546F9" w:rsidR="00790520" w:rsidP="00C4122D" w:rsidRDefault="00790520" w14:paraId="786AD4B2" w14:textId="2477A64B">
            <w:pPr>
              <w:ind w:left="0"/>
              <w:rPr>
                <w:rStyle w:val="Rubrik2Char"/>
                <w:b w:val="0"/>
                <w:bCs/>
              </w:rPr>
            </w:pPr>
            <w:r>
              <w:rPr>
                <w:rFonts w:cs="Calibri"/>
                <w:color w:val="000000"/>
              </w:rPr>
              <w:t xml:space="preserve">DT fotled utan och med iv kontrast </w:t>
            </w:r>
            <w:r w:rsidRPr="00C4122D" w:rsidR="00C4122D">
              <w:rPr>
                <w:rFonts w:cs="Calibri"/>
                <w:color w:val="000000"/>
              </w:rPr>
              <w:t>höger</w:t>
            </w:r>
            <w:r w:rsidR="00C4122D">
              <w:rPr>
                <w:rFonts w:cs="Calibri"/>
                <w:color w:val="000000"/>
              </w:rPr>
              <w:t>/vänster</w:t>
            </w:r>
          </w:p>
        </w:tc>
      </w:tr>
      <w:tr w:rsidR="00790520" w:rsidTr="3521D3CF" w14:paraId="0EED3A70" w14:textId="77777777">
        <w:trPr>
          <w:trHeight w:val="70"/>
        </w:trPr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="00790520" w:rsidP="00C4122D" w:rsidRDefault="00790520" w14:paraId="12F6C0C5" w14:textId="107255E9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872900d</w:t>
            </w:r>
            <w:r w:rsidR="00C4122D">
              <w:rPr>
                <w:rFonts w:cs="Calibri"/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="00790520" w:rsidP="00C4122D" w:rsidRDefault="00790520" w14:paraId="1F4E039C" w14:textId="7372FB85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 xml:space="preserve">DT fot utan och med iv kontrast </w:t>
            </w:r>
            <w:r w:rsidRPr="00C4122D" w:rsidR="00C4122D">
              <w:rPr>
                <w:rFonts w:cs="Calibri"/>
                <w:color w:val="000000"/>
              </w:rPr>
              <w:t>höger</w:t>
            </w:r>
            <w:r w:rsidR="00C4122D">
              <w:rPr>
                <w:rFonts w:cs="Calibri"/>
                <w:color w:val="000000"/>
              </w:rPr>
              <w:t>/vänster</w:t>
            </w:r>
          </w:p>
        </w:tc>
      </w:tr>
      <w:tr w:rsidR="00790520" w:rsidTr="3521D3CF" w14:paraId="05EE201A" w14:textId="77777777">
        <w:trPr>
          <w:trHeight w:val="222"/>
        </w:trPr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="00790520" w:rsidP="00C4122D" w:rsidRDefault="00E81E49" w14:paraId="63A6ACB4" w14:textId="0B7BA551">
            <w:pPr>
              <w:ind w:left="0"/>
              <w:rPr>
                <w:rFonts w:cs="Calibri"/>
                <w:color w:val="000000"/>
              </w:rPr>
            </w:pPr>
            <w:proofErr w:type="gramStart"/>
            <w:r w:rsidRPr="00E81E49">
              <w:rPr>
                <w:rFonts w:cs="Calibri"/>
                <w:color w:val="000000"/>
              </w:rPr>
              <w:t>829900</w:t>
            </w:r>
            <w:proofErr w:type="gramEnd"/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="00790520" w:rsidP="00C4122D" w:rsidRDefault="00E81E49" w14:paraId="0C3C7200" w14:textId="0FCA58A0">
            <w:pPr>
              <w:ind w:left="0"/>
              <w:rPr>
                <w:rFonts w:cs="Calibri"/>
                <w:color w:val="000000"/>
              </w:rPr>
            </w:pPr>
            <w:r w:rsidRPr="00E81E49">
              <w:rPr>
                <w:rFonts w:cs="Calibri"/>
                <w:color w:val="000000"/>
              </w:rPr>
              <w:t>DT bäcken utan och med iv kontrast</w:t>
            </w:r>
          </w:p>
        </w:tc>
      </w:tr>
      <w:tr w:rsidR="00790520" w:rsidTr="3521D3CF" w14:paraId="2159FCD4" w14:textId="77777777">
        <w:trPr>
          <w:trHeight w:val="342"/>
        </w:trPr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="00790520" w:rsidP="00C4122D" w:rsidRDefault="00CC2C56" w14:paraId="71D81614" w14:textId="16374291">
            <w:pPr>
              <w:ind w:left="0"/>
              <w:rPr>
                <w:rFonts w:cs="Calibri"/>
                <w:color w:val="000000"/>
              </w:rPr>
            </w:pPr>
            <w:r w:rsidRPr="00CC2C56">
              <w:rPr>
                <w:rFonts w:cs="Calibri"/>
                <w:color w:val="000000"/>
              </w:rPr>
              <w:t>868900</w:t>
            </w:r>
            <w:r w:rsidR="00C4122D">
              <w:rPr>
                <w:rFonts w:cs="Calibri"/>
                <w:color w:val="000000"/>
              </w:rPr>
              <w:t>d/s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="00790520" w:rsidP="00C4122D" w:rsidRDefault="00CC2C56" w14:paraId="09D3E738" w14:textId="112318AC">
            <w:pPr>
              <w:ind w:left="0"/>
              <w:rPr>
                <w:rFonts w:cs="Calibri"/>
                <w:color w:val="000000"/>
              </w:rPr>
            </w:pPr>
            <w:r w:rsidRPr="00CC2C56">
              <w:rPr>
                <w:rFonts w:cs="Calibri"/>
                <w:color w:val="000000"/>
              </w:rPr>
              <w:t xml:space="preserve">DT lårben utan och med iv kontrast </w:t>
            </w:r>
            <w:r w:rsidRPr="00C4122D" w:rsidR="00C4122D">
              <w:rPr>
                <w:rFonts w:cs="Calibri"/>
                <w:color w:val="000000"/>
              </w:rPr>
              <w:t>höger</w:t>
            </w:r>
            <w:r w:rsidR="00C4122D">
              <w:rPr>
                <w:rFonts w:cs="Calibri"/>
                <w:color w:val="000000"/>
              </w:rPr>
              <w:t>/vänster</w:t>
            </w:r>
          </w:p>
        </w:tc>
      </w:tr>
      <w:tr w:rsidR="00790520" w:rsidTr="3521D3CF" w14:paraId="7489E0FA" w14:textId="77777777">
        <w:trPr>
          <w:trHeight w:val="448"/>
        </w:trPr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="00C4122D" w:rsidP="00C4122D" w:rsidRDefault="00C4122D" w14:paraId="7260497A" w14:textId="0D7BB365">
            <w:pPr>
              <w:ind w:left="0"/>
              <w:rPr>
                <w:rFonts w:cs="Calibri"/>
                <w:color w:val="000000"/>
              </w:rPr>
            </w:pPr>
            <w:r w:rsidRPr="00C4122D">
              <w:rPr>
                <w:rFonts w:cs="Calibri"/>
                <w:color w:val="000000"/>
              </w:rPr>
              <w:t>876900</w:t>
            </w:r>
            <w:r>
              <w:rPr>
                <w:rFonts w:cs="Calibri"/>
                <w:color w:val="000000"/>
              </w:rPr>
              <w:t>d/s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 w:themeFill="background1"/>
          </w:tcPr>
          <w:p w:rsidR="00790520" w:rsidP="00C4122D" w:rsidRDefault="00C4122D" w14:paraId="72EFCC9F" w14:textId="1D42D6A0">
            <w:pPr>
              <w:ind w:left="0"/>
              <w:rPr>
                <w:rFonts w:cs="Calibri"/>
                <w:color w:val="000000"/>
              </w:rPr>
            </w:pPr>
            <w:r w:rsidRPr="00C4122D">
              <w:rPr>
                <w:rFonts w:cs="Calibri"/>
                <w:color w:val="000000"/>
              </w:rPr>
              <w:t>DT höftled utan och med iv kontrast höger</w:t>
            </w:r>
            <w:r>
              <w:rPr>
                <w:rFonts w:cs="Calibri"/>
                <w:color w:val="000000"/>
              </w:rPr>
              <w:t>/vänster</w:t>
            </w:r>
          </w:p>
        </w:tc>
      </w:tr>
      <w:tr w:rsidR="00790520" w:rsidTr="3521D3CF" w14:paraId="6BC8CC60" w14:textId="77777777">
        <w:trPr>
          <w:trHeight w:val="912"/>
        </w:trPr>
        <w:tc>
          <w:tcPr>
            <w:tcW w:w="13144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D9D9D9" w:themeFill="background1" w:themeFillShade="D9"/>
          </w:tcPr>
          <w:p w:rsidRPr="00A0722D" w:rsidR="00790520" w:rsidP="00790520" w:rsidRDefault="00790520" w14:paraId="730256CB" w14:textId="0319F59E">
            <w:pPr>
              <w:ind w:left="0"/>
              <w:jc w:val="center"/>
              <w:rPr>
                <w:rStyle w:val="Rubrik2Char"/>
                <w:b w:val="0"/>
                <w:bCs/>
              </w:rPr>
            </w:pPr>
            <w:r w:rsidRPr="00A0722D">
              <w:rPr>
                <w:rStyle w:val="Rubrik2Char"/>
                <w:b w:val="0"/>
                <w:bCs/>
              </w:rPr>
              <w:t>Skelett SK</w:t>
            </w:r>
            <w:r>
              <w:rPr>
                <w:rStyle w:val="Rubrik2Char"/>
                <w:b w:val="0"/>
                <w:bCs/>
              </w:rPr>
              <w:t>3</w:t>
            </w:r>
          </w:p>
          <w:p w:rsidR="00790520" w:rsidP="00790520" w:rsidRDefault="00790520" w14:paraId="6550E75D" w14:textId="3BC88FB9">
            <w:pPr>
              <w:ind w:left="0"/>
              <w:jc w:val="center"/>
            </w:pPr>
            <w:r>
              <w:t>Aktuellt område med iv-kontrast</w:t>
            </w:r>
          </w:p>
        </w:tc>
      </w:tr>
      <w:tr w:rsidR="00790520" w:rsidTr="3521D3CF" w14:paraId="575B5D35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6168AB1D" w14:textId="7E6D28F9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859800d/s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0779666F" w14:textId="7DF63825">
            <w:pPr>
              <w:ind w:left="0"/>
            </w:pPr>
            <w:r>
              <w:rPr>
                <w:rFonts w:cs="Calibri"/>
                <w:color w:val="000000"/>
              </w:rPr>
              <w:t xml:space="preserve">DT </w:t>
            </w:r>
            <w:proofErr w:type="spellStart"/>
            <w:r>
              <w:rPr>
                <w:rFonts w:cs="Calibri"/>
                <w:color w:val="000000"/>
              </w:rPr>
              <w:t>skapula</w:t>
            </w:r>
            <w:proofErr w:type="spellEnd"/>
            <w:r>
              <w:rPr>
                <w:rFonts w:cs="Calibri"/>
                <w:color w:val="000000"/>
              </w:rPr>
              <w:t xml:space="preserve"> med iv kontrast höger/vänster</w:t>
            </w:r>
          </w:p>
        </w:tc>
      </w:tr>
      <w:tr w:rsidR="00790520" w:rsidTr="3521D3CF" w14:paraId="43EC3861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200F8225" w14:textId="26B4BB47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862800d/s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0E007DF1" w14:textId="7240FFA3">
            <w:pPr>
              <w:ind w:left="0"/>
            </w:pPr>
            <w:r>
              <w:rPr>
                <w:rFonts w:cs="Calibri"/>
                <w:color w:val="000000"/>
              </w:rPr>
              <w:t>DT axel med iv kontrast höger/vänster</w:t>
            </w:r>
          </w:p>
        </w:tc>
      </w:tr>
      <w:tr w:rsidR="00790520" w:rsidTr="3521D3CF" w14:paraId="1E4380E1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7735F187" w14:textId="44B305B9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863800d/s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6B7FBB5B" w14:textId="762C21B0">
            <w:pPr>
              <w:ind w:left="0"/>
            </w:pPr>
            <w:r>
              <w:rPr>
                <w:rFonts w:cs="Calibri"/>
                <w:color w:val="000000"/>
              </w:rPr>
              <w:t>DT överarm med iv kontrast höger/vänster</w:t>
            </w:r>
          </w:p>
        </w:tc>
      </w:tr>
      <w:tr w:rsidR="00790520" w:rsidTr="3521D3CF" w14:paraId="3F5FC486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2DBD8BC2" w14:textId="56761FAA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864800d/s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5BA761CC" w14:textId="4DE2118B">
            <w:pPr>
              <w:ind w:left="0"/>
            </w:pPr>
            <w:r>
              <w:rPr>
                <w:rFonts w:cs="Calibri"/>
                <w:color w:val="000000"/>
              </w:rPr>
              <w:t>DT armbåge med iv kontrast höger/vänster</w:t>
            </w:r>
          </w:p>
        </w:tc>
      </w:tr>
      <w:tr w:rsidR="00790520" w:rsidTr="3521D3CF" w14:paraId="075631C5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2EC662DA" w14:textId="653C0CA0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865800d/s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0BCB0A48" w14:textId="34ABC798">
            <w:pPr>
              <w:ind w:left="0"/>
            </w:pPr>
            <w:r>
              <w:rPr>
                <w:rFonts w:cs="Calibri"/>
                <w:color w:val="000000"/>
              </w:rPr>
              <w:t>DT underarm med iv kontrast höger/vänster</w:t>
            </w:r>
          </w:p>
        </w:tc>
      </w:tr>
      <w:tr w:rsidR="00790520" w:rsidTr="3521D3CF" w14:paraId="47037DF9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5B0B7440" w14:textId="375580D4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866800d/s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6177ABB7" w14:textId="639D308E">
            <w:pPr>
              <w:ind w:left="0"/>
            </w:pPr>
            <w:r>
              <w:rPr>
                <w:rFonts w:cs="Calibri"/>
                <w:color w:val="000000"/>
              </w:rPr>
              <w:t>DT handled med iv kontrast höger/vänster</w:t>
            </w:r>
          </w:p>
        </w:tc>
      </w:tr>
      <w:tr w:rsidR="00790520" w:rsidTr="3521D3CF" w14:paraId="0B6EC986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</w:tcPr>
          <w:p w:rsidR="00790520" w:rsidP="00790520" w:rsidRDefault="00790520" w14:paraId="713B9096" w14:textId="2C250179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867800d/s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1526C561" w14:textId="1CB0B856">
            <w:pPr>
              <w:ind w:left="0"/>
            </w:pPr>
            <w:r>
              <w:rPr>
                <w:rFonts w:cs="Calibri"/>
                <w:color w:val="000000"/>
              </w:rPr>
              <w:t>DT hand med iv kontrast höger/vänster</w:t>
            </w:r>
          </w:p>
        </w:tc>
      </w:tr>
      <w:tr w:rsidR="00790520" w:rsidTr="3521D3CF" w14:paraId="1CC6E7B4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759947D5" w14:textId="45D8BA0B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869800d/s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1465B469" w14:textId="0AD3E688">
            <w:pPr>
              <w:ind w:left="0"/>
            </w:pPr>
            <w:r>
              <w:rPr>
                <w:rFonts w:cs="Calibri"/>
                <w:color w:val="000000"/>
              </w:rPr>
              <w:t>DT knäled med iv kontrast höger/vänster</w:t>
            </w:r>
          </w:p>
        </w:tc>
      </w:tr>
      <w:tr w:rsidR="00790520" w:rsidTr="3521D3CF" w14:paraId="3E3C1192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1E2B953E" w14:textId="357F0823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870800d/s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34AC3" w:rsidR="00334AC3" w:rsidP="00790520" w:rsidRDefault="00790520" w14:paraId="090920CD" w14:textId="693916B4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DT underben med iv-kontrast höger/vänster</w:t>
            </w:r>
          </w:p>
        </w:tc>
      </w:tr>
      <w:tr w:rsidR="00790520" w:rsidTr="3521D3CF" w14:paraId="2703AE45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7A367A74" w14:textId="6290D1C1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871800d/s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17049CE5" w14:textId="1328657B">
            <w:pPr>
              <w:ind w:left="0"/>
            </w:pPr>
            <w:r>
              <w:rPr>
                <w:rFonts w:cs="Calibri"/>
                <w:color w:val="000000"/>
              </w:rPr>
              <w:t>DT fotled med iv kontrast höger/vänster</w:t>
            </w:r>
          </w:p>
        </w:tc>
      </w:tr>
      <w:tr w:rsidR="00790520" w:rsidTr="3521D3CF" w14:paraId="19F5F1C8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29436E70" w14:textId="6DF85A22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872800d/s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1AF090F6" w14:textId="502635FE">
            <w:pPr>
              <w:ind w:left="0"/>
            </w:pPr>
            <w:r>
              <w:rPr>
                <w:rFonts w:cs="Calibri"/>
                <w:color w:val="000000"/>
              </w:rPr>
              <w:t>DT fot med iv kontrast höger/vänster</w:t>
            </w:r>
          </w:p>
        </w:tc>
      </w:tr>
      <w:tr w:rsidR="00790520" w:rsidTr="3521D3CF" w14:paraId="54CF437A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03176B41" w14:textId="0E375F55">
            <w:pPr>
              <w:ind w:left="0"/>
              <w:rPr>
                <w:rFonts w:cs="Calibri"/>
                <w:color w:val="000000"/>
              </w:rPr>
            </w:pPr>
            <w:proofErr w:type="gramStart"/>
            <w:r w:rsidRPr="00C85538">
              <w:rPr>
                <w:rFonts w:cs="Calibri"/>
                <w:color w:val="000000"/>
              </w:rPr>
              <w:t>829800</w:t>
            </w:r>
            <w:proofErr w:type="gramEnd"/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347A59AE" w14:textId="38823F09">
            <w:pPr>
              <w:ind w:left="0"/>
              <w:rPr>
                <w:rFonts w:cs="Calibri"/>
                <w:color w:val="000000"/>
              </w:rPr>
            </w:pPr>
            <w:r w:rsidRPr="00C85538">
              <w:rPr>
                <w:rFonts w:cs="Calibri"/>
                <w:color w:val="000000"/>
              </w:rPr>
              <w:t>DT bäcken med iv kontrast</w:t>
            </w:r>
          </w:p>
        </w:tc>
      </w:tr>
      <w:tr w:rsidR="00790520" w:rsidTr="3521D3CF" w14:paraId="1A0CE49F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73A59E23" w14:textId="61D01F1E">
            <w:pPr>
              <w:ind w:left="0"/>
              <w:rPr>
                <w:rFonts w:cs="Calibri"/>
                <w:color w:val="000000"/>
              </w:rPr>
            </w:pPr>
            <w:r w:rsidRPr="008E5097">
              <w:rPr>
                <w:rFonts w:cs="Calibri"/>
                <w:color w:val="000000"/>
              </w:rPr>
              <w:t>868800</w:t>
            </w:r>
            <w:r>
              <w:rPr>
                <w:rFonts w:cs="Calibri"/>
                <w:color w:val="000000"/>
              </w:rPr>
              <w:t>d/s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33B0A093" w14:textId="4B765739">
            <w:pPr>
              <w:ind w:left="0"/>
              <w:rPr>
                <w:rFonts w:cs="Calibri"/>
                <w:color w:val="000000"/>
              </w:rPr>
            </w:pPr>
            <w:r w:rsidRPr="008E5097">
              <w:rPr>
                <w:rFonts w:cs="Calibri"/>
                <w:color w:val="000000"/>
              </w:rPr>
              <w:t>DT lårben med iv kontrast höger</w:t>
            </w:r>
            <w:r>
              <w:rPr>
                <w:rFonts w:cs="Calibri"/>
                <w:color w:val="000000"/>
              </w:rPr>
              <w:t>/vänster</w:t>
            </w:r>
          </w:p>
        </w:tc>
      </w:tr>
      <w:tr w:rsidR="00790520" w:rsidTr="3521D3CF" w14:paraId="042516E8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03A1046F" w14:textId="2BC3A52D">
            <w:pPr>
              <w:ind w:left="0"/>
              <w:rPr>
                <w:rFonts w:cs="Calibri"/>
                <w:color w:val="000000"/>
              </w:rPr>
            </w:pPr>
            <w:r w:rsidRPr="00620A1E">
              <w:rPr>
                <w:rFonts w:cs="Calibri"/>
                <w:color w:val="000000"/>
              </w:rPr>
              <w:t>876800</w:t>
            </w:r>
            <w:r>
              <w:rPr>
                <w:rFonts w:cs="Calibri"/>
                <w:color w:val="000000"/>
              </w:rPr>
              <w:t>d/s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5333C54E" w14:textId="31634B49">
            <w:pPr>
              <w:tabs>
                <w:tab w:val="left" w:pos="1605"/>
              </w:tabs>
              <w:ind w:left="0"/>
              <w:rPr>
                <w:rFonts w:cs="Calibri"/>
                <w:color w:val="000000"/>
              </w:rPr>
            </w:pPr>
            <w:r w:rsidRPr="00B31360">
              <w:rPr>
                <w:rFonts w:cs="Calibri"/>
                <w:color w:val="000000"/>
              </w:rPr>
              <w:t>DT höftled med iv kontrast höger</w:t>
            </w:r>
            <w:r>
              <w:rPr>
                <w:rFonts w:cs="Calibri"/>
                <w:color w:val="000000"/>
              </w:rPr>
              <w:t>/vänster</w:t>
            </w:r>
          </w:p>
        </w:tc>
      </w:tr>
      <w:tr w:rsidR="00790520" w:rsidTr="3521D3CF" w14:paraId="5396074D" w14:textId="77777777">
        <w:trPr>
          <w:trHeight w:val="912"/>
        </w:trPr>
        <w:tc>
          <w:tcPr>
            <w:tcW w:w="1314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</w:tcPr>
          <w:p w:rsidRPr="00636E66" w:rsidR="00790520" w:rsidP="00790520" w:rsidRDefault="00790520" w14:paraId="6CE75154" w14:textId="77777777">
            <w:pPr>
              <w:ind w:left="0"/>
              <w:jc w:val="center"/>
              <w:rPr>
                <w:rStyle w:val="Rubrik2Char"/>
                <w:b w:val="0"/>
                <w:bCs/>
              </w:rPr>
            </w:pPr>
            <w:r w:rsidRPr="00636E66">
              <w:rPr>
                <w:rStyle w:val="Rubrik2Char"/>
                <w:b w:val="0"/>
                <w:bCs/>
              </w:rPr>
              <w:t xml:space="preserve">Skelett SK14 </w:t>
            </w:r>
            <w:proofErr w:type="spellStart"/>
            <w:r w:rsidRPr="00636E66">
              <w:rPr>
                <w:rStyle w:val="Rubrik2Char"/>
                <w:b w:val="0"/>
                <w:bCs/>
              </w:rPr>
              <w:t>Materielise</w:t>
            </w:r>
            <w:proofErr w:type="spellEnd"/>
            <w:r w:rsidRPr="00636E66">
              <w:rPr>
                <w:rStyle w:val="Rubrik2Char"/>
                <w:b w:val="0"/>
                <w:bCs/>
              </w:rPr>
              <w:t>/</w:t>
            </w:r>
            <w:proofErr w:type="spellStart"/>
            <w:r w:rsidRPr="00636E66">
              <w:rPr>
                <w:rStyle w:val="Rubrik2Char"/>
                <w:b w:val="0"/>
                <w:bCs/>
              </w:rPr>
              <w:t>Mobilife</w:t>
            </w:r>
            <w:proofErr w:type="spellEnd"/>
          </w:p>
          <w:p w:rsidR="00790520" w:rsidP="00790520" w:rsidRDefault="00790520" w14:paraId="4EFB3F9C" w14:textId="77777777">
            <w:pPr>
              <w:ind w:left="0"/>
              <w:jc w:val="center"/>
              <w:rPr>
                <w:rFonts w:cs="Calibri"/>
                <w:color w:val="000000"/>
              </w:rPr>
            </w:pPr>
            <w:proofErr w:type="spellStart"/>
            <w:r w:rsidRPr="00636E66">
              <w:rPr>
                <w:rFonts w:cs="Calibri"/>
                <w:color w:val="000000"/>
              </w:rPr>
              <w:t>Materielise</w:t>
            </w:r>
            <w:proofErr w:type="spellEnd"/>
            <w:r w:rsidRPr="00636E66">
              <w:rPr>
                <w:rFonts w:cs="Calibri"/>
                <w:color w:val="000000"/>
              </w:rPr>
              <w:t>/</w:t>
            </w:r>
            <w:proofErr w:type="spellStart"/>
            <w:r w:rsidRPr="00636E66">
              <w:rPr>
                <w:rFonts w:cs="Calibri"/>
                <w:color w:val="000000"/>
              </w:rPr>
              <w:t>Mobilife</w:t>
            </w:r>
            <w:proofErr w:type="spellEnd"/>
            <w:r w:rsidRPr="00636E66">
              <w:rPr>
                <w:rFonts w:cs="Calibri"/>
                <w:color w:val="000000"/>
              </w:rPr>
              <w:t xml:space="preserve"> </w:t>
            </w:r>
            <w:proofErr w:type="gramStart"/>
            <w:r w:rsidRPr="00636E66">
              <w:rPr>
                <w:rFonts w:cs="Calibri"/>
                <w:color w:val="000000"/>
              </w:rPr>
              <w:t>protokoll skelett</w:t>
            </w:r>
            <w:proofErr w:type="gramEnd"/>
          </w:p>
          <w:p w:rsidRPr="00CB64FF" w:rsidR="00334AC3" w:rsidP="00790520" w:rsidRDefault="00334AC3" w14:paraId="356089DF" w14:textId="2CE8F7EA">
            <w:pPr>
              <w:ind w:left="0"/>
              <w:jc w:val="center"/>
              <w:rPr>
                <w:rFonts w:cs="Calibri"/>
                <w:color w:val="000000"/>
              </w:rPr>
            </w:pPr>
          </w:p>
        </w:tc>
      </w:tr>
      <w:tr w:rsidR="00790520" w:rsidTr="3521D3CF" w14:paraId="0B25710C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790520" w:rsidP="00790520" w:rsidRDefault="00790520" w14:paraId="2E2A6167" w14:textId="6E052490">
            <w:pPr>
              <w:ind w:left="0"/>
              <w:rPr>
                <w:rFonts w:cs="Calibri"/>
                <w:color w:val="000000"/>
              </w:rPr>
            </w:pPr>
            <w:proofErr w:type="gramStart"/>
            <w:r w:rsidRPr="0081187A">
              <w:rPr>
                <w:color w:val="000000"/>
              </w:rPr>
              <w:t>829000</w:t>
            </w:r>
            <w:proofErr w:type="gramEnd"/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790520" w:rsidP="00790520" w:rsidRDefault="00790520" w14:paraId="2AE76BF5" w14:textId="56589808">
            <w:pPr>
              <w:ind w:left="0"/>
              <w:rPr>
                <w:rFonts w:cs="Calibri"/>
                <w:color w:val="000000"/>
              </w:rPr>
            </w:pPr>
            <w:r w:rsidRPr="0081187A">
              <w:rPr>
                <w:color w:val="000000"/>
              </w:rPr>
              <w:t>DT bäcken</w:t>
            </w:r>
          </w:p>
        </w:tc>
      </w:tr>
      <w:tr w:rsidR="00790520" w:rsidTr="3521D3CF" w14:paraId="105B4E7B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790520" w:rsidP="00790520" w:rsidRDefault="00790520" w14:paraId="51162E10" w14:textId="411BEA7C">
            <w:pPr>
              <w:ind w:left="0"/>
              <w:rPr>
                <w:rFonts w:cs="Calibri"/>
                <w:color w:val="000000"/>
              </w:rPr>
            </w:pPr>
            <w:r w:rsidRPr="0081187A">
              <w:rPr>
                <w:color w:val="000000"/>
              </w:rPr>
              <w:t>862000d</w:t>
            </w:r>
            <w:r w:rsidR="008543AA">
              <w:rPr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790520" w:rsidP="00790520" w:rsidRDefault="00790520" w14:paraId="5AF1FBF2" w14:textId="5FEA44DB">
            <w:pPr>
              <w:ind w:left="0"/>
              <w:rPr>
                <w:rFonts w:cs="Calibri"/>
                <w:color w:val="000000"/>
              </w:rPr>
            </w:pPr>
            <w:r w:rsidRPr="0081187A">
              <w:rPr>
                <w:color w:val="000000"/>
              </w:rPr>
              <w:t>DT axel höger</w:t>
            </w:r>
            <w:r w:rsidR="008543AA">
              <w:rPr>
                <w:color w:val="000000"/>
              </w:rPr>
              <w:t>/vänster</w:t>
            </w:r>
          </w:p>
        </w:tc>
      </w:tr>
      <w:tr w:rsidR="00790520" w:rsidTr="3521D3CF" w14:paraId="4B25F836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790520" w:rsidP="00790520" w:rsidRDefault="00790520" w14:paraId="7EAA8726" w14:textId="74976EEF">
            <w:pPr>
              <w:ind w:left="0"/>
              <w:rPr>
                <w:rFonts w:cs="Calibri"/>
                <w:color w:val="000000"/>
              </w:rPr>
            </w:pPr>
            <w:r w:rsidRPr="0081187A">
              <w:rPr>
                <w:color w:val="000000"/>
              </w:rPr>
              <w:t>863000d</w:t>
            </w:r>
            <w:r w:rsidR="008543AA">
              <w:rPr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790520" w:rsidP="00790520" w:rsidRDefault="00790520" w14:paraId="6F0FC5D9" w14:textId="41326CCE">
            <w:pPr>
              <w:ind w:left="0"/>
              <w:rPr>
                <w:rFonts w:cs="Calibri"/>
                <w:color w:val="000000"/>
              </w:rPr>
            </w:pPr>
            <w:r w:rsidRPr="0081187A">
              <w:rPr>
                <w:color w:val="000000"/>
              </w:rPr>
              <w:t>DT överarm höger</w:t>
            </w:r>
            <w:r w:rsidR="008543AA">
              <w:rPr>
                <w:color w:val="000000"/>
              </w:rPr>
              <w:t>/vänster</w:t>
            </w:r>
          </w:p>
        </w:tc>
      </w:tr>
      <w:tr w:rsidR="00790520" w:rsidTr="3521D3CF" w14:paraId="1F109D96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790520" w:rsidP="00790520" w:rsidRDefault="00790520" w14:paraId="04F241E2" w14:textId="72A27ECC">
            <w:pPr>
              <w:ind w:left="0"/>
              <w:rPr>
                <w:rFonts w:cs="Calibri"/>
                <w:color w:val="000000"/>
              </w:rPr>
            </w:pPr>
            <w:r w:rsidRPr="0081187A">
              <w:rPr>
                <w:color w:val="000000"/>
              </w:rPr>
              <w:t>865000d</w:t>
            </w:r>
            <w:r w:rsidR="008543AA">
              <w:rPr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790520" w:rsidP="00790520" w:rsidRDefault="00790520" w14:paraId="5CD629DB" w14:textId="20EFCE2D">
            <w:pPr>
              <w:ind w:left="0"/>
              <w:rPr>
                <w:rFonts w:cs="Calibri"/>
                <w:color w:val="000000"/>
              </w:rPr>
            </w:pPr>
            <w:r w:rsidRPr="0081187A">
              <w:rPr>
                <w:color w:val="000000"/>
              </w:rPr>
              <w:t>DT underarm höger</w:t>
            </w:r>
            <w:r w:rsidR="008543AA">
              <w:rPr>
                <w:color w:val="000000"/>
              </w:rPr>
              <w:t>/vänster</w:t>
            </w:r>
          </w:p>
        </w:tc>
      </w:tr>
      <w:tr w:rsidR="00790520" w:rsidTr="3521D3CF" w14:paraId="35C2CAA9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790520" w:rsidP="00790520" w:rsidRDefault="00790520" w14:paraId="41EBF132" w14:textId="2B4F3D5A">
            <w:pPr>
              <w:ind w:left="0"/>
              <w:rPr>
                <w:rFonts w:cs="Calibri"/>
                <w:color w:val="000000"/>
              </w:rPr>
            </w:pPr>
            <w:r w:rsidRPr="0081187A">
              <w:rPr>
                <w:color w:val="000000"/>
              </w:rPr>
              <w:t>868000d</w:t>
            </w:r>
            <w:r w:rsidR="008543AA">
              <w:rPr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790520" w:rsidP="00790520" w:rsidRDefault="00790520" w14:paraId="1390D186" w14:textId="609A6C7B">
            <w:pPr>
              <w:ind w:left="0"/>
              <w:rPr>
                <w:rFonts w:cs="Calibri"/>
                <w:color w:val="000000"/>
              </w:rPr>
            </w:pPr>
            <w:r w:rsidRPr="0081187A">
              <w:rPr>
                <w:color w:val="000000"/>
              </w:rPr>
              <w:t>DT lårben höger</w:t>
            </w:r>
            <w:r w:rsidR="008543AA">
              <w:rPr>
                <w:color w:val="000000"/>
              </w:rPr>
              <w:t>/vänster</w:t>
            </w:r>
          </w:p>
        </w:tc>
      </w:tr>
      <w:tr w:rsidR="00790520" w:rsidTr="3521D3CF" w14:paraId="55CB18BF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790520" w:rsidP="00790520" w:rsidRDefault="00790520" w14:paraId="2966128F" w14:textId="74500FBA">
            <w:pPr>
              <w:ind w:left="0"/>
              <w:rPr>
                <w:rFonts w:cs="Calibri"/>
                <w:color w:val="000000"/>
              </w:rPr>
            </w:pPr>
            <w:r w:rsidRPr="0081187A">
              <w:rPr>
                <w:color w:val="000000"/>
              </w:rPr>
              <w:t>872000d</w:t>
            </w:r>
            <w:r w:rsidR="008543AA">
              <w:rPr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90520" w:rsidP="00790520" w:rsidRDefault="00790520" w14:paraId="6A8715F8" w14:textId="05A14ED1">
            <w:pPr>
              <w:ind w:left="0"/>
              <w:rPr>
                <w:color w:val="000000"/>
              </w:rPr>
            </w:pPr>
            <w:r w:rsidRPr="0081187A">
              <w:rPr>
                <w:color w:val="000000"/>
              </w:rPr>
              <w:t>DT fot höger</w:t>
            </w:r>
            <w:r w:rsidR="008543AA">
              <w:rPr>
                <w:color w:val="000000"/>
              </w:rPr>
              <w:t>/</w:t>
            </w:r>
            <w:r w:rsidR="00196FF7">
              <w:rPr>
                <w:color w:val="000000"/>
              </w:rPr>
              <w:t>vänster</w:t>
            </w:r>
          </w:p>
          <w:p w:rsidRPr="00CB64FF" w:rsidR="00790520" w:rsidP="00790520" w:rsidRDefault="00790520" w14:paraId="4BE2C5CD" w14:textId="6EEEF2E2">
            <w:pPr>
              <w:ind w:left="0"/>
              <w:rPr>
                <w:rFonts w:cs="Calibri"/>
                <w:color w:val="000000"/>
              </w:rPr>
            </w:pPr>
          </w:p>
        </w:tc>
      </w:tr>
      <w:tr w:rsidR="00790520" w:rsidTr="3521D3CF" w14:paraId="6FB1B0C8" w14:textId="77777777">
        <w:trPr>
          <w:trHeight w:val="1237"/>
        </w:trPr>
        <w:tc>
          <w:tcPr>
            <w:tcW w:w="1314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</w:tcPr>
          <w:p w:rsidR="00790520" w:rsidP="00F614C9" w:rsidRDefault="00790520" w14:paraId="14212392" w14:textId="007B8F5F">
            <w:pPr>
              <w:ind w:left="0"/>
              <w:jc w:val="center"/>
              <w:rPr>
                <w:rStyle w:val="Rubrik2Char"/>
                <w:b w:val="0"/>
                <w:bCs/>
              </w:rPr>
            </w:pPr>
            <w:r w:rsidRPr="00174CF9">
              <w:rPr>
                <w:rStyle w:val="Rubrik2Char"/>
                <w:b w:val="0"/>
                <w:bCs/>
              </w:rPr>
              <w:t>Skelett SK15 Gikt</w:t>
            </w:r>
          </w:p>
          <w:p w:rsidR="00790520" w:rsidP="00790520" w:rsidRDefault="00790520" w14:paraId="5B92DD68" w14:textId="77777777">
            <w:pPr>
              <w:jc w:val="center"/>
              <w:rPr>
                <w:rStyle w:val="Rubrik2Char"/>
                <w:rFonts w:ascii="Times New Roman" w:hAnsi="Times New Roman"/>
                <w:b w:val="0"/>
                <w:bCs/>
                <w:sz w:val="24"/>
                <w:szCs w:val="24"/>
              </w:rPr>
            </w:pPr>
            <w:r w:rsidRPr="008D2104">
              <w:rPr>
                <w:rStyle w:val="Rubrik2Char"/>
                <w:rFonts w:ascii="Times New Roman" w:hAnsi="Times New Roman"/>
                <w:b w:val="0"/>
                <w:bCs/>
                <w:sz w:val="24"/>
                <w:szCs w:val="24"/>
              </w:rPr>
              <w:t>Gikt/urinsyra</w:t>
            </w:r>
          </w:p>
          <w:p w:rsidRPr="008D2104" w:rsidR="00334AC3" w:rsidP="00790520" w:rsidRDefault="00334AC3" w14:paraId="3FA673B5" w14:textId="205CA6BE">
            <w:pPr>
              <w:jc w:val="center"/>
              <w:rPr>
                <w:bCs/>
              </w:rPr>
            </w:pPr>
          </w:p>
        </w:tc>
      </w:tr>
      <w:tr w:rsidR="00790520" w:rsidTr="3521D3CF" w14:paraId="31A8FA8E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790520" w:rsidP="00790520" w:rsidRDefault="00790520" w14:paraId="6AB07CD4" w14:textId="19274C17">
            <w:pPr>
              <w:ind w:left="0"/>
              <w:rPr>
                <w:rFonts w:cs="Calibri"/>
                <w:color w:val="000000"/>
              </w:rPr>
            </w:pPr>
            <w:proofErr w:type="gramStart"/>
            <w:r>
              <w:rPr>
                <w:sz w:val="22"/>
                <w:szCs w:val="22"/>
              </w:rPr>
              <w:t>820000</w:t>
            </w:r>
            <w:proofErr w:type="gramEnd"/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790520" w:rsidP="00790520" w:rsidRDefault="00790520" w14:paraId="0FB1C396" w14:textId="4E5C4573">
            <w:pPr>
              <w:ind w:left="0"/>
              <w:rPr>
                <w:rFonts w:cs="Calibri"/>
                <w:color w:val="000000"/>
              </w:rPr>
            </w:pPr>
            <w:r w:rsidRPr="00F7799D">
              <w:rPr>
                <w:sz w:val="22"/>
                <w:szCs w:val="22"/>
              </w:rPr>
              <w:t>DT Halsrygg</w:t>
            </w:r>
          </w:p>
        </w:tc>
      </w:tr>
      <w:tr w:rsidR="001014CE" w:rsidTr="3521D3CF" w14:paraId="7F855A99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1014CE" w:rsidP="001014CE" w:rsidRDefault="001014CE" w14:paraId="48548842" w14:textId="3A9BF2CF">
            <w:pPr>
              <w:ind w:left="0"/>
              <w:rPr>
                <w:rFonts w:cs="Calibri"/>
                <w:color w:val="000000"/>
              </w:rPr>
            </w:pPr>
            <w:proofErr w:type="gramStart"/>
            <w:r w:rsidRPr="007B3951">
              <w:rPr>
                <w:sz w:val="22"/>
                <w:szCs w:val="22"/>
              </w:rPr>
              <w:t>822000</w:t>
            </w:r>
            <w:proofErr w:type="gramEnd"/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1014CE" w:rsidP="001014CE" w:rsidRDefault="001014CE" w14:paraId="6DFC34E0" w14:textId="4B857368">
            <w:pPr>
              <w:ind w:left="0"/>
              <w:rPr>
                <w:rFonts w:cs="Calibri"/>
                <w:color w:val="000000"/>
              </w:rPr>
            </w:pPr>
            <w:r w:rsidRPr="007B3951">
              <w:rPr>
                <w:sz w:val="22"/>
                <w:szCs w:val="22"/>
              </w:rPr>
              <w:t>DT bröstrygg</w:t>
            </w:r>
          </w:p>
        </w:tc>
      </w:tr>
      <w:tr w:rsidR="001014CE" w:rsidTr="3521D3CF" w14:paraId="26F99046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1014CE" w:rsidP="001014CE" w:rsidRDefault="001014CE" w14:paraId="3B98A842" w14:textId="1724D509">
            <w:pPr>
              <w:ind w:left="0"/>
              <w:rPr>
                <w:rFonts w:cs="Calibri"/>
                <w:color w:val="000000"/>
              </w:rPr>
            </w:pPr>
            <w:proofErr w:type="gramStart"/>
            <w:r w:rsidRPr="007B3951">
              <w:rPr>
                <w:sz w:val="22"/>
                <w:szCs w:val="22"/>
              </w:rPr>
              <w:t>824000</w:t>
            </w:r>
            <w:proofErr w:type="gramEnd"/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1014CE" w:rsidP="001014CE" w:rsidRDefault="001014CE" w14:paraId="6A7BB5C7" w14:textId="5D373E3C">
            <w:pPr>
              <w:ind w:left="0"/>
              <w:rPr>
                <w:rFonts w:cs="Calibri"/>
                <w:color w:val="000000"/>
              </w:rPr>
            </w:pPr>
            <w:r w:rsidRPr="007B3951">
              <w:rPr>
                <w:sz w:val="22"/>
                <w:szCs w:val="22"/>
              </w:rPr>
              <w:t>DT ländrygg</w:t>
            </w:r>
          </w:p>
        </w:tc>
      </w:tr>
      <w:tr w:rsidR="001014CE" w:rsidTr="3521D3CF" w14:paraId="06CA63AB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1014CE" w:rsidP="001014CE" w:rsidRDefault="001014CE" w14:paraId="160015FE" w14:textId="1154397E">
            <w:pPr>
              <w:ind w:left="0"/>
              <w:rPr>
                <w:rFonts w:cs="Calibri"/>
                <w:color w:val="000000"/>
              </w:rPr>
            </w:pPr>
            <w:r w:rsidRPr="0081187A">
              <w:rPr>
                <w:color w:val="000000"/>
              </w:rPr>
              <w:t>862000d</w:t>
            </w:r>
            <w:r>
              <w:rPr>
                <w:color w:val="000000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1014CE" w:rsidP="001014CE" w:rsidRDefault="001014CE" w14:paraId="1C58693F" w14:textId="12C84052">
            <w:pPr>
              <w:ind w:left="0"/>
              <w:rPr>
                <w:rFonts w:cs="Calibri"/>
                <w:color w:val="000000"/>
              </w:rPr>
            </w:pPr>
            <w:r w:rsidRPr="0081187A">
              <w:rPr>
                <w:color w:val="000000"/>
              </w:rPr>
              <w:t>DT axel höger</w:t>
            </w:r>
            <w:r>
              <w:rPr>
                <w:color w:val="000000"/>
              </w:rPr>
              <w:t>/vänster</w:t>
            </w:r>
          </w:p>
        </w:tc>
      </w:tr>
      <w:tr w:rsidR="001014CE" w:rsidTr="3521D3CF" w14:paraId="72DDB222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1014CE" w:rsidP="001014CE" w:rsidRDefault="001014CE" w14:paraId="0CDD72F4" w14:textId="31043F7F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864000</w:t>
            </w:r>
            <w:r w:rsidRPr="003A4A45">
              <w:rPr>
                <w:rFonts w:cs="Calibri"/>
                <w:color w:val="000000"/>
                <w:sz w:val="22"/>
                <w:szCs w:val="22"/>
              </w:rPr>
              <w:t>d</w:t>
            </w:r>
            <w:r>
              <w:rPr>
                <w:rFonts w:cs="Calibri"/>
                <w:color w:val="000000"/>
                <w:sz w:val="22"/>
                <w:szCs w:val="22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1014CE" w:rsidP="001014CE" w:rsidRDefault="001014CE" w14:paraId="268FB9F5" w14:textId="51787752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 xml:space="preserve">DT armbåge </w:t>
            </w:r>
            <w:r w:rsidRPr="003A4A45">
              <w:rPr>
                <w:rFonts w:cs="Calibri"/>
                <w:color w:val="000000"/>
                <w:sz w:val="22"/>
                <w:szCs w:val="22"/>
              </w:rPr>
              <w:t>höger</w:t>
            </w:r>
            <w:r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1014CE" w:rsidTr="3521D3CF" w14:paraId="6B81B197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1014CE" w:rsidP="001014CE" w:rsidRDefault="001014CE" w14:paraId="3E7C2FEB" w14:textId="0EB8EEB9">
            <w:pPr>
              <w:ind w:left="0"/>
              <w:rPr>
                <w:rFonts w:cs="Calibri"/>
                <w:color w:val="000000"/>
              </w:rPr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>866000d</w:t>
            </w:r>
            <w:r>
              <w:rPr>
                <w:rFonts w:cs="Calibri"/>
                <w:color w:val="000000"/>
                <w:sz w:val="22"/>
                <w:szCs w:val="22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1014CE" w:rsidP="001014CE" w:rsidRDefault="001014CE" w14:paraId="3D471872" w14:textId="2009994B">
            <w:pPr>
              <w:ind w:left="0"/>
              <w:rPr>
                <w:rFonts w:cs="Calibri"/>
                <w:color w:val="000000"/>
              </w:rPr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>DT handled höger</w:t>
            </w:r>
            <w:r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3F3F34" w:rsidTr="3521D3CF" w14:paraId="640312A7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3F3F34" w:rsidP="003F3F34" w:rsidRDefault="003F3F34" w14:paraId="23A25B25" w14:textId="08DAAD74">
            <w:pPr>
              <w:ind w:left="0"/>
              <w:rPr>
                <w:rFonts w:cs="Calibri"/>
                <w:color w:val="000000"/>
              </w:rPr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>867000d</w:t>
            </w:r>
            <w:r>
              <w:rPr>
                <w:rFonts w:cs="Calibri"/>
                <w:color w:val="000000"/>
                <w:sz w:val="22"/>
                <w:szCs w:val="22"/>
              </w:rPr>
              <w:t>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3F3F34" w:rsidP="003F3F34" w:rsidRDefault="003F3F34" w14:paraId="268F56D6" w14:textId="632825C0">
            <w:pPr>
              <w:ind w:left="0"/>
              <w:rPr>
                <w:rFonts w:cs="Calibri"/>
                <w:color w:val="000000"/>
              </w:rPr>
            </w:pPr>
            <w:r w:rsidRPr="003A4A45">
              <w:rPr>
                <w:rFonts w:cs="Calibri"/>
                <w:color w:val="000000"/>
                <w:sz w:val="22"/>
                <w:szCs w:val="22"/>
              </w:rPr>
              <w:t>DT hand höger</w:t>
            </w:r>
            <w:r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3F3F34" w:rsidTr="3521D3CF" w14:paraId="3A8243F1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3F3F34" w:rsidP="003F3F34" w:rsidRDefault="003F3F34" w14:paraId="5FDFF4FE" w14:textId="6711EC5A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869000d/s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3F3F34" w:rsidP="003F3F34" w:rsidRDefault="003F3F34" w14:paraId="2DC6B108" w14:textId="19B378B6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 xml:space="preserve">DT knäled </w:t>
            </w:r>
            <w:r w:rsidRPr="003A4A45">
              <w:rPr>
                <w:rFonts w:cs="Calibri"/>
                <w:color w:val="000000"/>
                <w:sz w:val="22"/>
                <w:szCs w:val="22"/>
              </w:rPr>
              <w:t>höger</w:t>
            </w:r>
            <w:r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3F3F34" w:rsidTr="3521D3CF" w14:paraId="60ECDACB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3F3F34" w:rsidP="003F3F34" w:rsidRDefault="003F3F34" w14:paraId="5891E61E" w14:textId="4E40FD94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871000d/s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3F3F34" w:rsidP="003F3F34" w:rsidRDefault="003F3F34" w14:paraId="7035F45F" w14:textId="56D73194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 xml:space="preserve">DT fotled </w:t>
            </w:r>
            <w:r w:rsidRPr="003A4A45">
              <w:rPr>
                <w:rFonts w:cs="Calibri"/>
                <w:color w:val="000000"/>
                <w:sz w:val="22"/>
                <w:szCs w:val="22"/>
              </w:rPr>
              <w:t>höger</w:t>
            </w:r>
            <w:r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A17C83" w:rsidTr="3521D3CF" w14:paraId="320DCD00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A17C83" w:rsidP="00A17C83" w:rsidRDefault="00A17C83" w14:paraId="155F1B4D" w14:textId="0D478E18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872000d/s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A17C83" w:rsidP="00A17C83" w:rsidRDefault="00A17C83" w14:paraId="7CA71CEE" w14:textId="1196A3F2">
            <w:pPr>
              <w:ind w:left="0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 xml:space="preserve">DT fot </w:t>
            </w:r>
            <w:r w:rsidRPr="003A4A45">
              <w:rPr>
                <w:rFonts w:cs="Calibri"/>
                <w:color w:val="000000"/>
                <w:sz w:val="22"/>
                <w:szCs w:val="22"/>
              </w:rPr>
              <w:t>höger</w:t>
            </w:r>
            <w:r>
              <w:rPr>
                <w:rFonts w:cs="Calibri"/>
                <w:color w:val="000000"/>
                <w:sz w:val="22"/>
                <w:szCs w:val="22"/>
              </w:rPr>
              <w:t>/vänster</w:t>
            </w:r>
          </w:p>
        </w:tc>
      </w:tr>
      <w:tr w:rsidR="008543AA" w:rsidTr="3521D3CF" w14:paraId="70F39CDC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8543AA" w:rsidP="008543AA" w:rsidRDefault="008543AA" w14:paraId="1C47CEBB" w14:textId="569BCD8D">
            <w:pPr>
              <w:ind w:left="0"/>
              <w:rPr>
                <w:rFonts w:cs="Calibri"/>
                <w:color w:val="000000"/>
              </w:rPr>
            </w:pPr>
            <w:proofErr w:type="gramStart"/>
            <w:r w:rsidRPr="00365C6C">
              <w:rPr>
                <w:rFonts w:cs="Calibri"/>
                <w:color w:val="000000"/>
              </w:rPr>
              <w:t>829000</w:t>
            </w:r>
            <w:proofErr w:type="gramEnd"/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8543AA" w:rsidP="008543AA" w:rsidRDefault="008543AA" w14:paraId="09D2A43E" w14:textId="7CB22BD5">
            <w:pPr>
              <w:ind w:left="0"/>
              <w:rPr>
                <w:rFonts w:cs="Calibri"/>
                <w:color w:val="000000"/>
              </w:rPr>
            </w:pPr>
            <w:r w:rsidRPr="00365C6C">
              <w:rPr>
                <w:rFonts w:cs="Calibri"/>
                <w:color w:val="000000"/>
              </w:rPr>
              <w:t>DT bäcken</w:t>
            </w:r>
          </w:p>
        </w:tc>
      </w:tr>
      <w:tr w:rsidR="008543AA" w:rsidTr="3521D3CF" w14:paraId="60927C86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8543AA" w:rsidP="008543AA" w:rsidRDefault="008543AA" w14:paraId="041C7F45" w14:textId="61D4ED05">
            <w:pPr>
              <w:ind w:left="0"/>
              <w:rPr>
                <w:rFonts w:cs="Calibri"/>
                <w:color w:val="000000"/>
              </w:rPr>
            </w:pPr>
            <w:r w:rsidRPr="002260EE">
              <w:rPr>
                <w:rFonts w:cs="Calibri"/>
                <w:color w:val="000000"/>
              </w:rPr>
              <w:t>876000</w:t>
            </w:r>
            <w:r>
              <w:rPr>
                <w:rFonts w:cs="Calibri"/>
                <w:color w:val="000000"/>
              </w:rPr>
              <w:t>d/s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543AA" w:rsidP="008543AA" w:rsidRDefault="008543AA" w14:paraId="0DC30AF5" w14:textId="77777777">
            <w:pPr>
              <w:ind w:left="0"/>
              <w:rPr>
                <w:rFonts w:cs="Calibri"/>
                <w:color w:val="000000"/>
              </w:rPr>
            </w:pPr>
            <w:r w:rsidRPr="00886CCB">
              <w:rPr>
                <w:rFonts w:cs="Calibri"/>
                <w:color w:val="000000"/>
              </w:rPr>
              <w:t>DT höftled höger</w:t>
            </w:r>
            <w:r>
              <w:rPr>
                <w:rFonts w:cs="Calibri"/>
                <w:color w:val="000000"/>
              </w:rPr>
              <w:t>/vänster</w:t>
            </w:r>
          </w:p>
          <w:p w:rsidR="00F27150" w:rsidP="008543AA" w:rsidRDefault="00F27150" w14:paraId="66DB15DC" w14:textId="77777777">
            <w:pPr>
              <w:ind w:left="0"/>
              <w:rPr>
                <w:rFonts w:cs="Calibri"/>
                <w:color w:val="000000"/>
              </w:rPr>
            </w:pPr>
          </w:p>
          <w:p w:rsidRPr="00CB64FF" w:rsidR="00334AC3" w:rsidP="008543AA" w:rsidRDefault="00334AC3" w14:paraId="544B1C88" w14:textId="4E4EF686">
            <w:pPr>
              <w:ind w:left="0"/>
              <w:rPr>
                <w:rFonts w:cs="Calibri"/>
                <w:color w:val="000000"/>
              </w:rPr>
            </w:pPr>
          </w:p>
        </w:tc>
      </w:tr>
      <w:tr w:rsidR="001014CE" w:rsidTr="3521D3CF" w14:paraId="26200434" w14:textId="77777777">
        <w:trPr>
          <w:trHeight w:val="912"/>
        </w:trPr>
        <w:tc>
          <w:tcPr>
            <w:tcW w:w="1314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</w:tcPr>
          <w:p w:rsidRPr="00AE71EB" w:rsidR="001014CE" w:rsidP="001014CE" w:rsidRDefault="001014CE" w14:paraId="00A7A912" w14:textId="77777777">
            <w:pPr>
              <w:ind w:left="0"/>
              <w:jc w:val="center"/>
              <w:rPr>
                <w:rStyle w:val="Rubrik2Char"/>
                <w:rFonts w:cs="Arial"/>
                <w:b w:val="0"/>
                <w:bCs/>
              </w:rPr>
            </w:pPr>
            <w:r w:rsidRPr="00AE71EB">
              <w:rPr>
                <w:rStyle w:val="Rubrik2Char"/>
                <w:rFonts w:cs="Arial"/>
                <w:b w:val="0"/>
                <w:bCs/>
              </w:rPr>
              <w:t xml:space="preserve">Skelett SK20 </w:t>
            </w:r>
            <w:proofErr w:type="spellStart"/>
            <w:r w:rsidRPr="00AE71EB">
              <w:rPr>
                <w:rStyle w:val="Rubrik2Char"/>
                <w:rFonts w:cs="Arial"/>
                <w:b w:val="0"/>
                <w:bCs/>
              </w:rPr>
              <w:t>Artrografi</w:t>
            </w:r>
            <w:proofErr w:type="spellEnd"/>
          </w:p>
          <w:p w:rsidRPr="006B1ABE" w:rsidR="001014CE" w:rsidP="001014CE" w:rsidRDefault="001014CE" w14:paraId="020C1F79" w14:textId="144A6DF2">
            <w:pPr>
              <w:ind w:left="0"/>
              <w:jc w:val="center"/>
              <w:rPr>
                <w:b/>
                <w:sz w:val="36"/>
                <w:szCs w:val="32"/>
              </w:rPr>
            </w:pPr>
            <w:r w:rsidRPr="006B1ABE">
              <w:rPr>
                <w:rStyle w:val="Rubrik2Char"/>
                <w:rFonts w:ascii="Times New Roman" w:hAnsi="Times New Roman"/>
                <w:b w:val="0"/>
                <w:sz w:val="22"/>
                <w:szCs w:val="20"/>
              </w:rPr>
              <w:t>Kontrast i led</w:t>
            </w:r>
            <w:r>
              <w:rPr>
                <w:rStyle w:val="Rubrik2Char"/>
                <w:rFonts w:ascii="Times New Roman" w:hAnsi="Times New Roman"/>
                <w:b w:val="0"/>
                <w:sz w:val="22"/>
                <w:szCs w:val="20"/>
              </w:rPr>
              <w:t xml:space="preserve"> </w:t>
            </w:r>
            <w:r w:rsidRPr="0037746A">
              <w:rPr>
                <w:rStyle w:val="Rubrik2Char"/>
                <w:b w:val="0"/>
                <w:bCs/>
                <w:sz w:val="22"/>
              </w:rPr>
              <w:t>– sambokas med ultraljud</w:t>
            </w:r>
          </w:p>
        </w:tc>
      </w:tr>
      <w:tr w:rsidR="001014CE" w:rsidTr="3521D3CF" w14:paraId="08574F52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1014CE" w:rsidP="001014CE" w:rsidRDefault="001014CE" w14:paraId="354E0EEB" w14:textId="4148B855">
            <w:pPr>
              <w:ind w:left="0"/>
              <w:rPr>
                <w:rFonts w:cs="Calibri"/>
                <w:color w:val="000000"/>
              </w:rPr>
            </w:pPr>
            <w:r w:rsidRPr="00C75034">
              <w:rPr>
                <w:rFonts w:cs="Calibri"/>
                <w:color w:val="000000"/>
              </w:rPr>
              <w:t>869000</w:t>
            </w:r>
            <w:r>
              <w:rPr>
                <w:rFonts w:cs="Calibri"/>
                <w:color w:val="000000"/>
              </w:rPr>
              <w:t>d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1014CE" w:rsidP="001014CE" w:rsidRDefault="001014CE" w14:paraId="0E9F178E" w14:textId="753E0B69">
            <w:pPr>
              <w:ind w:left="0"/>
              <w:rPr>
                <w:rFonts w:cs="Calibri"/>
                <w:color w:val="000000"/>
              </w:rPr>
            </w:pPr>
            <w:r w:rsidRPr="0081187A">
              <w:rPr>
                <w:color w:val="000000"/>
              </w:rPr>
              <w:t xml:space="preserve">DT </w:t>
            </w:r>
            <w:r>
              <w:rPr>
                <w:color w:val="000000"/>
              </w:rPr>
              <w:t>Knäled höger</w:t>
            </w:r>
          </w:p>
        </w:tc>
      </w:tr>
      <w:tr w:rsidR="001014CE" w:rsidTr="3521D3CF" w14:paraId="417A37AA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1014CE" w:rsidP="001014CE" w:rsidRDefault="001014CE" w14:paraId="188AC120" w14:textId="1DD4728B">
            <w:pPr>
              <w:ind w:left="0"/>
              <w:rPr>
                <w:rFonts w:cs="Calibri"/>
                <w:color w:val="000000"/>
              </w:rPr>
            </w:pPr>
            <w:r w:rsidRPr="00C75034">
              <w:rPr>
                <w:rFonts w:cs="Calibri"/>
                <w:color w:val="000000"/>
              </w:rPr>
              <w:t>869000</w:t>
            </w:r>
            <w:r>
              <w:rPr>
                <w:rFonts w:cs="Calibri"/>
                <w:color w:val="000000"/>
              </w:rPr>
              <w:t>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1014CE" w:rsidP="001014CE" w:rsidRDefault="001014CE" w14:paraId="1E1FB547" w14:textId="608DB2D1">
            <w:pPr>
              <w:ind w:left="0"/>
              <w:rPr>
                <w:rFonts w:cs="Calibri"/>
                <w:color w:val="000000"/>
              </w:rPr>
            </w:pPr>
            <w:r w:rsidRPr="0081187A">
              <w:rPr>
                <w:color w:val="000000"/>
              </w:rPr>
              <w:t xml:space="preserve">DT </w:t>
            </w:r>
            <w:r>
              <w:rPr>
                <w:color w:val="000000"/>
              </w:rPr>
              <w:t>Knäled vänster</w:t>
            </w:r>
          </w:p>
        </w:tc>
      </w:tr>
      <w:tr w:rsidR="001014CE" w:rsidTr="3521D3CF" w14:paraId="135CABA1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1014CE" w:rsidP="001014CE" w:rsidRDefault="001014CE" w14:paraId="6ECBD7C1" w14:textId="693840D6">
            <w:pPr>
              <w:ind w:left="0"/>
              <w:rPr>
                <w:rFonts w:cs="Calibri"/>
                <w:color w:val="000000"/>
              </w:rPr>
            </w:pPr>
            <w:r w:rsidRPr="00BB7629">
              <w:rPr>
                <w:rFonts w:cs="Calibri"/>
                <w:color w:val="000000"/>
              </w:rPr>
              <w:t>862000</w:t>
            </w:r>
            <w:r>
              <w:rPr>
                <w:rFonts w:cs="Calibri"/>
                <w:color w:val="000000"/>
              </w:rPr>
              <w:t>d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1187A" w:rsidR="001014CE" w:rsidP="001014CE" w:rsidRDefault="001014CE" w14:paraId="1D20EE24" w14:textId="327FCE48">
            <w:pPr>
              <w:ind w:left="0"/>
              <w:rPr>
                <w:color w:val="000000"/>
              </w:rPr>
            </w:pPr>
            <w:r>
              <w:rPr>
                <w:color w:val="000000"/>
              </w:rPr>
              <w:t>DT Axel höger</w:t>
            </w:r>
          </w:p>
        </w:tc>
      </w:tr>
      <w:tr w:rsidR="001014CE" w:rsidTr="3521D3CF" w14:paraId="703D9E29" w14:textId="77777777"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B64FF" w:rsidR="001014CE" w:rsidP="001014CE" w:rsidRDefault="001014CE" w14:paraId="2D0E830C" w14:textId="2E1C45A8">
            <w:pPr>
              <w:ind w:left="0"/>
              <w:rPr>
                <w:rFonts w:cs="Calibri"/>
                <w:color w:val="000000"/>
              </w:rPr>
            </w:pPr>
            <w:r w:rsidRPr="00BB7629">
              <w:rPr>
                <w:rFonts w:cs="Calibri"/>
                <w:color w:val="000000"/>
              </w:rPr>
              <w:t>862000</w:t>
            </w:r>
            <w:r>
              <w:rPr>
                <w:rFonts w:cs="Calibri"/>
                <w:color w:val="000000"/>
              </w:rPr>
              <w:t>s</w:t>
            </w:r>
          </w:p>
        </w:tc>
        <w:tc>
          <w:tcPr>
            <w:tcW w:w="6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1187A" w:rsidR="001014CE" w:rsidP="001014CE" w:rsidRDefault="001014CE" w14:paraId="20C63DCD" w14:textId="7A5EE7AA">
            <w:pPr>
              <w:ind w:left="0"/>
              <w:rPr>
                <w:color w:val="000000"/>
              </w:rPr>
            </w:pPr>
            <w:r>
              <w:rPr>
                <w:color w:val="000000"/>
              </w:rPr>
              <w:t>DT Axel vänster</w:t>
            </w:r>
          </w:p>
        </w:tc>
      </w:tr>
    </w:tbl>
    <w:p w:rsidR="001A7636" w:rsidP="000E1D9A" w:rsidRDefault="001A7636" w14:paraId="123C6AE1" w14:textId="77777777">
      <w:pPr>
        <w:ind w:left="0"/>
      </w:pPr>
    </w:p>
    <w:p w:rsidR="009967E5" w:rsidP="000E1D9A" w:rsidRDefault="001F129F" w14:paraId="42119157" w14:textId="5AA39395">
      <w:pPr>
        <w:pStyle w:val="Rubrik1"/>
        <w:jc w:val="center"/>
      </w:pPr>
      <w:r w:rsidRPr="001F129F">
        <w:t>Genomlysning – Punktion, Biopsi, RF, Ablation</w:t>
      </w:r>
    </w:p>
    <w:p w:rsidR="00B37802" w:rsidP="00B36A71" w:rsidRDefault="00770458" w14:paraId="7DEFAD4B" w14:textId="4F896CEB">
      <w:pPr>
        <w:spacing w:after="0"/>
        <w:ind w:left="993"/>
      </w:pPr>
      <w:r>
        <w:t>U</w:t>
      </w:r>
      <w:r w:rsidRPr="001F129F" w:rsidR="001F129F">
        <w:t>tförs på Sahlgrenska, rum S22 i första hand och S</w:t>
      </w:r>
      <w:r w:rsidR="00BC3FA8">
        <w:t>20</w:t>
      </w:r>
      <w:r w:rsidRPr="001F129F" w:rsidR="001F129F">
        <w:t xml:space="preserve"> som komplement.</w:t>
      </w:r>
      <w:r w:rsidR="00A77043">
        <w:t xml:space="preserve"> DT</w:t>
      </w:r>
      <w:r w:rsidR="00B36A71">
        <w:t xml:space="preserve">-Punktion skelett utförs även på Mölndal </w:t>
      </w:r>
      <w:r w:rsidR="008124D4">
        <w:t xml:space="preserve">rum </w:t>
      </w:r>
      <w:r w:rsidR="00B36A71">
        <w:t>M15</w:t>
      </w:r>
      <w:r w:rsidR="008124D4">
        <w:t>.</w:t>
      </w: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6529"/>
        <w:gridCol w:w="6615"/>
      </w:tblGrid>
      <w:tr w:rsidR="00B93955" w:rsidTr="00AE3E02" w14:paraId="064F57A3" w14:textId="77777777">
        <w:trPr>
          <w:tblHeader/>
        </w:trPr>
        <w:tc>
          <w:tcPr>
            <w:tcW w:w="6529" w:type="dxa"/>
            <w:shd w:val="clear" w:color="auto" w:fill="BFBFBF" w:themeFill="background1" w:themeFillShade="BF"/>
          </w:tcPr>
          <w:p w:rsidRPr="00EC198B" w:rsidR="00B93955" w:rsidP="00EC198B" w:rsidRDefault="00B93955" w14:paraId="7DDD46A7" w14:textId="59731074">
            <w:pPr>
              <w:rPr>
                <w:b/>
                <w:bCs/>
              </w:rPr>
            </w:pPr>
            <w:r w:rsidRPr="00EC198B">
              <w:rPr>
                <w:b/>
                <w:bCs/>
              </w:rPr>
              <w:t>Kod</w:t>
            </w:r>
          </w:p>
        </w:tc>
        <w:tc>
          <w:tcPr>
            <w:tcW w:w="6615" w:type="dxa"/>
            <w:shd w:val="clear" w:color="auto" w:fill="BFBFBF" w:themeFill="background1" w:themeFillShade="BF"/>
          </w:tcPr>
          <w:p w:rsidRPr="00EC198B" w:rsidR="00B93955" w:rsidP="00EC198B" w:rsidRDefault="00EC198B" w14:paraId="2CEC74F3" w14:textId="07E56063">
            <w:pPr>
              <w:rPr>
                <w:b/>
                <w:bCs/>
              </w:rPr>
            </w:pPr>
            <w:r w:rsidRPr="00EC198B">
              <w:rPr>
                <w:b/>
                <w:bCs/>
              </w:rPr>
              <w:t>Benämning</w:t>
            </w:r>
          </w:p>
        </w:tc>
      </w:tr>
      <w:tr w:rsidR="006F0D17" w:rsidTr="00587EC8" w14:paraId="6236C793" w14:textId="77777777">
        <w:trPr>
          <w:trHeight w:val="413"/>
        </w:trPr>
        <w:tc>
          <w:tcPr>
            <w:tcW w:w="13144" w:type="dxa"/>
            <w:gridSpan w:val="2"/>
            <w:shd w:val="clear" w:color="auto" w:fill="D9D9D9" w:themeFill="background1" w:themeFillShade="D9"/>
          </w:tcPr>
          <w:p w:rsidRPr="00AE3E02" w:rsidR="006F0D17" w:rsidP="00AE3E02" w:rsidRDefault="00AE3E02" w14:paraId="69EA727B" w14:textId="1B0B1A5E">
            <w:pPr>
              <w:ind w:left="0"/>
              <w:jc w:val="center"/>
              <w:rPr>
                <w:rStyle w:val="Rubrik2Char"/>
                <w:b w:val="0"/>
                <w:bCs/>
              </w:rPr>
            </w:pPr>
            <w:r w:rsidRPr="00AE3E02">
              <w:rPr>
                <w:rStyle w:val="Rubrik2Char"/>
                <w:b w:val="0"/>
                <w:bCs/>
              </w:rPr>
              <w:t>Thorax</w:t>
            </w:r>
          </w:p>
        </w:tc>
      </w:tr>
      <w:tr w:rsidR="003D43EB" w:rsidTr="009B1064" w14:paraId="559C42BC" w14:textId="77777777">
        <w:tc>
          <w:tcPr>
            <w:tcW w:w="6529" w:type="dxa"/>
          </w:tcPr>
          <w:p w:rsidRPr="00ED15D8" w:rsidR="003D43EB" w:rsidP="003D43EB" w:rsidRDefault="003D43EB" w14:paraId="3B1C5EC9" w14:textId="1FBE642A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  <w:lang w:val="en-GB"/>
              </w:rPr>
              <w:t>830136</w:t>
            </w:r>
          </w:p>
        </w:tc>
        <w:tc>
          <w:tcPr>
            <w:tcW w:w="6615" w:type="dxa"/>
          </w:tcPr>
          <w:p w:rsidRPr="00ED15D8" w:rsidR="003D43EB" w:rsidP="003D43EB" w:rsidRDefault="003D43EB" w14:paraId="4A6D13C5" w14:textId="183B897D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  <w:lang w:val="en-GB"/>
              </w:rPr>
              <w:t xml:space="preserve">DT thorax, </w:t>
            </w:r>
            <w:proofErr w:type="spellStart"/>
            <w:r w:rsidRPr="00ED15D8">
              <w:rPr>
                <w:sz w:val="22"/>
                <w:szCs w:val="22"/>
                <w:lang w:val="en-GB"/>
              </w:rPr>
              <w:t>indikering</w:t>
            </w:r>
            <w:proofErr w:type="spellEnd"/>
          </w:p>
        </w:tc>
      </w:tr>
      <w:tr w:rsidR="003D43EB" w:rsidTr="009B1064" w14:paraId="5F5881B2" w14:textId="77777777">
        <w:tc>
          <w:tcPr>
            <w:tcW w:w="6529" w:type="dxa"/>
          </w:tcPr>
          <w:p w:rsidRPr="00ED15D8" w:rsidR="003D43EB" w:rsidP="003D43EB" w:rsidRDefault="003D43EB" w14:paraId="66B8FBCA" w14:textId="661561F1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  <w:lang w:val="en-GB"/>
              </w:rPr>
              <w:t>830645</w:t>
            </w:r>
          </w:p>
        </w:tc>
        <w:tc>
          <w:tcPr>
            <w:tcW w:w="6615" w:type="dxa"/>
          </w:tcPr>
          <w:p w:rsidRPr="00ED15D8" w:rsidR="003D43EB" w:rsidP="003D43EB" w:rsidRDefault="003D43EB" w14:paraId="61A057E3" w14:textId="3F164A71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  <w:lang w:val="en-GB"/>
              </w:rPr>
              <w:t xml:space="preserve">DT thorax. </w:t>
            </w:r>
            <w:proofErr w:type="spellStart"/>
            <w:r w:rsidRPr="00ED15D8">
              <w:rPr>
                <w:sz w:val="22"/>
                <w:szCs w:val="22"/>
                <w:lang w:val="en-GB"/>
              </w:rPr>
              <w:t>biopsi</w:t>
            </w:r>
            <w:proofErr w:type="spellEnd"/>
          </w:p>
        </w:tc>
      </w:tr>
      <w:tr w:rsidR="003D43EB" w:rsidTr="009B1064" w14:paraId="6659A0D5" w14:textId="77777777">
        <w:tc>
          <w:tcPr>
            <w:tcW w:w="6529" w:type="dxa"/>
          </w:tcPr>
          <w:p w:rsidRPr="00ED15D8" w:rsidR="003D43EB" w:rsidP="003D43EB" w:rsidRDefault="003D43EB" w14:paraId="61746886" w14:textId="5D5B4DB7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  <w:lang w:val="en-GB"/>
              </w:rPr>
              <w:t>830645n</w:t>
            </w:r>
          </w:p>
        </w:tc>
        <w:tc>
          <w:tcPr>
            <w:tcW w:w="6615" w:type="dxa"/>
          </w:tcPr>
          <w:p w:rsidRPr="00ED15D8" w:rsidR="003D43EB" w:rsidP="003D43EB" w:rsidRDefault="003D43EB" w14:paraId="49DAB4DF" w14:textId="55329635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DT thorax. biopsi I narkos</w:t>
            </w:r>
          </w:p>
        </w:tc>
      </w:tr>
      <w:tr w:rsidR="003D43EB" w:rsidTr="009B1064" w14:paraId="64A05229" w14:textId="77777777">
        <w:tc>
          <w:tcPr>
            <w:tcW w:w="6529" w:type="dxa"/>
          </w:tcPr>
          <w:p w:rsidRPr="00ED15D8" w:rsidR="003D43EB" w:rsidP="003D43EB" w:rsidRDefault="003D43EB" w14:paraId="177BF2B5" w14:textId="12C1464A">
            <w:pPr>
              <w:ind w:left="0"/>
              <w:rPr>
                <w:sz w:val="22"/>
                <w:szCs w:val="22"/>
              </w:rPr>
            </w:pPr>
            <w:proofErr w:type="gramStart"/>
            <w:r w:rsidRPr="00ED15D8">
              <w:rPr>
                <w:sz w:val="22"/>
                <w:szCs w:val="22"/>
              </w:rPr>
              <w:t>830649</w:t>
            </w:r>
            <w:proofErr w:type="gramEnd"/>
          </w:p>
        </w:tc>
        <w:tc>
          <w:tcPr>
            <w:tcW w:w="6615" w:type="dxa"/>
          </w:tcPr>
          <w:p w:rsidRPr="00ED15D8" w:rsidR="003D43EB" w:rsidP="003D43EB" w:rsidRDefault="003D43EB" w14:paraId="091ACFBE" w14:textId="10B96232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DT thorax, finnålspunktion</w:t>
            </w:r>
          </w:p>
        </w:tc>
      </w:tr>
      <w:tr w:rsidR="003D43EB" w:rsidTr="009B1064" w14:paraId="035B5516" w14:textId="77777777">
        <w:tc>
          <w:tcPr>
            <w:tcW w:w="6529" w:type="dxa"/>
          </w:tcPr>
          <w:p w:rsidRPr="00ED15D8" w:rsidR="003D43EB" w:rsidP="003D43EB" w:rsidRDefault="003D43EB" w14:paraId="757CDA30" w14:textId="1BB25270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830649n</w:t>
            </w:r>
          </w:p>
        </w:tc>
        <w:tc>
          <w:tcPr>
            <w:tcW w:w="6615" w:type="dxa"/>
          </w:tcPr>
          <w:p w:rsidRPr="00ED15D8" w:rsidR="00587EC8" w:rsidP="003D43EB" w:rsidRDefault="003D43EB" w14:paraId="51CB67D6" w14:textId="28A4A903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DT thorax, finnålspunktion i narkos</w:t>
            </w:r>
          </w:p>
        </w:tc>
      </w:tr>
      <w:tr w:rsidR="003D43EB" w:rsidTr="003D43EB" w14:paraId="4CDC3FC2" w14:textId="77777777">
        <w:trPr>
          <w:trHeight w:val="912"/>
        </w:trPr>
        <w:tc>
          <w:tcPr>
            <w:tcW w:w="13144" w:type="dxa"/>
            <w:gridSpan w:val="2"/>
            <w:shd w:val="clear" w:color="auto" w:fill="D9D9D9" w:themeFill="background1" w:themeFillShade="D9"/>
          </w:tcPr>
          <w:p w:rsidRPr="003D43EB" w:rsidR="003D43EB" w:rsidP="003D43EB" w:rsidRDefault="003D43EB" w14:paraId="32DFC02D" w14:textId="3A4E53F2">
            <w:pPr>
              <w:ind w:left="0"/>
              <w:jc w:val="center"/>
              <w:rPr>
                <w:rStyle w:val="Rubrik2Char"/>
                <w:b w:val="0"/>
                <w:bCs/>
              </w:rPr>
            </w:pPr>
            <w:r w:rsidRPr="003D43EB">
              <w:rPr>
                <w:rStyle w:val="Rubrik2Char"/>
                <w:b w:val="0"/>
                <w:bCs/>
              </w:rPr>
              <w:t>Skelett</w:t>
            </w:r>
          </w:p>
        </w:tc>
      </w:tr>
      <w:tr w:rsidR="00A475F1" w:rsidTr="009B1064" w14:paraId="4BD5AE85" w14:textId="77777777">
        <w:tc>
          <w:tcPr>
            <w:tcW w:w="6529" w:type="dxa"/>
          </w:tcPr>
          <w:p w:rsidRPr="00ED15D8" w:rsidR="00A475F1" w:rsidP="00A475F1" w:rsidRDefault="00A475F1" w14:paraId="216A1886" w14:textId="01253409">
            <w:pPr>
              <w:ind w:left="0"/>
              <w:rPr>
                <w:sz w:val="22"/>
                <w:szCs w:val="22"/>
              </w:rPr>
            </w:pPr>
            <w:proofErr w:type="gramStart"/>
            <w:r w:rsidRPr="00ED15D8">
              <w:rPr>
                <w:sz w:val="22"/>
                <w:szCs w:val="22"/>
              </w:rPr>
              <w:t>889641</w:t>
            </w:r>
            <w:proofErr w:type="gramEnd"/>
          </w:p>
        </w:tc>
        <w:tc>
          <w:tcPr>
            <w:tcW w:w="6615" w:type="dxa"/>
          </w:tcPr>
          <w:p w:rsidRPr="00ED15D8" w:rsidR="00A475F1" w:rsidP="00A475F1" w:rsidRDefault="00A475F1" w14:paraId="7E3B8120" w14:textId="1A659C17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DT skelett, leder och diskar, borrbiopsi</w:t>
            </w:r>
          </w:p>
        </w:tc>
      </w:tr>
      <w:tr w:rsidR="00A475F1" w:rsidTr="009B1064" w14:paraId="133C8567" w14:textId="77777777">
        <w:tc>
          <w:tcPr>
            <w:tcW w:w="6529" w:type="dxa"/>
          </w:tcPr>
          <w:p w:rsidRPr="00ED15D8" w:rsidR="00A475F1" w:rsidP="00A475F1" w:rsidRDefault="00A475F1" w14:paraId="3CE9610B" w14:textId="0B49FD7D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889641n</w:t>
            </w:r>
          </w:p>
        </w:tc>
        <w:tc>
          <w:tcPr>
            <w:tcW w:w="6615" w:type="dxa"/>
          </w:tcPr>
          <w:p w:rsidRPr="00ED15D8" w:rsidR="00A475F1" w:rsidP="00A475F1" w:rsidRDefault="00A475F1" w14:paraId="603CB018" w14:textId="4721CC70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DT skelett, leder och diskar, borrbiopsi i narkos</w:t>
            </w:r>
          </w:p>
        </w:tc>
      </w:tr>
      <w:tr w:rsidR="00A475F1" w:rsidTr="009B1064" w14:paraId="5295BEE3" w14:textId="77777777">
        <w:tc>
          <w:tcPr>
            <w:tcW w:w="6529" w:type="dxa"/>
          </w:tcPr>
          <w:p w:rsidRPr="00ED15D8" w:rsidR="00A475F1" w:rsidP="00A475F1" w:rsidRDefault="00A475F1" w14:paraId="50D58EAE" w14:textId="308E4B13">
            <w:pPr>
              <w:ind w:left="0"/>
              <w:rPr>
                <w:sz w:val="22"/>
                <w:szCs w:val="22"/>
              </w:rPr>
            </w:pPr>
            <w:proofErr w:type="gramStart"/>
            <w:r w:rsidRPr="00ED15D8">
              <w:rPr>
                <w:sz w:val="22"/>
                <w:szCs w:val="22"/>
              </w:rPr>
              <w:t>820091</w:t>
            </w:r>
            <w:proofErr w:type="gramEnd"/>
          </w:p>
        </w:tc>
        <w:tc>
          <w:tcPr>
            <w:tcW w:w="6615" w:type="dxa"/>
          </w:tcPr>
          <w:p w:rsidRPr="00ED15D8" w:rsidR="00A475F1" w:rsidP="00A475F1" w:rsidRDefault="00A475F1" w14:paraId="2BCF8107" w14:textId="76ACB35C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DT halsrygg, radiofrekvensablation i narkos</w:t>
            </w:r>
          </w:p>
        </w:tc>
      </w:tr>
      <w:tr w:rsidR="00A475F1" w:rsidTr="009B1064" w14:paraId="04222059" w14:textId="77777777">
        <w:tc>
          <w:tcPr>
            <w:tcW w:w="6529" w:type="dxa"/>
          </w:tcPr>
          <w:p w:rsidRPr="00ED15D8" w:rsidR="00A475F1" w:rsidP="00A475F1" w:rsidRDefault="00A475F1" w14:paraId="4FA1D059" w14:textId="5DE2F2C0">
            <w:pPr>
              <w:ind w:left="0"/>
              <w:rPr>
                <w:sz w:val="22"/>
                <w:szCs w:val="22"/>
              </w:rPr>
            </w:pPr>
            <w:proofErr w:type="gramStart"/>
            <w:r w:rsidRPr="00ED15D8">
              <w:rPr>
                <w:sz w:val="22"/>
                <w:szCs w:val="22"/>
              </w:rPr>
              <w:t>822091</w:t>
            </w:r>
            <w:proofErr w:type="gramEnd"/>
          </w:p>
        </w:tc>
        <w:tc>
          <w:tcPr>
            <w:tcW w:w="6615" w:type="dxa"/>
          </w:tcPr>
          <w:p w:rsidRPr="00ED15D8" w:rsidR="00A475F1" w:rsidP="00A475F1" w:rsidRDefault="00A475F1" w14:paraId="0DC2C592" w14:textId="5A69C5FC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DT bröstrygg, radiofrekvensablation i narkos</w:t>
            </w:r>
          </w:p>
        </w:tc>
      </w:tr>
      <w:tr w:rsidR="00A475F1" w:rsidTr="009B1064" w14:paraId="44AD97AA" w14:textId="77777777">
        <w:tc>
          <w:tcPr>
            <w:tcW w:w="6529" w:type="dxa"/>
          </w:tcPr>
          <w:p w:rsidRPr="00ED15D8" w:rsidR="00A475F1" w:rsidP="00A475F1" w:rsidRDefault="00A475F1" w14:paraId="50617930" w14:textId="6687A5F3">
            <w:pPr>
              <w:ind w:left="0"/>
              <w:rPr>
                <w:sz w:val="22"/>
                <w:szCs w:val="22"/>
              </w:rPr>
            </w:pPr>
            <w:proofErr w:type="gramStart"/>
            <w:r w:rsidRPr="00ED15D8">
              <w:rPr>
                <w:sz w:val="22"/>
                <w:szCs w:val="22"/>
              </w:rPr>
              <w:t>824091</w:t>
            </w:r>
            <w:proofErr w:type="gramEnd"/>
          </w:p>
        </w:tc>
        <w:tc>
          <w:tcPr>
            <w:tcW w:w="6615" w:type="dxa"/>
          </w:tcPr>
          <w:p w:rsidRPr="00ED15D8" w:rsidR="00A475F1" w:rsidP="00A475F1" w:rsidRDefault="00A475F1" w14:paraId="4672FF01" w14:textId="26DD2E3D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DT ländrygg, radiofrekvensablation i narkos</w:t>
            </w:r>
          </w:p>
        </w:tc>
      </w:tr>
      <w:tr w:rsidR="00A475F1" w:rsidTr="009B1064" w14:paraId="09C9FC8F" w14:textId="77777777">
        <w:tc>
          <w:tcPr>
            <w:tcW w:w="6529" w:type="dxa"/>
          </w:tcPr>
          <w:p w:rsidRPr="00ED15D8" w:rsidR="00A475F1" w:rsidP="00A475F1" w:rsidRDefault="00A475F1" w14:paraId="4D05CC64" w14:textId="7CF63689">
            <w:pPr>
              <w:ind w:left="0"/>
              <w:rPr>
                <w:sz w:val="22"/>
                <w:szCs w:val="22"/>
              </w:rPr>
            </w:pPr>
            <w:proofErr w:type="gramStart"/>
            <w:r w:rsidRPr="00ED15D8">
              <w:rPr>
                <w:sz w:val="22"/>
                <w:szCs w:val="22"/>
              </w:rPr>
              <w:t>826091</w:t>
            </w:r>
            <w:proofErr w:type="gramEnd"/>
          </w:p>
        </w:tc>
        <w:tc>
          <w:tcPr>
            <w:tcW w:w="6615" w:type="dxa"/>
          </w:tcPr>
          <w:p w:rsidRPr="00ED15D8" w:rsidR="00A475F1" w:rsidP="00A475F1" w:rsidRDefault="00A475F1" w14:paraId="727EE953" w14:textId="0E439DE6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 xml:space="preserve">DT </w:t>
            </w:r>
            <w:proofErr w:type="spellStart"/>
            <w:r w:rsidRPr="00ED15D8">
              <w:rPr>
                <w:sz w:val="22"/>
                <w:szCs w:val="22"/>
              </w:rPr>
              <w:t>sakrum</w:t>
            </w:r>
            <w:proofErr w:type="spellEnd"/>
            <w:r w:rsidRPr="00ED15D8">
              <w:rPr>
                <w:sz w:val="22"/>
                <w:szCs w:val="22"/>
              </w:rPr>
              <w:t>, radiofrekvensablation i narkos</w:t>
            </w:r>
          </w:p>
        </w:tc>
      </w:tr>
      <w:tr w:rsidR="00A475F1" w:rsidTr="009B1064" w14:paraId="57C20C38" w14:textId="77777777">
        <w:tc>
          <w:tcPr>
            <w:tcW w:w="6529" w:type="dxa"/>
          </w:tcPr>
          <w:p w:rsidRPr="00ED15D8" w:rsidR="00A475F1" w:rsidP="00A475F1" w:rsidRDefault="00A475F1" w14:paraId="02240B44" w14:textId="0C972F1E">
            <w:pPr>
              <w:ind w:left="0"/>
              <w:rPr>
                <w:sz w:val="22"/>
                <w:szCs w:val="22"/>
              </w:rPr>
            </w:pPr>
            <w:proofErr w:type="gramStart"/>
            <w:r w:rsidRPr="00ED15D8">
              <w:rPr>
                <w:sz w:val="22"/>
                <w:szCs w:val="22"/>
              </w:rPr>
              <w:t>829091</w:t>
            </w:r>
            <w:proofErr w:type="gramEnd"/>
          </w:p>
        </w:tc>
        <w:tc>
          <w:tcPr>
            <w:tcW w:w="6615" w:type="dxa"/>
          </w:tcPr>
          <w:p w:rsidRPr="00ED15D8" w:rsidR="00A475F1" w:rsidP="00A475F1" w:rsidRDefault="00A475F1" w14:paraId="3BD0E3DB" w14:textId="530D3BD2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DT bäcken, radiofrekvensablation i narkos</w:t>
            </w:r>
          </w:p>
        </w:tc>
      </w:tr>
      <w:tr w:rsidR="00A475F1" w:rsidTr="009B1064" w14:paraId="31519F69" w14:textId="77777777">
        <w:tc>
          <w:tcPr>
            <w:tcW w:w="6529" w:type="dxa"/>
          </w:tcPr>
          <w:p w:rsidRPr="00ED15D8" w:rsidR="00A475F1" w:rsidP="00A475F1" w:rsidRDefault="00A475F1" w14:paraId="481DD802" w14:textId="1EF7436E">
            <w:pPr>
              <w:ind w:left="0"/>
              <w:rPr>
                <w:sz w:val="22"/>
                <w:szCs w:val="22"/>
              </w:rPr>
            </w:pPr>
            <w:proofErr w:type="gramStart"/>
            <w:r w:rsidRPr="00ED15D8">
              <w:rPr>
                <w:sz w:val="22"/>
                <w:szCs w:val="22"/>
              </w:rPr>
              <w:t>873091</w:t>
            </w:r>
            <w:proofErr w:type="gramEnd"/>
          </w:p>
        </w:tc>
        <w:tc>
          <w:tcPr>
            <w:tcW w:w="6615" w:type="dxa"/>
          </w:tcPr>
          <w:p w:rsidRPr="00ED15D8" w:rsidR="00A475F1" w:rsidP="00A475F1" w:rsidRDefault="00A475F1" w14:paraId="3BF49700" w14:textId="3DBCDB21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DT övre extremitet, radiofrekvensablation i narkos</w:t>
            </w:r>
          </w:p>
        </w:tc>
      </w:tr>
      <w:tr w:rsidR="00A475F1" w:rsidTr="009B1064" w14:paraId="25B184CF" w14:textId="77777777">
        <w:tc>
          <w:tcPr>
            <w:tcW w:w="6529" w:type="dxa"/>
          </w:tcPr>
          <w:p w:rsidRPr="00ED15D8" w:rsidR="00A475F1" w:rsidP="00A475F1" w:rsidRDefault="00A475F1" w14:paraId="140121D0" w14:textId="0EE288EA">
            <w:pPr>
              <w:ind w:left="0"/>
              <w:rPr>
                <w:sz w:val="22"/>
                <w:szCs w:val="22"/>
              </w:rPr>
            </w:pPr>
            <w:proofErr w:type="gramStart"/>
            <w:r w:rsidRPr="00ED15D8">
              <w:rPr>
                <w:sz w:val="22"/>
                <w:szCs w:val="22"/>
              </w:rPr>
              <w:t>874091</w:t>
            </w:r>
            <w:proofErr w:type="gramEnd"/>
          </w:p>
        </w:tc>
        <w:tc>
          <w:tcPr>
            <w:tcW w:w="6615" w:type="dxa"/>
          </w:tcPr>
          <w:p w:rsidRPr="00ED15D8" w:rsidR="00A475F1" w:rsidP="00A475F1" w:rsidRDefault="00A475F1" w14:paraId="0A7AD7B2" w14:textId="112F53CA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DT nedre extremitet, radiofrekvensablation i narkos</w:t>
            </w:r>
          </w:p>
        </w:tc>
      </w:tr>
      <w:tr w:rsidR="00A475F1" w:rsidTr="009006EE" w14:paraId="6B191C43" w14:textId="77777777">
        <w:trPr>
          <w:trHeight w:val="912"/>
        </w:trPr>
        <w:tc>
          <w:tcPr>
            <w:tcW w:w="13144" w:type="dxa"/>
            <w:gridSpan w:val="2"/>
            <w:shd w:val="clear" w:color="auto" w:fill="D9D9D9" w:themeFill="background1" w:themeFillShade="D9"/>
          </w:tcPr>
          <w:p w:rsidRPr="009006EE" w:rsidR="00A475F1" w:rsidP="009006EE" w:rsidRDefault="009006EE" w14:paraId="7C51D9AF" w14:textId="71AF6DEA">
            <w:pPr>
              <w:ind w:left="0"/>
              <w:jc w:val="center"/>
              <w:rPr>
                <w:rStyle w:val="Rubrik2Char"/>
                <w:b w:val="0"/>
                <w:bCs/>
              </w:rPr>
            </w:pPr>
            <w:proofErr w:type="spellStart"/>
            <w:r w:rsidRPr="009006EE">
              <w:rPr>
                <w:rStyle w:val="Rubrik2Char"/>
                <w:b w:val="0"/>
                <w:bCs/>
              </w:rPr>
              <w:t>Neuro</w:t>
            </w:r>
            <w:proofErr w:type="spellEnd"/>
          </w:p>
        </w:tc>
      </w:tr>
      <w:tr w:rsidR="00E46DB6" w:rsidTr="009B1064" w14:paraId="69B8D709" w14:textId="77777777">
        <w:tc>
          <w:tcPr>
            <w:tcW w:w="6529" w:type="dxa"/>
          </w:tcPr>
          <w:p w:rsidRPr="00ED15D8" w:rsidR="00E46DB6" w:rsidP="00E46DB6" w:rsidRDefault="00E46DB6" w14:paraId="10ECD823" w14:textId="2705F5FD">
            <w:pPr>
              <w:ind w:left="0"/>
              <w:rPr>
                <w:sz w:val="22"/>
                <w:szCs w:val="22"/>
              </w:rPr>
            </w:pPr>
            <w:proofErr w:type="gramStart"/>
            <w:r w:rsidRPr="00ED15D8">
              <w:rPr>
                <w:sz w:val="22"/>
                <w:szCs w:val="22"/>
              </w:rPr>
              <w:t>807688</w:t>
            </w:r>
            <w:proofErr w:type="gramEnd"/>
          </w:p>
        </w:tc>
        <w:tc>
          <w:tcPr>
            <w:tcW w:w="6615" w:type="dxa"/>
          </w:tcPr>
          <w:p w:rsidRPr="00ED15D8" w:rsidR="00E46DB6" w:rsidP="00E46DB6" w:rsidRDefault="00E46DB6" w14:paraId="692C7607" w14:textId="2F06D92F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 xml:space="preserve">DT huvud, ansikte, hals, </w:t>
            </w:r>
            <w:proofErr w:type="spellStart"/>
            <w:r w:rsidRPr="00ED15D8">
              <w:rPr>
                <w:sz w:val="22"/>
                <w:szCs w:val="22"/>
              </w:rPr>
              <w:t>fistulografi</w:t>
            </w:r>
            <w:proofErr w:type="spellEnd"/>
          </w:p>
        </w:tc>
      </w:tr>
      <w:tr w:rsidR="00E46DB6" w:rsidTr="009B1064" w14:paraId="12448317" w14:textId="77777777">
        <w:tc>
          <w:tcPr>
            <w:tcW w:w="6529" w:type="dxa"/>
          </w:tcPr>
          <w:p w:rsidRPr="00ED15D8" w:rsidR="00E46DB6" w:rsidP="00E46DB6" w:rsidRDefault="00E46DB6" w14:paraId="6A35A427" w14:textId="2ABABB29">
            <w:pPr>
              <w:ind w:left="0"/>
              <w:rPr>
                <w:sz w:val="22"/>
                <w:szCs w:val="22"/>
              </w:rPr>
            </w:pPr>
            <w:proofErr w:type="gramStart"/>
            <w:r w:rsidRPr="00ED15D8">
              <w:rPr>
                <w:sz w:val="22"/>
                <w:szCs w:val="22"/>
              </w:rPr>
              <w:t>818649</w:t>
            </w:r>
            <w:proofErr w:type="gramEnd"/>
          </w:p>
        </w:tc>
        <w:tc>
          <w:tcPr>
            <w:tcW w:w="6615" w:type="dxa"/>
          </w:tcPr>
          <w:p w:rsidRPr="00ED15D8" w:rsidR="00E46DB6" w:rsidP="00E46DB6" w:rsidRDefault="00E46DB6" w14:paraId="26E74B67" w14:textId="34C6BAAA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DT Hals, finnålspunktion</w:t>
            </w:r>
          </w:p>
        </w:tc>
      </w:tr>
      <w:tr w:rsidR="00E46DB6" w:rsidTr="009B1064" w14:paraId="762A9506" w14:textId="77777777">
        <w:tc>
          <w:tcPr>
            <w:tcW w:w="6529" w:type="dxa"/>
          </w:tcPr>
          <w:p w:rsidRPr="00ED15D8" w:rsidR="00E46DB6" w:rsidP="00E46DB6" w:rsidRDefault="00E46DB6" w14:paraId="3ECBD6E6" w14:textId="58AADBF9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818649n</w:t>
            </w:r>
          </w:p>
        </w:tc>
        <w:tc>
          <w:tcPr>
            <w:tcW w:w="6615" w:type="dxa"/>
          </w:tcPr>
          <w:p w:rsidRPr="00ED15D8" w:rsidR="00E46DB6" w:rsidP="00E46DB6" w:rsidRDefault="00E46DB6" w14:paraId="2D000E1F" w14:textId="46F3D663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DT Hals, finnålspunktion i narkos</w:t>
            </w:r>
          </w:p>
        </w:tc>
      </w:tr>
      <w:tr w:rsidR="00E46DB6" w:rsidTr="009B1064" w14:paraId="3ECEE13C" w14:textId="77777777">
        <w:tc>
          <w:tcPr>
            <w:tcW w:w="6529" w:type="dxa"/>
          </w:tcPr>
          <w:p w:rsidRPr="00ED15D8" w:rsidR="00E46DB6" w:rsidP="00E46DB6" w:rsidRDefault="00E46DB6" w14:paraId="628A9250" w14:textId="2DC5D59F">
            <w:pPr>
              <w:ind w:left="0"/>
              <w:rPr>
                <w:sz w:val="22"/>
                <w:szCs w:val="22"/>
              </w:rPr>
            </w:pPr>
            <w:proofErr w:type="gramStart"/>
            <w:r w:rsidRPr="00ED15D8">
              <w:rPr>
                <w:sz w:val="22"/>
                <w:szCs w:val="22"/>
              </w:rPr>
              <w:t>818653</w:t>
            </w:r>
            <w:proofErr w:type="gramEnd"/>
          </w:p>
        </w:tc>
        <w:tc>
          <w:tcPr>
            <w:tcW w:w="6615" w:type="dxa"/>
          </w:tcPr>
          <w:p w:rsidRPr="00ED15D8" w:rsidR="00E46DB6" w:rsidP="00E46DB6" w:rsidRDefault="00E46DB6" w14:paraId="791BE937" w14:textId="13746A83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DT hals, punktion</w:t>
            </w:r>
          </w:p>
        </w:tc>
      </w:tr>
      <w:tr w:rsidR="00E46DB6" w:rsidTr="009B1064" w14:paraId="76EAD751" w14:textId="77777777">
        <w:tc>
          <w:tcPr>
            <w:tcW w:w="6529" w:type="dxa"/>
            <w:tcBorders>
              <w:bottom w:val="single" w:color="auto" w:sz="4" w:space="0"/>
            </w:tcBorders>
          </w:tcPr>
          <w:p w:rsidR="00E46DB6" w:rsidP="00E46DB6" w:rsidRDefault="00E46DB6" w14:paraId="72BA5594" w14:textId="77777777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818653n</w:t>
            </w:r>
          </w:p>
          <w:p w:rsidRPr="00ED15D8" w:rsidR="00E46DB6" w:rsidP="00E46DB6" w:rsidRDefault="00E46DB6" w14:paraId="3DF7A823" w14:textId="6DFF35A8">
            <w:pPr>
              <w:ind w:left="0"/>
              <w:rPr>
                <w:sz w:val="22"/>
                <w:szCs w:val="22"/>
              </w:rPr>
            </w:pPr>
          </w:p>
        </w:tc>
        <w:tc>
          <w:tcPr>
            <w:tcW w:w="6615" w:type="dxa"/>
          </w:tcPr>
          <w:p w:rsidRPr="00ED15D8" w:rsidR="00E46DB6" w:rsidP="00E46DB6" w:rsidRDefault="00E46DB6" w14:paraId="60FA21AD" w14:textId="7426CF32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DT hals, punktion i narkos</w:t>
            </w:r>
          </w:p>
        </w:tc>
      </w:tr>
      <w:tr w:rsidR="00E46DB6" w:rsidTr="00587EC8" w14:paraId="26B0D882" w14:textId="77777777">
        <w:trPr>
          <w:trHeight w:val="523"/>
        </w:trPr>
        <w:tc>
          <w:tcPr>
            <w:tcW w:w="13144" w:type="dxa"/>
            <w:gridSpan w:val="2"/>
            <w:shd w:val="clear" w:color="auto" w:fill="D9D9D9" w:themeFill="background1" w:themeFillShade="D9"/>
          </w:tcPr>
          <w:p w:rsidRPr="00E46DB6" w:rsidR="00E46DB6" w:rsidP="00E46DB6" w:rsidRDefault="00E46DB6" w14:paraId="41564C10" w14:textId="01142EEA">
            <w:pPr>
              <w:ind w:left="0"/>
              <w:jc w:val="center"/>
              <w:rPr>
                <w:rStyle w:val="Rubrik2Char"/>
                <w:b w:val="0"/>
                <w:bCs/>
              </w:rPr>
            </w:pPr>
            <w:r w:rsidRPr="00E46DB6">
              <w:rPr>
                <w:rStyle w:val="Rubrik2Char"/>
                <w:b w:val="0"/>
                <w:bCs/>
              </w:rPr>
              <w:t>Buk och kärl</w:t>
            </w:r>
          </w:p>
        </w:tc>
      </w:tr>
      <w:tr w:rsidR="00ED15D8" w:rsidTr="00400865" w14:paraId="79684D12" w14:textId="77777777">
        <w:tc>
          <w:tcPr>
            <w:tcW w:w="6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ED15D8" w:rsidR="00ED15D8" w:rsidP="00ED15D8" w:rsidRDefault="00ED15D8" w14:paraId="136B1CF2" w14:textId="687A0A14">
            <w:pPr>
              <w:ind w:left="0"/>
              <w:rPr>
                <w:sz w:val="22"/>
                <w:szCs w:val="22"/>
              </w:rPr>
            </w:pPr>
            <w:proofErr w:type="gramStart"/>
            <w:r w:rsidRPr="00ED15D8">
              <w:rPr>
                <w:sz w:val="22"/>
                <w:szCs w:val="22"/>
              </w:rPr>
              <w:t>840653</w:t>
            </w:r>
            <w:proofErr w:type="gramEnd"/>
          </w:p>
        </w:tc>
        <w:tc>
          <w:tcPr>
            <w:tcW w:w="6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ED15D8" w:rsidR="00ED15D8" w:rsidP="00ED15D8" w:rsidRDefault="00ED15D8" w14:paraId="0F423141" w14:textId="220C0FCF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DT Buk, punktion</w:t>
            </w:r>
          </w:p>
        </w:tc>
      </w:tr>
      <w:tr w:rsidR="00ED15D8" w:rsidTr="00400865" w14:paraId="71953A10" w14:textId="77777777">
        <w:tc>
          <w:tcPr>
            <w:tcW w:w="6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ED15D8" w:rsidR="00ED15D8" w:rsidP="00ED15D8" w:rsidRDefault="00ED15D8" w14:paraId="7A51D257" w14:textId="2CE19DB4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840653n</w:t>
            </w:r>
          </w:p>
        </w:tc>
        <w:tc>
          <w:tcPr>
            <w:tcW w:w="6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ED15D8" w:rsidR="00ED15D8" w:rsidP="00ED15D8" w:rsidRDefault="00ED15D8" w14:paraId="2FFF560F" w14:textId="43C73B1C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DT Buk, punktion i narkos</w:t>
            </w:r>
          </w:p>
        </w:tc>
      </w:tr>
      <w:tr w:rsidR="00ED15D8" w:rsidTr="00400865" w14:paraId="033A2F01" w14:textId="77777777">
        <w:tc>
          <w:tcPr>
            <w:tcW w:w="6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ED15D8" w:rsidR="00ED15D8" w:rsidP="00ED15D8" w:rsidRDefault="00ED15D8" w14:paraId="1E0590F8" w14:textId="666BD8C8">
            <w:pPr>
              <w:ind w:left="0"/>
              <w:rPr>
                <w:sz w:val="22"/>
                <w:szCs w:val="22"/>
              </w:rPr>
            </w:pPr>
            <w:proofErr w:type="gramStart"/>
            <w:r w:rsidRPr="00ED15D8">
              <w:rPr>
                <w:sz w:val="22"/>
                <w:szCs w:val="22"/>
              </w:rPr>
              <w:t>840655</w:t>
            </w:r>
            <w:proofErr w:type="gramEnd"/>
          </w:p>
        </w:tc>
        <w:tc>
          <w:tcPr>
            <w:tcW w:w="6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ED15D8" w:rsidR="00ED15D8" w:rsidP="00ED15D8" w:rsidRDefault="00ED15D8" w14:paraId="56973E34" w14:textId="4D3382E1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DT Buk med punktion, kateterinläggning</w:t>
            </w:r>
          </w:p>
        </w:tc>
      </w:tr>
      <w:tr w:rsidR="00ED15D8" w:rsidTr="00400865" w14:paraId="74E6BA39" w14:textId="77777777">
        <w:tc>
          <w:tcPr>
            <w:tcW w:w="6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ED15D8" w:rsidR="00ED15D8" w:rsidP="00ED15D8" w:rsidRDefault="00ED15D8" w14:paraId="0FD11BD1" w14:textId="52685B0E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840655n</w:t>
            </w:r>
          </w:p>
        </w:tc>
        <w:tc>
          <w:tcPr>
            <w:tcW w:w="6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ED15D8" w:rsidR="00ED15D8" w:rsidP="00ED15D8" w:rsidRDefault="00ED15D8" w14:paraId="6424DAB2" w14:textId="4C30C62F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DT Buk med punktion, kateterinläggning i narkos</w:t>
            </w:r>
          </w:p>
        </w:tc>
      </w:tr>
      <w:tr w:rsidR="00ED15D8" w:rsidTr="00400865" w14:paraId="339DD37B" w14:textId="77777777">
        <w:tc>
          <w:tcPr>
            <w:tcW w:w="6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ED15D8" w:rsidR="00ED15D8" w:rsidP="00ED15D8" w:rsidRDefault="00ED15D8" w14:paraId="4904B2A7" w14:textId="0879FF3B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852089n</w:t>
            </w:r>
          </w:p>
        </w:tc>
        <w:tc>
          <w:tcPr>
            <w:tcW w:w="6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ED15D8" w:rsidR="00ED15D8" w:rsidP="00ED15D8" w:rsidRDefault="00ED15D8" w14:paraId="54469A64" w14:textId="062FC7C1">
            <w:pPr>
              <w:ind w:left="0"/>
              <w:rPr>
                <w:sz w:val="22"/>
                <w:szCs w:val="22"/>
              </w:rPr>
            </w:pPr>
            <w:r w:rsidRPr="00ED15D8">
              <w:rPr>
                <w:sz w:val="22"/>
                <w:szCs w:val="22"/>
              </w:rPr>
              <w:t>DT njurar, perkutan ablation i narkos</w:t>
            </w:r>
          </w:p>
        </w:tc>
      </w:tr>
      <w:tr w:rsidR="00ED15D8" w:rsidTr="00400865" w14:paraId="31F94FB0" w14:textId="77777777">
        <w:tc>
          <w:tcPr>
            <w:tcW w:w="6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ED15D8" w:rsidP="00ED15D8" w:rsidRDefault="00ED15D8" w14:paraId="0E180B10" w14:textId="4B41376D">
            <w:pPr>
              <w:ind w:left="0"/>
            </w:pPr>
            <w:r>
              <w:t>844089n</w:t>
            </w:r>
          </w:p>
        </w:tc>
        <w:tc>
          <w:tcPr>
            <w:tcW w:w="6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ED15D8" w:rsidP="00ED15D8" w:rsidRDefault="00ED15D8" w14:paraId="4B6D0F85" w14:textId="720EDFF2">
            <w:pPr>
              <w:ind w:left="0"/>
            </w:pPr>
            <w:r w:rsidRPr="004A6A09">
              <w:rPr>
                <w:sz w:val="22"/>
                <w:szCs w:val="22"/>
              </w:rPr>
              <w:t>DT lever, perkutan ablation i narkos</w:t>
            </w:r>
          </w:p>
        </w:tc>
      </w:tr>
      <w:bookmarkEnd w:id="0"/>
    </w:tbl>
    <w:p w:rsidRPr="00536A5A" w:rsidR="00536A5A" w:rsidP="00E55831" w:rsidRDefault="00536A5A" w14:paraId="76B9F95B" w14:textId="40AC8DF0">
      <w:pPr>
        <w:ind w:left="0"/>
      </w:pPr>
    </w:p>
    <w:sectPr w:rsidRPr="00536A5A" w:rsidR="00536A5A" w:rsidSect="00890012">
      <w:pgSz w:w="16840" w:h="11900" w:orient="landscape"/>
      <w:pgMar w:top="992" w:right="1418" w:bottom="1701" w:left="1276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30858" w:rsidRDefault="00430858" w14:paraId="10C6909D" w14:textId="77777777">
      <w:r>
        <w:separator/>
      </w:r>
    </w:p>
  </w:endnote>
  <w:endnote w:type="continuationSeparator" w:id="0">
    <w:p w:rsidR="00430858" w:rsidRDefault="00430858" w14:paraId="0F91ED6F" w14:textId="77777777">
      <w:r>
        <w:continuationSeparator/>
      </w:r>
    </w:p>
  </w:endnote>
  <w:endnote w:type="continuationNotice" w:id="1">
    <w:p w:rsidR="00430858" w:rsidRDefault="00430858" w14:paraId="176DC69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1E94255C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30858" w:rsidRDefault="00430858" w14:paraId="42441EFD" w14:textId="77777777"/>
  </w:footnote>
  <w:footnote w:type="continuationSeparator" w:id="0">
    <w:p w:rsidR="00430858" w:rsidRDefault="00430858" w14:paraId="368A7AD0" w14:textId="77777777">
      <w:r>
        <w:continuationSeparator/>
      </w:r>
    </w:p>
  </w:footnote>
  <w:footnote w:type="continuationNotice" w:id="1">
    <w:p w:rsidR="00430858" w:rsidRDefault="00430858" w14:paraId="18F9ECB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2E7C35" w:rsidP="002E7C35" w:rsidRDefault="002E7C35" w14:paraId="59B0EE5E" w14:textId="77777777">
    <w:pPr>
      <w:pStyle w:val="Sidhuvud"/>
      <w:ind w:left="0"/>
    </w:pPr>
  </w:p>
  <w:p w:rsidRPr="00DA65C4" w:rsidR="00294791" w:rsidP="00DA65C4" w:rsidRDefault="00DA65C4" w14:paraId="68F18EE5" w14:textId="73B5628A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 w14:anchorId="6A0E365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 w14:anchorId="2382C13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39F21C8"/>
    <w:multiLevelType w:val="multilevel"/>
    <w:tmpl w:val="739A6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 w:cs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 w:cs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4BD386C"/>
    <w:multiLevelType w:val="hybridMultilevel"/>
    <w:tmpl w:val="9D0689DE"/>
    <w:lvl w:ilvl="0" w:tplc="041D0003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6B600BB8"/>
    <w:multiLevelType w:val="hybridMultilevel"/>
    <w:tmpl w:val="A656D60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12245607">
    <w:abstractNumId w:val="6"/>
  </w:num>
  <w:num w:numId="2" w16cid:durableId="473446000">
    <w:abstractNumId w:val="15"/>
  </w:num>
  <w:num w:numId="3" w16cid:durableId="313535963">
    <w:abstractNumId w:val="10"/>
  </w:num>
  <w:num w:numId="4" w16cid:durableId="1197082412">
    <w:abstractNumId w:val="8"/>
  </w:num>
  <w:num w:numId="5" w16cid:durableId="758719310">
    <w:abstractNumId w:val="20"/>
  </w:num>
  <w:num w:numId="6" w16cid:durableId="1403865474">
    <w:abstractNumId w:val="16"/>
  </w:num>
  <w:num w:numId="7" w16cid:durableId="359823206">
    <w:abstractNumId w:val="0"/>
  </w:num>
  <w:num w:numId="8" w16cid:durableId="1050180495">
    <w:abstractNumId w:val="18"/>
  </w:num>
  <w:num w:numId="9" w16cid:durableId="96025784">
    <w:abstractNumId w:val="2"/>
  </w:num>
  <w:num w:numId="10" w16cid:durableId="1329407177">
    <w:abstractNumId w:val="12"/>
  </w:num>
  <w:num w:numId="11" w16cid:durableId="440809054">
    <w:abstractNumId w:val="9"/>
  </w:num>
  <w:num w:numId="12" w16cid:durableId="1558855562">
    <w:abstractNumId w:val="1"/>
  </w:num>
  <w:num w:numId="13" w16cid:durableId="1664698478">
    <w:abstractNumId w:val="3"/>
  </w:num>
  <w:num w:numId="14" w16cid:durableId="1713269326">
    <w:abstractNumId w:val="4"/>
  </w:num>
  <w:num w:numId="15" w16cid:durableId="55976195">
    <w:abstractNumId w:val="7"/>
  </w:num>
  <w:num w:numId="16" w16cid:durableId="2027437780">
    <w:abstractNumId w:val="14"/>
  </w:num>
  <w:num w:numId="17" w16cid:durableId="229387472">
    <w:abstractNumId w:val="5"/>
  </w:num>
  <w:num w:numId="18" w16cid:durableId="1781991322">
    <w:abstractNumId w:val="11"/>
  </w:num>
  <w:num w:numId="19" w16cid:durableId="1003046161">
    <w:abstractNumId w:val="19"/>
  </w:num>
  <w:num w:numId="20" w16cid:durableId="1949922663">
    <w:abstractNumId w:val="17"/>
  </w:num>
  <w:num w:numId="21" w16cid:durableId="2131656486">
    <w:abstractNumId w:val="13"/>
  </w:num>
  <w:numIdMacAtCleanup w:val="4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3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F15"/>
    <w:rsid w:val="0000151A"/>
    <w:rsid w:val="0000259A"/>
    <w:rsid w:val="0000342B"/>
    <w:rsid w:val="00004C78"/>
    <w:rsid w:val="00004CBC"/>
    <w:rsid w:val="00004F98"/>
    <w:rsid w:val="000051D5"/>
    <w:rsid w:val="00006151"/>
    <w:rsid w:val="0000667F"/>
    <w:rsid w:val="0000697E"/>
    <w:rsid w:val="000069D1"/>
    <w:rsid w:val="00006D2A"/>
    <w:rsid w:val="000072ED"/>
    <w:rsid w:val="000075D5"/>
    <w:rsid w:val="0001054C"/>
    <w:rsid w:val="00010D47"/>
    <w:rsid w:val="00010E7E"/>
    <w:rsid w:val="000113CB"/>
    <w:rsid w:val="00012A5F"/>
    <w:rsid w:val="000147B1"/>
    <w:rsid w:val="00014FCC"/>
    <w:rsid w:val="00016CF0"/>
    <w:rsid w:val="0001794C"/>
    <w:rsid w:val="00020253"/>
    <w:rsid w:val="0002152F"/>
    <w:rsid w:val="00021572"/>
    <w:rsid w:val="0002191A"/>
    <w:rsid w:val="000227B9"/>
    <w:rsid w:val="00023246"/>
    <w:rsid w:val="000242A7"/>
    <w:rsid w:val="0002435C"/>
    <w:rsid w:val="0002508D"/>
    <w:rsid w:val="00025358"/>
    <w:rsid w:val="000254CF"/>
    <w:rsid w:val="000255AC"/>
    <w:rsid w:val="00030160"/>
    <w:rsid w:val="00030DDD"/>
    <w:rsid w:val="000313BB"/>
    <w:rsid w:val="00031754"/>
    <w:rsid w:val="00031E86"/>
    <w:rsid w:val="0003223D"/>
    <w:rsid w:val="000323AA"/>
    <w:rsid w:val="00033ED5"/>
    <w:rsid w:val="00035601"/>
    <w:rsid w:val="00035FFE"/>
    <w:rsid w:val="00036853"/>
    <w:rsid w:val="00036F30"/>
    <w:rsid w:val="00040112"/>
    <w:rsid w:val="0004038D"/>
    <w:rsid w:val="000419DD"/>
    <w:rsid w:val="00042397"/>
    <w:rsid w:val="000430FB"/>
    <w:rsid w:val="00043993"/>
    <w:rsid w:val="00043A69"/>
    <w:rsid w:val="000443DE"/>
    <w:rsid w:val="00044AEC"/>
    <w:rsid w:val="00045248"/>
    <w:rsid w:val="00045CDE"/>
    <w:rsid w:val="00045EEF"/>
    <w:rsid w:val="00047E91"/>
    <w:rsid w:val="0005010E"/>
    <w:rsid w:val="00050500"/>
    <w:rsid w:val="0005061C"/>
    <w:rsid w:val="0005077B"/>
    <w:rsid w:val="000515BD"/>
    <w:rsid w:val="00052B31"/>
    <w:rsid w:val="00053209"/>
    <w:rsid w:val="00053539"/>
    <w:rsid w:val="0005491C"/>
    <w:rsid w:val="00054EBC"/>
    <w:rsid w:val="0005583B"/>
    <w:rsid w:val="0005691C"/>
    <w:rsid w:val="00056ECB"/>
    <w:rsid w:val="00056ED5"/>
    <w:rsid w:val="00057C7D"/>
    <w:rsid w:val="000618A8"/>
    <w:rsid w:val="00062131"/>
    <w:rsid w:val="00062789"/>
    <w:rsid w:val="00062D69"/>
    <w:rsid w:val="00063D7F"/>
    <w:rsid w:val="00063F72"/>
    <w:rsid w:val="000640D2"/>
    <w:rsid w:val="00064850"/>
    <w:rsid w:val="00064B3E"/>
    <w:rsid w:val="00065340"/>
    <w:rsid w:val="000655CC"/>
    <w:rsid w:val="00065952"/>
    <w:rsid w:val="00065B5D"/>
    <w:rsid w:val="00065C39"/>
    <w:rsid w:val="00066119"/>
    <w:rsid w:val="00066482"/>
    <w:rsid w:val="0006653F"/>
    <w:rsid w:val="00066F23"/>
    <w:rsid w:val="00067221"/>
    <w:rsid w:val="000674CA"/>
    <w:rsid w:val="00067ED8"/>
    <w:rsid w:val="000700AE"/>
    <w:rsid w:val="00070337"/>
    <w:rsid w:val="00070C04"/>
    <w:rsid w:val="00070CEF"/>
    <w:rsid w:val="00070D6C"/>
    <w:rsid w:val="00070E6B"/>
    <w:rsid w:val="00070F05"/>
    <w:rsid w:val="00071F44"/>
    <w:rsid w:val="0007229B"/>
    <w:rsid w:val="00072A9B"/>
    <w:rsid w:val="00072D72"/>
    <w:rsid w:val="00074BB4"/>
    <w:rsid w:val="00075CEB"/>
    <w:rsid w:val="000772F0"/>
    <w:rsid w:val="00077322"/>
    <w:rsid w:val="00080CC2"/>
    <w:rsid w:val="000815C3"/>
    <w:rsid w:val="00081ABC"/>
    <w:rsid w:val="00083602"/>
    <w:rsid w:val="00083811"/>
    <w:rsid w:val="00084024"/>
    <w:rsid w:val="00085180"/>
    <w:rsid w:val="000851F8"/>
    <w:rsid w:val="00085BC7"/>
    <w:rsid w:val="000868F6"/>
    <w:rsid w:val="00087FD5"/>
    <w:rsid w:val="000902FD"/>
    <w:rsid w:val="0009062C"/>
    <w:rsid w:val="00091C85"/>
    <w:rsid w:val="00091D7C"/>
    <w:rsid w:val="000925DB"/>
    <w:rsid w:val="0009363D"/>
    <w:rsid w:val="00093E8C"/>
    <w:rsid w:val="0009452B"/>
    <w:rsid w:val="00094EB8"/>
    <w:rsid w:val="00095368"/>
    <w:rsid w:val="000954C4"/>
    <w:rsid w:val="00095B0C"/>
    <w:rsid w:val="000960E8"/>
    <w:rsid w:val="00096D17"/>
    <w:rsid w:val="000A0124"/>
    <w:rsid w:val="000A0782"/>
    <w:rsid w:val="000A1052"/>
    <w:rsid w:val="000A1B59"/>
    <w:rsid w:val="000A31BC"/>
    <w:rsid w:val="000A3B09"/>
    <w:rsid w:val="000A3C82"/>
    <w:rsid w:val="000A4749"/>
    <w:rsid w:val="000A4C35"/>
    <w:rsid w:val="000A4FCA"/>
    <w:rsid w:val="000A611A"/>
    <w:rsid w:val="000A7266"/>
    <w:rsid w:val="000B0BF9"/>
    <w:rsid w:val="000B12D9"/>
    <w:rsid w:val="000B2CA8"/>
    <w:rsid w:val="000B2F02"/>
    <w:rsid w:val="000B3D37"/>
    <w:rsid w:val="000B4536"/>
    <w:rsid w:val="000B45DE"/>
    <w:rsid w:val="000B4DB7"/>
    <w:rsid w:val="000B4E03"/>
    <w:rsid w:val="000B516B"/>
    <w:rsid w:val="000B52C5"/>
    <w:rsid w:val="000B5F76"/>
    <w:rsid w:val="000B64BA"/>
    <w:rsid w:val="000B663A"/>
    <w:rsid w:val="000B72C2"/>
    <w:rsid w:val="000B7715"/>
    <w:rsid w:val="000B787B"/>
    <w:rsid w:val="000C0A43"/>
    <w:rsid w:val="000C0B30"/>
    <w:rsid w:val="000C3469"/>
    <w:rsid w:val="000C3969"/>
    <w:rsid w:val="000C3A11"/>
    <w:rsid w:val="000C3B92"/>
    <w:rsid w:val="000C463B"/>
    <w:rsid w:val="000C47EE"/>
    <w:rsid w:val="000C51FB"/>
    <w:rsid w:val="000C5F87"/>
    <w:rsid w:val="000C631F"/>
    <w:rsid w:val="000C6878"/>
    <w:rsid w:val="000C75DA"/>
    <w:rsid w:val="000C7FE9"/>
    <w:rsid w:val="000D0118"/>
    <w:rsid w:val="000D0275"/>
    <w:rsid w:val="000D0711"/>
    <w:rsid w:val="000D0B0A"/>
    <w:rsid w:val="000D1068"/>
    <w:rsid w:val="000D11D3"/>
    <w:rsid w:val="000D204A"/>
    <w:rsid w:val="000D2314"/>
    <w:rsid w:val="000D28E8"/>
    <w:rsid w:val="000D2FC5"/>
    <w:rsid w:val="000D40B5"/>
    <w:rsid w:val="000D483A"/>
    <w:rsid w:val="000D49C5"/>
    <w:rsid w:val="000D4EF1"/>
    <w:rsid w:val="000D5426"/>
    <w:rsid w:val="000D685F"/>
    <w:rsid w:val="000D6E79"/>
    <w:rsid w:val="000D73E8"/>
    <w:rsid w:val="000D7B1E"/>
    <w:rsid w:val="000E0BA5"/>
    <w:rsid w:val="000E18BF"/>
    <w:rsid w:val="000E1D9A"/>
    <w:rsid w:val="000E2512"/>
    <w:rsid w:val="000E264A"/>
    <w:rsid w:val="000E268E"/>
    <w:rsid w:val="000E34EE"/>
    <w:rsid w:val="000E463B"/>
    <w:rsid w:val="000E4BB5"/>
    <w:rsid w:val="000E5019"/>
    <w:rsid w:val="000E5A7E"/>
    <w:rsid w:val="000E6032"/>
    <w:rsid w:val="000E69E3"/>
    <w:rsid w:val="000E7093"/>
    <w:rsid w:val="000E77F1"/>
    <w:rsid w:val="000E7CE8"/>
    <w:rsid w:val="000F0A32"/>
    <w:rsid w:val="000F0A92"/>
    <w:rsid w:val="000F0AA1"/>
    <w:rsid w:val="000F0D22"/>
    <w:rsid w:val="000F2F6C"/>
    <w:rsid w:val="000F33F0"/>
    <w:rsid w:val="000F374E"/>
    <w:rsid w:val="000F3F0C"/>
    <w:rsid w:val="000F43A3"/>
    <w:rsid w:val="000F4864"/>
    <w:rsid w:val="000F4F00"/>
    <w:rsid w:val="000F5992"/>
    <w:rsid w:val="000F68CC"/>
    <w:rsid w:val="000F7681"/>
    <w:rsid w:val="000F9F6C"/>
    <w:rsid w:val="00100148"/>
    <w:rsid w:val="00100394"/>
    <w:rsid w:val="00100798"/>
    <w:rsid w:val="0010142D"/>
    <w:rsid w:val="001014CE"/>
    <w:rsid w:val="00101D39"/>
    <w:rsid w:val="00101D57"/>
    <w:rsid w:val="00102004"/>
    <w:rsid w:val="001024AA"/>
    <w:rsid w:val="00102940"/>
    <w:rsid w:val="00103031"/>
    <w:rsid w:val="001039E0"/>
    <w:rsid w:val="00103AEE"/>
    <w:rsid w:val="001044FE"/>
    <w:rsid w:val="00104968"/>
    <w:rsid w:val="00104EEC"/>
    <w:rsid w:val="00105C17"/>
    <w:rsid w:val="001074BA"/>
    <w:rsid w:val="00107565"/>
    <w:rsid w:val="001075A4"/>
    <w:rsid w:val="00110578"/>
    <w:rsid w:val="001106FD"/>
    <w:rsid w:val="001117F2"/>
    <w:rsid w:val="00111C1D"/>
    <w:rsid w:val="00111F17"/>
    <w:rsid w:val="00112846"/>
    <w:rsid w:val="001129FB"/>
    <w:rsid w:val="00112D81"/>
    <w:rsid w:val="00112E3A"/>
    <w:rsid w:val="001139D4"/>
    <w:rsid w:val="00114298"/>
    <w:rsid w:val="001142C7"/>
    <w:rsid w:val="001147CB"/>
    <w:rsid w:val="001154D0"/>
    <w:rsid w:val="001159C3"/>
    <w:rsid w:val="00115F2F"/>
    <w:rsid w:val="001178EE"/>
    <w:rsid w:val="00120583"/>
    <w:rsid w:val="001207B6"/>
    <w:rsid w:val="00120AE0"/>
    <w:rsid w:val="0012216B"/>
    <w:rsid w:val="00122EF7"/>
    <w:rsid w:val="00125312"/>
    <w:rsid w:val="001255CB"/>
    <w:rsid w:val="001259EF"/>
    <w:rsid w:val="00125EC6"/>
    <w:rsid w:val="00126AAA"/>
    <w:rsid w:val="0012789B"/>
    <w:rsid w:val="00127DE6"/>
    <w:rsid w:val="00127E42"/>
    <w:rsid w:val="00130001"/>
    <w:rsid w:val="00130653"/>
    <w:rsid w:val="00130BBD"/>
    <w:rsid w:val="001315AD"/>
    <w:rsid w:val="001318F6"/>
    <w:rsid w:val="00131B08"/>
    <w:rsid w:val="00131D35"/>
    <w:rsid w:val="00131EF1"/>
    <w:rsid w:val="0013209B"/>
    <w:rsid w:val="00132A59"/>
    <w:rsid w:val="00133337"/>
    <w:rsid w:val="00133771"/>
    <w:rsid w:val="00133A0F"/>
    <w:rsid w:val="00133A34"/>
    <w:rsid w:val="00134724"/>
    <w:rsid w:val="001347B0"/>
    <w:rsid w:val="00134A7B"/>
    <w:rsid w:val="00134DD3"/>
    <w:rsid w:val="0013580F"/>
    <w:rsid w:val="00135BF8"/>
    <w:rsid w:val="0013712B"/>
    <w:rsid w:val="001379D2"/>
    <w:rsid w:val="00137B6D"/>
    <w:rsid w:val="0014070B"/>
    <w:rsid w:val="00140C83"/>
    <w:rsid w:val="00142065"/>
    <w:rsid w:val="001422C1"/>
    <w:rsid w:val="00142FE0"/>
    <w:rsid w:val="00143D6E"/>
    <w:rsid w:val="00144A82"/>
    <w:rsid w:val="00145915"/>
    <w:rsid w:val="00146465"/>
    <w:rsid w:val="0014674A"/>
    <w:rsid w:val="00146AEE"/>
    <w:rsid w:val="00146B6E"/>
    <w:rsid w:val="00146CF6"/>
    <w:rsid w:val="00147FDC"/>
    <w:rsid w:val="001514A9"/>
    <w:rsid w:val="00151ECC"/>
    <w:rsid w:val="001522AE"/>
    <w:rsid w:val="00152419"/>
    <w:rsid w:val="00152452"/>
    <w:rsid w:val="001529F9"/>
    <w:rsid w:val="00152C47"/>
    <w:rsid w:val="00153940"/>
    <w:rsid w:val="001554A4"/>
    <w:rsid w:val="0015605D"/>
    <w:rsid w:val="00156388"/>
    <w:rsid w:val="0015659F"/>
    <w:rsid w:val="0015669C"/>
    <w:rsid w:val="00157B22"/>
    <w:rsid w:val="00157D5B"/>
    <w:rsid w:val="0016142B"/>
    <w:rsid w:val="00161899"/>
    <w:rsid w:val="00161FE6"/>
    <w:rsid w:val="00162590"/>
    <w:rsid w:val="00164057"/>
    <w:rsid w:val="001647EA"/>
    <w:rsid w:val="00164C3D"/>
    <w:rsid w:val="001658DB"/>
    <w:rsid w:val="00166D3A"/>
    <w:rsid w:val="00166E6D"/>
    <w:rsid w:val="0017018D"/>
    <w:rsid w:val="00170CF0"/>
    <w:rsid w:val="00170D94"/>
    <w:rsid w:val="001713EE"/>
    <w:rsid w:val="001717AA"/>
    <w:rsid w:val="00172C6D"/>
    <w:rsid w:val="00173222"/>
    <w:rsid w:val="00173FF2"/>
    <w:rsid w:val="00174328"/>
    <w:rsid w:val="00174CF9"/>
    <w:rsid w:val="0017559D"/>
    <w:rsid w:val="001758F8"/>
    <w:rsid w:val="001760F0"/>
    <w:rsid w:val="0017639D"/>
    <w:rsid w:val="00177A58"/>
    <w:rsid w:val="001805AC"/>
    <w:rsid w:val="0018134A"/>
    <w:rsid w:val="00181FDC"/>
    <w:rsid w:val="00182F17"/>
    <w:rsid w:val="00183370"/>
    <w:rsid w:val="0018457E"/>
    <w:rsid w:val="0018503F"/>
    <w:rsid w:val="00185241"/>
    <w:rsid w:val="00185841"/>
    <w:rsid w:val="001860B9"/>
    <w:rsid w:val="00186F2B"/>
    <w:rsid w:val="001874D6"/>
    <w:rsid w:val="0018790C"/>
    <w:rsid w:val="0019058E"/>
    <w:rsid w:val="001905C1"/>
    <w:rsid w:val="00191D1C"/>
    <w:rsid w:val="0019244D"/>
    <w:rsid w:val="001933BF"/>
    <w:rsid w:val="00193F70"/>
    <w:rsid w:val="00195B4C"/>
    <w:rsid w:val="0019632A"/>
    <w:rsid w:val="00196FF7"/>
    <w:rsid w:val="001972C7"/>
    <w:rsid w:val="001A0AC2"/>
    <w:rsid w:val="001A1147"/>
    <w:rsid w:val="001A117B"/>
    <w:rsid w:val="001A1EA0"/>
    <w:rsid w:val="001A214F"/>
    <w:rsid w:val="001A2685"/>
    <w:rsid w:val="001A2EC2"/>
    <w:rsid w:val="001A3B8A"/>
    <w:rsid w:val="001A4A3A"/>
    <w:rsid w:val="001A4E7C"/>
    <w:rsid w:val="001A5768"/>
    <w:rsid w:val="001A62A8"/>
    <w:rsid w:val="001A62E3"/>
    <w:rsid w:val="001A6890"/>
    <w:rsid w:val="001A7636"/>
    <w:rsid w:val="001B0133"/>
    <w:rsid w:val="001B05E7"/>
    <w:rsid w:val="001B11C6"/>
    <w:rsid w:val="001B1287"/>
    <w:rsid w:val="001B172F"/>
    <w:rsid w:val="001B1CA2"/>
    <w:rsid w:val="001B258F"/>
    <w:rsid w:val="001B3187"/>
    <w:rsid w:val="001B3312"/>
    <w:rsid w:val="001B34F6"/>
    <w:rsid w:val="001B44E9"/>
    <w:rsid w:val="001B5178"/>
    <w:rsid w:val="001B51EE"/>
    <w:rsid w:val="001B5626"/>
    <w:rsid w:val="001B762C"/>
    <w:rsid w:val="001B7D1C"/>
    <w:rsid w:val="001C0F22"/>
    <w:rsid w:val="001C322D"/>
    <w:rsid w:val="001C35E7"/>
    <w:rsid w:val="001C3F10"/>
    <w:rsid w:val="001C49E9"/>
    <w:rsid w:val="001C4D0A"/>
    <w:rsid w:val="001C5FEF"/>
    <w:rsid w:val="001C65C4"/>
    <w:rsid w:val="001D030A"/>
    <w:rsid w:val="001D1D9F"/>
    <w:rsid w:val="001D31A0"/>
    <w:rsid w:val="001D3789"/>
    <w:rsid w:val="001D3EA4"/>
    <w:rsid w:val="001D3EE8"/>
    <w:rsid w:val="001D481D"/>
    <w:rsid w:val="001D5C10"/>
    <w:rsid w:val="001D6A3D"/>
    <w:rsid w:val="001D6AEF"/>
    <w:rsid w:val="001D74D7"/>
    <w:rsid w:val="001E0335"/>
    <w:rsid w:val="001E0A9B"/>
    <w:rsid w:val="001E0E62"/>
    <w:rsid w:val="001E0F3C"/>
    <w:rsid w:val="001E1AF1"/>
    <w:rsid w:val="001E2412"/>
    <w:rsid w:val="001E24F4"/>
    <w:rsid w:val="001E26C6"/>
    <w:rsid w:val="001E2769"/>
    <w:rsid w:val="001E3167"/>
    <w:rsid w:val="001E3168"/>
    <w:rsid w:val="001E362F"/>
    <w:rsid w:val="001E391D"/>
    <w:rsid w:val="001E3A5A"/>
    <w:rsid w:val="001E3F76"/>
    <w:rsid w:val="001E4778"/>
    <w:rsid w:val="001E6245"/>
    <w:rsid w:val="001E68D6"/>
    <w:rsid w:val="001E7501"/>
    <w:rsid w:val="001E77FA"/>
    <w:rsid w:val="001E7986"/>
    <w:rsid w:val="001F050B"/>
    <w:rsid w:val="001F07E7"/>
    <w:rsid w:val="001F129F"/>
    <w:rsid w:val="001F263B"/>
    <w:rsid w:val="001F29A6"/>
    <w:rsid w:val="001F2DAB"/>
    <w:rsid w:val="001F3017"/>
    <w:rsid w:val="001F3037"/>
    <w:rsid w:val="001F38E7"/>
    <w:rsid w:val="001F408B"/>
    <w:rsid w:val="001F469D"/>
    <w:rsid w:val="001F5E85"/>
    <w:rsid w:val="001F6042"/>
    <w:rsid w:val="00200D98"/>
    <w:rsid w:val="002015DB"/>
    <w:rsid w:val="002016A2"/>
    <w:rsid w:val="002016A3"/>
    <w:rsid w:val="00201B21"/>
    <w:rsid w:val="0020212E"/>
    <w:rsid w:val="00202650"/>
    <w:rsid w:val="0020290B"/>
    <w:rsid w:val="0020290F"/>
    <w:rsid w:val="00202CC4"/>
    <w:rsid w:val="00203667"/>
    <w:rsid w:val="00203846"/>
    <w:rsid w:val="00203B4A"/>
    <w:rsid w:val="00203E0B"/>
    <w:rsid w:val="00204B4C"/>
    <w:rsid w:val="0020589D"/>
    <w:rsid w:val="00205E07"/>
    <w:rsid w:val="00206165"/>
    <w:rsid w:val="00206197"/>
    <w:rsid w:val="002062D8"/>
    <w:rsid w:val="002063DB"/>
    <w:rsid w:val="002066E7"/>
    <w:rsid w:val="00206832"/>
    <w:rsid w:val="002068C0"/>
    <w:rsid w:val="00206A67"/>
    <w:rsid w:val="00207D08"/>
    <w:rsid w:val="00207E10"/>
    <w:rsid w:val="00210091"/>
    <w:rsid w:val="00210A8A"/>
    <w:rsid w:val="00211001"/>
    <w:rsid w:val="00211487"/>
    <w:rsid w:val="00211BA6"/>
    <w:rsid w:val="00211D91"/>
    <w:rsid w:val="00212258"/>
    <w:rsid w:val="00212E0B"/>
    <w:rsid w:val="00214AA5"/>
    <w:rsid w:val="00214C5E"/>
    <w:rsid w:val="002151F2"/>
    <w:rsid w:val="002156D9"/>
    <w:rsid w:val="00217DCF"/>
    <w:rsid w:val="00217DEC"/>
    <w:rsid w:val="00220B07"/>
    <w:rsid w:val="00221E10"/>
    <w:rsid w:val="002223A9"/>
    <w:rsid w:val="002230D7"/>
    <w:rsid w:val="00224287"/>
    <w:rsid w:val="002260EE"/>
    <w:rsid w:val="002262B7"/>
    <w:rsid w:val="00227A89"/>
    <w:rsid w:val="0023013E"/>
    <w:rsid w:val="002313A9"/>
    <w:rsid w:val="0023149D"/>
    <w:rsid w:val="00232B39"/>
    <w:rsid w:val="0023363F"/>
    <w:rsid w:val="00233BAE"/>
    <w:rsid w:val="0023540C"/>
    <w:rsid w:val="0023565E"/>
    <w:rsid w:val="00235B57"/>
    <w:rsid w:val="00236102"/>
    <w:rsid w:val="002361E4"/>
    <w:rsid w:val="0023631A"/>
    <w:rsid w:val="00236D48"/>
    <w:rsid w:val="00237570"/>
    <w:rsid w:val="00242573"/>
    <w:rsid w:val="00243910"/>
    <w:rsid w:val="00244172"/>
    <w:rsid w:val="002445BE"/>
    <w:rsid w:val="00244A9D"/>
    <w:rsid w:val="00244C05"/>
    <w:rsid w:val="00245366"/>
    <w:rsid w:val="00245B3B"/>
    <w:rsid w:val="00245B3D"/>
    <w:rsid w:val="00245BCE"/>
    <w:rsid w:val="00245D75"/>
    <w:rsid w:val="0024656C"/>
    <w:rsid w:val="002468F6"/>
    <w:rsid w:val="00247285"/>
    <w:rsid w:val="002508E4"/>
    <w:rsid w:val="00250989"/>
    <w:rsid w:val="00250E24"/>
    <w:rsid w:val="00250F24"/>
    <w:rsid w:val="00251C8D"/>
    <w:rsid w:val="00252398"/>
    <w:rsid w:val="002523C5"/>
    <w:rsid w:val="0025284F"/>
    <w:rsid w:val="0025380B"/>
    <w:rsid w:val="00253B02"/>
    <w:rsid w:val="0025407D"/>
    <w:rsid w:val="00256D6B"/>
    <w:rsid w:val="00256E51"/>
    <w:rsid w:val="0025703A"/>
    <w:rsid w:val="00257055"/>
    <w:rsid w:val="00257245"/>
    <w:rsid w:val="002572F0"/>
    <w:rsid w:val="0025759D"/>
    <w:rsid w:val="00257828"/>
    <w:rsid w:val="002578FC"/>
    <w:rsid w:val="00257916"/>
    <w:rsid w:val="00260414"/>
    <w:rsid w:val="00262B75"/>
    <w:rsid w:val="00262E28"/>
    <w:rsid w:val="00262F3D"/>
    <w:rsid w:val="00262FF9"/>
    <w:rsid w:val="00263281"/>
    <w:rsid w:val="00264FDB"/>
    <w:rsid w:val="002651D6"/>
    <w:rsid w:val="0026551F"/>
    <w:rsid w:val="00265877"/>
    <w:rsid w:val="002659B7"/>
    <w:rsid w:val="00265ACA"/>
    <w:rsid w:val="002672D5"/>
    <w:rsid w:val="002675CD"/>
    <w:rsid w:val="00270BF2"/>
    <w:rsid w:val="00272E75"/>
    <w:rsid w:val="00274558"/>
    <w:rsid w:val="00274E84"/>
    <w:rsid w:val="00274EAB"/>
    <w:rsid w:val="002750DA"/>
    <w:rsid w:val="002752E2"/>
    <w:rsid w:val="00275542"/>
    <w:rsid w:val="00276651"/>
    <w:rsid w:val="002775C0"/>
    <w:rsid w:val="002779A2"/>
    <w:rsid w:val="00277F78"/>
    <w:rsid w:val="00280373"/>
    <w:rsid w:val="00280A85"/>
    <w:rsid w:val="00280BCC"/>
    <w:rsid w:val="00281039"/>
    <w:rsid w:val="00281514"/>
    <w:rsid w:val="00281FF1"/>
    <w:rsid w:val="00282FC0"/>
    <w:rsid w:val="0028301D"/>
    <w:rsid w:val="0028344F"/>
    <w:rsid w:val="00284119"/>
    <w:rsid w:val="002845CF"/>
    <w:rsid w:val="00287039"/>
    <w:rsid w:val="002872DC"/>
    <w:rsid w:val="00290B5C"/>
    <w:rsid w:val="00290D1B"/>
    <w:rsid w:val="00290E00"/>
    <w:rsid w:val="002913C5"/>
    <w:rsid w:val="0029231B"/>
    <w:rsid w:val="0029281A"/>
    <w:rsid w:val="0029305F"/>
    <w:rsid w:val="00294791"/>
    <w:rsid w:val="00295202"/>
    <w:rsid w:val="00295C81"/>
    <w:rsid w:val="00295EF7"/>
    <w:rsid w:val="0029672D"/>
    <w:rsid w:val="002976D5"/>
    <w:rsid w:val="002A11A7"/>
    <w:rsid w:val="002A1566"/>
    <w:rsid w:val="002A1871"/>
    <w:rsid w:val="002A1885"/>
    <w:rsid w:val="002A20C6"/>
    <w:rsid w:val="002A2626"/>
    <w:rsid w:val="002A2646"/>
    <w:rsid w:val="002A2785"/>
    <w:rsid w:val="002A28BB"/>
    <w:rsid w:val="002A2F4C"/>
    <w:rsid w:val="002A45B2"/>
    <w:rsid w:val="002A49F2"/>
    <w:rsid w:val="002A598E"/>
    <w:rsid w:val="002A738F"/>
    <w:rsid w:val="002A7B89"/>
    <w:rsid w:val="002B0B30"/>
    <w:rsid w:val="002B0C78"/>
    <w:rsid w:val="002B1045"/>
    <w:rsid w:val="002B2BEE"/>
    <w:rsid w:val="002B39A8"/>
    <w:rsid w:val="002B4888"/>
    <w:rsid w:val="002B5789"/>
    <w:rsid w:val="002B5939"/>
    <w:rsid w:val="002B6082"/>
    <w:rsid w:val="002B6330"/>
    <w:rsid w:val="002B6875"/>
    <w:rsid w:val="002B6A80"/>
    <w:rsid w:val="002B6DC9"/>
    <w:rsid w:val="002B734F"/>
    <w:rsid w:val="002B771D"/>
    <w:rsid w:val="002B7FE4"/>
    <w:rsid w:val="002C05D1"/>
    <w:rsid w:val="002C0C02"/>
    <w:rsid w:val="002C1277"/>
    <w:rsid w:val="002C217D"/>
    <w:rsid w:val="002C22FF"/>
    <w:rsid w:val="002C5323"/>
    <w:rsid w:val="002C58B4"/>
    <w:rsid w:val="002C60AD"/>
    <w:rsid w:val="002C777D"/>
    <w:rsid w:val="002C7E86"/>
    <w:rsid w:val="002D018B"/>
    <w:rsid w:val="002D087C"/>
    <w:rsid w:val="002D0BEC"/>
    <w:rsid w:val="002D0E0E"/>
    <w:rsid w:val="002D1000"/>
    <w:rsid w:val="002D269B"/>
    <w:rsid w:val="002D32A7"/>
    <w:rsid w:val="002D5597"/>
    <w:rsid w:val="002D5A6E"/>
    <w:rsid w:val="002D6023"/>
    <w:rsid w:val="002D6750"/>
    <w:rsid w:val="002D6813"/>
    <w:rsid w:val="002D6F4F"/>
    <w:rsid w:val="002D7301"/>
    <w:rsid w:val="002D79FD"/>
    <w:rsid w:val="002D7A16"/>
    <w:rsid w:val="002E0827"/>
    <w:rsid w:val="002E0E74"/>
    <w:rsid w:val="002E1296"/>
    <w:rsid w:val="002E21D2"/>
    <w:rsid w:val="002E263F"/>
    <w:rsid w:val="002E3311"/>
    <w:rsid w:val="002E4088"/>
    <w:rsid w:val="002E4862"/>
    <w:rsid w:val="002E5F85"/>
    <w:rsid w:val="002E6F22"/>
    <w:rsid w:val="002E6F81"/>
    <w:rsid w:val="002E78C8"/>
    <w:rsid w:val="002E7C35"/>
    <w:rsid w:val="002F08BA"/>
    <w:rsid w:val="002F1945"/>
    <w:rsid w:val="002F1CFA"/>
    <w:rsid w:val="002F275B"/>
    <w:rsid w:val="002F2CFF"/>
    <w:rsid w:val="002F3392"/>
    <w:rsid w:val="002F3463"/>
    <w:rsid w:val="002F3D96"/>
    <w:rsid w:val="002F568B"/>
    <w:rsid w:val="002F6C87"/>
    <w:rsid w:val="002F7818"/>
    <w:rsid w:val="00300435"/>
    <w:rsid w:val="00300C3B"/>
    <w:rsid w:val="00300F6F"/>
    <w:rsid w:val="00301BB7"/>
    <w:rsid w:val="00301BBC"/>
    <w:rsid w:val="00301D61"/>
    <w:rsid w:val="00302474"/>
    <w:rsid w:val="003026FD"/>
    <w:rsid w:val="003031DC"/>
    <w:rsid w:val="003038E6"/>
    <w:rsid w:val="0030438D"/>
    <w:rsid w:val="003058E2"/>
    <w:rsid w:val="00305D07"/>
    <w:rsid w:val="0030610A"/>
    <w:rsid w:val="003066D0"/>
    <w:rsid w:val="00306BC0"/>
    <w:rsid w:val="0030734C"/>
    <w:rsid w:val="003078C4"/>
    <w:rsid w:val="0031057B"/>
    <w:rsid w:val="00311401"/>
    <w:rsid w:val="00312052"/>
    <w:rsid w:val="003123AB"/>
    <w:rsid w:val="00312E07"/>
    <w:rsid w:val="00312F19"/>
    <w:rsid w:val="00313144"/>
    <w:rsid w:val="00314A64"/>
    <w:rsid w:val="00314CC8"/>
    <w:rsid w:val="00315BE9"/>
    <w:rsid w:val="00316571"/>
    <w:rsid w:val="00316FFB"/>
    <w:rsid w:val="003203D7"/>
    <w:rsid w:val="00320443"/>
    <w:rsid w:val="00320E5F"/>
    <w:rsid w:val="00320F86"/>
    <w:rsid w:val="00320FA2"/>
    <w:rsid w:val="00320FF5"/>
    <w:rsid w:val="00321D9A"/>
    <w:rsid w:val="0032204D"/>
    <w:rsid w:val="00322146"/>
    <w:rsid w:val="0032252B"/>
    <w:rsid w:val="0032257E"/>
    <w:rsid w:val="00323065"/>
    <w:rsid w:val="00324171"/>
    <w:rsid w:val="00325D25"/>
    <w:rsid w:val="00325F1D"/>
    <w:rsid w:val="00326374"/>
    <w:rsid w:val="00326509"/>
    <w:rsid w:val="003268EE"/>
    <w:rsid w:val="00326AE1"/>
    <w:rsid w:val="00326B08"/>
    <w:rsid w:val="00326C24"/>
    <w:rsid w:val="003276D0"/>
    <w:rsid w:val="0033099F"/>
    <w:rsid w:val="003309F9"/>
    <w:rsid w:val="00330C0C"/>
    <w:rsid w:val="00330C4C"/>
    <w:rsid w:val="00330D68"/>
    <w:rsid w:val="00331382"/>
    <w:rsid w:val="003322AB"/>
    <w:rsid w:val="003325EE"/>
    <w:rsid w:val="00332604"/>
    <w:rsid w:val="00332B29"/>
    <w:rsid w:val="00332D00"/>
    <w:rsid w:val="0033345E"/>
    <w:rsid w:val="00333C8C"/>
    <w:rsid w:val="003341CE"/>
    <w:rsid w:val="00334781"/>
    <w:rsid w:val="003348D8"/>
    <w:rsid w:val="00334AC3"/>
    <w:rsid w:val="00334FFD"/>
    <w:rsid w:val="0033570C"/>
    <w:rsid w:val="00335F45"/>
    <w:rsid w:val="0033621D"/>
    <w:rsid w:val="00336DB0"/>
    <w:rsid w:val="00336FAD"/>
    <w:rsid w:val="003374E7"/>
    <w:rsid w:val="00337AB9"/>
    <w:rsid w:val="00337F99"/>
    <w:rsid w:val="003404E5"/>
    <w:rsid w:val="00340B6F"/>
    <w:rsid w:val="003415E2"/>
    <w:rsid w:val="0034186C"/>
    <w:rsid w:val="00341DE9"/>
    <w:rsid w:val="00341F25"/>
    <w:rsid w:val="00342B9B"/>
    <w:rsid w:val="0034307B"/>
    <w:rsid w:val="00343611"/>
    <w:rsid w:val="0034367D"/>
    <w:rsid w:val="00345000"/>
    <w:rsid w:val="00345AAD"/>
    <w:rsid w:val="00345CE3"/>
    <w:rsid w:val="00345EB1"/>
    <w:rsid w:val="003462ED"/>
    <w:rsid w:val="0034642F"/>
    <w:rsid w:val="00346BD7"/>
    <w:rsid w:val="00346E4C"/>
    <w:rsid w:val="00347A1D"/>
    <w:rsid w:val="00350CC4"/>
    <w:rsid w:val="0035102A"/>
    <w:rsid w:val="0035193C"/>
    <w:rsid w:val="00351F6B"/>
    <w:rsid w:val="00355939"/>
    <w:rsid w:val="00355B02"/>
    <w:rsid w:val="00356936"/>
    <w:rsid w:val="00356BF7"/>
    <w:rsid w:val="003576E3"/>
    <w:rsid w:val="00357A44"/>
    <w:rsid w:val="00360931"/>
    <w:rsid w:val="003609EA"/>
    <w:rsid w:val="00360B0C"/>
    <w:rsid w:val="00360B48"/>
    <w:rsid w:val="00360E0D"/>
    <w:rsid w:val="003612D8"/>
    <w:rsid w:val="00361BD6"/>
    <w:rsid w:val="00361C08"/>
    <w:rsid w:val="00362057"/>
    <w:rsid w:val="00362104"/>
    <w:rsid w:val="003629D0"/>
    <w:rsid w:val="00362D61"/>
    <w:rsid w:val="00362E48"/>
    <w:rsid w:val="003631BF"/>
    <w:rsid w:val="0036357D"/>
    <w:rsid w:val="0036373D"/>
    <w:rsid w:val="003637EA"/>
    <w:rsid w:val="00363B23"/>
    <w:rsid w:val="00364E0E"/>
    <w:rsid w:val="00365301"/>
    <w:rsid w:val="0036544F"/>
    <w:rsid w:val="0036594C"/>
    <w:rsid w:val="003659CA"/>
    <w:rsid w:val="00365C6C"/>
    <w:rsid w:val="00366522"/>
    <w:rsid w:val="0036700D"/>
    <w:rsid w:val="003674B7"/>
    <w:rsid w:val="00367D19"/>
    <w:rsid w:val="00370238"/>
    <w:rsid w:val="003704C3"/>
    <w:rsid w:val="0037076D"/>
    <w:rsid w:val="00370C01"/>
    <w:rsid w:val="00370D0A"/>
    <w:rsid w:val="00370FFB"/>
    <w:rsid w:val="00371BED"/>
    <w:rsid w:val="00372015"/>
    <w:rsid w:val="003720A8"/>
    <w:rsid w:val="00372ED1"/>
    <w:rsid w:val="003731ED"/>
    <w:rsid w:val="00373A74"/>
    <w:rsid w:val="00373FB3"/>
    <w:rsid w:val="00374392"/>
    <w:rsid w:val="00376834"/>
    <w:rsid w:val="0037746A"/>
    <w:rsid w:val="00377668"/>
    <w:rsid w:val="00377D16"/>
    <w:rsid w:val="00381616"/>
    <w:rsid w:val="00381807"/>
    <w:rsid w:val="00381E25"/>
    <w:rsid w:val="003823F9"/>
    <w:rsid w:val="00382C45"/>
    <w:rsid w:val="003833C3"/>
    <w:rsid w:val="003833D6"/>
    <w:rsid w:val="00384019"/>
    <w:rsid w:val="00385032"/>
    <w:rsid w:val="003854F1"/>
    <w:rsid w:val="00385695"/>
    <w:rsid w:val="00385E5E"/>
    <w:rsid w:val="00386F81"/>
    <w:rsid w:val="00390D98"/>
    <w:rsid w:val="0039118E"/>
    <w:rsid w:val="00391E7D"/>
    <w:rsid w:val="003923C4"/>
    <w:rsid w:val="00392747"/>
    <w:rsid w:val="00393D47"/>
    <w:rsid w:val="00394136"/>
    <w:rsid w:val="0039423F"/>
    <w:rsid w:val="00395519"/>
    <w:rsid w:val="003964E0"/>
    <w:rsid w:val="00396559"/>
    <w:rsid w:val="003969BA"/>
    <w:rsid w:val="00396B34"/>
    <w:rsid w:val="00396C5A"/>
    <w:rsid w:val="00396FB8"/>
    <w:rsid w:val="00397571"/>
    <w:rsid w:val="0039758A"/>
    <w:rsid w:val="00397F54"/>
    <w:rsid w:val="003A01EE"/>
    <w:rsid w:val="003A0B68"/>
    <w:rsid w:val="003A0D43"/>
    <w:rsid w:val="003A1D3C"/>
    <w:rsid w:val="003A26A1"/>
    <w:rsid w:val="003A33A7"/>
    <w:rsid w:val="003A385B"/>
    <w:rsid w:val="003A3DCB"/>
    <w:rsid w:val="003A42F0"/>
    <w:rsid w:val="003A4A45"/>
    <w:rsid w:val="003A4F2D"/>
    <w:rsid w:val="003A51DA"/>
    <w:rsid w:val="003A565A"/>
    <w:rsid w:val="003A5E3D"/>
    <w:rsid w:val="003A6C76"/>
    <w:rsid w:val="003A6F53"/>
    <w:rsid w:val="003A7223"/>
    <w:rsid w:val="003B0C1B"/>
    <w:rsid w:val="003B1DDD"/>
    <w:rsid w:val="003B207E"/>
    <w:rsid w:val="003B2560"/>
    <w:rsid w:val="003B2794"/>
    <w:rsid w:val="003B27FC"/>
    <w:rsid w:val="003B2A4B"/>
    <w:rsid w:val="003B365D"/>
    <w:rsid w:val="003B3976"/>
    <w:rsid w:val="003B3B6E"/>
    <w:rsid w:val="003B411B"/>
    <w:rsid w:val="003B51EC"/>
    <w:rsid w:val="003B5428"/>
    <w:rsid w:val="003B5DF0"/>
    <w:rsid w:val="003B5E47"/>
    <w:rsid w:val="003B615A"/>
    <w:rsid w:val="003B67A5"/>
    <w:rsid w:val="003B774F"/>
    <w:rsid w:val="003C0FAE"/>
    <w:rsid w:val="003C1E38"/>
    <w:rsid w:val="003C275F"/>
    <w:rsid w:val="003C3845"/>
    <w:rsid w:val="003C4175"/>
    <w:rsid w:val="003C4263"/>
    <w:rsid w:val="003C592E"/>
    <w:rsid w:val="003C609B"/>
    <w:rsid w:val="003C6405"/>
    <w:rsid w:val="003C6435"/>
    <w:rsid w:val="003C69CC"/>
    <w:rsid w:val="003C7177"/>
    <w:rsid w:val="003C755D"/>
    <w:rsid w:val="003C7BB0"/>
    <w:rsid w:val="003D099E"/>
    <w:rsid w:val="003D1A2C"/>
    <w:rsid w:val="003D21A2"/>
    <w:rsid w:val="003D26FA"/>
    <w:rsid w:val="003D2985"/>
    <w:rsid w:val="003D29D2"/>
    <w:rsid w:val="003D3696"/>
    <w:rsid w:val="003D39AB"/>
    <w:rsid w:val="003D4018"/>
    <w:rsid w:val="003D40E5"/>
    <w:rsid w:val="003D43EB"/>
    <w:rsid w:val="003D5F3D"/>
    <w:rsid w:val="003E01CC"/>
    <w:rsid w:val="003E0705"/>
    <w:rsid w:val="003E0913"/>
    <w:rsid w:val="003E182C"/>
    <w:rsid w:val="003E2B9D"/>
    <w:rsid w:val="003E2FF7"/>
    <w:rsid w:val="003E40B6"/>
    <w:rsid w:val="003E4A7F"/>
    <w:rsid w:val="003E5B3F"/>
    <w:rsid w:val="003E694E"/>
    <w:rsid w:val="003E6D59"/>
    <w:rsid w:val="003E7171"/>
    <w:rsid w:val="003F0641"/>
    <w:rsid w:val="003F1013"/>
    <w:rsid w:val="003F11DC"/>
    <w:rsid w:val="003F1ACF"/>
    <w:rsid w:val="003F214B"/>
    <w:rsid w:val="003F2723"/>
    <w:rsid w:val="003F3018"/>
    <w:rsid w:val="003F3369"/>
    <w:rsid w:val="003F3F34"/>
    <w:rsid w:val="003F4FD6"/>
    <w:rsid w:val="003F52E7"/>
    <w:rsid w:val="003F555C"/>
    <w:rsid w:val="003F5AD7"/>
    <w:rsid w:val="003F61DE"/>
    <w:rsid w:val="003F661F"/>
    <w:rsid w:val="003F67C4"/>
    <w:rsid w:val="003F7042"/>
    <w:rsid w:val="003F787F"/>
    <w:rsid w:val="00400736"/>
    <w:rsid w:val="00400865"/>
    <w:rsid w:val="00400B52"/>
    <w:rsid w:val="00401231"/>
    <w:rsid w:val="00401864"/>
    <w:rsid w:val="00402075"/>
    <w:rsid w:val="004030CC"/>
    <w:rsid w:val="004034EA"/>
    <w:rsid w:val="004037AB"/>
    <w:rsid w:val="00403F65"/>
    <w:rsid w:val="00404948"/>
    <w:rsid w:val="00404E93"/>
    <w:rsid w:val="004051CB"/>
    <w:rsid w:val="004057B4"/>
    <w:rsid w:val="00405CC3"/>
    <w:rsid w:val="00406BEA"/>
    <w:rsid w:val="00406C3F"/>
    <w:rsid w:val="004070AB"/>
    <w:rsid w:val="00411930"/>
    <w:rsid w:val="00411973"/>
    <w:rsid w:val="004122E7"/>
    <w:rsid w:val="004123FE"/>
    <w:rsid w:val="0041297B"/>
    <w:rsid w:val="00412EBF"/>
    <w:rsid w:val="0041360E"/>
    <w:rsid w:val="004139DE"/>
    <w:rsid w:val="00413A60"/>
    <w:rsid w:val="00415204"/>
    <w:rsid w:val="004168F6"/>
    <w:rsid w:val="00416E51"/>
    <w:rsid w:val="004176D0"/>
    <w:rsid w:val="00417843"/>
    <w:rsid w:val="00417DDF"/>
    <w:rsid w:val="00417F1C"/>
    <w:rsid w:val="004204BD"/>
    <w:rsid w:val="00421193"/>
    <w:rsid w:val="0042144B"/>
    <w:rsid w:val="00422C2B"/>
    <w:rsid w:val="004230F7"/>
    <w:rsid w:val="00423CE4"/>
    <w:rsid w:val="004243F2"/>
    <w:rsid w:val="00424AE7"/>
    <w:rsid w:val="004255FB"/>
    <w:rsid w:val="0042582B"/>
    <w:rsid w:val="0042595D"/>
    <w:rsid w:val="00425D6F"/>
    <w:rsid w:val="004264AA"/>
    <w:rsid w:val="00426AFF"/>
    <w:rsid w:val="00426C9F"/>
    <w:rsid w:val="004274FC"/>
    <w:rsid w:val="00430478"/>
    <w:rsid w:val="00430858"/>
    <w:rsid w:val="00430DB0"/>
    <w:rsid w:val="0043162B"/>
    <w:rsid w:val="0043167E"/>
    <w:rsid w:val="00431C19"/>
    <w:rsid w:val="00432118"/>
    <w:rsid w:val="00432385"/>
    <w:rsid w:val="0043409A"/>
    <w:rsid w:val="00434166"/>
    <w:rsid w:val="0043419F"/>
    <w:rsid w:val="00434304"/>
    <w:rsid w:val="00434749"/>
    <w:rsid w:val="00434C1B"/>
    <w:rsid w:val="00434F91"/>
    <w:rsid w:val="0043540C"/>
    <w:rsid w:val="004356E1"/>
    <w:rsid w:val="004360D0"/>
    <w:rsid w:val="0043701F"/>
    <w:rsid w:val="00437370"/>
    <w:rsid w:val="004376BE"/>
    <w:rsid w:val="004378F8"/>
    <w:rsid w:val="00440402"/>
    <w:rsid w:val="00440C21"/>
    <w:rsid w:val="00441606"/>
    <w:rsid w:val="00443C1E"/>
    <w:rsid w:val="00443E59"/>
    <w:rsid w:val="00444488"/>
    <w:rsid w:val="004446FF"/>
    <w:rsid w:val="004448EB"/>
    <w:rsid w:val="0044529C"/>
    <w:rsid w:val="00446255"/>
    <w:rsid w:val="00447633"/>
    <w:rsid w:val="00450308"/>
    <w:rsid w:val="004516E4"/>
    <w:rsid w:val="00451935"/>
    <w:rsid w:val="00452208"/>
    <w:rsid w:val="00452296"/>
    <w:rsid w:val="00453829"/>
    <w:rsid w:val="00455025"/>
    <w:rsid w:val="00455F18"/>
    <w:rsid w:val="00456361"/>
    <w:rsid w:val="004563A8"/>
    <w:rsid w:val="004564E2"/>
    <w:rsid w:val="00457B6C"/>
    <w:rsid w:val="004600C8"/>
    <w:rsid w:val="00460ED0"/>
    <w:rsid w:val="00461C28"/>
    <w:rsid w:val="00462139"/>
    <w:rsid w:val="00462659"/>
    <w:rsid w:val="0046298F"/>
    <w:rsid w:val="004630D0"/>
    <w:rsid w:val="004637FA"/>
    <w:rsid w:val="00464B97"/>
    <w:rsid w:val="00464E58"/>
    <w:rsid w:val="00465651"/>
    <w:rsid w:val="004660DC"/>
    <w:rsid w:val="004664C7"/>
    <w:rsid w:val="00466ABA"/>
    <w:rsid w:val="00466D5B"/>
    <w:rsid w:val="00466F2C"/>
    <w:rsid w:val="00467795"/>
    <w:rsid w:val="00467940"/>
    <w:rsid w:val="00467CC6"/>
    <w:rsid w:val="00470BD9"/>
    <w:rsid w:val="00470CE7"/>
    <w:rsid w:val="00470F4F"/>
    <w:rsid w:val="0047144D"/>
    <w:rsid w:val="00471DFE"/>
    <w:rsid w:val="00472482"/>
    <w:rsid w:val="00474243"/>
    <w:rsid w:val="004766A7"/>
    <w:rsid w:val="00477934"/>
    <w:rsid w:val="004803C1"/>
    <w:rsid w:val="004805B5"/>
    <w:rsid w:val="0048061A"/>
    <w:rsid w:val="00480D71"/>
    <w:rsid w:val="00480DC7"/>
    <w:rsid w:val="00480E15"/>
    <w:rsid w:val="0048114E"/>
    <w:rsid w:val="004812DE"/>
    <w:rsid w:val="004829AC"/>
    <w:rsid w:val="00483095"/>
    <w:rsid w:val="004832A1"/>
    <w:rsid w:val="0048434C"/>
    <w:rsid w:val="00484A8D"/>
    <w:rsid w:val="00484C2B"/>
    <w:rsid w:val="00485568"/>
    <w:rsid w:val="00486FE5"/>
    <w:rsid w:val="004876F6"/>
    <w:rsid w:val="00487792"/>
    <w:rsid w:val="0048779F"/>
    <w:rsid w:val="00487AF9"/>
    <w:rsid w:val="00490840"/>
    <w:rsid w:val="00490982"/>
    <w:rsid w:val="004910BE"/>
    <w:rsid w:val="00491452"/>
    <w:rsid w:val="0049236A"/>
    <w:rsid w:val="00492718"/>
    <w:rsid w:val="00492EC6"/>
    <w:rsid w:val="00493190"/>
    <w:rsid w:val="0049347B"/>
    <w:rsid w:val="00493B7E"/>
    <w:rsid w:val="00493FC9"/>
    <w:rsid w:val="00494392"/>
    <w:rsid w:val="00494AE2"/>
    <w:rsid w:val="00494CB6"/>
    <w:rsid w:val="0049598B"/>
    <w:rsid w:val="00497F1F"/>
    <w:rsid w:val="004A063A"/>
    <w:rsid w:val="004A12D8"/>
    <w:rsid w:val="004A181D"/>
    <w:rsid w:val="004A1BCA"/>
    <w:rsid w:val="004A276F"/>
    <w:rsid w:val="004A355D"/>
    <w:rsid w:val="004A4970"/>
    <w:rsid w:val="004A4A8C"/>
    <w:rsid w:val="004A539D"/>
    <w:rsid w:val="004A64F0"/>
    <w:rsid w:val="004A67BD"/>
    <w:rsid w:val="004A6A09"/>
    <w:rsid w:val="004A7AB1"/>
    <w:rsid w:val="004B0138"/>
    <w:rsid w:val="004B115A"/>
    <w:rsid w:val="004B1573"/>
    <w:rsid w:val="004B1D74"/>
    <w:rsid w:val="004B2181"/>
    <w:rsid w:val="004B2183"/>
    <w:rsid w:val="004B2A01"/>
    <w:rsid w:val="004B3592"/>
    <w:rsid w:val="004B3E95"/>
    <w:rsid w:val="004B3F62"/>
    <w:rsid w:val="004B4397"/>
    <w:rsid w:val="004B4D3D"/>
    <w:rsid w:val="004B4F85"/>
    <w:rsid w:val="004B5FC5"/>
    <w:rsid w:val="004B61FC"/>
    <w:rsid w:val="004B62B4"/>
    <w:rsid w:val="004B6FF0"/>
    <w:rsid w:val="004B747F"/>
    <w:rsid w:val="004B7A50"/>
    <w:rsid w:val="004C01ED"/>
    <w:rsid w:val="004C0A6D"/>
    <w:rsid w:val="004C1731"/>
    <w:rsid w:val="004C2024"/>
    <w:rsid w:val="004C2559"/>
    <w:rsid w:val="004C29C6"/>
    <w:rsid w:val="004C2A22"/>
    <w:rsid w:val="004C3065"/>
    <w:rsid w:val="004C3950"/>
    <w:rsid w:val="004C5996"/>
    <w:rsid w:val="004C61C3"/>
    <w:rsid w:val="004C6A81"/>
    <w:rsid w:val="004C706E"/>
    <w:rsid w:val="004C71EA"/>
    <w:rsid w:val="004C7A1A"/>
    <w:rsid w:val="004C7C49"/>
    <w:rsid w:val="004D045E"/>
    <w:rsid w:val="004D0DF9"/>
    <w:rsid w:val="004D32CB"/>
    <w:rsid w:val="004D40AC"/>
    <w:rsid w:val="004D49F6"/>
    <w:rsid w:val="004D50BB"/>
    <w:rsid w:val="004D5E6B"/>
    <w:rsid w:val="004D62A6"/>
    <w:rsid w:val="004D7BA3"/>
    <w:rsid w:val="004E11A6"/>
    <w:rsid w:val="004E1429"/>
    <w:rsid w:val="004E1E37"/>
    <w:rsid w:val="004E2288"/>
    <w:rsid w:val="004E2473"/>
    <w:rsid w:val="004E2D18"/>
    <w:rsid w:val="004E37D7"/>
    <w:rsid w:val="004E3F19"/>
    <w:rsid w:val="004E41F7"/>
    <w:rsid w:val="004E469F"/>
    <w:rsid w:val="004E47D2"/>
    <w:rsid w:val="004E4931"/>
    <w:rsid w:val="004E51C0"/>
    <w:rsid w:val="004E6498"/>
    <w:rsid w:val="004E6770"/>
    <w:rsid w:val="004E74FF"/>
    <w:rsid w:val="004E79DB"/>
    <w:rsid w:val="004E7EB0"/>
    <w:rsid w:val="004F0272"/>
    <w:rsid w:val="004F0D26"/>
    <w:rsid w:val="004F11D0"/>
    <w:rsid w:val="004F14B7"/>
    <w:rsid w:val="004F20ED"/>
    <w:rsid w:val="004F2A6D"/>
    <w:rsid w:val="004F3485"/>
    <w:rsid w:val="004F41AC"/>
    <w:rsid w:val="004F44A2"/>
    <w:rsid w:val="004F4518"/>
    <w:rsid w:val="004F4ADD"/>
    <w:rsid w:val="004F4C62"/>
    <w:rsid w:val="004F5294"/>
    <w:rsid w:val="004F55F9"/>
    <w:rsid w:val="004F57EC"/>
    <w:rsid w:val="004F59CE"/>
    <w:rsid w:val="004F5B16"/>
    <w:rsid w:val="004F5F0A"/>
    <w:rsid w:val="004F62DC"/>
    <w:rsid w:val="004F6959"/>
    <w:rsid w:val="004F6C01"/>
    <w:rsid w:val="005000CC"/>
    <w:rsid w:val="00500338"/>
    <w:rsid w:val="00500351"/>
    <w:rsid w:val="00501433"/>
    <w:rsid w:val="00501D43"/>
    <w:rsid w:val="00503058"/>
    <w:rsid w:val="005040B3"/>
    <w:rsid w:val="0050445E"/>
    <w:rsid w:val="00504800"/>
    <w:rsid w:val="0050496D"/>
    <w:rsid w:val="005054BC"/>
    <w:rsid w:val="0050594E"/>
    <w:rsid w:val="00506D72"/>
    <w:rsid w:val="00506E2C"/>
    <w:rsid w:val="0050776E"/>
    <w:rsid w:val="0050F655"/>
    <w:rsid w:val="00511693"/>
    <w:rsid w:val="00511CC4"/>
    <w:rsid w:val="0051276C"/>
    <w:rsid w:val="00512CF6"/>
    <w:rsid w:val="00513299"/>
    <w:rsid w:val="0051445A"/>
    <w:rsid w:val="00514962"/>
    <w:rsid w:val="00514DFC"/>
    <w:rsid w:val="0051570A"/>
    <w:rsid w:val="00515D4E"/>
    <w:rsid w:val="00517332"/>
    <w:rsid w:val="0051756C"/>
    <w:rsid w:val="005179DD"/>
    <w:rsid w:val="005200F1"/>
    <w:rsid w:val="005203BE"/>
    <w:rsid w:val="00522765"/>
    <w:rsid w:val="00522A23"/>
    <w:rsid w:val="00522CFE"/>
    <w:rsid w:val="0052516F"/>
    <w:rsid w:val="0052547E"/>
    <w:rsid w:val="00525993"/>
    <w:rsid w:val="00525ABD"/>
    <w:rsid w:val="005263C5"/>
    <w:rsid w:val="00526BA2"/>
    <w:rsid w:val="0053065F"/>
    <w:rsid w:val="005307E4"/>
    <w:rsid w:val="0053095B"/>
    <w:rsid w:val="00530B19"/>
    <w:rsid w:val="005314F0"/>
    <w:rsid w:val="00531E60"/>
    <w:rsid w:val="00532BA4"/>
    <w:rsid w:val="00535635"/>
    <w:rsid w:val="00535AD4"/>
    <w:rsid w:val="00536693"/>
    <w:rsid w:val="005368BB"/>
    <w:rsid w:val="00536A5A"/>
    <w:rsid w:val="0053751C"/>
    <w:rsid w:val="00537576"/>
    <w:rsid w:val="00537753"/>
    <w:rsid w:val="00537887"/>
    <w:rsid w:val="00537A96"/>
    <w:rsid w:val="00537AA0"/>
    <w:rsid w:val="00540063"/>
    <w:rsid w:val="005405FF"/>
    <w:rsid w:val="00540965"/>
    <w:rsid w:val="00540D1D"/>
    <w:rsid w:val="0054129A"/>
    <w:rsid w:val="005416A8"/>
    <w:rsid w:val="00541A1E"/>
    <w:rsid w:val="00541D07"/>
    <w:rsid w:val="00542BA3"/>
    <w:rsid w:val="00542C25"/>
    <w:rsid w:val="00542CCE"/>
    <w:rsid w:val="00542D0C"/>
    <w:rsid w:val="00542E85"/>
    <w:rsid w:val="00542F1D"/>
    <w:rsid w:val="00543F2C"/>
    <w:rsid w:val="0054451E"/>
    <w:rsid w:val="00544BAB"/>
    <w:rsid w:val="00545F31"/>
    <w:rsid w:val="005462F3"/>
    <w:rsid w:val="005473C2"/>
    <w:rsid w:val="00547640"/>
    <w:rsid w:val="00547E81"/>
    <w:rsid w:val="00550C3A"/>
    <w:rsid w:val="005516C6"/>
    <w:rsid w:val="00552364"/>
    <w:rsid w:val="00552561"/>
    <w:rsid w:val="0055305F"/>
    <w:rsid w:val="005541EE"/>
    <w:rsid w:val="00554E39"/>
    <w:rsid w:val="00556797"/>
    <w:rsid w:val="005578FA"/>
    <w:rsid w:val="005579B4"/>
    <w:rsid w:val="00557C17"/>
    <w:rsid w:val="00560B54"/>
    <w:rsid w:val="00560E04"/>
    <w:rsid w:val="00560FE1"/>
    <w:rsid w:val="00561393"/>
    <w:rsid w:val="0056416D"/>
    <w:rsid w:val="00564210"/>
    <w:rsid w:val="0056470F"/>
    <w:rsid w:val="00565129"/>
    <w:rsid w:val="00565409"/>
    <w:rsid w:val="00565CD0"/>
    <w:rsid w:val="00565ECF"/>
    <w:rsid w:val="005661F7"/>
    <w:rsid w:val="00567820"/>
    <w:rsid w:val="00570031"/>
    <w:rsid w:val="00570619"/>
    <w:rsid w:val="00570C65"/>
    <w:rsid w:val="00571681"/>
    <w:rsid w:val="005718A6"/>
    <w:rsid w:val="00571C8D"/>
    <w:rsid w:val="00571D98"/>
    <w:rsid w:val="005721D4"/>
    <w:rsid w:val="005727E0"/>
    <w:rsid w:val="00572FF6"/>
    <w:rsid w:val="0057344B"/>
    <w:rsid w:val="005737A7"/>
    <w:rsid w:val="00573835"/>
    <w:rsid w:val="005744DA"/>
    <w:rsid w:val="00574A09"/>
    <w:rsid w:val="005763A8"/>
    <w:rsid w:val="005770AD"/>
    <w:rsid w:val="0057725F"/>
    <w:rsid w:val="00580E0C"/>
    <w:rsid w:val="005810DD"/>
    <w:rsid w:val="005812E0"/>
    <w:rsid w:val="00581414"/>
    <w:rsid w:val="00582490"/>
    <w:rsid w:val="005826FA"/>
    <w:rsid w:val="00582977"/>
    <w:rsid w:val="00583C06"/>
    <w:rsid w:val="00584073"/>
    <w:rsid w:val="00584317"/>
    <w:rsid w:val="00585B9B"/>
    <w:rsid w:val="005865E6"/>
    <w:rsid w:val="00586854"/>
    <w:rsid w:val="00586C95"/>
    <w:rsid w:val="00586DA6"/>
    <w:rsid w:val="00587EC8"/>
    <w:rsid w:val="005909E3"/>
    <w:rsid w:val="00591087"/>
    <w:rsid w:val="00591291"/>
    <w:rsid w:val="0059265C"/>
    <w:rsid w:val="0059272F"/>
    <w:rsid w:val="00592752"/>
    <w:rsid w:val="00592B9F"/>
    <w:rsid w:val="00593375"/>
    <w:rsid w:val="00593776"/>
    <w:rsid w:val="00593851"/>
    <w:rsid w:val="0059568A"/>
    <w:rsid w:val="00595E7E"/>
    <w:rsid w:val="00595EBD"/>
    <w:rsid w:val="005965F4"/>
    <w:rsid w:val="005970FF"/>
    <w:rsid w:val="0059710D"/>
    <w:rsid w:val="00597971"/>
    <w:rsid w:val="00597A66"/>
    <w:rsid w:val="00597CC6"/>
    <w:rsid w:val="00597E28"/>
    <w:rsid w:val="005A00D9"/>
    <w:rsid w:val="005A0A05"/>
    <w:rsid w:val="005A10AE"/>
    <w:rsid w:val="005A1CAD"/>
    <w:rsid w:val="005A2E3B"/>
    <w:rsid w:val="005A3658"/>
    <w:rsid w:val="005A453D"/>
    <w:rsid w:val="005A511B"/>
    <w:rsid w:val="005A549E"/>
    <w:rsid w:val="005A54ED"/>
    <w:rsid w:val="005A59AE"/>
    <w:rsid w:val="005A5D5B"/>
    <w:rsid w:val="005A607A"/>
    <w:rsid w:val="005A6081"/>
    <w:rsid w:val="005A627D"/>
    <w:rsid w:val="005A6D01"/>
    <w:rsid w:val="005A7BF8"/>
    <w:rsid w:val="005B1B54"/>
    <w:rsid w:val="005B298F"/>
    <w:rsid w:val="005B4030"/>
    <w:rsid w:val="005B4147"/>
    <w:rsid w:val="005B4878"/>
    <w:rsid w:val="005B4CB7"/>
    <w:rsid w:val="005B5C4F"/>
    <w:rsid w:val="005B5DA7"/>
    <w:rsid w:val="005B6F46"/>
    <w:rsid w:val="005B6FF5"/>
    <w:rsid w:val="005B7502"/>
    <w:rsid w:val="005B7D6B"/>
    <w:rsid w:val="005C0045"/>
    <w:rsid w:val="005C084E"/>
    <w:rsid w:val="005C126F"/>
    <w:rsid w:val="005C1CFA"/>
    <w:rsid w:val="005C1F15"/>
    <w:rsid w:val="005C27CD"/>
    <w:rsid w:val="005C2B1C"/>
    <w:rsid w:val="005C2CF6"/>
    <w:rsid w:val="005C3A91"/>
    <w:rsid w:val="005C4606"/>
    <w:rsid w:val="005C4C48"/>
    <w:rsid w:val="005C528A"/>
    <w:rsid w:val="005C5899"/>
    <w:rsid w:val="005C5FA3"/>
    <w:rsid w:val="005C61E1"/>
    <w:rsid w:val="005C65B8"/>
    <w:rsid w:val="005C6E71"/>
    <w:rsid w:val="005C733A"/>
    <w:rsid w:val="005D0B0C"/>
    <w:rsid w:val="005D1432"/>
    <w:rsid w:val="005D147C"/>
    <w:rsid w:val="005D1F10"/>
    <w:rsid w:val="005D20C2"/>
    <w:rsid w:val="005D227E"/>
    <w:rsid w:val="005D36FC"/>
    <w:rsid w:val="005D3947"/>
    <w:rsid w:val="005D4095"/>
    <w:rsid w:val="005D4A29"/>
    <w:rsid w:val="005D62C3"/>
    <w:rsid w:val="005D72A9"/>
    <w:rsid w:val="005D72FE"/>
    <w:rsid w:val="005E02B3"/>
    <w:rsid w:val="005E02D6"/>
    <w:rsid w:val="005E0500"/>
    <w:rsid w:val="005E0BB2"/>
    <w:rsid w:val="005E140A"/>
    <w:rsid w:val="005E1E24"/>
    <w:rsid w:val="005E2C04"/>
    <w:rsid w:val="005E309D"/>
    <w:rsid w:val="005E3102"/>
    <w:rsid w:val="005E3ACB"/>
    <w:rsid w:val="005E3BB7"/>
    <w:rsid w:val="005E4192"/>
    <w:rsid w:val="005E43C7"/>
    <w:rsid w:val="005E4752"/>
    <w:rsid w:val="005E50F8"/>
    <w:rsid w:val="005E5FB0"/>
    <w:rsid w:val="005E6B69"/>
    <w:rsid w:val="005E732C"/>
    <w:rsid w:val="005F0AD5"/>
    <w:rsid w:val="005F0D5E"/>
    <w:rsid w:val="005F0DF1"/>
    <w:rsid w:val="005F0FB0"/>
    <w:rsid w:val="005F1C32"/>
    <w:rsid w:val="005F21DE"/>
    <w:rsid w:val="005F2947"/>
    <w:rsid w:val="005F29E1"/>
    <w:rsid w:val="005F2AA8"/>
    <w:rsid w:val="005F3119"/>
    <w:rsid w:val="005F458E"/>
    <w:rsid w:val="005F4A8A"/>
    <w:rsid w:val="005F5268"/>
    <w:rsid w:val="005F54BC"/>
    <w:rsid w:val="005F5C80"/>
    <w:rsid w:val="005F6F31"/>
    <w:rsid w:val="005F7781"/>
    <w:rsid w:val="005F7A13"/>
    <w:rsid w:val="005F7AC1"/>
    <w:rsid w:val="005F7AE3"/>
    <w:rsid w:val="00600322"/>
    <w:rsid w:val="00600FFE"/>
    <w:rsid w:val="0060146E"/>
    <w:rsid w:val="0060220B"/>
    <w:rsid w:val="00602ABE"/>
    <w:rsid w:val="00602F70"/>
    <w:rsid w:val="00603773"/>
    <w:rsid w:val="006043CC"/>
    <w:rsid w:val="0060456B"/>
    <w:rsid w:val="00604B68"/>
    <w:rsid w:val="00605230"/>
    <w:rsid w:val="0060596B"/>
    <w:rsid w:val="006060FC"/>
    <w:rsid w:val="0060613D"/>
    <w:rsid w:val="00606975"/>
    <w:rsid w:val="00606D97"/>
    <w:rsid w:val="00607968"/>
    <w:rsid w:val="00607EC7"/>
    <w:rsid w:val="00611304"/>
    <w:rsid w:val="0061289F"/>
    <w:rsid w:val="00613757"/>
    <w:rsid w:val="00613E30"/>
    <w:rsid w:val="00614E64"/>
    <w:rsid w:val="006156E9"/>
    <w:rsid w:val="006159A2"/>
    <w:rsid w:val="006169E1"/>
    <w:rsid w:val="00616C6A"/>
    <w:rsid w:val="00617298"/>
    <w:rsid w:val="00617710"/>
    <w:rsid w:val="00617EE6"/>
    <w:rsid w:val="00620A1E"/>
    <w:rsid w:val="00620B97"/>
    <w:rsid w:val="0062184C"/>
    <w:rsid w:val="00621C55"/>
    <w:rsid w:val="00622764"/>
    <w:rsid w:val="00622A76"/>
    <w:rsid w:val="00622AF4"/>
    <w:rsid w:val="00622B3D"/>
    <w:rsid w:val="00622EF1"/>
    <w:rsid w:val="00622F72"/>
    <w:rsid w:val="00623724"/>
    <w:rsid w:val="00625674"/>
    <w:rsid w:val="00626155"/>
    <w:rsid w:val="006270E0"/>
    <w:rsid w:val="006273A8"/>
    <w:rsid w:val="00627BEA"/>
    <w:rsid w:val="00630D24"/>
    <w:rsid w:val="006319DB"/>
    <w:rsid w:val="00633755"/>
    <w:rsid w:val="00633911"/>
    <w:rsid w:val="00634B17"/>
    <w:rsid w:val="00635A1D"/>
    <w:rsid w:val="00635AA0"/>
    <w:rsid w:val="00636171"/>
    <w:rsid w:val="006367A1"/>
    <w:rsid w:val="0063698F"/>
    <w:rsid w:val="00636E66"/>
    <w:rsid w:val="00637C43"/>
    <w:rsid w:val="00637F66"/>
    <w:rsid w:val="00637FE5"/>
    <w:rsid w:val="0064073B"/>
    <w:rsid w:val="006407BE"/>
    <w:rsid w:val="0064093E"/>
    <w:rsid w:val="006409B4"/>
    <w:rsid w:val="00640B11"/>
    <w:rsid w:val="0064137F"/>
    <w:rsid w:val="00641C96"/>
    <w:rsid w:val="006428A3"/>
    <w:rsid w:val="006431F7"/>
    <w:rsid w:val="0064659B"/>
    <w:rsid w:val="0064722B"/>
    <w:rsid w:val="00647C08"/>
    <w:rsid w:val="00650252"/>
    <w:rsid w:val="006505CA"/>
    <w:rsid w:val="00650A55"/>
    <w:rsid w:val="00651244"/>
    <w:rsid w:val="0065183C"/>
    <w:rsid w:val="00652459"/>
    <w:rsid w:val="00652E82"/>
    <w:rsid w:val="00653BEC"/>
    <w:rsid w:val="0065407C"/>
    <w:rsid w:val="0065595B"/>
    <w:rsid w:val="006559E9"/>
    <w:rsid w:val="00657A06"/>
    <w:rsid w:val="00657C03"/>
    <w:rsid w:val="00657CA2"/>
    <w:rsid w:val="00660269"/>
    <w:rsid w:val="006602C1"/>
    <w:rsid w:val="00660D66"/>
    <w:rsid w:val="00660DAD"/>
    <w:rsid w:val="0066162C"/>
    <w:rsid w:val="006618AB"/>
    <w:rsid w:val="00661CC5"/>
    <w:rsid w:val="00661E3F"/>
    <w:rsid w:val="00662175"/>
    <w:rsid w:val="00662641"/>
    <w:rsid w:val="00662EF8"/>
    <w:rsid w:val="006638C2"/>
    <w:rsid w:val="006638CD"/>
    <w:rsid w:val="00664A7D"/>
    <w:rsid w:val="00664ABD"/>
    <w:rsid w:val="00665F89"/>
    <w:rsid w:val="00667ADE"/>
    <w:rsid w:val="00667B2B"/>
    <w:rsid w:val="00670F7D"/>
    <w:rsid w:val="0067278B"/>
    <w:rsid w:val="00672BF6"/>
    <w:rsid w:val="006737C4"/>
    <w:rsid w:val="00673C92"/>
    <w:rsid w:val="0067403D"/>
    <w:rsid w:val="00674CA2"/>
    <w:rsid w:val="006752FA"/>
    <w:rsid w:val="006753EC"/>
    <w:rsid w:val="00675C92"/>
    <w:rsid w:val="006766E3"/>
    <w:rsid w:val="006773BA"/>
    <w:rsid w:val="00677C52"/>
    <w:rsid w:val="006805E2"/>
    <w:rsid w:val="00680C35"/>
    <w:rsid w:val="00680F77"/>
    <w:rsid w:val="0068142B"/>
    <w:rsid w:val="0068222A"/>
    <w:rsid w:val="006828DE"/>
    <w:rsid w:val="00683158"/>
    <w:rsid w:val="00683E83"/>
    <w:rsid w:val="00684733"/>
    <w:rsid w:val="006850E1"/>
    <w:rsid w:val="00685A44"/>
    <w:rsid w:val="00686197"/>
    <w:rsid w:val="00686517"/>
    <w:rsid w:val="006868A4"/>
    <w:rsid w:val="00690308"/>
    <w:rsid w:val="00691718"/>
    <w:rsid w:val="00691BD3"/>
    <w:rsid w:val="00691D6D"/>
    <w:rsid w:val="00691EBF"/>
    <w:rsid w:val="00693020"/>
    <w:rsid w:val="006947C1"/>
    <w:rsid w:val="0069706D"/>
    <w:rsid w:val="00697EDD"/>
    <w:rsid w:val="006A058A"/>
    <w:rsid w:val="006A10FE"/>
    <w:rsid w:val="006A1849"/>
    <w:rsid w:val="006A2196"/>
    <w:rsid w:val="006A2789"/>
    <w:rsid w:val="006A29C5"/>
    <w:rsid w:val="006A2A62"/>
    <w:rsid w:val="006A3A84"/>
    <w:rsid w:val="006A45F2"/>
    <w:rsid w:val="006A4978"/>
    <w:rsid w:val="006A5000"/>
    <w:rsid w:val="006A50AE"/>
    <w:rsid w:val="006A527B"/>
    <w:rsid w:val="006A5363"/>
    <w:rsid w:val="006A5BFE"/>
    <w:rsid w:val="006A66AC"/>
    <w:rsid w:val="006A689B"/>
    <w:rsid w:val="006A6C8C"/>
    <w:rsid w:val="006A7261"/>
    <w:rsid w:val="006A7FEA"/>
    <w:rsid w:val="006B0D29"/>
    <w:rsid w:val="006B0D3A"/>
    <w:rsid w:val="006B1819"/>
    <w:rsid w:val="006B18D4"/>
    <w:rsid w:val="006B1ABE"/>
    <w:rsid w:val="006B2231"/>
    <w:rsid w:val="006B25C6"/>
    <w:rsid w:val="006B292A"/>
    <w:rsid w:val="006B2B7D"/>
    <w:rsid w:val="006B3CE6"/>
    <w:rsid w:val="006B4375"/>
    <w:rsid w:val="006B450E"/>
    <w:rsid w:val="006B4968"/>
    <w:rsid w:val="006B5DE7"/>
    <w:rsid w:val="006B60D8"/>
    <w:rsid w:val="006B7FE9"/>
    <w:rsid w:val="006C03A9"/>
    <w:rsid w:val="006C229C"/>
    <w:rsid w:val="006C2CDC"/>
    <w:rsid w:val="006C3206"/>
    <w:rsid w:val="006C4752"/>
    <w:rsid w:val="006C5048"/>
    <w:rsid w:val="006C56B8"/>
    <w:rsid w:val="006C5F57"/>
    <w:rsid w:val="006C645E"/>
    <w:rsid w:val="006C6A4B"/>
    <w:rsid w:val="006C6D4D"/>
    <w:rsid w:val="006C779F"/>
    <w:rsid w:val="006D01F5"/>
    <w:rsid w:val="006D0CFB"/>
    <w:rsid w:val="006D0DDC"/>
    <w:rsid w:val="006D1636"/>
    <w:rsid w:val="006D30C0"/>
    <w:rsid w:val="006D349C"/>
    <w:rsid w:val="006D52F9"/>
    <w:rsid w:val="006D5E8E"/>
    <w:rsid w:val="006D7535"/>
    <w:rsid w:val="006D7A53"/>
    <w:rsid w:val="006E02A7"/>
    <w:rsid w:val="006E057B"/>
    <w:rsid w:val="006E06E2"/>
    <w:rsid w:val="006E110A"/>
    <w:rsid w:val="006E27D1"/>
    <w:rsid w:val="006E2876"/>
    <w:rsid w:val="006E2927"/>
    <w:rsid w:val="006E2B6A"/>
    <w:rsid w:val="006E3522"/>
    <w:rsid w:val="006E3B22"/>
    <w:rsid w:val="006E3B99"/>
    <w:rsid w:val="006E43A9"/>
    <w:rsid w:val="006E4443"/>
    <w:rsid w:val="006E450B"/>
    <w:rsid w:val="006E494F"/>
    <w:rsid w:val="006E4E7A"/>
    <w:rsid w:val="006E53A4"/>
    <w:rsid w:val="006E54AF"/>
    <w:rsid w:val="006E5CEE"/>
    <w:rsid w:val="006E5D6C"/>
    <w:rsid w:val="006E5EBF"/>
    <w:rsid w:val="006E6BC4"/>
    <w:rsid w:val="006E7867"/>
    <w:rsid w:val="006E79D3"/>
    <w:rsid w:val="006E7CC5"/>
    <w:rsid w:val="006E7D30"/>
    <w:rsid w:val="006F0D17"/>
    <w:rsid w:val="006F0D7E"/>
    <w:rsid w:val="006F12E5"/>
    <w:rsid w:val="006F34DE"/>
    <w:rsid w:val="006F3E52"/>
    <w:rsid w:val="006F473F"/>
    <w:rsid w:val="006F4BF4"/>
    <w:rsid w:val="006F4D11"/>
    <w:rsid w:val="006F4E46"/>
    <w:rsid w:val="006F51E0"/>
    <w:rsid w:val="006F6355"/>
    <w:rsid w:val="006F659F"/>
    <w:rsid w:val="006F7053"/>
    <w:rsid w:val="006F756A"/>
    <w:rsid w:val="006F7867"/>
    <w:rsid w:val="00700050"/>
    <w:rsid w:val="00700687"/>
    <w:rsid w:val="00700703"/>
    <w:rsid w:val="007007C0"/>
    <w:rsid w:val="00701093"/>
    <w:rsid w:val="00703B98"/>
    <w:rsid w:val="00703C95"/>
    <w:rsid w:val="007042D2"/>
    <w:rsid w:val="00704BCF"/>
    <w:rsid w:val="00704C2A"/>
    <w:rsid w:val="00705496"/>
    <w:rsid w:val="00705EBB"/>
    <w:rsid w:val="00705F89"/>
    <w:rsid w:val="0070620E"/>
    <w:rsid w:val="007062A5"/>
    <w:rsid w:val="00707384"/>
    <w:rsid w:val="007073B2"/>
    <w:rsid w:val="0070757C"/>
    <w:rsid w:val="00707AC0"/>
    <w:rsid w:val="00707DC0"/>
    <w:rsid w:val="0071030E"/>
    <w:rsid w:val="0071085D"/>
    <w:rsid w:val="00710B77"/>
    <w:rsid w:val="007120E0"/>
    <w:rsid w:val="0071275C"/>
    <w:rsid w:val="0071317F"/>
    <w:rsid w:val="00715040"/>
    <w:rsid w:val="007154FA"/>
    <w:rsid w:val="00716328"/>
    <w:rsid w:val="00716496"/>
    <w:rsid w:val="007170AC"/>
    <w:rsid w:val="0072075B"/>
    <w:rsid w:val="00720DD7"/>
    <w:rsid w:val="00721639"/>
    <w:rsid w:val="0072198E"/>
    <w:rsid w:val="007221C2"/>
    <w:rsid w:val="00722299"/>
    <w:rsid w:val="007245D6"/>
    <w:rsid w:val="00725677"/>
    <w:rsid w:val="00725816"/>
    <w:rsid w:val="0072650A"/>
    <w:rsid w:val="00726943"/>
    <w:rsid w:val="0072706A"/>
    <w:rsid w:val="00727451"/>
    <w:rsid w:val="007301B7"/>
    <w:rsid w:val="00730404"/>
    <w:rsid w:val="00730831"/>
    <w:rsid w:val="00730955"/>
    <w:rsid w:val="00731685"/>
    <w:rsid w:val="00731DA8"/>
    <w:rsid w:val="00731FAA"/>
    <w:rsid w:val="007332F3"/>
    <w:rsid w:val="00733A9C"/>
    <w:rsid w:val="00733B14"/>
    <w:rsid w:val="00733D92"/>
    <w:rsid w:val="00734636"/>
    <w:rsid w:val="00736574"/>
    <w:rsid w:val="007367E0"/>
    <w:rsid w:val="00737201"/>
    <w:rsid w:val="00737215"/>
    <w:rsid w:val="00737D1A"/>
    <w:rsid w:val="00740034"/>
    <w:rsid w:val="00741E3E"/>
    <w:rsid w:val="00743290"/>
    <w:rsid w:val="00744787"/>
    <w:rsid w:val="007449C2"/>
    <w:rsid w:val="00744E24"/>
    <w:rsid w:val="00745B3B"/>
    <w:rsid w:val="00745FEF"/>
    <w:rsid w:val="00746258"/>
    <w:rsid w:val="00746E2C"/>
    <w:rsid w:val="0074734A"/>
    <w:rsid w:val="007478E3"/>
    <w:rsid w:val="00750892"/>
    <w:rsid w:val="007509A0"/>
    <w:rsid w:val="007509E4"/>
    <w:rsid w:val="00751148"/>
    <w:rsid w:val="007528F6"/>
    <w:rsid w:val="007535B3"/>
    <w:rsid w:val="00753DB3"/>
    <w:rsid w:val="0075479B"/>
    <w:rsid w:val="00754905"/>
    <w:rsid w:val="00755609"/>
    <w:rsid w:val="00755BCD"/>
    <w:rsid w:val="0075765D"/>
    <w:rsid w:val="00760038"/>
    <w:rsid w:val="00760CB4"/>
    <w:rsid w:val="007618B6"/>
    <w:rsid w:val="00761AD8"/>
    <w:rsid w:val="0076215E"/>
    <w:rsid w:val="00762C0D"/>
    <w:rsid w:val="00762EE0"/>
    <w:rsid w:val="00763664"/>
    <w:rsid w:val="00764584"/>
    <w:rsid w:val="00764B22"/>
    <w:rsid w:val="00764F13"/>
    <w:rsid w:val="00765C41"/>
    <w:rsid w:val="00765FCB"/>
    <w:rsid w:val="00766DFD"/>
    <w:rsid w:val="00767174"/>
    <w:rsid w:val="007671E4"/>
    <w:rsid w:val="00767885"/>
    <w:rsid w:val="00770458"/>
    <w:rsid w:val="00771100"/>
    <w:rsid w:val="00772906"/>
    <w:rsid w:val="00773026"/>
    <w:rsid w:val="007731B6"/>
    <w:rsid w:val="007733D4"/>
    <w:rsid w:val="00773940"/>
    <w:rsid w:val="00773AC5"/>
    <w:rsid w:val="007744A6"/>
    <w:rsid w:val="00774900"/>
    <w:rsid w:val="00775163"/>
    <w:rsid w:val="007759DD"/>
    <w:rsid w:val="00776F07"/>
    <w:rsid w:val="00776FAE"/>
    <w:rsid w:val="00777357"/>
    <w:rsid w:val="00780154"/>
    <w:rsid w:val="0078122E"/>
    <w:rsid w:val="00781BF3"/>
    <w:rsid w:val="00782485"/>
    <w:rsid w:val="00782FD9"/>
    <w:rsid w:val="007832B0"/>
    <w:rsid w:val="00783FA5"/>
    <w:rsid w:val="007850CD"/>
    <w:rsid w:val="00785F5E"/>
    <w:rsid w:val="0078609F"/>
    <w:rsid w:val="00786612"/>
    <w:rsid w:val="00786F66"/>
    <w:rsid w:val="00786F7A"/>
    <w:rsid w:val="00787060"/>
    <w:rsid w:val="00787152"/>
    <w:rsid w:val="00790520"/>
    <w:rsid w:val="00790C14"/>
    <w:rsid w:val="00790D62"/>
    <w:rsid w:val="007911E3"/>
    <w:rsid w:val="007917BA"/>
    <w:rsid w:val="00791C80"/>
    <w:rsid w:val="00792EA1"/>
    <w:rsid w:val="0079427C"/>
    <w:rsid w:val="007951A8"/>
    <w:rsid w:val="0079736D"/>
    <w:rsid w:val="007A008A"/>
    <w:rsid w:val="007A0494"/>
    <w:rsid w:val="007A0EA9"/>
    <w:rsid w:val="007A13DA"/>
    <w:rsid w:val="007A1BEF"/>
    <w:rsid w:val="007A1F42"/>
    <w:rsid w:val="007A26DF"/>
    <w:rsid w:val="007A3900"/>
    <w:rsid w:val="007A3BE9"/>
    <w:rsid w:val="007A404D"/>
    <w:rsid w:val="007A452D"/>
    <w:rsid w:val="007A4EBB"/>
    <w:rsid w:val="007A5C6F"/>
    <w:rsid w:val="007A6184"/>
    <w:rsid w:val="007A7902"/>
    <w:rsid w:val="007B10DA"/>
    <w:rsid w:val="007B16A2"/>
    <w:rsid w:val="007B1D51"/>
    <w:rsid w:val="007B1FC1"/>
    <w:rsid w:val="007B3151"/>
    <w:rsid w:val="007B3951"/>
    <w:rsid w:val="007B3D0E"/>
    <w:rsid w:val="007B4001"/>
    <w:rsid w:val="007B411B"/>
    <w:rsid w:val="007B411C"/>
    <w:rsid w:val="007B445B"/>
    <w:rsid w:val="007B4583"/>
    <w:rsid w:val="007B61ED"/>
    <w:rsid w:val="007B73C9"/>
    <w:rsid w:val="007B7951"/>
    <w:rsid w:val="007B7D2A"/>
    <w:rsid w:val="007B7ECA"/>
    <w:rsid w:val="007B7F80"/>
    <w:rsid w:val="007C03D2"/>
    <w:rsid w:val="007C0711"/>
    <w:rsid w:val="007C1C16"/>
    <w:rsid w:val="007C25D6"/>
    <w:rsid w:val="007C28CC"/>
    <w:rsid w:val="007C28E6"/>
    <w:rsid w:val="007C3C6E"/>
    <w:rsid w:val="007C4160"/>
    <w:rsid w:val="007C48E8"/>
    <w:rsid w:val="007C5ADB"/>
    <w:rsid w:val="007C5B08"/>
    <w:rsid w:val="007C5C26"/>
    <w:rsid w:val="007C6AAF"/>
    <w:rsid w:val="007C7B8B"/>
    <w:rsid w:val="007C7DE6"/>
    <w:rsid w:val="007D02AE"/>
    <w:rsid w:val="007D02D0"/>
    <w:rsid w:val="007D137D"/>
    <w:rsid w:val="007D13C3"/>
    <w:rsid w:val="007D22AC"/>
    <w:rsid w:val="007D2C63"/>
    <w:rsid w:val="007D34FD"/>
    <w:rsid w:val="007D3805"/>
    <w:rsid w:val="007D3AF3"/>
    <w:rsid w:val="007D4241"/>
    <w:rsid w:val="007D4317"/>
    <w:rsid w:val="007D4EA3"/>
    <w:rsid w:val="007D506D"/>
    <w:rsid w:val="007D6A5E"/>
    <w:rsid w:val="007D6DE4"/>
    <w:rsid w:val="007E03DC"/>
    <w:rsid w:val="007E0ABE"/>
    <w:rsid w:val="007E158F"/>
    <w:rsid w:val="007E1B68"/>
    <w:rsid w:val="007E476F"/>
    <w:rsid w:val="007E5209"/>
    <w:rsid w:val="007E5989"/>
    <w:rsid w:val="007E60D2"/>
    <w:rsid w:val="007E6AD4"/>
    <w:rsid w:val="007E6E50"/>
    <w:rsid w:val="007E75BC"/>
    <w:rsid w:val="007F0211"/>
    <w:rsid w:val="007F0241"/>
    <w:rsid w:val="007F097B"/>
    <w:rsid w:val="007F0B4B"/>
    <w:rsid w:val="007F0C07"/>
    <w:rsid w:val="007F1CFF"/>
    <w:rsid w:val="007F30DB"/>
    <w:rsid w:val="007F3432"/>
    <w:rsid w:val="007F37B2"/>
    <w:rsid w:val="007F4920"/>
    <w:rsid w:val="007F5276"/>
    <w:rsid w:val="007F5DD5"/>
    <w:rsid w:val="007F604D"/>
    <w:rsid w:val="007F6761"/>
    <w:rsid w:val="007F7028"/>
    <w:rsid w:val="007F71AD"/>
    <w:rsid w:val="007F772B"/>
    <w:rsid w:val="007F78CC"/>
    <w:rsid w:val="007F7C4B"/>
    <w:rsid w:val="007F7C8A"/>
    <w:rsid w:val="00800471"/>
    <w:rsid w:val="00800DBC"/>
    <w:rsid w:val="008010D8"/>
    <w:rsid w:val="00801F6B"/>
    <w:rsid w:val="0080210B"/>
    <w:rsid w:val="00802537"/>
    <w:rsid w:val="008032BC"/>
    <w:rsid w:val="00803EE3"/>
    <w:rsid w:val="00804543"/>
    <w:rsid w:val="00804792"/>
    <w:rsid w:val="00804C08"/>
    <w:rsid w:val="00804EA9"/>
    <w:rsid w:val="00805A55"/>
    <w:rsid w:val="00805AB5"/>
    <w:rsid w:val="0080668D"/>
    <w:rsid w:val="00806FD2"/>
    <w:rsid w:val="00807361"/>
    <w:rsid w:val="00807D50"/>
    <w:rsid w:val="00807EC4"/>
    <w:rsid w:val="00810633"/>
    <w:rsid w:val="00810D50"/>
    <w:rsid w:val="008110F3"/>
    <w:rsid w:val="008118BA"/>
    <w:rsid w:val="00811AB0"/>
    <w:rsid w:val="00812378"/>
    <w:rsid w:val="008124D4"/>
    <w:rsid w:val="00813F15"/>
    <w:rsid w:val="008149ED"/>
    <w:rsid w:val="00815667"/>
    <w:rsid w:val="0081638A"/>
    <w:rsid w:val="008168DF"/>
    <w:rsid w:val="00816EEF"/>
    <w:rsid w:val="00817324"/>
    <w:rsid w:val="008176A1"/>
    <w:rsid w:val="00817D19"/>
    <w:rsid w:val="00820BE4"/>
    <w:rsid w:val="00820CA0"/>
    <w:rsid w:val="00821A1B"/>
    <w:rsid w:val="00823881"/>
    <w:rsid w:val="00823957"/>
    <w:rsid w:val="00824783"/>
    <w:rsid w:val="00824B5C"/>
    <w:rsid w:val="00825796"/>
    <w:rsid w:val="008262E9"/>
    <w:rsid w:val="00826C94"/>
    <w:rsid w:val="00827E69"/>
    <w:rsid w:val="008301ED"/>
    <w:rsid w:val="008304B2"/>
    <w:rsid w:val="00830562"/>
    <w:rsid w:val="00830B5A"/>
    <w:rsid w:val="00831BC3"/>
    <w:rsid w:val="00832FC1"/>
    <w:rsid w:val="00833956"/>
    <w:rsid w:val="00833C63"/>
    <w:rsid w:val="0083501A"/>
    <w:rsid w:val="00835213"/>
    <w:rsid w:val="008352FB"/>
    <w:rsid w:val="008356E8"/>
    <w:rsid w:val="008356E9"/>
    <w:rsid w:val="00835C4D"/>
    <w:rsid w:val="008367E2"/>
    <w:rsid w:val="0084068D"/>
    <w:rsid w:val="00841F53"/>
    <w:rsid w:val="00842261"/>
    <w:rsid w:val="00842533"/>
    <w:rsid w:val="00843F48"/>
    <w:rsid w:val="0084685E"/>
    <w:rsid w:val="008477D9"/>
    <w:rsid w:val="008503C9"/>
    <w:rsid w:val="008509DB"/>
    <w:rsid w:val="00850AFC"/>
    <w:rsid w:val="00850C46"/>
    <w:rsid w:val="0085109F"/>
    <w:rsid w:val="00851423"/>
    <w:rsid w:val="00852D71"/>
    <w:rsid w:val="00853462"/>
    <w:rsid w:val="00853F9B"/>
    <w:rsid w:val="008543AA"/>
    <w:rsid w:val="00855CC0"/>
    <w:rsid w:val="00856036"/>
    <w:rsid w:val="00856285"/>
    <w:rsid w:val="00856C67"/>
    <w:rsid w:val="00856CF0"/>
    <w:rsid w:val="00856CFE"/>
    <w:rsid w:val="008572AB"/>
    <w:rsid w:val="00857848"/>
    <w:rsid w:val="00860E4B"/>
    <w:rsid w:val="00860E54"/>
    <w:rsid w:val="00861B58"/>
    <w:rsid w:val="0086414A"/>
    <w:rsid w:val="0086417D"/>
    <w:rsid w:val="008654B6"/>
    <w:rsid w:val="008660CD"/>
    <w:rsid w:val="00866812"/>
    <w:rsid w:val="00866D7D"/>
    <w:rsid w:val="00867956"/>
    <w:rsid w:val="00867BDD"/>
    <w:rsid w:val="00870151"/>
    <w:rsid w:val="008709B4"/>
    <w:rsid w:val="00870EDD"/>
    <w:rsid w:val="0087139C"/>
    <w:rsid w:val="00872115"/>
    <w:rsid w:val="00873DB2"/>
    <w:rsid w:val="00875DC6"/>
    <w:rsid w:val="00876695"/>
    <w:rsid w:val="008768B5"/>
    <w:rsid w:val="008768CD"/>
    <w:rsid w:val="00877A1A"/>
    <w:rsid w:val="00877BE3"/>
    <w:rsid w:val="00880DB0"/>
    <w:rsid w:val="00880E83"/>
    <w:rsid w:val="00881B5F"/>
    <w:rsid w:val="00881C45"/>
    <w:rsid w:val="0088242D"/>
    <w:rsid w:val="00882DCC"/>
    <w:rsid w:val="008842BC"/>
    <w:rsid w:val="0088433D"/>
    <w:rsid w:val="008845B1"/>
    <w:rsid w:val="008848F2"/>
    <w:rsid w:val="008850EC"/>
    <w:rsid w:val="008851FC"/>
    <w:rsid w:val="00885406"/>
    <w:rsid w:val="008859AD"/>
    <w:rsid w:val="00885E25"/>
    <w:rsid w:val="00886009"/>
    <w:rsid w:val="00886CCB"/>
    <w:rsid w:val="00890012"/>
    <w:rsid w:val="00890A79"/>
    <w:rsid w:val="00890C9C"/>
    <w:rsid w:val="008913D9"/>
    <w:rsid w:val="00892E30"/>
    <w:rsid w:val="00892F28"/>
    <w:rsid w:val="00892FC5"/>
    <w:rsid w:val="00893CB2"/>
    <w:rsid w:val="008948BA"/>
    <w:rsid w:val="0089495D"/>
    <w:rsid w:val="00895BDD"/>
    <w:rsid w:val="008961A2"/>
    <w:rsid w:val="00896345"/>
    <w:rsid w:val="0089708D"/>
    <w:rsid w:val="00897E5F"/>
    <w:rsid w:val="008A023D"/>
    <w:rsid w:val="008A0C5F"/>
    <w:rsid w:val="008A0DF2"/>
    <w:rsid w:val="008A1C0C"/>
    <w:rsid w:val="008A1F36"/>
    <w:rsid w:val="008A28BC"/>
    <w:rsid w:val="008A3288"/>
    <w:rsid w:val="008A3DEA"/>
    <w:rsid w:val="008A3F9F"/>
    <w:rsid w:val="008A45F9"/>
    <w:rsid w:val="008A4D1C"/>
    <w:rsid w:val="008A4EB9"/>
    <w:rsid w:val="008A521D"/>
    <w:rsid w:val="008A56CB"/>
    <w:rsid w:val="008A5716"/>
    <w:rsid w:val="008A5C68"/>
    <w:rsid w:val="008A5FF3"/>
    <w:rsid w:val="008A68C2"/>
    <w:rsid w:val="008A733D"/>
    <w:rsid w:val="008A74C0"/>
    <w:rsid w:val="008A76BD"/>
    <w:rsid w:val="008B010F"/>
    <w:rsid w:val="008B1270"/>
    <w:rsid w:val="008B1694"/>
    <w:rsid w:val="008B17A3"/>
    <w:rsid w:val="008B22AF"/>
    <w:rsid w:val="008B2A69"/>
    <w:rsid w:val="008B2B28"/>
    <w:rsid w:val="008B3413"/>
    <w:rsid w:val="008B3857"/>
    <w:rsid w:val="008B3C16"/>
    <w:rsid w:val="008B4875"/>
    <w:rsid w:val="008B4977"/>
    <w:rsid w:val="008B49F5"/>
    <w:rsid w:val="008B4A48"/>
    <w:rsid w:val="008B56B0"/>
    <w:rsid w:val="008B5B90"/>
    <w:rsid w:val="008C1D91"/>
    <w:rsid w:val="008C2D7A"/>
    <w:rsid w:val="008C39A0"/>
    <w:rsid w:val="008C4B27"/>
    <w:rsid w:val="008C7101"/>
    <w:rsid w:val="008C7F2A"/>
    <w:rsid w:val="008D03AA"/>
    <w:rsid w:val="008D093C"/>
    <w:rsid w:val="008D18E5"/>
    <w:rsid w:val="008D2104"/>
    <w:rsid w:val="008D2148"/>
    <w:rsid w:val="008D2304"/>
    <w:rsid w:val="008D3526"/>
    <w:rsid w:val="008D389D"/>
    <w:rsid w:val="008D3AF0"/>
    <w:rsid w:val="008D4B8D"/>
    <w:rsid w:val="008D5088"/>
    <w:rsid w:val="008D5EA8"/>
    <w:rsid w:val="008D65FC"/>
    <w:rsid w:val="008D73FE"/>
    <w:rsid w:val="008D749F"/>
    <w:rsid w:val="008E207A"/>
    <w:rsid w:val="008E334C"/>
    <w:rsid w:val="008E36F8"/>
    <w:rsid w:val="008E3701"/>
    <w:rsid w:val="008E3DD2"/>
    <w:rsid w:val="008E3E45"/>
    <w:rsid w:val="008E46B2"/>
    <w:rsid w:val="008E5097"/>
    <w:rsid w:val="008E5477"/>
    <w:rsid w:val="008E611E"/>
    <w:rsid w:val="008E6123"/>
    <w:rsid w:val="008E64E1"/>
    <w:rsid w:val="008E682C"/>
    <w:rsid w:val="008E6ACB"/>
    <w:rsid w:val="008E7496"/>
    <w:rsid w:val="008E78A1"/>
    <w:rsid w:val="008F03A9"/>
    <w:rsid w:val="008F0863"/>
    <w:rsid w:val="008F13BB"/>
    <w:rsid w:val="008F1979"/>
    <w:rsid w:val="008F393E"/>
    <w:rsid w:val="008F3C84"/>
    <w:rsid w:val="008F3F05"/>
    <w:rsid w:val="008F40C0"/>
    <w:rsid w:val="008F4716"/>
    <w:rsid w:val="008F53D4"/>
    <w:rsid w:val="008F5879"/>
    <w:rsid w:val="008F589F"/>
    <w:rsid w:val="008F7E20"/>
    <w:rsid w:val="008F7F03"/>
    <w:rsid w:val="009006EE"/>
    <w:rsid w:val="00901037"/>
    <w:rsid w:val="0090181F"/>
    <w:rsid w:val="00903510"/>
    <w:rsid w:val="00903FCD"/>
    <w:rsid w:val="009048F9"/>
    <w:rsid w:val="00904AD8"/>
    <w:rsid w:val="00904AE1"/>
    <w:rsid w:val="00904EAE"/>
    <w:rsid w:val="00905772"/>
    <w:rsid w:val="00905A06"/>
    <w:rsid w:val="00905AB1"/>
    <w:rsid w:val="00906238"/>
    <w:rsid w:val="009064DB"/>
    <w:rsid w:val="009067E3"/>
    <w:rsid w:val="0090691A"/>
    <w:rsid w:val="00906EC1"/>
    <w:rsid w:val="0090774A"/>
    <w:rsid w:val="00907E43"/>
    <w:rsid w:val="00907EF9"/>
    <w:rsid w:val="00910DD1"/>
    <w:rsid w:val="00911126"/>
    <w:rsid w:val="0091168B"/>
    <w:rsid w:val="00911C9B"/>
    <w:rsid w:val="00912463"/>
    <w:rsid w:val="009126B2"/>
    <w:rsid w:val="0091295C"/>
    <w:rsid w:val="00912C99"/>
    <w:rsid w:val="00914D58"/>
    <w:rsid w:val="0091553B"/>
    <w:rsid w:val="009157C9"/>
    <w:rsid w:val="009168F4"/>
    <w:rsid w:val="00916D44"/>
    <w:rsid w:val="0091783A"/>
    <w:rsid w:val="0091793B"/>
    <w:rsid w:val="009179A0"/>
    <w:rsid w:val="00920418"/>
    <w:rsid w:val="009204A5"/>
    <w:rsid w:val="00920968"/>
    <w:rsid w:val="00920CEE"/>
    <w:rsid w:val="00920E42"/>
    <w:rsid w:val="009212CF"/>
    <w:rsid w:val="009213CF"/>
    <w:rsid w:val="00921F47"/>
    <w:rsid w:val="00921FAC"/>
    <w:rsid w:val="0092248A"/>
    <w:rsid w:val="009228AB"/>
    <w:rsid w:val="00923041"/>
    <w:rsid w:val="00923329"/>
    <w:rsid w:val="009233AA"/>
    <w:rsid w:val="00924176"/>
    <w:rsid w:val="00924A39"/>
    <w:rsid w:val="00924FA4"/>
    <w:rsid w:val="00925765"/>
    <w:rsid w:val="00925D28"/>
    <w:rsid w:val="009270A1"/>
    <w:rsid w:val="0093004F"/>
    <w:rsid w:val="0093085B"/>
    <w:rsid w:val="00930F47"/>
    <w:rsid w:val="009312C5"/>
    <w:rsid w:val="00931694"/>
    <w:rsid w:val="00931C57"/>
    <w:rsid w:val="00932CEC"/>
    <w:rsid w:val="00932DFE"/>
    <w:rsid w:val="009344B4"/>
    <w:rsid w:val="009347A5"/>
    <w:rsid w:val="00934838"/>
    <w:rsid w:val="00935FC9"/>
    <w:rsid w:val="009365CD"/>
    <w:rsid w:val="009373F5"/>
    <w:rsid w:val="00940632"/>
    <w:rsid w:val="00940D09"/>
    <w:rsid w:val="00942257"/>
    <w:rsid w:val="009429EC"/>
    <w:rsid w:val="00945CB0"/>
    <w:rsid w:val="009471BF"/>
    <w:rsid w:val="00950E4E"/>
    <w:rsid w:val="00950E57"/>
    <w:rsid w:val="00950E7C"/>
    <w:rsid w:val="00950ED3"/>
    <w:rsid w:val="00950F0E"/>
    <w:rsid w:val="00951B33"/>
    <w:rsid w:val="009529BD"/>
    <w:rsid w:val="00952D9A"/>
    <w:rsid w:val="009530CA"/>
    <w:rsid w:val="009533B4"/>
    <w:rsid w:val="0095366F"/>
    <w:rsid w:val="00954C28"/>
    <w:rsid w:val="0095601B"/>
    <w:rsid w:val="00956321"/>
    <w:rsid w:val="0095B9B3"/>
    <w:rsid w:val="00960243"/>
    <w:rsid w:val="009605E1"/>
    <w:rsid w:val="00960FCB"/>
    <w:rsid w:val="0096106E"/>
    <w:rsid w:val="009619D0"/>
    <w:rsid w:val="00961EA8"/>
    <w:rsid w:val="00962178"/>
    <w:rsid w:val="00962436"/>
    <w:rsid w:val="009626E0"/>
    <w:rsid w:val="00962A4C"/>
    <w:rsid w:val="00962B2C"/>
    <w:rsid w:val="00964E6D"/>
    <w:rsid w:val="009652B6"/>
    <w:rsid w:val="00966374"/>
    <w:rsid w:val="009675BD"/>
    <w:rsid w:val="00967610"/>
    <w:rsid w:val="009677C8"/>
    <w:rsid w:val="00967ACD"/>
    <w:rsid w:val="0097009B"/>
    <w:rsid w:val="00970FCD"/>
    <w:rsid w:val="00971D93"/>
    <w:rsid w:val="00973943"/>
    <w:rsid w:val="009745D2"/>
    <w:rsid w:val="00975328"/>
    <w:rsid w:val="00975B90"/>
    <w:rsid w:val="00976E91"/>
    <w:rsid w:val="00977643"/>
    <w:rsid w:val="00977AEB"/>
    <w:rsid w:val="009809DE"/>
    <w:rsid w:val="00980B6D"/>
    <w:rsid w:val="00981251"/>
    <w:rsid w:val="00981451"/>
    <w:rsid w:val="0098247F"/>
    <w:rsid w:val="0098264B"/>
    <w:rsid w:val="0098372B"/>
    <w:rsid w:val="00983BD4"/>
    <w:rsid w:val="00983E48"/>
    <w:rsid w:val="00983E6E"/>
    <w:rsid w:val="00985E2F"/>
    <w:rsid w:val="009863BB"/>
    <w:rsid w:val="00987E89"/>
    <w:rsid w:val="0099028D"/>
    <w:rsid w:val="00990F8E"/>
    <w:rsid w:val="00991842"/>
    <w:rsid w:val="00991D23"/>
    <w:rsid w:val="009930BA"/>
    <w:rsid w:val="009932E3"/>
    <w:rsid w:val="00993FB8"/>
    <w:rsid w:val="00994569"/>
    <w:rsid w:val="00994FB5"/>
    <w:rsid w:val="0099517D"/>
    <w:rsid w:val="00995F09"/>
    <w:rsid w:val="009967E5"/>
    <w:rsid w:val="009A079D"/>
    <w:rsid w:val="009A0BB8"/>
    <w:rsid w:val="009A1112"/>
    <w:rsid w:val="009A1B9E"/>
    <w:rsid w:val="009A1BD6"/>
    <w:rsid w:val="009A21DA"/>
    <w:rsid w:val="009A2378"/>
    <w:rsid w:val="009A2DDF"/>
    <w:rsid w:val="009A3D38"/>
    <w:rsid w:val="009A5812"/>
    <w:rsid w:val="009A5A35"/>
    <w:rsid w:val="009A65A8"/>
    <w:rsid w:val="009A6C91"/>
    <w:rsid w:val="009A7A9C"/>
    <w:rsid w:val="009A7AC1"/>
    <w:rsid w:val="009B0311"/>
    <w:rsid w:val="009B0505"/>
    <w:rsid w:val="009B1064"/>
    <w:rsid w:val="009B1325"/>
    <w:rsid w:val="009B164C"/>
    <w:rsid w:val="009B1B39"/>
    <w:rsid w:val="009B1F6B"/>
    <w:rsid w:val="009B1F9C"/>
    <w:rsid w:val="009B227E"/>
    <w:rsid w:val="009B47B1"/>
    <w:rsid w:val="009B55CC"/>
    <w:rsid w:val="009B66A6"/>
    <w:rsid w:val="009B6F41"/>
    <w:rsid w:val="009B702F"/>
    <w:rsid w:val="009B72EE"/>
    <w:rsid w:val="009B775F"/>
    <w:rsid w:val="009C0D12"/>
    <w:rsid w:val="009C0EF7"/>
    <w:rsid w:val="009C111A"/>
    <w:rsid w:val="009C13DA"/>
    <w:rsid w:val="009C16FC"/>
    <w:rsid w:val="009C192E"/>
    <w:rsid w:val="009C1D5C"/>
    <w:rsid w:val="009C1EBB"/>
    <w:rsid w:val="009C2C1B"/>
    <w:rsid w:val="009C3DC2"/>
    <w:rsid w:val="009C4849"/>
    <w:rsid w:val="009C5007"/>
    <w:rsid w:val="009C53C9"/>
    <w:rsid w:val="009C5DB5"/>
    <w:rsid w:val="009C60DE"/>
    <w:rsid w:val="009C6982"/>
    <w:rsid w:val="009C7C85"/>
    <w:rsid w:val="009C7D97"/>
    <w:rsid w:val="009D0606"/>
    <w:rsid w:val="009D0948"/>
    <w:rsid w:val="009D23A6"/>
    <w:rsid w:val="009D2441"/>
    <w:rsid w:val="009D286B"/>
    <w:rsid w:val="009D3984"/>
    <w:rsid w:val="009D3EBB"/>
    <w:rsid w:val="009D3EC0"/>
    <w:rsid w:val="009D430D"/>
    <w:rsid w:val="009D459E"/>
    <w:rsid w:val="009D4699"/>
    <w:rsid w:val="009D48A4"/>
    <w:rsid w:val="009D4948"/>
    <w:rsid w:val="009D4EE0"/>
    <w:rsid w:val="009D5925"/>
    <w:rsid w:val="009D5CE2"/>
    <w:rsid w:val="009D6200"/>
    <w:rsid w:val="009D6819"/>
    <w:rsid w:val="009D6D1C"/>
    <w:rsid w:val="009E0AB4"/>
    <w:rsid w:val="009E0CF9"/>
    <w:rsid w:val="009E1050"/>
    <w:rsid w:val="009E15E2"/>
    <w:rsid w:val="009E1686"/>
    <w:rsid w:val="009E2052"/>
    <w:rsid w:val="009E2519"/>
    <w:rsid w:val="009E2E55"/>
    <w:rsid w:val="009E2FA6"/>
    <w:rsid w:val="009E343F"/>
    <w:rsid w:val="009E39C5"/>
    <w:rsid w:val="009E3D1E"/>
    <w:rsid w:val="009E4375"/>
    <w:rsid w:val="009E4588"/>
    <w:rsid w:val="009E4FBA"/>
    <w:rsid w:val="009E531B"/>
    <w:rsid w:val="009E5A84"/>
    <w:rsid w:val="009E6B23"/>
    <w:rsid w:val="009E6C56"/>
    <w:rsid w:val="009E7391"/>
    <w:rsid w:val="009E7A4F"/>
    <w:rsid w:val="009E7BE8"/>
    <w:rsid w:val="009E7DCF"/>
    <w:rsid w:val="009F02AE"/>
    <w:rsid w:val="009F042F"/>
    <w:rsid w:val="009F1092"/>
    <w:rsid w:val="009F175A"/>
    <w:rsid w:val="009F1D99"/>
    <w:rsid w:val="009F2A5F"/>
    <w:rsid w:val="009F3450"/>
    <w:rsid w:val="009F4042"/>
    <w:rsid w:val="009F462E"/>
    <w:rsid w:val="009F478F"/>
    <w:rsid w:val="009F4A56"/>
    <w:rsid w:val="009F4E65"/>
    <w:rsid w:val="009F530C"/>
    <w:rsid w:val="009F5A80"/>
    <w:rsid w:val="009F5F19"/>
    <w:rsid w:val="009F67D9"/>
    <w:rsid w:val="009F6B76"/>
    <w:rsid w:val="009F7165"/>
    <w:rsid w:val="00A002E1"/>
    <w:rsid w:val="00A006A5"/>
    <w:rsid w:val="00A00F4D"/>
    <w:rsid w:val="00A02025"/>
    <w:rsid w:val="00A02EBF"/>
    <w:rsid w:val="00A039AF"/>
    <w:rsid w:val="00A03BEE"/>
    <w:rsid w:val="00A03CB2"/>
    <w:rsid w:val="00A04C09"/>
    <w:rsid w:val="00A05942"/>
    <w:rsid w:val="00A05F4D"/>
    <w:rsid w:val="00A06380"/>
    <w:rsid w:val="00A06960"/>
    <w:rsid w:val="00A0722D"/>
    <w:rsid w:val="00A076BA"/>
    <w:rsid w:val="00A07BEC"/>
    <w:rsid w:val="00A11CD6"/>
    <w:rsid w:val="00A122F7"/>
    <w:rsid w:val="00A1296B"/>
    <w:rsid w:val="00A12C40"/>
    <w:rsid w:val="00A12DFE"/>
    <w:rsid w:val="00A14D8E"/>
    <w:rsid w:val="00A152CD"/>
    <w:rsid w:val="00A172E7"/>
    <w:rsid w:val="00A17926"/>
    <w:rsid w:val="00A17AFC"/>
    <w:rsid w:val="00A17C83"/>
    <w:rsid w:val="00A17F85"/>
    <w:rsid w:val="00A20975"/>
    <w:rsid w:val="00A210B0"/>
    <w:rsid w:val="00A236EB"/>
    <w:rsid w:val="00A23882"/>
    <w:rsid w:val="00A23EBB"/>
    <w:rsid w:val="00A244FA"/>
    <w:rsid w:val="00A2485D"/>
    <w:rsid w:val="00A251D2"/>
    <w:rsid w:val="00A254B9"/>
    <w:rsid w:val="00A25821"/>
    <w:rsid w:val="00A260DE"/>
    <w:rsid w:val="00A264BE"/>
    <w:rsid w:val="00A2669F"/>
    <w:rsid w:val="00A26ACD"/>
    <w:rsid w:val="00A26B12"/>
    <w:rsid w:val="00A272CA"/>
    <w:rsid w:val="00A3002E"/>
    <w:rsid w:val="00A309B0"/>
    <w:rsid w:val="00A31D20"/>
    <w:rsid w:val="00A320E1"/>
    <w:rsid w:val="00A32472"/>
    <w:rsid w:val="00A33051"/>
    <w:rsid w:val="00A330B3"/>
    <w:rsid w:val="00A34233"/>
    <w:rsid w:val="00A3426F"/>
    <w:rsid w:val="00A347BB"/>
    <w:rsid w:val="00A36E50"/>
    <w:rsid w:val="00A376D9"/>
    <w:rsid w:val="00A37ABC"/>
    <w:rsid w:val="00A407AD"/>
    <w:rsid w:val="00A40923"/>
    <w:rsid w:val="00A40CC0"/>
    <w:rsid w:val="00A40E20"/>
    <w:rsid w:val="00A413B2"/>
    <w:rsid w:val="00A41C05"/>
    <w:rsid w:val="00A42426"/>
    <w:rsid w:val="00A425BD"/>
    <w:rsid w:val="00A42BEC"/>
    <w:rsid w:val="00A4301F"/>
    <w:rsid w:val="00A445E7"/>
    <w:rsid w:val="00A44794"/>
    <w:rsid w:val="00A447BD"/>
    <w:rsid w:val="00A447C0"/>
    <w:rsid w:val="00A45549"/>
    <w:rsid w:val="00A461C6"/>
    <w:rsid w:val="00A475F1"/>
    <w:rsid w:val="00A504D4"/>
    <w:rsid w:val="00A514AF"/>
    <w:rsid w:val="00A514B7"/>
    <w:rsid w:val="00A52180"/>
    <w:rsid w:val="00A521D3"/>
    <w:rsid w:val="00A53FFD"/>
    <w:rsid w:val="00A540FA"/>
    <w:rsid w:val="00A542F0"/>
    <w:rsid w:val="00A548E6"/>
    <w:rsid w:val="00A54A0B"/>
    <w:rsid w:val="00A5520D"/>
    <w:rsid w:val="00A5546E"/>
    <w:rsid w:val="00A55646"/>
    <w:rsid w:val="00A55A37"/>
    <w:rsid w:val="00A56C69"/>
    <w:rsid w:val="00A57711"/>
    <w:rsid w:val="00A60242"/>
    <w:rsid w:val="00A60BFF"/>
    <w:rsid w:val="00A60F46"/>
    <w:rsid w:val="00A61088"/>
    <w:rsid w:val="00A6126B"/>
    <w:rsid w:val="00A612A5"/>
    <w:rsid w:val="00A612B2"/>
    <w:rsid w:val="00A616F0"/>
    <w:rsid w:val="00A61747"/>
    <w:rsid w:val="00A61B2A"/>
    <w:rsid w:val="00A622BD"/>
    <w:rsid w:val="00A622D2"/>
    <w:rsid w:val="00A6241E"/>
    <w:rsid w:val="00A625A7"/>
    <w:rsid w:val="00A62B1F"/>
    <w:rsid w:val="00A62C0F"/>
    <w:rsid w:val="00A62D12"/>
    <w:rsid w:val="00A648A4"/>
    <w:rsid w:val="00A65440"/>
    <w:rsid w:val="00A657DD"/>
    <w:rsid w:val="00A65FD4"/>
    <w:rsid w:val="00A66A60"/>
    <w:rsid w:val="00A66CEF"/>
    <w:rsid w:val="00A66F50"/>
    <w:rsid w:val="00A67670"/>
    <w:rsid w:val="00A67BC0"/>
    <w:rsid w:val="00A67FFA"/>
    <w:rsid w:val="00A7177D"/>
    <w:rsid w:val="00A71AB6"/>
    <w:rsid w:val="00A71F4B"/>
    <w:rsid w:val="00A72507"/>
    <w:rsid w:val="00A729DA"/>
    <w:rsid w:val="00A73102"/>
    <w:rsid w:val="00A736A0"/>
    <w:rsid w:val="00A73AB3"/>
    <w:rsid w:val="00A73B34"/>
    <w:rsid w:val="00A73DF6"/>
    <w:rsid w:val="00A73E2D"/>
    <w:rsid w:val="00A7448B"/>
    <w:rsid w:val="00A745E3"/>
    <w:rsid w:val="00A74A4B"/>
    <w:rsid w:val="00A74CC1"/>
    <w:rsid w:val="00A753A5"/>
    <w:rsid w:val="00A75E9B"/>
    <w:rsid w:val="00A75FB7"/>
    <w:rsid w:val="00A76C30"/>
    <w:rsid w:val="00A77043"/>
    <w:rsid w:val="00A77078"/>
    <w:rsid w:val="00A7707B"/>
    <w:rsid w:val="00A779D2"/>
    <w:rsid w:val="00A805C5"/>
    <w:rsid w:val="00A81198"/>
    <w:rsid w:val="00A81E48"/>
    <w:rsid w:val="00A81FBA"/>
    <w:rsid w:val="00A82035"/>
    <w:rsid w:val="00A834F6"/>
    <w:rsid w:val="00A84174"/>
    <w:rsid w:val="00A843D4"/>
    <w:rsid w:val="00A84581"/>
    <w:rsid w:val="00A852B8"/>
    <w:rsid w:val="00A85BDF"/>
    <w:rsid w:val="00A85EE4"/>
    <w:rsid w:val="00A85F74"/>
    <w:rsid w:val="00A86872"/>
    <w:rsid w:val="00A873A9"/>
    <w:rsid w:val="00A90D77"/>
    <w:rsid w:val="00A92E07"/>
    <w:rsid w:val="00A933EA"/>
    <w:rsid w:val="00A933F0"/>
    <w:rsid w:val="00A93D56"/>
    <w:rsid w:val="00A96824"/>
    <w:rsid w:val="00A97CF0"/>
    <w:rsid w:val="00AA0315"/>
    <w:rsid w:val="00AA09F0"/>
    <w:rsid w:val="00AA0B3A"/>
    <w:rsid w:val="00AA20BD"/>
    <w:rsid w:val="00AA2629"/>
    <w:rsid w:val="00AA2837"/>
    <w:rsid w:val="00AA2B30"/>
    <w:rsid w:val="00AA39E3"/>
    <w:rsid w:val="00AA3DF9"/>
    <w:rsid w:val="00AA40C8"/>
    <w:rsid w:val="00AA4BC5"/>
    <w:rsid w:val="00AA619F"/>
    <w:rsid w:val="00AA6914"/>
    <w:rsid w:val="00AA6A4C"/>
    <w:rsid w:val="00AA6A57"/>
    <w:rsid w:val="00AA6EB4"/>
    <w:rsid w:val="00AA7542"/>
    <w:rsid w:val="00AA767D"/>
    <w:rsid w:val="00AA768B"/>
    <w:rsid w:val="00AA7BEC"/>
    <w:rsid w:val="00AB02CB"/>
    <w:rsid w:val="00AB0C45"/>
    <w:rsid w:val="00AB0CC9"/>
    <w:rsid w:val="00AB1572"/>
    <w:rsid w:val="00AB1637"/>
    <w:rsid w:val="00AB1CA0"/>
    <w:rsid w:val="00AB2D79"/>
    <w:rsid w:val="00AB3ABB"/>
    <w:rsid w:val="00AB3DAC"/>
    <w:rsid w:val="00AB4411"/>
    <w:rsid w:val="00AB54A9"/>
    <w:rsid w:val="00AB5C6B"/>
    <w:rsid w:val="00AB6D34"/>
    <w:rsid w:val="00AB70A1"/>
    <w:rsid w:val="00AB7CDB"/>
    <w:rsid w:val="00AC0040"/>
    <w:rsid w:val="00AC06EC"/>
    <w:rsid w:val="00AC0773"/>
    <w:rsid w:val="00AC1B5B"/>
    <w:rsid w:val="00AC1EB7"/>
    <w:rsid w:val="00AC2246"/>
    <w:rsid w:val="00AC33C7"/>
    <w:rsid w:val="00AC33FB"/>
    <w:rsid w:val="00AC34C2"/>
    <w:rsid w:val="00AC3622"/>
    <w:rsid w:val="00AC3669"/>
    <w:rsid w:val="00AC3C87"/>
    <w:rsid w:val="00AC3FF6"/>
    <w:rsid w:val="00AC4D60"/>
    <w:rsid w:val="00AC69CF"/>
    <w:rsid w:val="00AC6E8D"/>
    <w:rsid w:val="00AC6ECF"/>
    <w:rsid w:val="00AC73D5"/>
    <w:rsid w:val="00AD060D"/>
    <w:rsid w:val="00AD0907"/>
    <w:rsid w:val="00AD31C8"/>
    <w:rsid w:val="00AD325A"/>
    <w:rsid w:val="00AD3B11"/>
    <w:rsid w:val="00AD47C4"/>
    <w:rsid w:val="00AD49E6"/>
    <w:rsid w:val="00AD650B"/>
    <w:rsid w:val="00AD7265"/>
    <w:rsid w:val="00AD73EC"/>
    <w:rsid w:val="00AD787C"/>
    <w:rsid w:val="00AD7D87"/>
    <w:rsid w:val="00AD7D8F"/>
    <w:rsid w:val="00AD7DA7"/>
    <w:rsid w:val="00AE061C"/>
    <w:rsid w:val="00AE0ABA"/>
    <w:rsid w:val="00AE1C7E"/>
    <w:rsid w:val="00AE22B6"/>
    <w:rsid w:val="00AE3E02"/>
    <w:rsid w:val="00AE3FCB"/>
    <w:rsid w:val="00AE412C"/>
    <w:rsid w:val="00AE434E"/>
    <w:rsid w:val="00AE5BC7"/>
    <w:rsid w:val="00AE5D8E"/>
    <w:rsid w:val="00AE6E63"/>
    <w:rsid w:val="00AE70BE"/>
    <w:rsid w:val="00AE71A9"/>
    <w:rsid w:val="00AE71EB"/>
    <w:rsid w:val="00AE749A"/>
    <w:rsid w:val="00AF0428"/>
    <w:rsid w:val="00AF1FF4"/>
    <w:rsid w:val="00AF2DE8"/>
    <w:rsid w:val="00AF39B2"/>
    <w:rsid w:val="00AF3E86"/>
    <w:rsid w:val="00AF45D6"/>
    <w:rsid w:val="00AF5764"/>
    <w:rsid w:val="00AF5AAF"/>
    <w:rsid w:val="00AF5B9B"/>
    <w:rsid w:val="00AF624B"/>
    <w:rsid w:val="00AF7759"/>
    <w:rsid w:val="00AF7EB4"/>
    <w:rsid w:val="00B00877"/>
    <w:rsid w:val="00B02071"/>
    <w:rsid w:val="00B02496"/>
    <w:rsid w:val="00B032D3"/>
    <w:rsid w:val="00B046D8"/>
    <w:rsid w:val="00B04BAE"/>
    <w:rsid w:val="00B06822"/>
    <w:rsid w:val="00B06A71"/>
    <w:rsid w:val="00B06F38"/>
    <w:rsid w:val="00B07378"/>
    <w:rsid w:val="00B0767E"/>
    <w:rsid w:val="00B077DE"/>
    <w:rsid w:val="00B07E07"/>
    <w:rsid w:val="00B07EDA"/>
    <w:rsid w:val="00B0DF08"/>
    <w:rsid w:val="00B10431"/>
    <w:rsid w:val="00B10448"/>
    <w:rsid w:val="00B10EC7"/>
    <w:rsid w:val="00B11B1B"/>
    <w:rsid w:val="00B12372"/>
    <w:rsid w:val="00B12A8F"/>
    <w:rsid w:val="00B12DFD"/>
    <w:rsid w:val="00B13F4C"/>
    <w:rsid w:val="00B14181"/>
    <w:rsid w:val="00B14666"/>
    <w:rsid w:val="00B16219"/>
    <w:rsid w:val="00B1665D"/>
    <w:rsid w:val="00B16B0A"/>
    <w:rsid w:val="00B16C59"/>
    <w:rsid w:val="00B176C9"/>
    <w:rsid w:val="00B17E18"/>
    <w:rsid w:val="00B20AF5"/>
    <w:rsid w:val="00B222B5"/>
    <w:rsid w:val="00B222F3"/>
    <w:rsid w:val="00B22BB6"/>
    <w:rsid w:val="00B22E74"/>
    <w:rsid w:val="00B230E1"/>
    <w:rsid w:val="00B2458E"/>
    <w:rsid w:val="00B24CFB"/>
    <w:rsid w:val="00B24E86"/>
    <w:rsid w:val="00B2510B"/>
    <w:rsid w:val="00B2608B"/>
    <w:rsid w:val="00B26285"/>
    <w:rsid w:val="00B26723"/>
    <w:rsid w:val="00B31360"/>
    <w:rsid w:val="00B314E8"/>
    <w:rsid w:val="00B31514"/>
    <w:rsid w:val="00B32A68"/>
    <w:rsid w:val="00B339F1"/>
    <w:rsid w:val="00B33FDD"/>
    <w:rsid w:val="00B34173"/>
    <w:rsid w:val="00B347E9"/>
    <w:rsid w:val="00B359CC"/>
    <w:rsid w:val="00B36107"/>
    <w:rsid w:val="00B36437"/>
    <w:rsid w:val="00B364A2"/>
    <w:rsid w:val="00B36A15"/>
    <w:rsid w:val="00B36A71"/>
    <w:rsid w:val="00B374C2"/>
    <w:rsid w:val="00B3758F"/>
    <w:rsid w:val="00B37802"/>
    <w:rsid w:val="00B37F41"/>
    <w:rsid w:val="00B4045C"/>
    <w:rsid w:val="00B40B85"/>
    <w:rsid w:val="00B41390"/>
    <w:rsid w:val="00B41789"/>
    <w:rsid w:val="00B41E93"/>
    <w:rsid w:val="00B42110"/>
    <w:rsid w:val="00B423D2"/>
    <w:rsid w:val="00B42BFB"/>
    <w:rsid w:val="00B43EC5"/>
    <w:rsid w:val="00B440FB"/>
    <w:rsid w:val="00B45566"/>
    <w:rsid w:val="00B46C03"/>
    <w:rsid w:val="00B47B5D"/>
    <w:rsid w:val="00B50236"/>
    <w:rsid w:val="00B519A3"/>
    <w:rsid w:val="00B51D7C"/>
    <w:rsid w:val="00B52583"/>
    <w:rsid w:val="00B52C23"/>
    <w:rsid w:val="00B5329E"/>
    <w:rsid w:val="00B53989"/>
    <w:rsid w:val="00B55097"/>
    <w:rsid w:val="00B5541A"/>
    <w:rsid w:val="00B55D76"/>
    <w:rsid w:val="00B5615D"/>
    <w:rsid w:val="00B5629A"/>
    <w:rsid w:val="00B5650C"/>
    <w:rsid w:val="00B56F0D"/>
    <w:rsid w:val="00B5729A"/>
    <w:rsid w:val="00B5790E"/>
    <w:rsid w:val="00B6085C"/>
    <w:rsid w:val="00B60C6C"/>
    <w:rsid w:val="00B61317"/>
    <w:rsid w:val="00B619A9"/>
    <w:rsid w:val="00B62963"/>
    <w:rsid w:val="00B63536"/>
    <w:rsid w:val="00B636E8"/>
    <w:rsid w:val="00B64499"/>
    <w:rsid w:val="00B64961"/>
    <w:rsid w:val="00B64E7A"/>
    <w:rsid w:val="00B65056"/>
    <w:rsid w:val="00B65552"/>
    <w:rsid w:val="00B65A9D"/>
    <w:rsid w:val="00B66A35"/>
    <w:rsid w:val="00B66D60"/>
    <w:rsid w:val="00B67314"/>
    <w:rsid w:val="00B67F12"/>
    <w:rsid w:val="00B70537"/>
    <w:rsid w:val="00B71CA0"/>
    <w:rsid w:val="00B71CF5"/>
    <w:rsid w:val="00B7227C"/>
    <w:rsid w:val="00B724D5"/>
    <w:rsid w:val="00B726D1"/>
    <w:rsid w:val="00B733C9"/>
    <w:rsid w:val="00B73E63"/>
    <w:rsid w:val="00B7437F"/>
    <w:rsid w:val="00B7509E"/>
    <w:rsid w:val="00B75623"/>
    <w:rsid w:val="00B75987"/>
    <w:rsid w:val="00B75EDE"/>
    <w:rsid w:val="00B763E0"/>
    <w:rsid w:val="00B77D88"/>
    <w:rsid w:val="00B77FAF"/>
    <w:rsid w:val="00B80571"/>
    <w:rsid w:val="00B80D99"/>
    <w:rsid w:val="00B8162E"/>
    <w:rsid w:val="00B81950"/>
    <w:rsid w:val="00B82196"/>
    <w:rsid w:val="00B82547"/>
    <w:rsid w:val="00B8279E"/>
    <w:rsid w:val="00B838EB"/>
    <w:rsid w:val="00B83B34"/>
    <w:rsid w:val="00B84336"/>
    <w:rsid w:val="00B851B9"/>
    <w:rsid w:val="00B86453"/>
    <w:rsid w:val="00B87C57"/>
    <w:rsid w:val="00B87E3B"/>
    <w:rsid w:val="00B90054"/>
    <w:rsid w:val="00B90B26"/>
    <w:rsid w:val="00B90B75"/>
    <w:rsid w:val="00B910F8"/>
    <w:rsid w:val="00B9176E"/>
    <w:rsid w:val="00B92641"/>
    <w:rsid w:val="00B927CC"/>
    <w:rsid w:val="00B92C14"/>
    <w:rsid w:val="00B92F1C"/>
    <w:rsid w:val="00B9356B"/>
    <w:rsid w:val="00B93955"/>
    <w:rsid w:val="00B939B8"/>
    <w:rsid w:val="00B941BF"/>
    <w:rsid w:val="00B94AFA"/>
    <w:rsid w:val="00B94BA4"/>
    <w:rsid w:val="00B95960"/>
    <w:rsid w:val="00B95ED7"/>
    <w:rsid w:val="00B96161"/>
    <w:rsid w:val="00B96DBC"/>
    <w:rsid w:val="00B96ECA"/>
    <w:rsid w:val="00B977EB"/>
    <w:rsid w:val="00B97FCB"/>
    <w:rsid w:val="00BA0066"/>
    <w:rsid w:val="00BA1419"/>
    <w:rsid w:val="00BA1832"/>
    <w:rsid w:val="00BA297F"/>
    <w:rsid w:val="00BA29D1"/>
    <w:rsid w:val="00BA404C"/>
    <w:rsid w:val="00BA5260"/>
    <w:rsid w:val="00BA55B7"/>
    <w:rsid w:val="00BA66F5"/>
    <w:rsid w:val="00BA7E75"/>
    <w:rsid w:val="00BB054C"/>
    <w:rsid w:val="00BB0897"/>
    <w:rsid w:val="00BB0A9E"/>
    <w:rsid w:val="00BB0DB5"/>
    <w:rsid w:val="00BB1C21"/>
    <w:rsid w:val="00BB1C4E"/>
    <w:rsid w:val="00BB28EE"/>
    <w:rsid w:val="00BB35B8"/>
    <w:rsid w:val="00BB3D11"/>
    <w:rsid w:val="00BB4517"/>
    <w:rsid w:val="00BB4AC3"/>
    <w:rsid w:val="00BB4C61"/>
    <w:rsid w:val="00BB58D0"/>
    <w:rsid w:val="00BB5B0A"/>
    <w:rsid w:val="00BB5C9F"/>
    <w:rsid w:val="00BB5D8F"/>
    <w:rsid w:val="00BB68BA"/>
    <w:rsid w:val="00BB69DB"/>
    <w:rsid w:val="00BB7629"/>
    <w:rsid w:val="00BB7E13"/>
    <w:rsid w:val="00BC0268"/>
    <w:rsid w:val="00BC0923"/>
    <w:rsid w:val="00BC195D"/>
    <w:rsid w:val="00BC1FDA"/>
    <w:rsid w:val="00BC2B14"/>
    <w:rsid w:val="00BC322E"/>
    <w:rsid w:val="00BC34FB"/>
    <w:rsid w:val="00BC3FA8"/>
    <w:rsid w:val="00BC44CD"/>
    <w:rsid w:val="00BC48A0"/>
    <w:rsid w:val="00BC48A6"/>
    <w:rsid w:val="00BC4DF4"/>
    <w:rsid w:val="00BC5318"/>
    <w:rsid w:val="00BC5DAB"/>
    <w:rsid w:val="00BC6241"/>
    <w:rsid w:val="00BC6703"/>
    <w:rsid w:val="00BD08E0"/>
    <w:rsid w:val="00BD0C47"/>
    <w:rsid w:val="00BD2887"/>
    <w:rsid w:val="00BD3056"/>
    <w:rsid w:val="00BD324C"/>
    <w:rsid w:val="00BD39AE"/>
    <w:rsid w:val="00BD3AAC"/>
    <w:rsid w:val="00BD643C"/>
    <w:rsid w:val="00BD6E04"/>
    <w:rsid w:val="00BE0DBE"/>
    <w:rsid w:val="00BE3565"/>
    <w:rsid w:val="00BE44B1"/>
    <w:rsid w:val="00BE47DD"/>
    <w:rsid w:val="00BE513D"/>
    <w:rsid w:val="00BE5481"/>
    <w:rsid w:val="00BE5836"/>
    <w:rsid w:val="00BE5BC2"/>
    <w:rsid w:val="00BE5E33"/>
    <w:rsid w:val="00BE6096"/>
    <w:rsid w:val="00BE757F"/>
    <w:rsid w:val="00BE7978"/>
    <w:rsid w:val="00BE7E17"/>
    <w:rsid w:val="00BF06A1"/>
    <w:rsid w:val="00BF0A9E"/>
    <w:rsid w:val="00BF0BA2"/>
    <w:rsid w:val="00BF1273"/>
    <w:rsid w:val="00BF1374"/>
    <w:rsid w:val="00BF177A"/>
    <w:rsid w:val="00BF1D2A"/>
    <w:rsid w:val="00BF2A62"/>
    <w:rsid w:val="00BF4DCF"/>
    <w:rsid w:val="00BF58DE"/>
    <w:rsid w:val="00BF5F9B"/>
    <w:rsid w:val="00BF67C4"/>
    <w:rsid w:val="00BF6906"/>
    <w:rsid w:val="00BF76F8"/>
    <w:rsid w:val="00BF7C46"/>
    <w:rsid w:val="00BF7DE5"/>
    <w:rsid w:val="00C00EA6"/>
    <w:rsid w:val="00C015CF"/>
    <w:rsid w:val="00C017E3"/>
    <w:rsid w:val="00C01A24"/>
    <w:rsid w:val="00C01A7B"/>
    <w:rsid w:val="00C01DD8"/>
    <w:rsid w:val="00C024A3"/>
    <w:rsid w:val="00C0256D"/>
    <w:rsid w:val="00C0293B"/>
    <w:rsid w:val="00C02C4E"/>
    <w:rsid w:val="00C03609"/>
    <w:rsid w:val="00C03EF1"/>
    <w:rsid w:val="00C06137"/>
    <w:rsid w:val="00C06C0C"/>
    <w:rsid w:val="00C07DDB"/>
    <w:rsid w:val="00C07E07"/>
    <w:rsid w:val="00C1078E"/>
    <w:rsid w:val="00C11CE4"/>
    <w:rsid w:val="00C122E6"/>
    <w:rsid w:val="00C12741"/>
    <w:rsid w:val="00C12A45"/>
    <w:rsid w:val="00C12A83"/>
    <w:rsid w:val="00C12FFE"/>
    <w:rsid w:val="00C13042"/>
    <w:rsid w:val="00C13082"/>
    <w:rsid w:val="00C13CED"/>
    <w:rsid w:val="00C14AA3"/>
    <w:rsid w:val="00C15163"/>
    <w:rsid w:val="00C151D7"/>
    <w:rsid w:val="00C157D6"/>
    <w:rsid w:val="00C15E6E"/>
    <w:rsid w:val="00C166B2"/>
    <w:rsid w:val="00C20CC2"/>
    <w:rsid w:val="00C218B5"/>
    <w:rsid w:val="00C21E22"/>
    <w:rsid w:val="00C2375C"/>
    <w:rsid w:val="00C2447E"/>
    <w:rsid w:val="00C24E46"/>
    <w:rsid w:val="00C2521D"/>
    <w:rsid w:val="00C256B6"/>
    <w:rsid w:val="00C25A00"/>
    <w:rsid w:val="00C25B69"/>
    <w:rsid w:val="00C2634F"/>
    <w:rsid w:val="00C27216"/>
    <w:rsid w:val="00C274A9"/>
    <w:rsid w:val="00C305B3"/>
    <w:rsid w:val="00C310B6"/>
    <w:rsid w:val="00C3277D"/>
    <w:rsid w:val="00C32FEC"/>
    <w:rsid w:val="00C331B6"/>
    <w:rsid w:val="00C332E8"/>
    <w:rsid w:val="00C333FB"/>
    <w:rsid w:val="00C337DB"/>
    <w:rsid w:val="00C33E4B"/>
    <w:rsid w:val="00C35E4F"/>
    <w:rsid w:val="00C36797"/>
    <w:rsid w:val="00C3795F"/>
    <w:rsid w:val="00C400E8"/>
    <w:rsid w:val="00C40DAB"/>
    <w:rsid w:val="00C4115D"/>
    <w:rsid w:val="00C4122D"/>
    <w:rsid w:val="00C4246A"/>
    <w:rsid w:val="00C42C0A"/>
    <w:rsid w:val="00C43AA0"/>
    <w:rsid w:val="00C43BDD"/>
    <w:rsid w:val="00C43D5B"/>
    <w:rsid w:val="00C447FC"/>
    <w:rsid w:val="00C450CD"/>
    <w:rsid w:val="00C4620C"/>
    <w:rsid w:val="00C470B3"/>
    <w:rsid w:val="00C472D4"/>
    <w:rsid w:val="00C47778"/>
    <w:rsid w:val="00C5011E"/>
    <w:rsid w:val="00C50AFD"/>
    <w:rsid w:val="00C50EC9"/>
    <w:rsid w:val="00C50EE5"/>
    <w:rsid w:val="00C51889"/>
    <w:rsid w:val="00C51A94"/>
    <w:rsid w:val="00C51BF8"/>
    <w:rsid w:val="00C51E52"/>
    <w:rsid w:val="00C5240A"/>
    <w:rsid w:val="00C525FB"/>
    <w:rsid w:val="00C52CC0"/>
    <w:rsid w:val="00C53921"/>
    <w:rsid w:val="00C5398F"/>
    <w:rsid w:val="00C54A50"/>
    <w:rsid w:val="00C54F9C"/>
    <w:rsid w:val="00C556F5"/>
    <w:rsid w:val="00C562B5"/>
    <w:rsid w:val="00C565C2"/>
    <w:rsid w:val="00C575E8"/>
    <w:rsid w:val="00C577D4"/>
    <w:rsid w:val="00C6136A"/>
    <w:rsid w:val="00C62628"/>
    <w:rsid w:val="00C634FC"/>
    <w:rsid w:val="00C63CCA"/>
    <w:rsid w:val="00C672FD"/>
    <w:rsid w:val="00C67DC9"/>
    <w:rsid w:val="00C7056F"/>
    <w:rsid w:val="00C70E19"/>
    <w:rsid w:val="00C70FBE"/>
    <w:rsid w:val="00C71900"/>
    <w:rsid w:val="00C72574"/>
    <w:rsid w:val="00C72A20"/>
    <w:rsid w:val="00C72E0B"/>
    <w:rsid w:val="00C72EF0"/>
    <w:rsid w:val="00C730A2"/>
    <w:rsid w:val="00C7317A"/>
    <w:rsid w:val="00C7344A"/>
    <w:rsid w:val="00C73EEF"/>
    <w:rsid w:val="00C7430C"/>
    <w:rsid w:val="00C7440F"/>
    <w:rsid w:val="00C74BF6"/>
    <w:rsid w:val="00C74E7C"/>
    <w:rsid w:val="00C75034"/>
    <w:rsid w:val="00C77F1A"/>
    <w:rsid w:val="00C80803"/>
    <w:rsid w:val="00C81F71"/>
    <w:rsid w:val="00C83218"/>
    <w:rsid w:val="00C836CB"/>
    <w:rsid w:val="00C83D1E"/>
    <w:rsid w:val="00C85538"/>
    <w:rsid w:val="00C85C1C"/>
    <w:rsid w:val="00C85DA1"/>
    <w:rsid w:val="00C86226"/>
    <w:rsid w:val="00C86DCC"/>
    <w:rsid w:val="00C874C5"/>
    <w:rsid w:val="00C877F0"/>
    <w:rsid w:val="00C9071C"/>
    <w:rsid w:val="00C908FF"/>
    <w:rsid w:val="00C909BB"/>
    <w:rsid w:val="00C90DFE"/>
    <w:rsid w:val="00C9117C"/>
    <w:rsid w:val="00C91994"/>
    <w:rsid w:val="00C91FC2"/>
    <w:rsid w:val="00C9215C"/>
    <w:rsid w:val="00C950D1"/>
    <w:rsid w:val="00C9611D"/>
    <w:rsid w:val="00C96673"/>
    <w:rsid w:val="00C967B4"/>
    <w:rsid w:val="00C97AB6"/>
    <w:rsid w:val="00C97BD3"/>
    <w:rsid w:val="00CA013F"/>
    <w:rsid w:val="00CA0355"/>
    <w:rsid w:val="00CA0649"/>
    <w:rsid w:val="00CA150C"/>
    <w:rsid w:val="00CA15D8"/>
    <w:rsid w:val="00CA1CD8"/>
    <w:rsid w:val="00CA2A13"/>
    <w:rsid w:val="00CA34A2"/>
    <w:rsid w:val="00CA39EF"/>
    <w:rsid w:val="00CA3A97"/>
    <w:rsid w:val="00CA45A0"/>
    <w:rsid w:val="00CA5069"/>
    <w:rsid w:val="00CA521F"/>
    <w:rsid w:val="00CA63AF"/>
    <w:rsid w:val="00CA6AB2"/>
    <w:rsid w:val="00CA7B89"/>
    <w:rsid w:val="00CB0224"/>
    <w:rsid w:val="00CB03FF"/>
    <w:rsid w:val="00CB0493"/>
    <w:rsid w:val="00CB164E"/>
    <w:rsid w:val="00CB17FF"/>
    <w:rsid w:val="00CB1ED7"/>
    <w:rsid w:val="00CB32A5"/>
    <w:rsid w:val="00CB385C"/>
    <w:rsid w:val="00CB38EA"/>
    <w:rsid w:val="00CB48CD"/>
    <w:rsid w:val="00CB572B"/>
    <w:rsid w:val="00CB5B04"/>
    <w:rsid w:val="00CB5C3C"/>
    <w:rsid w:val="00CB6148"/>
    <w:rsid w:val="00CB64FF"/>
    <w:rsid w:val="00CB66B5"/>
    <w:rsid w:val="00CB6870"/>
    <w:rsid w:val="00CB718E"/>
    <w:rsid w:val="00CB75B2"/>
    <w:rsid w:val="00CB762E"/>
    <w:rsid w:val="00CB7737"/>
    <w:rsid w:val="00CB7953"/>
    <w:rsid w:val="00CB7C70"/>
    <w:rsid w:val="00CC132B"/>
    <w:rsid w:val="00CC1487"/>
    <w:rsid w:val="00CC167C"/>
    <w:rsid w:val="00CC2337"/>
    <w:rsid w:val="00CC2C56"/>
    <w:rsid w:val="00CC3870"/>
    <w:rsid w:val="00CC3946"/>
    <w:rsid w:val="00CC4AD6"/>
    <w:rsid w:val="00CC52D9"/>
    <w:rsid w:val="00CC7397"/>
    <w:rsid w:val="00CD0C84"/>
    <w:rsid w:val="00CD0F5E"/>
    <w:rsid w:val="00CD14BC"/>
    <w:rsid w:val="00CD1950"/>
    <w:rsid w:val="00CD1AAE"/>
    <w:rsid w:val="00CD1C4E"/>
    <w:rsid w:val="00CD1D85"/>
    <w:rsid w:val="00CD21D4"/>
    <w:rsid w:val="00CD2BFF"/>
    <w:rsid w:val="00CD2E63"/>
    <w:rsid w:val="00CD3B04"/>
    <w:rsid w:val="00CD3FEA"/>
    <w:rsid w:val="00CD44AA"/>
    <w:rsid w:val="00CD4AFB"/>
    <w:rsid w:val="00CD51C9"/>
    <w:rsid w:val="00CD6070"/>
    <w:rsid w:val="00CD6647"/>
    <w:rsid w:val="00CD6A3C"/>
    <w:rsid w:val="00CD6E8D"/>
    <w:rsid w:val="00CD7958"/>
    <w:rsid w:val="00CE072B"/>
    <w:rsid w:val="00CE1173"/>
    <w:rsid w:val="00CE1745"/>
    <w:rsid w:val="00CE3D50"/>
    <w:rsid w:val="00CE451C"/>
    <w:rsid w:val="00CE4B73"/>
    <w:rsid w:val="00CE51A3"/>
    <w:rsid w:val="00CE53F7"/>
    <w:rsid w:val="00CE5631"/>
    <w:rsid w:val="00CE59DC"/>
    <w:rsid w:val="00CE5AB7"/>
    <w:rsid w:val="00CE5D14"/>
    <w:rsid w:val="00CE7A29"/>
    <w:rsid w:val="00CF029C"/>
    <w:rsid w:val="00CF03DE"/>
    <w:rsid w:val="00CF0E94"/>
    <w:rsid w:val="00CF1379"/>
    <w:rsid w:val="00CF1C33"/>
    <w:rsid w:val="00CF1CD3"/>
    <w:rsid w:val="00CF41CA"/>
    <w:rsid w:val="00CF558B"/>
    <w:rsid w:val="00CF5BF3"/>
    <w:rsid w:val="00CF5CB9"/>
    <w:rsid w:val="00CF6379"/>
    <w:rsid w:val="00CF7014"/>
    <w:rsid w:val="00CF707D"/>
    <w:rsid w:val="00CF70BB"/>
    <w:rsid w:val="00CF7C70"/>
    <w:rsid w:val="00D01110"/>
    <w:rsid w:val="00D01954"/>
    <w:rsid w:val="00D01E87"/>
    <w:rsid w:val="00D020E7"/>
    <w:rsid w:val="00D02512"/>
    <w:rsid w:val="00D0298E"/>
    <w:rsid w:val="00D0451C"/>
    <w:rsid w:val="00D04A68"/>
    <w:rsid w:val="00D05606"/>
    <w:rsid w:val="00D057C5"/>
    <w:rsid w:val="00D05B13"/>
    <w:rsid w:val="00D05D56"/>
    <w:rsid w:val="00D074DB"/>
    <w:rsid w:val="00D0772A"/>
    <w:rsid w:val="00D0796D"/>
    <w:rsid w:val="00D1018A"/>
    <w:rsid w:val="00D10246"/>
    <w:rsid w:val="00D10381"/>
    <w:rsid w:val="00D123E3"/>
    <w:rsid w:val="00D139CF"/>
    <w:rsid w:val="00D15465"/>
    <w:rsid w:val="00D154E4"/>
    <w:rsid w:val="00D159A5"/>
    <w:rsid w:val="00D16403"/>
    <w:rsid w:val="00D16785"/>
    <w:rsid w:val="00D17052"/>
    <w:rsid w:val="00D172C8"/>
    <w:rsid w:val="00D17DC6"/>
    <w:rsid w:val="00D203E3"/>
    <w:rsid w:val="00D20481"/>
    <w:rsid w:val="00D20F51"/>
    <w:rsid w:val="00D2243B"/>
    <w:rsid w:val="00D23587"/>
    <w:rsid w:val="00D23D28"/>
    <w:rsid w:val="00D23E98"/>
    <w:rsid w:val="00D24F7C"/>
    <w:rsid w:val="00D25309"/>
    <w:rsid w:val="00D254CC"/>
    <w:rsid w:val="00D25DCA"/>
    <w:rsid w:val="00D266E0"/>
    <w:rsid w:val="00D2714A"/>
    <w:rsid w:val="00D27973"/>
    <w:rsid w:val="00D300EC"/>
    <w:rsid w:val="00D30219"/>
    <w:rsid w:val="00D30CB1"/>
    <w:rsid w:val="00D30D36"/>
    <w:rsid w:val="00D315BB"/>
    <w:rsid w:val="00D31E3B"/>
    <w:rsid w:val="00D32EC0"/>
    <w:rsid w:val="00D33A07"/>
    <w:rsid w:val="00D34B0D"/>
    <w:rsid w:val="00D34FDD"/>
    <w:rsid w:val="00D3580D"/>
    <w:rsid w:val="00D368D2"/>
    <w:rsid w:val="00D3724B"/>
    <w:rsid w:val="00D37BDE"/>
    <w:rsid w:val="00D37E7F"/>
    <w:rsid w:val="00D40234"/>
    <w:rsid w:val="00D409BF"/>
    <w:rsid w:val="00D409E7"/>
    <w:rsid w:val="00D40A58"/>
    <w:rsid w:val="00D4113A"/>
    <w:rsid w:val="00D4158F"/>
    <w:rsid w:val="00D44040"/>
    <w:rsid w:val="00D442E7"/>
    <w:rsid w:val="00D44C17"/>
    <w:rsid w:val="00D44C44"/>
    <w:rsid w:val="00D45463"/>
    <w:rsid w:val="00D46A9B"/>
    <w:rsid w:val="00D46E88"/>
    <w:rsid w:val="00D46F35"/>
    <w:rsid w:val="00D47AD7"/>
    <w:rsid w:val="00D47B2E"/>
    <w:rsid w:val="00D47F86"/>
    <w:rsid w:val="00D5037E"/>
    <w:rsid w:val="00D50847"/>
    <w:rsid w:val="00D50968"/>
    <w:rsid w:val="00D50AC2"/>
    <w:rsid w:val="00D50C94"/>
    <w:rsid w:val="00D51470"/>
    <w:rsid w:val="00D51529"/>
    <w:rsid w:val="00D51DC7"/>
    <w:rsid w:val="00D51F8F"/>
    <w:rsid w:val="00D522F8"/>
    <w:rsid w:val="00D5372E"/>
    <w:rsid w:val="00D53B36"/>
    <w:rsid w:val="00D53FFB"/>
    <w:rsid w:val="00D54DD3"/>
    <w:rsid w:val="00D550DF"/>
    <w:rsid w:val="00D55EAC"/>
    <w:rsid w:val="00D57393"/>
    <w:rsid w:val="00D60BC2"/>
    <w:rsid w:val="00D61CC3"/>
    <w:rsid w:val="00D620FA"/>
    <w:rsid w:val="00D623A5"/>
    <w:rsid w:val="00D63444"/>
    <w:rsid w:val="00D6362C"/>
    <w:rsid w:val="00D63687"/>
    <w:rsid w:val="00D64D0E"/>
    <w:rsid w:val="00D6521D"/>
    <w:rsid w:val="00D65CF2"/>
    <w:rsid w:val="00D66EA8"/>
    <w:rsid w:val="00D67EE4"/>
    <w:rsid w:val="00D70225"/>
    <w:rsid w:val="00D71223"/>
    <w:rsid w:val="00D71326"/>
    <w:rsid w:val="00D717E9"/>
    <w:rsid w:val="00D721BF"/>
    <w:rsid w:val="00D731EC"/>
    <w:rsid w:val="00D7366E"/>
    <w:rsid w:val="00D747C7"/>
    <w:rsid w:val="00D753AA"/>
    <w:rsid w:val="00D7699C"/>
    <w:rsid w:val="00D76A8D"/>
    <w:rsid w:val="00D76F60"/>
    <w:rsid w:val="00D772E9"/>
    <w:rsid w:val="00D7792E"/>
    <w:rsid w:val="00D77B1B"/>
    <w:rsid w:val="00D77CC4"/>
    <w:rsid w:val="00D80B6D"/>
    <w:rsid w:val="00D80D2B"/>
    <w:rsid w:val="00D8199D"/>
    <w:rsid w:val="00D824C6"/>
    <w:rsid w:val="00D8312F"/>
    <w:rsid w:val="00D83433"/>
    <w:rsid w:val="00D834E9"/>
    <w:rsid w:val="00D83BA9"/>
    <w:rsid w:val="00D83F3D"/>
    <w:rsid w:val="00D845F0"/>
    <w:rsid w:val="00D84C9E"/>
    <w:rsid w:val="00D85218"/>
    <w:rsid w:val="00D86C60"/>
    <w:rsid w:val="00D87451"/>
    <w:rsid w:val="00D87B2F"/>
    <w:rsid w:val="00D9093A"/>
    <w:rsid w:val="00D90C62"/>
    <w:rsid w:val="00D91042"/>
    <w:rsid w:val="00D9108E"/>
    <w:rsid w:val="00D915B1"/>
    <w:rsid w:val="00D9223B"/>
    <w:rsid w:val="00D922D0"/>
    <w:rsid w:val="00D9285F"/>
    <w:rsid w:val="00D937AF"/>
    <w:rsid w:val="00D93CCD"/>
    <w:rsid w:val="00D95E89"/>
    <w:rsid w:val="00D965EE"/>
    <w:rsid w:val="00D97F18"/>
    <w:rsid w:val="00DA0DAC"/>
    <w:rsid w:val="00DA15FA"/>
    <w:rsid w:val="00DA2679"/>
    <w:rsid w:val="00DA299D"/>
    <w:rsid w:val="00DA3635"/>
    <w:rsid w:val="00DA3BA9"/>
    <w:rsid w:val="00DA3DE5"/>
    <w:rsid w:val="00DA5F47"/>
    <w:rsid w:val="00DA65C4"/>
    <w:rsid w:val="00DA6F7A"/>
    <w:rsid w:val="00DA718A"/>
    <w:rsid w:val="00DA7482"/>
    <w:rsid w:val="00DA75AB"/>
    <w:rsid w:val="00DA7682"/>
    <w:rsid w:val="00DA7ACD"/>
    <w:rsid w:val="00DA7E18"/>
    <w:rsid w:val="00DB00C3"/>
    <w:rsid w:val="00DB053A"/>
    <w:rsid w:val="00DB14D3"/>
    <w:rsid w:val="00DB1DDC"/>
    <w:rsid w:val="00DB1ED2"/>
    <w:rsid w:val="00DB2973"/>
    <w:rsid w:val="00DB2D3A"/>
    <w:rsid w:val="00DB2DE4"/>
    <w:rsid w:val="00DB396A"/>
    <w:rsid w:val="00DB55D6"/>
    <w:rsid w:val="00DB68BF"/>
    <w:rsid w:val="00DB6E1A"/>
    <w:rsid w:val="00DB72AA"/>
    <w:rsid w:val="00DB7866"/>
    <w:rsid w:val="00DC080F"/>
    <w:rsid w:val="00DC0AF0"/>
    <w:rsid w:val="00DC1058"/>
    <w:rsid w:val="00DC15D3"/>
    <w:rsid w:val="00DC3D2A"/>
    <w:rsid w:val="00DC4954"/>
    <w:rsid w:val="00DC515A"/>
    <w:rsid w:val="00DC5299"/>
    <w:rsid w:val="00DC6547"/>
    <w:rsid w:val="00DC7FAC"/>
    <w:rsid w:val="00DD06CD"/>
    <w:rsid w:val="00DD1782"/>
    <w:rsid w:val="00DD1BA9"/>
    <w:rsid w:val="00DD212B"/>
    <w:rsid w:val="00DD237B"/>
    <w:rsid w:val="00DD2BE0"/>
    <w:rsid w:val="00DD2F7A"/>
    <w:rsid w:val="00DD438B"/>
    <w:rsid w:val="00DD504C"/>
    <w:rsid w:val="00DD5BED"/>
    <w:rsid w:val="00DD6D71"/>
    <w:rsid w:val="00DD6F92"/>
    <w:rsid w:val="00DD73B5"/>
    <w:rsid w:val="00DD794C"/>
    <w:rsid w:val="00DE04F4"/>
    <w:rsid w:val="00DE05C4"/>
    <w:rsid w:val="00DE0D17"/>
    <w:rsid w:val="00DE0E27"/>
    <w:rsid w:val="00DE1528"/>
    <w:rsid w:val="00DE24C5"/>
    <w:rsid w:val="00DE2FA2"/>
    <w:rsid w:val="00DE38FC"/>
    <w:rsid w:val="00DE410C"/>
    <w:rsid w:val="00DE4447"/>
    <w:rsid w:val="00DE4E68"/>
    <w:rsid w:val="00DE5DA2"/>
    <w:rsid w:val="00DE624A"/>
    <w:rsid w:val="00DE6F0E"/>
    <w:rsid w:val="00DE719D"/>
    <w:rsid w:val="00DE7B2F"/>
    <w:rsid w:val="00DE7D3D"/>
    <w:rsid w:val="00DF0002"/>
    <w:rsid w:val="00DF0033"/>
    <w:rsid w:val="00DF05D4"/>
    <w:rsid w:val="00DF1001"/>
    <w:rsid w:val="00DF3155"/>
    <w:rsid w:val="00DF3B25"/>
    <w:rsid w:val="00DF3CF0"/>
    <w:rsid w:val="00DF5009"/>
    <w:rsid w:val="00DF56EC"/>
    <w:rsid w:val="00DF7A9F"/>
    <w:rsid w:val="00DF7F96"/>
    <w:rsid w:val="00E00C4C"/>
    <w:rsid w:val="00E00CD5"/>
    <w:rsid w:val="00E0234D"/>
    <w:rsid w:val="00E026BF"/>
    <w:rsid w:val="00E02E85"/>
    <w:rsid w:val="00E03464"/>
    <w:rsid w:val="00E03625"/>
    <w:rsid w:val="00E048E5"/>
    <w:rsid w:val="00E05041"/>
    <w:rsid w:val="00E072C5"/>
    <w:rsid w:val="00E076DC"/>
    <w:rsid w:val="00E07B1B"/>
    <w:rsid w:val="00E07B89"/>
    <w:rsid w:val="00E1107E"/>
    <w:rsid w:val="00E11853"/>
    <w:rsid w:val="00E11C34"/>
    <w:rsid w:val="00E1235C"/>
    <w:rsid w:val="00E12CB8"/>
    <w:rsid w:val="00E12ED7"/>
    <w:rsid w:val="00E14AD8"/>
    <w:rsid w:val="00E15214"/>
    <w:rsid w:val="00E1521F"/>
    <w:rsid w:val="00E154FD"/>
    <w:rsid w:val="00E157DA"/>
    <w:rsid w:val="00E16105"/>
    <w:rsid w:val="00E1639F"/>
    <w:rsid w:val="00E16C2D"/>
    <w:rsid w:val="00E1716B"/>
    <w:rsid w:val="00E17B6A"/>
    <w:rsid w:val="00E21F11"/>
    <w:rsid w:val="00E22908"/>
    <w:rsid w:val="00E23538"/>
    <w:rsid w:val="00E236C1"/>
    <w:rsid w:val="00E24814"/>
    <w:rsid w:val="00E24A12"/>
    <w:rsid w:val="00E25781"/>
    <w:rsid w:val="00E25AB0"/>
    <w:rsid w:val="00E260F1"/>
    <w:rsid w:val="00E2615F"/>
    <w:rsid w:val="00E2787C"/>
    <w:rsid w:val="00E278B6"/>
    <w:rsid w:val="00E3133F"/>
    <w:rsid w:val="00E326AF"/>
    <w:rsid w:val="00E32CBB"/>
    <w:rsid w:val="00E33633"/>
    <w:rsid w:val="00E3370B"/>
    <w:rsid w:val="00E3436E"/>
    <w:rsid w:val="00E34582"/>
    <w:rsid w:val="00E34592"/>
    <w:rsid w:val="00E35731"/>
    <w:rsid w:val="00E3641D"/>
    <w:rsid w:val="00E365A8"/>
    <w:rsid w:val="00E36ADB"/>
    <w:rsid w:val="00E40CC0"/>
    <w:rsid w:val="00E40FD9"/>
    <w:rsid w:val="00E410BD"/>
    <w:rsid w:val="00E42797"/>
    <w:rsid w:val="00E4461C"/>
    <w:rsid w:val="00E462F5"/>
    <w:rsid w:val="00E467D2"/>
    <w:rsid w:val="00E46DB6"/>
    <w:rsid w:val="00E47A2A"/>
    <w:rsid w:val="00E516C7"/>
    <w:rsid w:val="00E51979"/>
    <w:rsid w:val="00E51E17"/>
    <w:rsid w:val="00E52A86"/>
    <w:rsid w:val="00E5371D"/>
    <w:rsid w:val="00E53B6E"/>
    <w:rsid w:val="00E53BC6"/>
    <w:rsid w:val="00E546C8"/>
    <w:rsid w:val="00E546F9"/>
    <w:rsid w:val="00E54B47"/>
    <w:rsid w:val="00E553BF"/>
    <w:rsid w:val="00E55831"/>
    <w:rsid w:val="00E55D93"/>
    <w:rsid w:val="00E5607B"/>
    <w:rsid w:val="00E56D27"/>
    <w:rsid w:val="00E56E0D"/>
    <w:rsid w:val="00E57135"/>
    <w:rsid w:val="00E57BC1"/>
    <w:rsid w:val="00E57DBB"/>
    <w:rsid w:val="00E61265"/>
    <w:rsid w:val="00E61294"/>
    <w:rsid w:val="00E6177F"/>
    <w:rsid w:val="00E621E2"/>
    <w:rsid w:val="00E6420F"/>
    <w:rsid w:val="00E66068"/>
    <w:rsid w:val="00E6645C"/>
    <w:rsid w:val="00E664DD"/>
    <w:rsid w:val="00E679C2"/>
    <w:rsid w:val="00E67E38"/>
    <w:rsid w:val="00E7074D"/>
    <w:rsid w:val="00E720E4"/>
    <w:rsid w:val="00E7237C"/>
    <w:rsid w:val="00E72689"/>
    <w:rsid w:val="00E72A9F"/>
    <w:rsid w:val="00E749D1"/>
    <w:rsid w:val="00E74CAA"/>
    <w:rsid w:val="00E7521F"/>
    <w:rsid w:val="00E7574B"/>
    <w:rsid w:val="00E75AD4"/>
    <w:rsid w:val="00E75F0D"/>
    <w:rsid w:val="00E76AFE"/>
    <w:rsid w:val="00E77701"/>
    <w:rsid w:val="00E77A17"/>
    <w:rsid w:val="00E77C46"/>
    <w:rsid w:val="00E8026C"/>
    <w:rsid w:val="00E806F2"/>
    <w:rsid w:val="00E808FA"/>
    <w:rsid w:val="00E80A51"/>
    <w:rsid w:val="00E80F65"/>
    <w:rsid w:val="00E8107F"/>
    <w:rsid w:val="00E816FF"/>
    <w:rsid w:val="00E81A6C"/>
    <w:rsid w:val="00E81AC1"/>
    <w:rsid w:val="00E81B4A"/>
    <w:rsid w:val="00E81E49"/>
    <w:rsid w:val="00E82F36"/>
    <w:rsid w:val="00E82FB9"/>
    <w:rsid w:val="00E830C0"/>
    <w:rsid w:val="00E83CA1"/>
    <w:rsid w:val="00E84290"/>
    <w:rsid w:val="00E84479"/>
    <w:rsid w:val="00E8508B"/>
    <w:rsid w:val="00E856EE"/>
    <w:rsid w:val="00E86584"/>
    <w:rsid w:val="00E865F4"/>
    <w:rsid w:val="00E86CB6"/>
    <w:rsid w:val="00E86CE8"/>
    <w:rsid w:val="00E87151"/>
    <w:rsid w:val="00E87B8C"/>
    <w:rsid w:val="00E9046F"/>
    <w:rsid w:val="00E90E82"/>
    <w:rsid w:val="00E916D4"/>
    <w:rsid w:val="00E924CA"/>
    <w:rsid w:val="00E935D8"/>
    <w:rsid w:val="00E93DE0"/>
    <w:rsid w:val="00E95E13"/>
    <w:rsid w:val="00E95E87"/>
    <w:rsid w:val="00E95EA3"/>
    <w:rsid w:val="00E967EA"/>
    <w:rsid w:val="00E97300"/>
    <w:rsid w:val="00E97E21"/>
    <w:rsid w:val="00EA00CB"/>
    <w:rsid w:val="00EA010D"/>
    <w:rsid w:val="00EA06BD"/>
    <w:rsid w:val="00EA10E5"/>
    <w:rsid w:val="00EA1BAA"/>
    <w:rsid w:val="00EA1BD4"/>
    <w:rsid w:val="00EA1D1B"/>
    <w:rsid w:val="00EA1F54"/>
    <w:rsid w:val="00EA1FA6"/>
    <w:rsid w:val="00EA2242"/>
    <w:rsid w:val="00EA3667"/>
    <w:rsid w:val="00EA3972"/>
    <w:rsid w:val="00EA3FCD"/>
    <w:rsid w:val="00EA4150"/>
    <w:rsid w:val="00EA4282"/>
    <w:rsid w:val="00EA42A0"/>
    <w:rsid w:val="00EA4509"/>
    <w:rsid w:val="00EA4AED"/>
    <w:rsid w:val="00EA4B4E"/>
    <w:rsid w:val="00EA54EA"/>
    <w:rsid w:val="00EA555F"/>
    <w:rsid w:val="00EA661A"/>
    <w:rsid w:val="00EA68EB"/>
    <w:rsid w:val="00EA6C25"/>
    <w:rsid w:val="00EA7B48"/>
    <w:rsid w:val="00EB14B6"/>
    <w:rsid w:val="00EB4208"/>
    <w:rsid w:val="00EB4474"/>
    <w:rsid w:val="00EB46C1"/>
    <w:rsid w:val="00EB4E8A"/>
    <w:rsid w:val="00EB62D9"/>
    <w:rsid w:val="00EB6714"/>
    <w:rsid w:val="00EB6E7C"/>
    <w:rsid w:val="00EB70F2"/>
    <w:rsid w:val="00EB739E"/>
    <w:rsid w:val="00EB7529"/>
    <w:rsid w:val="00EC0340"/>
    <w:rsid w:val="00EC04B2"/>
    <w:rsid w:val="00EC0589"/>
    <w:rsid w:val="00EC0A68"/>
    <w:rsid w:val="00EC1384"/>
    <w:rsid w:val="00EC14E5"/>
    <w:rsid w:val="00EC198B"/>
    <w:rsid w:val="00EC29FE"/>
    <w:rsid w:val="00EC5006"/>
    <w:rsid w:val="00EC52DC"/>
    <w:rsid w:val="00EC530D"/>
    <w:rsid w:val="00EC647F"/>
    <w:rsid w:val="00EC66A3"/>
    <w:rsid w:val="00EC7364"/>
    <w:rsid w:val="00EC7A66"/>
    <w:rsid w:val="00EC7A68"/>
    <w:rsid w:val="00EC7EB5"/>
    <w:rsid w:val="00ED15D8"/>
    <w:rsid w:val="00ED1F97"/>
    <w:rsid w:val="00ED26AA"/>
    <w:rsid w:val="00ED3269"/>
    <w:rsid w:val="00ED3585"/>
    <w:rsid w:val="00ED3ABC"/>
    <w:rsid w:val="00ED45DC"/>
    <w:rsid w:val="00ED49C3"/>
    <w:rsid w:val="00ED6CE8"/>
    <w:rsid w:val="00ED7AA6"/>
    <w:rsid w:val="00EE0422"/>
    <w:rsid w:val="00EE0A7F"/>
    <w:rsid w:val="00EE0F37"/>
    <w:rsid w:val="00EE151A"/>
    <w:rsid w:val="00EE2498"/>
    <w:rsid w:val="00EE283A"/>
    <w:rsid w:val="00EE2A56"/>
    <w:rsid w:val="00EE305A"/>
    <w:rsid w:val="00EE3818"/>
    <w:rsid w:val="00EE3B32"/>
    <w:rsid w:val="00EE5176"/>
    <w:rsid w:val="00EE5ACA"/>
    <w:rsid w:val="00EE6AB9"/>
    <w:rsid w:val="00EE6C32"/>
    <w:rsid w:val="00EE6EAD"/>
    <w:rsid w:val="00EE6F81"/>
    <w:rsid w:val="00EE7DA0"/>
    <w:rsid w:val="00EF02B1"/>
    <w:rsid w:val="00EF1593"/>
    <w:rsid w:val="00EF177F"/>
    <w:rsid w:val="00EF1B0E"/>
    <w:rsid w:val="00EF1E2C"/>
    <w:rsid w:val="00EF31A1"/>
    <w:rsid w:val="00EF35BC"/>
    <w:rsid w:val="00EF3D2E"/>
    <w:rsid w:val="00EF5951"/>
    <w:rsid w:val="00EF717C"/>
    <w:rsid w:val="00EF7747"/>
    <w:rsid w:val="00EF7923"/>
    <w:rsid w:val="00F021E3"/>
    <w:rsid w:val="00F0274C"/>
    <w:rsid w:val="00F02AA7"/>
    <w:rsid w:val="00F043E2"/>
    <w:rsid w:val="00F04960"/>
    <w:rsid w:val="00F04E72"/>
    <w:rsid w:val="00F06CCF"/>
    <w:rsid w:val="00F07B21"/>
    <w:rsid w:val="00F10621"/>
    <w:rsid w:val="00F11A3B"/>
    <w:rsid w:val="00F1266B"/>
    <w:rsid w:val="00F12E73"/>
    <w:rsid w:val="00F1306D"/>
    <w:rsid w:val="00F13260"/>
    <w:rsid w:val="00F1393E"/>
    <w:rsid w:val="00F13A9B"/>
    <w:rsid w:val="00F15DFD"/>
    <w:rsid w:val="00F162AA"/>
    <w:rsid w:val="00F1667F"/>
    <w:rsid w:val="00F16963"/>
    <w:rsid w:val="00F20884"/>
    <w:rsid w:val="00F2096A"/>
    <w:rsid w:val="00F20E72"/>
    <w:rsid w:val="00F217E5"/>
    <w:rsid w:val="00F21815"/>
    <w:rsid w:val="00F2206C"/>
    <w:rsid w:val="00F22264"/>
    <w:rsid w:val="00F22D99"/>
    <w:rsid w:val="00F232AE"/>
    <w:rsid w:val="00F2354E"/>
    <w:rsid w:val="00F2384C"/>
    <w:rsid w:val="00F23FF3"/>
    <w:rsid w:val="00F2495F"/>
    <w:rsid w:val="00F24DFC"/>
    <w:rsid w:val="00F2564D"/>
    <w:rsid w:val="00F25684"/>
    <w:rsid w:val="00F267CE"/>
    <w:rsid w:val="00F26CE6"/>
    <w:rsid w:val="00F27150"/>
    <w:rsid w:val="00F27BC8"/>
    <w:rsid w:val="00F307E6"/>
    <w:rsid w:val="00F30881"/>
    <w:rsid w:val="00F30ED8"/>
    <w:rsid w:val="00F31A52"/>
    <w:rsid w:val="00F31A7B"/>
    <w:rsid w:val="00F32B36"/>
    <w:rsid w:val="00F340C0"/>
    <w:rsid w:val="00F3427B"/>
    <w:rsid w:val="00F354BB"/>
    <w:rsid w:val="00F35B05"/>
    <w:rsid w:val="00F3669C"/>
    <w:rsid w:val="00F36AD1"/>
    <w:rsid w:val="00F3795B"/>
    <w:rsid w:val="00F407F9"/>
    <w:rsid w:val="00F40A6C"/>
    <w:rsid w:val="00F40B52"/>
    <w:rsid w:val="00F41129"/>
    <w:rsid w:val="00F413D9"/>
    <w:rsid w:val="00F4140D"/>
    <w:rsid w:val="00F41B11"/>
    <w:rsid w:val="00F4213B"/>
    <w:rsid w:val="00F4367D"/>
    <w:rsid w:val="00F4402C"/>
    <w:rsid w:val="00F44CEF"/>
    <w:rsid w:val="00F44ED5"/>
    <w:rsid w:val="00F4572E"/>
    <w:rsid w:val="00F46964"/>
    <w:rsid w:val="00F46A30"/>
    <w:rsid w:val="00F475B8"/>
    <w:rsid w:val="00F47647"/>
    <w:rsid w:val="00F47E88"/>
    <w:rsid w:val="00F5135F"/>
    <w:rsid w:val="00F51C73"/>
    <w:rsid w:val="00F51F78"/>
    <w:rsid w:val="00F5202A"/>
    <w:rsid w:val="00F52AD2"/>
    <w:rsid w:val="00F53E54"/>
    <w:rsid w:val="00F54B6E"/>
    <w:rsid w:val="00F55CE8"/>
    <w:rsid w:val="00F562DF"/>
    <w:rsid w:val="00F56491"/>
    <w:rsid w:val="00F568D4"/>
    <w:rsid w:val="00F56905"/>
    <w:rsid w:val="00F56CFB"/>
    <w:rsid w:val="00F57192"/>
    <w:rsid w:val="00F57297"/>
    <w:rsid w:val="00F57A66"/>
    <w:rsid w:val="00F57BBD"/>
    <w:rsid w:val="00F60362"/>
    <w:rsid w:val="00F60E92"/>
    <w:rsid w:val="00F614C9"/>
    <w:rsid w:val="00F61667"/>
    <w:rsid w:val="00F61821"/>
    <w:rsid w:val="00F623CC"/>
    <w:rsid w:val="00F62E63"/>
    <w:rsid w:val="00F63085"/>
    <w:rsid w:val="00F63595"/>
    <w:rsid w:val="00F635A2"/>
    <w:rsid w:val="00F638A5"/>
    <w:rsid w:val="00F659A6"/>
    <w:rsid w:val="00F65A36"/>
    <w:rsid w:val="00F66008"/>
    <w:rsid w:val="00F66C73"/>
    <w:rsid w:val="00F66C9C"/>
    <w:rsid w:val="00F677FA"/>
    <w:rsid w:val="00F70497"/>
    <w:rsid w:val="00F71743"/>
    <w:rsid w:val="00F7196D"/>
    <w:rsid w:val="00F728BB"/>
    <w:rsid w:val="00F73397"/>
    <w:rsid w:val="00F7412A"/>
    <w:rsid w:val="00F74999"/>
    <w:rsid w:val="00F74AE4"/>
    <w:rsid w:val="00F75812"/>
    <w:rsid w:val="00F764B7"/>
    <w:rsid w:val="00F76531"/>
    <w:rsid w:val="00F76791"/>
    <w:rsid w:val="00F775C6"/>
    <w:rsid w:val="00F77725"/>
    <w:rsid w:val="00F7799D"/>
    <w:rsid w:val="00F80A80"/>
    <w:rsid w:val="00F81132"/>
    <w:rsid w:val="00F813A3"/>
    <w:rsid w:val="00F81792"/>
    <w:rsid w:val="00F81BE2"/>
    <w:rsid w:val="00F81F72"/>
    <w:rsid w:val="00F8220B"/>
    <w:rsid w:val="00F8228A"/>
    <w:rsid w:val="00F82410"/>
    <w:rsid w:val="00F8288A"/>
    <w:rsid w:val="00F82B68"/>
    <w:rsid w:val="00F8377E"/>
    <w:rsid w:val="00F84179"/>
    <w:rsid w:val="00F84937"/>
    <w:rsid w:val="00F84A71"/>
    <w:rsid w:val="00F8536C"/>
    <w:rsid w:val="00F85916"/>
    <w:rsid w:val="00F85B68"/>
    <w:rsid w:val="00F85C5F"/>
    <w:rsid w:val="00F86AD3"/>
    <w:rsid w:val="00F86BC5"/>
    <w:rsid w:val="00F86C02"/>
    <w:rsid w:val="00F86F47"/>
    <w:rsid w:val="00F86FC8"/>
    <w:rsid w:val="00F874FA"/>
    <w:rsid w:val="00F90223"/>
    <w:rsid w:val="00F9048C"/>
    <w:rsid w:val="00F90B64"/>
    <w:rsid w:val="00F90D70"/>
    <w:rsid w:val="00F91407"/>
    <w:rsid w:val="00F91EEB"/>
    <w:rsid w:val="00F922DC"/>
    <w:rsid w:val="00F926CC"/>
    <w:rsid w:val="00F93EC5"/>
    <w:rsid w:val="00F94417"/>
    <w:rsid w:val="00F958DF"/>
    <w:rsid w:val="00F97339"/>
    <w:rsid w:val="00FA00EF"/>
    <w:rsid w:val="00FA06ED"/>
    <w:rsid w:val="00FA0F63"/>
    <w:rsid w:val="00FA1086"/>
    <w:rsid w:val="00FA27E5"/>
    <w:rsid w:val="00FA3231"/>
    <w:rsid w:val="00FA3F78"/>
    <w:rsid w:val="00FA4760"/>
    <w:rsid w:val="00FA4EF9"/>
    <w:rsid w:val="00FA637A"/>
    <w:rsid w:val="00FA6A19"/>
    <w:rsid w:val="00FB0623"/>
    <w:rsid w:val="00FB0975"/>
    <w:rsid w:val="00FB191F"/>
    <w:rsid w:val="00FB1B5E"/>
    <w:rsid w:val="00FB1F5C"/>
    <w:rsid w:val="00FB2BD7"/>
    <w:rsid w:val="00FB2F0F"/>
    <w:rsid w:val="00FB319A"/>
    <w:rsid w:val="00FB3FBB"/>
    <w:rsid w:val="00FB4FA8"/>
    <w:rsid w:val="00FB5086"/>
    <w:rsid w:val="00FB5411"/>
    <w:rsid w:val="00FB5418"/>
    <w:rsid w:val="00FB5D4D"/>
    <w:rsid w:val="00FB5F65"/>
    <w:rsid w:val="00FB6392"/>
    <w:rsid w:val="00FB6D58"/>
    <w:rsid w:val="00FB70AF"/>
    <w:rsid w:val="00FB7944"/>
    <w:rsid w:val="00FB7AF2"/>
    <w:rsid w:val="00FB7EFE"/>
    <w:rsid w:val="00FC0347"/>
    <w:rsid w:val="00FC0F2D"/>
    <w:rsid w:val="00FC12AC"/>
    <w:rsid w:val="00FC15CF"/>
    <w:rsid w:val="00FC2E74"/>
    <w:rsid w:val="00FC333C"/>
    <w:rsid w:val="00FC45A1"/>
    <w:rsid w:val="00FC50FC"/>
    <w:rsid w:val="00FC6866"/>
    <w:rsid w:val="00FC6DAF"/>
    <w:rsid w:val="00FC72F4"/>
    <w:rsid w:val="00FD107D"/>
    <w:rsid w:val="00FD12EC"/>
    <w:rsid w:val="00FD1392"/>
    <w:rsid w:val="00FD22F6"/>
    <w:rsid w:val="00FD2418"/>
    <w:rsid w:val="00FD2753"/>
    <w:rsid w:val="00FD2D1B"/>
    <w:rsid w:val="00FD315A"/>
    <w:rsid w:val="00FD362A"/>
    <w:rsid w:val="00FD3AB4"/>
    <w:rsid w:val="00FD3C70"/>
    <w:rsid w:val="00FD4011"/>
    <w:rsid w:val="00FD42E8"/>
    <w:rsid w:val="00FD450F"/>
    <w:rsid w:val="00FD480D"/>
    <w:rsid w:val="00FD4B98"/>
    <w:rsid w:val="00FD4F8C"/>
    <w:rsid w:val="00FD5A72"/>
    <w:rsid w:val="00FD6820"/>
    <w:rsid w:val="00FD69B3"/>
    <w:rsid w:val="00FD7396"/>
    <w:rsid w:val="00FD7CA0"/>
    <w:rsid w:val="00FE12D8"/>
    <w:rsid w:val="00FE1EAD"/>
    <w:rsid w:val="00FE27AD"/>
    <w:rsid w:val="00FE36A1"/>
    <w:rsid w:val="00FE36DB"/>
    <w:rsid w:val="00FE3B0F"/>
    <w:rsid w:val="00FE3C1D"/>
    <w:rsid w:val="00FE46C5"/>
    <w:rsid w:val="00FE4822"/>
    <w:rsid w:val="00FE482C"/>
    <w:rsid w:val="00FE5EE3"/>
    <w:rsid w:val="00FE6B3B"/>
    <w:rsid w:val="00FE724E"/>
    <w:rsid w:val="00FE74C4"/>
    <w:rsid w:val="00FE7669"/>
    <w:rsid w:val="00FE7D2D"/>
    <w:rsid w:val="00FF0629"/>
    <w:rsid w:val="00FF1EE8"/>
    <w:rsid w:val="00FF2EC5"/>
    <w:rsid w:val="00FF3C7A"/>
    <w:rsid w:val="00FF475B"/>
    <w:rsid w:val="00FF6953"/>
    <w:rsid w:val="00FF731D"/>
    <w:rsid w:val="00FF7C02"/>
    <w:rsid w:val="015878E8"/>
    <w:rsid w:val="0159B92D"/>
    <w:rsid w:val="01914A61"/>
    <w:rsid w:val="0191E471"/>
    <w:rsid w:val="01D82DD0"/>
    <w:rsid w:val="0209E8BF"/>
    <w:rsid w:val="0233189E"/>
    <w:rsid w:val="024801E3"/>
    <w:rsid w:val="02647978"/>
    <w:rsid w:val="02649AC1"/>
    <w:rsid w:val="027D6C8D"/>
    <w:rsid w:val="02E3F368"/>
    <w:rsid w:val="02F0A2A0"/>
    <w:rsid w:val="03212CA2"/>
    <w:rsid w:val="037B2D3F"/>
    <w:rsid w:val="044A7FCF"/>
    <w:rsid w:val="0450FE03"/>
    <w:rsid w:val="046ED1FF"/>
    <w:rsid w:val="04FD5D9D"/>
    <w:rsid w:val="055D898E"/>
    <w:rsid w:val="05704CF1"/>
    <w:rsid w:val="05FC49B5"/>
    <w:rsid w:val="062324E4"/>
    <w:rsid w:val="062B9ACE"/>
    <w:rsid w:val="0667B15C"/>
    <w:rsid w:val="06A11AC5"/>
    <w:rsid w:val="06BBFEDE"/>
    <w:rsid w:val="07002A8C"/>
    <w:rsid w:val="070D3C90"/>
    <w:rsid w:val="077AB877"/>
    <w:rsid w:val="077C4C27"/>
    <w:rsid w:val="07C6B675"/>
    <w:rsid w:val="07DED5E1"/>
    <w:rsid w:val="080A202F"/>
    <w:rsid w:val="080A3304"/>
    <w:rsid w:val="0860F223"/>
    <w:rsid w:val="08649DFC"/>
    <w:rsid w:val="08A42525"/>
    <w:rsid w:val="08C51F78"/>
    <w:rsid w:val="08CBD08C"/>
    <w:rsid w:val="08EDD13B"/>
    <w:rsid w:val="09748144"/>
    <w:rsid w:val="09A99B83"/>
    <w:rsid w:val="09E3BB8F"/>
    <w:rsid w:val="09EEA434"/>
    <w:rsid w:val="0A561E39"/>
    <w:rsid w:val="0AD13BEA"/>
    <w:rsid w:val="0AE6FDEC"/>
    <w:rsid w:val="0B008AF0"/>
    <w:rsid w:val="0B302B16"/>
    <w:rsid w:val="0C19B29E"/>
    <w:rsid w:val="0C417D21"/>
    <w:rsid w:val="0C8E9858"/>
    <w:rsid w:val="0CC548CA"/>
    <w:rsid w:val="0CC9D840"/>
    <w:rsid w:val="0D0FEB4C"/>
    <w:rsid w:val="0D27D15F"/>
    <w:rsid w:val="0D4E4224"/>
    <w:rsid w:val="0D90AB98"/>
    <w:rsid w:val="0D9FDE49"/>
    <w:rsid w:val="0DB06366"/>
    <w:rsid w:val="0E4A43E6"/>
    <w:rsid w:val="0E8C1A2B"/>
    <w:rsid w:val="0EFB5D6F"/>
    <w:rsid w:val="0EFD7A67"/>
    <w:rsid w:val="0F202EAD"/>
    <w:rsid w:val="0FC045EA"/>
    <w:rsid w:val="0FE06C93"/>
    <w:rsid w:val="0FFF8E8B"/>
    <w:rsid w:val="1007DDC7"/>
    <w:rsid w:val="10519594"/>
    <w:rsid w:val="105D47D2"/>
    <w:rsid w:val="109E764C"/>
    <w:rsid w:val="10BAC7D6"/>
    <w:rsid w:val="10EF9CEA"/>
    <w:rsid w:val="1102C7AC"/>
    <w:rsid w:val="11168738"/>
    <w:rsid w:val="113ECA43"/>
    <w:rsid w:val="11E3D1F4"/>
    <w:rsid w:val="123B7782"/>
    <w:rsid w:val="1243C262"/>
    <w:rsid w:val="13119122"/>
    <w:rsid w:val="1329BA96"/>
    <w:rsid w:val="1345A834"/>
    <w:rsid w:val="13B7EFB0"/>
    <w:rsid w:val="13D52E6A"/>
    <w:rsid w:val="13F1529C"/>
    <w:rsid w:val="13F6E0A6"/>
    <w:rsid w:val="14147B55"/>
    <w:rsid w:val="1449261C"/>
    <w:rsid w:val="145920FA"/>
    <w:rsid w:val="149CFD42"/>
    <w:rsid w:val="14C682BE"/>
    <w:rsid w:val="1546677F"/>
    <w:rsid w:val="156AF87B"/>
    <w:rsid w:val="1576C44E"/>
    <w:rsid w:val="15810169"/>
    <w:rsid w:val="158744BA"/>
    <w:rsid w:val="15BC6789"/>
    <w:rsid w:val="15DAB5D3"/>
    <w:rsid w:val="16240D28"/>
    <w:rsid w:val="1644702D"/>
    <w:rsid w:val="165510C0"/>
    <w:rsid w:val="172EA57E"/>
    <w:rsid w:val="173D9470"/>
    <w:rsid w:val="177332B4"/>
    <w:rsid w:val="17CF9285"/>
    <w:rsid w:val="18183772"/>
    <w:rsid w:val="1841AEC3"/>
    <w:rsid w:val="18CB124A"/>
    <w:rsid w:val="18DB6A34"/>
    <w:rsid w:val="18E8D11F"/>
    <w:rsid w:val="18F96F59"/>
    <w:rsid w:val="19124124"/>
    <w:rsid w:val="1933FFCF"/>
    <w:rsid w:val="1984C076"/>
    <w:rsid w:val="198D6CF9"/>
    <w:rsid w:val="19B293EC"/>
    <w:rsid w:val="19B67B41"/>
    <w:rsid w:val="1A07CA2E"/>
    <w:rsid w:val="1A1CC050"/>
    <w:rsid w:val="1A3615DA"/>
    <w:rsid w:val="1A6BFFE7"/>
    <w:rsid w:val="1A97DAB1"/>
    <w:rsid w:val="1AD4D42A"/>
    <w:rsid w:val="1AD5D877"/>
    <w:rsid w:val="1AE06BFC"/>
    <w:rsid w:val="1B6127FA"/>
    <w:rsid w:val="1B6E65E6"/>
    <w:rsid w:val="1B7911E4"/>
    <w:rsid w:val="1C1A7DC9"/>
    <w:rsid w:val="1C1FC3B0"/>
    <w:rsid w:val="1C32324A"/>
    <w:rsid w:val="1C902E0A"/>
    <w:rsid w:val="1CA7566D"/>
    <w:rsid w:val="1CAB7AE7"/>
    <w:rsid w:val="1D62B714"/>
    <w:rsid w:val="1D66268F"/>
    <w:rsid w:val="1D92226C"/>
    <w:rsid w:val="1DB9E5F6"/>
    <w:rsid w:val="1E45F972"/>
    <w:rsid w:val="1E633F97"/>
    <w:rsid w:val="1E6F3014"/>
    <w:rsid w:val="1E957FA6"/>
    <w:rsid w:val="1EFFA2BC"/>
    <w:rsid w:val="1F308A33"/>
    <w:rsid w:val="1F8F2DDA"/>
    <w:rsid w:val="2021E7AC"/>
    <w:rsid w:val="2085AD34"/>
    <w:rsid w:val="20B4F76C"/>
    <w:rsid w:val="20F914DE"/>
    <w:rsid w:val="218B52C2"/>
    <w:rsid w:val="219ECE03"/>
    <w:rsid w:val="21D1EF0D"/>
    <w:rsid w:val="22697DD5"/>
    <w:rsid w:val="22761093"/>
    <w:rsid w:val="229BECAC"/>
    <w:rsid w:val="22C9FD6C"/>
    <w:rsid w:val="238827BB"/>
    <w:rsid w:val="23A93E25"/>
    <w:rsid w:val="23BAC7AA"/>
    <w:rsid w:val="23CE9191"/>
    <w:rsid w:val="241ED822"/>
    <w:rsid w:val="24484167"/>
    <w:rsid w:val="24716B62"/>
    <w:rsid w:val="24B780D6"/>
    <w:rsid w:val="24C89B57"/>
    <w:rsid w:val="2529E597"/>
    <w:rsid w:val="2570DAA3"/>
    <w:rsid w:val="25B45F44"/>
    <w:rsid w:val="2637F8C9"/>
    <w:rsid w:val="2654C478"/>
    <w:rsid w:val="266B1BE9"/>
    <w:rsid w:val="269A87C1"/>
    <w:rsid w:val="26A59186"/>
    <w:rsid w:val="26C2B712"/>
    <w:rsid w:val="26F41F49"/>
    <w:rsid w:val="26FBDC88"/>
    <w:rsid w:val="272733FF"/>
    <w:rsid w:val="2761FE03"/>
    <w:rsid w:val="27B3E694"/>
    <w:rsid w:val="27E5BED1"/>
    <w:rsid w:val="28441722"/>
    <w:rsid w:val="2845A63B"/>
    <w:rsid w:val="2860395E"/>
    <w:rsid w:val="286B1DE7"/>
    <w:rsid w:val="288AFE6B"/>
    <w:rsid w:val="28A253D8"/>
    <w:rsid w:val="28D6AB0F"/>
    <w:rsid w:val="28E422F9"/>
    <w:rsid w:val="293720DE"/>
    <w:rsid w:val="29AC039C"/>
    <w:rsid w:val="2A24BE2F"/>
    <w:rsid w:val="2A894D4E"/>
    <w:rsid w:val="2B353597"/>
    <w:rsid w:val="2B8DE1ED"/>
    <w:rsid w:val="2BE8E205"/>
    <w:rsid w:val="2C554B2A"/>
    <w:rsid w:val="2CC016FF"/>
    <w:rsid w:val="2D2F511F"/>
    <w:rsid w:val="2D5C4208"/>
    <w:rsid w:val="2DC5FCEE"/>
    <w:rsid w:val="2E33E937"/>
    <w:rsid w:val="2E48E110"/>
    <w:rsid w:val="2E5AD64C"/>
    <w:rsid w:val="2E680608"/>
    <w:rsid w:val="2E97006E"/>
    <w:rsid w:val="2ED20460"/>
    <w:rsid w:val="2FD5BA01"/>
    <w:rsid w:val="2FF6F82D"/>
    <w:rsid w:val="304D099A"/>
    <w:rsid w:val="30DD7684"/>
    <w:rsid w:val="30F693AF"/>
    <w:rsid w:val="30FED9A8"/>
    <w:rsid w:val="31230DB1"/>
    <w:rsid w:val="31315DF9"/>
    <w:rsid w:val="3171B0D4"/>
    <w:rsid w:val="31A99A6F"/>
    <w:rsid w:val="323C522E"/>
    <w:rsid w:val="325E3D30"/>
    <w:rsid w:val="32931793"/>
    <w:rsid w:val="329EC081"/>
    <w:rsid w:val="32E3FCD8"/>
    <w:rsid w:val="338BD050"/>
    <w:rsid w:val="33FD13AE"/>
    <w:rsid w:val="34185785"/>
    <w:rsid w:val="3418C63E"/>
    <w:rsid w:val="3428DA7C"/>
    <w:rsid w:val="348FC492"/>
    <w:rsid w:val="349D6599"/>
    <w:rsid w:val="34C51484"/>
    <w:rsid w:val="3521D3CF"/>
    <w:rsid w:val="352D38AE"/>
    <w:rsid w:val="352F9B44"/>
    <w:rsid w:val="3573B7EC"/>
    <w:rsid w:val="358CF577"/>
    <w:rsid w:val="35BBCA86"/>
    <w:rsid w:val="36197F0C"/>
    <w:rsid w:val="3641C2E7"/>
    <w:rsid w:val="369C14A6"/>
    <w:rsid w:val="36D38E67"/>
    <w:rsid w:val="36D8335B"/>
    <w:rsid w:val="370504CB"/>
    <w:rsid w:val="3721282F"/>
    <w:rsid w:val="381AE0EF"/>
    <w:rsid w:val="3878EB46"/>
    <w:rsid w:val="38EE9DE6"/>
    <w:rsid w:val="38FDF794"/>
    <w:rsid w:val="395CFEE1"/>
    <w:rsid w:val="39AB8184"/>
    <w:rsid w:val="3A7DB910"/>
    <w:rsid w:val="3A8CA8A2"/>
    <w:rsid w:val="3A967CCF"/>
    <w:rsid w:val="3AA30552"/>
    <w:rsid w:val="3B3440CA"/>
    <w:rsid w:val="3B6B7841"/>
    <w:rsid w:val="3B8C574F"/>
    <w:rsid w:val="3B949CC2"/>
    <w:rsid w:val="3C11999E"/>
    <w:rsid w:val="3C7FD30F"/>
    <w:rsid w:val="3D6EC150"/>
    <w:rsid w:val="3D80C91F"/>
    <w:rsid w:val="3DACBE83"/>
    <w:rsid w:val="3DB70AFA"/>
    <w:rsid w:val="3DD7D842"/>
    <w:rsid w:val="3E9DDCBA"/>
    <w:rsid w:val="3EAAB097"/>
    <w:rsid w:val="3ED8B0CA"/>
    <w:rsid w:val="3F79DABC"/>
    <w:rsid w:val="3F9BD2FA"/>
    <w:rsid w:val="3FC0235A"/>
    <w:rsid w:val="3FD7D04A"/>
    <w:rsid w:val="3FE851F3"/>
    <w:rsid w:val="3FF05039"/>
    <w:rsid w:val="403117CD"/>
    <w:rsid w:val="403769F7"/>
    <w:rsid w:val="4083CD9A"/>
    <w:rsid w:val="4188BDBB"/>
    <w:rsid w:val="419C751E"/>
    <w:rsid w:val="420CB26F"/>
    <w:rsid w:val="420CD22E"/>
    <w:rsid w:val="424510A3"/>
    <w:rsid w:val="42783002"/>
    <w:rsid w:val="42C1372C"/>
    <w:rsid w:val="42D11895"/>
    <w:rsid w:val="42D9C5C9"/>
    <w:rsid w:val="42EE0C1B"/>
    <w:rsid w:val="42EF7243"/>
    <w:rsid w:val="433D3247"/>
    <w:rsid w:val="4386ACF7"/>
    <w:rsid w:val="43965204"/>
    <w:rsid w:val="44405A0A"/>
    <w:rsid w:val="4479A7C3"/>
    <w:rsid w:val="44D1C34A"/>
    <w:rsid w:val="44FF12DF"/>
    <w:rsid w:val="4644EC18"/>
    <w:rsid w:val="46545F8B"/>
    <w:rsid w:val="4656AF99"/>
    <w:rsid w:val="46616192"/>
    <w:rsid w:val="4676225C"/>
    <w:rsid w:val="47349B4F"/>
    <w:rsid w:val="479F7E93"/>
    <w:rsid w:val="47B10266"/>
    <w:rsid w:val="481EA238"/>
    <w:rsid w:val="484B7E3F"/>
    <w:rsid w:val="486C85A4"/>
    <w:rsid w:val="48814CCA"/>
    <w:rsid w:val="48C1EDB1"/>
    <w:rsid w:val="48F278F8"/>
    <w:rsid w:val="4944A148"/>
    <w:rsid w:val="4950B306"/>
    <w:rsid w:val="49510A1D"/>
    <w:rsid w:val="4987106C"/>
    <w:rsid w:val="49B914B5"/>
    <w:rsid w:val="4A14416B"/>
    <w:rsid w:val="4A409226"/>
    <w:rsid w:val="4A8E58CD"/>
    <w:rsid w:val="4AD4DE6A"/>
    <w:rsid w:val="4AECC7CC"/>
    <w:rsid w:val="4B226BF6"/>
    <w:rsid w:val="4B47FC06"/>
    <w:rsid w:val="4B9B4AEC"/>
    <w:rsid w:val="4BB8DBF3"/>
    <w:rsid w:val="4C4F5EE2"/>
    <w:rsid w:val="4CEAEA3E"/>
    <w:rsid w:val="4D03E390"/>
    <w:rsid w:val="4DF89CCB"/>
    <w:rsid w:val="4E0F786C"/>
    <w:rsid w:val="4E40BDC2"/>
    <w:rsid w:val="4E579A06"/>
    <w:rsid w:val="4E678686"/>
    <w:rsid w:val="4E7AEDF8"/>
    <w:rsid w:val="4EB366E9"/>
    <w:rsid w:val="4EB4F6EC"/>
    <w:rsid w:val="4EBD95D5"/>
    <w:rsid w:val="4F0BB570"/>
    <w:rsid w:val="4F1C99D9"/>
    <w:rsid w:val="4F3FA93E"/>
    <w:rsid w:val="4FA3D7C0"/>
    <w:rsid w:val="4FCEFF76"/>
    <w:rsid w:val="4FD229DC"/>
    <w:rsid w:val="500E90A7"/>
    <w:rsid w:val="502C1BEA"/>
    <w:rsid w:val="5033C77D"/>
    <w:rsid w:val="50373EF9"/>
    <w:rsid w:val="506210DD"/>
    <w:rsid w:val="5062CD7F"/>
    <w:rsid w:val="50A56C55"/>
    <w:rsid w:val="5110C795"/>
    <w:rsid w:val="5127584D"/>
    <w:rsid w:val="51885623"/>
    <w:rsid w:val="518AD3EA"/>
    <w:rsid w:val="51DC9887"/>
    <w:rsid w:val="51F49595"/>
    <w:rsid w:val="52059535"/>
    <w:rsid w:val="5217831A"/>
    <w:rsid w:val="5235B31B"/>
    <w:rsid w:val="527E5601"/>
    <w:rsid w:val="52CFF4C3"/>
    <w:rsid w:val="52D2754E"/>
    <w:rsid w:val="52E00BB6"/>
    <w:rsid w:val="533482E8"/>
    <w:rsid w:val="53F00A08"/>
    <w:rsid w:val="5423D495"/>
    <w:rsid w:val="548F8010"/>
    <w:rsid w:val="5491B431"/>
    <w:rsid w:val="549B6CAC"/>
    <w:rsid w:val="54D0FC41"/>
    <w:rsid w:val="54D7DF74"/>
    <w:rsid w:val="54E6ECCF"/>
    <w:rsid w:val="54F93D15"/>
    <w:rsid w:val="55499A31"/>
    <w:rsid w:val="5568AED5"/>
    <w:rsid w:val="55AC98C0"/>
    <w:rsid w:val="55EFC1BC"/>
    <w:rsid w:val="560ED8C5"/>
    <w:rsid w:val="5629E0D1"/>
    <w:rsid w:val="5737B388"/>
    <w:rsid w:val="57F81691"/>
    <w:rsid w:val="57FBFF15"/>
    <w:rsid w:val="5810F5C9"/>
    <w:rsid w:val="58264AB3"/>
    <w:rsid w:val="58597FA2"/>
    <w:rsid w:val="5889C04C"/>
    <w:rsid w:val="58D2F8B7"/>
    <w:rsid w:val="58F77989"/>
    <w:rsid w:val="59904421"/>
    <w:rsid w:val="59A589CA"/>
    <w:rsid w:val="59C6ECF4"/>
    <w:rsid w:val="59CB7699"/>
    <w:rsid w:val="59CEDFB4"/>
    <w:rsid w:val="59E0E143"/>
    <w:rsid w:val="59EC4381"/>
    <w:rsid w:val="59F2336F"/>
    <w:rsid w:val="5A0DAE7A"/>
    <w:rsid w:val="5A11A4D7"/>
    <w:rsid w:val="5A12D79E"/>
    <w:rsid w:val="5A1A3E27"/>
    <w:rsid w:val="5A4DD608"/>
    <w:rsid w:val="5A5BAFB0"/>
    <w:rsid w:val="5A6B6C67"/>
    <w:rsid w:val="5AE37BFE"/>
    <w:rsid w:val="5AFC44E6"/>
    <w:rsid w:val="5B15C0CC"/>
    <w:rsid w:val="5B723BF4"/>
    <w:rsid w:val="5C0213B7"/>
    <w:rsid w:val="5C1A8E10"/>
    <w:rsid w:val="5C387717"/>
    <w:rsid w:val="5C820F21"/>
    <w:rsid w:val="5C8BDC39"/>
    <w:rsid w:val="5C9942C6"/>
    <w:rsid w:val="5D14D0CF"/>
    <w:rsid w:val="5D9AC4EF"/>
    <w:rsid w:val="5DAA1A86"/>
    <w:rsid w:val="5E45A188"/>
    <w:rsid w:val="5E5DEB74"/>
    <w:rsid w:val="5EFC0D2E"/>
    <w:rsid w:val="5F7D4B64"/>
    <w:rsid w:val="601245E5"/>
    <w:rsid w:val="60917ACE"/>
    <w:rsid w:val="61428847"/>
    <w:rsid w:val="628E40A9"/>
    <w:rsid w:val="634FFBE9"/>
    <w:rsid w:val="63718242"/>
    <w:rsid w:val="63FA046D"/>
    <w:rsid w:val="643C9079"/>
    <w:rsid w:val="64417B2E"/>
    <w:rsid w:val="6446758F"/>
    <w:rsid w:val="646B38E9"/>
    <w:rsid w:val="647B2B65"/>
    <w:rsid w:val="64CEA41B"/>
    <w:rsid w:val="64DCA966"/>
    <w:rsid w:val="6535CD2D"/>
    <w:rsid w:val="657E6B79"/>
    <w:rsid w:val="658273AE"/>
    <w:rsid w:val="65A7FB5E"/>
    <w:rsid w:val="65B7A36D"/>
    <w:rsid w:val="6664C111"/>
    <w:rsid w:val="67562C64"/>
    <w:rsid w:val="67588100"/>
    <w:rsid w:val="6792E399"/>
    <w:rsid w:val="67A44859"/>
    <w:rsid w:val="6801DC41"/>
    <w:rsid w:val="68C43D28"/>
    <w:rsid w:val="68E5936E"/>
    <w:rsid w:val="69212CDF"/>
    <w:rsid w:val="69227A79"/>
    <w:rsid w:val="6935EEA5"/>
    <w:rsid w:val="69460C7D"/>
    <w:rsid w:val="6947A09E"/>
    <w:rsid w:val="694AE7A9"/>
    <w:rsid w:val="694FF35C"/>
    <w:rsid w:val="69826F7A"/>
    <w:rsid w:val="6A0C2BF0"/>
    <w:rsid w:val="6B2CF8ED"/>
    <w:rsid w:val="6B2FF71D"/>
    <w:rsid w:val="6B5CC332"/>
    <w:rsid w:val="6BC2B45E"/>
    <w:rsid w:val="6C1EEBC0"/>
    <w:rsid w:val="6C825799"/>
    <w:rsid w:val="6C974EC7"/>
    <w:rsid w:val="6DB361F3"/>
    <w:rsid w:val="6E447988"/>
    <w:rsid w:val="6E595BC3"/>
    <w:rsid w:val="6EEE7434"/>
    <w:rsid w:val="6F2D5742"/>
    <w:rsid w:val="6FB4DC95"/>
    <w:rsid w:val="6FC6E737"/>
    <w:rsid w:val="6FCED752"/>
    <w:rsid w:val="704387BD"/>
    <w:rsid w:val="7154E389"/>
    <w:rsid w:val="71762C37"/>
    <w:rsid w:val="71EF5ABB"/>
    <w:rsid w:val="7243702D"/>
    <w:rsid w:val="72A6E9C4"/>
    <w:rsid w:val="7376E8DB"/>
    <w:rsid w:val="73878F64"/>
    <w:rsid w:val="738FD59B"/>
    <w:rsid w:val="73B5E46C"/>
    <w:rsid w:val="73CBC225"/>
    <w:rsid w:val="73CEFCD4"/>
    <w:rsid w:val="73CF19BA"/>
    <w:rsid w:val="73F5B774"/>
    <w:rsid w:val="741DD170"/>
    <w:rsid w:val="74DA4C5C"/>
    <w:rsid w:val="74DD9862"/>
    <w:rsid w:val="75511C51"/>
    <w:rsid w:val="758C5069"/>
    <w:rsid w:val="760F9A6F"/>
    <w:rsid w:val="7639B9A6"/>
    <w:rsid w:val="767FF395"/>
    <w:rsid w:val="76AE6B2E"/>
    <w:rsid w:val="773840B8"/>
    <w:rsid w:val="77BEF63A"/>
    <w:rsid w:val="77D1D205"/>
    <w:rsid w:val="77ED3E42"/>
    <w:rsid w:val="78FC70A2"/>
    <w:rsid w:val="790277B4"/>
    <w:rsid w:val="791E47D0"/>
    <w:rsid w:val="7929973A"/>
    <w:rsid w:val="793BF526"/>
    <w:rsid w:val="794C9D8B"/>
    <w:rsid w:val="79614961"/>
    <w:rsid w:val="7965D3D0"/>
    <w:rsid w:val="799BF530"/>
    <w:rsid w:val="79EB18DA"/>
    <w:rsid w:val="7A130EF8"/>
    <w:rsid w:val="7ADE9484"/>
    <w:rsid w:val="7AEBB1BF"/>
    <w:rsid w:val="7AF257D6"/>
    <w:rsid w:val="7B3896E9"/>
    <w:rsid w:val="7B63BE78"/>
    <w:rsid w:val="7BB21700"/>
    <w:rsid w:val="7BC78D75"/>
    <w:rsid w:val="7BEF64EF"/>
    <w:rsid w:val="7C16F851"/>
    <w:rsid w:val="7C3AFB98"/>
    <w:rsid w:val="7C843E4D"/>
    <w:rsid w:val="7CA6CACC"/>
    <w:rsid w:val="7CDE9E79"/>
    <w:rsid w:val="7E118354"/>
    <w:rsid w:val="7E44C9CC"/>
    <w:rsid w:val="7E76C921"/>
    <w:rsid w:val="7EBFD460"/>
    <w:rsid w:val="7F07E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B9D697B-7581-4F03-A802-EF5344DF8C7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0" w:semiHidden="1" w:unhideWhenUsed="1" w:qFormat="1"/>
    <w:lsdException w:name="heading 4" w:locked="1" w:uiPriority="0" w:semiHidden="1" w:unhideWhenUsed="1" w:qFormat="1"/>
    <w:lsdException w:name="heading 5" w:uiPriority="0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1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1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,rubrik i rutinmall"/>
    <w:basedOn w:val="Normal"/>
    <w:next w:val="Normal"/>
    <w:link w:val="Rubrik3Char2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1"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1"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1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1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1" w:customStyle="1">
    <w:name w:val="Rubrik 1 Char1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1" w:customStyle="1">
    <w:name w:val="Sidfot Char1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2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2" w:customStyle="1">
    <w:name w:val="Rubrik Char2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1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1" w:customStyle="1">
    <w:name w:val="Ballongtext Char1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1" w:customStyle="1">
    <w:name w:val="Rubrik 2 Char1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2" w:customStyle="1">
    <w:name w:val="Rubrik 3 Char2"/>
    <w:aliases w:val="Rubrik 3 VGR Char,rubrik i rutinmall Char2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1" w:customStyle="1">
    <w:name w:val="Rubrik 4 Char1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1" w:customStyle="1">
    <w:name w:val="Rubrik 5 Char1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1" w:customStyle="1">
    <w:name w:val="Sidhuvud Char1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A0DF2"/>
    <w:rPr>
      <w:color w:val="605E5C"/>
      <w:shd w:val="clear" w:color="auto" w:fill="E1DFDD"/>
    </w:rPr>
  </w:style>
  <w:style w:type="paragraph" w:styleId="brdtextirutinmall" w:customStyle="1">
    <w:name w:val="brödtext i rutinmall"/>
    <w:uiPriority w:val="99"/>
    <w:unhideWhenUsed/>
    <w:rsid w:val="00824783"/>
  </w:style>
  <w:style w:type="character" w:styleId="Rubrik3Char" w:customStyle="1">
    <w:name w:val="Rubrik 3 Char"/>
    <w:aliases w:val="rubrik i rutinmall Char1"/>
    <w:rsid w:val="00824783"/>
    <w:rPr>
      <w:rFonts w:ascii="Arial" w:hAnsi="Arial" w:cs="Arial"/>
      <w:b/>
      <w:bCs/>
      <w:sz w:val="26"/>
      <w:szCs w:val="26"/>
      <w:lang w:val="sv-SE" w:eastAsia="sv-SE" w:bidi="ar-SA"/>
    </w:rPr>
  </w:style>
  <w:style w:type="character" w:styleId="brdtextirutinmallCharChar" w:customStyle="1">
    <w:name w:val="brödtext i rutinmall Char Char"/>
    <w:rsid w:val="00824783"/>
    <w:rPr>
      <w:rFonts w:ascii="Arial" w:hAnsi="Arial" w:cs="Arial"/>
      <w:szCs w:val="24"/>
      <w:lang w:val="sv-SE" w:eastAsia="sv-SE" w:bidi="ar-SA"/>
    </w:rPr>
  </w:style>
  <w:style w:type="character" w:styleId="BrdtextChar" w:customStyle="1">
    <w:name w:val="Brödtext Char"/>
    <w:rsid w:val="00824783"/>
    <w:rPr>
      <w:sz w:val="24"/>
      <w:szCs w:val="28"/>
      <w:lang w:val="sv-SE" w:eastAsia="sv-SE" w:bidi="ar-SA"/>
    </w:rPr>
  </w:style>
  <w:style w:type="character" w:styleId="RubrikChar" w:customStyle="1">
    <w:name w:val="Rubrik Char"/>
    <w:rsid w:val="00824783"/>
    <w:rPr>
      <w:rFonts w:ascii="Times" w:hAnsi="Times" w:eastAsia="Times"/>
      <w:b/>
      <w:sz w:val="32"/>
      <w:u w:val="single"/>
    </w:rPr>
  </w:style>
  <w:style w:type="character" w:styleId="Internetlnk" w:customStyle="1">
    <w:name w:val="Internetlänk"/>
    <w:rsid w:val="00824783"/>
    <w:rPr>
      <w:color w:val="0000FF"/>
      <w:u w:val="single"/>
    </w:rPr>
  </w:style>
  <w:style w:type="character" w:styleId="Rubrik1Char" w:customStyle="1">
    <w:name w:val="Rubrik 1 Char"/>
    <w:rsid w:val="00824783"/>
    <w:rPr>
      <w:rFonts w:ascii="Arial" w:hAnsi="Arial"/>
      <w:b/>
      <w:sz w:val="48"/>
      <w:szCs w:val="32"/>
      <w:lang w:val="sv-SE" w:eastAsia="sv-SE" w:bidi="ar-SA"/>
    </w:rPr>
  </w:style>
  <w:style w:type="character" w:styleId="KommentarerChar" w:customStyle="1">
    <w:name w:val="Kommentarer Char"/>
    <w:link w:val="Kommentarer"/>
    <w:rsid w:val="00824783"/>
  </w:style>
  <w:style w:type="character" w:styleId="KommentarsmneChar" w:customStyle="1">
    <w:name w:val="Kommentarsämne Char"/>
    <w:link w:val="Kommentarsmne"/>
    <w:rsid w:val="00824783"/>
    <w:rPr>
      <w:b/>
      <w:bCs/>
    </w:rPr>
  </w:style>
  <w:style w:type="character" w:styleId="Betonad" w:customStyle="1">
    <w:name w:val="Betonad"/>
    <w:qFormat/>
    <w:rsid w:val="00824783"/>
    <w:rPr>
      <w:i/>
      <w:iCs/>
    </w:rPr>
  </w:style>
  <w:style w:type="character" w:styleId="ListLabel1" w:customStyle="1">
    <w:name w:val="ListLabel 1"/>
    <w:rsid w:val="00824783"/>
    <w:rPr>
      <w:rFonts w:cs="Courier New"/>
    </w:rPr>
  </w:style>
  <w:style w:type="character" w:styleId="ListLabel2" w:customStyle="1">
    <w:name w:val="ListLabel 2"/>
    <w:rsid w:val="00824783"/>
    <w:rPr>
      <w:rFonts w:cs="Times New Roman"/>
      <w:color w:val="00000A"/>
      <w:sz w:val="24"/>
      <w:szCs w:val="24"/>
    </w:rPr>
  </w:style>
  <w:style w:type="character" w:styleId="ListLabel3" w:customStyle="1">
    <w:name w:val="ListLabel 3"/>
    <w:rsid w:val="00824783"/>
    <w:rPr>
      <w:rFonts w:cs="Times New Roman"/>
    </w:rPr>
  </w:style>
  <w:style w:type="character" w:styleId="ListLabel4" w:customStyle="1">
    <w:name w:val="ListLabel 4"/>
    <w:rsid w:val="00824783"/>
    <w:rPr>
      <w:sz w:val="24"/>
      <w:szCs w:val="24"/>
    </w:rPr>
  </w:style>
  <w:style w:type="character" w:styleId="ListLabel5" w:customStyle="1">
    <w:name w:val="ListLabel 5"/>
    <w:rsid w:val="00824783"/>
    <w:rPr>
      <w:rFonts w:cs="Times New Roman"/>
      <w:color w:val="00000A"/>
      <w:sz w:val="24"/>
      <w:szCs w:val="28"/>
    </w:rPr>
  </w:style>
  <w:style w:type="paragraph" w:styleId="Frteckning" w:customStyle="1">
    <w:name w:val="Förteckning"/>
    <w:basedOn w:val="Normal"/>
    <w:rsid w:val="00824783"/>
    <w:pPr>
      <w:suppressLineNumbers/>
      <w:suppressAutoHyphens/>
      <w:spacing w:after="0" w:line="240" w:lineRule="auto"/>
      <w:ind w:left="0" w:right="0"/>
    </w:pPr>
    <w:rPr>
      <w:rFonts w:cs="Mangal"/>
    </w:rPr>
  </w:style>
  <w:style w:type="paragraph" w:styleId="Titel" w:customStyle="1">
    <w:name w:val="Titel"/>
    <w:basedOn w:val="Normal"/>
    <w:qFormat/>
    <w:rsid w:val="00824783"/>
    <w:pPr>
      <w:suppressAutoHyphens/>
      <w:spacing w:after="0" w:line="240" w:lineRule="auto"/>
      <w:ind w:left="0" w:right="0"/>
      <w:jc w:val="center"/>
    </w:pPr>
    <w:rPr>
      <w:rFonts w:ascii="Times" w:hAnsi="Times" w:eastAsia="Times"/>
      <w:b/>
      <w:sz w:val="32"/>
      <w:szCs w:val="20"/>
      <w:u w:val="single"/>
    </w:rPr>
  </w:style>
  <w:style w:type="character" w:styleId="KommentarerChar1" w:customStyle="1">
    <w:name w:val="Kommentarer Char1"/>
    <w:basedOn w:val="Standardstycketeckensnitt"/>
    <w:rsid w:val="00824783"/>
  </w:style>
  <w:style w:type="character" w:styleId="KommentarsmneChar1" w:customStyle="1">
    <w:name w:val="Kommentarsämne Char1"/>
    <w:rsid w:val="00824783"/>
    <w:rPr>
      <w:b/>
      <w:bCs/>
    </w:rPr>
  </w:style>
  <w:style w:type="paragraph" w:styleId="Revision">
    <w:name w:val="Revision"/>
    <w:uiPriority w:val="99"/>
    <w:semiHidden/>
    <w:rsid w:val="00824783"/>
    <w:pPr>
      <w:suppressAutoHyphens/>
    </w:pPr>
    <w:rPr>
      <w:sz w:val="24"/>
      <w:szCs w:val="24"/>
    </w:rPr>
  </w:style>
  <w:style w:type="paragraph" w:styleId="Default" w:customStyle="1">
    <w:name w:val="Default"/>
    <w:rsid w:val="00824783"/>
    <w:pPr>
      <w:suppressAutoHyphens/>
    </w:pPr>
    <w:rPr>
      <w:rFonts w:ascii="Arial" w:hAnsi="Arial" w:cs="Arial"/>
      <w:color w:val="000000"/>
      <w:sz w:val="24"/>
      <w:szCs w:val="24"/>
    </w:rPr>
  </w:style>
  <w:style w:type="paragraph" w:styleId="Raminnehll" w:customStyle="1">
    <w:name w:val="Raminnehåll"/>
    <w:basedOn w:val="Normal"/>
    <w:rsid w:val="00824783"/>
    <w:pPr>
      <w:suppressAutoHyphens/>
      <w:spacing w:after="0" w:line="240" w:lineRule="auto"/>
      <w:ind w:left="0" w:right="0"/>
    </w:pPr>
  </w:style>
  <w:style w:type="paragraph" w:styleId="Tabellinnehll" w:customStyle="1">
    <w:name w:val="Tabellinnehåll"/>
    <w:basedOn w:val="Normal"/>
    <w:rsid w:val="00824783"/>
    <w:pPr>
      <w:suppressAutoHyphens/>
      <w:spacing w:after="0" w:line="240" w:lineRule="auto"/>
      <w:ind w:left="0" w:right="0"/>
    </w:pPr>
  </w:style>
  <w:style w:type="character" w:styleId="SidhuvudChar" w:customStyle="1">
    <w:name w:val="Sidhuvud Char"/>
    <w:rsid w:val="00824783"/>
    <w:rPr>
      <w:sz w:val="24"/>
      <w:szCs w:val="24"/>
    </w:rPr>
  </w:style>
  <w:style w:type="character" w:styleId="Rubrik2Char" w:customStyle="1">
    <w:name w:val="Rubrik 2 Char"/>
    <w:rsid w:val="00824783"/>
    <w:rPr>
      <w:rFonts w:ascii="Arial" w:hAnsi="Arial"/>
      <w:b/>
      <w:sz w:val="36"/>
      <w:szCs w:val="32"/>
    </w:rPr>
  </w:style>
  <w:style w:type="character" w:styleId="Rubrik4Char" w:customStyle="1">
    <w:name w:val="Rubrik 4 Char"/>
    <w:rsid w:val="00824783"/>
    <w:rPr>
      <w:color w:val="FFFFFF"/>
      <w:sz w:val="28"/>
      <w:szCs w:val="28"/>
    </w:rPr>
  </w:style>
  <w:style w:type="character" w:styleId="Rubrik5Char" w:customStyle="1">
    <w:name w:val="Rubrik 5 Char"/>
    <w:rsid w:val="00824783"/>
    <w:rPr>
      <w:rFonts w:ascii="Arial" w:hAnsi="Arial" w:cs="Arial"/>
      <w:b/>
      <w:bCs/>
      <w:color w:val="FFFFFF"/>
      <w:sz w:val="40"/>
      <w:szCs w:val="40"/>
    </w:rPr>
  </w:style>
  <w:style w:type="character" w:styleId="RubrikChar1" w:customStyle="1">
    <w:name w:val="Rubrik Char1"/>
    <w:uiPriority w:val="10"/>
    <w:rsid w:val="00824783"/>
    <w:rPr>
      <w:rFonts w:ascii="Calibri Light" w:hAnsi="Calibri Light" w:eastAsia="Calibri Light" w:cs="Calibri Light"/>
      <w:spacing w:val="-10"/>
      <w:kern w:val="28"/>
      <w:sz w:val="56"/>
      <w:szCs w:val="56"/>
    </w:rPr>
  </w:style>
  <w:style w:type="character" w:styleId="SidfotChar" w:customStyle="1">
    <w:name w:val="Sidfot Char"/>
    <w:rsid w:val="00824783"/>
    <w:rPr>
      <w:rFonts w:ascii="Arial" w:hAnsi="Arial"/>
      <w:sz w:val="16"/>
      <w:szCs w:val="24"/>
    </w:rPr>
  </w:style>
  <w:style w:type="character" w:styleId="BallongtextChar" w:customStyle="1">
    <w:name w:val="Ballongtext Char"/>
    <w:semiHidden/>
    <w:rsid w:val="00824783"/>
    <w:rPr>
      <w:rFonts w:ascii="Tahoma" w:hAnsi="Tahoma" w:cs="Tahoma"/>
      <w:sz w:val="16"/>
      <w:szCs w:val="16"/>
    </w:rPr>
  </w:style>
  <w:style w:type="character" w:styleId="DokumentversiktChar" w:customStyle="1">
    <w:name w:val="Dokumentöversikt Char"/>
    <w:semiHidden/>
    <w:rsid w:val="00824783"/>
    <w:rPr>
      <w:rFonts w:ascii="Tahoma" w:hAnsi="Tahoma" w:cs="Tahoma"/>
      <w:shd w:val="clear" w:color="auto" w:fill="000080"/>
    </w:rPr>
  </w:style>
  <w:style w:type="character" w:styleId="Brdtext2Char" w:customStyle="1">
    <w:name w:val="Brödtext 2 Char"/>
    <w:aliases w:val="brödtext i rutinmall Char"/>
    <w:rsid w:val="00824783"/>
    <w:rPr>
      <w:rFonts w:ascii="Arial" w:hAnsi="Arial" w:cs="Arial"/>
      <w:szCs w:val="24"/>
    </w:rPr>
  </w:style>
  <w:style w:type="character" w:styleId="ListLabel14" w:customStyle="1">
    <w:name w:val="ListLabel 14"/>
    <w:qFormat/>
    <w:rsid w:val="00824783"/>
    <w:rPr>
      <w:rFonts w:cs="Wingdings"/>
    </w:rPr>
  </w:style>
  <w:style w:type="paragraph" w:styleId="Rubrik10" w:customStyle="1">
    <w:name w:val="Rubrik1"/>
    <w:basedOn w:val="Normal"/>
    <w:qFormat/>
    <w:rsid w:val="00824783"/>
    <w:pPr>
      <w:suppressAutoHyphens/>
      <w:spacing w:after="0" w:line="240" w:lineRule="auto"/>
      <w:ind w:left="0" w:right="0"/>
      <w:jc w:val="center"/>
    </w:pPr>
    <w:rPr>
      <w:rFonts w:ascii="Times" w:hAnsi="Times" w:eastAsia="Times"/>
      <w:b/>
      <w:sz w:val="32"/>
      <w:szCs w:val="20"/>
      <w:u w:val="single"/>
    </w:rPr>
  </w:style>
  <w:style w:type="character" w:styleId="Rubrik3Char1" w:customStyle="1">
    <w:name w:val="Rubrik 3 Char1"/>
    <w:aliases w:val="rubrik i rutinmall Char"/>
    <w:semiHidden/>
    <w:rsid w:val="00824783"/>
    <w:rPr>
      <w:rFonts w:ascii="Calibri Light" w:hAnsi="Calibri Light" w:eastAsia="Times New Roman" w:cs="Times New Roman"/>
      <w:color w:val="1F4D78"/>
      <w:sz w:val="24"/>
      <w:szCs w:val="24"/>
    </w:rPr>
  </w:style>
  <w:style w:type="character" w:styleId="Brdtext2Char1" w:customStyle="1">
    <w:name w:val="Brödtext 2 Char1"/>
    <w:aliases w:val="brödtext i rutinmall Char1"/>
    <w:semiHidden/>
    <w:rsid w:val="00824783"/>
    <w:rPr>
      <w:sz w:val="24"/>
      <w:szCs w:val="24"/>
    </w:rPr>
  </w:style>
  <w:style w:type="paragraph" w:styleId="Brdtext">
    <w:name w:val="Body Text"/>
    <w:basedOn w:val="Normal"/>
    <w:link w:val="BrdtextChar1"/>
    <w:semiHidden/>
    <w:unhideWhenUsed/>
    <w:qFormat/>
    <w:rsid w:val="00824783"/>
  </w:style>
  <w:style w:type="character" w:styleId="BrdtextChar1" w:customStyle="1">
    <w:name w:val="Brödtext Char1"/>
    <w:basedOn w:val="Standardstycketeckensnitt"/>
    <w:link w:val="Brdtext"/>
    <w:semiHidden/>
    <w:rsid w:val="00824783"/>
    <w:rPr>
      <w:sz w:val="24"/>
      <w:szCs w:val="24"/>
    </w:rPr>
  </w:style>
  <w:style w:type="paragraph" w:styleId="Brdtext2">
    <w:name w:val="Body Text 2"/>
    <w:basedOn w:val="Normal"/>
    <w:link w:val="Brdtext2Char2"/>
    <w:uiPriority w:val="99"/>
    <w:semiHidden/>
    <w:unhideWhenUsed/>
    <w:rsid w:val="00824783"/>
    <w:pPr>
      <w:spacing w:line="480" w:lineRule="auto"/>
    </w:pPr>
  </w:style>
  <w:style w:type="character" w:styleId="Brdtext2Char2" w:customStyle="1">
    <w:name w:val="Brödtext 2 Char2"/>
    <w:basedOn w:val="Standardstycketeckensnitt"/>
    <w:link w:val="Brdtext2"/>
    <w:uiPriority w:val="99"/>
    <w:semiHidden/>
    <w:rsid w:val="00824783"/>
    <w:rPr>
      <w:sz w:val="24"/>
      <w:szCs w:val="24"/>
    </w:rPr>
  </w:style>
  <w:style w:type="paragraph" w:styleId="Dokumentversikt">
    <w:name w:val="Document Map"/>
    <w:basedOn w:val="Normal"/>
    <w:link w:val="DokumentversiktChar1"/>
    <w:uiPriority w:val="99"/>
    <w:semiHidden/>
    <w:unhideWhenUsed/>
    <w:rsid w:val="00824783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styleId="DokumentversiktChar1" w:customStyle="1">
    <w:name w:val="Dokumentöversikt Char1"/>
    <w:basedOn w:val="Standardstycketeckensnitt"/>
    <w:link w:val="Dokumentversikt"/>
    <w:uiPriority w:val="99"/>
    <w:semiHidden/>
    <w:rsid w:val="00824783"/>
    <w:rPr>
      <w:rFonts w:ascii="Segoe UI" w:hAnsi="Segoe UI" w:cs="Segoe UI"/>
      <w:sz w:val="16"/>
      <w:szCs w:val="16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24783"/>
    <w:rPr>
      <w:sz w:val="16"/>
      <w:szCs w:val="16"/>
    </w:rPr>
  </w:style>
  <w:style w:type="paragraph" w:styleId="Kommentarer">
    <w:name w:val="annotation text"/>
    <w:basedOn w:val="Normal"/>
    <w:link w:val="KommentarerChar"/>
    <w:unhideWhenUsed/>
    <w:rsid w:val="00824783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Standardstycketeckensnitt"/>
    <w:uiPriority w:val="99"/>
    <w:semiHidden/>
    <w:rsid w:val="00824783"/>
  </w:style>
  <w:style w:type="paragraph" w:styleId="Kommentarsmne">
    <w:name w:val="annotation subject"/>
    <w:basedOn w:val="Kommentarer"/>
    <w:next w:val="Kommentarer"/>
    <w:link w:val="KommentarsmneChar"/>
    <w:semiHidden/>
    <w:unhideWhenUsed/>
    <w:rsid w:val="00824783"/>
    <w:rPr>
      <w:b/>
      <w:bCs/>
    </w:rPr>
  </w:style>
  <w:style w:type="character" w:styleId="CommentSubjectChar" w:customStyle="1">
    <w:name w:val="Comment Subject Char"/>
    <w:basedOn w:val="KommentarerChar"/>
    <w:uiPriority w:val="99"/>
    <w:semiHidden/>
    <w:rsid w:val="00824783"/>
    <w:rPr>
      <w:b/>
      <w:bCs/>
    </w:rPr>
  </w:style>
  <w:style w:type="paragraph" w:styleId="Lista">
    <w:name w:val="List"/>
    <w:basedOn w:val="Normal"/>
    <w:uiPriority w:val="99"/>
    <w:semiHidden/>
    <w:unhideWhenUsed/>
    <w:rsid w:val="00824783"/>
    <w:pPr>
      <w:ind w:left="283" w:hanging="283"/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824783"/>
    <w:rPr>
      <w:color w:val="9EA2A2" w:themeColor="followedHyperlink"/>
      <w:u w:val="single"/>
    </w:rPr>
  </w:style>
  <w:style w:type="paragraph" w:styleId="paragraph" w:customStyle="1">
    <w:name w:val="paragraph"/>
    <w:basedOn w:val="Normal"/>
    <w:rsid w:val="007B61ED"/>
    <w:pPr>
      <w:spacing w:before="100" w:beforeAutospacing="1" w:after="100" w:afterAutospacing="1" w:line="240" w:lineRule="auto"/>
      <w:ind w:left="0" w:right="0"/>
    </w:pPr>
  </w:style>
  <w:style w:type="character" w:styleId="normaltextrun" w:customStyle="1">
    <w:name w:val="normaltextrun"/>
    <w:basedOn w:val="Standardstycketeckensnitt"/>
    <w:rsid w:val="007B61ED"/>
  </w:style>
  <w:style w:type="character" w:styleId="eop" w:customStyle="1">
    <w:name w:val="eop"/>
    <w:basedOn w:val="Standardstycketeckensnitt"/>
    <w:rsid w:val="007B61ED"/>
  </w:style>
  <w:style w:type="character" w:styleId="scxw130699414" w:customStyle="1">
    <w:name w:val="scxw130699414"/>
    <w:basedOn w:val="Standardstycketeckensnitt"/>
    <w:rsid w:val="007B61ED"/>
  </w:style>
  <w:style w:type="character" w:styleId="spellingerror" w:customStyle="1">
    <w:name w:val="spellingerror"/>
    <w:basedOn w:val="Standardstycketeckensnitt"/>
    <w:rsid w:val="007B61ED"/>
  </w:style>
  <w:style w:type="paragraph" w:styleId="Formatmall2" w:customStyle="1">
    <w:name w:val="Formatmall2"/>
    <w:basedOn w:val="Normal"/>
    <w:qFormat/>
    <w:rsid w:val="007B61ED"/>
    <w:pPr>
      <w:ind w:left="0"/>
    </w:pPr>
    <w:rPr>
      <w:rFonts w:eastAsia="Times"/>
      <w:sz w:val="20"/>
      <w:szCs w:val="20"/>
    </w:rPr>
  </w:style>
  <w:style w:type="paragraph" w:styleId="Underrubrik">
    <w:name w:val="Subtitle"/>
    <w:basedOn w:val="Normal"/>
    <w:next w:val="Normal"/>
    <w:link w:val="UnderrubrikChar"/>
    <w:qFormat/>
    <w:rsid w:val="007B61ED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7B61ED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4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911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623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22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020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84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6711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818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8970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660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593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41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265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004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156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583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212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405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290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428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1932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62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4064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83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183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17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260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793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0682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350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932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067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604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494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0850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1238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613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78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59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38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330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68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8585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567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3273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007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4897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672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436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49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28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98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8819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093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6894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106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240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710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2574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422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82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002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3705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34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4598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713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200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023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617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115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564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20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227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282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809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376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5949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0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193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008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396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703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187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471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194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186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453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973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084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05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667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416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588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360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635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130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383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139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140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425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7981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180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075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387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071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195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764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8168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857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3914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960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08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997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979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690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857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7424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97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896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63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3552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604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9491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523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4229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676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337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78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213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716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18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9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572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706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599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157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9508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61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6087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462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8282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386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2700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944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947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92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994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029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3341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956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6549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8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841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124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700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395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8824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820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690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101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0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619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hyperlink" Target="https://mellanarkiv-offentlig.vgregion.se/alfresco/s/archive/stream/public/v1/source/available/sofia/su9802-1816834204-2318/surrogate/Tidsprioritering%20v%c3%a5rdbeg%c3%a4ran.pdf" TargetMode="External" Id="rId18" /><Relationship Type="http://schemas.openxmlformats.org/officeDocument/2006/relationships/theme" Target="theme/theme1.xml" Id="rId26" /><Relationship Type="http://schemas.openxmlformats.org/officeDocument/2006/relationships/hyperlink" Target="https://mellanarkiv-offentlig.vgregion.se/alfresco/s/archive/stream/public/v1/source/available/sofia/su9802-1816834204-790/surrogate/KM%20Beredning%20av%20kontrastmedel%20inf%c3%b6r%20datortomografiunders%c3%b6kningar.pdf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9802-1816834204-790/surrogate/KM%20Beredning%20av%20kontrastmedel%20inf%c3%b6r%20datortomografiunders%c3%b6kningar.pdf" TargetMode="External" Id="rId12" /><Relationship Type="http://schemas.openxmlformats.org/officeDocument/2006/relationships/footer" Target="footer3.xml" Id="rId17" /><Relationship Type="http://schemas.openxmlformats.org/officeDocument/2006/relationships/fontTable" Target="fontTable.xml" Id="rId25" /><Relationship Type="http://schemas.openxmlformats.org/officeDocument/2006/relationships/header" Target="header2.xml" Id="rId16" /><Relationship Type="http://schemas.openxmlformats.org/officeDocument/2006/relationships/hyperlink" Target="https://mellanarkiv-offentlig.vgregion.se/alfresco/s/archive/stream/public/v1/source/available/sofia/su9802-1816834204-790/surrogate/KM%20Beredning%20av%20kontrastmedel%20inf%c3%b6r%20datortomografiunders%c3%b6kningar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u9802-1816834204-790/surrogate/KM%20Beredning%20av%20kontrastmedel%20inf%c3%b6r%20datortomografiunders%c3%b6kningar.pdf" TargetMode="External" Id="rId24" /><Relationship Type="http://schemas.openxmlformats.org/officeDocument/2006/relationships/footer" Target="footer2.xml" Id="rId15" /><Relationship Type="http://schemas.openxmlformats.org/officeDocument/2006/relationships/hyperlink" Target="https://mellanarkiv-offentlig.vgregion.se/alfresco/s/archive/stream/public/v1/source/available/sofia/su9802-1816834204-790/surrogate/KM%20Beredning%20av%20kontrastmedel%20inf%c3%b6r%20datortomografiunders%c3%b6kningar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u9802-1816834204-790/surrogate/KM%20Beredning%20av%20kontrastmedel%20inf%c3%b6r%20datortomografiunders%c3%b6kningar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Relationship Type="http://schemas.openxmlformats.org/officeDocument/2006/relationships/hyperlink" Target="https://mellanarkiv-offentlig.vgregion.se/alfresco/s/archive/stream/public/v1/source/available/sofia/su9802-1816834204-790/surrogate/KM%20Beredning%20av%20kontrastmedel%20inf%c3%b6r%20datortomografiunders%c3%b6kningar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Ordination av DT-Protokoll</dc:title>
  <dc:subject/>
  <dc:creator>Monica Lindqvist</dc:creator>
  <keywords/>
  <lastModifiedBy>Madeleine Lindgren</lastModifiedBy>
  <revision>1022</revision>
  <lastPrinted>2024-12-05T19:17:00.0000000Z</lastPrinted>
  <dcterms:created xsi:type="dcterms:W3CDTF">2022-04-29T20:50:00.0000000Z</dcterms:created>
  <dcterms:modified xsi:type="dcterms:W3CDTF">2026-03-25T08:37:14.0000000Z</dcterms:modified>
</coreProperties>
</file>