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F47565" w14:textId="6B75FFA5" w:rsidR="007A2676" w:rsidRDefault="007A2676" w:rsidP="003B1B83">
      <w:pPr>
        <w:pStyle w:val="Rubrik1"/>
      </w:pPr>
      <w:bookmarkStart w:id="0" w:name="_Toc100327184"/>
      <w:r>
        <w:t>Beställning och svarshantering av interna samt externa prover till klinisk kemi, barn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25977384"/>
      <w:bookmarkStart w:id="2" w:name="_Toc127784286"/>
      <w:r>
        <w:t>Förändringar sedan föregående version</w:t>
      </w:r>
      <w:bookmarkEnd w:id="0"/>
      <w:bookmarkEnd w:id="1"/>
      <w:bookmarkEnd w:id="2"/>
    </w:p>
    <w:p w14:paraId="4EA6C4B6" w14:textId="62F3761B" w:rsidR="009A32ED" w:rsidRPr="007A334E" w:rsidRDefault="00543C52" w:rsidP="009A32ED">
      <w:pPr>
        <w:ind w:right="-143"/>
      </w:pPr>
      <w:r>
        <w:t>Rutinmässig revidering.</w:t>
      </w:r>
      <w:r w:rsidR="00ED68DC">
        <w:t xml:space="preserve"> Tagit bort </w:t>
      </w:r>
      <w:r w:rsidR="001A3FA1">
        <w:t>utdaterad information i syftet, annars ingen annan ändring.</w:t>
      </w:r>
    </w:p>
    <w:p w14:paraId="4EA6B1CB" w14:textId="77777777" w:rsidR="00741633" w:rsidRPr="007A334E" w:rsidRDefault="00741633" w:rsidP="009A32ED">
      <w:pPr>
        <w:ind w:right="-143"/>
      </w:pPr>
    </w:p>
    <w:p w14:paraId="427D2035" w14:textId="5269A25A" w:rsidR="00B405A1" w:rsidRPr="003B1B83" w:rsidRDefault="00B405A1" w:rsidP="00A4301A">
      <w:pPr>
        <w:pStyle w:val="Rubrik1"/>
        <w:rPr>
          <w:sz w:val="36"/>
          <w:szCs w:val="36"/>
        </w:rPr>
      </w:pPr>
      <w:bookmarkStart w:id="3" w:name="_Toc72840807"/>
      <w:r w:rsidRPr="003B1B83">
        <w:rPr>
          <w:sz w:val="36"/>
          <w:szCs w:val="36"/>
        </w:rPr>
        <w:t>Innehållsförteckning</w:t>
      </w:r>
    </w:p>
    <w:p w14:paraId="28F77080" w14:textId="06F66088" w:rsidR="00171BE4" w:rsidRDefault="00D67C88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anchor="_Toc127784286" w:history="1">
        <w:r w:rsidR="00171BE4" w:rsidRPr="0014174A">
          <w:rPr>
            <w:rStyle w:val="Hyperlnk"/>
            <w:rFonts w:eastAsia="MS Gothic"/>
            <w:noProof/>
          </w:rPr>
          <w:t>Förändringar sedan föregående version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_Toc127784286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1</w:t>
        </w:r>
        <w:r w:rsidR="00171BE4">
          <w:rPr>
            <w:noProof/>
            <w:webHidden/>
          </w:rPr>
          <w:fldChar w:fldCharType="end"/>
        </w:r>
      </w:hyperlink>
    </w:p>
    <w:p w14:paraId="37A397AC" w14:textId="322D5678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87" w:history="1">
        <w:r w:rsidR="00171BE4" w:rsidRPr="0014174A">
          <w:rPr>
            <w:rStyle w:val="Hyperlnk"/>
            <w:rFonts w:eastAsia="MS Gothic"/>
            <w:noProof/>
          </w:rPr>
          <w:t>Syfte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_Toc127784287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2</w:t>
        </w:r>
        <w:r w:rsidR="00171BE4">
          <w:rPr>
            <w:noProof/>
            <w:webHidden/>
          </w:rPr>
          <w:fldChar w:fldCharType="end"/>
        </w:r>
      </w:hyperlink>
    </w:p>
    <w:p w14:paraId="19FE6BAB" w14:textId="14DE473D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88" w:history="1">
        <w:r w:rsidR="00171BE4" w:rsidRPr="0014174A">
          <w:rPr>
            <w:rStyle w:val="Hyperlnk"/>
            <w:rFonts w:eastAsia="MS Gothic"/>
            <w:noProof/>
          </w:rPr>
          <w:t>Arbetsbeskrivning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_Toc127784288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2</w:t>
        </w:r>
        <w:r w:rsidR="00171BE4">
          <w:rPr>
            <w:noProof/>
            <w:webHidden/>
          </w:rPr>
          <w:fldChar w:fldCharType="end"/>
        </w:r>
      </w:hyperlink>
    </w:p>
    <w:p w14:paraId="50752BDA" w14:textId="52745D40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89" w:history="1">
        <w:r w:rsidR="00171BE4" w:rsidRPr="0014174A">
          <w:rPr>
            <w:rStyle w:val="Hyperlnk"/>
            <w:rFonts w:eastAsia="MS Gothic"/>
            <w:noProof/>
          </w:rPr>
          <w:t>Labmodulen består av följande delar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_Toc127784289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2</w:t>
        </w:r>
        <w:r w:rsidR="00171BE4">
          <w:rPr>
            <w:noProof/>
            <w:webHidden/>
          </w:rPr>
          <w:fldChar w:fldCharType="end"/>
        </w:r>
      </w:hyperlink>
    </w:p>
    <w:p w14:paraId="3A2034E5" w14:textId="28F2A03C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90" w:history="1">
        <w:r w:rsidR="00171BE4" w:rsidRPr="0014174A">
          <w:rPr>
            <w:rStyle w:val="Hyperlnk"/>
            <w:rFonts w:eastAsia="MS Gothic"/>
            <w:noProof/>
          </w:rPr>
          <w:t>Registrera vårdkontakt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_Toc127784290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3</w:t>
        </w:r>
        <w:r w:rsidR="00171BE4">
          <w:rPr>
            <w:noProof/>
            <w:webHidden/>
          </w:rPr>
          <w:fldChar w:fldCharType="end"/>
        </w:r>
      </w:hyperlink>
    </w:p>
    <w:p w14:paraId="009A01D9" w14:textId="7F4B4446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91" w:history="1">
        <w:r w:rsidR="00171BE4" w:rsidRPr="0014174A">
          <w:rPr>
            <w:rStyle w:val="Hyperlnk"/>
            <w:rFonts w:eastAsia="MS Gothic"/>
            <w:noProof/>
          </w:rPr>
          <w:t>Beställning/Ordination av prover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_Toc127784291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4</w:t>
        </w:r>
        <w:r w:rsidR="00171BE4">
          <w:rPr>
            <w:noProof/>
            <w:webHidden/>
          </w:rPr>
          <w:fldChar w:fldCharType="end"/>
        </w:r>
      </w:hyperlink>
    </w:p>
    <w:p w14:paraId="2F458E57" w14:textId="456E7021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92" w:history="1">
        <w:r w:rsidR="00171BE4" w:rsidRPr="0014174A">
          <w:rPr>
            <w:rStyle w:val="Hyperlnk"/>
            <w:rFonts w:eastAsia="MS Gothic"/>
            <w:noProof/>
          </w:rPr>
          <w:t>Provtagningslistan - Skriva ut etiketter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_Toc127784292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5</w:t>
        </w:r>
        <w:r w:rsidR="00171BE4">
          <w:rPr>
            <w:noProof/>
            <w:webHidden/>
          </w:rPr>
          <w:fldChar w:fldCharType="end"/>
        </w:r>
      </w:hyperlink>
    </w:p>
    <w:p w14:paraId="1A727567" w14:textId="77843466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93" w:history="1">
        <w:r w:rsidR="00171BE4" w:rsidRPr="0014174A">
          <w:rPr>
            <w:rStyle w:val="Hyperlnk"/>
            <w:rFonts w:eastAsia="MS Gothic"/>
            <w:noProof/>
          </w:rPr>
          <w:t>Övriga funktioner i Provtagningslistan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_Toc127784293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5</w:t>
        </w:r>
        <w:r w:rsidR="00171BE4">
          <w:rPr>
            <w:noProof/>
            <w:webHidden/>
          </w:rPr>
          <w:fldChar w:fldCharType="end"/>
        </w:r>
      </w:hyperlink>
    </w:p>
    <w:p w14:paraId="340EAE92" w14:textId="132EC153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94" w:history="1">
        <w:r w:rsidR="00171BE4" w:rsidRPr="0014174A">
          <w:rPr>
            <w:rStyle w:val="Hyperlnk"/>
            <w:rFonts w:eastAsia="MS Gothic"/>
            <w:noProof/>
          </w:rPr>
          <w:t>Provtagning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_Toc127784294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6</w:t>
        </w:r>
        <w:r w:rsidR="00171BE4">
          <w:rPr>
            <w:noProof/>
            <w:webHidden/>
          </w:rPr>
          <w:fldChar w:fldCharType="end"/>
        </w:r>
      </w:hyperlink>
    </w:p>
    <w:p w14:paraId="324BF76F" w14:textId="1EE909FF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95" w:history="1">
        <w:r w:rsidR="00171BE4" w:rsidRPr="0014174A">
          <w:rPr>
            <w:rStyle w:val="Hyperlnk"/>
            <w:rFonts w:eastAsia="MS Gothic"/>
            <w:noProof/>
          </w:rPr>
          <w:t>Iohexol – beställning och provtagning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_Toc127784295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7</w:t>
        </w:r>
        <w:r w:rsidR="00171BE4">
          <w:rPr>
            <w:noProof/>
            <w:webHidden/>
          </w:rPr>
          <w:fldChar w:fldCharType="end"/>
        </w:r>
      </w:hyperlink>
    </w:p>
    <w:p w14:paraId="27603E19" w14:textId="12791098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96" w:history="1">
        <w:r w:rsidR="00171BE4" w:rsidRPr="0014174A">
          <w:rPr>
            <w:rStyle w:val="Hyperlnk"/>
            <w:rFonts w:eastAsia="MS Gothic"/>
            <w:noProof/>
          </w:rPr>
          <w:t>Laktat Ergospirometri – beställning och provsvar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_Toc127784296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7</w:t>
        </w:r>
        <w:r w:rsidR="00171BE4">
          <w:rPr>
            <w:noProof/>
            <w:webHidden/>
          </w:rPr>
          <w:fldChar w:fldCharType="end"/>
        </w:r>
      </w:hyperlink>
    </w:p>
    <w:p w14:paraId="323AFBF8" w14:textId="750124D7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97" w:history="1">
        <w:r w:rsidR="00171BE4" w:rsidRPr="0014174A">
          <w:rPr>
            <w:rStyle w:val="Hyperlnk"/>
            <w:rFonts w:eastAsia="MS Gothic"/>
            <w:noProof/>
          </w:rPr>
          <w:t>Provtagning åt annan avdelning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_Toc127784297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8</w:t>
        </w:r>
        <w:r w:rsidR="00171BE4">
          <w:rPr>
            <w:noProof/>
            <w:webHidden/>
          </w:rPr>
          <w:fldChar w:fldCharType="end"/>
        </w:r>
      </w:hyperlink>
    </w:p>
    <w:p w14:paraId="1BE121BD" w14:textId="5B8120D7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98" w:history="1">
        <w:r w:rsidR="00171BE4" w:rsidRPr="0014174A">
          <w:rPr>
            <w:rStyle w:val="Hyperlnk"/>
            <w:rFonts w:eastAsia="MS Gothic"/>
            <w:noProof/>
          </w:rPr>
          <w:t>Provsvar &amp; Signering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_Toc127784298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8</w:t>
        </w:r>
        <w:r w:rsidR="00171BE4">
          <w:rPr>
            <w:noProof/>
            <w:webHidden/>
          </w:rPr>
          <w:fldChar w:fldCharType="end"/>
        </w:r>
      </w:hyperlink>
    </w:p>
    <w:p w14:paraId="26D81A2E" w14:textId="33189B04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299" w:history="1">
        <w:r w:rsidR="00171BE4" w:rsidRPr="0014174A">
          <w:rPr>
            <w:rStyle w:val="Hyperlnk"/>
            <w:rFonts w:eastAsia="MS Gothic"/>
            <w:noProof/>
          </w:rPr>
          <w:t>Bevakning av provtagningslista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_Toc127784299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9</w:t>
        </w:r>
        <w:r w:rsidR="00171BE4">
          <w:rPr>
            <w:noProof/>
            <w:webHidden/>
          </w:rPr>
          <w:fldChar w:fldCharType="end"/>
        </w:r>
      </w:hyperlink>
    </w:p>
    <w:p w14:paraId="4B710F9E" w14:textId="52B922BC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300" w:history="1">
        <w:r w:rsidR="00171BE4" w:rsidRPr="0014174A">
          <w:rPr>
            <w:rStyle w:val="Hyperlnk"/>
            <w:rFonts w:eastAsia="MS Gothic"/>
            <w:noProof/>
          </w:rPr>
          <w:t>Bevakning av signering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_Toc127784300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10</w:t>
        </w:r>
        <w:r w:rsidR="00171BE4">
          <w:rPr>
            <w:noProof/>
            <w:webHidden/>
          </w:rPr>
          <w:fldChar w:fldCharType="end"/>
        </w:r>
      </w:hyperlink>
    </w:p>
    <w:p w14:paraId="4B710BBC" w14:textId="7A84522F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301" w:history="1">
        <w:r w:rsidR="00171BE4" w:rsidRPr="0014174A">
          <w:rPr>
            <w:rStyle w:val="Hyperlnk"/>
            <w:rFonts w:eastAsia="MS Gothic"/>
            <w:noProof/>
          </w:rPr>
          <w:t>Relaterad information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_Toc127784301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10</w:t>
        </w:r>
        <w:r w:rsidR="00171BE4">
          <w:rPr>
            <w:noProof/>
            <w:webHidden/>
          </w:rPr>
          <w:fldChar w:fldCharType="end"/>
        </w:r>
      </w:hyperlink>
    </w:p>
    <w:p w14:paraId="4ADBF9AC" w14:textId="391A529C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302" w:history="1">
        <w:r w:rsidR="00171BE4" w:rsidRPr="0014174A">
          <w:rPr>
            <w:rStyle w:val="Hyperlnk"/>
            <w:rFonts w:eastAsia="MS Gothic"/>
            <w:noProof/>
          </w:rPr>
          <w:t>Arbetsgrupp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_Toc127784302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10</w:t>
        </w:r>
        <w:r w:rsidR="00171BE4">
          <w:rPr>
            <w:noProof/>
            <w:webHidden/>
          </w:rPr>
          <w:fldChar w:fldCharType="end"/>
        </w:r>
      </w:hyperlink>
    </w:p>
    <w:p w14:paraId="7406152C" w14:textId="33F80729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303" w:history="1">
        <w:r w:rsidR="00171BE4" w:rsidRPr="0014174A">
          <w:rPr>
            <w:rStyle w:val="Hyperlnk"/>
            <w:rFonts w:eastAsia="MS Gothic"/>
            <w:noProof/>
          </w:rPr>
          <w:t>Ansvar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_Toc127784303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11</w:t>
        </w:r>
        <w:r w:rsidR="00171BE4">
          <w:rPr>
            <w:noProof/>
            <w:webHidden/>
          </w:rPr>
          <w:fldChar w:fldCharType="end"/>
        </w:r>
      </w:hyperlink>
    </w:p>
    <w:p w14:paraId="28672316" w14:textId="2FC194CE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304" w:history="1">
        <w:r w:rsidR="00171BE4" w:rsidRPr="0014174A">
          <w:rPr>
            <w:rStyle w:val="Hyperlnk"/>
            <w:rFonts w:eastAsia="MS Gothic"/>
            <w:noProof/>
          </w:rPr>
          <w:t>Uppföljning, utvärdering och revision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_Toc127784304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11</w:t>
        </w:r>
        <w:r w:rsidR="00171BE4">
          <w:rPr>
            <w:noProof/>
            <w:webHidden/>
          </w:rPr>
          <w:fldChar w:fldCharType="end"/>
        </w:r>
      </w:hyperlink>
    </w:p>
    <w:p w14:paraId="17B9BE43" w14:textId="2D3EC721" w:rsidR="00171BE4" w:rsidRDefault="001A3FA1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7784305" w:history="1">
        <w:r w:rsidR="00171BE4" w:rsidRPr="0014174A">
          <w:rPr>
            <w:rStyle w:val="Hyperlnk"/>
            <w:rFonts w:eastAsia="MS Gothic"/>
            <w:noProof/>
          </w:rPr>
          <w:t>Dokumentation</w:t>
        </w:r>
        <w:r w:rsidR="00171BE4">
          <w:rPr>
            <w:noProof/>
            <w:webHidden/>
          </w:rPr>
          <w:tab/>
        </w:r>
        <w:r w:rsidR="00171BE4">
          <w:rPr>
            <w:noProof/>
            <w:webHidden/>
          </w:rPr>
          <w:fldChar w:fldCharType="begin"/>
        </w:r>
        <w:r w:rsidR="00171BE4">
          <w:rPr>
            <w:noProof/>
            <w:webHidden/>
          </w:rPr>
          <w:instrText xml:space="preserve"> PAGEREF _Toc127784305 \h </w:instrText>
        </w:r>
        <w:r w:rsidR="00171BE4">
          <w:rPr>
            <w:noProof/>
            <w:webHidden/>
          </w:rPr>
        </w:r>
        <w:r w:rsidR="00171BE4">
          <w:rPr>
            <w:noProof/>
            <w:webHidden/>
          </w:rPr>
          <w:fldChar w:fldCharType="separate"/>
        </w:r>
        <w:r w:rsidR="00171BE4">
          <w:rPr>
            <w:noProof/>
            <w:webHidden/>
          </w:rPr>
          <w:t>11</w:t>
        </w:r>
        <w:r w:rsidR="00171BE4">
          <w:rPr>
            <w:noProof/>
            <w:webHidden/>
          </w:rPr>
          <w:fldChar w:fldCharType="end"/>
        </w:r>
      </w:hyperlink>
    </w:p>
    <w:p w14:paraId="1FC6584C" w14:textId="4BC4DDD1" w:rsidR="00B405A1" w:rsidRDefault="00D67C88" w:rsidP="00F8246B">
      <w:pPr>
        <w:ind w:left="0" w:right="-143"/>
      </w:pPr>
      <w:r>
        <w:fldChar w:fldCharType="end"/>
      </w:r>
    </w:p>
    <w:p w14:paraId="29B03EF5" w14:textId="2849CE55" w:rsidR="009A32ED" w:rsidRDefault="00C34B84" w:rsidP="009A32ED">
      <w:pPr>
        <w:pStyle w:val="Rubrik2"/>
        <w:ind w:right="-143"/>
      </w:pPr>
      <w:bookmarkStart w:id="4" w:name="_Toc100327186"/>
      <w:bookmarkStart w:id="5" w:name="_Toc125977385"/>
      <w:bookmarkStart w:id="6" w:name="_Toc127784287"/>
      <w:bookmarkEnd w:id="3"/>
      <w:r>
        <w:t>S</w:t>
      </w:r>
      <w:r w:rsidR="009A32ED">
        <w:t>yfte</w:t>
      </w:r>
      <w:bookmarkEnd w:id="4"/>
      <w:bookmarkEnd w:id="5"/>
      <w:bookmarkEnd w:id="6"/>
      <w:r w:rsidR="009A32ED">
        <w:t xml:space="preserve"> </w:t>
      </w:r>
    </w:p>
    <w:p w14:paraId="31F19EC1" w14:textId="383B2120" w:rsidR="00D92DAE" w:rsidRDefault="00B35997" w:rsidP="00D77A0F">
      <w:pPr>
        <w:ind w:right="-143"/>
      </w:pPr>
      <w:r>
        <w:t>Tydliggöra arbetssätt vid beställning</w:t>
      </w:r>
      <w:r w:rsidR="00D74819">
        <w:t xml:space="preserve"> av prover</w:t>
      </w:r>
      <w:r w:rsidR="00CD3D65">
        <w:t xml:space="preserve"> till Klinisk kemi </w:t>
      </w:r>
      <w:r>
        <w:t>och</w:t>
      </w:r>
      <w:r w:rsidR="00D628DB">
        <w:t xml:space="preserve"> hantering av</w:t>
      </w:r>
      <w:r>
        <w:t xml:space="preserve"> </w:t>
      </w:r>
      <w:r w:rsidR="00D92DAE">
        <w:t>prov</w:t>
      </w:r>
      <w:r>
        <w:t>svar</w:t>
      </w:r>
      <w:r w:rsidR="00CD3D65">
        <w:t>en,</w:t>
      </w:r>
      <w:r>
        <w:t xml:space="preserve"> via Meliors labmodul</w:t>
      </w:r>
      <w:r w:rsidR="00CD3D65">
        <w:t>.</w:t>
      </w:r>
      <w:r>
        <w:t xml:space="preserve"> </w:t>
      </w:r>
      <w:r w:rsidR="00D77A0F">
        <w:t>Samt h</w:t>
      </w:r>
      <w:r>
        <w:t>antering</w:t>
      </w:r>
      <w:r w:rsidR="0011444C">
        <w:t xml:space="preserve"> av prover</w:t>
      </w:r>
      <w:r>
        <w:t xml:space="preserve"> vid </w:t>
      </w:r>
      <w:r w:rsidR="0011444C">
        <w:t xml:space="preserve">avveckling av LabBest. </w:t>
      </w:r>
    </w:p>
    <w:p w14:paraId="1525B13B" w14:textId="0D6700ED" w:rsidR="006C6F23" w:rsidRDefault="00C34B84" w:rsidP="00171BE4">
      <w:pPr>
        <w:ind w:right="-143"/>
      </w:pPr>
      <w:r>
        <w:t xml:space="preserve">För bakgrund till </w:t>
      </w:r>
      <w:r w:rsidR="009D4142">
        <w:t xml:space="preserve">byte av system, se regional rutin </w:t>
      </w:r>
      <w:hyperlink r:id="rId12" w:history="1">
        <w:r w:rsidR="009D4142" w:rsidRPr="00E83223">
          <w:rPr>
            <w:rStyle w:val="Hyperlnk"/>
          </w:rPr>
          <w:t>SU9771-677637494-425</w:t>
        </w:r>
      </w:hyperlink>
      <w:r w:rsidR="0092549D">
        <w:t>.</w:t>
      </w:r>
    </w:p>
    <w:p w14:paraId="570EAB32" w14:textId="77777777" w:rsidR="00DB446A" w:rsidRPr="00023FF4" w:rsidRDefault="00DB446A" w:rsidP="00171BE4">
      <w:pPr>
        <w:ind w:right="-143"/>
      </w:pPr>
    </w:p>
    <w:p w14:paraId="70B2A54A" w14:textId="2861A33B" w:rsidR="009A32ED" w:rsidRDefault="00DA1186" w:rsidP="009A32ED">
      <w:pPr>
        <w:pStyle w:val="Rubrik2"/>
        <w:ind w:right="-143"/>
      </w:pPr>
      <w:bookmarkStart w:id="7" w:name="_Toc127784288"/>
      <w:r>
        <w:t>Arbetsbeskrivning</w:t>
      </w:r>
      <w:bookmarkEnd w:id="7"/>
    </w:p>
    <w:p w14:paraId="6E75E9D5" w14:textId="77777777" w:rsidR="00781CA3" w:rsidRDefault="00523D9B" w:rsidP="00F8497E">
      <w:r>
        <w:t xml:space="preserve">Denna rutin gäller </w:t>
      </w:r>
      <w:r w:rsidR="00407C8B">
        <w:t>endast prover till Klinisk Kemi.</w:t>
      </w:r>
      <w:r w:rsidR="00EB6DB9">
        <w:t xml:space="preserve"> </w:t>
      </w:r>
    </w:p>
    <w:p w14:paraId="11B0CAC0" w14:textId="465EE3C4" w:rsidR="0011444C" w:rsidRDefault="0011444C" w:rsidP="00F8497E">
      <w:r>
        <w:t>Forskningsprover som är kliniska med avdelning som beställare beställs enligt denna rutin.</w:t>
      </w:r>
    </w:p>
    <w:p w14:paraId="36A9BD50" w14:textId="6AC752FE" w:rsidR="00171BE4" w:rsidRDefault="00F8497E" w:rsidP="0011444C">
      <w:r>
        <w:t xml:space="preserve">Forskningsprover med forskningsstudien som beställare </w:t>
      </w:r>
      <w:r w:rsidR="00917916">
        <w:t xml:space="preserve">hanteras </w:t>
      </w:r>
      <w:r w:rsidR="00276675">
        <w:t>manuellt med beställning</w:t>
      </w:r>
      <w:r w:rsidR="00945FF2">
        <w:t>s</w:t>
      </w:r>
      <w:r w:rsidR="00276675">
        <w:t>formulär i pappersformat</w:t>
      </w:r>
      <w:r w:rsidR="00AC043B">
        <w:t>.</w:t>
      </w:r>
      <w:r w:rsidR="00276675">
        <w:t xml:space="preserve"> </w:t>
      </w:r>
    </w:p>
    <w:p w14:paraId="4E2217C7" w14:textId="371E5F67" w:rsidR="00E01345" w:rsidRDefault="00945FF2" w:rsidP="00E01345">
      <w:pPr>
        <w:rPr>
          <w:rStyle w:val="Hyperlnk"/>
        </w:rPr>
      </w:pPr>
      <w:r>
        <w:t>Prover som ska till Klinisk Mikrobiologi</w:t>
      </w:r>
      <w:r w:rsidR="002C4F9D">
        <w:t>, Klinisk Immunologi</w:t>
      </w:r>
      <w:r>
        <w:t xml:space="preserve"> och Biobanken hanteras </w:t>
      </w:r>
      <w:r w:rsidR="00AC043B">
        <w:t>endast</w:t>
      </w:r>
      <w:r>
        <w:t xml:space="preserve"> i Remiss- och svarsportalen (ROSP). Se </w:t>
      </w:r>
      <w:r w:rsidR="00DB6EF3">
        <w:t xml:space="preserve">regional </w:t>
      </w:r>
      <w:r>
        <w:t>lathund</w:t>
      </w:r>
      <w:r w:rsidR="00BE4494">
        <w:t>,</w:t>
      </w:r>
      <w:r>
        <w:t xml:space="preserve"> </w:t>
      </w:r>
      <w:hyperlink r:id="rId13" w:history="1">
        <w:r w:rsidR="00E01345">
          <w:rPr>
            <w:rStyle w:val="Hyperlnk"/>
          </w:rPr>
          <w:t>Remiss- och svarsportalen (ROS</w:t>
        </w:r>
        <w:r w:rsidR="00E01345">
          <w:rPr>
            <w:rStyle w:val="Hyperlnk"/>
          </w:rPr>
          <w:t>P</w:t>
        </w:r>
        <w:r w:rsidR="00E01345">
          <w:rPr>
            <w:rStyle w:val="Hyperlnk"/>
          </w:rPr>
          <w:t>) Vårdflöde i Melior VGR</w:t>
        </w:r>
      </w:hyperlink>
      <w:r w:rsidR="00E01345">
        <w:t>.</w:t>
      </w:r>
    </w:p>
    <w:p w14:paraId="1D295FD2" w14:textId="0CF70DA7" w:rsidR="00945FF2" w:rsidRDefault="00677966" w:rsidP="00677966">
      <w:r>
        <w:t xml:space="preserve">Utbildning för systemet finns i Lärportalen. </w:t>
      </w:r>
    </w:p>
    <w:p w14:paraId="17A294C3" w14:textId="26F21BA3" w:rsidR="00DB446A" w:rsidRDefault="00F82D98" w:rsidP="00CB6D37">
      <w:r>
        <w:t xml:space="preserve">Från och med </w:t>
      </w:r>
      <w:r w:rsidR="001274C4">
        <w:t>1 juli 2023 kan g</w:t>
      </w:r>
      <w:r w:rsidR="00EF371D">
        <w:t>amla svar f</w:t>
      </w:r>
      <w:r w:rsidR="003823EB">
        <w:t xml:space="preserve">ör prover </w:t>
      </w:r>
      <w:r w:rsidR="00047118">
        <w:t>som analyserats på</w:t>
      </w:r>
      <w:r w:rsidR="00EF371D">
        <w:t xml:space="preserve"> Klinisk Kemi tom 2</w:t>
      </w:r>
      <w:r w:rsidR="00047118">
        <w:t>7</w:t>
      </w:r>
      <w:r w:rsidR="00EF371D">
        <w:t xml:space="preserve"> januari</w:t>
      </w:r>
      <w:r w:rsidR="003823EB">
        <w:t xml:space="preserve"> 2023</w:t>
      </w:r>
      <w:r w:rsidR="00047118">
        <w:t xml:space="preserve"> eller på</w:t>
      </w:r>
      <w:r w:rsidR="003823EB">
        <w:t xml:space="preserve"> Klinisk Immunologi och Klinisk Mikrobiologi tom 1</w:t>
      </w:r>
      <w:r w:rsidR="00047118">
        <w:t>2</w:t>
      </w:r>
      <w:r w:rsidR="003823EB">
        <w:t xml:space="preserve"> maj 2023</w:t>
      </w:r>
      <w:r w:rsidR="00047118">
        <w:t xml:space="preserve"> återfinns </w:t>
      </w:r>
      <w:r w:rsidR="003A5DC5">
        <w:t xml:space="preserve">via uthopp från Melior. </w:t>
      </w:r>
      <w:r w:rsidR="001274C4">
        <w:br/>
      </w:r>
      <w:r w:rsidR="003A5DC5">
        <w:t xml:space="preserve">Välj </w:t>
      </w:r>
      <w:r w:rsidR="004D7481">
        <w:t>”</w:t>
      </w:r>
      <w:r w:rsidR="003A5DC5">
        <w:t xml:space="preserve">Externa </w:t>
      </w:r>
      <w:r w:rsidR="004D7481">
        <w:t xml:space="preserve">program” </w:t>
      </w:r>
      <w:r w:rsidR="004D7481">
        <w:sym w:font="Wingdings" w:char="F0E0"/>
      </w:r>
      <w:r w:rsidR="004D7481">
        <w:t xml:space="preserve"> ”CR</w:t>
      </w:r>
      <w:r>
        <w:t xml:space="preserve"> </w:t>
      </w:r>
      <w:r w:rsidR="004D7481">
        <w:t xml:space="preserve">Historiska svar”. </w:t>
      </w:r>
      <w:r w:rsidR="003823EB">
        <w:t xml:space="preserve"> </w:t>
      </w:r>
    </w:p>
    <w:p w14:paraId="311B16CE" w14:textId="77777777" w:rsidR="00DB446A" w:rsidRDefault="00DB446A">
      <w:pPr>
        <w:spacing w:after="0" w:line="240" w:lineRule="auto"/>
        <w:ind w:left="0" w:right="0"/>
      </w:pPr>
      <w:r>
        <w:br w:type="page"/>
      </w:r>
    </w:p>
    <w:p w14:paraId="32AC0C34" w14:textId="7B010260" w:rsidR="00AF4A8F" w:rsidRDefault="00AF4A8F" w:rsidP="00DB446A">
      <w:pPr>
        <w:pStyle w:val="Rubrik2"/>
        <w:ind w:left="0" w:right="-143" w:firstLine="360"/>
        <w:rPr>
          <w:sz w:val="36"/>
          <w:szCs w:val="24"/>
        </w:rPr>
      </w:pPr>
      <w:bookmarkStart w:id="8" w:name="_Toc127784289"/>
      <w:r>
        <w:rPr>
          <w:sz w:val="36"/>
          <w:szCs w:val="24"/>
        </w:rPr>
        <w:lastRenderedPageBreak/>
        <w:t>Labmodulen består av följande delar</w:t>
      </w:r>
      <w:bookmarkEnd w:id="8"/>
    </w:p>
    <w:p w14:paraId="55C570E7" w14:textId="77777777" w:rsidR="006C6F23" w:rsidRPr="006C6F23" w:rsidRDefault="006C6F23" w:rsidP="006C6F23"/>
    <w:p w14:paraId="1A6F2E8A" w14:textId="77777777" w:rsidR="00531588" w:rsidRPr="00CE37F8" w:rsidRDefault="000F1734" w:rsidP="00171BE4">
      <w:pPr>
        <w:pStyle w:val="Liststycke"/>
        <w:numPr>
          <w:ilvl w:val="0"/>
          <w:numId w:val="11"/>
        </w:numPr>
      </w:pPr>
      <w:r w:rsidRPr="00CE37F8">
        <w:rPr>
          <w:b/>
          <w:bCs/>
        </w:rPr>
        <w:t>Ordination</w:t>
      </w:r>
      <w:r w:rsidRPr="00CE37F8">
        <w:t xml:space="preserve">, finns under fliken </w:t>
      </w:r>
      <w:r w:rsidRPr="00CE37F8">
        <w:rPr>
          <w:i/>
          <w:iCs/>
        </w:rPr>
        <w:t>Lab ord</w:t>
      </w:r>
      <w:r w:rsidRPr="00CE37F8">
        <w:t xml:space="preserve"> på journalmappen. </w:t>
      </w:r>
    </w:p>
    <w:p w14:paraId="429BC6FF" w14:textId="2D4D6C97" w:rsidR="00AF4A8F" w:rsidRPr="00CE37F8" w:rsidRDefault="000F1734" w:rsidP="00CE37F8">
      <w:pPr>
        <w:ind w:left="1080"/>
      </w:pPr>
      <w:r w:rsidRPr="00CE37F8">
        <w:t xml:space="preserve">Här görs alla labordinationer, prioritet och </w:t>
      </w:r>
      <w:r w:rsidR="006C6F23">
        <w:t xml:space="preserve">planerad </w:t>
      </w:r>
      <w:r w:rsidRPr="00CE37F8">
        <w:t xml:space="preserve">provtagningstid anges. </w:t>
      </w:r>
    </w:p>
    <w:p w14:paraId="6EEEBE15" w14:textId="77777777" w:rsidR="00531588" w:rsidRPr="00CE37F8" w:rsidRDefault="000F1734" w:rsidP="00171BE4">
      <w:pPr>
        <w:pStyle w:val="Liststycke"/>
        <w:numPr>
          <w:ilvl w:val="0"/>
          <w:numId w:val="11"/>
        </w:numPr>
      </w:pPr>
      <w:r w:rsidRPr="00CE37F8">
        <w:rPr>
          <w:b/>
          <w:bCs/>
        </w:rPr>
        <w:t>Provtagning</w:t>
      </w:r>
      <w:r w:rsidRPr="00CE37F8">
        <w:t xml:space="preserve">, under menyvalet </w:t>
      </w:r>
      <w:r w:rsidRPr="00CE37F8">
        <w:rPr>
          <w:i/>
          <w:iCs/>
        </w:rPr>
        <w:t>Remisser/Svar, Kemlab</w:t>
      </w:r>
      <w:r w:rsidRPr="00CE37F8">
        <w:t xml:space="preserve"> </w:t>
      </w:r>
    </w:p>
    <w:p w14:paraId="19E174DC" w14:textId="0638CE69" w:rsidR="00674207" w:rsidRPr="00CE37F8" w:rsidRDefault="000F1734" w:rsidP="00BD50A1">
      <w:pPr>
        <w:ind w:left="1080"/>
      </w:pPr>
      <w:r w:rsidRPr="00CE37F8">
        <w:t xml:space="preserve">Alla labordinationer visas per avdelning. Information om analys, vilket rör som ska användas, om etikett är utskriven. Här anges </w:t>
      </w:r>
      <w:r w:rsidR="006C6F23">
        <w:t xml:space="preserve">den faktiska </w:t>
      </w:r>
      <w:r w:rsidRPr="00CE37F8">
        <w:t>provtagningstid</w:t>
      </w:r>
      <w:r w:rsidR="006C6F23">
        <w:t>en</w:t>
      </w:r>
      <w:r w:rsidRPr="00CE37F8">
        <w:t xml:space="preserve">. </w:t>
      </w:r>
    </w:p>
    <w:p w14:paraId="17380F20" w14:textId="3DC7619A" w:rsidR="00AF4A8F" w:rsidRPr="00CE37F8" w:rsidRDefault="000F1734" w:rsidP="00CE37F8">
      <w:pPr>
        <w:ind w:left="1080"/>
      </w:pPr>
      <w:r w:rsidRPr="00CE37F8">
        <w:t xml:space="preserve">Från denna bild skrivs etiketter ut och remiss sänds elektroniskt till lab. </w:t>
      </w:r>
    </w:p>
    <w:p w14:paraId="5D7D2BF9" w14:textId="5733142D" w:rsidR="00EC3A66" w:rsidRPr="00CE37F8" w:rsidRDefault="000F1734" w:rsidP="00171BE4">
      <w:pPr>
        <w:pStyle w:val="Liststycke"/>
        <w:numPr>
          <w:ilvl w:val="0"/>
          <w:numId w:val="11"/>
        </w:numPr>
        <w:rPr>
          <w:i/>
          <w:iCs/>
        </w:rPr>
      </w:pPr>
      <w:r w:rsidRPr="00CE37F8">
        <w:rPr>
          <w:b/>
          <w:bCs/>
        </w:rPr>
        <w:t>Ej inkomna labsvar</w:t>
      </w:r>
      <w:r w:rsidRPr="00CE37F8">
        <w:t xml:space="preserve">, under menyvalet </w:t>
      </w:r>
      <w:r w:rsidRPr="00CE37F8">
        <w:rPr>
          <w:i/>
          <w:iCs/>
        </w:rPr>
        <w:t xml:space="preserve">Remisser/Svar, Kemlab. </w:t>
      </w:r>
    </w:p>
    <w:p w14:paraId="5B92BC21" w14:textId="7DD1A1CF" w:rsidR="00AF4A8F" w:rsidRPr="00CE37F8" w:rsidRDefault="000F1734" w:rsidP="00CE37F8">
      <w:pPr>
        <w:ind w:left="1080"/>
      </w:pPr>
      <w:r w:rsidRPr="00CE37F8">
        <w:t xml:space="preserve">Visar alla obesvarade labordinationer samt om provet är skickat eller ej. </w:t>
      </w:r>
    </w:p>
    <w:p w14:paraId="23E03B66" w14:textId="72753B25" w:rsidR="000F1734" w:rsidRDefault="000F1734" w:rsidP="00171BE4">
      <w:pPr>
        <w:pStyle w:val="Liststycke"/>
        <w:numPr>
          <w:ilvl w:val="0"/>
          <w:numId w:val="11"/>
        </w:numPr>
      </w:pPr>
      <w:r w:rsidRPr="00CE37F8">
        <w:rPr>
          <w:b/>
          <w:bCs/>
        </w:rPr>
        <w:t>Lablistor</w:t>
      </w:r>
      <w:r w:rsidRPr="00CE37F8">
        <w:t xml:space="preserve"> </w:t>
      </w:r>
      <w:r w:rsidR="00AF4A8F" w:rsidRPr="00CE37F8">
        <w:t xml:space="preserve">som </w:t>
      </w:r>
      <w:r w:rsidRPr="00CE37F8">
        <w:t xml:space="preserve">ligger under fliken </w:t>
      </w:r>
      <w:r w:rsidRPr="00CE37F8">
        <w:rPr>
          <w:i/>
          <w:iCs/>
        </w:rPr>
        <w:t>Lab. List.</w:t>
      </w:r>
      <w:r w:rsidRPr="00CE37F8">
        <w:t xml:space="preserve"> på journalmappen. </w:t>
      </w:r>
      <w:r w:rsidR="00031E87">
        <w:t>Här redovisas g</w:t>
      </w:r>
      <w:r w:rsidRPr="00CE37F8">
        <w:t>jorda beställningar och inkomna analys</w:t>
      </w:r>
      <w:r w:rsidR="0065606F">
        <w:t>svar</w:t>
      </w:r>
      <w:r w:rsidRPr="00CE37F8">
        <w:t xml:space="preserve"> </w:t>
      </w:r>
      <w:r w:rsidR="00031E87">
        <w:t>på den valda patienten</w:t>
      </w:r>
      <w:r w:rsidRPr="00CE37F8">
        <w:t xml:space="preserve">. </w:t>
      </w:r>
      <w:r w:rsidR="00AF4A8F" w:rsidRPr="00CE37F8">
        <w:t xml:space="preserve">En </w:t>
      </w:r>
      <w:r w:rsidRPr="00CE37F8">
        <w:t>*</w:t>
      </w:r>
      <w:r w:rsidR="00AF4A8F" w:rsidRPr="00CE37F8">
        <w:t>-symbol</w:t>
      </w:r>
      <w:r w:rsidRPr="00CE37F8">
        <w:t xml:space="preserve"> på fliken visar om det finns beställning alt labsvar under respektive flik.</w:t>
      </w:r>
      <w:r w:rsidR="00031E87">
        <w:t xml:space="preserve"> Här kan även </w:t>
      </w:r>
      <w:r w:rsidR="00267DA6">
        <w:t xml:space="preserve">signering göras. </w:t>
      </w:r>
    </w:p>
    <w:p w14:paraId="1E02468D" w14:textId="77777777" w:rsidR="009F6A9B" w:rsidRDefault="009F6A9B" w:rsidP="009F6A9B">
      <w:pPr>
        <w:pStyle w:val="Liststycke"/>
        <w:numPr>
          <w:ilvl w:val="0"/>
          <w:numId w:val="0"/>
        </w:numPr>
        <w:ind w:left="720"/>
      </w:pPr>
    </w:p>
    <w:p w14:paraId="4C14A19F" w14:textId="2064D459" w:rsidR="0065606F" w:rsidRPr="00CE37F8" w:rsidRDefault="0065606F" w:rsidP="00171BE4">
      <w:pPr>
        <w:pStyle w:val="Liststycke"/>
        <w:numPr>
          <w:ilvl w:val="0"/>
          <w:numId w:val="11"/>
        </w:numPr>
      </w:pPr>
      <w:r w:rsidRPr="00CE37F8">
        <w:rPr>
          <w:b/>
          <w:bCs/>
        </w:rPr>
        <w:t>Labsvar</w:t>
      </w:r>
      <w:r w:rsidRPr="00CE37F8">
        <w:t xml:space="preserve">, under menyvalet </w:t>
      </w:r>
      <w:r w:rsidRPr="00CE37F8">
        <w:rPr>
          <w:i/>
          <w:iCs/>
        </w:rPr>
        <w:t>Remisser/Svar, Kemlab.</w:t>
      </w:r>
      <w:r w:rsidRPr="00CE37F8">
        <w:t xml:space="preserve"> </w:t>
      </w:r>
    </w:p>
    <w:p w14:paraId="11CE1D9D" w14:textId="1AF27055" w:rsidR="00835F20" w:rsidRDefault="0066046A" w:rsidP="00DB446A">
      <w:pPr>
        <w:ind w:left="1080"/>
      </w:pPr>
      <w:r w:rsidRPr="009F6A9B">
        <w:rPr>
          <w:b/>
          <w:bCs/>
          <w:i/>
          <w:iCs/>
        </w:rPr>
        <w:t xml:space="preserve">För att </w:t>
      </w:r>
      <w:r w:rsidR="009F6A9B" w:rsidRPr="009F6A9B">
        <w:rPr>
          <w:b/>
          <w:bCs/>
          <w:i/>
          <w:iCs/>
        </w:rPr>
        <w:t>undvika misstag, använd inte denna vy</w:t>
      </w:r>
      <w:r w:rsidR="001D0D34">
        <w:rPr>
          <w:b/>
          <w:bCs/>
          <w:i/>
          <w:iCs/>
        </w:rPr>
        <w:t xml:space="preserve"> för att </w:t>
      </w:r>
      <w:r w:rsidR="00810496">
        <w:rPr>
          <w:b/>
          <w:bCs/>
          <w:i/>
          <w:iCs/>
        </w:rPr>
        <w:t>läsa provsvar</w:t>
      </w:r>
      <w:r w:rsidR="009F6A9B">
        <w:t xml:space="preserve">. </w:t>
      </w:r>
      <w:r w:rsidR="0065606F" w:rsidRPr="00CE37F8">
        <w:t>Här redovisas inkomna provsvar</w:t>
      </w:r>
      <w:r w:rsidR="0065606F">
        <w:t xml:space="preserve"> för mottagningens samtliga prover.</w:t>
      </w:r>
      <w:r w:rsidR="00267DA6">
        <w:t xml:space="preserve"> </w:t>
      </w:r>
      <w:r w:rsidR="0065606F">
        <w:t xml:space="preserve"> </w:t>
      </w:r>
    </w:p>
    <w:p w14:paraId="4556BC8F" w14:textId="18B8FB25" w:rsidR="00835F20" w:rsidRDefault="005E4A14" w:rsidP="00835F20">
      <w:pPr>
        <w:pStyle w:val="Rubrik2"/>
        <w:ind w:right="-143"/>
        <w:rPr>
          <w:sz w:val="36"/>
          <w:szCs w:val="24"/>
        </w:rPr>
      </w:pPr>
      <w:bookmarkStart w:id="9" w:name="_Toc127784290"/>
      <w:r>
        <w:rPr>
          <w:sz w:val="36"/>
          <w:szCs w:val="24"/>
        </w:rPr>
        <w:t>Registrera vårdkontakt</w:t>
      </w:r>
      <w:bookmarkEnd w:id="9"/>
    </w:p>
    <w:p w14:paraId="166955A2" w14:textId="77777777" w:rsidR="00FC25C8" w:rsidRDefault="005E4A14" w:rsidP="002628F4">
      <w:r>
        <w:t>För att kunna beställa prover i Meliors labmodul m</w:t>
      </w:r>
      <w:r w:rsidR="003321EA">
        <w:t>åste man först lägga upp en vårdkontakt på Klinisk Fysiologimottagning Bar</w:t>
      </w:r>
      <w:r w:rsidR="0034301E">
        <w:t xml:space="preserve">n. I de fall då det redan finns en vårdkontakt på Klinisk Fysiologi </w:t>
      </w:r>
      <w:r w:rsidR="002F7A2F">
        <w:t xml:space="preserve">kan denna väljas vid beställningen. </w:t>
      </w:r>
    </w:p>
    <w:p w14:paraId="5BA55242" w14:textId="250E9FB9" w:rsidR="00763014" w:rsidRPr="00763014" w:rsidRDefault="00515573" w:rsidP="00523AC0">
      <w:r>
        <w:t>Om</w:t>
      </w:r>
      <w:r w:rsidR="00523AC0">
        <w:t xml:space="preserve"> patienten har varit på sjukhuset tidigare men</w:t>
      </w:r>
      <w:r>
        <w:t xml:space="preserve"> ingen vårdkontakt på Klinisk Fysiologi finns, följ nedan steg. </w:t>
      </w:r>
    </w:p>
    <w:p w14:paraId="795754EE" w14:textId="77777777" w:rsidR="002628F4" w:rsidRDefault="002628F4" w:rsidP="00171BE4">
      <w:pPr>
        <w:pStyle w:val="Liststycke"/>
        <w:numPr>
          <w:ilvl w:val="0"/>
          <w:numId w:val="4"/>
        </w:numPr>
      </w:pPr>
      <w:r>
        <w:t xml:space="preserve">Logga in i Melior. </w:t>
      </w:r>
    </w:p>
    <w:p w14:paraId="2662229A" w14:textId="77777777" w:rsidR="002628F4" w:rsidRDefault="002628F4" w:rsidP="00171BE4">
      <w:pPr>
        <w:pStyle w:val="Liststycke"/>
        <w:numPr>
          <w:ilvl w:val="0"/>
          <w:numId w:val="4"/>
        </w:numPr>
      </w:pPr>
      <w:r>
        <w:t xml:space="preserve">Kontrollera att Klinisk Fysiologimottaging Barn är vald enhet. </w:t>
      </w:r>
    </w:p>
    <w:p w14:paraId="1DD63667" w14:textId="77777777" w:rsidR="002628F4" w:rsidRDefault="002628F4" w:rsidP="00171BE4">
      <w:pPr>
        <w:pStyle w:val="Liststycke"/>
        <w:numPr>
          <w:ilvl w:val="1"/>
          <w:numId w:val="4"/>
        </w:numPr>
      </w:pPr>
      <w:r>
        <w:t xml:space="preserve">För att ändra förvald enhet, välj </w:t>
      </w:r>
      <w:r w:rsidRPr="002D087E">
        <w:rPr>
          <w:i/>
          <w:iCs/>
        </w:rPr>
        <w:t>Mina inställningar</w:t>
      </w:r>
      <w:r>
        <w:t xml:space="preserve"> </w:t>
      </w:r>
      <w:r>
        <w:rPr>
          <w:rFonts w:ascii="Wingdings" w:eastAsia="Wingdings" w:hAnsi="Wingdings" w:cs="Wingdings"/>
        </w:rPr>
        <w:t>à</w:t>
      </w:r>
      <w:r>
        <w:t xml:space="preserve"> </w:t>
      </w:r>
      <w:r w:rsidRPr="002D087E">
        <w:rPr>
          <w:i/>
          <w:iCs/>
        </w:rPr>
        <w:t>Byt förvald vårdenhet</w:t>
      </w:r>
      <w:r>
        <w:t xml:space="preserve">. Bläddra fram Klinisk Fysiologi och välj Klinisk Fysiologimottagning Barn. </w:t>
      </w:r>
    </w:p>
    <w:p w14:paraId="46743130" w14:textId="61627D25" w:rsidR="002628F4" w:rsidRDefault="00E37910" w:rsidP="00171BE4">
      <w:pPr>
        <w:pStyle w:val="Liststycke"/>
        <w:numPr>
          <w:ilvl w:val="0"/>
          <w:numId w:val="4"/>
        </w:numPr>
      </w:pPr>
      <w:r>
        <w:t xml:space="preserve">Sök fram </w:t>
      </w:r>
      <w:r w:rsidR="00AA184E">
        <w:t xml:space="preserve">och välj </w:t>
      </w:r>
      <w:r>
        <w:t xml:space="preserve">den aktuella patienten. </w:t>
      </w:r>
    </w:p>
    <w:p w14:paraId="2D0D968A" w14:textId="30682B80" w:rsidR="00733B8A" w:rsidRDefault="00E37910" w:rsidP="00171BE4">
      <w:pPr>
        <w:pStyle w:val="Liststycke"/>
        <w:numPr>
          <w:ilvl w:val="0"/>
          <w:numId w:val="4"/>
        </w:numPr>
      </w:pPr>
      <w:r>
        <w:t xml:space="preserve">Klicka på </w:t>
      </w:r>
      <w:r w:rsidR="00286E88" w:rsidRPr="00286E88">
        <w:rPr>
          <w:i/>
          <w:iCs/>
        </w:rPr>
        <w:t>R</w:t>
      </w:r>
      <w:r w:rsidRPr="00286E88">
        <w:rPr>
          <w:i/>
          <w:iCs/>
        </w:rPr>
        <w:t>egistrera vårdkontakt.</w:t>
      </w:r>
      <w:r>
        <w:t xml:space="preserve"> </w:t>
      </w:r>
    </w:p>
    <w:p w14:paraId="7E011B24" w14:textId="5E6DA8E9" w:rsidR="00523AC0" w:rsidRDefault="00D72647" w:rsidP="00171BE4">
      <w:pPr>
        <w:pStyle w:val="Liststycke"/>
        <w:numPr>
          <w:ilvl w:val="0"/>
          <w:numId w:val="4"/>
        </w:numPr>
      </w:pPr>
      <w:r>
        <w:t>Fyll i aktuellt datum för vårdkontakten.</w:t>
      </w:r>
      <w:r w:rsidR="00733B8A">
        <w:t xml:space="preserve"> Resterande fält är förifyllda.</w:t>
      </w:r>
      <w:r>
        <w:t xml:space="preserve"> Klicka på Ok.</w:t>
      </w:r>
      <w:r w:rsidR="00051749" w:rsidRPr="00051749">
        <w:rPr>
          <w:noProof/>
        </w:rPr>
        <w:t xml:space="preserve"> </w:t>
      </w:r>
    </w:p>
    <w:p w14:paraId="67465499" w14:textId="0ADA1443" w:rsidR="00114CAC" w:rsidRDefault="00523AC0" w:rsidP="00114CAC">
      <w:r>
        <w:lastRenderedPageBreak/>
        <w:t>Om patienten inte</w:t>
      </w:r>
      <w:r w:rsidR="00114CAC">
        <w:t xml:space="preserve"> är sökba</w:t>
      </w:r>
      <w:r w:rsidR="00F42E68">
        <w:t>r</w:t>
      </w:r>
      <w:r>
        <w:t xml:space="preserve"> finns </w:t>
      </w:r>
      <w:r w:rsidR="00114CAC">
        <w:t xml:space="preserve">den troligtvis inte </w:t>
      </w:r>
      <w:r>
        <w:t>registrerad i Melior</w:t>
      </w:r>
      <w:r w:rsidR="00114CAC">
        <w:t>. D</w:t>
      </w:r>
      <w:r w:rsidR="00F42E68">
        <w:t>å</w:t>
      </w:r>
      <w:r w:rsidR="00114CAC">
        <w:t xml:space="preserve"> </w:t>
      </w:r>
      <w:r>
        <w:t>måste man först registrera</w:t>
      </w:r>
      <w:r w:rsidR="00F57729">
        <w:t xml:space="preserve"> den</w:t>
      </w:r>
      <w:r w:rsidR="00114CAC">
        <w:t>.</w:t>
      </w:r>
      <w:r w:rsidR="00171BE4">
        <w:t xml:space="preserve"> Det måste alltid finnas ett namn i namnfältet, annars kan inte Kemlab analysera de beställda proverna. </w:t>
      </w:r>
    </w:p>
    <w:p w14:paraId="23C834AB" w14:textId="52407EF9" w:rsidR="00114CAC" w:rsidRDefault="00F42E68" w:rsidP="00171BE4">
      <w:pPr>
        <w:pStyle w:val="Liststycke"/>
        <w:numPr>
          <w:ilvl w:val="0"/>
          <w:numId w:val="17"/>
        </w:numPr>
      </w:pPr>
      <w:r>
        <w:t xml:space="preserve">Välj </w:t>
      </w:r>
      <w:r>
        <w:rPr>
          <w:i/>
          <w:iCs/>
        </w:rPr>
        <w:t>Patientregistrering</w:t>
      </w:r>
      <w:r w:rsidR="00763EDF">
        <w:t xml:space="preserve"> i listen högst upp i Melior. </w:t>
      </w:r>
    </w:p>
    <w:p w14:paraId="039143A1" w14:textId="228D2DA3" w:rsidR="00F42E68" w:rsidRDefault="005770BF" w:rsidP="00171BE4">
      <w:pPr>
        <w:pStyle w:val="Liststycke"/>
        <w:numPr>
          <w:ilvl w:val="0"/>
          <w:numId w:val="17"/>
        </w:numPr>
      </w:pPr>
      <w:r>
        <w:t xml:space="preserve">Skriv in patientens personnummer med tolv siffror utan bindestreck. </w:t>
      </w:r>
    </w:p>
    <w:p w14:paraId="69752176" w14:textId="57861A09" w:rsidR="005770BF" w:rsidRDefault="005770BF" w:rsidP="00171BE4">
      <w:pPr>
        <w:pStyle w:val="Liststycke"/>
        <w:numPr>
          <w:ilvl w:val="0"/>
          <w:numId w:val="17"/>
        </w:numPr>
      </w:pPr>
      <w:r>
        <w:t xml:space="preserve">Klicka på </w:t>
      </w:r>
      <w:r w:rsidRPr="00171BE4">
        <w:rPr>
          <w:i/>
          <w:iCs/>
        </w:rPr>
        <w:t>BFR</w:t>
      </w:r>
      <w:r>
        <w:t xml:space="preserve"> för att hämta patientens uppgifter från </w:t>
      </w:r>
      <w:r w:rsidR="00014E14">
        <w:t xml:space="preserve">befolkningsregistret. </w:t>
      </w:r>
    </w:p>
    <w:p w14:paraId="0D23FBB0" w14:textId="14F5B003" w:rsidR="00523AC0" w:rsidRPr="009F6A9B" w:rsidRDefault="00014E14" w:rsidP="00DB446A">
      <w:pPr>
        <w:pStyle w:val="Liststycke"/>
        <w:numPr>
          <w:ilvl w:val="0"/>
          <w:numId w:val="17"/>
        </w:numPr>
      </w:pPr>
      <w:r>
        <w:t xml:space="preserve">Fyll i aktuellt datum för vårdkontakten, klicka på OK. </w:t>
      </w:r>
    </w:p>
    <w:p w14:paraId="3A026D11" w14:textId="59DA700D" w:rsidR="00EF1433" w:rsidRPr="00EF1433" w:rsidRDefault="00EF1433" w:rsidP="00EF1433">
      <w:pPr>
        <w:pStyle w:val="Rubrik2"/>
        <w:ind w:right="-143"/>
        <w:rPr>
          <w:sz w:val="36"/>
          <w:szCs w:val="24"/>
        </w:rPr>
      </w:pPr>
      <w:bookmarkStart w:id="10" w:name="_Toc127784291"/>
      <w:r w:rsidRPr="00EF1433">
        <w:rPr>
          <w:sz w:val="36"/>
          <w:szCs w:val="24"/>
        </w:rPr>
        <w:t>Beställning</w:t>
      </w:r>
      <w:r w:rsidR="00223C17">
        <w:rPr>
          <w:sz w:val="36"/>
          <w:szCs w:val="24"/>
        </w:rPr>
        <w:t>/Ordination</w:t>
      </w:r>
      <w:r w:rsidRPr="00EF1433">
        <w:rPr>
          <w:sz w:val="36"/>
          <w:szCs w:val="24"/>
        </w:rPr>
        <w:t xml:space="preserve"> av prover</w:t>
      </w:r>
      <w:bookmarkEnd w:id="10"/>
    </w:p>
    <w:p w14:paraId="35E172CE" w14:textId="5084EE12" w:rsidR="0031393B" w:rsidRDefault="003578C0" w:rsidP="00DC4F7D">
      <w:r>
        <w:t xml:space="preserve">Beställning sker via Melior. </w:t>
      </w:r>
      <w:r w:rsidR="00E3678D">
        <w:t>För iohexol och laktat</w:t>
      </w:r>
      <w:r w:rsidR="00F03584">
        <w:t>ergospirometri</w:t>
      </w:r>
      <w:r w:rsidR="00E3678D">
        <w:t xml:space="preserve"> se respektive </w:t>
      </w:r>
      <w:r w:rsidR="00D804EE">
        <w:t xml:space="preserve">rubrik. </w:t>
      </w:r>
    </w:p>
    <w:p w14:paraId="56F40630" w14:textId="77777777" w:rsidR="004336C9" w:rsidRDefault="004336C9" w:rsidP="00171BE4">
      <w:pPr>
        <w:pStyle w:val="Liststycke"/>
        <w:numPr>
          <w:ilvl w:val="0"/>
          <w:numId w:val="16"/>
        </w:numPr>
      </w:pPr>
      <w:r>
        <w:t xml:space="preserve">Kontrollera att Klinisk Fysiologimottagning Barn är vald enhet. </w:t>
      </w:r>
    </w:p>
    <w:p w14:paraId="1A172E9F" w14:textId="10598FF3" w:rsidR="00DC4F7D" w:rsidRDefault="003578C0" w:rsidP="00171BE4">
      <w:pPr>
        <w:pStyle w:val="Liststycke"/>
        <w:numPr>
          <w:ilvl w:val="0"/>
          <w:numId w:val="16"/>
        </w:numPr>
      </w:pPr>
      <w:r>
        <w:t xml:space="preserve">Sök fram </w:t>
      </w:r>
      <w:r w:rsidR="00DE3A5A">
        <w:t>och välj</w:t>
      </w:r>
      <w:r>
        <w:t xml:space="preserve"> aktuell </w:t>
      </w:r>
      <w:r w:rsidR="00374B15">
        <w:t>patient.</w:t>
      </w:r>
    </w:p>
    <w:p w14:paraId="6EB11E20" w14:textId="44532976" w:rsidR="001A4761" w:rsidRDefault="00B92852" w:rsidP="00171BE4">
      <w:pPr>
        <w:pStyle w:val="Liststycke"/>
        <w:numPr>
          <w:ilvl w:val="0"/>
          <w:numId w:val="16"/>
        </w:numPr>
      </w:pPr>
      <w:r>
        <w:t xml:space="preserve">Markera </w:t>
      </w:r>
      <w:r w:rsidRPr="00B714AD">
        <w:t>vårdkontakten på Klinisk Fysiologi</w:t>
      </w:r>
      <w:r w:rsidR="009B7C8C" w:rsidRPr="00B714AD">
        <w:t xml:space="preserve"> (</w:t>
      </w:r>
      <w:r w:rsidR="009B7C8C">
        <w:t>Barn i första hand, men finns det en</w:t>
      </w:r>
      <w:r w:rsidR="00DD181B">
        <w:t xml:space="preserve"> kontakt</w:t>
      </w:r>
      <w:r w:rsidR="009B7C8C">
        <w:t xml:space="preserve"> på</w:t>
      </w:r>
      <w:r w:rsidR="00E76E58">
        <w:t xml:space="preserve"> de andra enheterna</w:t>
      </w:r>
      <w:r w:rsidR="002C552A">
        <w:t xml:space="preserve"> inom Klin Fys</w:t>
      </w:r>
      <w:r w:rsidR="00E76E58">
        <w:t xml:space="preserve"> kan man välja den). Om ingen vårdkontakt finns, gå till rubrik Registrera vårdkontakt. </w:t>
      </w:r>
    </w:p>
    <w:p w14:paraId="3379152B" w14:textId="04A07634" w:rsidR="00374B15" w:rsidRPr="00DC4F7D" w:rsidRDefault="003E7140" w:rsidP="00171BE4">
      <w:pPr>
        <w:pStyle w:val="Liststycke"/>
        <w:numPr>
          <w:ilvl w:val="0"/>
          <w:numId w:val="16"/>
        </w:numPr>
      </w:pPr>
      <w:r>
        <w:t xml:space="preserve">I </w:t>
      </w:r>
      <w:r w:rsidR="003514A7">
        <w:t>Journalmapp</w:t>
      </w:r>
      <w:r w:rsidR="002D087E">
        <w:t xml:space="preserve"> (rutan som dyker upp)</w:t>
      </w:r>
      <w:r w:rsidR="003514A7">
        <w:t xml:space="preserve"> välj </w:t>
      </w:r>
      <w:r w:rsidR="003514A7" w:rsidRPr="002D087E">
        <w:rPr>
          <w:i/>
          <w:iCs/>
        </w:rPr>
        <w:t>Lab.ord</w:t>
      </w:r>
      <w:r w:rsidR="003514A7">
        <w:t xml:space="preserve">. i </w:t>
      </w:r>
      <w:r w:rsidR="007644FD">
        <w:t>högermenyn.</w:t>
      </w:r>
    </w:p>
    <w:p w14:paraId="0BBFB232" w14:textId="123AF6A7" w:rsidR="002C7F5D" w:rsidRDefault="00E44319" w:rsidP="00171BE4">
      <w:pPr>
        <w:pStyle w:val="Liststycke"/>
        <w:numPr>
          <w:ilvl w:val="0"/>
          <w:numId w:val="16"/>
        </w:numPr>
      </w:pPr>
      <w:r>
        <w:t>Välj önskade prover</w:t>
      </w:r>
      <w:r w:rsidR="00191254">
        <w:t>.</w:t>
      </w:r>
    </w:p>
    <w:p w14:paraId="3777F186" w14:textId="6BDC7E7F" w:rsidR="007C0F3B" w:rsidRDefault="00191254" w:rsidP="00171BE4">
      <w:pPr>
        <w:pStyle w:val="Liststycke"/>
        <w:numPr>
          <w:ilvl w:val="1"/>
          <w:numId w:val="16"/>
        </w:numPr>
      </w:pPr>
      <w:r>
        <w:t>Mottagningens vanligaste prover finns som snabbval</w:t>
      </w:r>
      <w:r w:rsidR="007C0F3B">
        <w:t>.</w:t>
      </w:r>
    </w:p>
    <w:p w14:paraId="301D87DB" w14:textId="2FCA87F1" w:rsidR="007C0F3B" w:rsidRDefault="007C0F3B" w:rsidP="00171BE4">
      <w:pPr>
        <w:pStyle w:val="Liststycke"/>
        <w:numPr>
          <w:ilvl w:val="1"/>
          <w:numId w:val="16"/>
        </w:numPr>
      </w:pPr>
      <w:r>
        <w:t xml:space="preserve">Alternativt </w:t>
      </w:r>
      <w:r w:rsidR="00D84631">
        <w:t xml:space="preserve">kan man </w:t>
      </w:r>
      <w:r>
        <w:t>sök</w:t>
      </w:r>
      <w:r w:rsidR="00D84631">
        <w:t>a</w:t>
      </w:r>
      <w:r w:rsidR="00054362">
        <w:t xml:space="preserve"> fram provet </w:t>
      </w:r>
      <w:r w:rsidR="004D679E">
        <w:t xml:space="preserve">genom att bocka i </w:t>
      </w:r>
      <w:r w:rsidR="004D679E" w:rsidRPr="002D087E">
        <w:rPr>
          <w:i/>
          <w:iCs/>
        </w:rPr>
        <w:t>Filtrera enskilda analyser</w:t>
      </w:r>
      <w:r w:rsidR="00D57898">
        <w:t xml:space="preserve">. Ange </w:t>
      </w:r>
      <w:r w:rsidR="0039778A">
        <w:t xml:space="preserve">aktuellt </w:t>
      </w:r>
      <w:r w:rsidR="00D84631">
        <w:t>prov</w:t>
      </w:r>
      <w:r w:rsidR="00D57898">
        <w:t xml:space="preserve"> </w:t>
      </w:r>
      <w:r w:rsidR="005E12AF">
        <w:t xml:space="preserve">i sökrutan under och klicka på filtrera. Alla </w:t>
      </w:r>
      <w:r w:rsidR="003F789A">
        <w:t xml:space="preserve">prover som innehåller sökordet finns nu i </w:t>
      </w:r>
      <w:r w:rsidR="002D087E">
        <w:t>rul</w:t>
      </w:r>
      <w:r w:rsidR="003F789A">
        <w:t xml:space="preserve">listan </w:t>
      </w:r>
      <w:r w:rsidR="003F789A" w:rsidRPr="002D087E">
        <w:rPr>
          <w:i/>
          <w:iCs/>
        </w:rPr>
        <w:t>Enskilda analyser</w:t>
      </w:r>
      <w:r w:rsidR="003F789A">
        <w:t xml:space="preserve">. </w:t>
      </w:r>
      <w:r w:rsidR="007F3A8D">
        <w:t xml:space="preserve">Välj </w:t>
      </w:r>
      <w:r w:rsidR="0039778A">
        <w:t>önskat prov</w:t>
      </w:r>
      <w:r w:rsidR="002D087E">
        <w:t>.</w:t>
      </w:r>
    </w:p>
    <w:p w14:paraId="272A47F2" w14:textId="764E7273" w:rsidR="00F02F22" w:rsidRDefault="00F02F22" w:rsidP="00171BE4">
      <w:pPr>
        <w:pStyle w:val="Liststycke"/>
        <w:numPr>
          <w:ilvl w:val="0"/>
          <w:numId w:val="16"/>
        </w:numPr>
      </w:pPr>
      <w:r>
        <w:t xml:space="preserve">Om </w:t>
      </w:r>
      <w:r w:rsidR="00302461">
        <w:t>akutsvar önskas</w:t>
      </w:r>
      <w:r w:rsidR="001150EE">
        <w:t>, markera provet</w:t>
      </w:r>
      <w:r w:rsidR="00302461">
        <w:t>/proverna</w:t>
      </w:r>
      <w:r w:rsidR="001150EE">
        <w:t xml:space="preserve"> i listan </w:t>
      </w:r>
      <w:r w:rsidR="001150EE" w:rsidRPr="002D087E">
        <w:rPr>
          <w:i/>
          <w:iCs/>
        </w:rPr>
        <w:t>Ord. labprover</w:t>
      </w:r>
      <w:r w:rsidR="00302461">
        <w:t xml:space="preserve">. Välj prioritet </w:t>
      </w:r>
      <w:r w:rsidR="002D087E">
        <w:t xml:space="preserve">Akut i rullistan </w:t>
      </w:r>
      <w:r w:rsidR="002D087E" w:rsidRPr="002D087E">
        <w:rPr>
          <w:i/>
          <w:iCs/>
        </w:rPr>
        <w:t>Prioritet</w:t>
      </w:r>
      <w:r w:rsidR="002D087E">
        <w:t xml:space="preserve">. </w:t>
      </w:r>
      <w:r w:rsidR="00A82377">
        <w:t>För att</w:t>
      </w:r>
      <w:r w:rsidR="00302919">
        <w:t xml:space="preserve"> ändra tillbaka till rutinprov, markera provet/proverna och välj den tomma </w:t>
      </w:r>
      <w:r w:rsidR="00594D45">
        <w:t xml:space="preserve">raden i rullistan. </w:t>
      </w:r>
    </w:p>
    <w:p w14:paraId="40AE628B" w14:textId="75315656" w:rsidR="00FD7014" w:rsidRPr="00B92852" w:rsidRDefault="00B15E0C" w:rsidP="00171BE4">
      <w:pPr>
        <w:pStyle w:val="Liststycke"/>
        <w:numPr>
          <w:ilvl w:val="0"/>
          <w:numId w:val="16"/>
        </w:numPr>
      </w:pPr>
      <w:r w:rsidRPr="00A559B9">
        <w:t xml:space="preserve">Kontrollera </w:t>
      </w:r>
      <w:r w:rsidR="005E0D28" w:rsidRPr="00A559B9">
        <w:t xml:space="preserve">listan </w:t>
      </w:r>
      <w:r w:rsidR="005E0D28" w:rsidRPr="00A559B9">
        <w:rPr>
          <w:i/>
          <w:iCs/>
        </w:rPr>
        <w:t>Ingående labprover</w:t>
      </w:r>
      <w:r w:rsidR="00DF7ABA" w:rsidRPr="00A559B9">
        <w:rPr>
          <w:i/>
          <w:iCs/>
        </w:rPr>
        <w:t xml:space="preserve">. </w:t>
      </w:r>
      <w:r w:rsidR="005E0D28" w:rsidRPr="00A559B9">
        <w:t>När</w:t>
      </w:r>
      <w:r w:rsidRPr="00A559B9">
        <w:t xml:space="preserve"> alla prover </w:t>
      </w:r>
      <w:r w:rsidR="00D129F3" w:rsidRPr="00A559B9">
        <w:t>som ska tas vid sa</w:t>
      </w:r>
      <w:r w:rsidR="00143316">
        <w:t xml:space="preserve">mma </w:t>
      </w:r>
      <w:r w:rsidR="00594D45">
        <w:t>provtagnings</w:t>
      </w:r>
      <w:r w:rsidR="008F323B">
        <w:t>tillfälle</w:t>
      </w:r>
      <w:r w:rsidR="00D129F3" w:rsidRPr="00A559B9">
        <w:t xml:space="preserve"> </w:t>
      </w:r>
      <w:r>
        <w:t xml:space="preserve">är valda, tryck OK uppe i vänstra hörnet. </w:t>
      </w:r>
    </w:p>
    <w:p w14:paraId="0E2A8C6A" w14:textId="77777777" w:rsidR="00A754A8" w:rsidRDefault="00A754A8" w:rsidP="00171BE4">
      <w:pPr>
        <w:pStyle w:val="Liststycke"/>
        <w:numPr>
          <w:ilvl w:val="0"/>
          <w:numId w:val="16"/>
        </w:numPr>
      </w:pPr>
      <w:r>
        <w:t xml:space="preserve">Det finns nu två alternativ. </w:t>
      </w:r>
    </w:p>
    <w:p w14:paraId="07D610E4" w14:textId="241F0E49" w:rsidR="00A754A8" w:rsidRDefault="00A754A8" w:rsidP="00171BE4">
      <w:pPr>
        <w:pStyle w:val="Liststycke"/>
        <w:numPr>
          <w:ilvl w:val="1"/>
          <w:numId w:val="16"/>
        </w:numPr>
      </w:pPr>
      <w:r>
        <w:t xml:space="preserve">För personal som inte har signeringsrätt (ex. sekreterare, barnsköterska): </w:t>
      </w:r>
    </w:p>
    <w:p w14:paraId="4A3243D5" w14:textId="79690512" w:rsidR="005A26D5" w:rsidRDefault="0054788E" w:rsidP="00171BE4">
      <w:pPr>
        <w:pStyle w:val="Liststycke"/>
        <w:numPr>
          <w:ilvl w:val="2"/>
          <w:numId w:val="16"/>
        </w:numPr>
      </w:pPr>
      <w:r>
        <w:t xml:space="preserve">En ny ruta dyker upp, </w:t>
      </w:r>
      <w:r w:rsidRPr="00A754A8">
        <w:rPr>
          <w:i/>
          <w:iCs/>
        </w:rPr>
        <w:t>Ange ansvarig</w:t>
      </w:r>
      <w:r>
        <w:t xml:space="preserve">. </w:t>
      </w:r>
      <w:r w:rsidR="00504F4F">
        <w:t xml:space="preserve">Här </w:t>
      </w:r>
      <w:r w:rsidR="00BE43F2">
        <w:t xml:space="preserve">ska ansvarig läkare anges. </w:t>
      </w:r>
      <w:r w:rsidR="00594D45" w:rsidRPr="00CD6324">
        <w:t>Klinisk Fysiologi är förvalt</w:t>
      </w:r>
      <w:r w:rsidR="00B23E1B" w:rsidRPr="00CD6324">
        <w:t>,</w:t>
      </w:r>
      <w:r w:rsidR="00B23E1B">
        <w:t xml:space="preserve"> </w:t>
      </w:r>
      <w:r w:rsidR="00B24413">
        <w:t>klicka på +</w:t>
      </w:r>
      <w:r w:rsidR="00245760">
        <w:t xml:space="preserve"> bredvid mappen</w:t>
      </w:r>
      <w:r w:rsidR="00B24413">
        <w:t xml:space="preserve"> och välj Klinisk Fysiologimottagning Barn</w:t>
      </w:r>
      <w:r w:rsidR="00594D45">
        <w:t xml:space="preserve">. </w:t>
      </w:r>
      <w:r w:rsidR="002347C4">
        <w:t>Välj aktuell personalkategori</w:t>
      </w:r>
      <w:r w:rsidR="00040DEE">
        <w:t xml:space="preserve">, </w:t>
      </w:r>
      <w:r w:rsidR="00040DEE" w:rsidRPr="00A754A8">
        <w:rPr>
          <w:i/>
          <w:iCs/>
        </w:rPr>
        <w:t>Läk</w:t>
      </w:r>
      <w:r w:rsidR="00040DEE">
        <w:t>,</w:t>
      </w:r>
      <w:r w:rsidR="002347C4">
        <w:t xml:space="preserve"> och ansvarig signatur</w:t>
      </w:r>
      <w:r w:rsidR="003A5F98">
        <w:t>, som är vårdenhetsöverläkaren</w:t>
      </w:r>
      <w:r w:rsidR="002347C4">
        <w:t>.</w:t>
      </w:r>
      <w:r w:rsidR="007A3EF8" w:rsidRPr="00A754A8">
        <w:rPr>
          <w:i/>
          <w:iCs/>
        </w:rPr>
        <w:t xml:space="preserve"> </w:t>
      </w:r>
      <w:r w:rsidR="00865C58" w:rsidRPr="00A754A8">
        <w:rPr>
          <w:i/>
          <w:iCs/>
        </w:rPr>
        <w:t xml:space="preserve">Roll </w:t>
      </w:r>
      <w:r w:rsidR="007A3EF8">
        <w:t xml:space="preserve">väljs automatiskt </w:t>
      </w:r>
      <w:r w:rsidR="00433784">
        <w:t>till Generell inkl nödåtkomst</w:t>
      </w:r>
      <w:r w:rsidR="00BA2E09">
        <w:t xml:space="preserve">. </w:t>
      </w:r>
      <w:r w:rsidR="00E436D0">
        <w:br/>
      </w:r>
      <w:r w:rsidR="00BA2E09">
        <w:t xml:space="preserve">Klicka på OK. </w:t>
      </w:r>
    </w:p>
    <w:p w14:paraId="7237C6F7" w14:textId="5A5F4C8D" w:rsidR="00CC6B73" w:rsidRDefault="00A754A8" w:rsidP="00171BE4">
      <w:pPr>
        <w:pStyle w:val="Liststycke"/>
        <w:numPr>
          <w:ilvl w:val="1"/>
          <w:numId w:val="16"/>
        </w:numPr>
      </w:pPr>
      <w:r>
        <w:lastRenderedPageBreak/>
        <w:t>För personal som har signeringsrätt</w:t>
      </w:r>
      <w:r w:rsidR="00CC6B73">
        <w:t xml:space="preserve"> (läkare samt alla BMA på Klin Fys Barn)</w:t>
      </w:r>
      <w:r w:rsidR="00EC32C8">
        <w:t xml:space="preserve"> dyker </w:t>
      </w:r>
      <w:r w:rsidR="00FB40F1">
        <w:t xml:space="preserve">rutan i punkt </w:t>
      </w:r>
      <w:r w:rsidR="00675373">
        <w:t>9</w:t>
      </w:r>
      <w:r w:rsidR="00FB40F1">
        <w:t xml:space="preserve"> upp</w:t>
      </w:r>
      <w:r w:rsidR="00EC32C8">
        <w:t>.</w:t>
      </w:r>
      <w:r w:rsidR="00FB40F1">
        <w:t xml:space="preserve"> </w:t>
      </w:r>
      <w:r w:rsidR="00EE7FC6">
        <w:t xml:space="preserve">Klicka först på </w:t>
      </w:r>
      <w:r w:rsidR="00EC32C8" w:rsidRPr="00EC32C8">
        <w:rPr>
          <w:i/>
          <w:iCs/>
        </w:rPr>
        <w:t>A</w:t>
      </w:r>
      <w:r w:rsidR="00EE7FC6" w:rsidRPr="00EC32C8">
        <w:rPr>
          <w:i/>
          <w:iCs/>
        </w:rPr>
        <w:t>nge annan ansvarig</w:t>
      </w:r>
      <w:r w:rsidR="007567D6">
        <w:rPr>
          <w:i/>
          <w:iCs/>
        </w:rPr>
        <w:t xml:space="preserve"> </w:t>
      </w:r>
      <w:r w:rsidR="007567D6">
        <w:t>i denna ruta</w:t>
      </w:r>
      <w:r w:rsidR="00EE7FC6" w:rsidRPr="00EC32C8">
        <w:rPr>
          <w:i/>
          <w:iCs/>
        </w:rPr>
        <w:t xml:space="preserve"> </w:t>
      </w:r>
      <w:r w:rsidR="00EE7FC6">
        <w:t xml:space="preserve">och </w:t>
      </w:r>
      <w:r w:rsidR="00EC32C8">
        <w:t>välj sedan vårdenhetsöverläkaren enligt punkt</w:t>
      </w:r>
      <w:r w:rsidR="00373AEE">
        <w:t xml:space="preserve"> </w:t>
      </w:r>
      <w:r w:rsidR="00675373">
        <w:t>8</w:t>
      </w:r>
      <w:r w:rsidR="00373AEE">
        <w:t>.a.i.</w:t>
      </w:r>
      <w:r w:rsidR="00EC32C8">
        <w:t xml:space="preserve"> ovan. </w:t>
      </w:r>
    </w:p>
    <w:p w14:paraId="76E7E815" w14:textId="344DF45B" w:rsidR="00FA36BB" w:rsidRDefault="00FA36BB" w:rsidP="00171BE4">
      <w:pPr>
        <w:pStyle w:val="Liststycke"/>
        <w:numPr>
          <w:ilvl w:val="0"/>
          <w:numId w:val="16"/>
        </w:numPr>
      </w:pPr>
      <w:r>
        <w:t>I</w:t>
      </w:r>
      <w:r w:rsidR="00EC32C8">
        <w:t xml:space="preserve"> </w:t>
      </w:r>
      <w:r>
        <w:t>ruta</w:t>
      </w:r>
      <w:r w:rsidR="00EC32C8">
        <w:t>n</w:t>
      </w:r>
      <w:r w:rsidR="00EC32C8" w:rsidRPr="00EC32C8">
        <w:rPr>
          <w:i/>
          <w:iCs/>
        </w:rPr>
        <w:t xml:space="preserve"> Kompletterande ordinationsuppgifter</w:t>
      </w:r>
      <w:r>
        <w:t xml:space="preserve"> ska detaljer kring provtagningen anges.</w:t>
      </w:r>
      <w:r w:rsidR="00DB5C2C">
        <w:t xml:space="preserve"> </w:t>
      </w:r>
      <w:r w:rsidR="00DB5C2C" w:rsidRPr="00E0645E">
        <w:rPr>
          <w:b/>
          <w:bCs/>
        </w:rPr>
        <w:t xml:space="preserve">Tryck INTE på Enter-tangenten förrän allting är ifyllt och klart. </w:t>
      </w:r>
    </w:p>
    <w:p w14:paraId="54E292E9" w14:textId="40BEA3D1" w:rsidR="00FA36BB" w:rsidRPr="00E436D0" w:rsidRDefault="00FA36BB" w:rsidP="00171BE4">
      <w:pPr>
        <w:pStyle w:val="Liststycke"/>
        <w:numPr>
          <w:ilvl w:val="1"/>
          <w:numId w:val="16"/>
        </w:numPr>
      </w:pPr>
      <w:r w:rsidRPr="00E436D0">
        <w:t>Beställar</w:t>
      </w:r>
      <w:r w:rsidR="00692A08" w:rsidRPr="00E436D0">
        <w:t xml:space="preserve">e och betalningsansvarig anges automatiskt. </w:t>
      </w:r>
    </w:p>
    <w:p w14:paraId="0E0A7A96" w14:textId="77777777" w:rsidR="00102E94" w:rsidRDefault="00222CB5" w:rsidP="00171BE4">
      <w:pPr>
        <w:pStyle w:val="Liststycke"/>
        <w:numPr>
          <w:ilvl w:val="1"/>
          <w:numId w:val="16"/>
        </w:numPr>
      </w:pPr>
      <w:r>
        <w:t xml:space="preserve">Under </w:t>
      </w:r>
      <w:r>
        <w:rPr>
          <w:i/>
          <w:iCs/>
        </w:rPr>
        <w:t>Provtagning</w:t>
      </w:r>
      <w:r>
        <w:t xml:space="preserve"> </w:t>
      </w:r>
    </w:p>
    <w:p w14:paraId="611AEC79" w14:textId="77777777" w:rsidR="00102E94" w:rsidRDefault="00102E94" w:rsidP="00171BE4">
      <w:pPr>
        <w:pStyle w:val="Liststycke"/>
        <w:numPr>
          <w:ilvl w:val="2"/>
          <w:numId w:val="16"/>
        </w:numPr>
      </w:pPr>
      <w:r>
        <w:t xml:space="preserve">Om provet tas av Klin Fys Barn </w:t>
      </w:r>
      <w:r w:rsidR="00222CB5">
        <w:t xml:space="preserve">välj </w:t>
      </w:r>
      <w:r w:rsidR="00222CB5" w:rsidRPr="00102E94">
        <w:rPr>
          <w:i/>
          <w:iCs/>
        </w:rPr>
        <w:t>Kliniken</w:t>
      </w:r>
      <w:r>
        <w:t>.</w:t>
      </w:r>
    </w:p>
    <w:p w14:paraId="62F0ADE5" w14:textId="20790FE0" w:rsidR="00692A08" w:rsidRDefault="00102E94" w:rsidP="00171BE4">
      <w:pPr>
        <w:pStyle w:val="Liststycke"/>
        <w:numPr>
          <w:ilvl w:val="2"/>
          <w:numId w:val="16"/>
        </w:numPr>
      </w:pPr>
      <w:r>
        <w:t xml:space="preserve">Om provet ska tas på Klin kem, välj </w:t>
      </w:r>
      <w:r w:rsidRPr="00102E94">
        <w:rPr>
          <w:i/>
          <w:iCs/>
        </w:rPr>
        <w:t>Provtagningscentralen</w:t>
      </w:r>
      <w:r w:rsidR="005468CF">
        <w:t xml:space="preserve">. </w:t>
      </w:r>
    </w:p>
    <w:p w14:paraId="7581DE3F" w14:textId="2BF298B0" w:rsidR="00CD3ABE" w:rsidRPr="003D7B9F" w:rsidRDefault="00CD3ABE" w:rsidP="00171BE4">
      <w:pPr>
        <w:pStyle w:val="Liststycke"/>
        <w:numPr>
          <w:ilvl w:val="2"/>
          <w:numId w:val="16"/>
        </w:numPr>
      </w:pPr>
      <w:r>
        <w:t>Om provet</w:t>
      </w:r>
      <w:r w:rsidR="00E33A00">
        <w:t xml:space="preserve"> ska tas</w:t>
      </w:r>
      <w:r>
        <w:t xml:space="preserve"> </w:t>
      </w:r>
      <w:r w:rsidR="00E33A00">
        <w:t>av</w:t>
      </w:r>
      <w:r>
        <w:t xml:space="preserve"> extern vårdgivare t.ex. vårdcentral</w:t>
      </w:r>
      <w:r w:rsidR="00E33A00">
        <w:t>, v</w:t>
      </w:r>
      <w:r>
        <w:t xml:space="preserve">älj </w:t>
      </w:r>
      <w:r w:rsidR="00E33A00" w:rsidRPr="6B20ADDB">
        <w:rPr>
          <w:i/>
        </w:rPr>
        <w:t>Provtagningscentralen</w:t>
      </w:r>
      <w:r w:rsidR="00214E1A">
        <w:t xml:space="preserve">. </w:t>
      </w:r>
    </w:p>
    <w:p w14:paraId="3146DBAC" w14:textId="08C5587E" w:rsidR="00B2361B" w:rsidRDefault="00B2361B" w:rsidP="00171BE4">
      <w:pPr>
        <w:pStyle w:val="Liststycke"/>
        <w:numPr>
          <w:ilvl w:val="1"/>
          <w:numId w:val="16"/>
        </w:numPr>
      </w:pPr>
      <w:r>
        <w:t>Ange planerad provtagningstid</w:t>
      </w:r>
      <w:r w:rsidR="00621DB0">
        <w:t xml:space="preserve"> som ÅÅÅÅMMDD</w:t>
      </w:r>
      <w:r w:rsidR="00E62C3D">
        <w:t>TTMM</w:t>
      </w:r>
      <w:r w:rsidR="004F51C1">
        <w:t xml:space="preserve"> och klicka på Tab-tangenten. D</w:t>
      </w:r>
      <w:r w:rsidR="00381515">
        <w:t>etta är inte den exakta tiden</w:t>
      </w:r>
      <w:r w:rsidR="00FC7B51">
        <w:t xml:space="preserve"> då provet </w:t>
      </w:r>
      <w:r w:rsidR="00B01BE4">
        <w:t xml:space="preserve">tas. </w:t>
      </w:r>
      <w:r w:rsidR="00B01BE4" w:rsidRPr="00B67A06">
        <w:t xml:space="preserve">Vid flera prover </w:t>
      </w:r>
      <w:r w:rsidR="00274A8C">
        <w:t xml:space="preserve">som ska tas vid samma tidpunkt (och vid iohexol) </w:t>
      </w:r>
      <w:r w:rsidR="00B01BE4" w:rsidRPr="00B67A06">
        <w:t>ange första planerade provtagningstiden</w:t>
      </w:r>
      <w:r w:rsidR="00381515" w:rsidRPr="00B67A06">
        <w:t>.</w:t>
      </w:r>
      <w:r w:rsidR="00381515">
        <w:t xml:space="preserve"> </w:t>
      </w:r>
    </w:p>
    <w:p w14:paraId="41195E44" w14:textId="46276C44" w:rsidR="00102E94" w:rsidRDefault="00606064" w:rsidP="00171BE4">
      <w:pPr>
        <w:pStyle w:val="Liststycke"/>
        <w:numPr>
          <w:ilvl w:val="2"/>
          <w:numId w:val="16"/>
        </w:numPr>
      </w:pPr>
      <w:r>
        <w:t>Om provet ska tas direkt</w:t>
      </w:r>
      <w:r w:rsidR="00C709CE">
        <w:t xml:space="preserve"> efter beställning</w:t>
      </w:r>
      <w:r>
        <w:t xml:space="preserve"> behöver planerad provtagningstid inte fyllas i</w:t>
      </w:r>
      <w:r w:rsidR="00C709CE">
        <w:t xml:space="preserve">. </w:t>
      </w:r>
    </w:p>
    <w:p w14:paraId="1D73EB2F" w14:textId="7E150221" w:rsidR="006B0BCA" w:rsidRDefault="00E65F45" w:rsidP="00171BE4">
      <w:pPr>
        <w:pStyle w:val="Liststycke"/>
        <w:numPr>
          <w:ilvl w:val="1"/>
          <w:numId w:val="16"/>
        </w:numPr>
      </w:pPr>
      <w:r>
        <w:t>Vid behov</w:t>
      </w:r>
      <w:r w:rsidR="00C52BB9">
        <w:t xml:space="preserve"> </w:t>
      </w:r>
      <w:r>
        <w:t xml:space="preserve">kan </w:t>
      </w:r>
      <w:r w:rsidR="00403F6D">
        <w:t xml:space="preserve">flera beställningar </w:t>
      </w:r>
      <w:r w:rsidR="00D32E1F">
        <w:t xml:space="preserve">göras </w:t>
      </w:r>
      <w:r w:rsidR="00403F6D">
        <w:t>av den valda prov</w:t>
      </w:r>
      <w:r w:rsidR="00D13353">
        <w:t>listan</w:t>
      </w:r>
      <w:r w:rsidR="00D32E1F">
        <w:t xml:space="preserve"> </w:t>
      </w:r>
      <w:r w:rsidR="006130B6">
        <w:t xml:space="preserve">under </w:t>
      </w:r>
      <w:r w:rsidR="006130B6">
        <w:rPr>
          <w:i/>
          <w:iCs/>
        </w:rPr>
        <w:t>Multipla ordinationer</w:t>
      </w:r>
      <w:r w:rsidR="00D32E1F">
        <w:t xml:space="preserve">. Ange </w:t>
      </w:r>
      <w:r w:rsidR="006130B6">
        <w:t xml:space="preserve">då </w:t>
      </w:r>
      <w:r w:rsidR="00D32E1F">
        <w:t xml:space="preserve">antal gånger och önskat intervall. </w:t>
      </w:r>
      <w:r w:rsidR="00D13353">
        <w:t xml:space="preserve"> </w:t>
      </w:r>
      <w:r w:rsidR="00C71E0E">
        <w:t xml:space="preserve"> </w:t>
      </w:r>
    </w:p>
    <w:p w14:paraId="0B78D39F" w14:textId="62CE201C" w:rsidR="0011438E" w:rsidRPr="00FE2AB4" w:rsidRDefault="0011438E" w:rsidP="00171BE4">
      <w:pPr>
        <w:pStyle w:val="Liststycke"/>
        <w:numPr>
          <w:ilvl w:val="1"/>
          <w:numId w:val="16"/>
        </w:numPr>
      </w:pPr>
      <w:r>
        <w:t xml:space="preserve">Klicka på </w:t>
      </w:r>
      <w:r>
        <w:rPr>
          <w:i/>
          <w:iCs/>
        </w:rPr>
        <w:t>Gå till Provtagning</w:t>
      </w:r>
      <w:r w:rsidR="00846373">
        <w:rPr>
          <w:i/>
          <w:iCs/>
        </w:rPr>
        <w:t xml:space="preserve"> </w:t>
      </w:r>
      <w:r w:rsidR="00846373">
        <w:t xml:space="preserve">och följ stegen under rubrik </w:t>
      </w:r>
      <w:r w:rsidR="00E95E95" w:rsidRPr="00FE2AB4">
        <w:t>Skriva ut etiketter - Provtagningslistan.</w:t>
      </w:r>
    </w:p>
    <w:p w14:paraId="0AE6A97A" w14:textId="19F19991" w:rsidR="00E95E95" w:rsidRPr="00690DEE" w:rsidRDefault="00E95E95" w:rsidP="00E95E95">
      <w:pPr>
        <w:pStyle w:val="Rubrik2"/>
        <w:ind w:right="-143"/>
        <w:rPr>
          <w:sz w:val="36"/>
          <w:szCs w:val="24"/>
        </w:rPr>
      </w:pPr>
      <w:bookmarkStart w:id="11" w:name="_Toc127784292"/>
      <w:r w:rsidRPr="00690DEE">
        <w:rPr>
          <w:sz w:val="36"/>
          <w:szCs w:val="24"/>
        </w:rPr>
        <w:t>Provtagningslistan</w:t>
      </w:r>
      <w:r w:rsidR="00B25CA6">
        <w:rPr>
          <w:sz w:val="36"/>
          <w:szCs w:val="24"/>
        </w:rPr>
        <w:t xml:space="preserve"> - Skriva ut etiketter</w:t>
      </w:r>
      <w:bookmarkEnd w:id="11"/>
      <w:r w:rsidR="00A63BA3">
        <w:rPr>
          <w:sz w:val="36"/>
          <w:szCs w:val="24"/>
        </w:rPr>
        <w:t>/remiss</w:t>
      </w:r>
    </w:p>
    <w:p w14:paraId="2EA71D60" w14:textId="165E14CD" w:rsidR="00846373" w:rsidRDefault="00E95E95" w:rsidP="00846373">
      <w:pPr>
        <w:rPr>
          <w:i/>
          <w:iCs/>
        </w:rPr>
      </w:pPr>
      <w:r>
        <w:t xml:space="preserve">Det finns två sätt att komma till modulen Provtagning för att skriva ut etiketter. Antingen direkt från labordinationen på patienten enligt ovan. Eller via </w:t>
      </w:r>
      <w:r w:rsidRPr="00CE37F8">
        <w:rPr>
          <w:i/>
          <w:iCs/>
        </w:rPr>
        <w:t>Remisser/Svar</w:t>
      </w:r>
      <w:r>
        <w:rPr>
          <w:i/>
          <w:iCs/>
        </w:rPr>
        <w:t xml:space="preserve"> </w:t>
      </w:r>
      <w:r w:rsidRPr="00E95E95">
        <w:rPr>
          <w:rFonts w:ascii="Wingdings" w:eastAsia="Wingdings" w:hAnsi="Wingdings" w:cs="Wingdings"/>
          <w:i/>
        </w:rPr>
        <w:t>à</w:t>
      </w:r>
      <w:r w:rsidRPr="00CE37F8">
        <w:rPr>
          <w:i/>
          <w:iCs/>
        </w:rPr>
        <w:t xml:space="preserve"> Kemlab</w:t>
      </w:r>
      <w:r>
        <w:rPr>
          <w:i/>
          <w:iCs/>
        </w:rPr>
        <w:t xml:space="preserve"> </w:t>
      </w:r>
      <w:r w:rsidRPr="00E95E95">
        <w:rPr>
          <w:rFonts w:ascii="Wingdings" w:eastAsia="Wingdings" w:hAnsi="Wingdings" w:cs="Wingdings"/>
          <w:i/>
        </w:rPr>
        <w:t>à</w:t>
      </w:r>
      <w:r>
        <w:rPr>
          <w:i/>
          <w:iCs/>
        </w:rPr>
        <w:t xml:space="preserve"> Provtagning.</w:t>
      </w:r>
    </w:p>
    <w:p w14:paraId="1D4463EC" w14:textId="3925CFA8" w:rsidR="006C1470" w:rsidRPr="00E95E95" w:rsidRDefault="006C1470" w:rsidP="00846373">
      <w:r>
        <w:t xml:space="preserve">Det </w:t>
      </w:r>
      <w:r w:rsidR="00A61304">
        <w:t>behöver</w:t>
      </w:r>
      <w:r>
        <w:t xml:space="preserve"> inte skrivas ut etiketter för prover som ska tas på </w:t>
      </w:r>
      <w:r w:rsidRPr="6B20ADDB">
        <w:rPr>
          <w:i/>
        </w:rPr>
        <w:t>Provtagningscentralen</w:t>
      </w:r>
      <w:r>
        <w:t xml:space="preserve"> (Klin kem</w:t>
      </w:r>
      <w:r w:rsidR="00214E1A">
        <w:t xml:space="preserve"> eller extern vårdgivare</w:t>
      </w:r>
      <w:r>
        <w:t>)</w:t>
      </w:r>
      <w:r w:rsidR="00B2562B">
        <w:t xml:space="preserve">, de </w:t>
      </w:r>
      <w:r w:rsidR="00A61304">
        <w:t xml:space="preserve">kan </w:t>
      </w:r>
      <w:r w:rsidR="00B2562B">
        <w:t>skriv</w:t>
      </w:r>
      <w:r w:rsidR="00A61304">
        <w:t>a</w:t>
      </w:r>
      <w:r w:rsidR="00B2562B">
        <w:t xml:space="preserve"> ut egna etiketter.</w:t>
      </w:r>
    </w:p>
    <w:p w14:paraId="48D64C21" w14:textId="3A17320D" w:rsidR="00214E1A" w:rsidRPr="00FF622B" w:rsidRDefault="00214E1A" w:rsidP="00214E1A">
      <w:r>
        <w:t>Vid provtagning hos extern vårdgivare</w:t>
      </w:r>
      <w:r w:rsidR="00A63BA3">
        <w:t>/vårdcentral</w:t>
      </w:r>
      <w:r>
        <w:t xml:space="preserve"> ska alltid en remiss skrivas ut via Provtagningsmodulen, se nedan. Remissen ska kompletteras med </w:t>
      </w:r>
      <w:r w:rsidRPr="00FF622B">
        <w:t xml:space="preserve">följande uppgifter på pappersutskriften: </w:t>
      </w:r>
    </w:p>
    <w:p w14:paraId="603374B7" w14:textId="77777777" w:rsidR="00214E1A" w:rsidRPr="00FF622B" w:rsidRDefault="00214E1A" w:rsidP="00214E1A">
      <w:pPr>
        <w:pStyle w:val="Liststycke"/>
        <w:numPr>
          <w:ilvl w:val="2"/>
          <w:numId w:val="14"/>
        </w:numPr>
        <w:ind w:left="1800" w:right="-143"/>
      </w:pPr>
      <w:r w:rsidRPr="00FF622B">
        <w:t xml:space="preserve">Ansvarig läkares VGR ID </w:t>
      </w:r>
    </w:p>
    <w:p w14:paraId="31116B72" w14:textId="77777777" w:rsidR="00214E1A" w:rsidRPr="00FF622B" w:rsidRDefault="00214E1A" w:rsidP="00214E1A">
      <w:pPr>
        <w:pStyle w:val="Liststycke"/>
        <w:numPr>
          <w:ilvl w:val="2"/>
          <w:numId w:val="14"/>
        </w:numPr>
        <w:ind w:left="1800" w:right="-143"/>
      </w:pPr>
      <w:r w:rsidRPr="00FF622B">
        <w:t xml:space="preserve">Sahlgrenska Universitetssjukhuset </w:t>
      </w:r>
    </w:p>
    <w:p w14:paraId="0453BB86" w14:textId="77777777" w:rsidR="00214E1A" w:rsidRPr="00FF622B" w:rsidRDefault="00214E1A" w:rsidP="00214E1A">
      <w:pPr>
        <w:pStyle w:val="Liststycke"/>
        <w:numPr>
          <w:ilvl w:val="2"/>
          <w:numId w:val="14"/>
        </w:numPr>
        <w:ind w:left="1800" w:right="-143"/>
      </w:pPr>
      <w:r w:rsidRPr="00FF622B">
        <w:t xml:space="preserve">Enhetens ansvarsnummer eller beställarkod i LabBest </w:t>
      </w:r>
    </w:p>
    <w:p w14:paraId="1B4DC59F" w14:textId="77777777" w:rsidR="00214E1A" w:rsidRPr="00FF622B" w:rsidRDefault="00214E1A" w:rsidP="00214E1A">
      <w:pPr>
        <w:pStyle w:val="Liststycke"/>
        <w:numPr>
          <w:ilvl w:val="2"/>
          <w:numId w:val="14"/>
        </w:numPr>
        <w:ind w:left="1800" w:right="-143"/>
      </w:pPr>
      <w:r w:rsidRPr="00FF622B">
        <w:t xml:space="preserve">Meliors kortkod (t ex MED01) </w:t>
      </w:r>
    </w:p>
    <w:p w14:paraId="135294B7" w14:textId="2CEC77B6" w:rsidR="00214E1A" w:rsidRPr="00FF622B" w:rsidRDefault="00214E1A" w:rsidP="00A63BA3">
      <w:pPr>
        <w:pStyle w:val="Liststycke"/>
        <w:numPr>
          <w:ilvl w:val="2"/>
          <w:numId w:val="14"/>
        </w:numPr>
        <w:ind w:left="1800" w:right="-143"/>
      </w:pPr>
      <w:r w:rsidRPr="00FF622B">
        <w:t>Planerad provtagningstid</w:t>
      </w:r>
    </w:p>
    <w:p w14:paraId="0C7F21BC" w14:textId="77777777" w:rsidR="00A63BA3" w:rsidRPr="00FF622B" w:rsidRDefault="00A63BA3" w:rsidP="00A63BA3">
      <w:pPr>
        <w:pStyle w:val="Liststycke"/>
        <w:numPr>
          <w:ilvl w:val="0"/>
          <w:numId w:val="0"/>
        </w:numPr>
        <w:ind w:left="1800" w:right="-143"/>
      </w:pPr>
    </w:p>
    <w:p w14:paraId="2F91871A" w14:textId="647719D5" w:rsidR="0011438E" w:rsidRDefault="00040480" w:rsidP="00214E1A">
      <w:pPr>
        <w:pStyle w:val="Liststycke"/>
        <w:numPr>
          <w:ilvl w:val="0"/>
          <w:numId w:val="18"/>
        </w:numPr>
      </w:pPr>
      <w:r>
        <w:t>Provtagningsrutan som dyker upp listar alla patientens</w:t>
      </w:r>
      <w:r w:rsidR="0030220C">
        <w:t xml:space="preserve"> </w:t>
      </w:r>
      <w:r>
        <w:t>prover</w:t>
      </w:r>
      <w:r w:rsidR="0030220C">
        <w:t xml:space="preserve"> om man går direkt från labordination eller alla avdelningens prover om man </w:t>
      </w:r>
      <w:r w:rsidR="002B432F">
        <w:t xml:space="preserve">går via </w:t>
      </w:r>
      <w:r w:rsidR="002B432F" w:rsidRPr="002B432F">
        <w:rPr>
          <w:i/>
          <w:iCs/>
        </w:rPr>
        <w:t>Remisser/Svar</w:t>
      </w:r>
      <w:r>
        <w:t xml:space="preserve">. </w:t>
      </w:r>
    </w:p>
    <w:p w14:paraId="7629B1CB" w14:textId="77777777" w:rsidR="00C26DF6" w:rsidRDefault="00C26DF6" w:rsidP="00C26DF6">
      <w:pPr>
        <w:pStyle w:val="Liststycke"/>
        <w:numPr>
          <w:ilvl w:val="0"/>
          <w:numId w:val="0"/>
        </w:numPr>
        <w:ind w:left="927" w:right="-143"/>
      </w:pPr>
      <w:r>
        <w:t>Det går att filtrera listan på</w:t>
      </w:r>
    </w:p>
    <w:p w14:paraId="38969E6D" w14:textId="77777777" w:rsidR="00C26DF6" w:rsidRDefault="00C26DF6" w:rsidP="00214E1A">
      <w:pPr>
        <w:pStyle w:val="Liststycke"/>
        <w:numPr>
          <w:ilvl w:val="1"/>
          <w:numId w:val="18"/>
        </w:numPr>
        <w:ind w:right="-143"/>
      </w:pPr>
      <w:r>
        <w:t>Avd – Beställande avdelning</w:t>
      </w:r>
    </w:p>
    <w:p w14:paraId="054881CF" w14:textId="77777777" w:rsidR="00C26DF6" w:rsidRDefault="00C26DF6" w:rsidP="00214E1A">
      <w:pPr>
        <w:pStyle w:val="Liststycke"/>
        <w:numPr>
          <w:ilvl w:val="1"/>
          <w:numId w:val="18"/>
        </w:numPr>
        <w:ind w:right="-143"/>
      </w:pPr>
      <w:r>
        <w:t xml:space="preserve">Provtagningar – Dag för planerad provtagning, här är dagens prover förvalt. </w:t>
      </w:r>
    </w:p>
    <w:p w14:paraId="49A89D3E" w14:textId="250C9430" w:rsidR="00C26DF6" w:rsidRDefault="00C26DF6" w:rsidP="00214E1A">
      <w:pPr>
        <w:pStyle w:val="Liststycke"/>
        <w:numPr>
          <w:ilvl w:val="1"/>
          <w:numId w:val="18"/>
        </w:numPr>
        <w:ind w:right="-143"/>
      </w:pPr>
      <w:r>
        <w:t>Ansvarig – Den läkare/BMA som provet är beställt på. Alla är förvalt</w:t>
      </w:r>
      <w:r w:rsidR="00F772AF">
        <w:t xml:space="preserve"> </w:t>
      </w:r>
      <w:r w:rsidR="00F40A97">
        <w:t xml:space="preserve">när man går från labordination, men går man via </w:t>
      </w:r>
      <w:r w:rsidR="00DF6264">
        <w:t xml:space="preserve">Remisser/Svar är </w:t>
      </w:r>
      <w:r w:rsidR="00322C3E">
        <w:t xml:space="preserve">den inloggade signaturens prover förvalt. </w:t>
      </w:r>
    </w:p>
    <w:p w14:paraId="64A53275" w14:textId="6744E1A2" w:rsidR="00C26DF6" w:rsidRDefault="00C26DF6" w:rsidP="00214E1A">
      <w:pPr>
        <w:pStyle w:val="Liststycke"/>
        <w:numPr>
          <w:ilvl w:val="1"/>
          <w:numId w:val="18"/>
        </w:numPr>
        <w:ind w:right="-143"/>
      </w:pPr>
      <w:r>
        <w:t xml:space="preserve">Lid – rörets lidnummer kan anges. </w:t>
      </w:r>
    </w:p>
    <w:p w14:paraId="308D91AA" w14:textId="77777777" w:rsidR="00C26DF6" w:rsidRDefault="00C26DF6" w:rsidP="00214E1A">
      <w:pPr>
        <w:pStyle w:val="Liststycke"/>
        <w:numPr>
          <w:ilvl w:val="1"/>
          <w:numId w:val="18"/>
        </w:numPr>
        <w:ind w:right="-143"/>
      </w:pPr>
      <w:r>
        <w:t xml:space="preserve">Sekel/Personnummer – patientens personnummer. </w:t>
      </w:r>
    </w:p>
    <w:p w14:paraId="2CC1D675" w14:textId="3EA99C3E" w:rsidR="00BA2174" w:rsidRDefault="00BA2174" w:rsidP="00214E1A">
      <w:pPr>
        <w:pStyle w:val="Liststycke"/>
        <w:numPr>
          <w:ilvl w:val="0"/>
          <w:numId w:val="18"/>
        </w:numPr>
        <w:ind w:right="-143"/>
      </w:pPr>
      <w:r>
        <w:t>Filtrera på avdelning och provtagningsdag och leta upp det</w:t>
      </w:r>
      <w:r w:rsidR="000D74A9">
        <w:t xml:space="preserve"> aktuella</w:t>
      </w:r>
      <w:r w:rsidR="00C72C45">
        <w:t xml:space="preserve"> provet. </w:t>
      </w:r>
    </w:p>
    <w:p w14:paraId="1961020F" w14:textId="1268FF8D" w:rsidR="005F40AE" w:rsidRDefault="00C72C45" w:rsidP="00214E1A">
      <w:pPr>
        <w:pStyle w:val="Liststycke"/>
        <w:numPr>
          <w:ilvl w:val="0"/>
          <w:numId w:val="18"/>
        </w:numPr>
        <w:ind w:right="-143"/>
      </w:pPr>
      <w:r>
        <w:t xml:space="preserve">Klicka på </w:t>
      </w:r>
      <w:r w:rsidR="006E75F6" w:rsidRPr="006E75F6">
        <w:rPr>
          <w:i/>
          <w:iCs/>
        </w:rPr>
        <w:t>S</w:t>
      </w:r>
      <w:r w:rsidRPr="006E75F6">
        <w:rPr>
          <w:i/>
          <w:iCs/>
        </w:rPr>
        <w:t>kriv ut etiketter</w:t>
      </w:r>
      <w:r>
        <w:t xml:space="preserve">. </w:t>
      </w:r>
      <w:r w:rsidR="00FA48EC">
        <w:t xml:space="preserve">Om en ändring i ordinationen görs efter det att etiketter har skrivits ut, kassera de tidigare etiketterna och skriv ut nya. </w:t>
      </w:r>
    </w:p>
    <w:p w14:paraId="487F3DF1" w14:textId="4B84A038" w:rsidR="006F094E" w:rsidRDefault="006F094E" w:rsidP="6B20ADDB">
      <w:pPr>
        <w:pStyle w:val="Liststycke"/>
        <w:numPr>
          <w:ilvl w:val="1"/>
          <w:numId w:val="18"/>
        </w:numPr>
        <w:ind w:right="-143"/>
      </w:pPr>
      <w:r>
        <w:t>Skriv inte ut etiketter för prover som ska tas av extern vårdgivare</w:t>
      </w:r>
      <w:r w:rsidR="001A5FC4">
        <w:t xml:space="preserve"> t.ex. vårdcentral.</w:t>
      </w:r>
      <w:r>
        <w:t xml:space="preserve"> </w:t>
      </w:r>
      <w:r w:rsidR="001A5FC4">
        <w:t xml:space="preserve">För dessa prover ska det istället </w:t>
      </w:r>
      <w:r>
        <w:t>skriv</w:t>
      </w:r>
      <w:r w:rsidR="001A5FC4">
        <w:t>as</w:t>
      </w:r>
      <w:r>
        <w:t xml:space="preserve"> ut en remiss</w:t>
      </w:r>
      <w:r w:rsidR="001A5FC4">
        <w:t xml:space="preserve">. Markera ordinationen och klicka på </w:t>
      </w:r>
      <w:r w:rsidR="001A5FC4" w:rsidRPr="6B20ADDB">
        <w:rPr>
          <w:i/>
        </w:rPr>
        <w:t>Skriv ut remiss</w:t>
      </w:r>
      <w:r w:rsidR="001A5FC4">
        <w:t xml:space="preserve">. </w:t>
      </w:r>
    </w:p>
    <w:p w14:paraId="51F71785" w14:textId="1029F573" w:rsidR="00E14862" w:rsidRPr="00690DEE" w:rsidRDefault="00E14862" w:rsidP="00E14862">
      <w:pPr>
        <w:pStyle w:val="Rubrik2"/>
        <w:ind w:right="-143"/>
        <w:rPr>
          <w:sz w:val="36"/>
          <w:szCs w:val="24"/>
        </w:rPr>
      </w:pPr>
      <w:bookmarkStart w:id="12" w:name="_Toc127784293"/>
      <w:r w:rsidRPr="00690DEE">
        <w:rPr>
          <w:sz w:val="36"/>
          <w:szCs w:val="24"/>
        </w:rPr>
        <w:t>Övriga funktioner i</w:t>
      </w:r>
      <w:r w:rsidR="00690DEE" w:rsidRPr="00690DEE">
        <w:rPr>
          <w:sz w:val="36"/>
          <w:szCs w:val="24"/>
        </w:rPr>
        <w:t xml:space="preserve"> Provtagningslistan</w:t>
      </w:r>
      <w:bookmarkEnd w:id="12"/>
    </w:p>
    <w:p w14:paraId="5B0302A9" w14:textId="1D89F6BF" w:rsidR="005F40AE" w:rsidRPr="005F40AE" w:rsidRDefault="005F40AE" w:rsidP="005F40AE">
      <w:pPr>
        <w:ind w:right="-143"/>
        <w:rPr>
          <w:b/>
          <w:bCs/>
        </w:rPr>
      </w:pPr>
      <w:r w:rsidRPr="005F40AE">
        <w:rPr>
          <w:b/>
          <w:bCs/>
        </w:rPr>
        <w:t xml:space="preserve">Ombokning </w:t>
      </w:r>
    </w:p>
    <w:p w14:paraId="40487C69" w14:textId="190DE422" w:rsidR="005F40AE" w:rsidRDefault="005F40AE" w:rsidP="005F40AE">
      <w:pPr>
        <w:ind w:right="-143"/>
      </w:pPr>
      <w:r>
        <w:t>Om ett prov</w:t>
      </w:r>
      <w:r w:rsidR="001E5874">
        <w:t>/</w:t>
      </w:r>
      <w:r w:rsidR="00D20C03">
        <w:t xml:space="preserve">en </w:t>
      </w:r>
      <w:r w:rsidR="001E5874">
        <w:t>grupp av prover</w:t>
      </w:r>
      <w:r>
        <w:t xml:space="preserve"> inte tas eller om det är fel</w:t>
      </w:r>
      <w:r w:rsidR="003E64A5">
        <w:t>aktigt</w:t>
      </w:r>
      <w:r>
        <w:t xml:space="preserve"> planerat provtagningsdatum kan en ombokning </w:t>
      </w:r>
      <w:r w:rsidR="001E5874">
        <w:t xml:space="preserve">till ett senare tillfälle </w:t>
      </w:r>
      <w:r>
        <w:t xml:space="preserve">göras. </w:t>
      </w:r>
    </w:p>
    <w:p w14:paraId="472DC867" w14:textId="5DAF2629" w:rsidR="005F40AE" w:rsidRDefault="005F40AE" w:rsidP="00171BE4">
      <w:pPr>
        <w:pStyle w:val="Liststycke"/>
        <w:numPr>
          <w:ilvl w:val="0"/>
          <w:numId w:val="9"/>
        </w:numPr>
        <w:ind w:right="-143"/>
      </w:pPr>
      <w:r>
        <w:t>Markera aktuell</w:t>
      </w:r>
      <w:r w:rsidR="002E60D1">
        <w:t xml:space="preserve"> ordination.</w:t>
      </w:r>
    </w:p>
    <w:p w14:paraId="349542D6" w14:textId="41D6EDB3" w:rsidR="005F40AE" w:rsidRDefault="00322208" w:rsidP="00171BE4">
      <w:pPr>
        <w:pStyle w:val="Liststycke"/>
        <w:numPr>
          <w:ilvl w:val="0"/>
          <w:numId w:val="9"/>
        </w:numPr>
        <w:ind w:right="-143"/>
      </w:pPr>
      <w:r>
        <w:t>Klicka på</w:t>
      </w:r>
      <w:r w:rsidR="005F40AE">
        <w:t xml:space="preserve"> </w:t>
      </w:r>
      <w:r w:rsidRPr="001E7C82">
        <w:rPr>
          <w:i/>
          <w:iCs/>
        </w:rPr>
        <w:t>O</w:t>
      </w:r>
      <w:r w:rsidR="005F40AE" w:rsidRPr="001E7C82">
        <w:rPr>
          <w:i/>
          <w:iCs/>
        </w:rPr>
        <w:t>mbokning</w:t>
      </w:r>
      <w:r w:rsidR="005F40AE">
        <w:t xml:space="preserve">. </w:t>
      </w:r>
    </w:p>
    <w:p w14:paraId="530FF06E" w14:textId="25879670" w:rsidR="005F40AE" w:rsidRDefault="005F40AE" w:rsidP="00171BE4">
      <w:pPr>
        <w:pStyle w:val="Liststycke"/>
        <w:numPr>
          <w:ilvl w:val="0"/>
          <w:numId w:val="9"/>
        </w:numPr>
        <w:ind w:right="-143"/>
      </w:pPr>
      <w:r>
        <w:t xml:space="preserve">Ange nytt datum eller tid.  </w:t>
      </w:r>
    </w:p>
    <w:p w14:paraId="2073ECC6" w14:textId="77777777" w:rsidR="00E444D9" w:rsidRDefault="005F40AE" w:rsidP="00171BE4">
      <w:pPr>
        <w:pStyle w:val="Liststycke"/>
        <w:numPr>
          <w:ilvl w:val="0"/>
          <w:numId w:val="9"/>
        </w:numPr>
        <w:ind w:right="-143"/>
      </w:pPr>
      <w:r>
        <w:t>Välj OK.</w:t>
      </w:r>
    </w:p>
    <w:p w14:paraId="726DBD46" w14:textId="6B6518C3" w:rsidR="001624F7" w:rsidRDefault="001624F7" w:rsidP="00E444D9">
      <w:pPr>
        <w:ind w:right="-143"/>
      </w:pPr>
      <w:r w:rsidRPr="00E444D9">
        <w:rPr>
          <w:b/>
          <w:bCs/>
        </w:rPr>
        <w:t>Ta bort remiss</w:t>
      </w:r>
      <w:r>
        <w:t xml:space="preserve"> </w:t>
      </w:r>
    </w:p>
    <w:p w14:paraId="7AB72BAF" w14:textId="49B2B374" w:rsidR="001624F7" w:rsidRDefault="001E5874" w:rsidP="001624F7">
      <w:pPr>
        <w:ind w:right="-143"/>
      </w:pPr>
      <w:r>
        <w:t>En o</w:t>
      </w:r>
      <w:r w:rsidR="001624F7">
        <w:t>rdination</w:t>
      </w:r>
      <w:r w:rsidR="002E60D1">
        <w:t xml:space="preserve"> </w:t>
      </w:r>
      <w:r w:rsidR="001624F7">
        <w:t xml:space="preserve">som ska tas bort (ej utföras), då remissen ej är sänd. </w:t>
      </w:r>
    </w:p>
    <w:p w14:paraId="54CB6A32" w14:textId="77777777" w:rsidR="001624F7" w:rsidRDefault="001624F7" w:rsidP="00171BE4">
      <w:pPr>
        <w:pStyle w:val="Liststycke"/>
        <w:numPr>
          <w:ilvl w:val="0"/>
          <w:numId w:val="10"/>
        </w:numPr>
        <w:ind w:right="-143"/>
      </w:pPr>
      <w:r>
        <w:t xml:space="preserve">Markera aktuell ordination </w:t>
      </w:r>
    </w:p>
    <w:p w14:paraId="11DD478B" w14:textId="56EC0F3A" w:rsidR="00DE6B50" w:rsidRDefault="00322208" w:rsidP="00171BE4">
      <w:pPr>
        <w:pStyle w:val="Liststycke"/>
        <w:numPr>
          <w:ilvl w:val="0"/>
          <w:numId w:val="10"/>
        </w:numPr>
        <w:ind w:right="-143"/>
      </w:pPr>
      <w:r>
        <w:t>Klicka på</w:t>
      </w:r>
      <w:r w:rsidR="001624F7">
        <w:t xml:space="preserve"> </w:t>
      </w:r>
      <w:r w:rsidR="001624F7" w:rsidRPr="00322208">
        <w:rPr>
          <w:i/>
          <w:iCs/>
        </w:rPr>
        <w:t>Ta bort remiss</w:t>
      </w:r>
      <w:r w:rsidR="001624F7">
        <w:t xml:space="preserve"> </w:t>
      </w:r>
    </w:p>
    <w:p w14:paraId="72703D3F" w14:textId="5F79D155" w:rsidR="008E621C" w:rsidRDefault="008E621C" w:rsidP="008E621C">
      <w:pPr>
        <w:ind w:right="-143"/>
        <w:rPr>
          <w:b/>
          <w:bCs/>
        </w:rPr>
      </w:pPr>
      <w:r w:rsidRPr="008E621C">
        <w:rPr>
          <w:b/>
          <w:bCs/>
        </w:rPr>
        <w:t>Ta bort analys</w:t>
      </w:r>
    </w:p>
    <w:p w14:paraId="1364D6E3" w14:textId="3908EE60" w:rsidR="0085132E" w:rsidRPr="0085132E" w:rsidRDefault="0085132E" w:rsidP="008E621C">
      <w:pPr>
        <w:ind w:right="-143"/>
      </w:pPr>
      <w:r>
        <w:t>Om en enskild analys inte ska utföras längre</w:t>
      </w:r>
      <w:r w:rsidR="009277E5">
        <w:t xml:space="preserve">, då remissen ej är sänd. </w:t>
      </w:r>
    </w:p>
    <w:p w14:paraId="4FD36D8E" w14:textId="197E85A4" w:rsidR="005B189F" w:rsidRPr="009277E5" w:rsidRDefault="0085132E" w:rsidP="00171BE4">
      <w:pPr>
        <w:pStyle w:val="Liststycke"/>
        <w:numPr>
          <w:ilvl w:val="0"/>
          <w:numId w:val="12"/>
        </w:numPr>
        <w:ind w:right="-143"/>
        <w:rPr>
          <w:b/>
          <w:bCs/>
        </w:rPr>
      </w:pPr>
      <w:r>
        <w:t xml:space="preserve">Markera </w:t>
      </w:r>
      <w:r w:rsidR="00E31CBF">
        <w:t>aktuell</w:t>
      </w:r>
      <w:r w:rsidR="009277E5">
        <w:t xml:space="preserve"> ordination.</w:t>
      </w:r>
    </w:p>
    <w:p w14:paraId="2B6E176F" w14:textId="0C5A606D" w:rsidR="009277E5" w:rsidRPr="00D20C03" w:rsidRDefault="009277E5" w:rsidP="00171BE4">
      <w:pPr>
        <w:pStyle w:val="Liststycke"/>
        <w:numPr>
          <w:ilvl w:val="0"/>
          <w:numId w:val="12"/>
        </w:numPr>
        <w:ind w:right="-143"/>
        <w:rPr>
          <w:b/>
          <w:bCs/>
        </w:rPr>
      </w:pPr>
      <w:r>
        <w:t>Markera den enskilda analysen</w:t>
      </w:r>
      <w:r w:rsidR="00D20C03">
        <w:t>.</w:t>
      </w:r>
    </w:p>
    <w:p w14:paraId="51231FED" w14:textId="1ACA495D" w:rsidR="00D20C03" w:rsidRPr="00D20C03" w:rsidRDefault="00D20C03" w:rsidP="00171BE4">
      <w:pPr>
        <w:pStyle w:val="Liststycke"/>
        <w:numPr>
          <w:ilvl w:val="0"/>
          <w:numId w:val="12"/>
        </w:numPr>
        <w:ind w:right="-143"/>
        <w:rPr>
          <w:b/>
          <w:bCs/>
        </w:rPr>
      </w:pPr>
      <w:r>
        <w:t xml:space="preserve">Klicka på </w:t>
      </w:r>
      <w:r w:rsidRPr="00322208">
        <w:rPr>
          <w:i/>
          <w:iCs/>
        </w:rPr>
        <w:t>Ta bort analys</w:t>
      </w:r>
    </w:p>
    <w:p w14:paraId="7532EAA7" w14:textId="376C8A33" w:rsidR="0044137A" w:rsidRPr="008E621C" w:rsidRDefault="00D20C03" w:rsidP="00FB2F5E">
      <w:pPr>
        <w:ind w:right="-143"/>
        <w:rPr>
          <w:b/>
          <w:bCs/>
        </w:rPr>
      </w:pPr>
      <w:r w:rsidRPr="00D20C03">
        <w:rPr>
          <w:b/>
          <w:bCs/>
        </w:rPr>
        <w:t xml:space="preserve">OBS! För att ta bort sända remisser måste Kemlab kontaktas. </w:t>
      </w:r>
    </w:p>
    <w:p w14:paraId="7A77FFA0" w14:textId="7636F553" w:rsidR="00EF1433" w:rsidRPr="00EF1433" w:rsidRDefault="00EF1433" w:rsidP="00EF1433">
      <w:pPr>
        <w:pStyle w:val="Rubrik2"/>
        <w:ind w:right="-143"/>
        <w:rPr>
          <w:sz w:val="36"/>
          <w:szCs w:val="24"/>
        </w:rPr>
      </w:pPr>
      <w:bookmarkStart w:id="13" w:name="_Toc127784294"/>
      <w:r w:rsidRPr="00EF1433">
        <w:rPr>
          <w:sz w:val="36"/>
          <w:szCs w:val="24"/>
        </w:rPr>
        <w:lastRenderedPageBreak/>
        <w:t>Provtagning</w:t>
      </w:r>
      <w:bookmarkEnd w:id="13"/>
    </w:p>
    <w:p w14:paraId="5326D719" w14:textId="1502F99D" w:rsidR="00B43B20" w:rsidRDefault="003950B7" w:rsidP="00B43B20">
      <w:pPr>
        <w:ind w:right="-143"/>
      </w:pPr>
      <w:r>
        <w:t xml:space="preserve">För prover som tas på mottagningen </w:t>
      </w:r>
      <w:r w:rsidRPr="003950B7">
        <w:rPr>
          <w:b/>
          <w:bCs/>
        </w:rPr>
        <w:t>måste</w:t>
      </w:r>
      <w:r>
        <w:t xml:space="preserve"> d</w:t>
      </w:r>
      <w:r w:rsidR="00DD0B27">
        <w:t xml:space="preserve">en </w:t>
      </w:r>
      <w:r>
        <w:t>faktiska</w:t>
      </w:r>
      <w:r w:rsidR="00DD0B27">
        <w:t xml:space="preserve"> provtagningstiden</w:t>
      </w:r>
      <w:r>
        <w:t xml:space="preserve"> </w:t>
      </w:r>
      <w:r w:rsidR="00DD0B27">
        <w:t>anges för att kunna skicka beställningen av proverna till Kemlab</w:t>
      </w:r>
      <w:r w:rsidR="00FF694A">
        <w:t>.</w:t>
      </w:r>
      <w:r w:rsidR="00AF4E18">
        <w:t xml:space="preserve"> </w:t>
      </w:r>
      <w:r w:rsidR="00AF4E18" w:rsidRPr="00AF4E18">
        <w:t>Detta ska göras</w:t>
      </w:r>
      <w:r w:rsidR="00AF4E18" w:rsidRPr="00AF4E18">
        <w:rPr>
          <w:b/>
          <w:bCs/>
          <w:i/>
          <w:iCs/>
        </w:rPr>
        <w:t xml:space="preserve"> snarast</w:t>
      </w:r>
      <w:r w:rsidR="00AF4E18" w:rsidRPr="00AF4E18">
        <w:t xml:space="preserve"> efter provtagning</w:t>
      </w:r>
      <w:r w:rsidR="00AF4E18">
        <w:t>.</w:t>
      </w:r>
      <w:r w:rsidR="00FF694A">
        <w:t xml:space="preserve"> Missas </w:t>
      </w:r>
      <w:r w:rsidR="00F046B7">
        <w:t>nedanstående</w:t>
      </w:r>
      <w:r w:rsidR="00FF694A">
        <w:t xml:space="preserve"> steg så får inte kemlab </w:t>
      </w:r>
      <w:r w:rsidR="00F046B7">
        <w:t>ordinationen och vet inte vad de ska göra med proverna</w:t>
      </w:r>
      <w:r w:rsidR="00DD0B27">
        <w:t xml:space="preserve">. </w:t>
      </w:r>
      <w:r w:rsidR="00FE1612">
        <w:t xml:space="preserve">För iohexol och laktatergospirometri </w:t>
      </w:r>
      <w:r w:rsidR="00D46353">
        <w:t>se respektive rubrik.</w:t>
      </w:r>
      <w:r w:rsidR="001E55CA">
        <w:t xml:space="preserve"> </w:t>
      </w:r>
    </w:p>
    <w:p w14:paraId="3A3F9D86" w14:textId="22D825A2" w:rsidR="001E55CA" w:rsidRDefault="001E55CA" w:rsidP="00B43B20">
      <w:pPr>
        <w:ind w:right="-143"/>
      </w:pPr>
      <w:r>
        <w:t>Tänk på att prov</w:t>
      </w:r>
      <w:r w:rsidR="00DE3ED2">
        <w:t>tagningar/beställningar</w:t>
      </w:r>
      <w:r>
        <w:t xml:space="preserve"> som misslyckas eller om patienten avbokar/uteblir så ska </w:t>
      </w:r>
      <w:r w:rsidR="00B94C84">
        <w:t xml:space="preserve">beställningen tas bort från </w:t>
      </w:r>
      <w:r w:rsidR="00DE3ED2">
        <w:t>provtagnings</w:t>
      </w:r>
      <w:r w:rsidR="00B94C84">
        <w:t>lista</w:t>
      </w:r>
      <w:r w:rsidR="00DE3ED2">
        <w:t>n</w:t>
      </w:r>
      <w:r w:rsidR="00B94C84">
        <w:t>, eller ombokas</w:t>
      </w:r>
      <w:r w:rsidR="00FE2AB4">
        <w:t xml:space="preserve"> (se ovan). </w:t>
      </w:r>
    </w:p>
    <w:p w14:paraId="63554C78" w14:textId="5B315F23" w:rsidR="00AD0F99" w:rsidRPr="00AD0F99" w:rsidRDefault="00E258E6" w:rsidP="00171BE4">
      <w:pPr>
        <w:pStyle w:val="Liststycke"/>
        <w:numPr>
          <w:ilvl w:val="0"/>
          <w:numId w:val="5"/>
        </w:numPr>
        <w:ind w:right="-143"/>
      </w:pPr>
      <w:r>
        <w:t>I listen högst upp</w:t>
      </w:r>
      <w:r w:rsidR="00CF6A7C">
        <w:t xml:space="preserve"> i Melior,</w:t>
      </w:r>
      <w:r>
        <w:t xml:space="preserve"> v</w:t>
      </w:r>
      <w:r w:rsidR="00933BFA">
        <w:t xml:space="preserve">älj </w:t>
      </w:r>
      <w:r w:rsidR="00933BFA">
        <w:rPr>
          <w:i/>
          <w:iCs/>
        </w:rPr>
        <w:t>Remisser/Svar</w:t>
      </w:r>
      <w:r w:rsidR="00933BFA">
        <w:t xml:space="preserve"> </w:t>
      </w:r>
      <w:r w:rsidR="00933BFA">
        <w:rPr>
          <w:rFonts w:ascii="Wingdings" w:eastAsia="Wingdings" w:hAnsi="Wingdings" w:cs="Wingdings"/>
        </w:rPr>
        <w:t>à</w:t>
      </w:r>
      <w:r w:rsidR="00933BFA">
        <w:t xml:space="preserve"> </w:t>
      </w:r>
      <w:r>
        <w:rPr>
          <w:i/>
          <w:iCs/>
        </w:rPr>
        <w:t xml:space="preserve">Kemlab </w:t>
      </w:r>
      <w:r w:rsidRPr="00E258E6">
        <w:rPr>
          <w:rFonts w:ascii="Wingdings" w:eastAsia="Wingdings" w:hAnsi="Wingdings" w:cs="Wingdings"/>
          <w:i/>
        </w:rPr>
        <w:t>à</w:t>
      </w:r>
      <w:r>
        <w:rPr>
          <w:i/>
          <w:iCs/>
        </w:rPr>
        <w:t xml:space="preserve"> </w:t>
      </w:r>
      <w:r w:rsidR="0096783F">
        <w:rPr>
          <w:i/>
          <w:iCs/>
        </w:rPr>
        <w:t>Provtagning</w:t>
      </w:r>
    </w:p>
    <w:p w14:paraId="5B75819B" w14:textId="3F0A341D" w:rsidR="009A6260" w:rsidRDefault="00AD0F99" w:rsidP="00171BE4">
      <w:pPr>
        <w:pStyle w:val="Liststycke"/>
        <w:numPr>
          <w:ilvl w:val="0"/>
          <w:numId w:val="5"/>
        </w:numPr>
        <w:ind w:right="-143"/>
      </w:pPr>
      <w:r>
        <w:t>Här listas samtliga prover som är beställda på mottagningen.</w:t>
      </w:r>
      <w:r w:rsidR="00B63E08">
        <w:t xml:space="preserve"> </w:t>
      </w:r>
    </w:p>
    <w:p w14:paraId="6F2C2AAE" w14:textId="77777777" w:rsidR="00DE133E" w:rsidRDefault="00463B36" w:rsidP="00171BE4">
      <w:pPr>
        <w:pStyle w:val="Liststycke"/>
        <w:numPr>
          <w:ilvl w:val="0"/>
          <w:numId w:val="5"/>
        </w:numPr>
        <w:ind w:right="-143"/>
      </w:pPr>
      <w:r>
        <w:t>Sök fram det aktuella provet som är taget med hjälp av filtreringsfunktionerna, förslagsvi</w:t>
      </w:r>
      <w:r w:rsidR="004C5A2F">
        <w:t>s</w:t>
      </w:r>
      <w:r>
        <w:t xml:space="preserve"> </w:t>
      </w:r>
      <w:r w:rsidR="00CF6A7C">
        <w:t xml:space="preserve">även </w:t>
      </w:r>
      <w:r>
        <w:t>Lid-nummer.</w:t>
      </w:r>
    </w:p>
    <w:p w14:paraId="19002AA4" w14:textId="1560BAC7" w:rsidR="00DE133E" w:rsidRDefault="00DE133E" w:rsidP="00171BE4">
      <w:pPr>
        <w:pStyle w:val="Liststycke"/>
        <w:numPr>
          <w:ilvl w:val="0"/>
          <w:numId w:val="5"/>
        </w:numPr>
        <w:ind w:right="-143"/>
      </w:pPr>
      <w:r>
        <w:t>Nästa steg beror på om provet ordinerats för att tas på Kliniken</w:t>
      </w:r>
      <w:r w:rsidR="00FB2F5E">
        <w:t xml:space="preserve"> (= på mottagningen)</w:t>
      </w:r>
      <w:r>
        <w:t xml:space="preserve"> eller på Provtagningscentralen</w:t>
      </w:r>
      <w:r w:rsidR="00FB2F5E">
        <w:t xml:space="preserve"> (= Klin kem</w:t>
      </w:r>
      <w:r w:rsidR="00A63BA3">
        <w:t xml:space="preserve"> el. vårdcentral</w:t>
      </w:r>
      <w:r w:rsidR="00FB2F5E">
        <w:t>)</w:t>
      </w:r>
      <w:r>
        <w:t xml:space="preserve"> </w:t>
      </w:r>
    </w:p>
    <w:p w14:paraId="7D8B5C6A" w14:textId="4E883A9D" w:rsidR="005B189F" w:rsidRDefault="00C8661B" w:rsidP="00171BE4">
      <w:pPr>
        <w:pStyle w:val="Liststycke"/>
        <w:numPr>
          <w:ilvl w:val="1"/>
          <w:numId w:val="5"/>
        </w:numPr>
        <w:ind w:right="-143"/>
      </w:pPr>
      <w:r>
        <w:t xml:space="preserve">Kliniken - </w:t>
      </w:r>
      <w:r w:rsidR="004C5A2F">
        <w:t>Fyll i den exakta provtagningstiden</w:t>
      </w:r>
      <w:r w:rsidR="00F64450">
        <w:t xml:space="preserve"> som ÅÅÅÅMMDDTTMM</w:t>
      </w:r>
      <w:r w:rsidR="004C5A2F">
        <w:t xml:space="preserve"> och klicka på </w:t>
      </w:r>
      <w:r w:rsidR="004C5A2F" w:rsidRPr="00DE133E">
        <w:rPr>
          <w:i/>
          <w:iCs/>
        </w:rPr>
        <w:t xml:space="preserve">Sänd remiss. </w:t>
      </w:r>
      <w:r w:rsidR="00F64450">
        <w:t>Det går också att skriva</w:t>
      </w:r>
      <w:r w:rsidR="00F64B7C">
        <w:t xml:space="preserve"> bokstaven</w:t>
      </w:r>
      <w:r w:rsidR="00F64450">
        <w:t xml:space="preserve"> </w:t>
      </w:r>
      <w:r w:rsidR="00F64450" w:rsidRPr="00DE133E">
        <w:rPr>
          <w:i/>
          <w:iCs/>
        </w:rPr>
        <w:t>i</w:t>
      </w:r>
      <w:r w:rsidR="00F64450">
        <w:t xml:space="preserve"> och </w:t>
      </w:r>
      <w:r w:rsidR="00CD2632">
        <w:t xml:space="preserve">klicka på Tab-tangenten, då anges </w:t>
      </w:r>
      <w:r w:rsidR="006502F5">
        <w:t xml:space="preserve">den exakta </w:t>
      </w:r>
      <w:r w:rsidR="0080707E">
        <w:t xml:space="preserve">tiden </w:t>
      </w:r>
      <w:r w:rsidR="008922A5">
        <w:t>som är just då</w:t>
      </w:r>
      <w:r w:rsidR="0080707E">
        <w:t xml:space="preserve">. </w:t>
      </w:r>
    </w:p>
    <w:p w14:paraId="733466AC" w14:textId="5294A23F" w:rsidR="00DE133E" w:rsidRDefault="00DE133E" w:rsidP="00171BE4">
      <w:pPr>
        <w:pStyle w:val="Liststycke"/>
        <w:numPr>
          <w:ilvl w:val="1"/>
          <w:numId w:val="5"/>
        </w:numPr>
        <w:ind w:right="-143"/>
      </w:pPr>
      <w:r>
        <w:t xml:space="preserve">Provtagningscentralen </w:t>
      </w:r>
      <w:r w:rsidR="00A63BA3">
        <w:t>(Klin kem el. vårdcentral)</w:t>
      </w:r>
      <w:r>
        <w:t xml:space="preserve"> – provtagningstid behöver inte anges eftersom provet inte är taget än</w:t>
      </w:r>
      <w:r w:rsidR="00950645">
        <w:t xml:space="preserve">. Klicka på </w:t>
      </w:r>
      <w:r w:rsidR="00950645" w:rsidRPr="00950645">
        <w:rPr>
          <w:i/>
          <w:iCs/>
        </w:rPr>
        <w:t>Sänd remiss</w:t>
      </w:r>
      <w:r w:rsidR="003E7B1F">
        <w:t>.</w:t>
      </w:r>
    </w:p>
    <w:p w14:paraId="6E15B5BE" w14:textId="48AA59DD" w:rsidR="003D4650" w:rsidRDefault="003D4650" w:rsidP="00171BE4">
      <w:pPr>
        <w:pStyle w:val="Liststycke"/>
        <w:numPr>
          <w:ilvl w:val="0"/>
          <w:numId w:val="5"/>
        </w:numPr>
        <w:ind w:right="-143"/>
      </w:pPr>
      <w:r>
        <w:t xml:space="preserve">När remissen är skickad, gå in på </w:t>
      </w:r>
      <w:r w:rsidR="00C16572">
        <w:t>K</w:t>
      </w:r>
      <w:r w:rsidR="004A7724">
        <w:t>lin kem</w:t>
      </w:r>
      <w:r>
        <w:t xml:space="preserve"> och skanna samtliga rör. </w:t>
      </w:r>
    </w:p>
    <w:p w14:paraId="0B719A07" w14:textId="2508D8D2" w:rsidR="00B72360" w:rsidRDefault="00B72360" w:rsidP="00171BE4">
      <w:pPr>
        <w:pStyle w:val="Liststycke"/>
        <w:numPr>
          <w:ilvl w:val="1"/>
          <w:numId w:val="5"/>
        </w:numPr>
        <w:ind w:right="-143"/>
      </w:pPr>
      <w:r>
        <w:t xml:space="preserve">Programmet som man skannar in rören i kan vara utloggat och nedstängt. Följ då instruktion </w:t>
      </w:r>
      <w:r w:rsidR="00D824CC">
        <w:t xml:space="preserve">som finns </w:t>
      </w:r>
      <w:r w:rsidR="00C16572">
        <w:t xml:space="preserve">vid datorn inne på </w:t>
      </w:r>
      <w:r w:rsidR="004238B0">
        <w:t>Klin kem</w:t>
      </w:r>
      <w:r w:rsidR="00F02B1F">
        <w:t xml:space="preserve"> för att logga in igen. </w:t>
      </w:r>
    </w:p>
    <w:p w14:paraId="0548BEBD" w14:textId="124697B7" w:rsidR="00F02B1F" w:rsidRDefault="00F02B1F" w:rsidP="00171BE4">
      <w:pPr>
        <w:pStyle w:val="Liststycke"/>
        <w:numPr>
          <w:ilvl w:val="1"/>
          <w:numId w:val="5"/>
        </w:numPr>
        <w:ind w:right="-143"/>
      </w:pPr>
      <w:r>
        <w:t xml:space="preserve">När röret skannas </w:t>
      </w:r>
      <w:r w:rsidR="00893DF3">
        <w:t xml:space="preserve">får rutan </w:t>
      </w:r>
      <w:r w:rsidR="000C56C6">
        <w:t xml:space="preserve">en viss </w:t>
      </w:r>
      <w:r w:rsidR="00BE30E2">
        <w:t>färg beroende på provets status</w:t>
      </w:r>
      <w:r w:rsidR="000C56C6">
        <w:t>.</w:t>
      </w:r>
    </w:p>
    <w:p w14:paraId="511D36A7" w14:textId="30C83EF4" w:rsidR="00BE30E2" w:rsidRDefault="00BE30E2" w:rsidP="00171BE4">
      <w:pPr>
        <w:pStyle w:val="Liststycke"/>
        <w:numPr>
          <w:ilvl w:val="2"/>
          <w:numId w:val="5"/>
        </w:numPr>
        <w:ind w:right="-143"/>
      </w:pPr>
      <w:r>
        <w:t xml:space="preserve">Beige </w:t>
      </w:r>
      <w:r w:rsidR="000C56C6">
        <w:t>–</w:t>
      </w:r>
      <w:r>
        <w:t xml:space="preserve"> </w:t>
      </w:r>
      <w:r w:rsidR="000C56C6">
        <w:t>rutinprov, kvitterat och ok att skickas</w:t>
      </w:r>
    </w:p>
    <w:p w14:paraId="0F6AB369" w14:textId="38A74DA5" w:rsidR="007B1221" w:rsidRDefault="007B1221" w:rsidP="00171BE4">
      <w:pPr>
        <w:pStyle w:val="Liststycke"/>
        <w:numPr>
          <w:ilvl w:val="2"/>
          <w:numId w:val="5"/>
        </w:numPr>
        <w:ind w:right="-143"/>
      </w:pPr>
      <w:r>
        <w:t>Lila – akutprov, kvitterat och ok att skickas</w:t>
      </w:r>
    </w:p>
    <w:p w14:paraId="2ECFB524" w14:textId="4A393498" w:rsidR="003C69FB" w:rsidRDefault="007B1221" w:rsidP="00171BE4">
      <w:pPr>
        <w:pStyle w:val="Liststycke"/>
        <w:numPr>
          <w:ilvl w:val="2"/>
          <w:numId w:val="5"/>
        </w:numPr>
        <w:ind w:right="-143"/>
      </w:pPr>
      <w:r>
        <w:t xml:space="preserve">Rött </w:t>
      </w:r>
      <w:r w:rsidR="003C69FB">
        <w:t>– två möjliga alternativ</w:t>
      </w:r>
    </w:p>
    <w:p w14:paraId="126D5D02" w14:textId="6586C482" w:rsidR="003C69FB" w:rsidRDefault="00627888" w:rsidP="00171BE4">
      <w:pPr>
        <w:pStyle w:val="Liststycke"/>
        <w:numPr>
          <w:ilvl w:val="3"/>
          <w:numId w:val="5"/>
        </w:numPr>
        <w:ind w:right="-143"/>
      </w:pPr>
      <w:r>
        <w:t xml:space="preserve">Remissen är inte sänd, </w:t>
      </w:r>
      <w:r w:rsidR="002D6874">
        <w:t xml:space="preserve">åtgärda felet och skanna på nytt. </w:t>
      </w:r>
    </w:p>
    <w:p w14:paraId="58507425" w14:textId="7109CC39" w:rsidR="00CB6D37" w:rsidRDefault="00960707" w:rsidP="00CB6D37">
      <w:pPr>
        <w:pStyle w:val="Liststycke"/>
        <w:numPr>
          <w:ilvl w:val="3"/>
          <w:numId w:val="5"/>
        </w:numPr>
        <w:ind w:right="-143"/>
      </w:pPr>
      <w:r>
        <w:t>Det är inte ett</w:t>
      </w:r>
      <w:r w:rsidR="0000068A">
        <w:t xml:space="preserve"> VGR</w:t>
      </w:r>
      <w:r>
        <w:t xml:space="preserve"> kemi </w:t>
      </w:r>
      <w:r w:rsidR="0000068A">
        <w:t>rör. Det</w:t>
      </w:r>
      <w:r w:rsidR="00F81F39">
        <w:t xml:space="preserve"> är inte beställt via labmodulen i Melior</w:t>
      </w:r>
      <w:r w:rsidR="0000068A">
        <w:t xml:space="preserve"> och </w:t>
      </w:r>
      <w:r>
        <w:t>går bra att skicka</w:t>
      </w:r>
      <w:r w:rsidR="00F81F39">
        <w:t>/sortera utan att skannas</w:t>
      </w:r>
      <w:r w:rsidR="0060317F">
        <w:t xml:space="preserve"> fram till 1</w:t>
      </w:r>
      <w:r w:rsidR="00EA0A28">
        <w:t>3</w:t>
      </w:r>
      <w:r w:rsidR="0060317F">
        <w:t xml:space="preserve"> maj, </w:t>
      </w:r>
      <w:r w:rsidR="00594864">
        <w:t xml:space="preserve">mer info kommer kring vad som gäller efter det. </w:t>
      </w:r>
    </w:p>
    <w:p w14:paraId="0EA03998" w14:textId="77777777" w:rsidR="00DB446A" w:rsidRDefault="00DB446A" w:rsidP="00DB446A">
      <w:pPr>
        <w:ind w:right="-143"/>
      </w:pPr>
    </w:p>
    <w:p w14:paraId="19D2F2AB" w14:textId="77777777" w:rsidR="00DB446A" w:rsidRDefault="00DB446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14" w:name="_Toc127784297"/>
      <w:r>
        <w:rPr>
          <w:sz w:val="36"/>
        </w:rPr>
        <w:br w:type="page"/>
      </w:r>
    </w:p>
    <w:p w14:paraId="11FCE4F0" w14:textId="24E5AAB7" w:rsidR="00DC0A76" w:rsidRPr="00EF1433" w:rsidRDefault="00DC0A76" w:rsidP="00DC0A76">
      <w:pPr>
        <w:pStyle w:val="Rubrik2"/>
        <w:ind w:right="-143"/>
        <w:rPr>
          <w:sz w:val="36"/>
          <w:szCs w:val="24"/>
        </w:rPr>
      </w:pPr>
      <w:r w:rsidRPr="00EF1433">
        <w:rPr>
          <w:sz w:val="36"/>
          <w:szCs w:val="24"/>
        </w:rPr>
        <w:lastRenderedPageBreak/>
        <w:t>Provtagning åt annan avdelning</w:t>
      </w:r>
      <w:bookmarkEnd w:id="14"/>
    </w:p>
    <w:p w14:paraId="4F43E86E" w14:textId="77777777" w:rsidR="00D21B83" w:rsidRDefault="00DC0A76" w:rsidP="6B20ADDB">
      <w:r>
        <w:t>Följ stegen ovan</w:t>
      </w:r>
      <w:r w:rsidR="00874C2F">
        <w:t xml:space="preserve"> för prover som ska till Klinisk Kemi.</w:t>
      </w:r>
      <w:r>
        <w:t xml:space="preserve"> </w:t>
      </w:r>
    </w:p>
    <w:p w14:paraId="2DE77A8B" w14:textId="4BCB3F30" w:rsidR="00DC0A76" w:rsidRDefault="00DC0A76" w:rsidP="00874C2F">
      <w:r w:rsidRPr="6B20ADDB">
        <w:rPr>
          <w:b/>
          <w:i/>
        </w:rPr>
        <w:t>OBS!</w:t>
      </w:r>
      <w:r>
        <w:t xml:space="preserve"> För att få upp proverna i provtagningslistan filtrera på den beställande avdelningen och därefter Lid-nummer.</w:t>
      </w:r>
    </w:p>
    <w:p w14:paraId="62F63D1E" w14:textId="77777777" w:rsidR="002B1A4E" w:rsidRDefault="001F6955" w:rsidP="002B1A4E">
      <w:pPr>
        <w:rPr>
          <w:rStyle w:val="Hyperlnk"/>
        </w:rPr>
      </w:pPr>
      <w:r>
        <w:t>Prover som ska till Klinisk Mikrobiologi, Klinisk Immunologi och Biobanken hanteras from 13 maj i Remiss- och svarsportalen (ROSP). Se regional lathund,</w:t>
      </w:r>
      <w:r w:rsidR="00C92E67" w:rsidRPr="00C92E67">
        <w:t xml:space="preserve"> </w:t>
      </w:r>
      <w:hyperlink r:id="rId14" w:history="1">
        <w:r w:rsidR="002B1A4E">
          <w:rPr>
            <w:rStyle w:val="Hyperlnk"/>
          </w:rPr>
          <w:t>Remiss- och svarsportalen (ROSP) Vårdflöde i Melior VGR</w:t>
        </w:r>
      </w:hyperlink>
      <w:r w:rsidR="002B1A4E">
        <w:t>.</w:t>
      </w:r>
    </w:p>
    <w:p w14:paraId="1F1BC997" w14:textId="1B93833D" w:rsidR="00DD3C1C" w:rsidRDefault="00DD3C1C" w:rsidP="001F6955"/>
    <w:p w14:paraId="7AB6A001" w14:textId="32F01E1E" w:rsidR="001F6955" w:rsidRPr="001F6955" w:rsidRDefault="001F6955" w:rsidP="001F6955">
      <w:r w:rsidRPr="001F6955">
        <w:rPr>
          <w:b/>
          <w:bCs/>
          <w:i/>
          <w:iCs/>
        </w:rPr>
        <w:t>OBS!</w:t>
      </w:r>
      <w:r>
        <w:rPr>
          <w:b/>
          <w:bCs/>
          <w:i/>
          <w:iCs/>
        </w:rPr>
        <w:t xml:space="preserve"> </w:t>
      </w:r>
      <w:r w:rsidR="00842B2B">
        <w:t>För p</w:t>
      </w:r>
      <w:r>
        <w:t>rover s</w:t>
      </w:r>
      <w:r w:rsidR="00842B2B">
        <w:t xml:space="preserve">om hanteras i ROSP måste först den faktiska provtagningstiden anges, sedan ska nya etiketter skrivas ut och därefter </w:t>
      </w:r>
      <w:r w:rsidR="001E24AB">
        <w:t xml:space="preserve">kan remissen </w:t>
      </w:r>
      <w:r w:rsidR="00570B97">
        <w:t>skickas</w:t>
      </w:r>
      <w:r w:rsidR="0073326C">
        <w:t>. Det är viktigt att detta utförs innan man går med provet till Klin Kem för att skicka iväg det</w:t>
      </w:r>
      <w:r w:rsidR="001C2C90">
        <w:t>,</w:t>
      </w:r>
      <w:r w:rsidR="001E24AB">
        <w:t xml:space="preserve"> </w:t>
      </w:r>
      <w:r w:rsidR="001C2C90">
        <w:t>a</w:t>
      </w:r>
      <w:r w:rsidR="001E24AB">
        <w:t>nnars kan laborato</w:t>
      </w:r>
      <w:r w:rsidR="001E2FE6">
        <w:t xml:space="preserve">rierna inte hantera provet hos sig. </w:t>
      </w:r>
    </w:p>
    <w:p w14:paraId="3B5B14DB" w14:textId="2C730B5E" w:rsidR="00DB446A" w:rsidRDefault="00DC0A76" w:rsidP="00C92E67">
      <w:r>
        <w:t>Om flera prover tas åt annan avdelning</w:t>
      </w:r>
      <w:r w:rsidRPr="00083334">
        <w:t xml:space="preserve">, lägg in modifierare </w:t>
      </w:r>
      <w:r w:rsidRPr="00083334">
        <w:rPr>
          <w:i/>
          <w:iCs/>
        </w:rPr>
        <w:t>Extra provtagning</w:t>
      </w:r>
      <w:r w:rsidRPr="00083334">
        <w:t xml:space="preserve"> på den aktuella undersökningskoden i EI.</w:t>
      </w:r>
      <w:r>
        <w:t xml:space="preserve"> </w:t>
      </w:r>
    </w:p>
    <w:p w14:paraId="01B4A888" w14:textId="50F66BDE" w:rsidR="00EF1433" w:rsidRPr="00EF1433" w:rsidRDefault="00EF1433" w:rsidP="00EF1433">
      <w:pPr>
        <w:pStyle w:val="Rubrik2"/>
        <w:ind w:right="-143"/>
        <w:rPr>
          <w:sz w:val="36"/>
          <w:szCs w:val="24"/>
        </w:rPr>
      </w:pPr>
      <w:bookmarkStart w:id="15" w:name="_Toc127784295"/>
      <w:r w:rsidRPr="00EF1433">
        <w:rPr>
          <w:sz w:val="36"/>
          <w:szCs w:val="24"/>
        </w:rPr>
        <w:t>Iohexol – beställning och provtagning</w:t>
      </w:r>
      <w:bookmarkEnd w:id="15"/>
    </w:p>
    <w:p w14:paraId="39E0E4DA" w14:textId="3084C4DC" w:rsidR="00D804EE" w:rsidRDefault="00D804EE" w:rsidP="00171BE4">
      <w:pPr>
        <w:pStyle w:val="Liststycke"/>
        <w:numPr>
          <w:ilvl w:val="0"/>
          <w:numId w:val="7"/>
        </w:numPr>
      </w:pPr>
      <w:r>
        <w:t xml:space="preserve">Följ steg 1-4 under </w:t>
      </w:r>
      <w:r w:rsidR="001F2D81">
        <w:t xml:space="preserve">rubriken </w:t>
      </w:r>
      <w:r>
        <w:t>Beställning</w:t>
      </w:r>
      <w:r w:rsidR="00AB2F22">
        <w:t>/Ordination</w:t>
      </w:r>
      <w:r>
        <w:t xml:space="preserve"> av prover. </w:t>
      </w:r>
    </w:p>
    <w:p w14:paraId="75A54537" w14:textId="77777777" w:rsidR="004B761D" w:rsidRDefault="00E747E5" w:rsidP="00171BE4">
      <w:pPr>
        <w:pStyle w:val="Liststycke"/>
        <w:numPr>
          <w:ilvl w:val="0"/>
          <w:numId w:val="7"/>
        </w:numPr>
      </w:pPr>
      <w:r>
        <w:t xml:space="preserve">Vid </w:t>
      </w:r>
      <w:r w:rsidR="00D804EE">
        <w:t xml:space="preserve">steg 5, välj </w:t>
      </w:r>
      <w:r w:rsidR="00D804EE">
        <w:rPr>
          <w:i/>
          <w:iCs/>
        </w:rPr>
        <w:t xml:space="preserve">Iohexol förprov, prov 1, prov 2 </w:t>
      </w:r>
      <w:r w:rsidR="00BC6C49">
        <w:t>i samma ordinationslista.</w:t>
      </w:r>
    </w:p>
    <w:p w14:paraId="03B843AF" w14:textId="18E59B54" w:rsidR="00D804EE" w:rsidRDefault="00BC6C49" w:rsidP="00171BE4">
      <w:pPr>
        <w:pStyle w:val="Liststycke"/>
        <w:numPr>
          <w:ilvl w:val="0"/>
          <w:numId w:val="7"/>
        </w:numPr>
      </w:pPr>
      <w:r>
        <w:t>Om</w:t>
      </w:r>
      <w:r w:rsidR="00D804EE">
        <w:t xml:space="preserve"> </w:t>
      </w:r>
      <w:r w:rsidR="00D804EE">
        <w:rPr>
          <w:i/>
          <w:iCs/>
        </w:rPr>
        <w:t xml:space="preserve">prov 3 </w:t>
      </w:r>
      <w:r w:rsidR="00D804EE">
        <w:t>(24-timmars prov</w:t>
      </w:r>
      <w:r>
        <w:t>) ska tas be</w:t>
      </w:r>
      <w:r w:rsidR="00D05D3A">
        <w:t>ställs den separat då provtagningen är en annan dag</w:t>
      </w:r>
      <w:r w:rsidR="000C61DD">
        <w:t>.</w:t>
      </w:r>
      <w:r w:rsidR="004B761D">
        <w:t xml:space="preserve"> </w:t>
      </w:r>
    </w:p>
    <w:p w14:paraId="0D71AB30" w14:textId="67AC4C2F" w:rsidR="0040281D" w:rsidRPr="00093640" w:rsidRDefault="001A2FF8" w:rsidP="00190506">
      <w:pPr>
        <w:pStyle w:val="Liststycke"/>
        <w:numPr>
          <w:ilvl w:val="1"/>
          <w:numId w:val="7"/>
        </w:numPr>
      </w:pPr>
      <w:r>
        <w:t xml:space="preserve">Om patienten ska ta </w:t>
      </w:r>
      <w:r w:rsidR="00E82DAD">
        <w:t>provet hos extern vårdgivare</w:t>
      </w:r>
      <w:r w:rsidR="00A63BA3">
        <w:t>/vårdcentral</w:t>
      </w:r>
      <w:r>
        <w:t xml:space="preserve"> ska provet beställas </w:t>
      </w:r>
      <w:r w:rsidR="00E82DAD">
        <w:t xml:space="preserve">som att </w:t>
      </w:r>
      <w:r w:rsidR="00A63BA3">
        <w:t xml:space="preserve">provet ska tas på </w:t>
      </w:r>
      <w:r w:rsidR="00E82DAD">
        <w:t>Provtagningscentralen</w:t>
      </w:r>
      <w:r w:rsidR="00A63BA3">
        <w:t>.</w:t>
      </w:r>
    </w:p>
    <w:p w14:paraId="61BFBC74" w14:textId="76490669" w:rsidR="008E21EC" w:rsidRDefault="00D804EE" w:rsidP="00171BE4">
      <w:pPr>
        <w:pStyle w:val="Liststycke"/>
        <w:numPr>
          <w:ilvl w:val="0"/>
          <w:numId w:val="7"/>
        </w:numPr>
      </w:pPr>
      <w:r>
        <w:t>Fortsätt med steg 6-</w:t>
      </w:r>
      <w:r w:rsidR="00B0395B">
        <w:t xml:space="preserve">9 </w:t>
      </w:r>
      <w:r w:rsidR="00A5142F">
        <w:t>under rubriken Beställning/Ordination av prover.</w:t>
      </w:r>
    </w:p>
    <w:p w14:paraId="77B5526D" w14:textId="3EB76062" w:rsidR="00A5142F" w:rsidRDefault="00A5142F" w:rsidP="00171BE4">
      <w:pPr>
        <w:pStyle w:val="Liststycke"/>
        <w:numPr>
          <w:ilvl w:val="0"/>
          <w:numId w:val="7"/>
        </w:numPr>
      </w:pPr>
      <w:r>
        <w:t xml:space="preserve">Skriv ut etiketterna enligt rubrik Provtagningslistan – Skriva ut etiketter. </w:t>
      </w:r>
    </w:p>
    <w:p w14:paraId="507384B9" w14:textId="09A546CD" w:rsidR="00BF7184" w:rsidRDefault="00BF7184" w:rsidP="00BF7184">
      <w:pPr>
        <w:pStyle w:val="Liststycke"/>
        <w:numPr>
          <w:ilvl w:val="1"/>
          <w:numId w:val="7"/>
        </w:numPr>
      </w:pPr>
      <w:r>
        <w:t>Skriv inte ut etiketter för 24-timmars prov som ska t</w:t>
      </w:r>
      <w:r w:rsidR="0078635A">
        <w:t>as hos extern vårdgivare</w:t>
      </w:r>
      <w:r>
        <w:t xml:space="preserve">. </w:t>
      </w:r>
      <w:r w:rsidR="00C13691">
        <w:t>Skriv istället ut en remiss,</w:t>
      </w:r>
      <w:r w:rsidR="0078635A">
        <w:t xml:space="preserve"> s</w:t>
      </w:r>
      <w:r w:rsidR="00C976BF">
        <w:t xml:space="preserve">e ovan nämnda rubrik. </w:t>
      </w:r>
      <w:r w:rsidR="00C13691">
        <w:t xml:space="preserve"> </w:t>
      </w:r>
    </w:p>
    <w:p w14:paraId="3289D779" w14:textId="3366B487" w:rsidR="00A63BA3" w:rsidRPr="00803C9D" w:rsidRDefault="00A63BA3" w:rsidP="6B20ADDB">
      <w:pPr>
        <w:pStyle w:val="Liststycke"/>
        <w:numPr>
          <w:ilvl w:val="0"/>
          <w:numId w:val="0"/>
        </w:numPr>
        <w:ind w:left="1647"/>
      </w:pPr>
      <w:r>
        <w:t xml:space="preserve">När remiss är utskriven – klicka på </w:t>
      </w:r>
      <w:r w:rsidRPr="6B20ADDB">
        <w:rPr>
          <w:i/>
          <w:iCs/>
        </w:rPr>
        <w:t>Sänd remiss</w:t>
      </w:r>
      <w:r>
        <w:t xml:space="preserve"> (Obs, man kan bara sända en remiss utan provtagningstid om den är ordinerad med Provtagningscentralen som provtagare). </w:t>
      </w:r>
    </w:p>
    <w:p w14:paraId="47C02CF7" w14:textId="77777777" w:rsidR="00A63BA3" w:rsidRPr="00C976BF" w:rsidRDefault="00A63BA3" w:rsidP="6B20ADDB">
      <w:pPr>
        <w:pStyle w:val="Liststycke"/>
        <w:numPr>
          <w:ilvl w:val="0"/>
          <w:numId w:val="0"/>
        </w:numPr>
        <w:ind w:left="1647"/>
      </w:pPr>
    </w:p>
    <w:p w14:paraId="042ABE7E" w14:textId="77777777" w:rsidR="006F4632" w:rsidRPr="006F4632" w:rsidRDefault="008B5EA4" w:rsidP="006F4632">
      <w:r w:rsidRPr="006F4632">
        <w:rPr>
          <w:b/>
          <w:bCs/>
        </w:rPr>
        <w:t>Vid provtagnin</w:t>
      </w:r>
      <w:r w:rsidR="00A7630B" w:rsidRPr="006F4632">
        <w:rPr>
          <w:b/>
          <w:bCs/>
        </w:rPr>
        <w:t>g</w:t>
      </w:r>
    </w:p>
    <w:p w14:paraId="71883655" w14:textId="338268BB" w:rsidR="00EE70DD" w:rsidRPr="0086127A" w:rsidRDefault="00EE70DD" w:rsidP="00171BE4">
      <w:pPr>
        <w:pStyle w:val="Liststycke"/>
        <w:numPr>
          <w:ilvl w:val="0"/>
          <w:numId w:val="7"/>
        </w:numPr>
      </w:pPr>
      <w:r w:rsidRPr="004518D0">
        <w:t xml:space="preserve">Anteckna provtagningstiderna noggrant i </w:t>
      </w:r>
      <w:r w:rsidR="00C211A5" w:rsidRPr="0086127A">
        <w:t>undersökningsprotokollet</w:t>
      </w:r>
      <w:r w:rsidRPr="0086127A">
        <w:t xml:space="preserve">. </w:t>
      </w:r>
    </w:p>
    <w:p w14:paraId="76D31F39" w14:textId="003B50D8" w:rsidR="00C54AA6" w:rsidRDefault="006F4632" w:rsidP="00171BE4">
      <w:pPr>
        <w:pStyle w:val="Liststycke"/>
        <w:numPr>
          <w:ilvl w:val="0"/>
          <w:numId w:val="7"/>
        </w:numPr>
      </w:pPr>
      <w:r>
        <w:t>F</w:t>
      </w:r>
      <w:r w:rsidR="000C61DD">
        <w:t xml:space="preserve">ölj stegen under </w:t>
      </w:r>
      <w:r w:rsidR="001F2D81">
        <w:t xml:space="preserve">rubriken </w:t>
      </w:r>
      <w:r w:rsidR="000C61DD">
        <w:t xml:space="preserve">Provtagning. </w:t>
      </w:r>
    </w:p>
    <w:p w14:paraId="1C454F40" w14:textId="77777777" w:rsidR="003314CA" w:rsidRDefault="000C61DD" w:rsidP="00C54AA6">
      <w:pPr>
        <w:pStyle w:val="Liststycke"/>
        <w:numPr>
          <w:ilvl w:val="0"/>
          <w:numId w:val="0"/>
        </w:numPr>
        <w:ind w:left="927"/>
      </w:pPr>
      <w:r>
        <w:t xml:space="preserve">Det är provtagningstiden för det första provet som ska anges. </w:t>
      </w:r>
    </w:p>
    <w:p w14:paraId="68462589" w14:textId="5F48DADC" w:rsidR="00E93A32" w:rsidRDefault="006A0AB2" w:rsidP="00E93A32">
      <w:pPr>
        <w:pStyle w:val="Liststycke"/>
        <w:numPr>
          <w:ilvl w:val="0"/>
          <w:numId w:val="0"/>
        </w:numPr>
        <w:ind w:left="927"/>
      </w:pPr>
      <w:r>
        <w:t>Enligt särskild överenskommelse</w:t>
      </w:r>
      <w:r w:rsidR="00B13238">
        <w:t xml:space="preserve"> </w:t>
      </w:r>
      <w:r>
        <w:t>mellan Klin Fys Barn och Klin Kem</w:t>
      </w:r>
      <w:r w:rsidR="0054318F">
        <w:t xml:space="preserve">, kring enbart iohexolproverna, </w:t>
      </w:r>
      <w:r w:rsidR="00B13238">
        <w:t xml:space="preserve">går det bra att </w:t>
      </w:r>
      <w:r w:rsidR="0098382C">
        <w:t>sända</w:t>
      </w:r>
      <w:r w:rsidR="00C54AA6">
        <w:t xml:space="preserve"> remissen</w:t>
      </w:r>
      <w:r w:rsidR="00B13238">
        <w:t xml:space="preserve"> för hela provbeställningen</w:t>
      </w:r>
      <w:r w:rsidR="00C54AA6">
        <w:t xml:space="preserve"> vid första provtagningen</w:t>
      </w:r>
      <w:r w:rsidR="00B13238">
        <w:t>,</w:t>
      </w:r>
      <w:r w:rsidR="00C54AA6">
        <w:t xml:space="preserve"> men </w:t>
      </w:r>
      <w:r w:rsidR="000138C4">
        <w:t xml:space="preserve">att </w:t>
      </w:r>
      <w:r w:rsidR="00C54AA6">
        <w:t>skicka in alla prover</w:t>
      </w:r>
      <w:r w:rsidR="000138C4">
        <w:t xml:space="preserve"> först</w:t>
      </w:r>
      <w:r w:rsidR="00C54AA6">
        <w:t xml:space="preserve"> när allt är färdigt</w:t>
      </w:r>
      <w:r w:rsidR="005F757D">
        <w:t xml:space="preserve">. </w:t>
      </w:r>
    </w:p>
    <w:p w14:paraId="0FA0A62D" w14:textId="77777777" w:rsidR="005B189F" w:rsidRDefault="005B189F" w:rsidP="005B189F">
      <w:pPr>
        <w:pStyle w:val="Liststycke"/>
        <w:numPr>
          <w:ilvl w:val="0"/>
          <w:numId w:val="0"/>
        </w:numPr>
        <w:ind w:left="927"/>
      </w:pPr>
    </w:p>
    <w:p w14:paraId="18748946" w14:textId="6F32AEAF" w:rsidR="00EF1433" w:rsidRPr="00EF1433" w:rsidRDefault="00EF1433" w:rsidP="00EF1433">
      <w:pPr>
        <w:pStyle w:val="Rubrik2"/>
        <w:ind w:right="-143"/>
        <w:rPr>
          <w:sz w:val="36"/>
          <w:szCs w:val="24"/>
        </w:rPr>
      </w:pPr>
      <w:bookmarkStart w:id="16" w:name="_Toc127784296"/>
      <w:r w:rsidRPr="00EF1433">
        <w:rPr>
          <w:sz w:val="36"/>
          <w:szCs w:val="24"/>
        </w:rPr>
        <w:t>Laktat Ergospirometri – beställning och provsvar</w:t>
      </w:r>
      <w:bookmarkEnd w:id="16"/>
    </w:p>
    <w:p w14:paraId="1668B50E" w14:textId="1E7F79C6" w:rsidR="00361240" w:rsidRDefault="00361240" w:rsidP="00171BE4">
      <w:pPr>
        <w:pStyle w:val="Liststycke"/>
        <w:numPr>
          <w:ilvl w:val="0"/>
          <w:numId w:val="8"/>
        </w:numPr>
      </w:pPr>
      <w:r>
        <w:t xml:space="preserve">Följ steg 1-4 under rubriken Beställning av prover. </w:t>
      </w:r>
    </w:p>
    <w:p w14:paraId="684CF967" w14:textId="65FB4BEE" w:rsidR="00D46353" w:rsidRDefault="00361240" w:rsidP="00171BE4">
      <w:pPr>
        <w:pStyle w:val="Liststycke"/>
        <w:numPr>
          <w:ilvl w:val="0"/>
          <w:numId w:val="8"/>
        </w:numPr>
      </w:pPr>
      <w:r>
        <w:t xml:space="preserve">Vid steg 5, välj </w:t>
      </w:r>
      <w:r w:rsidR="00D46353">
        <w:rPr>
          <w:i/>
          <w:iCs/>
        </w:rPr>
        <w:t>p-lakta</w:t>
      </w:r>
      <w:r w:rsidR="00D46353" w:rsidRPr="00D46353">
        <w:rPr>
          <w:i/>
          <w:iCs/>
        </w:rPr>
        <w:t>t</w:t>
      </w:r>
    </w:p>
    <w:p w14:paraId="21581B0F" w14:textId="77777777" w:rsidR="00DE17A1" w:rsidRDefault="00361240" w:rsidP="00171BE4">
      <w:pPr>
        <w:pStyle w:val="Liststycke"/>
        <w:numPr>
          <w:ilvl w:val="0"/>
          <w:numId w:val="8"/>
        </w:numPr>
      </w:pPr>
      <w:r>
        <w:t xml:space="preserve">Fortsätt med steg </w:t>
      </w:r>
      <w:r w:rsidR="00DE17A1">
        <w:t xml:space="preserve">6-9. </w:t>
      </w:r>
    </w:p>
    <w:p w14:paraId="63234BF4" w14:textId="0775F247" w:rsidR="00E17E0F" w:rsidRDefault="00DE17A1" w:rsidP="00171BE4">
      <w:pPr>
        <w:pStyle w:val="Liststycke"/>
        <w:numPr>
          <w:ilvl w:val="0"/>
          <w:numId w:val="8"/>
        </w:numPr>
      </w:pPr>
      <w:r>
        <w:t xml:space="preserve">Vid steg </w:t>
      </w:r>
      <w:r w:rsidR="00831A18">
        <w:t>9.d.</w:t>
      </w:r>
      <w:r>
        <w:t xml:space="preserve"> </w:t>
      </w:r>
      <w:r w:rsidR="00920E7E">
        <w:t>–</w:t>
      </w:r>
      <w:r>
        <w:t xml:space="preserve"> </w:t>
      </w:r>
      <w:r w:rsidR="00920E7E">
        <w:t xml:space="preserve">Ange </w:t>
      </w:r>
      <w:r w:rsidR="002409D9" w:rsidRPr="002409D9">
        <w:rPr>
          <w:i/>
          <w:iCs/>
        </w:rPr>
        <w:t>M</w:t>
      </w:r>
      <w:r w:rsidR="00920E7E" w:rsidRPr="002409D9">
        <w:rPr>
          <w:i/>
          <w:iCs/>
        </w:rPr>
        <w:t>ultipla ordinationer</w:t>
      </w:r>
      <w:r w:rsidR="002409D9">
        <w:t xml:space="preserve">. </w:t>
      </w:r>
      <w:r w:rsidR="00A13503">
        <w:t>(Intervallprovtagning)</w:t>
      </w:r>
      <w:r w:rsidR="00A42184">
        <w:br/>
      </w:r>
      <w:r w:rsidR="002409D9">
        <w:t xml:space="preserve">Antal prover </w:t>
      </w:r>
      <w:r w:rsidR="002402A7">
        <w:t>–</w:t>
      </w:r>
      <w:r w:rsidR="002409D9">
        <w:t xml:space="preserve"> </w:t>
      </w:r>
      <w:r w:rsidR="00A4395E">
        <w:t>5</w:t>
      </w:r>
      <w:r w:rsidR="002402A7">
        <w:t xml:space="preserve"> st och intervall 10 min. </w:t>
      </w:r>
      <w:r w:rsidR="00EE70DD">
        <w:t>Den planerade provtagningstiden kommer inte stämma överens med protokollet</w:t>
      </w:r>
      <w:r w:rsidR="005B5CE4">
        <w:t xml:space="preserve">, det viktigaste är att man anger den </w:t>
      </w:r>
      <w:r w:rsidR="005B5CE4" w:rsidRPr="004141F3">
        <w:rPr>
          <w:b/>
          <w:bCs/>
        </w:rPr>
        <w:t>exakta</w:t>
      </w:r>
      <w:r w:rsidR="005B5CE4">
        <w:t xml:space="preserve"> provtagningstiden under provtagning i nästa steg. </w:t>
      </w:r>
    </w:p>
    <w:p w14:paraId="5E6CA1B5" w14:textId="16AEE97F" w:rsidR="005B189F" w:rsidRDefault="00A4395E" w:rsidP="00171BE4">
      <w:pPr>
        <w:pStyle w:val="Liststycke"/>
        <w:numPr>
          <w:ilvl w:val="0"/>
          <w:numId w:val="8"/>
        </w:numPr>
      </w:pPr>
      <w:r>
        <w:t xml:space="preserve">Skriv ut etiketter enligt rubriken </w:t>
      </w:r>
      <w:r w:rsidR="00DD2FAA">
        <w:t xml:space="preserve">Provtagningslistan – Skriv ut etiketter. </w:t>
      </w:r>
    </w:p>
    <w:p w14:paraId="02B59B95" w14:textId="62EC7751" w:rsidR="005B5CE4" w:rsidRDefault="005B5CE4" w:rsidP="005B5CE4">
      <w:pPr>
        <w:rPr>
          <w:b/>
          <w:bCs/>
        </w:rPr>
      </w:pPr>
      <w:r w:rsidRPr="005B5CE4">
        <w:rPr>
          <w:b/>
          <w:bCs/>
        </w:rPr>
        <w:t>Vid provtagning</w:t>
      </w:r>
    </w:p>
    <w:p w14:paraId="5B7CCDC8" w14:textId="52191887" w:rsidR="00E17E0F" w:rsidRDefault="005B5CE4" w:rsidP="00171BE4">
      <w:pPr>
        <w:pStyle w:val="Liststycke"/>
        <w:numPr>
          <w:ilvl w:val="0"/>
          <w:numId w:val="8"/>
        </w:numPr>
      </w:pPr>
      <w:r>
        <w:t>Följ steg 1-</w:t>
      </w:r>
      <w:r w:rsidR="00267F46">
        <w:t>3</w:t>
      </w:r>
      <w:r w:rsidR="00E17E0F">
        <w:t xml:space="preserve"> under rubriken Provtagning. </w:t>
      </w:r>
      <w:r w:rsidR="00065E77">
        <w:t>Förbered gärna de</w:t>
      </w:r>
      <w:r w:rsidR="0066015A">
        <w:t>ss</w:t>
      </w:r>
      <w:r w:rsidR="00065E77">
        <w:t>a steg</w:t>
      </w:r>
      <w:r w:rsidR="004C41EA">
        <w:t xml:space="preserve"> innan undersökningen börjar.</w:t>
      </w:r>
    </w:p>
    <w:p w14:paraId="3FF0DBA7" w14:textId="6307297C" w:rsidR="00E17E0F" w:rsidRDefault="00C4158E" w:rsidP="00171BE4">
      <w:pPr>
        <w:pStyle w:val="Liststycke"/>
        <w:numPr>
          <w:ilvl w:val="0"/>
          <w:numId w:val="8"/>
        </w:numPr>
      </w:pPr>
      <w:r>
        <w:t xml:space="preserve">Välj noggrant ut det aktuella provet </w:t>
      </w:r>
      <w:r w:rsidR="004C41EA">
        <w:t xml:space="preserve">som ska tas </w:t>
      </w:r>
      <w:r>
        <w:t xml:space="preserve">utifrån planerad provtagningstid. </w:t>
      </w:r>
    </w:p>
    <w:p w14:paraId="46C46441" w14:textId="5FFDABD9" w:rsidR="00C4158E" w:rsidRDefault="004C41EA" w:rsidP="00171BE4">
      <w:pPr>
        <w:pStyle w:val="Liststycke"/>
        <w:numPr>
          <w:ilvl w:val="0"/>
          <w:numId w:val="8"/>
        </w:numPr>
      </w:pPr>
      <w:r>
        <w:t xml:space="preserve">När provet tas - </w:t>
      </w:r>
      <w:r w:rsidR="00325017">
        <w:t xml:space="preserve">Skriv bokstaven </w:t>
      </w:r>
      <w:r w:rsidR="00325017">
        <w:rPr>
          <w:i/>
          <w:iCs/>
        </w:rPr>
        <w:t xml:space="preserve">i </w:t>
      </w:r>
      <w:r w:rsidR="004855AF">
        <w:t xml:space="preserve">under provtagningstid och tryck på Tab-tangenten. </w:t>
      </w:r>
      <w:r w:rsidR="006502F5">
        <w:t xml:space="preserve">Den exakta tiden </w:t>
      </w:r>
      <w:r w:rsidR="00065E77">
        <w:t xml:space="preserve">dyker upp i </w:t>
      </w:r>
      <w:r>
        <w:t xml:space="preserve">rutan. Klicka på </w:t>
      </w:r>
      <w:r>
        <w:rPr>
          <w:i/>
          <w:iCs/>
        </w:rPr>
        <w:t>Sänd remiss.</w:t>
      </w:r>
    </w:p>
    <w:p w14:paraId="359E67F0" w14:textId="5F716757" w:rsidR="005B5CE4" w:rsidRPr="0086127A" w:rsidRDefault="005B5CE4" w:rsidP="00171BE4">
      <w:pPr>
        <w:pStyle w:val="Liststycke"/>
        <w:numPr>
          <w:ilvl w:val="0"/>
          <w:numId w:val="8"/>
        </w:numPr>
      </w:pPr>
      <w:r>
        <w:t xml:space="preserve">Anteckna provtagningstiderna noggrant i </w:t>
      </w:r>
      <w:r w:rsidR="001A28E4" w:rsidRPr="0086127A">
        <w:t>undersöknings</w:t>
      </w:r>
      <w:r w:rsidRPr="0086127A">
        <w:t xml:space="preserve">protokollet, </w:t>
      </w:r>
      <w:r w:rsidR="008922A5" w:rsidRPr="0086127A">
        <w:t xml:space="preserve">helst </w:t>
      </w:r>
      <w:r w:rsidRPr="0086127A">
        <w:t xml:space="preserve">den tid som dyker upp </w:t>
      </w:r>
      <w:r w:rsidR="006502F5" w:rsidRPr="0086127A">
        <w:t>i rutan ovan.</w:t>
      </w:r>
    </w:p>
    <w:p w14:paraId="29FE92CB" w14:textId="3EA8857E" w:rsidR="0066015A" w:rsidRDefault="0066015A" w:rsidP="00171BE4">
      <w:pPr>
        <w:pStyle w:val="Liststycke"/>
        <w:numPr>
          <w:ilvl w:val="0"/>
          <w:numId w:val="8"/>
        </w:numPr>
      </w:pPr>
      <w:r>
        <w:t xml:space="preserve">Gå genast till </w:t>
      </w:r>
      <w:r w:rsidR="00F12016">
        <w:t>Klin kem</w:t>
      </w:r>
      <w:r>
        <w:t>, skanna röret</w:t>
      </w:r>
      <w:r w:rsidR="00904216">
        <w:t xml:space="preserve"> </w:t>
      </w:r>
      <w:r>
        <w:t xml:space="preserve">iväg provet i rörposten till CK. </w:t>
      </w:r>
      <w:r w:rsidR="00A5520B">
        <w:t xml:space="preserve">Se punkt 5 under rubrik Provtagning. </w:t>
      </w:r>
    </w:p>
    <w:p w14:paraId="35F023F4" w14:textId="305E8A64" w:rsidR="008E21EC" w:rsidRPr="0002239D" w:rsidRDefault="007F6BFC" w:rsidP="00647ABA">
      <w:r>
        <w:t xml:space="preserve">Tänk på att vid en intervallprovtagning med flera provtagningstillfällen måste </w:t>
      </w:r>
      <w:r w:rsidR="00DE6E11">
        <w:t>etiketter skriv</w:t>
      </w:r>
      <w:r w:rsidR="00EA1E7E">
        <w:t>as</w:t>
      </w:r>
      <w:r w:rsidR="00DE6E11">
        <w:t xml:space="preserve"> ut för alla rader i provtagningslistan. </w:t>
      </w:r>
      <w:r>
        <w:t xml:space="preserve">Om </w:t>
      </w:r>
      <w:r w:rsidR="00F83B4B">
        <w:t xml:space="preserve">man </w:t>
      </w:r>
      <w:r>
        <w:t>bara</w:t>
      </w:r>
      <w:r w:rsidR="00F83B4B">
        <w:t xml:space="preserve"> utgår från</w:t>
      </w:r>
      <w:r>
        <w:t xml:space="preserve"> datum</w:t>
      </w:r>
      <w:r w:rsidR="00DE6E11">
        <w:t>et</w:t>
      </w:r>
      <w:r w:rsidR="00F83B4B">
        <w:t xml:space="preserve"> och</w:t>
      </w:r>
      <w:r>
        <w:t xml:space="preserve"> markera</w:t>
      </w:r>
      <w:r w:rsidR="00F83B4B">
        <w:t>r en rad</w:t>
      </w:r>
      <w:r>
        <w:t xml:space="preserve"> </w:t>
      </w:r>
      <w:r w:rsidR="00F83B4B">
        <w:t xml:space="preserve">och skriver ut </w:t>
      </w:r>
      <w:r>
        <w:t xml:space="preserve">flera etiketter </w:t>
      </w:r>
      <w:r w:rsidR="00F83B4B">
        <w:t>m</w:t>
      </w:r>
      <w:r>
        <w:t>ed samma LID-nummer kommer provsvaren ej in på rätt ställe i Melior.</w:t>
      </w:r>
    </w:p>
    <w:p w14:paraId="5D243175" w14:textId="32915E1E" w:rsidR="00EF1433" w:rsidRPr="00EF1433" w:rsidRDefault="00EF1433" w:rsidP="00EF1433">
      <w:pPr>
        <w:pStyle w:val="Rubrik2"/>
        <w:ind w:right="-143"/>
        <w:rPr>
          <w:sz w:val="36"/>
          <w:szCs w:val="24"/>
        </w:rPr>
      </w:pPr>
      <w:bookmarkStart w:id="17" w:name="_Toc127784298"/>
      <w:r w:rsidRPr="00EF1433">
        <w:rPr>
          <w:sz w:val="36"/>
          <w:szCs w:val="24"/>
        </w:rPr>
        <w:t>Provsvar</w:t>
      </w:r>
      <w:r w:rsidR="001E55CA">
        <w:rPr>
          <w:sz w:val="36"/>
          <w:szCs w:val="24"/>
        </w:rPr>
        <w:t xml:space="preserve"> &amp; Signering</w:t>
      </w:r>
      <w:bookmarkEnd w:id="17"/>
    </w:p>
    <w:p w14:paraId="6E0EA72A" w14:textId="64293BD6" w:rsidR="00A4626D" w:rsidRDefault="001316DA" w:rsidP="00A4626D">
      <w:r>
        <w:t xml:space="preserve">För att läsa </w:t>
      </w:r>
      <w:r w:rsidR="00AF4972">
        <w:t xml:space="preserve">provsvar logga in i Melior och sök på den aktuella patienten. </w:t>
      </w:r>
      <w:r w:rsidR="00B33E8E">
        <w:t xml:space="preserve">Samtliga provsvar måste </w:t>
      </w:r>
      <w:r w:rsidR="00B33E8E" w:rsidRPr="00140945">
        <w:t>signer</w:t>
      </w:r>
      <w:r w:rsidR="00140945">
        <w:t>as</w:t>
      </w:r>
      <w:r w:rsidR="006C50D4">
        <w:t>.</w:t>
      </w:r>
      <w:r w:rsidR="00E52B15">
        <w:t xml:space="preserve"> BMA på Klinisk Fysiologimottagning Barn </w:t>
      </w:r>
      <w:r w:rsidR="00E52B15" w:rsidRPr="00390312">
        <w:t xml:space="preserve">har </w:t>
      </w:r>
      <w:r w:rsidR="006C50D4">
        <w:t>signeringsrätt och</w:t>
      </w:r>
      <w:r w:rsidR="00E52B15">
        <w:t xml:space="preserve"> </w:t>
      </w:r>
      <w:r w:rsidR="006C50D4">
        <w:t>d</w:t>
      </w:r>
      <w:r w:rsidR="00A4626D">
        <w:t xml:space="preserve">en BMA som först tittar på provsvaret </w:t>
      </w:r>
      <w:r w:rsidR="006C50D4">
        <w:t xml:space="preserve">ska </w:t>
      </w:r>
      <w:r w:rsidR="00A4626D">
        <w:t>signera</w:t>
      </w:r>
      <w:r w:rsidR="006C50D4">
        <w:t xml:space="preserve"> det</w:t>
      </w:r>
      <w:r w:rsidR="00A4626D">
        <w:t xml:space="preserve">. </w:t>
      </w:r>
    </w:p>
    <w:p w14:paraId="7584ED81" w14:textId="49411300" w:rsidR="0000145D" w:rsidRPr="00DC4F7D" w:rsidRDefault="0000145D" w:rsidP="00171BE4">
      <w:pPr>
        <w:pStyle w:val="Liststycke"/>
        <w:numPr>
          <w:ilvl w:val="0"/>
          <w:numId w:val="6"/>
        </w:numPr>
      </w:pPr>
      <w:r>
        <w:t xml:space="preserve">I Journalmapp (rutan som dyker upp) välj </w:t>
      </w:r>
      <w:r w:rsidRPr="002D087E">
        <w:rPr>
          <w:i/>
          <w:iCs/>
        </w:rPr>
        <w:t>Lab.</w:t>
      </w:r>
      <w:r>
        <w:rPr>
          <w:i/>
          <w:iCs/>
        </w:rPr>
        <w:t>list</w:t>
      </w:r>
      <w:r>
        <w:t xml:space="preserve"> i högermenyn.</w:t>
      </w:r>
    </w:p>
    <w:p w14:paraId="6F6C1495" w14:textId="672C141D" w:rsidR="00AF4972" w:rsidRDefault="00D11F13" w:rsidP="00171BE4">
      <w:pPr>
        <w:pStyle w:val="Liststycke"/>
        <w:numPr>
          <w:ilvl w:val="0"/>
          <w:numId w:val="6"/>
        </w:numPr>
      </w:pPr>
      <w:r>
        <w:t xml:space="preserve">I den nya rutan presenteras </w:t>
      </w:r>
      <w:r w:rsidR="00DA6F37">
        <w:t xml:space="preserve">samtliga prover som tagits på patienten. Leta upp det aktuella provet. </w:t>
      </w:r>
    </w:p>
    <w:p w14:paraId="77B88070" w14:textId="5AD5E378" w:rsidR="00DA6F37" w:rsidRDefault="00DA6F37" w:rsidP="00171BE4">
      <w:pPr>
        <w:pStyle w:val="Liststycke"/>
        <w:numPr>
          <w:ilvl w:val="0"/>
          <w:numId w:val="6"/>
        </w:numPr>
      </w:pPr>
      <w:r>
        <w:t xml:space="preserve">Det går att filtrera vilka provsvar man ser </w:t>
      </w:r>
      <w:r w:rsidR="00C068B6">
        <w:t xml:space="preserve">via de olika kategorierna uppe i högra hörnet. </w:t>
      </w:r>
    </w:p>
    <w:p w14:paraId="44EB295B" w14:textId="7D64E5FD" w:rsidR="006166E0" w:rsidRDefault="006166E0" w:rsidP="00171BE4">
      <w:pPr>
        <w:pStyle w:val="Liststycke"/>
        <w:numPr>
          <w:ilvl w:val="1"/>
          <w:numId w:val="6"/>
        </w:numPr>
      </w:pPr>
      <w:r>
        <w:t>Iohexol ligger under Njure</w:t>
      </w:r>
      <w:r w:rsidR="00B32915">
        <w:t>/ele</w:t>
      </w:r>
      <w:r w:rsidR="00C21FC8">
        <w:t>.</w:t>
      </w:r>
    </w:p>
    <w:p w14:paraId="54B23A98" w14:textId="5414956A" w:rsidR="00C21FC8" w:rsidRDefault="00D304F0" w:rsidP="00171BE4">
      <w:pPr>
        <w:pStyle w:val="Liststycke"/>
        <w:numPr>
          <w:ilvl w:val="1"/>
          <w:numId w:val="6"/>
        </w:numPr>
      </w:pPr>
      <w:r>
        <w:t>P-</w:t>
      </w:r>
      <w:r w:rsidR="00C21FC8">
        <w:t xml:space="preserve">Laktat under </w:t>
      </w:r>
      <w:r w:rsidR="00074E88">
        <w:t>H</w:t>
      </w:r>
      <w:r w:rsidR="00C21FC8">
        <w:t xml:space="preserve">järt/Met. </w:t>
      </w:r>
    </w:p>
    <w:p w14:paraId="1E406625" w14:textId="599E1FE0" w:rsidR="00C21FC8" w:rsidRDefault="00D304F0" w:rsidP="00171BE4">
      <w:pPr>
        <w:pStyle w:val="Liststycke"/>
        <w:numPr>
          <w:ilvl w:val="1"/>
          <w:numId w:val="6"/>
        </w:numPr>
      </w:pPr>
      <w:r>
        <w:t xml:space="preserve">B-Hb </w:t>
      </w:r>
      <w:r w:rsidR="00C701B5">
        <w:t>under SUallmän.</w:t>
      </w:r>
      <w:r w:rsidR="001E4CFA">
        <w:t xml:space="preserve"> </w:t>
      </w:r>
    </w:p>
    <w:p w14:paraId="4463C800" w14:textId="06AC307F" w:rsidR="00C35EE5" w:rsidRDefault="006D04C4" w:rsidP="00171BE4">
      <w:pPr>
        <w:pStyle w:val="Liststycke"/>
        <w:numPr>
          <w:ilvl w:val="0"/>
          <w:numId w:val="6"/>
        </w:numPr>
      </w:pPr>
      <w:r>
        <w:lastRenderedPageBreak/>
        <w:t xml:space="preserve">Tips! </w:t>
      </w:r>
      <w:r w:rsidR="00F35AE8">
        <w:t>För att dölja provrader som inte har några beställningar – klicka på Dölj tomma.</w:t>
      </w:r>
      <w:r w:rsidR="006C50D4">
        <w:t xml:space="preserve"> </w:t>
      </w:r>
    </w:p>
    <w:p w14:paraId="5851DBEC" w14:textId="728E3C1C" w:rsidR="00074E88" w:rsidRDefault="0095665D" w:rsidP="00171BE4">
      <w:pPr>
        <w:pStyle w:val="Liststycke"/>
        <w:numPr>
          <w:ilvl w:val="0"/>
          <w:numId w:val="6"/>
        </w:numPr>
      </w:pPr>
      <w:r>
        <w:t>K</w:t>
      </w:r>
      <w:r w:rsidR="00B44893">
        <w:t xml:space="preserve">licka på </w:t>
      </w:r>
      <w:r w:rsidR="00B44893">
        <w:rPr>
          <w:i/>
          <w:iCs/>
        </w:rPr>
        <w:t>Sign</w:t>
      </w:r>
      <w:r>
        <w:rPr>
          <w:i/>
          <w:iCs/>
        </w:rPr>
        <w:t xml:space="preserve"> </w:t>
      </w:r>
      <w:r>
        <w:t>uppe till vänster</w:t>
      </w:r>
      <w:r w:rsidR="00B44893">
        <w:rPr>
          <w:i/>
          <w:iCs/>
        </w:rPr>
        <w:t xml:space="preserve"> </w:t>
      </w:r>
      <w:r w:rsidR="00B44893">
        <w:t xml:space="preserve">för att </w:t>
      </w:r>
      <w:r>
        <w:t xml:space="preserve">börja </w:t>
      </w:r>
      <w:r w:rsidR="00B44893">
        <w:t xml:space="preserve">signera. </w:t>
      </w:r>
    </w:p>
    <w:p w14:paraId="70B0D593" w14:textId="606B3C89" w:rsidR="00434F25" w:rsidRDefault="00B81602" w:rsidP="00171BE4">
      <w:pPr>
        <w:pStyle w:val="Liststycke"/>
        <w:numPr>
          <w:ilvl w:val="0"/>
          <w:numId w:val="6"/>
        </w:numPr>
      </w:pPr>
      <w:r>
        <w:t xml:space="preserve">Längst ned </w:t>
      </w:r>
      <w:r w:rsidR="00820BC0">
        <w:t xml:space="preserve">till vänster dyker en </w:t>
      </w:r>
      <w:r w:rsidR="00D9442A">
        <w:t xml:space="preserve">rubrik upp, </w:t>
      </w:r>
      <w:r w:rsidR="00D9442A" w:rsidRPr="00D9442A">
        <w:rPr>
          <w:i/>
          <w:iCs/>
        </w:rPr>
        <w:t>Signering</w:t>
      </w:r>
      <w:r w:rsidR="00C345CF">
        <w:t>. Lösenord är förifyllt</w:t>
      </w:r>
      <w:r w:rsidR="0095665D">
        <w:t xml:space="preserve">. Markera rutan med det aktuella provsvaret och </w:t>
      </w:r>
      <w:r w:rsidR="00C345CF">
        <w:t xml:space="preserve">klicka på </w:t>
      </w:r>
      <w:r w:rsidR="00C345CF" w:rsidRPr="00C345CF">
        <w:rPr>
          <w:i/>
          <w:iCs/>
        </w:rPr>
        <w:t>Signera</w:t>
      </w:r>
      <w:r w:rsidR="00C345CF">
        <w:t xml:space="preserve">. </w:t>
      </w:r>
    </w:p>
    <w:p w14:paraId="639E3344" w14:textId="7C4AF6E9" w:rsidR="00C40F52" w:rsidRDefault="00257A80" w:rsidP="00C40F52">
      <w:r w:rsidRPr="00257A80">
        <w:rPr>
          <w:b/>
          <w:bCs/>
        </w:rPr>
        <w:t>OBS!</w:t>
      </w:r>
      <w:r w:rsidRPr="00257A80">
        <w:t xml:space="preserve"> </w:t>
      </w:r>
      <w:r>
        <w:t>Vid avvikande provsvar, meddela ansvarig läkare.</w:t>
      </w:r>
    </w:p>
    <w:p w14:paraId="11FE10D2" w14:textId="77777777" w:rsidR="008E21EC" w:rsidRDefault="008E21EC" w:rsidP="008E21EC"/>
    <w:p w14:paraId="72E93C7F" w14:textId="1923D5D7" w:rsidR="00C40F52" w:rsidRPr="00C40F52" w:rsidRDefault="00055D02" w:rsidP="00055D02">
      <w:pPr>
        <w:rPr>
          <w:b/>
          <w:bCs/>
        </w:rPr>
      </w:pPr>
      <w:r w:rsidRPr="00C40F52">
        <w:rPr>
          <w:b/>
          <w:bCs/>
        </w:rPr>
        <w:t xml:space="preserve">Analyskommentarer och symboler </w:t>
      </w:r>
      <w:r w:rsidR="00C40F52" w:rsidRPr="00C40F52">
        <w:rPr>
          <w:b/>
          <w:bCs/>
        </w:rPr>
        <w:t>i Lab list</w:t>
      </w:r>
    </w:p>
    <w:p w14:paraId="70E52010" w14:textId="54BD8A7E" w:rsidR="005A40A1" w:rsidRDefault="00055D02" w:rsidP="007310FE">
      <w:r>
        <w:t xml:space="preserve">Avvikande provsvar markeras med </w:t>
      </w:r>
      <w:r w:rsidRPr="000C06FB">
        <w:rPr>
          <w:color w:val="C00000"/>
        </w:rPr>
        <w:t xml:space="preserve">röda tecken </w:t>
      </w:r>
      <w:r w:rsidR="000C06FB" w:rsidRPr="000C06FB">
        <w:rPr>
          <w:color w:val="C00000"/>
        </w:rPr>
        <w:t>med</w:t>
      </w:r>
      <w:r w:rsidRPr="000C06FB">
        <w:rPr>
          <w:color w:val="C00000"/>
        </w:rPr>
        <w:t xml:space="preserve"> en a</w:t>
      </w:r>
      <w:r w:rsidR="006948A5">
        <w:rPr>
          <w:color w:val="C00000"/>
        </w:rPr>
        <w:t>sterix</w:t>
      </w:r>
      <w:r>
        <w:t xml:space="preserve">. Referensvärden syns om du </w:t>
      </w:r>
      <w:r w:rsidR="007310FE">
        <w:t>högerklickar</w:t>
      </w:r>
      <w:r>
        <w:t xml:space="preserve"> </w:t>
      </w:r>
      <w:r w:rsidR="007310FE">
        <w:t>på</w:t>
      </w:r>
      <w:r>
        <w:t xml:space="preserve"> provsvaret. Då öppnas en informationsruta där man t ex kan se referensintervall, ordinerande läkare osv. </w:t>
      </w:r>
      <w:r w:rsidR="007310FE">
        <w:t xml:space="preserve">Fält i denna ruta där </w:t>
      </w:r>
      <w:r w:rsidR="00CB4DC6">
        <w:t xml:space="preserve">texten inte får plats kan man vänsterklicka för att se hela. </w:t>
      </w:r>
    </w:p>
    <w:p w14:paraId="08D2A74A" w14:textId="7D232738" w:rsidR="00AE13CE" w:rsidRDefault="00055D02" w:rsidP="00AE13CE">
      <w:r w:rsidRPr="00C947CA">
        <w:rPr>
          <w:b/>
          <w:bCs/>
          <w:color w:val="FF0000"/>
        </w:rPr>
        <w:t>Röd</w:t>
      </w:r>
      <w:r w:rsidRPr="002979E9">
        <w:rPr>
          <w:color w:val="FF0000"/>
        </w:rPr>
        <w:t xml:space="preserve"> </w:t>
      </w:r>
      <w:r>
        <w:t>markering i nedre högra hörnet visar att det finns</w:t>
      </w:r>
      <w:r w:rsidR="000C06FB">
        <w:t xml:space="preserve"> en kommentar.</w:t>
      </w:r>
      <w:r w:rsidR="00241FF9">
        <w:t xml:space="preserve"> </w:t>
      </w:r>
      <w:r w:rsidR="00CB4DC6">
        <w:t xml:space="preserve">Högerklicka för att se kommentaren. </w:t>
      </w:r>
    </w:p>
    <w:p w14:paraId="0D0F0644" w14:textId="5E2A2E67" w:rsidR="00C947CA" w:rsidRDefault="00055D02" w:rsidP="00C947CA">
      <w:r w:rsidRPr="00C947CA">
        <w:rPr>
          <w:b/>
          <w:bCs/>
          <w:color w:val="367B1E" w:themeColor="accent2"/>
        </w:rPr>
        <w:t xml:space="preserve">Grön </w:t>
      </w:r>
      <w:r>
        <w:t>markering i övre högra hörnet av analysresultatet visar att svaret är ändrat, det tidigare svaret syns när man högerklickar och håller musknappen nere</w:t>
      </w:r>
      <w:r w:rsidR="00F27C24">
        <w:t>.</w:t>
      </w:r>
    </w:p>
    <w:p w14:paraId="584C4160" w14:textId="29D644D0" w:rsidR="00D21B83" w:rsidRDefault="00055D02" w:rsidP="002862D1">
      <w:r w:rsidRPr="00C947CA">
        <w:rPr>
          <w:b/>
          <w:bCs/>
          <w:color w:val="006298" w:themeColor="accent1"/>
        </w:rPr>
        <w:t>Blå</w:t>
      </w:r>
      <w:r>
        <w:t xml:space="preserve"> markering i nedre vänstra hörnet visar att svaret är osignerat.</w:t>
      </w:r>
    </w:p>
    <w:p w14:paraId="43DAE90B" w14:textId="77777777" w:rsidR="002862D1" w:rsidRPr="002862D1" w:rsidRDefault="002862D1" w:rsidP="002862D1"/>
    <w:p w14:paraId="7164FCC2" w14:textId="22A01B64" w:rsidR="00EA7DF7" w:rsidRPr="00EA7DF7" w:rsidRDefault="000A5818" w:rsidP="00EA7DF7">
      <w:pPr>
        <w:pStyle w:val="Rubrik2"/>
        <w:ind w:right="-143"/>
      </w:pPr>
      <w:bookmarkStart w:id="18" w:name="_Toc127784299"/>
      <w:r>
        <w:t>Bevakning</w:t>
      </w:r>
      <w:r w:rsidR="00662673">
        <w:t xml:space="preserve"> av provtagningslista</w:t>
      </w:r>
      <w:bookmarkEnd w:id="18"/>
    </w:p>
    <w:p w14:paraId="66CD1A8F" w14:textId="7DD7742E" w:rsidR="00BF5B4E" w:rsidRPr="00E742FD" w:rsidRDefault="00662673" w:rsidP="00BF5B4E">
      <w:r>
        <w:t>Gamla beställningar som inte har blivit</w:t>
      </w:r>
      <w:r w:rsidR="00EA7DF7">
        <w:t xml:space="preserve"> sända till kemlab eller</w:t>
      </w:r>
      <w:r>
        <w:t xml:space="preserve"> besvarade </w:t>
      </w:r>
      <w:r w:rsidRPr="00E23E0F">
        <w:rPr>
          <w:b/>
          <w:bCs/>
        </w:rPr>
        <w:t>ska tas bort</w:t>
      </w:r>
      <w:r>
        <w:t>.</w:t>
      </w:r>
      <w:r w:rsidR="00464F0D">
        <w:t xml:space="preserve"> Varje verksamhet ansvarar för att bevaka provtagni</w:t>
      </w:r>
      <w:r w:rsidR="00BF5B4E">
        <w:t>n</w:t>
      </w:r>
      <w:r w:rsidR="00464F0D">
        <w:t xml:space="preserve">gslistan. </w:t>
      </w:r>
    </w:p>
    <w:p w14:paraId="644810B3" w14:textId="7358118A" w:rsidR="00BF5B4E" w:rsidRDefault="002C4E77" w:rsidP="00BF5B4E">
      <w:r>
        <w:t xml:space="preserve">På Klinisk Fysiologimottagning Barn </w:t>
      </w:r>
      <w:r w:rsidR="00277E58">
        <w:t>bevakar</w:t>
      </w:r>
      <w:r>
        <w:t xml:space="preserve"> </w:t>
      </w:r>
      <w:r w:rsidR="00277E58">
        <w:t>sekreteraren listan en gång i veckan</w:t>
      </w:r>
      <w:r w:rsidR="00BF5B4E">
        <w:t xml:space="preserve"> och tar bort eller ombokar inaktuella</w:t>
      </w:r>
      <w:r w:rsidR="00BC464A">
        <w:t xml:space="preserve"> beställningar</w:t>
      </w:r>
      <w:r w:rsidR="00BF5B4E">
        <w:t>.</w:t>
      </w:r>
      <w:r w:rsidR="001E55CA">
        <w:t xml:space="preserve"> </w:t>
      </w:r>
      <w:r w:rsidR="00BF5B4E">
        <w:t xml:space="preserve"> </w:t>
      </w:r>
    </w:p>
    <w:p w14:paraId="41DC295A" w14:textId="54CB66EE" w:rsidR="00167A11" w:rsidRDefault="007760CD" w:rsidP="00662673">
      <w:r>
        <w:t xml:space="preserve">Beställningar som </w:t>
      </w:r>
      <w:r w:rsidR="007B71E0">
        <w:t xml:space="preserve">är sända men </w:t>
      </w:r>
      <w:r>
        <w:t xml:space="preserve">inte besvarade 4 månader efter planerad provtagningstid </w:t>
      </w:r>
      <w:r w:rsidR="00E23E0F">
        <w:t xml:space="preserve">kommer lab att besvara med ”prov saknas”. </w:t>
      </w:r>
    </w:p>
    <w:p w14:paraId="03525C2F" w14:textId="3CAD358A" w:rsidR="00C0174C" w:rsidRDefault="00BC464A" w:rsidP="009C0804">
      <w:r>
        <w:t>Beställningar kan tas bort</w:t>
      </w:r>
      <w:r w:rsidR="00B94C84">
        <w:t xml:space="preserve"> eller ombokas</w:t>
      </w:r>
      <w:r>
        <w:t xml:space="preserve"> via</w:t>
      </w:r>
      <w:r w:rsidR="000B6ADC">
        <w:t xml:space="preserve"> </w:t>
      </w:r>
      <w:r w:rsidR="000B6ADC">
        <w:rPr>
          <w:i/>
          <w:iCs/>
        </w:rPr>
        <w:t>Provtagning</w:t>
      </w:r>
      <w:r w:rsidR="009C0804">
        <w:t xml:space="preserve"> (se rubrik </w:t>
      </w:r>
      <w:r w:rsidR="004A7F0E">
        <w:t xml:space="preserve">Övriga funktioner i provtagningslistan). </w:t>
      </w:r>
    </w:p>
    <w:p w14:paraId="57D2DE34" w14:textId="3B1EE52B" w:rsidR="00BC464A" w:rsidRPr="0073607C" w:rsidRDefault="00B94C84" w:rsidP="000B6ADC">
      <w:r>
        <w:t>De kan också tas bort</w:t>
      </w:r>
      <w:r w:rsidR="005C5C65">
        <w:t xml:space="preserve"> (men inte ombokas)</w:t>
      </w:r>
      <w:r>
        <w:t xml:space="preserve"> v</w:t>
      </w:r>
      <w:r w:rsidR="000B6ADC">
        <w:t>ia</w:t>
      </w:r>
      <w:r w:rsidR="00BC464A">
        <w:t xml:space="preserve"> </w:t>
      </w:r>
      <w:r w:rsidR="00BC464A">
        <w:rPr>
          <w:i/>
          <w:iCs/>
        </w:rPr>
        <w:t>Ej inkomna labsvar</w:t>
      </w:r>
      <w:r w:rsidR="000B6ADC">
        <w:rPr>
          <w:i/>
          <w:iCs/>
        </w:rPr>
        <w:t xml:space="preserve">. </w:t>
      </w:r>
    </w:p>
    <w:p w14:paraId="67D06C41" w14:textId="03A378D1" w:rsidR="00BC464A" w:rsidRPr="00BC464A" w:rsidRDefault="00BC464A" w:rsidP="00171BE4">
      <w:pPr>
        <w:pStyle w:val="Liststycke"/>
        <w:numPr>
          <w:ilvl w:val="0"/>
          <w:numId w:val="13"/>
        </w:numPr>
      </w:pPr>
      <w:r>
        <w:t xml:space="preserve">Välj </w:t>
      </w:r>
      <w:r>
        <w:rPr>
          <w:i/>
          <w:iCs/>
        </w:rPr>
        <w:t xml:space="preserve">Remisser/Svar </w:t>
      </w:r>
      <w:r w:rsidR="00B8595E">
        <w:rPr>
          <w:rFonts w:ascii="Wingdings" w:eastAsia="Wingdings" w:hAnsi="Wingdings" w:cs="Wingdings"/>
        </w:rPr>
        <w:t>à</w:t>
      </w:r>
      <w:r>
        <w:t xml:space="preserve"> </w:t>
      </w:r>
      <w:r>
        <w:rPr>
          <w:i/>
          <w:iCs/>
        </w:rPr>
        <w:t>Kemlab</w:t>
      </w:r>
      <w:r>
        <w:t xml:space="preserve"> </w:t>
      </w:r>
      <w:r w:rsidR="00B8595E">
        <w:rPr>
          <w:rFonts w:ascii="Wingdings" w:eastAsia="Wingdings" w:hAnsi="Wingdings" w:cs="Wingdings"/>
        </w:rPr>
        <w:t>à</w:t>
      </w:r>
      <w:r>
        <w:t xml:space="preserve"> </w:t>
      </w:r>
      <w:r>
        <w:rPr>
          <w:i/>
          <w:iCs/>
        </w:rPr>
        <w:t xml:space="preserve">Ej inkomna labsvar. </w:t>
      </w:r>
    </w:p>
    <w:p w14:paraId="10FE5DE9" w14:textId="7E8516AB" w:rsidR="00BC464A" w:rsidRDefault="00B8595E" w:rsidP="00171BE4">
      <w:pPr>
        <w:pStyle w:val="Liststycke"/>
        <w:numPr>
          <w:ilvl w:val="0"/>
          <w:numId w:val="13"/>
        </w:numPr>
      </w:pPr>
      <w:r>
        <w:t xml:space="preserve">Filtrera listan </w:t>
      </w:r>
      <w:r w:rsidR="00116D31">
        <w:t>på</w:t>
      </w:r>
    </w:p>
    <w:p w14:paraId="365E3F4F" w14:textId="5F2B7B74" w:rsidR="00116D31" w:rsidRDefault="00116D31" w:rsidP="00171BE4">
      <w:pPr>
        <w:pStyle w:val="Liststycke"/>
        <w:numPr>
          <w:ilvl w:val="1"/>
          <w:numId w:val="13"/>
        </w:numPr>
      </w:pPr>
      <w:r>
        <w:t xml:space="preserve">Bevakningstid – </w:t>
      </w:r>
      <w:r w:rsidR="00F25B53">
        <w:t>14 dagar</w:t>
      </w:r>
      <w:r>
        <w:t xml:space="preserve"> bakåt</w:t>
      </w:r>
    </w:p>
    <w:p w14:paraId="3A362B69" w14:textId="5AAE81FE" w:rsidR="00116D31" w:rsidRDefault="00F56B3F" w:rsidP="00171BE4">
      <w:pPr>
        <w:pStyle w:val="Liststycke"/>
        <w:numPr>
          <w:ilvl w:val="1"/>
          <w:numId w:val="13"/>
        </w:numPr>
      </w:pPr>
      <w:r>
        <w:t xml:space="preserve">Patienter – Alla </w:t>
      </w:r>
    </w:p>
    <w:p w14:paraId="544CE108" w14:textId="7BA5EC5F" w:rsidR="00F56B3F" w:rsidRDefault="00F56B3F" w:rsidP="00171BE4">
      <w:pPr>
        <w:pStyle w:val="Liststycke"/>
        <w:numPr>
          <w:ilvl w:val="1"/>
          <w:numId w:val="13"/>
        </w:numPr>
      </w:pPr>
      <w:r>
        <w:t>Avdelning – Klinisk Fysiologimottagning Barn</w:t>
      </w:r>
    </w:p>
    <w:p w14:paraId="1980ADB0" w14:textId="59B1494C" w:rsidR="00E528AD" w:rsidRDefault="00F56B3F" w:rsidP="00171BE4">
      <w:pPr>
        <w:pStyle w:val="Liststycke"/>
        <w:numPr>
          <w:ilvl w:val="1"/>
          <w:numId w:val="13"/>
        </w:numPr>
      </w:pPr>
      <w:r>
        <w:lastRenderedPageBreak/>
        <w:t xml:space="preserve">Ansvarig </w:t>
      </w:r>
      <w:r w:rsidR="009E3BF5">
        <w:t>–</w:t>
      </w:r>
      <w:r>
        <w:t xml:space="preserve"> </w:t>
      </w:r>
      <w:r w:rsidR="009E3BF5">
        <w:t xml:space="preserve">välj Alla </w:t>
      </w:r>
    </w:p>
    <w:p w14:paraId="5547A276" w14:textId="4B3CA22B" w:rsidR="00E528AD" w:rsidRDefault="00E528AD" w:rsidP="00171BE4">
      <w:pPr>
        <w:pStyle w:val="Liststycke"/>
        <w:numPr>
          <w:ilvl w:val="0"/>
          <w:numId w:val="13"/>
        </w:numPr>
      </w:pPr>
      <w:r>
        <w:t xml:space="preserve">Klicka på </w:t>
      </w:r>
      <w:r w:rsidRPr="00EB4B3F">
        <w:rPr>
          <w:i/>
          <w:iCs/>
        </w:rPr>
        <w:t>Uppdatera</w:t>
      </w:r>
      <w:r>
        <w:t xml:space="preserve">. </w:t>
      </w:r>
    </w:p>
    <w:p w14:paraId="3ACB16D2" w14:textId="1ABA56B9" w:rsidR="005B04F6" w:rsidRDefault="005B04F6" w:rsidP="00171BE4">
      <w:pPr>
        <w:pStyle w:val="Liststycke"/>
        <w:numPr>
          <w:ilvl w:val="0"/>
          <w:numId w:val="13"/>
        </w:numPr>
      </w:pPr>
      <w:r>
        <w:t xml:space="preserve">Kontrollera </w:t>
      </w:r>
      <w:r w:rsidR="00F80EA4">
        <w:t>om provsvare</w:t>
      </w:r>
      <w:r w:rsidR="002502FB">
        <w:t>n som dyker upp</w:t>
      </w:r>
      <w:r w:rsidR="00F80EA4">
        <w:t xml:space="preserve"> förväntas komma</w:t>
      </w:r>
      <w:r w:rsidR="00FF0797">
        <w:t xml:space="preserve"> eller om det ska tas bort. </w:t>
      </w:r>
    </w:p>
    <w:p w14:paraId="050D13CC" w14:textId="16D77B29" w:rsidR="00E528AD" w:rsidRDefault="002E68A5" w:rsidP="00171BE4">
      <w:pPr>
        <w:pStyle w:val="Liststycke"/>
        <w:numPr>
          <w:ilvl w:val="0"/>
          <w:numId w:val="13"/>
        </w:numPr>
      </w:pPr>
      <w:r>
        <w:t>Markera beställningen</w:t>
      </w:r>
      <w:r w:rsidR="00BA041B">
        <w:t>/beställningarna</w:t>
      </w:r>
      <w:r>
        <w:t xml:space="preserve"> som ska tas bort. </w:t>
      </w:r>
    </w:p>
    <w:p w14:paraId="4DBBD4C2" w14:textId="5972614D" w:rsidR="002E68A5" w:rsidRDefault="002E68A5" w:rsidP="00171BE4">
      <w:pPr>
        <w:pStyle w:val="Liststycke"/>
        <w:numPr>
          <w:ilvl w:val="0"/>
          <w:numId w:val="13"/>
        </w:numPr>
      </w:pPr>
      <w:r>
        <w:t xml:space="preserve">Klicka på </w:t>
      </w:r>
      <w:r w:rsidRPr="002E68A5">
        <w:rPr>
          <w:i/>
          <w:iCs/>
        </w:rPr>
        <w:t>Ta bort</w:t>
      </w:r>
      <w:r>
        <w:t xml:space="preserve"> </w:t>
      </w:r>
      <w:r w:rsidR="00EB4B3F">
        <w:t xml:space="preserve">i vänstra hörnet på rutan. </w:t>
      </w:r>
      <w:r>
        <w:t xml:space="preserve"> </w:t>
      </w:r>
    </w:p>
    <w:p w14:paraId="3B0F3ECB" w14:textId="1C592019" w:rsidR="0025038F" w:rsidRDefault="00EB4B3F" w:rsidP="00171BE4">
      <w:pPr>
        <w:pStyle w:val="Liststycke"/>
        <w:numPr>
          <w:ilvl w:val="0"/>
          <w:numId w:val="13"/>
        </w:numPr>
      </w:pPr>
      <w:r>
        <w:t xml:space="preserve">En fråga dyker upp </w:t>
      </w:r>
      <w:r w:rsidR="003D071D">
        <w:t>–</w:t>
      </w:r>
      <w:r>
        <w:t xml:space="preserve"> </w:t>
      </w:r>
      <w:r w:rsidR="003D071D">
        <w:t xml:space="preserve">”Ska analysen tas bort? Detta loggas” Välj OK. </w:t>
      </w:r>
    </w:p>
    <w:p w14:paraId="6A8D4CC3" w14:textId="2091D77D" w:rsidR="0025038F" w:rsidRPr="00AE6788" w:rsidRDefault="00756AF0" w:rsidP="00756AF0">
      <w:pPr>
        <w:pStyle w:val="Rubrik2"/>
        <w:ind w:right="-143"/>
      </w:pPr>
      <w:bookmarkStart w:id="19" w:name="_Toc127784300"/>
      <w:r>
        <w:t>Bevakning av signering</w:t>
      </w:r>
      <w:bookmarkEnd w:id="19"/>
    </w:p>
    <w:p w14:paraId="6D5BD4DA" w14:textId="4BC0A4D1" w:rsidR="004F5D5E" w:rsidRDefault="009223FD" w:rsidP="004F5D5E">
      <w:r>
        <w:t>På Klinisk Fysiologimottagning Barn bevakar sekreteraren</w:t>
      </w:r>
      <w:r w:rsidR="00DC7FF7">
        <w:t xml:space="preserve"> så att inga svar lämnas osignerade. Utförs 1 gång/vecka.</w:t>
      </w:r>
      <w:r w:rsidR="004F5D5E">
        <w:t xml:space="preserve"> </w:t>
      </w:r>
    </w:p>
    <w:p w14:paraId="1AC58AE3" w14:textId="2EA7CCFA" w:rsidR="009223FD" w:rsidRPr="0038757F" w:rsidRDefault="0038757F" w:rsidP="00171BE4">
      <w:pPr>
        <w:pStyle w:val="Liststycke"/>
        <w:numPr>
          <w:ilvl w:val="0"/>
          <w:numId w:val="15"/>
        </w:numPr>
      </w:pPr>
      <w:r>
        <w:t xml:space="preserve">Välj </w:t>
      </w:r>
      <w:r>
        <w:rPr>
          <w:i/>
          <w:iCs/>
        </w:rPr>
        <w:t xml:space="preserve">Remisser/Svar </w:t>
      </w:r>
      <w:r>
        <w:rPr>
          <w:rFonts w:ascii="Wingdings" w:eastAsia="Wingdings" w:hAnsi="Wingdings" w:cs="Wingdings"/>
        </w:rPr>
        <w:t>à</w:t>
      </w:r>
      <w:r>
        <w:t xml:space="preserve"> </w:t>
      </w:r>
      <w:r>
        <w:rPr>
          <w:i/>
          <w:iCs/>
        </w:rPr>
        <w:t>Kemlab</w:t>
      </w:r>
      <w:r>
        <w:t xml:space="preserve"> </w:t>
      </w:r>
      <w:r>
        <w:rPr>
          <w:rFonts w:ascii="Wingdings" w:eastAsia="Wingdings" w:hAnsi="Wingdings" w:cs="Wingdings"/>
        </w:rPr>
        <w:t>à</w:t>
      </w:r>
      <w:r>
        <w:t xml:space="preserve"> </w:t>
      </w:r>
      <w:r>
        <w:rPr>
          <w:i/>
          <w:iCs/>
        </w:rPr>
        <w:t>Labsvar</w:t>
      </w:r>
    </w:p>
    <w:p w14:paraId="1D285093" w14:textId="05AAC078" w:rsidR="0038757F" w:rsidRDefault="00433474" w:rsidP="00171BE4">
      <w:pPr>
        <w:pStyle w:val="Liststycke"/>
        <w:numPr>
          <w:ilvl w:val="0"/>
          <w:numId w:val="15"/>
        </w:numPr>
      </w:pPr>
      <w:r>
        <w:t xml:space="preserve">Filtrera listan på </w:t>
      </w:r>
    </w:p>
    <w:p w14:paraId="453F3FE0" w14:textId="795ABDA0" w:rsidR="00433474" w:rsidRDefault="00433474" w:rsidP="00171BE4">
      <w:pPr>
        <w:pStyle w:val="Liststycke"/>
        <w:numPr>
          <w:ilvl w:val="1"/>
          <w:numId w:val="15"/>
        </w:numPr>
      </w:pPr>
      <w:r>
        <w:t>F</w:t>
      </w:r>
      <w:r w:rsidR="00294F4D">
        <w:t>r.o.m. datum – 14 dagar bakåt</w:t>
      </w:r>
    </w:p>
    <w:p w14:paraId="6DC52A90" w14:textId="2B53D85F" w:rsidR="00294F4D" w:rsidRDefault="00CF1A73" w:rsidP="00171BE4">
      <w:pPr>
        <w:pStyle w:val="Liststycke"/>
        <w:numPr>
          <w:ilvl w:val="1"/>
          <w:numId w:val="15"/>
        </w:numPr>
      </w:pPr>
      <w:r>
        <w:t>Patienter – Alla</w:t>
      </w:r>
    </w:p>
    <w:p w14:paraId="75E2A81A" w14:textId="0576A2EE" w:rsidR="00CF1A73" w:rsidRDefault="00CF1A73" w:rsidP="00171BE4">
      <w:pPr>
        <w:pStyle w:val="Liststycke"/>
        <w:numPr>
          <w:ilvl w:val="1"/>
          <w:numId w:val="15"/>
        </w:numPr>
      </w:pPr>
      <w:r>
        <w:t>Vårdenhet – Klinisk Fysiologimottagning Barn</w:t>
      </w:r>
    </w:p>
    <w:p w14:paraId="6583D88D" w14:textId="19492C7E" w:rsidR="00CF1A73" w:rsidRDefault="00CF1A73" w:rsidP="00171BE4">
      <w:pPr>
        <w:pStyle w:val="Liststycke"/>
        <w:numPr>
          <w:ilvl w:val="1"/>
          <w:numId w:val="15"/>
        </w:numPr>
      </w:pPr>
      <w:r>
        <w:t>Ansvarig – Alla</w:t>
      </w:r>
    </w:p>
    <w:p w14:paraId="3CDF3427" w14:textId="1C59577E" w:rsidR="00CF1A73" w:rsidRDefault="00CF1A73" w:rsidP="00171BE4">
      <w:pPr>
        <w:pStyle w:val="Liststycke"/>
        <w:numPr>
          <w:ilvl w:val="1"/>
          <w:numId w:val="15"/>
        </w:numPr>
      </w:pPr>
      <w:r>
        <w:t>Signerade/Osignerade – Osignerade</w:t>
      </w:r>
    </w:p>
    <w:p w14:paraId="73A9572D" w14:textId="7CFDE573" w:rsidR="00CF1A73" w:rsidRDefault="002B4CA6" w:rsidP="00171BE4">
      <w:pPr>
        <w:pStyle w:val="Liststycke"/>
        <w:numPr>
          <w:ilvl w:val="1"/>
          <w:numId w:val="15"/>
        </w:numPr>
      </w:pPr>
      <w:r>
        <w:t xml:space="preserve">Mottagna/Ej mottagna – Alla </w:t>
      </w:r>
    </w:p>
    <w:p w14:paraId="0A9A6B66" w14:textId="58D1B4B7" w:rsidR="002B4CA6" w:rsidRDefault="002B4CA6" w:rsidP="00171BE4">
      <w:pPr>
        <w:pStyle w:val="Liststycke"/>
        <w:numPr>
          <w:ilvl w:val="1"/>
          <w:numId w:val="15"/>
        </w:numPr>
      </w:pPr>
      <w:r>
        <w:t xml:space="preserve">Patologiska/Ej patologiska – Alla </w:t>
      </w:r>
    </w:p>
    <w:p w14:paraId="1C3E2240" w14:textId="4799989F" w:rsidR="00E27BDC" w:rsidRDefault="002B4CA6" w:rsidP="00171BE4">
      <w:pPr>
        <w:pStyle w:val="Liststycke"/>
        <w:numPr>
          <w:ilvl w:val="1"/>
          <w:numId w:val="15"/>
        </w:numPr>
      </w:pPr>
      <w:r>
        <w:t>Personnummer – lämna tomt</w:t>
      </w:r>
    </w:p>
    <w:p w14:paraId="06EB377B" w14:textId="77777777" w:rsidR="00E27BDC" w:rsidRDefault="00E27BDC" w:rsidP="00171BE4">
      <w:pPr>
        <w:pStyle w:val="Liststycke"/>
        <w:numPr>
          <w:ilvl w:val="0"/>
          <w:numId w:val="15"/>
        </w:numPr>
      </w:pPr>
      <w:r>
        <w:t xml:space="preserve">Klicka på </w:t>
      </w:r>
      <w:r w:rsidRPr="00E27BDC">
        <w:rPr>
          <w:i/>
          <w:iCs/>
        </w:rPr>
        <w:t>Uppdatera</w:t>
      </w:r>
      <w:r>
        <w:t>.</w:t>
      </w:r>
    </w:p>
    <w:p w14:paraId="6DF5169D" w14:textId="5CF07D35" w:rsidR="00E27BDC" w:rsidRDefault="002D506C" w:rsidP="00171BE4">
      <w:pPr>
        <w:pStyle w:val="Liststycke"/>
        <w:numPr>
          <w:ilvl w:val="0"/>
          <w:numId w:val="15"/>
        </w:numPr>
      </w:pPr>
      <w:r>
        <w:t xml:space="preserve">Provsvaren som dyker upp är osignerade. Provsvar som rimligtvis inte hunnit tittas på än kan lämnas. Annars </w:t>
      </w:r>
      <w:r w:rsidR="00B640E5">
        <w:t>informera dagens</w:t>
      </w:r>
      <w:r>
        <w:t xml:space="preserve"> </w:t>
      </w:r>
      <w:r w:rsidR="00B640E5">
        <w:t xml:space="preserve">iohexolpersonal för iohexolprover eller lungpersonal </w:t>
      </w:r>
      <w:r w:rsidR="007D44B8">
        <w:t xml:space="preserve">för Hb och laktat. </w:t>
      </w:r>
    </w:p>
    <w:p w14:paraId="5135B1ED" w14:textId="77777777" w:rsidR="00D21B83" w:rsidRDefault="00D21B83" w:rsidP="00D21B83"/>
    <w:p w14:paraId="2E317F63" w14:textId="77777777" w:rsidR="009A32ED" w:rsidRDefault="009A32ED" w:rsidP="009A32ED">
      <w:pPr>
        <w:pStyle w:val="Rubrik2"/>
        <w:ind w:right="-143"/>
        <w:rPr>
          <w:color w:val="auto"/>
        </w:rPr>
      </w:pPr>
      <w:bookmarkStart w:id="20" w:name="_Toc100327193"/>
      <w:bookmarkStart w:id="21" w:name="_Toc127784301"/>
      <w:r w:rsidRPr="00A74A35">
        <w:rPr>
          <w:color w:val="auto"/>
        </w:rPr>
        <w:t>Relaterad information</w:t>
      </w:r>
      <w:bookmarkEnd w:id="20"/>
      <w:bookmarkEnd w:id="21"/>
    </w:p>
    <w:p w14:paraId="3CAD46E2" w14:textId="7B7D741F" w:rsidR="007363BA" w:rsidRDefault="00A2608C" w:rsidP="00E10FBE">
      <w:pPr>
        <w:ind w:right="-143"/>
      </w:pPr>
      <w:r>
        <w:t xml:space="preserve">SU Rutin - </w:t>
      </w:r>
      <w:hyperlink r:id="rId15" w:history="1">
        <w:r>
          <w:rPr>
            <w:rStyle w:val="Hyperlnk"/>
          </w:rPr>
          <w:t>Lab-Modulen i Melior Beställning och laboratoriesvar från Klinisk kemi</w:t>
        </w:r>
      </w:hyperlink>
    </w:p>
    <w:p w14:paraId="77D47569" w14:textId="0D41E3CB" w:rsidR="00A2608C" w:rsidRDefault="006D5770" w:rsidP="007363BA">
      <w:r>
        <w:t xml:space="preserve">Frågor &amp; Svar om införandet av Meliors labmodul </w:t>
      </w:r>
      <w:hyperlink r:id="rId16" w:history="1">
        <w:r w:rsidR="000B26E2">
          <w:rPr>
            <w:rStyle w:val="Hyperlnk"/>
          </w:rPr>
          <w:t>Frågor och svar - SU</w:t>
        </w:r>
      </w:hyperlink>
    </w:p>
    <w:p w14:paraId="2FE24E5B" w14:textId="12528171" w:rsidR="00A2608C" w:rsidRDefault="001A3FA1" w:rsidP="0073214B">
      <w:hyperlink r:id="rId17" w:history="1">
        <w:r w:rsidR="0073214B">
          <w:rPr>
            <w:rStyle w:val="Hyperlnk"/>
          </w:rPr>
          <w:t xml:space="preserve">Utbildningsmaterial Melior Labmodul </w:t>
        </w:r>
      </w:hyperlink>
    </w:p>
    <w:p w14:paraId="3CBE9B0E" w14:textId="023C8B38" w:rsidR="00C635C1" w:rsidRDefault="001A3FA1" w:rsidP="0073214B">
      <w:pPr>
        <w:rPr>
          <w:rStyle w:val="Hyperlnk"/>
        </w:rPr>
      </w:pPr>
      <w:hyperlink r:id="rId18" w:history="1">
        <w:r w:rsidR="00C635C1">
          <w:rPr>
            <w:rStyle w:val="Hyperlnk"/>
          </w:rPr>
          <w:t xml:space="preserve">Lathund till Labmodul fickformat </w:t>
        </w:r>
      </w:hyperlink>
    </w:p>
    <w:p w14:paraId="5802BE5B" w14:textId="5423C326" w:rsidR="00C92E67" w:rsidRDefault="001A3FA1" w:rsidP="0073214B">
      <w:pPr>
        <w:rPr>
          <w:rStyle w:val="Hyperlnk"/>
        </w:rPr>
      </w:pPr>
      <w:hyperlink r:id="rId19" w:history="1">
        <w:r w:rsidR="00C92E67">
          <w:rPr>
            <w:rStyle w:val="Hyperlnk"/>
          </w:rPr>
          <w:t>Remiss- och svarsportalen (ROSP) Vårdflöde i Melior VGR</w:t>
        </w:r>
      </w:hyperlink>
      <w:r w:rsidR="00C92E67">
        <w:t>.</w:t>
      </w:r>
    </w:p>
    <w:p w14:paraId="7DF0D131" w14:textId="77777777" w:rsidR="00C92E67" w:rsidRPr="007363BA" w:rsidRDefault="00C92E67" w:rsidP="0073214B"/>
    <w:p w14:paraId="46F80C1F" w14:textId="77777777" w:rsidR="009A32ED" w:rsidRDefault="009A32ED" w:rsidP="000B26E2">
      <w:pPr>
        <w:pStyle w:val="Rubrik2"/>
        <w:spacing w:before="120"/>
        <w:ind w:right="-142"/>
      </w:pPr>
      <w:bookmarkStart w:id="22" w:name="_Toc100327194"/>
      <w:bookmarkStart w:id="23" w:name="_Toc127784302"/>
      <w:r w:rsidRPr="000D04ED">
        <w:t>Arbetsgrupp</w:t>
      </w:r>
      <w:bookmarkEnd w:id="22"/>
      <w:bookmarkEnd w:id="23"/>
      <w:r>
        <w:t xml:space="preserve"> </w:t>
      </w:r>
    </w:p>
    <w:p w14:paraId="4A8B937D" w14:textId="559C8D48" w:rsidR="007363BA" w:rsidRDefault="007363BA" w:rsidP="00E10FBE">
      <w:pPr>
        <w:spacing w:after="40"/>
      </w:pPr>
      <w:r>
        <w:t>Malin Arnell, Leg. Biomedicinsk Analytiker</w:t>
      </w:r>
    </w:p>
    <w:p w14:paraId="40AA233F" w14:textId="1573A81E" w:rsidR="009C6C0C" w:rsidRDefault="007363BA" w:rsidP="00E10FBE">
      <w:pPr>
        <w:spacing w:after="40"/>
      </w:pPr>
      <w:r>
        <w:t>Lisa Hellman, Leg. Biomedicinsk Analytiker</w:t>
      </w:r>
    </w:p>
    <w:p w14:paraId="76F3A52F" w14:textId="77777777" w:rsidR="00F41B45" w:rsidRPr="0019600A" w:rsidRDefault="00F41B45" w:rsidP="000B26E2">
      <w:pPr>
        <w:pStyle w:val="Rubrik2"/>
        <w:spacing w:before="120"/>
      </w:pPr>
      <w:bookmarkStart w:id="24" w:name="_Toc127784303"/>
      <w:r w:rsidRPr="0019600A">
        <w:lastRenderedPageBreak/>
        <w:t>Ansvar</w:t>
      </w:r>
      <w:bookmarkEnd w:id="24"/>
    </w:p>
    <w:p w14:paraId="7C14FA06" w14:textId="77777777" w:rsidR="00F41B45" w:rsidRPr="0019600A" w:rsidRDefault="00F41B45" w:rsidP="00F41B45">
      <w:r>
        <w:t>Medarbetare ansvarar för att sätta sig in i och efterleva rutinen. Linjechef ansvarar för att tillkännage rutinen och följa upp efterlevnad. Verksamhetschef ansvarar för ledningssystemet.</w:t>
      </w:r>
    </w:p>
    <w:p w14:paraId="4BC8C56B" w14:textId="77777777" w:rsidR="00F41B45" w:rsidRPr="0019600A" w:rsidRDefault="00F41B45" w:rsidP="000B26E2">
      <w:pPr>
        <w:pStyle w:val="Rubrik2"/>
        <w:spacing w:before="120"/>
      </w:pPr>
      <w:bookmarkStart w:id="25" w:name="_Toc127784304"/>
      <w:r w:rsidRPr="0019600A">
        <w:t>Uppföljning, utvärdering och revision</w:t>
      </w:r>
      <w:bookmarkEnd w:id="25"/>
    </w:p>
    <w:p w14:paraId="704A82D8" w14:textId="77777777" w:rsidR="00F41B45" w:rsidRPr="0019600A" w:rsidRDefault="00F41B45" w:rsidP="00F41B45">
      <w:r w:rsidRPr="0019600A">
        <w:t>Avsteg från rutinen av betydelse för journalföring dokumenteras i Agfa. Felhändelser eller risk för fel rapporteras i MedControl PRO.</w:t>
      </w:r>
    </w:p>
    <w:p w14:paraId="758A84AA" w14:textId="77777777" w:rsidR="00F41B45" w:rsidRPr="0019600A" w:rsidRDefault="00F41B45" w:rsidP="000B26E2">
      <w:pPr>
        <w:pStyle w:val="Rubrik2"/>
        <w:spacing w:before="120"/>
      </w:pPr>
      <w:bookmarkStart w:id="26" w:name="_Toc127784305"/>
      <w:r w:rsidRPr="0019600A">
        <w:t>Dokumentation</w:t>
      </w:r>
      <w:bookmarkEnd w:id="26"/>
    </w:p>
    <w:p w14:paraId="1F96CAED" w14:textId="13F6FC84" w:rsidR="009C6C0C" w:rsidRDefault="00F41B45" w:rsidP="000B26E2">
      <w:pPr>
        <w:ind w:right="424"/>
      </w:pPr>
      <w:r w:rsidRPr="0019600A">
        <w:t xml:space="preserve">Styrande dokument arkiveras i </w:t>
      </w:r>
      <w:r>
        <w:t>SOFIA STY</w:t>
      </w:r>
      <w:r w:rsidRPr="0019600A">
        <w:t>. Redovisande dokument ska hanteras</w:t>
      </w:r>
      <w:r>
        <w:t xml:space="preserve"> </w:t>
      </w:r>
      <w:r w:rsidRPr="0019600A">
        <w:t xml:space="preserve">enligt sjukhusets gällande rutiner för arkivering av allmänna handlingar. </w:t>
      </w:r>
    </w:p>
    <w:sectPr w:rsidR="009C6C0C" w:rsidSect="00B96AFF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4D8CA" w14:textId="77777777" w:rsidR="0087735D" w:rsidRDefault="0087735D">
      <w:r>
        <w:separator/>
      </w:r>
    </w:p>
  </w:endnote>
  <w:endnote w:type="continuationSeparator" w:id="0">
    <w:p w14:paraId="261E5FBB" w14:textId="77777777" w:rsidR="0087735D" w:rsidRDefault="0087735D">
      <w:r>
        <w:continuationSeparator/>
      </w:r>
    </w:p>
  </w:endnote>
  <w:endnote w:type="continuationNotice" w:id="1">
    <w:p w14:paraId="423EF873" w14:textId="77777777" w:rsidR="0087735D" w:rsidRDefault="008773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Malgun Gothic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Picture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CC31BE" w14:textId="77777777" w:rsidR="0087735D" w:rsidRDefault="0087735D"/>
  </w:footnote>
  <w:footnote w:type="continuationSeparator" w:id="0">
    <w:p w14:paraId="4EFF5F72" w14:textId="77777777" w:rsidR="0087735D" w:rsidRDefault="0087735D">
      <w:r>
        <w:continuationSeparator/>
      </w:r>
    </w:p>
  </w:footnote>
  <w:footnote w:type="continuationNotice" w:id="1">
    <w:p w14:paraId="56BEBD2A" w14:textId="77777777" w:rsidR="0087735D" w:rsidRDefault="008773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4D45D" w14:textId="77777777" w:rsidR="008F651F" w:rsidRDefault="008F651F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F23514C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Picture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D08F5"/>
    <w:multiLevelType w:val="hybridMultilevel"/>
    <w:tmpl w:val="9E164560"/>
    <w:lvl w:ilvl="0" w:tplc="50E4D0E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2F7F481C"/>
    <w:multiLevelType w:val="hybridMultilevel"/>
    <w:tmpl w:val="3D5A05F4"/>
    <w:lvl w:ilvl="0" w:tplc="50E4D0E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647" w:hanging="360"/>
      </w:pPr>
    </w:lvl>
    <w:lvl w:ilvl="2" w:tplc="041D001B">
      <w:start w:val="1"/>
      <w:numFmt w:val="lowerRoman"/>
      <w:lvlText w:val="%3."/>
      <w:lvlJc w:val="right"/>
      <w:pPr>
        <w:ind w:left="2367" w:hanging="180"/>
      </w:pPr>
    </w:lvl>
    <w:lvl w:ilvl="3" w:tplc="041D000F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9471085"/>
    <w:multiLevelType w:val="hybridMultilevel"/>
    <w:tmpl w:val="24EA9136"/>
    <w:lvl w:ilvl="0" w:tplc="09AED6F6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2007" w:hanging="360"/>
      </w:pPr>
    </w:lvl>
    <w:lvl w:ilvl="2" w:tplc="041D001B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41D54875"/>
    <w:multiLevelType w:val="hybridMultilevel"/>
    <w:tmpl w:val="6866A988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1">
      <w:start w:val="1"/>
      <w:numFmt w:val="decimal"/>
      <w:lvlText w:val="%2)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490A5AB7"/>
    <w:multiLevelType w:val="hybridMultilevel"/>
    <w:tmpl w:val="44887DA2"/>
    <w:lvl w:ilvl="0" w:tplc="EE8C32D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647" w:hanging="360"/>
      </w:pPr>
    </w:lvl>
    <w:lvl w:ilvl="2" w:tplc="041D001B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53610306"/>
    <w:multiLevelType w:val="hybridMultilevel"/>
    <w:tmpl w:val="53DA4674"/>
    <w:lvl w:ilvl="0" w:tplc="46F4676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1">
      <w:start w:val="1"/>
      <w:numFmt w:val="decimal"/>
      <w:lvlText w:val="%2)"/>
      <w:lvlJc w:val="left"/>
      <w:pPr>
        <w:ind w:left="128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79241D9"/>
    <w:multiLevelType w:val="hybridMultilevel"/>
    <w:tmpl w:val="F2962540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5B934D8B"/>
    <w:multiLevelType w:val="hybridMultilevel"/>
    <w:tmpl w:val="46440C3C"/>
    <w:lvl w:ilvl="0" w:tplc="0B74C97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611E164F"/>
    <w:multiLevelType w:val="hybridMultilevel"/>
    <w:tmpl w:val="57BE7BE8"/>
    <w:lvl w:ilvl="0" w:tplc="DB641B9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6ADA7019"/>
    <w:multiLevelType w:val="hybridMultilevel"/>
    <w:tmpl w:val="77683088"/>
    <w:lvl w:ilvl="0" w:tplc="5F5CAC7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1">
      <w:start w:val="1"/>
      <w:numFmt w:val="decimal"/>
      <w:lvlText w:val="%2)"/>
      <w:lvlJc w:val="left"/>
      <w:pPr>
        <w:ind w:left="1440" w:hanging="360"/>
      </w:pPr>
    </w:lvl>
    <w:lvl w:ilvl="2" w:tplc="041D001B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7741D9"/>
    <w:multiLevelType w:val="hybridMultilevel"/>
    <w:tmpl w:val="9ACC0CB0"/>
    <w:lvl w:ilvl="0" w:tplc="02CCA59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6E94634F"/>
    <w:multiLevelType w:val="hybridMultilevel"/>
    <w:tmpl w:val="D39A47C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8362E4"/>
    <w:multiLevelType w:val="hybridMultilevel"/>
    <w:tmpl w:val="07EE876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9D53338"/>
    <w:multiLevelType w:val="hybridMultilevel"/>
    <w:tmpl w:val="ADA8974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1D20A8"/>
    <w:multiLevelType w:val="hybridMultilevel"/>
    <w:tmpl w:val="14BE2CB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243218168">
    <w:abstractNumId w:val="1"/>
  </w:num>
  <w:num w:numId="2" w16cid:durableId="1110855065">
    <w:abstractNumId w:val="8"/>
  </w:num>
  <w:num w:numId="3" w16cid:durableId="763113326">
    <w:abstractNumId w:val="4"/>
  </w:num>
  <w:num w:numId="4" w16cid:durableId="602541829">
    <w:abstractNumId w:val="6"/>
  </w:num>
  <w:num w:numId="5" w16cid:durableId="522520597">
    <w:abstractNumId w:val="2"/>
  </w:num>
  <w:num w:numId="6" w16cid:durableId="1327131812">
    <w:abstractNumId w:val="10"/>
  </w:num>
  <w:num w:numId="7" w16cid:durableId="382754329">
    <w:abstractNumId w:val="13"/>
  </w:num>
  <w:num w:numId="8" w16cid:durableId="1843734626">
    <w:abstractNumId w:val="0"/>
  </w:num>
  <w:num w:numId="9" w16cid:durableId="1660500052">
    <w:abstractNumId w:val="9"/>
  </w:num>
  <w:num w:numId="10" w16cid:durableId="879902470">
    <w:abstractNumId w:val="15"/>
  </w:num>
  <w:num w:numId="11" w16cid:durableId="304773136">
    <w:abstractNumId w:val="16"/>
  </w:num>
  <w:num w:numId="12" w16cid:durableId="1901090938">
    <w:abstractNumId w:val="17"/>
  </w:num>
  <w:num w:numId="13" w16cid:durableId="587272064">
    <w:abstractNumId w:val="5"/>
  </w:num>
  <w:num w:numId="14" w16cid:durableId="1044063969">
    <w:abstractNumId w:val="12"/>
  </w:num>
  <w:num w:numId="15" w16cid:durableId="1754547561">
    <w:abstractNumId w:val="7"/>
  </w:num>
  <w:num w:numId="16" w16cid:durableId="261378183">
    <w:abstractNumId w:val="3"/>
  </w:num>
  <w:num w:numId="17" w16cid:durableId="2126120642">
    <w:abstractNumId w:val="11"/>
  </w:num>
  <w:num w:numId="18" w16cid:durableId="941302157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68A"/>
    <w:rsid w:val="0000116F"/>
    <w:rsid w:val="0000145D"/>
    <w:rsid w:val="000051D5"/>
    <w:rsid w:val="00006D2A"/>
    <w:rsid w:val="00010D47"/>
    <w:rsid w:val="00011A59"/>
    <w:rsid w:val="000138C4"/>
    <w:rsid w:val="00013C1E"/>
    <w:rsid w:val="00014E14"/>
    <w:rsid w:val="00016CF0"/>
    <w:rsid w:val="0002239D"/>
    <w:rsid w:val="000232A3"/>
    <w:rsid w:val="0002700B"/>
    <w:rsid w:val="00030DDD"/>
    <w:rsid w:val="000313BB"/>
    <w:rsid w:val="00031E87"/>
    <w:rsid w:val="00033ED5"/>
    <w:rsid w:val="00036313"/>
    <w:rsid w:val="00036447"/>
    <w:rsid w:val="00040480"/>
    <w:rsid w:val="00040DEE"/>
    <w:rsid w:val="00042705"/>
    <w:rsid w:val="00047118"/>
    <w:rsid w:val="00050500"/>
    <w:rsid w:val="00051749"/>
    <w:rsid w:val="00054362"/>
    <w:rsid w:val="00055D02"/>
    <w:rsid w:val="0005691C"/>
    <w:rsid w:val="00056AE4"/>
    <w:rsid w:val="00056ECB"/>
    <w:rsid w:val="00056ED5"/>
    <w:rsid w:val="00060818"/>
    <w:rsid w:val="00061969"/>
    <w:rsid w:val="00061DFB"/>
    <w:rsid w:val="00063B27"/>
    <w:rsid w:val="000655CC"/>
    <w:rsid w:val="00065E77"/>
    <w:rsid w:val="000700AE"/>
    <w:rsid w:val="00074E88"/>
    <w:rsid w:val="00076408"/>
    <w:rsid w:val="000766ED"/>
    <w:rsid w:val="00083334"/>
    <w:rsid w:val="00084024"/>
    <w:rsid w:val="0009062C"/>
    <w:rsid w:val="0009348A"/>
    <w:rsid w:val="00093640"/>
    <w:rsid w:val="00095368"/>
    <w:rsid w:val="000954C4"/>
    <w:rsid w:val="000A4BCA"/>
    <w:rsid w:val="000A4CA5"/>
    <w:rsid w:val="000A5818"/>
    <w:rsid w:val="000A611A"/>
    <w:rsid w:val="000B12D9"/>
    <w:rsid w:val="000B26E2"/>
    <w:rsid w:val="000B4536"/>
    <w:rsid w:val="000B55A0"/>
    <w:rsid w:val="000B5F62"/>
    <w:rsid w:val="000B6ADC"/>
    <w:rsid w:val="000B7715"/>
    <w:rsid w:val="000C06FB"/>
    <w:rsid w:val="000C56C6"/>
    <w:rsid w:val="000C61DD"/>
    <w:rsid w:val="000D74A9"/>
    <w:rsid w:val="000E0ACA"/>
    <w:rsid w:val="000E0E4B"/>
    <w:rsid w:val="000E29EA"/>
    <w:rsid w:val="000E463B"/>
    <w:rsid w:val="000E46D7"/>
    <w:rsid w:val="000E5A7E"/>
    <w:rsid w:val="000F1734"/>
    <w:rsid w:val="000F33D6"/>
    <w:rsid w:val="000F43A3"/>
    <w:rsid w:val="000F6BFD"/>
    <w:rsid w:val="000F7681"/>
    <w:rsid w:val="00102E94"/>
    <w:rsid w:val="00103031"/>
    <w:rsid w:val="001044FE"/>
    <w:rsid w:val="00104E05"/>
    <w:rsid w:val="001101E9"/>
    <w:rsid w:val="001139D4"/>
    <w:rsid w:val="0011438E"/>
    <w:rsid w:val="0011444C"/>
    <w:rsid w:val="00114CAC"/>
    <w:rsid w:val="001150EE"/>
    <w:rsid w:val="0011531C"/>
    <w:rsid w:val="001154A5"/>
    <w:rsid w:val="0011567F"/>
    <w:rsid w:val="00116D31"/>
    <w:rsid w:val="00121037"/>
    <w:rsid w:val="00125C6B"/>
    <w:rsid w:val="001274C4"/>
    <w:rsid w:val="001316DA"/>
    <w:rsid w:val="00131B08"/>
    <w:rsid w:val="00132A59"/>
    <w:rsid w:val="00133337"/>
    <w:rsid w:val="001339CA"/>
    <w:rsid w:val="00133A0F"/>
    <w:rsid w:val="0013580F"/>
    <w:rsid w:val="00137B6D"/>
    <w:rsid w:val="0014070B"/>
    <w:rsid w:val="00140945"/>
    <w:rsid w:val="00142083"/>
    <w:rsid w:val="001422C1"/>
    <w:rsid w:val="00143316"/>
    <w:rsid w:val="00145149"/>
    <w:rsid w:val="001507D9"/>
    <w:rsid w:val="001522AE"/>
    <w:rsid w:val="00157D5B"/>
    <w:rsid w:val="00161FE6"/>
    <w:rsid w:val="001624F7"/>
    <w:rsid w:val="00164C3D"/>
    <w:rsid w:val="00166D3A"/>
    <w:rsid w:val="00167A11"/>
    <w:rsid w:val="00171BE4"/>
    <w:rsid w:val="0017508E"/>
    <w:rsid w:val="001814B5"/>
    <w:rsid w:val="001816EB"/>
    <w:rsid w:val="00181FDC"/>
    <w:rsid w:val="00184167"/>
    <w:rsid w:val="001860B9"/>
    <w:rsid w:val="00186F2B"/>
    <w:rsid w:val="001874D6"/>
    <w:rsid w:val="00187DC1"/>
    <w:rsid w:val="00190506"/>
    <w:rsid w:val="00191254"/>
    <w:rsid w:val="0019523B"/>
    <w:rsid w:val="0019632A"/>
    <w:rsid w:val="001A28E4"/>
    <w:rsid w:val="001A2FF8"/>
    <w:rsid w:val="001A3486"/>
    <w:rsid w:val="001A3FA1"/>
    <w:rsid w:val="001A4761"/>
    <w:rsid w:val="001A4E7C"/>
    <w:rsid w:val="001A5AAD"/>
    <w:rsid w:val="001A5FC4"/>
    <w:rsid w:val="001A7736"/>
    <w:rsid w:val="001B762C"/>
    <w:rsid w:val="001C2C90"/>
    <w:rsid w:val="001C4D0A"/>
    <w:rsid w:val="001C55F0"/>
    <w:rsid w:val="001C5FEF"/>
    <w:rsid w:val="001D0D34"/>
    <w:rsid w:val="001D1A39"/>
    <w:rsid w:val="001D2AF2"/>
    <w:rsid w:val="001D7D48"/>
    <w:rsid w:val="001E24AB"/>
    <w:rsid w:val="001E2752"/>
    <w:rsid w:val="001E2B49"/>
    <w:rsid w:val="001E2FE6"/>
    <w:rsid w:val="001E3789"/>
    <w:rsid w:val="001E4CFA"/>
    <w:rsid w:val="001E55CA"/>
    <w:rsid w:val="001E5874"/>
    <w:rsid w:val="001E6CBD"/>
    <w:rsid w:val="001E757F"/>
    <w:rsid w:val="001E7C82"/>
    <w:rsid w:val="001F2D81"/>
    <w:rsid w:val="001F6955"/>
    <w:rsid w:val="00211487"/>
    <w:rsid w:val="00211D91"/>
    <w:rsid w:val="00214E1A"/>
    <w:rsid w:val="00217DEC"/>
    <w:rsid w:val="002200A8"/>
    <w:rsid w:val="00222CB5"/>
    <w:rsid w:val="00223C17"/>
    <w:rsid w:val="002333B8"/>
    <w:rsid w:val="002347C4"/>
    <w:rsid w:val="0023558D"/>
    <w:rsid w:val="00235B57"/>
    <w:rsid w:val="002368A6"/>
    <w:rsid w:val="002402A7"/>
    <w:rsid w:val="002409D9"/>
    <w:rsid w:val="00241925"/>
    <w:rsid w:val="00241FF9"/>
    <w:rsid w:val="00245760"/>
    <w:rsid w:val="002502FB"/>
    <w:rsid w:val="0025038F"/>
    <w:rsid w:val="00250F24"/>
    <w:rsid w:val="002523C5"/>
    <w:rsid w:val="0025380B"/>
    <w:rsid w:val="0025687E"/>
    <w:rsid w:val="0025703A"/>
    <w:rsid w:val="00257A80"/>
    <w:rsid w:val="0026141A"/>
    <w:rsid w:val="002628F4"/>
    <w:rsid w:val="00262F3D"/>
    <w:rsid w:val="00263281"/>
    <w:rsid w:val="002651D6"/>
    <w:rsid w:val="0026551F"/>
    <w:rsid w:val="00266733"/>
    <w:rsid w:val="00267DA6"/>
    <w:rsid w:val="00267F46"/>
    <w:rsid w:val="00270FA8"/>
    <w:rsid w:val="00271FBA"/>
    <w:rsid w:val="00274610"/>
    <w:rsid w:val="00274A8C"/>
    <w:rsid w:val="00276675"/>
    <w:rsid w:val="00276A11"/>
    <w:rsid w:val="00277E58"/>
    <w:rsid w:val="00280A85"/>
    <w:rsid w:val="00284119"/>
    <w:rsid w:val="002862D1"/>
    <w:rsid w:val="00286E88"/>
    <w:rsid w:val="002909F7"/>
    <w:rsid w:val="00290B5C"/>
    <w:rsid w:val="00290E7C"/>
    <w:rsid w:val="00290FC1"/>
    <w:rsid w:val="00294791"/>
    <w:rsid w:val="00294F4D"/>
    <w:rsid w:val="002979E9"/>
    <w:rsid w:val="002A0693"/>
    <w:rsid w:val="002A1C4F"/>
    <w:rsid w:val="002A5FF0"/>
    <w:rsid w:val="002A7450"/>
    <w:rsid w:val="002B0B30"/>
    <w:rsid w:val="002B0C78"/>
    <w:rsid w:val="002B1A4E"/>
    <w:rsid w:val="002B4117"/>
    <w:rsid w:val="002B432F"/>
    <w:rsid w:val="002B4CA6"/>
    <w:rsid w:val="002B5D04"/>
    <w:rsid w:val="002C0C02"/>
    <w:rsid w:val="002C1277"/>
    <w:rsid w:val="002C4E77"/>
    <w:rsid w:val="002C4F9D"/>
    <w:rsid w:val="002C552A"/>
    <w:rsid w:val="002C5BBC"/>
    <w:rsid w:val="002C60AD"/>
    <w:rsid w:val="002C76DB"/>
    <w:rsid w:val="002C7F5D"/>
    <w:rsid w:val="002D01CF"/>
    <w:rsid w:val="002D087E"/>
    <w:rsid w:val="002D0E0E"/>
    <w:rsid w:val="002D2B35"/>
    <w:rsid w:val="002D506C"/>
    <w:rsid w:val="002D5DAB"/>
    <w:rsid w:val="002D6023"/>
    <w:rsid w:val="002D6874"/>
    <w:rsid w:val="002E263F"/>
    <w:rsid w:val="002E589B"/>
    <w:rsid w:val="002E60D1"/>
    <w:rsid w:val="002E68A5"/>
    <w:rsid w:val="002E6A3B"/>
    <w:rsid w:val="002E6F81"/>
    <w:rsid w:val="002F08BA"/>
    <w:rsid w:val="002F08C2"/>
    <w:rsid w:val="002F2CFF"/>
    <w:rsid w:val="002F568B"/>
    <w:rsid w:val="002F7818"/>
    <w:rsid w:val="002F7A2F"/>
    <w:rsid w:val="0030220C"/>
    <w:rsid w:val="00302461"/>
    <w:rsid w:val="00302919"/>
    <w:rsid w:val="003066D0"/>
    <w:rsid w:val="00311401"/>
    <w:rsid w:val="0031393B"/>
    <w:rsid w:val="003203D7"/>
    <w:rsid w:val="00320F86"/>
    <w:rsid w:val="00322184"/>
    <w:rsid w:val="00322208"/>
    <w:rsid w:val="00322C3E"/>
    <w:rsid w:val="00324171"/>
    <w:rsid w:val="00324341"/>
    <w:rsid w:val="00325017"/>
    <w:rsid w:val="00326C24"/>
    <w:rsid w:val="003314CA"/>
    <w:rsid w:val="003321EA"/>
    <w:rsid w:val="00337F99"/>
    <w:rsid w:val="003410BD"/>
    <w:rsid w:val="0034301E"/>
    <w:rsid w:val="0034307B"/>
    <w:rsid w:val="00345EB1"/>
    <w:rsid w:val="00350CC4"/>
    <w:rsid w:val="00350F4A"/>
    <w:rsid w:val="003514A7"/>
    <w:rsid w:val="00351B6F"/>
    <w:rsid w:val="003578C0"/>
    <w:rsid w:val="00360E0D"/>
    <w:rsid w:val="00361240"/>
    <w:rsid w:val="0036357D"/>
    <w:rsid w:val="0036594C"/>
    <w:rsid w:val="00367D19"/>
    <w:rsid w:val="00371BED"/>
    <w:rsid w:val="00373AEE"/>
    <w:rsid w:val="00374B15"/>
    <w:rsid w:val="00381515"/>
    <w:rsid w:val="00381961"/>
    <w:rsid w:val="003823EB"/>
    <w:rsid w:val="00384019"/>
    <w:rsid w:val="003854F1"/>
    <w:rsid w:val="0038568B"/>
    <w:rsid w:val="0038757F"/>
    <w:rsid w:val="00390312"/>
    <w:rsid w:val="0039118E"/>
    <w:rsid w:val="0039174E"/>
    <w:rsid w:val="003917C7"/>
    <w:rsid w:val="0039307F"/>
    <w:rsid w:val="003950B7"/>
    <w:rsid w:val="00396D8D"/>
    <w:rsid w:val="0039778A"/>
    <w:rsid w:val="00397F54"/>
    <w:rsid w:val="003A0D43"/>
    <w:rsid w:val="003A4C8A"/>
    <w:rsid w:val="003A5DC5"/>
    <w:rsid w:val="003A5F98"/>
    <w:rsid w:val="003B1B83"/>
    <w:rsid w:val="003B245D"/>
    <w:rsid w:val="003B2A4B"/>
    <w:rsid w:val="003B6EF7"/>
    <w:rsid w:val="003B7C9F"/>
    <w:rsid w:val="003B7FF2"/>
    <w:rsid w:val="003C1015"/>
    <w:rsid w:val="003C69FB"/>
    <w:rsid w:val="003D02E5"/>
    <w:rsid w:val="003D071D"/>
    <w:rsid w:val="003D099E"/>
    <w:rsid w:val="003D21A2"/>
    <w:rsid w:val="003D29D2"/>
    <w:rsid w:val="003D4650"/>
    <w:rsid w:val="003D6DF1"/>
    <w:rsid w:val="003D7B9F"/>
    <w:rsid w:val="003E0705"/>
    <w:rsid w:val="003E0D3C"/>
    <w:rsid w:val="003E2FF7"/>
    <w:rsid w:val="003E64A5"/>
    <w:rsid w:val="003E7140"/>
    <w:rsid w:val="003E7B1F"/>
    <w:rsid w:val="003F0AAA"/>
    <w:rsid w:val="003F0DDB"/>
    <w:rsid w:val="003F1013"/>
    <w:rsid w:val="003F1ACF"/>
    <w:rsid w:val="003F66DB"/>
    <w:rsid w:val="003F789A"/>
    <w:rsid w:val="0040281D"/>
    <w:rsid w:val="004028AF"/>
    <w:rsid w:val="00403F6D"/>
    <w:rsid w:val="0040469D"/>
    <w:rsid w:val="00404948"/>
    <w:rsid w:val="00406BEA"/>
    <w:rsid w:val="00407C8B"/>
    <w:rsid w:val="004117AA"/>
    <w:rsid w:val="00413A60"/>
    <w:rsid w:val="004141F3"/>
    <w:rsid w:val="00415DB5"/>
    <w:rsid w:val="00420494"/>
    <w:rsid w:val="004230F7"/>
    <w:rsid w:val="004238B0"/>
    <w:rsid w:val="00426982"/>
    <w:rsid w:val="0043167E"/>
    <w:rsid w:val="00433474"/>
    <w:rsid w:val="004336C9"/>
    <w:rsid w:val="00433784"/>
    <w:rsid w:val="0043409A"/>
    <w:rsid w:val="00434F25"/>
    <w:rsid w:val="00437EFC"/>
    <w:rsid w:val="0044137A"/>
    <w:rsid w:val="00442B91"/>
    <w:rsid w:val="004445F8"/>
    <w:rsid w:val="00446255"/>
    <w:rsid w:val="004518D0"/>
    <w:rsid w:val="00451935"/>
    <w:rsid w:val="004558E7"/>
    <w:rsid w:val="00456A8D"/>
    <w:rsid w:val="00460ED0"/>
    <w:rsid w:val="0046278E"/>
    <w:rsid w:val="00463B36"/>
    <w:rsid w:val="00463BD6"/>
    <w:rsid w:val="00464C65"/>
    <w:rsid w:val="00464F0D"/>
    <w:rsid w:val="00465651"/>
    <w:rsid w:val="00467B82"/>
    <w:rsid w:val="00470CE7"/>
    <w:rsid w:val="00470F4F"/>
    <w:rsid w:val="00472482"/>
    <w:rsid w:val="00480DC7"/>
    <w:rsid w:val="004855AF"/>
    <w:rsid w:val="004876F6"/>
    <w:rsid w:val="00491DAE"/>
    <w:rsid w:val="0049236A"/>
    <w:rsid w:val="00492718"/>
    <w:rsid w:val="004A25BE"/>
    <w:rsid w:val="004A355D"/>
    <w:rsid w:val="004A3D38"/>
    <w:rsid w:val="004A4970"/>
    <w:rsid w:val="004A5705"/>
    <w:rsid w:val="004A7724"/>
    <w:rsid w:val="004A7F0E"/>
    <w:rsid w:val="004B2183"/>
    <w:rsid w:val="004B2A01"/>
    <w:rsid w:val="004B39A2"/>
    <w:rsid w:val="004B761D"/>
    <w:rsid w:val="004C18F5"/>
    <w:rsid w:val="004C3536"/>
    <w:rsid w:val="004C41EA"/>
    <w:rsid w:val="004C5A2F"/>
    <w:rsid w:val="004D43D4"/>
    <w:rsid w:val="004D679E"/>
    <w:rsid w:val="004D7481"/>
    <w:rsid w:val="004D7BA3"/>
    <w:rsid w:val="004E23E3"/>
    <w:rsid w:val="004F2ECE"/>
    <w:rsid w:val="004F4518"/>
    <w:rsid w:val="004F4C62"/>
    <w:rsid w:val="004F51C1"/>
    <w:rsid w:val="004F5D5E"/>
    <w:rsid w:val="004F6785"/>
    <w:rsid w:val="00501433"/>
    <w:rsid w:val="00502EAE"/>
    <w:rsid w:val="005035C8"/>
    <w:rsid w:val="00504F4F"/>
    <w:rsid w:val="00506AE7"/>
    <w:rsid w:val="00511CC4"/>
    <w:rsid w:val="00515573"/>
    <w:rsid w:val="00523AC0"/>
    <w:rsid w:val="00523D9B"/>
    <w:rsid w:val="00531588"/>
    <w:rsid w:val="00531E60"/>
    <w:rsid w:val="00533679"/>
    <w:rsid w:val="00537F02"/>
    <w:rsid w:val="00541D07"/>
    <w:rsid w:val="0054318F"/>
    <w:rsid w:val="00543C52"/>
    <w:rsid w:val="00544BAB"/>
    <w:rsid w:val="00545F31"/>
    <w:rsid w:val="005468CF"/>
    <w:rsid w:val="0054788E"/>
    <w:rsid w:val="00552F7B"/>
    <w:rsid w:val="005578FA"/>
    <w:rsid w:val="00560762"/>
    <w:rsid w:val="00565129"/>
    <w:rsid w:val="00565CD0"/>
    <w:rsid w:val="00567820"/>
    <w:rsid w:val="00570B97"/>
    <w:rsid w:val="00570E0D"/>
    <w:rsid w:val="00573A5F"/>
    <w:rsid w:val="005770AD"/>
    <w:rsid w:val="005770BF"/>
    <w:rsid w:val="00581414"/>
    <w:rsid w:val="00582490"/>
    <w:rsid w:val="00583C83"/>
    <w:rsid w:val="00594864"/>
    <w:rsid w:val="00594D45"/>
    <w:rsid w:val="00597D33"/>
    <w:rsid w:val="00597E28"/>
    <w:rsid w:val="005A26D5"/>
    <w:rsid w:val="005A40A1"/>
    <w:rsid w:val="005A54ED"/>
    <w:rsid w:val="005A5D5B"/>
    <w:rsid w:val="005A6081"/>
    <w:rsid w:val="005A627D"/>
    <w:rsid w:val="005B04F6"/>
    <w:rsid w:val="005B189F"/>
    <w:rsid w:val="005B5CE4"/>
    <w:rsid w:val="005C0045"/>
    <w:rsid w:val="005C084E"/>
    <w:rsid w:val="005C3B73"/>
    <w:rsid w:val="005C4283"/>
    <w:rsid w:val="005C4606"/>
    <w:rsid w:val="005C5C65"/>
    <w:rsid w:val="005D0B0C"/>
    <w:rsid w:val="005D2F63"/>
    <w:rsid w:val="005E02B3"/>
    <w:rsid w:val="005E0D28"/>
    <w:rsid w:val="005E12AF"/>
    <w:rsid w:val="005E1E24"/>
    <w:rsid w:val="005E2451"/>
    <w:rsid w:val="005E4A14"/>
    <w:rsid w:val="005E51FB"/>
    <w:rsid w:val="005E601A"/>
    <w:rsid w:val="005E7E02"/>
    <w:rsid w:val="005F103D"/>
    <w:rsid w:val="005F224B"/>
    <w:rsid w:val="005F40AE"/>
    <w:rsid w:val="005F757D"/>
    <w:rsid w:val="0060317F"/>
    <w:rsid w:val="0060596B"/>
    <w:rsid w:val="00606064"/>
    <w:rsid w:val="00606D97"/>
    <w:rsid w:val="006123A8"/>
    <w:rsid w:val="006130B6"/>
    <w:rsid w:val="00614E64"/>
    <w:rsid w:val="006166E0"/>
    <w:rsid w:val="00616E48"/>
    <w:rsid w:val="00617710"/>
    <w:rsid w:val="00617EE6"/>
    <w:rsid w:val="00620483"/>
    <w:rsid w:val="0062184C"/>
    <w:rsid w:val="00621856"/>
    <w:rsid w:val="006219D5"/>
    <w:rsid w:val="00621B06"/>
    <w:rsid w:val="00621DB0"/>
    <w:rsid w:val="00621FE5"/>
    <w:rsid w:val="00623724"/>
    <w:rsid w:val="00627888"/>
    <w:rsid w:val="00627BEA"/>
    <w:rsid w:val="006319DB"/>
    <w:rsid w:val="006376E9"/>
    <w:rsid w:val="00647ABA"/>
    <w:rsid w:val="006502F5"/>
    <w:rsid w:val="00653DEE"/>
    <w:rsid w:val="0065595B"/>
    <w:rsid w:val="0065606F"/>
    <w:rsid w:val="00656DCD"/>
    <w:rsid w:val="0066015A"/>
    <w:rsid w:val="00660269"/>
    <w:rsid w:val="0066046A"/>
    <w:rsid w:val="00662673"/>
    <w:rsid w:val="006627F6"/>
    <w:rsid w:val="00665EEC"/>
    <w:rsid w:val="00665F89"/>
    <w:rsid w:val="00667553"/>
    <w:rsid w:val="00673C92"/>
    <w:rsid w:val="00674207"/>
    <w:rsid w:val="00675373"/>
    <w:rsid w:val="006753EC"/>
    <w:rsid w:val="00677966"/>
    <w:rsid w:val="00677CC1"/>
    <w:rsid w:val="00680117"/>
    <w:rsid w:val="00685193"/>
    <w:rsid w:val="00690DEE"/>
    <w:rsid w:val="00692A08"/>
    <w:rsid w:val="00692BE5"/>
    <w:rsid w:val="006948A5"/>
    <w:rsid w:val="006A0AB2"/>
    <w:rsid w:val="006A2789"/>
    <w:rsid w:val="006A314C"/>
    <w:rsid w:val="006A449C"/>
    <w:rsid w:val="006A4978"/>
    <w:rsid w:val="006A7261"/>
    <w:rsid w:val="006A7270"/>
    <w:rsid w:val="006B0BCA"/>
    <w:rsid w:val="006B0D29"/>
    <w:rsid w:val="006B1819"/>
    <w:rsid w:val="006C1470"/>
    <w:rsid w:val="006C2D93"/>
    <w:rsid w:val="006C5048"/>
    <w:rsid w:val="006C50D4"/>
    <w:rsid w:val="006C6A4B"/>
    <w:rsid w:val="006C6F23"/>
    <w:rsid w:val="006C779F"/>
    <w:rsid w:val="006D01F5"/>
    <w:rsid w:val="006D04C4"/>
    <w:rsid w:val="006D0CFB"/>
    <w:rsid w:val="006D1725"/>
    <w:rsid w:val="006D2642"/>
    <w:rsid w:val="006D27AA"/>
    <w:rsid w:val="006D30C0"/>
    <w:rsid w:val="006D3A48"/>
    <w:rsid w:val="006D5770"/>
    <w:rsid w:val="006D7535"/>
    <w:rsid w:val="006E450B"/>
    <w:rsid w:val="006E53F8"/>
    <w:rsid w:val="006E75F6"/>
    <w:rsid w:val="006E768E"/>
    <w:rsid w:val="006F094E"/>
    <w:rsid w:val="006F0D7E"/>
    <w:rsid w:val="006F4632"/>
    <w:rsid w:val="006F641A"/>
    <w:rsid w:val="007017FA"/>
    <w:rsid w:val="00701B8F"/>
    <w:rsid w:val="00707E67"/>
    <w:rsid w:val="00710B77"/>
    <w:rsid w:val="007155D5"/>
    <w:rsid w:val="0072075B"/>
    <w:rsid w:val="007221C2"/>
    <w:rsid w:val="00730955"/>
    <w:rsid w:val="007310FE"/>
    <w:rsid w:val="0073214B"/>
    <w:rsid w:val="0073326C"/>
    <w:rsid w:val="00733A9C"/>
    <w:rsid w:val="00733B8A"/>
    <w:rsid w:val="00734E4A"/>
    <w:rsid w:val="0073607C"/>
    <w:rsid w:val="007363BA"/>
    <w:rsid w:val="00736574"/>
    <w:rsid w:val="007367E0"/>
    <w:rsid w:val="00737215"/>
    <w:rsid w:val="0074053A"/>
    <w:rsid w:val="00741633"/>
    <w:rsid w:val="00754905"/>
    <w:rsid w:val="00755DDD"/>
    <w:rsid w:val="007567D6"/>
    <w:rsid w:val="00756AF0"/>
    <w:rsid w:val="00760038"/>
    <w:rsid w:val="00762EE0"/>
    <w:rsid w:val="00763014"/>
    <w:rsid w:val="007635E2"/>
    <w:rsid w:val="00763EDF"/>
    <w:rsid w:val="007644FD"/>
    <w:rsid w:val="00765C41"/>
    <w:rsid w:val="00771100"/>
    <w:rsid w:val="00771D62"/>
    <w:rsid w:val="007759DD"/>
    <w:rsid w:val="007760CD"/>
    <w:rsid w:val="00777907"/>
    <w:rsid w:val="00781CA3"/>
    <w:rsid w:val="00784081"/>
    <w:rsid w:val="0078441F"/>
    <w:rsid w:val="0078609F"/>
    <w:rsid w:val="0078635A"/>
    <w:rsid w:val="007917BA"/>
    <w:rsid w:val="00792AC7"/>
    <w:rsid w:val="00797857"/>
    <w:rsid w:val="007A0EC9"/>
    <w:rsid w:val="007A2676"/>
    <w:rsid w:val="007A334E"/>
    <w:rsid w:val="007A3EF8"/>
    <w:rsid w:val="007A5C6F"/>
    <w:rsid w:val="007B1221"/>
    <w:rsid w:val="007B1E46"/>
    <w:rsid w:val="007B71E0"/>
    <w:rsid w:val="007C0F3B"/>
    <w:rsid w:val="007D4241"/>
    <w:rsid w:val="007D4317"/>
    <w:rsid w:val="007D44B8"/>
    <w:rsid w:val="007D4EA3"/>
    <w:rsid w:val="007D5860"/>
    <w:rsid w:val="007E07BC"/>
    <w:rsid w:val="007E3C9B"/>
    <w:rsid w:val="007E407E"/>
    <w:rsid w:val="007F1CFF"/>
    <w:rsid w:val="007F3A8D"/>
    <w:rsid w:val="007F5DD5"/>
    <w:rsid w:val="007F6BFC"/>
    <w:rsid w:val="00802298"/>
    <w:rsid w:val="008024D4"/>
    <w:rsid w:val="00803C9D"/>
    <w:rsid w:val="0080707E"/>
    <w:rsid w:val="00810496"/>
    <w:rsid w:val="00813722"/>
    <w:rsid w:val="00816980"/>
    <w:rsid w:val="00820BC0"/>
    <w:rsid w:val="00821A1B"/>
    <w:rsid w:val="008262E9"/>
    <w:rsid w:val="00827E69"/>
    <w:rsid w:val="00831A18"/>
    <w:rsid w:val="00835C4D"/>
    <w:rsid w:val="00835F20"/>
    <w:rsid w:val="008365AD"/>
    <w:rsid w:val="008403B3"/>
    <w:rsid w:val="00840939"/>
    <w:rsid w:val="00842B2B"/>
    <w:rsid w:val="00842E13"/>
    <w:rsid w:val="00843DFB"/>
    <w:rsid w:val="00843F48"/>
    <w:rsid w:val="00846373"/>
    <w:rsid w:val="0085132E"/>
    <w:rsid w:val="00851423"/>
    <w:rsid w:val="00852C2C"/>
    <w:rsid w:val="008569C6"/>
    <w:rsid w:val="00857848"/>
    <w:rsid w:val="0086127A"/>
    <w:rsid w:val="00863862"/>
    <w:rsid w:val="008654B6"/>
    <w:rsid w:val="00865C58"/>
    <w:rsid w:val="0087139C"/>
    <w:rsid w:val="00873419"/>
    <w:rsid w:val="00874C2F"/>
    <w:rsid w:val="0087735D"/>
    <w:rsid w:val="00880E83"/>
    <w:rsid w:val="00881E48"/>
    <w:rsid w:val="00885DED"/>
    <w:rsid w:val="008922A5"/>
    <w:rsid w:val="00892F28"/>
    <w:rsid w:val="00893DF3"/>
    <w:rsid w:val="00894158"/>
    <w:rsid w:val="0089529B"/>
    <w:rsid w:val="00895443"/>
    <w:rsid w:val="008A0C5F"/>
    <w:rsid w:val="008A3DEA"/>
    <w:rsid w:val="008A4EB9"/>
    <w:rsid w:val="008A74C0"/>
    <w:rsid w:val="008B1694"/>
    <w:rsid w:val="008B1B24"/>
    <w:rsid w:val="008B464E"/>
    <w:rsid w:val="008B5EA4"/>
    <w:rsid w:val="008C4B27"/>
    <w:rsid w:val="008C7F0C"/>
    <w:rsid w:val="008C7F2A"/>
    <w:rsid w:val="008D4B13"/>
    <w:rsid w:val="008E21EC"/>
    <w:rsid w:val="008E36F8"/>
    <w:rsid w:val="008E46B2"/>
    <w:rsid w:val="008E621C"/>
    <w:rsid w:val="008E682C"/>
    <w:rsid w:val="008E78A1"/>
    <w:rsid w:val="008E7907"/>
    <w:rsid w:val="008F284B"/>
    <w:rsid w:val="008F323B"/>
    <w:rsid w:val="008F589F"/>
    <w:rsid w:val="008F651F"/>
    <w:rsid w:val="00901B1F"/>
    <w:rsid w:val="009036BC"/>
    <w:rsid w:val="00903722"/>
    <w:rsid w:val="00904216"/>
    <w:rsid w:val="00906238"/>
    <w:rsid w:val="0090696F"/>
    <w:rsid w:val="00907EF9"/>
    <w:rsid w:val="00911231"/>
    <w:rsid w:val="0091295C"/>
    <w:rsid w:val="00914D58"/>
    <w:rsid w:val="00917916"/>
    <w:rsid w:val="00920E7E"/>
    <w:rsid w:val="00921F47"/>
    <w:rsid w:val="009223FD"/>
    <w:rsid w:val="00922475"/>
    <w:rsid w:val="009228AB"/>
    <w:rsid w:val="00922F92"/>
    <w:rsid w:val="0092549D"/>
    <w:rsid w:val="009273A4"/>
    <w:rsid w:val="009277E5"/>
    <w:rsid w:val="00927A30"/>
    <w:rsid w:val="0093085B"/>
    <w:rsid w:val="00931C57"/>
    <w:rsid w:val="00933BFA"/>
    <w:rsid w:val="009347A5"/>
    <w:rsid w:val="0093663F"/>
    <w:rsid w:val="00942257"/>
    <w:rsid w:val="00943CCB"/>
    <w:rsid w:val="00943D32"/>
    <w:rsid w:val="00945FF2"/>
    <w:rsid w:val="009471BF"/>
    <w:rsid w:val="00950645"/>
    <w:rsid w:val="00950E4E"/>
    <w:rsid w:val="00950EC2"/>
    <w:rsid w:val="009512DE"/>
    <w:rsid w:val="009529BD"/>
    <w:rsid w:val="009533B4"/>
    <w:rsid w:val="0095665D"/>
    <w:rsid w:val="00957D35"/>
    <w:rsid w:val="0096002F"/>
    <w:rsid w:val="00960707"/>
    <w:rsid w:val="00964F05"/>
    <w:rsid w:val="0096783F"/>
    <w:rsid w:val="00971D93"/>
    <w:rsid w:val="00977CFE"/>
    <w:rsid w:val="009816CE"/>
    <w:rsid w:val="0098382C"/>
    <w:rsid w:val="00985650"/>
    <w:rsid w:val="009A07DC"/>
    <w:rsid w:val="009A32ED"/>
    <w:rsid w:val="009A45B7"/>
    <w:rsid w:val="009A6207"/>
    <w:rsid w:val="009A6260"/>
    <w:rsid w:val="009B15A6"/>
    <w:rsid w:val="009B1F6B"/>
    <w:rsid w:val="009B6536"/>
    <w:rsid w:val="009B7C8C"/>
    <w:rsid w:val="009C0804"/>
    <w:rsid w:val="009C0D12"/>
    <w:rsid w:val="009C0F70"/>
    <w:rsid w:val="009C1628"/>
    <w:rsid w:val="009C175F"/>
    <w:rsid w:val="009C192E"/>
    <w:rsid w:val="009C2E3E"/>
    <w:rsid w:val="009C6C0C"/>
    <w:rsid w:val="009D4142"/>
    <w:rsid w:val="009D6819"/>
    <w:rsid w:val="009D6D1C"/>
    <w:rsid w:val="009E0CF9"/>
    <w:rsid w:val="009E3BF5"/>
    <w:rsid w:val="009E531B"/>
    <w:rsid w:val="009E6611"/>
    <w:rsid w:val="009E6C56"/>
    <w:rsid w:val="009E7DCF"/>
    <w:rsid w:val="009F4A56"/>
    <w:rsid w:val="009F4E65"/>
    <w:rsid w:val="009F6A9B"/>
    <w:rsid w:val="00A006A5"/>
    <w:rsid w:val="00A01E32"/>
    <w:rsid w:val="00A0328E"/>
    <w:rsid w:val="00A05942"/>
    <w:rsid w:val="00A06B93"/>
    <w:rsid w:val="00A07BEC"/>
    <w:rsid w:val="00A13503"/>
    <w:rsid w:val="00A2608C"/>
    <w:rsid w:val="00A264BE"/>
    <w:rsid w:val="00A272CA"/>
    <w:rsid w:val="00A30382"/>
    <w:rsid w:val="00A32514"/>
    <w:rsid w:val="00A33051"/>
    <w:rsid w:val="00A3525A"/>
    <w:rsid w:val="00A407AD"/>
    <w:rsid w:val="00A40923"/>
    <w:rsid w:val="00A41C05"/>
    <w:rsid w:val="00A42184"/>
    <w:rsid w:val="00A42426"/>
    <w:rsid w:val="00A4301A"/>
    <w:rsid w:val="00A4395E"/>
    <w:rsid w:val="00A44FE2"/>
    <w:rsid w:val="00A4626D"/>
    <w:rsid w:val="00A50F4E"/>
    <w:rsid w:val="00A5142F"/>
    <w:rsid w:val="00A514B7"/>
    <w:rsid w:val="00A52798"/>
    <w:rsid w:val="00A531A3"/>
    <w:rsid w:val="00A54A0B"/>
    <w:rsid w:val="00A5520B"/>
    <w:rsid w:val="00A559B9"/>
    <w:rsid w:val="00A55C43"/>
    <w:rsid w:val="00A60C6E"/>
    <w:rsid w:val="00A61304"/>
    <w:rsid w:val="00A63BA3"/>
    <w:rsid w:val="00A65FD4"/>
    <w:rsid w:val="00A74968"/>
    <w:rsid w:val="00A754A8"/>
    <w:rsid w:val="00A7630B"/>
    <w:rsid w:val="00A81198"/>
    <w:rsid w:val="00A81E48"/>
    <w:rsid w:val="00A82035"/>
    <w:rsid w:val="00A82377"/>
    <w:rsid w:val="00A87B95"/>
    <w:rsid w:val="00A90D77"/>
    <w:rsid w:val="00A924D5"/>
    <w:rsid w:val="00A9267C"/>
    <w:rsid w:val="00A92E07"/>
    <w:rsid w:val="00A96AD9"/>
    <w:rsid w:val="00A96C45"/>
    <w:rsid w:val="00AA0B3A"/>
    <w:rsid w:val="00AA184E"/>
    <w:rsid w:val="00AA54A6"/>
    <w:rsid w:val="00AA6EB4"/>
    <w:rsid w:val="00AA767D"/>
    <w:rsid w:val="00AB0CC9"/>
    <w:rsid w:val="00AB2F22"/>
    <w:rsid w:val="00AB3483"/>
    <w:rsid w:val="00AC043B"/>
    <w:rsid w:val="00AC3FF6"/>
    <w:rsid w:val="00AD0F99"/>
    <w:rsid w:val="00AD2F3D"/>
    <w:rsid w:val="00AD5018"/>
    <w:rsid w:val="00AD6F8C"/>
    <w:rsid w:val="00AD6F9F"/>
    <w:rsid w:val="00AD73EC"/>
    <w:rsid w:val="00AD7AD5"/>
    <w:rsid w:val="00AE13CE"/>
    <w:rsid w:val="00AE5BC7"/>
    <w:rsid w:val="00AE6788"/>
    <w:rsid w:val="00AF2C08"/>
    <w:rsid w:val="00AF2CA3"/>
    <w:rsid w:val="00AF4972"/>
    <w:rsid w:val="00AF4A8F"/>
    <w:rsid w:val="00AF4E18"/>
    <w:rsid w:val="00AF568F"/>
    <w:rsid w:val="00AF5AAF"/>
    <w:rsid w:val="00B01673"/>
    <w:rsid w:val="00B01BE4"/>
    <w:rsid w:val="00B02887"/>
    <w:rsid w:val="00B0395B"/>
    <w:rsid w:val="00B046D8"/>
    <w:rsid w:val="00B1049D"/>
    <w:rsid w:val="00B10BE9"/>
    <w:rsid w:val="00B13238"/>
    <w:rsid w:val="00B13F4C"/>
    <w:rsid w:val="00B15E0C"/>
    <w:rsid w:val="00B16219"/>
    <w:rsid w:val="00B16C59"/>
    <w:rsid w:val="00B2361B"/>
    <w:rsid w:val="00B237E0"/>
    <w:rsid w:val="00B23E1B"/>
    <w:rsid w:val="00B24413"/>
    <w:rsid w:val="00B2562B"/>
    <w:rsid w:val="00B25CA6"/>
    <w:rsid w:val="00B31312"/>
    <w:rsid w:val="00B32915"/>
    <w:rsid w:val="00B33E8E"/>
    <w:rsid w:val="00B33FDD"/>
    <w:rsid w:val="00B35997"/>
    <w:rsid w:val="00B359CC"/>
    <w:rsid w:val="00B36107"/>
    <w:rsid w:val="00B405A1"/>
    <w:rsid w:val="00B41789"/>
    <w:rsid w:val="00B41E8A"/>
    <w:rsid w:val="00B43B20"/>
    <w:rsid w:val="00B43B24"/>
    <w:rsid w:val="00B44544"/>
    <w:rsid w:val="00B44893"/>
    <w:rsid w:val="00B46C03"/>
    <w:rsid w:val="00B500B9"/>
    <w:rsid w:val="00B56B56"/>
    <w:rsid w:val="00B60C6C"/>
    <w:rsid w:val="00B619A9"/>
    <w:rsid w:val="00B63E08"/>
    <w:rsid w:val="00B640E5"/>
    <w:rsid w:val="00B64B59"/>
    <w:rsid w:val="00B6598A"/>
    <w:rsid w:val="00B65A9D"/>
    <w:rsid w:val="00B66D60"/>
    <w:rsid w:val="00B67A06"/>
    <w:rsid w:val="00B714AD"/>
    <w:rsid w:val="00B72360"/>
    <w:rsid w:val="00B75EDE"/>
    <w:rsid w:val="00B77D88"/>
    <w:rsid w:val="00B77FAF"/>
    <w:rsid w:val="00B80E27"/>
    <w:rsid w:val="00B81602"/>
    <w:rsid w:val="00B82DFE"/>
    <w:rsid w:val="00B84336"/>
    <w:rsid w:val="00B851B9"/>
    <w:rsid w:val="00B8595E"/>
    <w:rsid w:val="00B86453"/>
    <w:rsid w:val="00B90054"/>
    <w:rsid w:val="00B92852"/>
    <w:rsid w:val="00B92C14"/>
    <w:rsid w:val="00B94C84"/>
    <w:rsid w:val="00B96AFF"/>
    <w:rsid w:val="00BA0066"/>
    <w:rsid w:val="00BA041B"/>
    <w:rsid w:val="00BA2174"/>
    <w:rsid w:val="00BA2E09"/>
    <w:rsid w:val="00BA74B6"/>
    <w:rsid w:val="00BB2AC2"/>
    <w:rsid w:val="00BB5AE2"/>
    <w:rsid w:val="00BB69DB"/>
    <w:rsid w:val="00BB6BC2"/>
    <w:rsid w:val="00BB751D"/>
    <w:rsid w:val="00BC322E"/>
    <w:rsid w:val="00BC375F"/>
    <w:rsid w:val="00BC44CD"/>
    <w:rsid w:val="00BC464A"/>
    <w:rsid w:val="00BC48A6"/>
    <w:rsid w:val="00BC6C49"/>
    <w:rsid w:val="00BD03C1"/>
    <w:rsid w:val="00BD3224"/>
    <w:rsid w:val="00BD3B1C"/>
    <w:rsid w:val="00BD50A1"/>
    <w:rsid w:val="00BD7CDA"/>
    <w:rsid w:val="00BE30E2"/>
    <w:rsid w:val="00BE43F2"/>
    <w:rsid w:val="00BE4494"/>
    <w:rsid w:val="00BE7978"/>
    <w:rsid w:val="00BF0F8D"/>
    <w:rsid w:val="00BF358A"/>
    <w:rsid w:val="00BF5B4E"/>
    <w:rsid w:val="00BF7184"/>
    <w:rsid w:val="00C007BE"/>
    <w:rsid w:val="00C0174C"/>
    <w:rsid w:val="00C01F0D"/>
    <w:rsid w:val="00C02B1F"/>
    <w:rsid w:val="00C04E92"/>
    <w:rsid w:val="00C068B6"/>
    <w:rsid w:val="00C07CC3"/>
    <w:rsid w:val="00C07DDB"/>
    <w:rsid w:val="00C1037C"/>
    <w:rsid w:val="00C11840"/>
    <w:rsid w:val="00C13691"/>
    <w:rsid w:val="00C16572"/>
    <w:rsid w:val="00C211A5"/>
    <w:rsid w:val="00C21FC8"/>
    <w:rsid w:val="00C26DF6"/>
    <w:rsid w:val="00C345CF"/>
    <w:rsid w:val="00C34B84"/>
    <w:rsid w:val="00C35EE5"/>
    <w:rsid w:val="00C40F52"/>
    <w:rsid w:val="00C4115D"/>
    <w:rsid w:val="00C4158E"/>
    <w:rsid w:val="00C42970"/>
    <w:rsid w:val="00C4298F"/>
    <w:rsid w:val="00C43B90"/>
    <w:rsid w:val="00C43BDD"/>
    <w:rsid w:val="00C47778"/>
    <w:rsid w:val="00C5011E"/>
    <w:rsid w:val="00C50EE5"/>
    <w:rsid w:val="00C5240A"/>
    <w:rsid w:val="00C52BB9"/>
    <w:rsid w:val="00C5398F"/>
    <w:rsid w:val="00C54AA6"/>
    <w:rsid w:val="00C556F5"/>
    <w:rsid w:val="00C55F5E"/>
    <w:rsid w:val="00C574BE"/>
    <w:rsid w:val="00C607C6"/>
    <w:rsid w:val="00C635C1"/>
    <w:rsid w:val="00C65317"/>
    <w:rsid w:val="00C657F4"/>
    <w:rsid w:val="00C701B5"/>
    <w:rsid w:val="00C709CE"/>
    <w:rsid w:val="00C70E19"/>
    <w:rsid w:val="00C7195F"/>
    <w:rsid w:val="00C71B69"/>
    <w:rsid w:val="00C71E0E"/>
    <w:rsid w:val="00C72574"/>
    <w:rsid w:val="00C72C45"/>
    <w:rsid w:val="00C7430C"/>
    <w:rsid w:val="00C74DC4"/>
    <w:rsid w:val="00C85DA1"/>
    <w:rsid w:val="00C8661B"/>
    <w:rsid w:val="00C867EC"/>
    <w:rsid w:val="00C9071C"/>
    <w:rsid w:val="00C908FF"/>
    <w:rsid w:val="00C928B8"/>
    <w:rsid w:val="00C92E67"/>
    <w:rsid w:val="00C947CA"/>
    <w:rsid w:val="00C9495D"/>
    <w:rsid w:val="00C976BF"/>
    <w:rsid w:val="00C97BD3"/>
    <w:rsid w:val="00C97E93"/>
    <w:rsid w:val="00CA39EF"/>
    <w:rsid w:val="00CA3D31"/>
    <w:rsid w:val="00CA521F"/>
    <w:rsid w:val="00CB0493"/>
    <w:rsid w:val="00CB17FF"/>
    <w:rsid w:val="00CB1ED7"/>
    <w:rsid w:val="00CB4DC6"/>
    <w:rsid w:val="00CB6D37"/>
    <w:rsid w:val="00CB74D6"/>
    <w:rsid w:val="00CC167C"/>
    <w:rsid w:val="00CC1F07"/>
    <w:rsid w:val="00CC52D9"/>
    <w:rsid w:val="00CC6B73"/>
    <w:rsid w:val="00CD24D2"/>
    <w:rsid w:val="00CD2632"/>
    <w:rsid w:val="00CD2BA0"/>
    <w:rsid w:val="00CD30FB"/>
    <w:rsid w:val="00CD3ABE"/>
    <w:rsid w:val="00CD3D65"/>
    <w:rsid w:val="00CD6324"/>
    <w:rsid w:val="00CD6647"/>
    <w:rsid w:val="00CE37F8"/>
    <w:rsid w:val="00CE4B73"/>
    <w:rsid w:val="00CF1A73"/>
    <w:rsid w:val="00CF6A7C"/>
    <w:rsid w:val="00CF70BB"/>
    <w:rsid w:val="00D0417C"/>
    <w:rsid w:val="00D05D3A"/>
    <w:rsid w:val="00D074DB"/>
    <w:rsid w:val="00D11F13"/>
    <w:rsid w:val="00D129F3"/>
    <w:rsid w:val="00D13353"/>
    <w:rsid w:val="00D139CF"/>
    <w:rsid w:val="00D20779"/>
    <w:rsid w:val="00D20C03"/>
    <w:rsid w:val="00D21B83"/>
    <w:rsid w:val="00D23696"/>
    <w:rsid w:val="00D304F0"/>
    <w:rsid w:val="00D32E1F"/>
    <w:rsid w:val="00D33F19"/>
    <w:rsid w:val="00D37E7F"/>
    <w:rsid w:val="00D40330"/>
    <w:rsid w:val="00D46353"/>
    <w:rsid w:val="00D47AD7"/>
    <w:rsid w:val="00D51529"/>
    <w:rsid w:val="00D53B45"/>
    <w:rsid w:val="00D57898"/>
    <w:rsid w:val="00D607F8"/>
    <w:rsid w:val="00D628DB"/>
    <w:rsid w:val="00D636D6"/>
    <w:rsid w:val="00D67C88"/>
    <w:rsid w:val="00D72647"/>
    <w:rsid w:val="00D74819"/>
    <w:rsid w:val="00D77A0F"/>
    <w:rsid w:val="00D804EE"/>
    <w:rsid w:val="00D824CC"/>
    <w:rsid w:val="00D84631"/>
    <w:rsid w:val="00D85218"/>
    <w:rsid w:val="00D915B1"/>
    <w:rsid w:val="00D92DAE"/>
    <w:rsid w:val="00D9442A"/>
    <w:rsid w:val="00D97F23"/>
    <w:rsid w:val="00DA1186"/>
    <w:rsid w:val="00DA1BBE"/>
    <w:rsid w:val="00DA299D"/>
    <w:rsid w:val="00DA65C4"/>
    <w:rsid w:val="00DA6F37"/>
    <w:rsid w:val="00DB1411"/>
    <w:rsid w:val="00DB350F"/>
    <w:rsid w:val="00DB446A"/>
    <w:rsid w:val="00DB5C2C"/>
    <w:rsid w:val="00DB6150"/>
    <w:rsid w:val="00DB6EF3"/>
    <w:rsid w:val="00DC0A76"/>
    <w:rsid w:val="00DC0C6E"/>
    <w:rsid w:val="00DC0FD7"/>
    <w:rsid w:val="00DC4F7D"/>
    <w:rsid w:val="00DC7FF7"/>
    <w:rsid w:val="00DD0B27"/>
    <w:rsid w:val="00DD181B"/>
    <w:rsid w:val="00DD195C"/>
    <w:rsid w:val="00DD2FAA"/>
    <w:rsid w:val="00DD3C1C"/>
    <w:rsid w:val="00DD5DDB"/>
    <w:rsid w:val="00DE058F"/>
    <w:rsid w:val="00DE133E"/>
    <w:rsid w:val="00DE17A1"/>
    <w:rsid w:val="00DE3A5A"/>
    <w:rsid w:val="00DE3ED2"/>
    <w:rsid w:val="00DE4447"/>
    <w:rsid w:val="00DE56D2"/>
    <w:rsid w:val="00DE5DA2"/>
    <w:rsid w:val="00DE5E52"/>
    <w:rsid w:val="00DE63C6"/>
    <w:rsid w:val="00DE6B50"/>
    <w:rsid w:val="00DE6E11"/>
    <w:rsid w:val="00DF0033"/>
    <w:rsid w:val="00DF024A"/>
    <w:rsid w:val="00DF6264"/>
    <w:rsid w:val="00DF7ABA"/>
    <w:rsid w:val="00E01345"/>
    <w:rsid w:val="00E026BF"/>
    <w:rsid w:val="00E0645E"/>
    <w:rsid w:val="00E07B1B"/>
    <w:rsid w:val="00E10FBE"/>
    <w:rsid w:val="00E11853"/>
    <w:rsid w:val="00E14829"/>
    <w:rsid w:val="00E14862"/>
    <w:rsid w:val="00E17E0F"/>
    <w:rsid w:val="00E2044C"/>
    <w:rsid w:val="00E224E8"/>
    <w:rsid w:val="00E23E0F"/>
    <w:rsid w:val="00E251EF"/>
    <w:rsid w:val="00E258E6"/>
    <w:rsid w:val="00E271F0"/>
    <w:rsid w:val="00E27BDC"/>
    <w:rsid w:val="00E31CBF"/>
    <w:rsid w:val="00E320F6"/>
    <w:rsid w:val="00E33A00"/>
    <w:rsid w:val="00E3678D"/>
    <w:rsid w:val="00E37910"/>
    <w:rsid w:val="00E436D0"/>
    <w:rsid w:val="00E44319"/>
    <w:rsid w:val="00E444D9"/>
    <w:rsid w:val="00E452E5"/>
    <w:rsid w:val="00E50D68"/>
    <w:rsid w:val="00E528AD"/>
    <w:rsid w:val="00E52A86"/>
    <w:rsid w:val="00E52B15"/>
    <w:rsid w:val="00E54A69"/>
    <w:rsid w:val="00E54B47"/>
    <w:rsid w:val="00E553BF"/>
    <w:rsid w:val="00E55D93"/>
    <w:rsid w:val="00E561FC"/>
    <w:rsid w:val="00E61294"/>
    <w:rsid w:val="00E62C3D"/>
    <w:rsid w:val="00E65F45"/>
    <w:rsid w:val="00E67C6D"/>
    <w:rsid w:val="00E7237C"/>
    <w:rsid w:val="00E742FD"/>
    <w:rsid w:val="00E747E5"/>
    <w:rsid w:val="00E76E58"/>
    <w:rsid w:val="00E77C46"/>
    <w:rsid w:val="00E82DAD"/>
    <w:rsid w:val="00E83223"/>
    <w:rsid w:val="00E86CE8"/>
    <w:rsid w:val="00E90794"/>
    <w:rsid w:val="00E90E82"/>
    <w:rsid w:val="00E93A32"/>
    <w:rsid w:val="00E95E95"/>
    <w:rsid w:val="00EA00CB"/>
    <w:rsid w:val="00EA0A28"/>
    <w:rsid w:val="00EA1BAA"/>
    <w:rsid w:val="00EA1E7E"/>
    <w:rsid w:val="00EA3FCD"/>
    <w:rsid w:val="00EA42A0"/>
    <w:rsid w:val="00EA7DF7"/>
    <w:rsid w:val="00EB3374"/>
    <w:rsid w:val="00EB4B3F"/>
    <w:rsid w:val="00EB6714"/>
    <w:rsid w:val="00EB6DB9"/>
    <w:rsid w:val="00EC0A68"/>
    <w:rsid w:val="00EC32C8"/>
    <w:rsid w:val="00EC3A66"/>
    <w:rsid w:val="00EC3C32"/>
    <w:rsid w:val="00EC5006"/>
    <w:rsid w:val="00ED49C3"/>
    <w:rsid w:val="00ED5918"/>
    <w:rsid w:val="00ED68DC"/>
    <w:rsid w:val="00ED6CE8"/>
    <w:rsid w:val="00ED7AA6"/>
    <w:rsid w:val="00EE1C5E"/>
    <w:rsid w:val="00EE2A56"/>
    <w:rsid w:val="00EE3818"/>
    <w:rsid w:val="00EE6992"/>
    <w:rsid w:val="00EE70DD"/>
    <w:rsid w:val="00EE7FC6"/>
    <w:rsid w:val="00EF1246"/>
    <w:rsid w:val="00EF1433"/>
    <w:rsid w:val="00EF371D"/>
    <w:rsid w:val="00EF59D9"/>
    <w:rsid w:val="00F02B1F"/>
    <w:rsid w:val="00F02D25"/>
    <w:rsid w:val="00F02F22"/>
    <w:rsid w:val="00F030EC"/>
    <w:rsid w:val="00F03584"/>
    <w:rsid w:val="00F046B7"/>
    <w:rsid w:val="00F079A3"/>
    <w:rsid w:val="00F11DE6"/>
    <w:rsid w:val="00F12016"/>
    <w:rsid w:val="00F15F41"/>
    <w:rsid w:val="00F20C39"/>
    <w:rsid w:val="00F22264"/>
    <w:rsid w:val="00F23A89"/>
    <w:rsid w:val="00F2564D"/>
    <w:rsid w:val="00F25B53"/>
    <w:rsid w:val="00F26487"/>
    <w:rsid w:val="00F27C24"/>
    <w:rsid w:val="00F317D3"/>
    <w:rsid w:val="00F355D1"/>
    <w:rsid w:val="00F35AE8"/>
    <w:rsid w:val="00F35B05"/>
    <w:rsid w:val="00F363F4"/>
    <w:rsid w:val="00F40A97"/>
    <w:rsid w:val="00F40CE8"/>
    <w:rsid w:val="00F413D9"/>
    <w:rsid w:val="00F41B45"/>
    <w:rsid w:val="00F42E68"/>
    <w:rsid w:val="00F45DED"/>
    <w:rsid w:val="00F5135F"/>
    <w:rsid w:val="00F51F78"/>
    <w:rsid w:val="00F56B3F"/>
    <w:rsid w:val="00F57729"/>
    <w:rsid w:val="00F62F0F"/>
    <w:rsid w:val="00F64450"/>
    <w:rsid w:val="00F64B7C"/>
    <w:rsid w:val="00F70995"/>
    <w:rsid w:val="00F71B26"/>
    <w:rsid w:val="00F73987"/>
    <w:rsid w:val="00F74E3B"/>
    <w:rsid w:val="00F772AF"/>
    <w:rsid w:val="00F80EA4"/>
    <w:rsid w:val="00F81F39"/>
    <w:rsid w:val="00F8246B"/>
    <w:rsid w:val="00F82D98"/>
    <w:rsid w:val="00F838F6"/>
    <w:rsid w:val="00F83B4B"/>
    <w:rsid w:val="00F8497E"/>
    <w:rsid w:val="00F86F47"/>
    <w:rsid w:val="00F90B64"/>
    <w:rsid w:val="00F91803"/>
    <w:rsid w:val="00F93EAA"/>
    <w:rsid w:val="00F960E3"/>
    <w:rsid w:val="00FA009E"/>
    <w:rsid w:val="00FA08C2"/>
    <w:rsid w:val="00FA36BB"/>
    <w:rsid w:val="00FA3FEE"/>
    <w:rsid w:val="00FA474C"/>
    <w:rsid w:val="00FA48EC"/>
    <w:rsid w:val="00FA70CF"/>
    <w:rsid w:val="00FA796C"/>
    <w:rsid w:val="00FB1E24"/>
    <w:rsid w:val="00FB2F0F"/>
    <w:rsid w:val="00FB2F5E"/>
    <w:rsid w:val="00FB40F1"/>
    <w:rsid w:val="00FB46FE"/>
    <w:rsid w:val="00FB5086"/>
    <w:rsid w:val="00FB5411"/>
    <w:rsid w:val="00FB6392"/>
    <w:rsid w:val="00FC0C45"/>
    <w:rsid w:val="00FC2351"/>
    <w:rsid w:val="00FC25C8"/>
    <w:rsid w:val="00FC4F36"/>
    <w:rsid w:val="00FC7B51"/>
    <w:rsid w:val="00FD3C70"/>
    <w:rsid w:val="00FD5EE1"/>
    <w:rsid w:val="00FD6820"/>
    <w:rsid w:val="00FD7014"/>
    <w:rsid w:val="00FE12D8"/>
    <w:rsid w:val="00FE1612"/>
    <w:rsid w:val="00FE2AB4"/>
    <w:rsid w:val="00FF0797"/>
    <w:rsid w:val="00FF3C69"/>
    <w:rsid w:val="00FF40F1"/>
    <w:rsid w:val="00FF622B"/>
    <w:rsid w:val="00FF694A"/>
    <w:rsid w:val="00FF7C02"/>
    <w:rsid w:val="024801E3"/>
    <w:rsid w:val="03008EC6"/>
    <w:rsid w:val="1B7C7E05"/>
    <w:rsid w:val="20FFEA1C"/>
    <w:rsid w:val="37BDC5A3"/>
    <w:rsid w:val="507CEE80"/>
    <w:rsid w:val="647B2B65"/>
    <w:rsid w:val="6B20ADDB"/>
    <w:rsid w:val="6B2CF8ED"/>
    <w:rsid w:val="74FDE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053BCF5-CB7E-4E05-A384-37DF4096FC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83223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83223"/>
    <w:rPr>
      <w:color w:val="9EA2A2" w:themeColor="followedHyperlink"/>
      <w:u w:val="single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21B06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795-575760182-1193/native/VGR%20Lathund%20LabPortalen_Melior%202023-03-21.pdf" TargetMode="External" Id="rId13" /><Relationship Type="http://schemas.openxmlformats.org/officeDocument/2006/relationships/hyperlink" Target="https://mellanarkiv-offentlig.vgregion.se/alfresco/s/archive/stream/public/v1/source/available/sofia/su7076-514827410-1259/surrogate/Lathund%20Melior%20labmodul%20i%20fickformat.pdf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771-677637494-425/surrogate/Lab-Modulen%20i%20Melior%20Best%c3%a4llning%20och%20laboratoriesvar%20fr%c3%a5n%20Klinisk%20kemi.pdf" TargetMode="External" Id="rId12" /><Relationship Type="http://schemas.openxmlformats.org/officeDocument/2006/relationships/hyperlink" Target="https://mellanarkiv-offentlig.vgregion.se/alfresco/s/archive/stream/public/v1/source/available/sofia/su7076-514827410-1202/surrogate/Utbildningsmaterial%20Melior%20Labmodul.pdf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insidan.vgregion.se/forvaltningar/su/stod-och-tjanster/amnen-a-o/projekt/pagaende-projekt-su/su-ersattning-labbest-cr/fragor-och-svar/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3.xml" Id="rId24" /><Relationship Type="http://schemas.openxmlformats.org/officeDocument/2006/relationships/hyperlink" Target="https://mellanarkiv-offentlig.vgregion.se/alfresco/s/archive/stream/public/v1/source/available/sofia/su9771-677637494-425/surrogate/Lab-Modulen%20i%20Melior%20Best%c3%a4llning%20och%20laboratoriesvar%20fr%c3%a5n%20Klinisk%20kemi.pdf" TargetMode="External" Id="rId15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795-575760182-1193/native/VGR%20Lathund%20LabPortalen_Melior%202023-03-21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795-575760182-1193/native/VGR%20Lathund%20LabPortalen_Melior%202023-03-21.pdf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49</TotalTime>
  <Pages>12</Pages>
  <Words>2855</Words>
  <Characters>19050</Characters>
  <Application>Microsoft Office Word</Application>
  <DocSecurity>0</DocSecurity>
  <Lines>158</Lines>
  <Paragraphs>43</Paragraphs>
  <ScaleCrop>false</ScaleCrop>
  <Manager/>
  <Company/>
  <LinksUpToDate>false</LinksUpToDate>
  <CharactersWithSpaces>21862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Beställning och svarshantering av interna samt externa prover till klinisk kemi, barn</dc:title>
  <dc:subject/>
  <dc:creator>Lisa Hellman</dc:creator>
  <keywords/>
  <lastModifiedBy>Lisa Hellman</lastModifiedBy>
  <revision>696</revision>
  <lastPrinted>2023-01-30T21:26:00.0000000Z</lastPrinted>
  <dcterms:created xsi:type="dcterms:W3CDTF">2021-05-28T03:47:00.0000000Z</dcterms:created>
  <dcterms:modified xsi:type="dcterms:W3CDTF">2025-03-24T11:38:00.0000000Z</dcterms:modified>
</coreProperties>
</file>