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F02850" w14:textId="77777777" w:rsidR="008E34B0" w:rsidRPr="004273E5" w:rsidRDefault="008E34B0" w:rsidP="004273E5">
      <w:pPr>
        <w:pStyle w:val="Rubrik1"/>
        <w:ind w:left="0"/>
        <w:sectPr w:rsidR="008E34B0" w:rsidRPr="004273E5" w:rsidSect="008E34B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AA60EDE" w14:textId="1FEDBDBA" w:rsidR="008E34B0" w:rsidRPr="004273E5" w:rsidRDefault="00AB639C" w:rsidP="00A7480E">
      <w:pPr>
        <w:pStyle w:val="Rubrik1"/>
        <w:ind w:left="0"/>
      </w:pPr>
      <w:proofErr w:type="spellStart"/>
      <w:r w:rsidRPr="004273E5">
        <w:t>Or</w:t>
      </w:r>
      <w:r w:rsidR="0006431B">
        <w:t>t</w:t>
      </w:r>
      <w:r w:rsidRPr="004273E5">
        <w:t>ostatiskt</w:t>
      </w:r>
      <w:proofErr w:type="spellEnd"/>
      <w:r w:rsidRPr="004273E5">
        <w:t xml:space="preserve"> prov</w:t>
      </w:r>
      <w:r w:rsidR="00A7480E">
        <w:t>, barn, a</w:t>
      </w:r>
      <w:r w:rsidR="00A7480E" w:rsidRPr="004273E5">
        <w:t>rbetsbeskrivning</w:t>
      </w:r>
    </w:p>
    <w:p w14:paraId="0F2BC10A" w14:textId="7687009D" w:rsidR="00AB639C" w:rsidRDefault="004273E5" w:rsidP="00A7480E">
      <w:pPr>
        <w:pStyle w:val="Rubrik2"/>
        <w:ind w:left="0"/>
      </w:pPr>
      <w:r>
        <w:t>Förändringar i denna version</w:t>
      </w:r>
    </w:p>
    <w:p w14:paraId="1F8373FA" w14:textId="66B15B6A" w:rsidR="004273E5" w:rsidRPr="008E34B0" w:rsidRDefault="00FA7A89" w:rsidP="00A7480E">
      <w:pPr>
        <w:ind w:left="0"/>
      </w:pPr>
      <w:r>
        <w:t>Inga ändringar.</w:t>
      </w:r>
    </w:p>
    <w:p w14:paraId="1F951D90" w14:textId="7BB7DA1F" w:rsidR="008E34B0" w:rsidRDefault="00A7480E" w:rsidP="00A7480E">
      <w:pPr>
        <w:pStyle w:val="Rubrik2"/>
        <w:ind w:left="0"/>
        <w:rPr>
          <w:snapToGrid w:val="0"/>
        </w:rPr>
      </w:pPr>
      <w:r>
        <w:rPr>
          <w:snapToGrid w:val="0"/>
        </w:rPr>
        <w:t>Syfte</w:t>
      </w:r>
    </w:p>
    <w:p w14:paraId="66B9EA80" w14:textId="5EC6130F" w:rsidR="00967790" w:rsidRPr="00967790" w:rsidRDefault="0032033A" w:rsidP="00A63FAF">
      <w:pPr>
        <w:ind w:left="0"/>
      </w:pPr>
      <w:r>
        <w:t xml:space="preserve"> </w:t>
      </w:r>
      <w:r w:rsidR="001D0CD4">
        <w:t xml:space="preserve">Beskrivning av utförandet </w:t>
      </w:r>
      <w:r w:rsidR="006B013D">
        <w:t xml:space="preserve">vid </w:t>
      </w:r>
      <w:proofErr w:type="spellStart"/>
      <w:r w:rsidR="006B013D">
        <w:t>ortostatiskt</w:t>
      </w:r>
      <w:proofErr w:type="spellEnd"/>
      <w:r w:rsidR="006B013D">
        <w:t xml:space="preserve"> prov.</w:t>
      </w:r>
    </w:p>
    <w:p w14:paraId="369BD8A8" w14:textId="6F15CC87" w:rsidR="008E34B0" w:rsidRPr="008E34B0" w:rsidRDefault="008E34B0" w:rsidP="00A7480E">
      <w:pPr>
        <w:pStyle w:val="Rubrik2"/>
        <w:ind w:left="0"/>
        <w:rPr>
          <w:snapToGrid w:val="0"/>
        </w:rPr>
      </w:pPr>
      <w:r w:rsidRPr="008E34B0">
        <w:rPr>
          <w:snapToGrid w:val="0"/>
        </w:rPr>
        <w:t>Förberedelser</w:t>
      </w:r>
    </w:p>
    <w:p w14:paraId="32E80BFF" w14:textId="16FE0233" w:rsidR="008E34B0" w:rsidRDefault="008E34B0" w:rsidP="00A7480E">
      <w:pPr>
        <w:pStyle w:val="Liststycke"/>
        <w:numPr>
          <w:ilvl w:val="0"/>
          <w:numId w:val="22"/>
        </w:numPr>
        <w:ind w:left="426" w:right="-994"/>
        <w:rPr>
          <w:snapToGrid w:val="0"/>
        </w:rPr>
      </w:pPr>
      <w:r w:rsidRPr="00A7480E">
        <w:rPr>
          <w:snapToGrid w:val="0"/>
        </w:rPr>
        <w:t>Ta längd och vikt på patient. Anteckna eventuella mediciner samt när de togs senast.</w:t>
      </w:r>
    </w:p>
    <w:p w14:paraId="00F81FDA" w14:textId="47F227EC" w:rsidR="00664450" w:rsidRPr="000A6975" w:rsidRDefault="008E34B0" w:rsidP="000A6975">
      <w:pPr>
        <w:pStyle w:val="Liststycke"/>
        <w:numPr>
          <w:ilvl w:val="0"/>
          <w:numId w:val="22"/>
        </w:numPr>
        <w:ind w:left="426" w:right="-994"/>
        <w:rPr>
          <w:snapToGrid w:val="0"/>
        </w:rPr>
      </w:pPr>
      <w:r w:rsidRPr="00A7480E">
        <w:rPr>
          <w:snapToGrid w:val="0"/>
        </w:rPr>
        <w:t>Patient ska ligga ner på britsen och vila i 10 minuter</w:t>
      </w:r>
      <w:r w:rsidR="006D3B24">
        <w:rPr>
          <w:snapToGrid w:val="0"/>
        </w:rPr>
        <w:t xml:space="preserve"> </w:t>
      </w:r>
      <w:r w:rsidR="00E87562">
        <w:rPr>
          <w:snapToGrid w:val="0"/>
        </w:rPr>
        <w:t>innan manöver påbörjas.</w:t>
      </w:r>
    </w:p>
    <w:p w14:paraId="3756518F" w14:textId="430C310E" w:rsidR="00C535A0" w:rsidRPr="00C535A0" w:rsidRDefault="00C535A0" w:rsidP="00C535A0">
      <w:pPr>
        <w:pStyle w:val="Liststycke"/>
        <w:numPr>
          <w:ilvl w:val="0"/>
          <w:numId w:val="22"/>
        </w:numPr>
        <w:ind w:left="426" w:right="-994"/>
      </w:pPr>
      <w:r w:rsidRPr="00A7480E">
        <w:rPr>
          <w:snapToGrid w:val="0"/>
        </w:rPr>
        <w:t xml:space="preserve">Skriv in patienten i </w:t>
      </w:r>
      <w:proofErr w:type="spellStart"/>
      <w:r w:rsidRPr="00A7480E">
        <w:rPr>
          <w:snapToGrid w:val="0"/>
        </w:rPr>
        <w:t>EC</w:t>
      </w:r>
      <w:r w:rsidR="00C66544">
        <w:rPr>
          <w:snapToGrid w:val="0"/>
        </w:rPr>
        <w:t>s</w:t>
      </w:r>
      <w:r w:rsidRPr="00A7480E">
        <w:rPr>
          <w:snapToGrid w:val="0"/>
        </w:rPr>
        <w:t>ense</w:t>
      </w:r>
      <w:proofErr w:type="spellEnd"/>
      <w:r w:rsidR="000A6975">
        <w:rPr>
          <w:snapToGrid w:val="0"/>
        </w:rPr>
        <w:t xml:space="preserve"> och k</w:t>
      </w:r>
      <w:r w:rsidR="000A6975" w:rsidRPr="00A7480E">
        <w:rPr>
          <w:snapToGrid w:val="0"/>
        </w:rPr>
        <w:t xml:space="preserve">oppla upp </w:t>
      </w:r>
      <w:r w:rsidR="000A6975">
        <w:rPr>
          <w:snapToGrid w:val="0"/>
        </w:rPr>
        <w:t xml:space="preserve">fullständigt </w:t>
      </w:r>
      <w:r w:rsidR="000A6975" w:rsidRPr="00A7480E">
        <w:rPr>
          <w:snapToGrid w:val="0"/>
        </w:rPr>
        <w:t>EKG</w:t>
      </w:r>
    </w:p>
    <w:p w14:paraId="07235C32" w14:textId="19431733" w:rsidR="008E34B0" w:rsidRPr="001E7463" w:rsidRDefault="008E34B0" w:rsidP="001E7463">
      <w:pPr>
        <w:pStyle w:val="Liststycke"/>
        <w:numPr>
          <w:ilvl w:val="0"/>
          <w:numId w:val="22"/>
        </w:numPr>
        <w:ind w:left="426" w:right="-994"/>
        <w:rPr>
          <w:u w:val="single"/>
        </w:rPr>
      </w:pPr>
      <w:r w:rsidRPr="00A7480E">
        <w:rPr>
          <w:snapToGrid w:val="0"/>
        </w:rPr>
        <w:t>Mät omkretsen på överarmen för att välja rätt manschettstorlek. Notera manschettbredd samt vilken arm som används för mätning.</w:t>
      </w:r>
      <w:r w:rsidR="001E7463">
        <w:rPr>
          <w:snapToGrid w:val="0"/>
        </w:rPr>
        <w:t xml:space="preserve"> </w:t>
      </w:r>
      <w:r w:rsidR="00672C10" w:rsidRPr="001E7463">
        <w:rPr>
          <w:snapToGrid w:val="0"/>
        </w:rPr>
        <w:t>Ta vilo</w:t>
      </w:r>
      <w:r w:rsidR="00200CE9" w:rsidRPr="001E7463">
        <w:rPr>
          <w:snapToGrid w:val="0"/>
        </w:rPr>
        <w:t>-blodtryck.</w:t>
      </w:r>
    </w:p>
    <w:p w14:paraId="4887C43C" w14:textId="2FF26319" w:rsidR="008E34B0" w:rsidRPr="00472104" w:rsidRDefault="00472104" w:rsidP="00472104">
      <w:pPr>
        <w:pStyle w:val="Liststycke"/>
        <w:numPr>
          <w:ilvl w:val="0"/>
          <w:numId w:val="22"/>
        </w:numPr>
        <w:ind w:left="426" w:right="-994"/>
      </w:pPr>
      <w:r w:rsidRPr="008E34B0">
        <w:t xml:space="preserve">Välj ikonen </w:t>
      </w:r>
      <w:r w:rsidRPr="00A7480E">
        <w:rPr>
          <w:i/>
        </w:rPr>
        <w:t>Mata in värden</w:t>
      </w:r>
      <w:r w:rsidRPr="008E34B0">
        <w:t xml:space="preserve"> och skriv in det liggande blodtrycket</w:t>
      </w:r>
      <w:r w:rsidR="000A6975">
        <w:t>.</w:t>
      </w:r>
    </w:p>
    <w:p w14:paraId="4A45E7BD" w14:textId="0EC33190" w:rsidR="008E34B0" w:rsidRPr="008E34B0" w:rsidRDefault="008E34B0" w:rsidP="005B736D">
      <w:pPr>
        <w:pStyle w:val="Liststycke"/>
        <w:numPr>
          <w:ilvl w:val="0"/>
          <w:numId w:val="22"/>
        </w:numPr>
        <w:ind w:left="426" w:right="-994"/>
      </w:pPr>
      <w:r w:rsidRPr="008E34B0">
        <w:t xml:space="preserve">Tryck på ikonen </w:t>
      </w:r>
      <w:r w:rsidRPr="00A7480E">
        <w:rPr>
          <w:i/>
        </w:rPr>
        <w:t>Arbetsprov,</w:t>
      </w:r>
      <w:r w:rsidRPr="008E34B0">
        <w:t xml:space="preserve"> vid</w:t>
      </w:r>
      <w:r w:rsidRPr="00A7480E">
        <w:rPr>
          <w:i/>
        </w:rPr>
        <w:t xml:space="preserve"> </w:t>
      </w:r>
      <w:r w:rsidR="00976A3D" w:rsidRPr="00A7480E">
        <w:rPr>
          <w:i/>
        </w:rPr>
        <w:t>Protokoll välj</w:t>
      </w:r>
      <w:r w:rsidRPr="008E34B0">
        <w:t xml:space="preserve"> </w:t>
      </w:r>
      <w:r w:rsidRPr="00A7480E">
        <w:rPr>
          <w:i/>
        </w:rPr>
        <w:t xml:space="preserve">ORTOSTATISKT </w:t>
      </w:r>
      <w:r w:rsidRPr="008E34B0">
        <w:t xml:space="preserve">och vid </w:t>
      </w:r>
      <w:r w:rsidRPr="00A7480E">
        <w:rPr>
          <w:i/>
        </w:rPr>
        <w:t>Utrustning</w:t>
      </w:r>
      <w:r w:rsidRPr="008E34B0">
        <w:t xml:space="preserve"> välj den cykel som är inkopplad</w:t>
      </w:r>
      <w:r w:rsidRPr="00A7480E">
        <w:rPr>
          <w:i/>
        </w:rPr>
        <w:t xml:space="preserve">. </w:t>
      </w:r>
      <w:r w:rsidRPr="008E34B0">
        <w:t xml:space="preserve">Välj sedan </w:t>
      </w:r>
      <w:r w:rsidRPr="00A7480E">
        <w:rPr>
          <w:i/>
        </w:rPr>
        <w:t>Starta</w:t>
      </w:r>
      <w:r w:rsidRPr="008E34B0">
        <w:t>.</w:t>
      </w:r>
      <w:r w:rsidR="005B736D">
        <w:t xml:space="preserve"> </w:t>
      </w:r>
      <w:r w:rsidR="005B736D" w:rsidRPr="008E34B0">
        <w:t>OBS! Cykeln måste vara inkopplad</w:t>
      </w:r>
      <w:r w:rsidR="000F34AE">
        <w:t xml:space="preserve"> och på</w:t>
      </w:r>
      <w:r w:rsidR="005B736D" w:rsidRPr="008E34B0">
        <w:t>.</w:t>
      </w:r>
    </w:p>
    <w:p w14:paraId="1C4CA887" w14:textId="77777777" w:rsidR="008E34B0" w:rsidRPr="00A7480E" w:rsidRDefault="008E34B0" w:rsidP="00A7480E">
      <w:pPr>
        <w:pStyle w:val="Rubrik2"/>
        <w:ind w:left="0"/>
      </w:pPr>
      <w:r w:rsidRPr="00A7480E">
        <w:t>Utförande</w:t>
      </w:r>
    </w:p>
    <w:p w14:paraId="43E9F937" w14:textId="77777777" w:rsidR="008E34B0" w:rsidRPr="008E34B0" w:rsidRDefault="008E34B0" w:rsidP="00A7480E">
      <w:pPr>
        <w:spacing w:after="0" w:line="240" w:lineRule="auto"/>
        <w:ind w:left="0" w:right="0"/>
        <w:rPr>
          <w:rFonts w:ascii="Arial" w:hAnsi="Arial" w:cs="Arial"/>
          <w:snapToGrid w:val="0"/>
          <w:sz w:val="20"/>
          <w:szCs w:val="20"/>
        </w:rPr>
      </w:pPr>
    </w:p>
    <w:p w14:paraId="020A9956" w14:textId="77777777" w:rsidR="008E34B0" w:rsidRPr="00A7480E" w:rsidRDefault="008E34B0" w:rsidP="00A7480E">
      <w:pPr>
        <w:pStyle w:val="Liststycke"/>
        <w:numPr>
          <w:ilvl w:val="0"/>
          <w:numId w:val="21"/>
        </w:numPr>
        <w:ind w:left="426" w:right="-994"/>
        <w:rPr>
          <w:snapToGrid w:val="0"/>
        </w:rPr>
      </w:pPr>
      <w:r w:rsidRPr="00A7480E">
        <w:rPr>
          <w:snapToGrid w:val="0"/>
        </w:rPr>
        <w:t>Det ska vara tyst och lugnt i rummet, släck gärna ner belysningen något.</w:t>
      </w:r>
    </w:p>
    <w:p w14:paraId="54B13B80" w14:textId="77777777" w:rsidR="008E34B0" w:rsidRPr="00A7480E" w:rsidRDefault="008E34B0" w:rsidP="00A7480E">
      <w:pPr>
        <w:pStyle w:val="Liststycke"/>
        <w:numPr>
          <w:ilvl w:val="0"/>
          <w:numId w:val="21"/>
        </w:numPr>
        <w:ind w:left="426" w:right="-994"/>
        <w:rPr>
          <w:snapToGrid w:val="0"/>
        </w:rPr>
      </w:pPr>
      <w:r w:rsidRPr="00A7480E">
        <w:rPr>
          <w:snapToGrid w:val="0"/>
        </w:rPr>
        <w:t xml:space="preserve">Tryck på </w:t>
      </w:r>
      <w:r w:rsidRPr="00A7480E">
        <w:rPr>
          <w:i/>
          <w:snapToGrid w:val="0"/>
        </w:rPr>
        <w:t xml:space="preserve">Starta arbete </w:t>
      </w:r>
      <w:r w:rsidRPr="00A7480E">
        <w:rPr>
          <w:iCs/>
          <w:snapToGrid w:val="0"/>
        </w:rPr>
        <w:t>när patienten reser sig upp från britsen.</w:t>
      </w:r>
    </w:p>
    <w:p w14:paraId="133B9AF0" w14:textId="1595E3A2" w:rsidR="008E34B0" w:rsidRPr="00A7480E" w:rsidRDefault="008E34B0" w:rsidP="00A7480E">
      <w:pPr>
        <w:pStyle w:val="Liststycke"/>
        <w:numPr>
          <w:ilvl w:val="0"/>
          <w:numId w:val="21"/>
        </w:numPr>
        <w:ind w:left="426" w:right="-994"/>
        <w:rPr>
          <w:snapToGrid w:val="0"/>
        </w:rPr>
      </w:pPr>
      <w:r w:rsidRPr="00A7480E">
        <w:rPr>
          <w:snapToGrid w:val="0"/>
        </w:rPr>
        <w:t>Patienten ska stå stilla, titta på en punkt i väggen samt vara tyst under de 9 minuter mätning pågår. Se till att patienten inte har stöd mot någonting eller att någon pratar med patienten</w:t>
      </w:r>
      <w:r w:rsidR="00BE1C20">
        <w:rPr>
          <w:snapToGrid w:val="0"/>
        </w:rPr>
        <w:t xml:space="preserve"> under tiden</w:t>
      </w:r>
      <w:r w:rsidR="003B78BC">
        <w:rPr>
          <w:snapToGrid w:val="0"/>
        </w:rPr>
        <w:t>.</w:t>
      </w:r>
    </w:p>
    <w:p w14:paraId="34B94100" w14:textId="77777777" w:rsidR="008E34B0" w:rsidRPr="00A7480E" w:rsidRDefault="008E34B0" w:rsidP="00A7480E">
      <w:pPr>
        <w:pStyle w:val="Liststycke"/>
        <w:numPr>
          <w:ilvl w:val="0"/>
          <w:numId w:val="21"/>
        </w:numPr>
        <w:ind w:left="426" w:right="-994"/>
        <w:rPr>
          <w:u w:val="single"/>
        </w:rPr>
      </w:pPr>
      <w:r w:rsidRPr="00A7480E">
        <w:rPr>
          <w:snapToGrid w:val="0"/>
        </w:rPr>
        <w:t xml:space="preserve">Starta klockan och ta ett blodtryck 1 gång/minut under 9 minuter. Skriv in blodtryck, eventuella symptom i </w:t>
      </w:r>
      <w:proofErr w:type="spellStart"/>
      <w:r w:rsidRPr="00A7480E">
        <w:rPr>
          <w:snapToGrid w:val="0"/>
        </w:rPr>
        <w:t>ECsense</w:t>
      </w:r>
      <w:proofErr w:type="spellEnd"/>
      <w:r w:rsidRPr="00A7480E">
        <w:rPr>
          <w:snapToGrid w:val="0"/>
        </w:rPr>
        <w:t xml:space="preserve"> varje minut. Var beredd på att patienten kan få blodtrycksfall, ha därför britsen precis bakom patienten så man snabbt kan lägga ner vid </w:t>
      </w:r>
      <w:proofErr w:type="spellStart"/>
      <w:r w:rsidRPr="00A7480E">
        <w:rPr>
          <w:snapToGrid w:val="0"/>
        </w:rPr>
        <w:t>ev</w:t>
      </w:r>
      <w:proofErr w:type="spellEnd"/>
      <w:r w:rsidRPr="00A7480E">
        <w:rPr>
          <w:snapToGrid w:val="0"/>
        </w:rPr>
        <w:t xml:space="preserve"> </w:t>
      </w:r>
      <w:proofErr w:type="spellStart"/>
      <w:r w:rsidRPr="00A7480E">
        <w:rPr>
          <w:snapToGrid w:val="0"/>
        </w:rPr>
        <w:t>synkopé</w:t>
      </w:r>
      <w:proofErr w:type="spellEnd"/>
      <w:r w:rsidRPr="00A7480E">
        <w:rPr>
          <w:snapToGrid w:val="0"/>
        </w:rPr>
        <w:t>.</w:t>
      </w:r>
    </w:p>
    <w:p w14:paraId="0022EBEC" w14:textId="77777777" w:rsidR="008E34B0" w:rsidRPr="008E34B0" w:rsidRDefault="008E34B0" w:rsidP="00A7480E">
      <w:pPr>
        <w:pStyle w:val="Liststycke"/>
        <w:numPr>
          <w:ilvl w:val="0"/>
          <w:numId w:val="21"/>
        </w:numPr>
        <w:ind w:left="426" w:right="-994"/>
      </w:pPr>
      <w:r w:rsidRPr="008E34B0">
        <w:t xml:space="preserve">När 9 minuter gått tryck på </w:t>
      </w:r>
      <w:r w:rsidRPr="00A7480E">
        <w:rPr>
          <w:i/>
        </w:rPr>
        <w:t xml:space="preserve">Avsluta arbete, </w:t>
      </w:r>
      <w:r w:rsidRPr="008E34B0">
        <w:t>kommer nu in i</w:t>
      </w:r>
      <w:r w:rsidRPr="00A7480E">
        <w:rPr>
          <w:i/>
        </w:rPr>
        <w:t xml:space="preserve"> Återhämtningsfasen, </w:t>
      </w:r>
      <w:r w:rsidRPr="008E34B0">
        <w:t>patienten ska nu lägga sig ner på britsen,</w:t>
      </w:r>
    </w:p>
    <w:p w14:paraId="52AD7F50" w14:textId="77777777" w:rsidR="008E34B0" w:rsidRPr="00A7480E" w:rsidRDefault="008E34B0" w:rsidP="00A7480E">
      <w:pPr>
        <w:pStyle w:val="Liststycke"/>
        <w:numPr>
          <w:ilvl w:val="0"/>
          <w:numId w:val="21"/>
        </w:numPr>
        <w:ind w:left="426" w:right="-994"/>
        <w:rPr>
          <w:u w:val="single"/>
        </w:rPr>
      </w:pPr>
      <w:r w:rsidRPr="00A7480E">
        <w:rPr>
          <w:snapToGrid w:val="0"/>
        </w:rPr>
        <w:t xml:space="preserve">Ta ett nytt blodtryck efter avslutad undersökning och skriv in i värdena i </w:t>
      </w:r>
      <w:r w:rsidRPr="00A7480E">
        <w:rPr>
          <w:i/>
          <w:snapToGrid w:val="0"/>
        </w:rPr>
        <w:t>Återhämtningsfasen</w:t>
      </w:r>
      <w:r w:rsidRPr="00A7480E">
        <w:rPr>
          <w:snapToGrid w:val="0"/>
        </w:rPr>
        <w:t xml:space="preserve"> (Å). Om blodtrycket är lägre än utgångstrycket eller om patienten mår dåligt fortsätt att mäta blodtryck och samla in EKG tills det har återgått till utgångsvärdet och patienten mår bra.</w:t>
      </w:r>
    </w:p>
    <w:p w14:paraId="64A46836" w14:textId="77777777" w:rsidR="008E34B0" w:rsidRPr="008E34B0" w:rsidRDefault="008E34B0" w:rsidP="00A7480E">
      <w:pPr>
        <w:pStyle w:val="Liststycke"/>
        <w:numPr>
          <w:ilvl w:val="0"/>
          <w:numId w:val="21"/>
        </w:numPr>
        <w:ind w:left="426" w:right="-994"/>
      </w:pPr>
      <w:r w:rsidRPr="008E34B0">
        <w:lastRenderedPageBreak/>
        <w:t xml:space="preserve">För att avsluta tryck på </w:t>
      </w:r>
      <w:r w:rsidRPr="00A7480E">
        <w:rPr>
          <w:i/>
        </w:rPr>
        <w:t xml:space="preserve">Avsluta arbetsprov, </w:t>
      </w:r>
      <w:r w:rsidRPr="00A7480E">
        <w:rPr>
          <w:iCs/>
        </w:rPr>
        <w:t>och du</w:t>
      </w:r>
      <w:r w:rsidRPr="00A7480E">
        <w:rPr>
          <w:i/>
        </w:rPr>
        <w:t xml:space="preserve"> </w:t>
      </w:r>
      <w:r w:rsidRPr="008E34B0">
        <w:t xml:space="preserve">får frågan </w:t>
      </w:r>
      <w:r w:rsidRPr="00A7480E">
        <w:rPr>
          <w:i/>
        </w:rPr>
        <w:t xml:space="preserve">Är du säker? </w:t>
      </w:r>
      <w:r w:rsidRPr="008E34B0">
        <w:t>Svara Ja.</w:t>
      </w:r>
    </w:p>
    <w:p w14:paraId="0B57CF70" w14:textId="18BA87CA" w:rsidR="008E34B0" w:rsidRPr="008E34B0" w:rsidRDefault="008E34B0" w:rsidP="00A7480E">
      <w:pPr>
        <w:pStyle w:val="Liststycke"/>
        <w:numPr>
          <w:ilvl w:val="0"/>
          <w:numId w:val="21"/>
        </w:numPr>
        <w:ind w:left="426" w:right="-994"/>
      </w:pPr>
      <w:r w:rsidRPr="008E34B0">
        <w:t xml:space="preserve">Spara undersökningen till </w:t>
      </w:r>
      <w:proofErr w:type="spellStart"/>
      <w:r w:rsidRPr="008E34B0">
        <w:t>ECstore</w:t>
      </w:r>
      <w:proofErr w:type="spellEnd"/>
      <w:r w:rsidRPr="008E34B0">
        <w:t xml:space="preserve"> och gå ur programmet genom att klicka på krysset (</w:t>
      </w:r>
      <w:r w:rsidRPr="00A7480E">
        <w:rPr>
          <w:i/>
          <w:sz w:val="28"/>
        </w:rPr>
        <w:t>X</w:t>
      </w:r>
      <w:r w:rsidRPr="008E34B0">
        <w:t>) längst upp till höger i rullgardinen.</w:t>
      </w:r>
    </w:p>
    <w:p w14:paraId="42BDB6F5" w14:textId="77777777" w:rsidR="008E34B0" w:rsidRPr="008E34B0" w:rsidRDefault="008E34B0" w:rsidP="00A7480E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0320A27C" w14:textId="77777777" w:rsidR="008E34B0" w:rsidRPr="008E34B0" w:rsidRDefault="008E34B0" w:rsidP="00A7480E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5763991E" w14:textId="77777777" w:rsidR="008E34B0" w:rsidRPr="008E34B0" w:rsidRDefault="008E34B0" w:rsidP="00A7480E">
      <w:pPr>
        <w:pStyle w:val="Rubrik2"/>
        <w:ind w:left="0"/>
      </w:pPr>
      <w:r w:rsidRPr="008E34B0">
        <w:t>Relaterad information</w:t>
      </w:r>
    </w:p>
    <w:p w14:paraId="22F60AD0" w14:textId="77777777" w:rsidR="008E34B0" w:rsidRPr="008E34B0" w:rsidRDefault="008E34B0" w:rsidP="00A7480E">
      <w:pPr>
        <w:ind w:left="0"/>
      </w:pPr>
      <w:r w:rsidRPr="008E34B0">
        <w:t>Digitalt arbetsblad i AGFA</w:t>
      </w:r>
    </w:p>
    <w:p w14:paraId="54098B27" w14:textId="77777777" w:rsidR="008E34B0" w:rsidRPr="008E34B0" w:rsidRDefault="008E34B0" w:rsidP="008E34B0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bookmarkEnd w:id="0"/>
    <w:p w14:paraId="18C5CFEF" w14:textId="08497F96" w:rsidR="00387B7B" w:rsidRDefault="00387B7B" w:rsidP="00387B7B">
      <w:pPr>
        <w:spacing w:after="40"/>
        <w:ind w:left="0"/>
      </w:pPr>
      <w:r w:rsidRPr="00AF1478">
        <w:rPr>
          <w:rStyle w:val="Rubrik2Char"/>
        </w:rPr>
        <w:t>Arbetsgrupp</w:t>
      </w:r>
      <w:r w:rsidRPr="0019600A">
        <w:rPr>
          <w:rFonts w:ascii="Arial" w:hAnsi="Arial" w:cs="Arial"/>
          <w:b/>
          <w:bCs/>
          <w:color w:val="000000"/>
          <w:szCs w:val="26"/>
        </w:rPr>
        <w:br/>
      </w:r>
      <w:r>
        <w:t>Sektionsledare</w:t>
      </w:r>
      <w:r w:rsidRPr="00AF1478">
        <w:t xml:space="preserve"> </w:t>
      </w:r>
      <w:r>
        <w:t>Pia Fransson</w:t>
      </w:r>
    </w:p>
    <w:p w14:paraId="37105565" w14:textId="56A614E7" w:rsidR="00387B7B" w:rsidRDefault="00387B7B" w:rsidP="00387B7B">
      <w:pPr>
        <w:spacing w:after="40"/>
        <w:ind w:left="0"/>
      </w:pPr>
      <w:r>
        <w:t>Sektionsledare Hanna Javinder</w:t>
      </w:r>
    </w:p>
    <w:p w14:paraId="77C6D232" w14:textId="77777777" w:rsidR="00387B7B" w:rsidRPr="00AF1478" w:rsidRDefault="00387B7B" w:rsidP="00387B7B">
      <w:pPr>
        <w:pStyle w:val="Rubrik2"/>
        <w:ind w:left="0"/>
        <w:rPr>
          <w:rFonts w:ascii="Times New Roman" w:hAnsi="Times New Roman" w:cs="Times New Roman"/>
          <w:color w:val="auto"/>
          <w:szCs w:val="24"/>
        </w:rPr>
      </w:pPr>
      <w:r w:rsidRPr="0019600A">
        <w:t>Ansvar</w:t>
      </w:r>
    </w:p>
    <w:p w14:paraId="3CC150C5" w14:textId="3C630765" w:rsidR="00387B7B" w:rsidRPr="00AF1478" w:rsidRDefault="00387B7B" w:rsidP="00387B7B">
      <w:pPr>
        <w:ind w:left="0" w:right="-710"/>
      </w:pPr>
      <w:r>
        <w:t>Medarbetare ansvarar för att sätta sig in i och efterleva rutinen. Linjechef ansvarar för att tillkännage rutinen och följa upp efterlevnad. Verksamhetschef ansvarar för ledningssystemet.</w:t>
      </w:r>
    </w:p>
    <w:p w14:paraId="5F445EEB" w14:textId="77777777" w:rsidR="00387B7B" w:rsidRPr="0019600A" w:rsidRDefault="00387B7B" w:rsidP="00387B7B">
      <w:pPr>
        <w:pStyle w:val="Rubrik2"/>
        <w:ind w:left="0"/>
      </w:pPr>
      <w:r w:rsidRPr="0019600A">
        <w:t>Uppföljning, utvärdering och revision</w:t>
      </w:r>
    </w:p>
    <w:p w14:paraId="5CFA56E7" w14:textId="77777777" w:rsidR="00387B7B" w:rsidRPr="00AF1478" w:rsidRDefault="00387B7B" w:rsidP="00387B7B">
      <w:pPr>
        <w:ind w:left="0"/>
      </w:pPr>
      <w:r w:rsidRPr="0019600A">
        <w:t xml:space="preserve">Avsteg från rutinen av betydelse för journalföring dokumenteras i Agfa. Felhändelser eller risk för fel rapporteras i </w:t>
      </w:r>
      <w:proofErr w:type="spellStart"/>
      <w:r w:rsidRPr="0019600A">
        <w:t>MedControl</w:t>
      </w:r>
      <w:proofErr w:type="spellEnd"/>
      <w:r w:rsidRPr="0019600A">
        <w:t xml:space="preserve"> PRO.</w:t>
      </w:r>
    </w:p>
    <w:p w14:paraId="0AE4CD96" w14:textId="77777777" w:rsidR="00387B7B" w:rsidRPr="0019600A" w:rsidRDefault="00387B7B" w:rsidP="00387B7B">
      <w:pPr>
        <w:pStyle w:val="Rubrik2"/>
        <w:ind w:left="0"/>
      </w:pPr>
      <w:r w:rsidRPr="0019600A">
        <w:t>Dokumentation</w:t>
      </w:r>
    </w:p>
    <w:p w14:paraId="06AFBC07" w14:textId="77777777" w:rsidR="00387B7B" w:rsidRPr="0019600A" w:rsidRDefault="00387B7B" w:rsidP="00387B7B">
      <w:pPr>
        <w:ind w:left="0"/>
      </w:pPr>
      <w:r w:rsidRPr="0019600A">
        <w:t xml:space="preserve">Styrande dokument arkiveras i </w:t>
      </w:r>
      <w:r>
        <w:t>SOFIA STY</w:t>
      </w:r>
      <w:r w:rsidRPr="0019600A">
        <w:t xml:space="preserve">. Redovisande dokument ska hanteras enligt sjukhusets gällande rutiner för arkivering av allmänna handlingar. </w:t>
      </w:r>
    </w:p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E34B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9892E9" w14:textId="77777777" w:rsidR="003742C1" w:rsidRDefault="003742C1">
      <w:r>
        <w:separator/>
      </w:r>
    </w:p>
  </w:endnote>
  <w:endnote w:type="continuationSeparator" w:id="0">
    <w:p w14:paraId="6BE31AC8" w14:textId="77777777" w:rsidR="003742C1" w:rsidRDefault="003742C1">
      <w:r>
        <w:continuationSeparator/>
      </w:r>
    </w:p>
  </w:endnote>
  <w:endnote w:type="continuationNotice" w:id="1">
    <w:p w14:paraId="1CFF0F92" w14:textId="77777777" w:rsidR="003742C1" w:rsidRDefault="003742C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2" name="Bildobjekt 2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BAF30D" w14:textId="77777777" w:rsidR="003742C1" w:rsidRDefault="003742C1"/>
  </w:footnote>
  <w:footnote w:type="continuationSeparator" w:id="0">
    <w:p w14:paraId="5C173733" w14:textId="77777777" w:rsidR="003742C1" w:rsidRDefault="003742C1">
      <w:r>
        <w:continuationSeparator/>
      </w:r>
    </w:p>
  </w:footnote>
  <w:footnote w:type="continuationNotice" w:id="1">
    <w:p w14:paraId="79D33D43" w14:textId="77777777" w:rsidR="003742C1" w:rsidRDefault="003742C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9125912"/>
    <w:multiLevelType w:val="hybridMultilevel"/>
    <w:tmpl w:val="ACE43CD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7917E55"/>
    <w:multiLevelType w:val="hybridMultilevel"/>
    <w:tmpl w:val="13B6AC08"/>
    <w:lvl w:ilvl="0" w:tplc="FFFFFFFF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6A6047A"/>
    <w:multiLevelType w:val="hybridMultilevel"/>
    <w:tmpl w:val="EC3A214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01156157">
    <w:abstractNumId w:val="20"/>
  </w:num>
  <w:num w:numId="2" w16cid:durableId="139617370">
    <w:abstractNumId w:val="17"/>
  </w:num>
  <w:num w:numId="3" w16cid:durableId="699361549">
    <w:abstractNumId w:val="0"/>
  </w:num>
  <w:num w:numId="4" w16cid:durableId="1002466564">
    <w:abstractNumId w:val="6"/>
  </w:num>
  <w:num w:numId="5" w16cid:durableId="413746224">
    <w:abstractNumId w:val="18"/>
  </w:num>
  <w:num w:numId="6" w16cid:durableId="2109811386">
    <w:abstractNumId w:val="2"/>
  </w:num>
  <w:num w:numId="7" w16cid:durableId="292755553">
    <w:abstractNumId w:val="13"/>
  </w:num>
  <w:num w:numId="8" w16cid:durableId="1578782876">
    <w:abstractNumId w:val="10"/>
  </w:num>
  <w:num w:numId="9" w16cid:durableId="1545603743">
    <w:abstractNumId w:val="1"/>
  </w:num>
  <w:num w:numId="10" w16cid:durableId="1459376475">
    <w:abstractNumId w:val="1"/>
  </w:num>
  <w:num w:numId="11" w16cid:durableId="1760830733">
    <w:abstractNumId w:val="3"/>
  </w:num>
  <w:num w:numId="12" w16cid:durableId="1726642645">
    <w:abstractNumId w:val="4"/>
  </w:num>
  <w:num w:numId="13" w16cid:durableId="1517039688">
    <w:abstractNumId w:val="16"/>
  </w:num>
  <w:num w:numId="14" w16cid:durableId="1266499414">
    <w:abstractNumId w:val="11"/>
  </w:num>
  <w:num w:numId="15" w16cid:durableId="1532571971">
    <w:abstractNumId w:val="7"/>
  </w:num>
  <w:num w:numId="16" w16cid:durableId="847139256">
    <w:abstractNumId w:val="15"/>
  </w:num>
  <w:num w:numId="17" w16cid:durableId="1978560750">
    <w:abstractNumId w:val="5"/>
  </w:num>
  <w:num w:numId="18" w16cid:durableId="1687438392">
    <w:abstractNumId w:val="12"/>
  </w:num>
  <w:num w:numId="19" w16cid:durableId="1840996777">
    <w:abstractNumId w:val="19"/>
  </w:num>
  <w:num w:numId="20" w16cid:durableId="2006130201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762996573">
    <w:abstractNumId w:val="8"/>
  </w:num>
  <w:num w:numId="22" w16cid:durableId="47641167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431B"/>
    <w:rsid w:val="000655CC"/>
    <w:rsid w:val="000700AE"/>
    <w:rsid w:val="00084024"/>
    <w:rsid w:val="0009062C"/>
    <w:rsid w:val="00095368"/>
    <w:rsid w:val="000954C4"/>
    <w:rsid w:val="000A0C25"/>
    <w:rsid w:val="000A4C35"/>
    <w:rsid w:val="000A611A"/>
    <w:rsid w:val="000A6975"/>
    <w:rsid w:val="000B12D9"/>
    <w:rsid w:val="000B4536"/>
    <w:rsid w:val="000B7715"/>
    <w:rsid w:val="000D76EF"/>
    <w:rsid w:val="000E463B"/>
    <w:rsid w:val="000E5A7E"/>
    <w:rsid w:val="000F34A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0CD4"/>
    <w:rsid w:val="001E7463"/>
    <w:rsid w:val="00200CE9"/>
    <w:rsid w:val="002016A8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0D9B"/>
    <w:rsid w:val="002F2CFF"/>
    <w:rsid w:val="002F568B"/>
    <w:rsid w:val="002F7818"/>
    <w:rsid w:val="003066D0"/>
    <w:rsid w:val="00311401"/>
    <w:rsid w:val="0032033A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42C1"/>
    <w:rsid w:val="00384019"/>
    <w:rsid w:val="003854F1"/>
    <w:rsid w:val="00387B7B"/>
    <w:rsid w:val="0039118E"/>
    <w:rsid w:val="00397F54"/>
    <w:rsid w:val="003A0D43"/>
    <w:rsid w:val="003B2A4B"/>
    <w:rsid w:val="003B78BC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24248"/>
    <w:rsid w:val="004273E5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104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4F5D2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736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4450"/>
    <w:rsid w:val="00665F89"/>
    <w:rsid w:val="00672C10"/>
    <w:rsid w:val="00673C92"/>
    <w:rsid w:val="006753EC"/>
    <w:rsid w:val="006A2789"/>
    <w:rsid w:val="006A4978"/>
    <w:rsid w:val="006A7261"/>
    <w:rsid w:val="006B013D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3B24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27EEC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4B0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6CA5"/>
    <w:rsid w:val="0093085B"/>
    <w:rsid w:val="00931C57"/>
    <w:rsid w:val="009347A5"/>
    <w:rsid w:val="00942257"/>
    <w:rsid w:val="009471BF"/>
    <w:rsid w:val="00950E4E"/>
    <w:rsid w:val="009529BD"/>
    <w:rsid w:val="009533B4"/>
    <w:rsid w:val="00967790"/>
    <w:rsid w:val="00971D93"/>
    <w:rsid w:val="00976A3D"/>
    <w:rsid w:val="00997D27"/>
    <w:rsid w:val="009B1F6B"/>
    <w:rsid w:val="009B6495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23AE"/>
    <w:rsid w:val="00A33051"/>
    <w:rsid w:val="00A407AD"/>
    <w:rsid w:val="00A40923"/>
    <w:rsid w:val="00A41C05"/>
    <w:rsid w:val="00A42426"/>
    <w:rsid w:val="00A514B7"/>
    <w:rsid w:val="00A54A0B"/>
    <w:rsid w:val="00A63FAF"/>
    <w:rsid w:val="00A65FD4"/>
    <w:rsid w:val="00A7480E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639C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4158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3629"/>
    <w:rsid w:val="00BE1C20"/>
    <w:rsid w:val="00BE7978"/>
    <w:rsid w:val="00C07DDB"/>
    <w:rsid w:val="00C1286A"/>
    <w:rsid w:val="00C4115D"/>
    <w:rsid w:val="00C43BDD"/>
    <w:rsid w:val="00C47778"/>
    <w:rsid w:val="00C5011E"/>
    <w:rsid w:val="00C50EE5"/>
    <w:rsid w:val="00C5240A"/>
    <w:rsid w:val="00C535A0"/>
    <w:rsid w:val="00C5398F"/>
    <w:rsid w:val="00C556F5"/>
    <w:rsid w:val="00C66544"/>
    <w:rsid w:val="00C70E19"/>
    <w:rsid w:val="00C72574"/>
    <w:rsid w:val="00C7430C"/>
    <w:rsid w:val="00C76A66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70C7"/>
    <w:rsid w:val="00CC0346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87562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0853"/>
    <w:rsid w:val="00F86F47"/>
    <w:rsid w:val="00F90B64"/>
    <w:rsid w:val="00FA6646"/>
    <w:rsid w:val="00FA7A89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65</TotalTime>
  <Pages>2</Pages>
  <Words>401</Words>
  <Characters>2250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2646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Ortostatiskt prov, barn, arbetsbeskrivning</dc:title>
  <dc:subject/>
  <dc:creator>patrik.jens.johansson@vgregion.se</dc:creator>
  <keywords/>
  <lastModifiedBy>Hanna Javinder</lastModifiedBy>
  <revision>40</revision>
  <lastPrinted>2016-03-31T10:56:00.0000000Z</lastPrinted>
  <dcterms:created xsi:type="dcterms:W3CDTF">2022-04-29T13:44:00.0000000Z</dcterms:created>
  <dcterms:modified xsi:type="dcterms:W3CDTF">2025-05-14T07:23:00.0000000Z</dcterms:modified>
</coreProperties>
</file>