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="00C202D8" w:rsidP="00F35B05" w:rsidRDefault="00C202D8" w14:paraId="22462C78" w14:textId="77777777">
      <w:pPr>
        <w:pStyle w:val="Rubrik2"/>
        <w:sectPr w:rsidR="00C202D8" w:rsidSect="00C202D8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name="_Toc321146591" w:id="0"/>
    </w:p>
    <w:p w:rsidRPr="00C202D8" w:rsidR="00C202D8" w:rsidP="00B3185F" w:rsidRDefault="004866A7" w14:paraId="7924B508" w14:textId="13BA9ACF">
      <w:pPr>
        <w:pStyle w:val="Rubrik1"/>
      </w:pPr>
      <w:r>
        <w:t xml:space="preserve">Lungmedicin - </w:t>
      </w:r>
      <w:proofErr w:type="spellStart"/>
      <w:r>
        <w:t>Hemoptys</w:t>
      </w:r>
      <w:proofErr w:type="spellEnd"/>
      <w:r>
        <w:t xml:space="preserve"> – medicinsk rutin</w:t>
      </w:r>
    </w:p>
    <w:p w:rsidRPr="00C202D8" w:rsidR="00C202D8" w:rsidP="00B3185F" w:rsidRDefault="004866A7" w14:paraId="68092DCA" w14:textId="40D89E5C">
      <w:pPr>
        <w:pStyle w:val="Rubrik2"/>
      </w:pPr>
      <w:r>
        <w:t xml:space="preserve">Förändringar sedan föregående </w:t>
      </w:r>
      <w:r w:rsidRPr="00C202D8" w:rsidR="00C202D8">
        <w:t>version</w:t>
      </w:r>
    </w:p>
    <w:p w:rsidR="00C112FF" w:rsidP="00C112FF" w:rsidRDefault="00FA0FCC" w14:paraId="34CF062A" w14:textId="38687B93">
      <w:pPr>
        <w:rPr>
          <w:bCs/>
        </w:rPr>
      </w:pPr>
      <w:r>
        <w:t xml:space="preserve">Verksamhetstillhörighet korrigerad till </w:t>
      </w:r>
      <w:proofErr w:type="spellStart"/>
      <w:r>
        <w:t>Vo</w:t>
      </w:r>
      <w:proofErr w:type="spellEnd"/>
      <w:r>
        <w:t xml:space="preserve"> Specialistmedicin</w:t>
      </w:r>
      <w:r w:rsidRPr="00C112FF" w:rsidR="00C112FF">
        <w:t xml:space="preserve">. </w:t>
      </w:r>
    </w:p>
    <w:p w:rsidRPr="00C202D8" w:rsidR="00C202D8" w:rsidP="00B3185F" w:rsidRDefault="004866A7" w14:paraId="7C2908E9" w14:textId="46F15ECF">
      <w:pPr>
        <w:pStyle w:val="Rubrik2"/>
      </w:pPr>
      <w:r>
        <w:t>Bakgrund och s</w:t>
      </w:r>
      <w:r w:rsidRPr="00C202D8" w:rsidR="00C202D8">
        <w:t>yfte</w:t>
      </w:r>
    </w:p>
    <w:p w:rsidR="00C202D8" w:rsidP="00B3185F" w:rsidRDefault="00C202D8" w14:paraId="4D47DD90" w14:textId="77777777">
      <w:r w:rsidRPr="00C202D8">
        <w:t xml:space="preserve">Mekanismer, orsak, utredning och behandling av </w:t>
      </w:r>
      <w:proofErr w:type="spellStart"/>
      <w:r w:rsidRPr="00C202D8">
        <w:t>hemoptys</w:t>
      </w:r>
      <w:proofErr w:type="spellEnd"/>
      <w:r w:rsidRPr="00C202D8">
        <w:t>.</w:t>
      </w:r>
    </w:p>
    <w:p w:rsidR="001E7344" w:rsidP="00B3185F" w:rsidRDefault="001E7344" w14:paraId="6304A418" w14:textId="74902665">
      <w:pPr>
        <w:pStyle w:val="Rubrik3"/>
      </w:pPr>
      <w:r>
        <w:t xml:space="preserve">Förutsättningar </w:t>
      </w:r>
    </w:p>
    <w:p w:rsidR="00C202D8" w:rsidP="00F00CA1" w:rsidRDefault="00B3185F" w14:paraId="590BAE29" w14:textId="03A8658B">
      <w:r w:rsidRPr="00B3185F">
        <w:t xml:space="preserve">Läkare inom </w:t>
      </w:r>
      <w:r w:rsidR="00FA0FCC">
        <w:t xml:space="preserve">sektion </w:t>
      </w:r>
      <w:r w:rsidR="00832BD8">
        <w:t>l</w:t>
      </w:r>
      <w:r w:rsidRPr="00B3185F">
        <w:t xml:space="preserve">ungmedicin, </w:t>
      </w:r>
      <w:r w:rsidR="00832BD8">
        <w:t xml:space="preserve">verksamhet </w:t>
      </w:r>
      <w:r w:rsidR="00FA0FCC">
        <w:t>Specialist</w:t>
      </w:r>
      <w:r w:rsidR="00832BD8">
        <w:t>medicin</w:t>
      </w:r>
      <w:r w:rsidRPr="00B3185F">
        <w:t>, Område 6, S</w:t>
      </w:r>
      <w:r w:rsidR="00C112FF">
        <w:t xml:space="preserve">ahlgrenska </w:t>
      </w:r>
      <w:r w:rsidRPr="00B3185F">
        <w:t>U</w:t>
      </w:r>
      <w:r w:rsidR="00C112FF">
        <w:t>niversitetssjukhuset</w:t>
      </w:r>
      <w:r w:rsidRPr="00B3185F">
        <w:t xml:space="preserve"> ansvarar för att utföra arbetet enligt gällande rutin.</w:t>
      </w:r>
    </w:p>
    <w:p w:rsidRPr="00A250FF" w:rsidR="00214188" w:rsidP="00214188" w:rsidRDefault="00214188" w14:paraId="1C2EE20E" w14:textId="77777777">
      <w:r>
        <w:t>Sektionschefen</w:t>
      </w:r>
      <w:r w:rsidRPr="00A250FF">
        <w:t xml:space="preserve"> ansvarar för att rutinen är känd och följs.</w:t>
      </w:r>
    </w:p>
    <w:p w:rsidRPr="00A250FF" w:rsidR="00214188" w:rsidP="00214188" w:rsidRDefault="00214188" w14:paraId="4DA2E536" w14:textId="77777777">
      <w:r w:rsidRPr="00A250FF">
        <w:t>Verksamhetschefen ansvarar för att rutinen finns och följer gällande författningar/lagar.</w:t>
      </w:r>
    </w:p>
    <w:p w:rsidR="00F00CA1" w:rsidP="00F00CA1" w:rsidRDefault="00F00CA1" w14:paraId="408A59B8" w14:textId="77777777">
      <w:pPr>
        <w:pStyle w:val="Rubrik3"/>
      </w:pPr>
      <w:r>
        <w:t xml:space="preserve">Avgränsningar </w:t>
      </w:r>
    </w:p>
    <w:p w:rsidRPr="00F00CA1" w:rsidR="00C202D8" w:rsidP="00F00CA1" w:rsidRDefault="00C202D8" w14:paraId="77DDAF07" w14:textId="213E1C1D">
      <w:proofErr w:type="spellStart"/>
      <w:r w:rsidRPr="00C202D8">
        <w:rPr>
          <w:b/>
          <w:bCs/>
        </w:rPr>
        <w:t>Hemoptys</w:t>
      </w:r>
      <w:proofErr w:type="spellEnd"/>
      <w:r w:rsidRPr="00C202D8">
        <w:rPr>
          <w:b/>
          <w:bCs/>
        </w:rPr>
        <w:t xml:space="preserve"> </w:t>
      </w:r>
      <w:r w:rsidRPr="00C202D8">
        <w:t xml:space="preserve">= Blodiga upphostningar eller blod i </w:t>
      </w:r>
      <w:proofErr w:type="spellStart"/>
      <w:r w:rsidRPr="00C202D8">
        <w:t>sputum</w:t>
      </w:r>
      <w:proofErr w:type="spellEnd"/>
      <w:r w:rsidRPr="00C202D8">
        <w:t xml:space="preserve">. Skilj från </w:t>
      </w:r>
      <w:proofErr w:type="spellStart"/>
      <w:r w:rsidRPr="00C202D8">
        <w:t>hematemes</w:t>
      </w:r>
      <w:proofErr w:type="spellEnd"/>
      <w:r w:rsidRPr="00C202D8">
        <w:t xml:space="preserve"> eller blod från larynx-</w:t>
      </w:r>
      <w:proofErr w:type="spellStart"/>
      <w:r w:rsidRPr="00C202D8">
        <w:t>farynx</w:t>
      </w:r>
      <w:proofErr w:type="spellEnd"/>
      <w:r w:rsidRPr="00C202D8">
        <w:t xml:space="preserve">. Vanligaste orsaken pulmonell. </w:t>
      </w:r>
    </w:p>
    <w:p w:rsidRPr="00F00CA1" w:rsidR="00C202D8" w:rsidP="00F00CA1" w:rsidRDefault="00C202D8" w14:paraId="5B47CB69" w14:textId="3C631E78">
      <w:pPr>
        <w:pStyle w:val="MellanrubrikVGR"/>
      </w:pPr>
      <w:r w:rsidRPr="00C202D8">
        <w:t xml:space="preserve">Mekanismer </w:t>
      </w:r>
    </w:p>
    <w:p w:rsidRPr="00C202D8" w:rsidR="00C202D8" w:rsidP="00F00CA1" w:rsidRDefault="00C202D8" w14:paraId="56D897B9" w14:textId="3962D1D9">
      <w:pPr>
        <w:pStyle w:val="Liststycke"/>
        <w:numPr>
          <w:ilvl w:val="0"/>
          <w:numId w:val="21"/>
        </w:numPr>
      </w:pPr>
      <w:r w:rsidRPr="00C202D8">
        <w:t xml:space="preserve">Irritation / erosion av bronkslemhinna </w:t>
      </w:r>
    </w:p>
    <w:p w:rsidRPr="00C202D8" w:rsidR="00C202D8" w:rsidP="00F00CA1" w:rsidRDefault="00C202D8" w14:paraId="401EC8E9" w14:textId="1C42B682">
      <w:pPr>
        <w:pStyle w:val="Liststycke"/>
        <w:numPr>
          <w:ilvl w:val="0"/>
          <w:numId w:val="21"/>
        </w:numPr>
      </w:pPr>
      <w:r w:rsidRPr="00C202D8">
        <w:t xml:space="preserve">Högt tryck i lilla kretsloppet </w:t>
      </w:r>
    </w:p>
    <w:p w:rsidR="00C202D8" w:rsidP="00F00CA1" w:rsidRDefault="00C202D8" w14:paraId="5AF4B345" w14:textId="5B6210BA">
      <w:pPr>
        <w:pStyle w:val="Liststycke"/>
        <w:numPr>
          <w:ilvl w:val="0"/>
          <w:numId w:val="21"/>
        </w:numPr>
      </w:pPr>
      <w:r w:rsidRPr="00C202D8">
        <w:t>Koagulationsrubbning</w:t>
      </w:r>
      <w:r w:rsidR="00BD7C53">
        <w:t>.</w:t>
      </w:r>
      <w:r w:rsidRPr="00C202D8">
        <w:t xml:space="preserve"> </w:t>
      </w:r>
    </w:p>
    <w:p w:rsidR="00C134DA" w:rsidP="006050F4" w:rsidRDefault="00C134DA" w14:paraId="01C4AD0D" w14:textId="519863B9">
      <w:r>
        <w:br w:type="page"/>
      </w:r>
    </w:p>
    <w:p w:rsidRPr="00C202D8" w:rsidR="00C202D8" w:rsidP="0063168D" w:rsidRDefault="00C202D8" w14:paraId="788E5460" w14:textId="110F41E8">
      <w:pPr>
        <w:pStyle w:val="MellanrubrikVGR"/>
      </w:pPr>
      <w:r w:rsidRPr="00C202D8">
        <w:t>Vanliga orsaker</w:t>
      </w:r>
      <w:r w:rsidR="00296F86">
        <w:tab/>
      </w:r>
      <w:r w:rsidR="00296F86">
        <w:tab/>
      </w:r>
      <w:r w:rsidRPr="00C202D8">
        <w:t xml:space="preserve">OBS Kom ihåg </w:t>
      </w:r>
    </w:p>
    <w:p w:rsidRPr="00C202D8" w:rsidR="00C202D8" w:rsidP="0063168D" w:rsidRDefault="00C202D8" w14:paraId="6B61E8A1" w14:textId="00D87292">
      <w:pPr>
        <w:spacing w:after="60"/>
        <w:ind w:left="5216" w:hanging="4224"/>
      </w:pPr>
      <w:r w:rsidR="00C202D8">
        <w:rPr/>
        <w:t xml:space="preserve">Akut </w:t>
      </w:r>
      <w:r w:rsidR="00C202D8">
        <w:rPr/>
        <w:t>exacerbation</w:t>
      </w:r>
      <w:r w:rsidR="00C202D8">
        <w:rPr/>
        <w:t xml:space="preserve"> av bronkit </w:t>
      </w:r>
      <w:r>
        <w:tab/>
      </w:r>
      <w:r>
        <w:tab/>
      </w:r>
      <w:r w:rsidR="00C202D8">
        <w:rPr/>
        <w:t xml:space="preserve">Akut </w:t>
      </w:r>
      <w:r w:rsidR="00C202D8">
        <w:rPr/>
        <w:t>lungembolism</w:t>
      </w:r>
      <w:r w:rsidR="00C202D8">
        <w:rPr/>
        <w:t xml:space="preserve"> </w:t>
      </w:r>
      <w:r w:rsidR="00C52847">
        <w:rPr/>
        <w:t>–</w:t>
      </w:r>
      <w:r w:rsidR="00C202D8">
        <w:rPr/>
        <w:t xml:space="preserve"> </w:t>
      </w:r>
      <w:r w:rsidR="0074691D">
        <w:rPr/>
        <w:t>l</w:t>
      </w:r>
      <w:r w:rsidR="00C202D8">
        <w:rPr/>
        <w:t>unginfarkt</w:t>
      </w:r>
      <w:r w:rsidR="00C52847">
        <w:rPr/>
        <w:t xml:space="preserve"> </w:t>
      </w:r>
      <w:r w:rsidR="00C202D8">
        <w:rPr/>
        <w:t xml:space="preserve"> </w:t>
      </w:r>
    </w:p>
    <w:p w:rsidRPr="00C202D8" w:rsidR="00C202D8" w:rsidP="0063168D" w:rsidRDefault="00C202D8" w14:paraId="26265FED" w14:textId="77777777">
      <w:pPr>
        <w:spacing w:after="60"/>
      </w:pPr>
      <w:r w:rsidRPr="00C202D8">
        <w:t xml:space="preserve">Bronkialcancer </w:t>
      </w:r>
    </w:p>
    <w:p w:rsidRPr="00C202D8" w:rsidR="00C202D8" w:rsidP="0063168D" w:rsidRDefault="00C202D8" w14:paraId="293ACF41" w14:textId="29EC8853">
      <w:pPr>
        <w:spacing w:after="60"/>
      </w:pPr>
      <w:r w:rsidRPr="00C202D8">
        <w:t xml:space="preserve">Pneumoni (pneumokock) </w:t>
      </w:r>
      <w:r w:rsidR="00EA3301">
        <w:tab/>
      </w:r>
      <w:r w:rsidRPr="00C202D8">
        <w:tab/>
      </w:r>
      <w:r w:rsidRPr="00C202D8">
        <w:t>Akut vä</w:t>
      </w:r>
      <w:r w:rsidR="00EA3301">
        <w:t>nster</w:t>
      </w:r>
      <w:r w:rsidRPr="00C202D8">
        <w:t xml:space="preserve"> kammarsvikt </w:t>
      </w:r>
    </w:p>
    <w:p w:rsidRPr="00C202D8" w:rsidR="00C202D8" w:rsidP="0063168D" w:rsidRDefault="00C202D8" w14:paraId="502DC761" w14:textId="77777777">
      <w:pPr>
        <w:spacing w:after="60"/>
      </w:pPr>
      <w:r w:rsidRPr="00C202D8">
        <w:t xml:space="preserve">Trauma – Lungkontusion </w:t>
      </w:r>
    </w:p>
    <w:p w:rsidRPr="00C202D8" w:rsidR="00C202D8" w:rsidP="0063168D" w:rsidRDefault="00C202D8" w14:paraId="0746BB1E" w14:textId="2EE98B26">
      <w:pPr>
        <w:spacing w:after="60"/>
      </w:pPr>
      <w:proofErr w:type="spellStart"/>
      <w:r w:rsidRPr="00C202D8">
        <w:t>Iatrogen</w:t>
      </w:r>
      <w:proofErr w:type="spellEnd"/>
      <w:r w:rsidRPr="00C202D8">
        <w:t xml:space="preserve"> </w:t>
      </w:r>
      <w:r w:rsidRPr="00C202D8">
        <w:tab/>
      </w:r>
      <w:r w:rsidR="00EA3301">
        <w:tab/>
      </w:r>
      <w:r w:rsidR="00EA3301">
        <w:tab/>
      </w:r>
      <w:r w:rsidRPr="00C202D8">
        <w:t xml:space="preserve">Aorta </w:t>
      </w:r>
      <w:proofErr w:type="spellStart"/>
      <w:r w:rsidRPr="00C202D8">
        <w:t>aneurysm</w:t>
      </w:r>
      <w:proofErr w:type="spellEnd"/>
      <w:r w:rsidRPr="00C202D8">
        <w:t xml:space="preserve"> </w:t>
      </w:r>
    </w:p>
    <w:p w:rsidRPr="00071417" w:rsidR="00C202D8" w:rsidP="00296F86" w:rsidRDefault="00C202D8" w14:paraId="739FF78D" w14:textId="48F83612">
      <w:r w:rsidRPr="00C202D8">
        <w:t xml:space="preserve">TBC </w:t>
      </w:r>
    </w:p>
    <w:p w:rsidRPr="00C202D8" w:rsidR="00071417" w:rsidP="00071417" w:rsidRDefault="00071417" w14:paraId="06A5EF50" w14:textId="0E3BB97B">
      <w:pPr>
        <w:pStyle w:val="Rubrik2"/>
      </w:pPr>
      <w:r>
        <w:t>Ut</w:t>
      </w:r>
      <w:r w:rsidR="00FF1BDC">
        <w:t>redning</w:t>
      </w:r>
    </w:p>
    <w:p w:rsidRPr="00C202D8" w:rsidR="00C202D8" w:rsidP="00034016" w:rsidRDefault="00C202D8" w14:paraId="1CC106FC" w14:textId="77777777">
      <w:pPr>
        <w:pStyle w:val="Punktlista"/>
      </w:pPr>
      <w:r w:rsidRPr="00C202D8">
        <w:t xml:space="preserve">Blödningsprover </w:t>
      </w:r>
    </w:p>
    <w:p w:rsidRPr="00C202D8" w:rsidR="00C202D8" w:rsidP="00034016" w:rsidRDefault="00C202D8" w14:paraId="3435B6DB" w14:textId="7EDA0F5B">
      <w:pPr>
        <w:pStyle w:val="Punktlista"/>
      </w:pPr>
      <w:r w:rsidRPr="00C202D8">
        <w:t>Lungr</w:t>
      </w:r>
      <w:r w:rsidR="00D244B8">
        <w:t>ön</w:t>
      </w:r>
      <w:r w:rsidRPr="00C202D8">
        <w:t>tg</w:t>
      </w:r>
      <w:r w:rsidR="00D244B8">
        <w:t>en</w:t>
      </w:r>
      <w:r w:rsidRPr="00C202D8">
        <w:t xml:space="preserve"> </w:t>
      </w:r>
    </w:p>
    <w:p w:rsidRPr="00C202D8" w:rsidR="00C202D8" w:rsidP="00034016" w:rsidRDefault="00C202D8" w14:paraId="0BB4CA13" w14:textId="21768024">
      <w:pPr>
        <w:pStyle w:val="Punktlista"/>
      </w:pPr>
      <w:r w:rsidRPr="00C202D8">
        <w:t>CT</w:t>
      </w:r>
      <w:r w:rsidR="00596BB9">
        <w:t>-t</w:t>
      </w:r>
      <w:r w:rsidRPr="00C202D8">
        <w:t xml:space="preserve">horax (ev. med lungemboliprotokoll) </w:t>
      </w:r>
    </w:p>
    <w:p w:rsidRPr="00C202D8" w:rsidR="00C202D8" w:rsidP="00034016" w:rsidRDefault="00C202D8" w14:paraId="31B8FE90" w14:textId="7B15C4CF">
      <w:pPr>
        <w:pStyle w:val="Punktlista"/>
      </w:pPr>
      <w:r w:rsidRPr="00C202D8">
        <w:t xml:space="preserve">Bronkoskopi (rökare &gt;40 år) </w:t>
      </w:r>
    </w:p>
    <w:p w:rsidR="00FF1BDC" w:rsidP="00034016" w:rsidRDefault="00C202D8" w14:paraId="6182B107" w14:textId="2F099E7E">
      <w:pPr>
        <w:pStyle w:val="Punktlista"/>
        <w:spacing w:after="360"/>
      </w:pPr>
      <w:proofErr w:type="spellStart"/>
      <w:r w:rsidRPr="00C202D8">
        <w:t>Sputumcytologi</w:t>
      </w:r>
      <w:proofErr w:type="spellEnd"/>
      <w:r w:rsidRPr="00C202D8">
        <w:t xml:space="preserve"> (även om </w:t>
      </w:r>
      <w:proofErr w:type="spellStart"/>
      <w:r w:rsidRPr="00C202D8">
        <w:t>s</w:t>
      </w:r>
      <w:r w:rsidR="00572517">
        <w:t>k</w:t>
      </w:r>
      <w:r w:rsidRPr="00C202D8">
        <w:t>opi</w:t>
      </w:r>
      <w:proofErr w:type="spellEnd"/>
      <w:r w:rsidRPr="00C202D8">
        <w:t xml:space="preserve"> negativ) och TB-prover (direktmikro + odling)</w:t>
      </w:r>
      <w:r w:rsidR="00FF1BDC">
        <w:t>.</w:t>
      </w:r>
    </w:p>
    <w:tbl>
      <w:tblPr>
        <w:tblStyle w:val="Tabellrutnt"/>
        <w:tblW w:w="0" w:type="auto"/>
        <w:tblInd w:w="992" w:type="dxa"/>
        <w:tblLook w:val="04A0" w:firstRow="1" w:lastRow="0" w:firstColumn="1" w:lastColumn="0" w:noHBand="0" w:noVBand="1"/>
      </w:tblPr>
      <w:tblGrid>
        <w:gridCol w:w="3934"/>
        <w:gridCol w:w="3993"/>
      </w:tblGrid>
      <w:tr w:rsidR="00082282" w:rsidTr="00082282" w14:paraId="5C7BE516" w14:textId="77777777">
        <w:tc>
          <w:tcPr>
            <w:tcW w:w="4459" w:type="dxa"/>
          </w:tcPr>
          <w:p w:rsidR="00082282" w:rsidP="00596BB9" w:rsidRDefault="00082282" w14:paraId="13657C53" w14:textId="50550EEF">
            <w:pPr>
              <w:pStyle w:val="MellanrubrikVGR"/>
              <w:spacing w:before="0" w:after="0"/>
              <w:ind w:left="0" w:right="137"/>
            </w:pPr>
            <w:r w:rsidRPr="00082282">
              <w:t xml:space="preserve">Behandling vid måttlig </w:t>
            </w:r>
            <w:proofErr w:type="spellStart"/>
            <w:r w:rsidRPr="00082282">
              <w:t>hemoptys</w:t>
            </w:r>
            <w:proofErr w:type="spellEnd"/>
          </w:p>
        </w:tc>
        <w:tc>
          <w:tcPr>
            <w:tcW w:w="4460" w:type="dxa"/>
          </w:tcPr>
          <w:p w:rsidR="00082282" w:rsidP="00596BB9" w:rsidRDefault="00082282" w14:paraId="375F4236" w14:textId="77777777">
            <w:pPr>
              <w:spacing w:after="0"/>
              <w:ind w:left="0" w:right="174"/>
            </w:pPr>
          </w:p>
        </w:tc>
      </w:tr>
      <w:tr w:rsidR="00082282" w:rsidTr="00082282" w14:paraId="69A49BA6" w14:textId="77777777">
        <w:tc>
          <w:tcPr>
            <w:tcW w:w="4459" w:type="dxa"/>
          </w:tcPr>
          <w:p w:rsidR="00082282" w:rsidP="002D69C6" w:rsidRDefault="00082282" w14:paraId="1810642C" w14:textId="7DC34ADA">
            <w:pPr>
              <w:ind w:left="0" w:right="137"/>
            </w:pPr>
            <w:r w:rsidRPr="00082282">
              <w:t xml:space="preserve">T. </w:t>
            </w:r>
            <w:proofErr w:type="spellStart"/>
            <w:r w:rsidRPr="00082282">
              <w:t>Cy</w:t>
            </w:r>
            <w:r w:rsidR="00FF1BDC">
              <w:t>k</w:t>
            </w:r>
            <w:r w:rsidRPr="00082282">
              <w:t>lokapron</w:t>
            </w:r>
            <w:proofErr w:type="spellEnd"/>
            <w:r w:rsidRPr="00082282">
              <w:t xml:space="preserve"> tills blödning avtar</w:t>
            </w:r>
          </w:p>
        </w:tc>
        <w:tc>
          <w:tcPr>
            <w:tcW w:w="4460" w:type="dxa"/>
          </w:tcPr>
          <w:p w:rsidR="00082282" w:rsidP="002D69C6" w:rsidRDefault="00082282" w14:paraId="47DFA408" w14:textId="584FB830">
            <w:pPr>
              <w:ind w:left="0" w:right="174"/>
            </w:pPr>
            <w:r w:rsidRPr="00082282">
              <w:t>Tamponad via stelt bronkoskop (ÖNH) – Intubation med dubbellumentub (narkos)</w:t>
            </w:r>
          </w:p>
        </w:tc>
      </w:tr>
      <w:tr w:rsidR="00082282" w:rsidTr="00082282" w14:paraId="1521499F" w14:textId="77777777">
        <w:tc>
          <w:tcPr>
            <w:tcW w:w="4459" w:type="dxa"/>
          </w:tcPr>
          <w:p w:rsidR="00082282" w:rsidP="002D69C6" w:rsidRDefault="00082282" w14:paraId="6AF419DA" w14:textId="1137DB59">
            <w:pPr>
              <w:ind w:left="0" w:right="137"/>
            </w:pPr>
            <w:r w:rsidRPr="00082282">
              <w:t>Ev. antibiotika vid symptom på bronkit</w:t>
            </w:r>
          </w:p>
        </w:tc>
        <w:tc>
          <w:tcPr>
            <w:tcW w:w="4460" w:type="dxa"/>
          </w:tcPr>
          <w:p w:rsidR="00082282" w:rsidP="002D69C6" w:rsidRDefault="00082282" w14:paraId="3190A546" w14:textId="7D6A84C8">
            <w:pPr>
              <w:ind w:left="0" w:right="174"/>
            </w:pPr>
            <w:r w:rsidRPr="00082282">
              <w:t>Morfin – Diazepam – Syrgas</w:t>
            </w:r>
          </w:p>
        </w:tc>
      </w:tr>
      <w:tr w:rsidR="00082282" w:rsidTr="00082282" w14:paraId="48863099" w14:textId="77777777">
        <w:tc>
          <w:tcPr>
            <w:tcW w:w="4459" w:type="dxa"/>
          </w:tcPr>
          <w:p w:rsidR="00082282" w:rsidP="002D69C6" w:rsidRDefault="00082282" w14:paraId="39120E69" w14:textId="72811239">
            <w:pPr>
              <w:ind w:left="0" w:right="137"/>
            </w:pPr>
            <w:r w:rsidRPr="00082282">
              <w:t>Remiss till Lungmedicin för uppföljning</w:t>
            </w:r>
          </w:p>
        </w:tc>
        <w:tc>
          <w:tcPr>
            <w:tcW w:w="4460" w:type="dxa"/>
          </w:tcPr>
          <w:p w:rsidR="00082282" w:rsidP="002D69C6" w:rsidRDefault="00082282" w14:paraId="04BFAE16" w14:textId="4489BF53">
            <w:pPr>
              <w:ind w:left="0" w:right="174"/>
            </w:pPr>
            <w:r w:rsidRPr="00082282">
              <w:t>Ev. senare radioterapi (JK) om tumörorsak</w:t>
            </w:r>
          </w:p>
        </w:tc>
      </w:tr>
    </w:tbl>
    <w:p w:rsidR="002A2872" w:rsidP="00896462" w:rsidRDefault="00896462" w14:paraId="6580DE97" w14:textId="2C94ADAB">
      <w:pPr>
        <w:pStyle w:val="Beskrivning"/>
      </w:pPr>
      <w:r>
        <w:t xml:space="preserve">Tabell 1. Behandling vid måttlig </w:t>
      </w:r>
      <w:proofErr w:type="spellStart"/>
      <w:r>
        <w:t>hemoptys</w:t>
      </w:r>
      <w:proofErr w:type="spellEnd"/>
    </w:p>
    <w:tbl>
      <w:tblPr>
        <w:tblStyle w:val="Tabellrutnt"/>
        <w:tblW w:w="0" w:type="auto"/>
        <w:tblInd w:w="992" w:type="dxa"/>
        <w:tblLook w:val="04A0" w:firstRow="1" w:lastRow="0" w:firstColumn="1" w:lastColumn="0" w:noHBand="0" w:noVBand="1"/>
      </w:tblPr>
      <w:tblGrid>
        <w:gridCol w:w="3965"/>
        <w:gridCol w:w="3962"/>
      </w:tblGrid>
      <w:tr w:rsidR="002D69C6" w:rsidTr="002D69C6" w14:paraId="4AA3489F" w14:textId="77777777">
        <w:tc>
          <w:tcPr>
            <w:tcW w:w="3965" w:type="dxa"/>
          </w:tcPr>
          <w:p w:rsidR="002D69C6" w:rsidP="00596BB9" w:rsidRDefault="002D69C6" w14:paraId="00BEB502" w14:textId="7BBC44F4">
            <w:pPr>
              <w:pStyle w:val="MellanrubrikVGR"/>
              <w:spacing w:before="0" w:after="0"/>
              <w:ind w:left="0" w:right="33"/>
            </w:pPr>
            <w:r w:rsidRPr="00C202D8">
              <w:t xml:space="preserve">Akut svår </w:t>
            </w:r>
            <w:proofErr w:type="spellStart"/>
            <w:r w:rsidRPr="00C202D8">
              <w:t>hemoptys</w:t>
            </w:r>
            <w:proofErr w:type="spellEnd"/>
          </w:p>
        </w:tc>
        <w:tc>
          <w:tcPr>
            <w:tcW w:w="3962" w:type="dxa"/>
          </w:tcPr>
          <w:p w:rsidR="002D69C6" w:rsidP="00596BB9" w:rsidRDefault="002D69C6" w14:paraId="2F32CB05" w14:textId="77777777">
            <w:pPr>
              <w:spacing w:after="0"/>
              <w:ind w:left="0"/>
            </w:pPr>
          </w:p>
        </w:tc>
      </w:tr>
      <w:tr w:rsidR="002D69C6" w:rsidTr="002D69C6" w14:paraId="388539EC" w14:textId="77777777">
        <w:tc>
          <w:tcPr>
            <w:tcW w:w="3965" w:type="dxa"/>
          </w:tcPr>
          <w:p w:rsidRPr="00F51148" w:rsidR="009A47AE" w:rsidP="009A47AE" w:rsidRDefault="009A47AE" w14:paraId="6A0A99B8" w14:textId="77777777">
            <w:pPr>
              <w:ind w:left="0" w:right="33"/>
            </w:pPr>
            <w:r w:rsidRPr="00F51148">
              <w:t>MIG teamet ska kallas, alt. Torax narkos jouren.</w:t>
            </w:r>
          </w:p>
          <w:p w:rsidR="002D69C6" w:rsidP="009A47AE" w:rsidRDefault="009A47AE" w14:paraId="7525DDE1" w14:textId="33B812D8">
            <w:pPr>
              <w:ind w:left="0" w:right="33"/>
            </w:pPr>
            <w:r w:rsidRPr="00F51148">
              <w:rPr>
                <w:i/>
                <w:iCs/>
              </w:rPr>
              <w:t xml:space="preserve">OBS! Vid icke cancer massiv </w:t>
            </w:r>
            <w:proofErr w:type="spellStart"/>
            <w:r w:rsidRPr="00F51148">
              <w:rPr>
                <w:i/>
                <w:iCs/>
              </w:rPr>
              <w:t>hemoptys</w:t>
            </w:r>
            <w:proofErr w:type="spellEnd"/>
            <w:r w:rsidRPr="00F51148">
              <w:rPr>
                <w:i/>
                <w:iCs/>
              </w:rPr>
              <w:t>, ställningstagande till ECMO behandling.</w:t>
            </w:r>
          </w:p>
        </w:tc>
        <w:tc>
          <w:tcPr>
            <w:tcW w:w="3962" w:type="dxa"/>
          </w:tcPr>
          <w:p w:rsidR="002D69C6" w:rsidP="002A2872" w:rsidRDefault="00476927" w14:paraId="48BDE84A" w14:textId="18B11ED7">
            <w:pPr>
              <w:ind w:left="0"/>
            </w:pPr>
            <w:r w:rsidRPr="00F51148">
              <w:t>Säkra luftvägar och ventilation till icke blödande lungan.</w:t>
            </w:r>
          </w:p>
        </w:tc>
      </w:tr>
      <w:tr w:rsidR="002D69C6" w:rsidTr="00896462" w14:paraId="2657E276" w14:textId="77777777">
        <w:trPr>
          <w:trHeight w:val="459"/>
        </w:trPr>
        <w:tc>
          <w:tcPr>
            <w:tcW w:w="3965" w:type="dxa"/>
          </w:tcPr>
          <w:p w:rsidR="002D69C6" w:rsidP="002D69C6" w:rsidRDefault="00385243" w14:paraId="6A0BE0CF" w14:textId="2095BF09">
            <w:pPr>
              <w:ind w:left="0" w:right="33"/>
            </w:pPr>
            <w:r w:rsidRPr="00F51148">
              <w:t>Remiss till radiologen (intervention gruppen)</w:t>
            </w:r>
          </w:p>
        </w:tc>
        <w:tc>
          <w:tcPr>
            <w:tcW w:w="3962" w:type="dxa"/>
          </w:tcPr>
          <w:p w:rsidR="002D69C6" w:rsidP="002A2872" w:rsidRDefault="00214188" w14:paraId="64BC4960" w14:textId="40A1BF06">
            <w:pPr>
              <w:ind w:left="0"/>
            </w:pPr>
            <w:r w:rsidRPr="00F51148">
              <w:t xml:space="preserve">Ställningstagande till akut </w:t>
            </w:r>
            <w:proofErr w:type="spellStart"/>
            <w:r w:rsidRPr="00F51148">
              <w:t>embolisering</w:t>
            </w:r>
            <w:proofErr w:type="spellEnd"/>
            <w:r w:rsidRPr="00F51148">
              <w:t xml:space="preserve"> av blödande kärlet.</w:t>
            </w:r>
          </w:p>
        </w:tc>
      </w:tr>
    </w:tbl>
    <w:p w:rsidR="00896462" w:rsidP="00896462" w:rsidRDefault="00896462" w14:paraId="7CB84AC3" w14:textId="4617B607">
      <w:pPr>
        <w:pStyle w:val="Beskrivning"/>
      </w:pPr>
      <w:bookmarkStart w:name="_Hlk124241090" w:id="1"/>
      <w:r>
        <w:t xml:space="preserve">Tabell 2. Akut svår </w:t>
      </w:r>
      <w:proofErr w:type="spellStart"/>
      <w:r>
        <w:t>hemopstys</w:t>
      </w:r>
      <w:proofErr w:type="spellEnd"/>
    </w:p>
    <w:p w:rsidR="008C63A4" w:rsidP="008C63A4" w:rsidRDefault="008C63A4" w14:paraId="1BF62952" w14:textId="0CCBACFE">
      <w:pPr>
        <w:pStyle w:val="Rubrik3"/>
      </w:pPr>
      <w:r>
        <w:t>Avsteg från rutin</w:t>
      </w:r>
    </w:p>
    <w:p w:rsidRPr="00A250FF" w:rsidR="008C63A4" w:rsidP="008C63A4" w:rsidRDefault="008C63A4" w14:paraId="4D9BF6A5" w14:textId="77777777">
      <w:r w:rsidRPr="00A250FF">
        <w:t xml:space="preserve">Medvetet avsteg från rutinen dokumenteras i Melior om rutinen är kopplad till patient. Övriga orsaker till avsteg från rutinen rapporteras i </w:t>
      </w:r>
      <w:proofErr w:type="spellStart"/>
      <w:r w:rsidRPr="00A250FF">
        <w:t>MedControlPRO</w:t>
      </w:r>
      <w:proofErr w:type="spellEnd"/>
      <w:r w:rsidRPr="00A250FF">
        <w:t>, där aktuell linjechef ansvarar för utredning, åtgärd och uppföljning.</w:t>
      </w:r>
    </w:p>
    <w:p w:rsidRPr="00A250FF" w:rsidR="008C63A4" w:rsidP="00596BB9" w:rsidRDefault="008C63A4" w14:paraId="521EFE28" w14:textId="77777777">
      <w:pPr>
        <w:pStyle w:val="MellanrubrikVGR"/>
      </w:pPr>
      <w:r w:rsidRPr="00A250FF">
        <w:t>Uppföljning</w:t>
      </w:r>
    </w:p>
    <w:p w:rsidR="008C63A4" w:rsidP="008C63A4" w:rsidRDefault="008C63A4" w14:paraId="0A091874" w14:textId="77777777">
      <w:r w:rsidRPr="00A250FF">
        <w:t>U</w:t>
      </w:r>
      <w:r>
        <w:t>ppföljning, u</w:t>
      </w:r>
      <w:r w:rsidRPr="00A250FF">
        <w:t xml:space="preserve">tvärdering och revidering av rutindokumentet ska ske vid behov, dock senast två år efter godkännande. Ansvar för revidering har sektionschefen eller av denne utsedd person. </w:t>
      </w:r>
    </w:p>
    <w:bookmarkEnd w:id="1"/>
    <w:p w:rsidRPr="00C202D8" w:rsidR="00C202D8" w:rsidP="00F06853" w:rsidRDefault="00F06853" w14:paraId="6B483B5F" w14:textId="647F732D">
      <w:pPr>
        <w:pStyle w:val="Rubrik2"/>
      </w:pPr>
      <w:r>
        <w:t>Ar</w:t>
      </w:r>
      <w:r w:rsidRPr="00C202D8" w:rsidR="00C202D8">
        <w:t>betsgrupp</w:t>
      </w:r>
    </w:p>
    <w:p w:rsidRPr="00C202D8" w:rsidR="00C202D8" w:rsidP="00F06853" w:rsidRDefault="00C202D8" w14:paraId="4D1A8F17" w14:textId="62856B2E">
      <w:r w:rsidRPr="00C202D8">
        <w:t xml:space="preserve">Rutinen framtagen av: Gerdt Riise, </w:t>
      </w:r>
      <w:r w:rsidR="00F1377E">
        <w:t>U</w:t>
      </w:r>
      <w:r w:rsidRPr="00C202D8">
        <w:t>niversitetssjukhusöverläkare, professor</w:t>
      </w:r>
      <w:r w:rsidR="00896462">
        <w:t>.</w:t>
      </w:r>
    </w:p>
    <w:p w:rsidRPr="00C202D8" w:rsidR="00C202D8" w:rsidP="00F06853" w:rsidRDefault="00C202D8" w14:paraId="0EF04EA2" w14:textId="44F40B5A">
      <w:r w:rsidRPr="00C202D8">
        <w:t xml:space="preserve">Denna version reviderad av: </w:t>
      </w:r>
      <w:bookmarkEnd w:id="0"/>
      <w:r w:rsidR="00F1377E">
        <w:t xml:space="preserve">Moustafa Mohsen Abed, Överläkare. </w:t>
      </w:r>
    </w:p>
    <w:sectPr w:rsidRPr="00C202D8" w:rsidR="00C202D8" w:rsidSect="00C202D8"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:rsidR="002D799D" w:rsidRDefault="002D799D" w14:paraId="1E9F0316" w14:textId="77777777">
      <w:r>
        <w:separator/>
      </w:r>
    </w:p>
  </w:endnote>
  <w:endnote w:type="continuationSeparator" w:id="0">
    <w:p w:rsidR="002D799D" w:rsidRDefault="002D799D" w14:paraId="00B2BEE9" w14:textId="77777777">
      <w:r>
        <w:continuationSeparator/>
      </w:r>
    </w:p>
  </w:endnote>
  <w:endnote w:type="continuationNotice" w:id="1">
    <w:p w:rsidR="002D799D" w:rsidRDefault="002D799D" w14:paraId="5240E17E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16sdtfl w16du wp14">
  <w:p w:rsidR="00660269" w:rsidP="00FB2F0F" w:rsidRDefault="009228AB" w14:paraId="1FE2B822" w14:textId="063AE373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:rsidR="002D799D" w:rsidRDefault="002D799D" w14:paraId="592460B8" w14:textId="77777777"/>
  </w:footnote>
  <w:footnote w:type="continuationSeparator" w:id="0">
    <w:p w:rsidR="002D799D" w:rsidRDefault="002D799D" w14:paraId="7467038D" w14:textId="77777777">
      <w:r>
        <w:continuationSeparator/>
      </w:r>
    </w:p>
  </w:footnote>
  <w:footnote w:type="continuationNotice" w:id="1">
    <w:p w:rsidR="002D799D" w:rsidRDefault="002D799D" w14:paraId="32B5EB0F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16sdtfl w16du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21D489BA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6D41DF98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16sdtfl w16du wp14">
  <w:p w:rsidR="008A4EB9" w:rsidP="00413A60" w:rsidRDefault="00413A60" w14:paraId="058CDD4D" w14:textId="4A49575C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5EF3E1CA"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685B7E76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3B5386A"/>
    <w:multiLevelType w:val="hybridMultilevel"/>
    <w:tmpl w:val="6D2A781C"/>
    <w:lvl w:ilvl="0" w:tplc="3F02AEB8">
      <w:start w:val="1"/>
      <w:numFmt w:val="decimal"/>
      <w:lvlText w:val="%1."/>
      <w:lvlJc w:val="left"/>
      <w:pPr>
        <w:ind w:left="1352" w:hanging="360"/>
      </w:pPr>
      <w:rPr>
        <w:rFonts w:hint="default"/>
      </w:rPr>
    </w:lvl>
    <w:lvl w:ilvl="1" w:tplc="041D0019" w:tentative="1">
      <w:start w:val="1"/>
      <w:numFmt w:val="lowerLetter"/>
      <w:lvlText w:val="%2."/>
      <w:lvlJc w:val="left"/>
      <w:pPr>
        <w:ind w:left="2072" w:hanging="360"/>
      </w:pPr>
    </w:lvl>
    <w:lvl w:ilvl="2" w:tplc="041D001B" w:tentative="1">
      <w:start w:val="1"/>
      <w:numFmt w:val="lowerRoman"/>
      <w:lvlText w:val="%3."/>
      <w:lvlJc w:val="right"/>
      <w:pPr>
        <w:ind w:left="2792" w:hanging="180"/>
      </w:pPr>
    </w:lvl>
    <w:lvl w:ilvl="3" w:tplc="041D000F" w:tentative="1">
      <w:start w:val="1"/>
      <w:numFmt w:val="decimal"/>
      <w:lvlText w:val="%4."/>
      <w:lvlJc w:val="left"/>
      <w:pPr>
        <w:ind w:left="3512" w:hanging="360"/>
      </w:pPr>
    </w:lvl>
    <w:lvl w:ilvl="4" w:tplc="041D0019" w:tentative="1">
      <w:start w:val="1"/>
      <w:numFmt w:val="lowerLetter"/>
      <w:lvlText w:val="%5."/>
      <w:lvlJc w:val="left"/>
      <w:pPr>
        <w:ind w:left="4232" w:hanging="360"/>
      </w:pPr>
    </w:lvl>
    <w:lvl w:ilvl="5" w:tplc="041D001B" w:tentative="1">
      <w:start w:val="1"/>
      <w:numFmt w:val="lowerRoman"/>
      <w:lvlText w:val="%6."/>
      <w:lvlJc w:val="right"/>
      <w:pPr>
        <w:ind w:left="4952" w:hanging="180"/>
      </w:pPr>
    </w:lvl>
    <w:lvl w:ilvl="6" w:tplc="041D000F" w:tentative="1">
      <w:start w:val="1"/>
      <w:numFmt w:val="decimal"/>
      <w:lvlText w:val="%7."/>
      <w:lvlJc w:val="left"/>
      <w:pPr>
        <w:ind w:left="5672" w:hanging="360"/>
      </w:pPr>
    </w:lvl>
    <w:lvl w:ilvl="7" w:tplc="041D0019" w:tentative="1">
      <w:start w:val="1"/>
      <w:numFmt w:val="lowerLetter"/>
      <w:lvlText w:val="%8."/>
      <w:lvlJc w:val="left"/>
      <w:pPr>
        <w:ind w:left="6392" w:hanging="360"/>
      </w:pPr>
    </w:lvl>
    <w:lvl w:ilvl="8" w:tplc="041D001B" w:tentative="1">
      <w:start w:val="1"/>
      <w:numFmt w:val="lowerRoman"/>
      <w:lvlText w:val="%9."/>
      <w:lvlJc w:val="right"/>
      <w:pPr>
        <w:ind w:left="7112" w:hanging="180"/>
      </w:p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6" w15:restartNumberingAfterBreak="0">
    <w:nsid w:val="5BC97A31"/>
    <w:multiLevelType w:val="hybridMultilevel"/>
    <w:tmpl w:val="F516040E"/>
    <w:lvl w:ilvl="0" w:tplc="041D000F">
      <w:start w:val="1"/>
      <w:numFmt w:val="decimal"/>
      <w:lvlText w:val="%1."/>
      <w:lvlJc w:val="left"/>
      <w:pPr>
        <w:ind w:left="1712" w:hanging="360"/>
      </w:pPr>
    </w:lvl>
    <w:lvl w:ilvl="1" w:tplc="041D0019" w:tentative="1">
      <w:start w:val="1"/>
      <w:numFmt w:val="lowerLetter"/>
      <w:lvlText w:val="%2."/>
      <w:lvlJc w:val="left"/>
      <w:pPr>
        <w:ind w:left="2432" w:hanging="360"/>
      </w:pPr>
    </w:lvl>
    <w:lvl w:ilvl="2" w:tplc="041D001B" w:tentative="1">
      <w:start w:val="1"/>
      <w:numFmt w:val="lowerRoman"/>
      <w:lvlText w:val="%3."/>
      <w:lvlJc w:val="right"/>
      <w:pPr>
        <w:ind w:left="3152" w:hanging="180"/>
      </w:pPr>
    </w:lvl>
    <w:lvl w:ilvl="3" w:tplc="041D000F" w:tentative="1">
      <w:start w:val="1"/>
      <w:numFmt w:val="decimal"/>
      <w:lvlText w:val="%4."/>
      <w:lvlJc w:val="left"/>
      <w:pPr>
        <w:ind w:left="3872" w:hanging="360"/>
      </w:pPr>
    </w:lvl>
    <w:lvl w:ilvl="4" w:tplc="041D0019" w:tentative="1">
      <w:start w:val="1"/>
      <w:numFmt w:val="lowerLetter"/>
      <w:lvlText w:val="%5."/>
      <w:lvlJc w:val="left"/>
      <w:pPr>
        <w:ind w:left="4592" w:hanging="360"/>
      </w:pPr>
    </w:lvl>
    <w:lvl w:ilvl="5" w:tplc="041D001B" w:tentative="1">
      <w:start w:val="1"/>
      <w:numFmt w:val="lowerRoman"/>
      <w:lvlText w:val="%6."/>
      <w:lvlJc w:val="right"/>
      <w:pPr>
        <w:ind w:left="5312" w:hanging="180"/>
      </w:pPr>
    </w:lvl>
    <w:lvl w:ilvl="6" w:tplc="041D000F" w:tentative="1">
      <w:start w:val="1"/>
      <w:numFmt w:val="decimal"/>
      <w:lvlText w:val="%7."/>
      <w:lvlJc w:val="left"/>
      <w:pPr>
        <w:ind w:left="6032" w:hanging="360"/>
      </w:pPr>
    </w:lvl>
    <w:lvl w:ilvl="7" w:tplc="041D0019" w:tentative="1">
      <w:start w:val="1"/>
      <w:numFmt w:val="lowerLetter"/>
      <w:lvlText w:val="%8."/>
      <w:lvlJc w:val="left"/>
      <w:pPr>
        <w:ind w:left="6752" w:hanging="360"/>
      </w:pPr>
    </w:lvl>
    <w:lvl w:ilvl="8" w:tplc="041D001B" w:tentative="1">
      <w:start w:val="1"/>
      <w:numFmt w:val="lowerRoman"/>
      <w:lvlText w:val="%9."/>
      <w:lvlJc w:val="right"/>
      <w:pPr>
        <w:ind w:left="7472" w:hanging="180"/>
      </w:pPr>
    </w:lvl>
  </w:abstractNum>
  <w:abstractNum w:abstractNumId="1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199248354">
    <w:abstractNumId w:val="19"/>
  </w:num>
  <w:num w:numId="2" w16cid:durableId="655453090">
    <w:abstractNumId w:val="15"/>
  </w:num>
  <w:num w:numId="3" w16cid:durableId="1551305771">
    <w:abstractNumId w:val="0"/>
  </w:num>
  <w:num w:numId="4" w16cid:durableId="1734739320">
    <w:abstractNumId w:val="7"/>
  </w:num>
  <w:num w:numId="5" w16cid:durableId="412899029">
    <w:abstractNumId w:val="17"/>
  </w:num>
  <w:num w:numId="6" w16cid:durableId="661278591">
    <w:abstractNumId w:val="2"/>
  </w:num>
  <w:num w:numId="7" w16cid:durableId="264504506">
    <w:abstractNumId w:val="12"/>
  </w:num>
  <w:num w:numId="8" w16cid:durableId="59594299">
    <w:abstractNumId w:val="9"/>
  </w:num>
  <w:num w:numId="9" w16cid:durableId="1489637440">
    <w:abstractNumId w:val="1"/>
  </w:num>
  <w:num w:numId="10" w16cid:durableId="1252204158">
    <w:abstractNumId w:val="1"/>
  </w:num>
  <w:num w:numId="11" w16cid:durableId="755518293">
    <w:abstractNumId w:val="3"/>
  </w:num>
  <w:num w:numId="12" w16cid:durableId="1354842791">
    <w:abstractNumId w:val="4"/>
  </w:num>
  <w:num w:numId="13" w16cid:durableId="1453860318">
    <w:abstractNumId w:val="14"/>
  </w:num>
  <w:num w:numId="14" w16cid:durableId="2145537423">
    <w:abstractNumId w:val="10"/>
  </w:num>
  <w:num w:numId="15" w16cid:durableId="2076005116">
    <w:abstractNumId w:val="8"/>
  </w:num>
  <w:num w:numId="16" w16cid:durableId="329023131">
    <w:abstractNumId w:val="13"/>
  </w:num>
  <w:num w:numId="17" w16cid:durableId="2048408631">
    <w:abstractNumId w:val="6"/>
  </w:num>
  <w:num w:numId="18" w16cid:durableId="1730035345">
    <w:abstractNumId w:val="11"/>
  </w:num>
  <w:num w:numId="19" w16cid:durableId="898052006">
    <w:abstractNumId w:val="18"/>
  </w:num>
  <w:num w:numId="20" w16cid:durableId="848831692">
    <w:abstractNumId w:val="16"/>
  </w:num>
  <w:num w:numId="21" w16cid:durableId="511182383">
    <w:abstractNumId w:val="5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 wp14">
  <w:zoom w:percent="110"/>
  <w:embedSystemFonts/>
  <w:proofState w:spelling="clean" w:grammar="dirty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34016"/>
    <w:rsid w:val="00050500"/>
    <w:rsid w:val="0005691C"/>
    <w:rsid w:val="00056ECB"/>
    <w:rsid w:val="00056ED5"/>
    <w:rsid w:val="000655CC"/>
    <w:rsid w:val="000700AE"/>
    <w:rsid w:val="00071417"/>
    <w:rsid w:val="00082282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53A0"/>
    <w:rsid w:val="001B762C"/>
    <w:rsid w:val="001C4D0A"/>
    <w:rsid w:val="001C5FEF"/>
    <w:rsid w:val="001E7344"/>
    <w:rsid w:val="00211487"/>
    <w:rsid w:val="00211D91"/>
    <w:rsid w:val="00214188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96F86"/>
    <w:rsid w:val="002A2872"/>
    <w:rsid w:val="002B0B30"/>
    <w:rsid w:val="002B0C78"/>
    <w:rsid w:val="002C0C02"/>
    <w:rsid w:val="002C1277"/>
    <w:rsid w:val="002C60AD"/>
    <w:rsid w:val="002D0E0E"/>
    <w:rsid w:val="002D6023"/>
    <w:rsid w:val="002D69C6"/>
    <w:rsid w:val="002D799D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4C2"/>
    <w:rsid w:val="0036357D"/>
    <w:rsid w:val="00363B23"/>
    <w:rsid w:val="0036594C"/>
    <w:rsid w:val="00367D19"/>
    <w:rsid w:val="00371BED"/>
    <w:rsid w:val="00384019"/>
    <w:rsid w:val="00385243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76927"/>
    <w:rsid w:val="00480DC7"/>
    <w:rsid w:val="004866A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2517"/>
    <w:rsid w:val="005770AD"/>
    <w:rsid w:val="00581414"/>
    <w:rsid w:val="00582490"/>
    <w:rsid w:val="005826FA"/>
    <w:rsid w:val="00596BB9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0F4"/>
    <w:rsid w:val="0060596B"/>
    <w:rsid w:val="00606D97"/>
    <w:rsid w:val="00614E64"/>
    <w:rsid w:val="00617710"/>
    <w:rsid w:val="00617EE6"/>
    <w:rsid w:val="0062184C"/>
    <w:rsid w:val="00623724"/>
    <w:rsid w:val="00627BEA"/>
    <w:rsid w:val="0063168D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4691D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2BD8"/>
    <w:rsid w:val="00835C4D"/>
    <w:rsid w:val="00843F48"/>
    <w:rsid w:val="00851423"/>
    <w:rsid w:val="00857848"/>
    <w:rsid w:val="008654B6"/>
    <w:rsid w:val="0087139C"/>
    <w:rsid w:val="00880E83"/>
    <w:rsid w:val="00892F28"/>
    <w:rsid w:val="00896462"/>
    <w:rsid w:val="008A0C5F"/>
    <w:rsid w:val="008A3DEA"/>
    <w:rsid w:val="008A4EB9"/>
    <w:rsid w:val="008A74C0"/>
    <w:rsid w:val="008B1694"/>
    <w:rsid w:val="008C4B27"/>
    <w:rsid w:val="008C63A4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A47AE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185F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D7C53"/>
    <w:rsid w:val="00BE7978"/>
    <w:rsid w:val="00C07DDB"/>
    <w:rsid w:val="00C112FF"/>
    <w:rsid w:val="00C134DA"/>
    <w:rsid w:val="00C202D8"/>
    <w:rsid w:val="00C4115D"/>
    <w:rsid w:val="00C43BDD"/>
    <w:rsid w:val="00C47778"/>
    <w:rsid w:val="00C5011E"/>
    <w:rsid w:val="00C50EE5"/>
    <w:rsid w:val="00C5240A"/>
    <w:rsid w:val="00C52847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244B8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301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00CA1"/>
    <w:rsid w:val="00F06853"/>
    <w:rsid w:val="00F1377E"/>
    <w:rsid w:val="00F22264"/>
    <w:rsid w:val="00F2564D"/>
    <w:rsid w:val="00F35B05"/>
    <w:rsid w:val="00F413D9"/>
    <w:rsid w:val="00F5135F"/>
    <w:rsid w:val="00F51F78"/>
    <w:rsid w:val="00F64D65"/>
    <w:rsid w:val="00F86F47"/>
    <w:rsid w:val="00F90B64"/>
    <w:rsid w:val="00FA0FCC"/>
    <w:rsid w:val="00FB2F0F"/>
    <w:rsid w:val="00FB5086"/>
    <w:rsid w:val="00FB5411"/>
    <w:rsid w:val="00FB6392"/>
    <w:rsid w:val="00FD3C70"/>
    <w:rsid w:val="00FD6820"/>
    <w:rsid w:val="00FE12D8"/>
    <w:rsid w:val="00FF1BDC"/>
    <w:rsid w:val="00FF7C02"/>
    <w:rsid w:val="024801E3"/>
    <w:rsid w:val="07CF9759"/>
    <w:rsid w:val="3401A39C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 wp14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Lungmedicin - Hemoptys - Medicinsk rutin</dc:title>
  <dc:subject/>
  <dc:creator>patrik.jens.johansson@vgregion.se</dc:creator>
  <keywords/>
  <lastModifiedBy>Suzannah Heland</lastModifiedBy>
  <revision>36</revision>
  <lastPrinted>2026-03-10T10:26:00.0000000Z</lastPrinted>
  <dcterms:created xsi:type="dcterms:W3CDTF">2022-04-26T08:00:00.0000000Z</dcterms:created>
  <dcterms:modified xsi:type="dcterms:W3CDTF">2026-03-16T12:11:57.0000000Z</dcterms:modified>
</coreProperties>
</file>