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F2BF4" w:rsidP="00F35B05" w:rsidRDefault="00FF2BF4" w14:paraId="23C7CB91" w14:textId="77777777">
      <w:pPr>
        <w:pStyle w:val="Rubrik2"/>
        <w:sectPr w:rsidR="00FF2BF4" w:rsidSect="00FF2B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142EE" w:rsidP="00A9792D" w:rsidRDefault="00A9792D" w14:paraId="0AB500AB" w14:textId="471D9A9C">
      <w:pPr>
        <w:pStyle w:val="Rubrik1"/>
      </w:pPr>
      <w:r w:rsidRPr="00A9792D">
        <w:t xml:space="preserve">DIAGN </w:t>
      </w:r>
      <w:r w:rsidR="000F307A">
        <w:t xml:space="preserve">– </w:t>
      </w:r>
      <w:r w:rsidRPr="00A9792D">
        <w:t xml:space="preserve">Provhantering bronkoskopi </w:t>
      </w:r>
      <w:r w:rsidR="000F307A">
        <w:t>–</w:t>
      </w:r>
      <w:r w:rsidRPr="00A9792D">
        <w:t xml:space="preserve"> omvårdnadsrutin</w:t>
      </w:r>
    </w:p>
    <w:p w:rsidR="000C7701" w:rsidP="000C7701" w:rsidRDefault="000C7701" w14:paraId="09B2E805" w14:textId="77777777">
      <w:pPr>
        <w:pStyle w:val="Rubrik2"/>
      </w:pPr>
      <w:r w:rsidRPr="000C7701">
        <w:t>Förändringar sedan föregående version</w:t>
      </w:r>
    </w:p>
    <w:p w:rsidR="006217D8" w:rsidP="006217D8" w:rsidRDefault="006217D8" w14:paraId="7153BDD0" w14:textId="3AADF6B8">
      <w:r w:rsidR="63578B8D">
        <w:rPr/>
        <w:t xml:space="preserve">Korrigerad text i </w:t>
      </w:r>
      <w:r w:rsidR="63578B8D">
        <w:rPr/>
        <w:t>tebeller</w:t>
      </w:r>
      <w:r w:rsidR="63578B8D">
        <w:rPr/>
        <w:t xml:space="preserve"> provtagning Fibros BAL och Provtagning vid bronkoskopisköljning FACS analys.</w:t>
      </w:r>
      <w:r w:rsidR="006217D8">
        <w:rPr/>
        <w:t xml:space="preserve"> </w:t>
      </w:r>
    </w:p>
    <w:p w:rsidR="001E4B81" w:rsidP="001E4B81" w:rsidRDefault="001E4B81" w14:paraId="46A28EA6" w14:textId="77777777">
      <w:pPr>
        <w:pStyle w:val="Rubrik2"/>
      </w:pPr>
      <w:r>
        <w:t>Bakgrund och syfte</w:t>
      </w:r>
    </w:p>
    <w:p w:rsidR="001E4B81" w:rsidP="001E4B81" w:rsidRDefault="001E4B81" w14:paraId="654743B4" w14:textId="77777777">
      <w:r>
        <w:t>Beskrivning för att provhantering utförs på ett säkert sätt.</w:t>
      </w:r>
    </w:p>
    <w:p w:rsidR="001E4B81" w:rsidP="001E4B81" w:rsidRDefault="001E4B81" w14:paraId="79FD4294" w14:textId="77777777">
      <w:pPr>
        <w:pStyle w:val="Rubrik3"/>
      </w:pPr>
      <w:r>
        <w:t xml:space="preserve">Förutsättningar </w:t>
      </w:r>
    </w:p>
    <w:p w:rsidRPr="00C7326F" w:rsidR="00C7326F" w:rsidP="00C7326F" w:rsidRDefault="00C7326F" w14:paraId="63D79D4E" w14:textId="0D1023F2">
      <w:r w:rsidR="00C7326F">
        <w:rPr/>
        <w:t xml:space="preserve">Sjuksköterskor på Lungdiagnostisk mottagning, verksamhet </w:t>
      </w:r>
      <w:r w:rsidR="013FCD78">
        <w:rPr/>
        <w:t>Specialist</w:t>
      </w:r>
      <w:r w:rsidR="00C7326F">
        <w:rPr/>
        <w:t xml:space="preserve">medicin, Område 6, Sahlgrenska Universitetssjukhuset ansvarar för att utföra arbetet enligt gällande rutin. </w:t>
      </w:r>
    </w:p>
    <w:p w:rsidRPr="00C7326F" w:rsidR="00C7326F" w:rsidP="00C7326F" w:rsidRDefault="00C7326F" w14:paraId="61BAB09F" w14:textId="77777777">
      <w:r w:rsidRPr="00C7326F">
        <w:t>Vårdenhetschefen ansvarar för att rutinen är känd och följs.</w:t>
      </w:r>
    </w:p>
    <w:p w:rsidR="00C7326F" w:rsidP="00C7326F" w:rsidRDefault="00C7326F" w14:paraId="78399A06" w14:textId="77777777">
      <w:pPr>
        <w:rPr>
          <w:bCs/>
        </w:rPr>
      </w:pPr>
      <w:r w:rsidRPr="00C7326F">
        <w:t>Verksamhetschefen ansvarar för att rutinen finns och följer gällande författningar/lagar.</w:t>
      </w:r>
    </w:p>
    <w:p w:rsidRPr="006217D8" w:rsidR="006217D8" w:rsidP="00C7326F" w:rsidRDefault="001E4B81" w14:paraId="69F96A91" w14:textId="13DBF458">
      <w:pPr>
        <w:pStyle w:val="Rubrik2"/>
      </w:pPr>
      <w:r>
        <w:t>Utförande</w:t>
      </w:r>
    </w:p>
    <w:p w:rsidRPr="00FF2BF4" w:rsidR="00FF2BF4" w:rsidP="004113B0" w:rsidRDefault="00FF2BF4" w14:paraId="6679BEF8" w14:textId="77777777">
      <w:pPr>
        <w:pStyle w:val="MellanrubrikVGR"/>
      </w:pPr>
      <w:r w:rsidRPr="00FF2BF4">
        <w:t>Provtagning vid BAL avseende infektionsdiagnostik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307"/>
        <w:gridCol w:w="1516"/>
        <w:gridCol w:w="1984"/>
        <w:gridCol w:w="1701"/>
      </w:tblGrid>
      <w:tr w:rsidRPr="00AA0357" w:rsidR="00AA0357" w:rsidTr="00C27359" w14:paraId="59B816F0" w14:textId="77777777">
        <w:tc>
          <w:tcPr>
            <w:tcW w:w="2307" w:type="dxa"/>
          </w:tcPr>
          <w:p w:rsidRPr="00AA0357" w:rsidR="00AA0357" w:rsidP="006A64FF" w:rsidRDefault="00AA0357" w14:paraId="3489F8CB" w14:textId="77777777">
            <w:pPr>
              <w:ind w:left="39" w:right="207"/>
              <w:rPr>
                <w:b/>
                <w:bCs/>
              </w:rPr>
            </w:pPr>
            <w:r w:rsidRPr="00AA0357">
              <w:rPr>
                <w:b/>
                <w:bCs/>
              </w:rPr>
              <w:t>Prov</w:t>
            </w:r>
          </w:p>
        </w:tc>
        <w:tc>
          <w:tcPr>
            <w:tcW w:w="1516" w:type="dxa"/>
          </w:tcPr>
          <w:p w:rsidRPr="006A64FF" w:rsidR="00AA0357" w:rsidP="006A64FF" w:rsidRDefault="00AA0357" w14:paraId="2C1A42C3" w14:textId="77777777">
            <w:pPr>
              <w:ind w:left="34" w:right="221"/>
              <w:rPr>
                <w:b/>
                <w:bCs/>
              </w:rPr>
            </w:pPr>
            <w:r w:rsidRPr="006A64FF">
              <w:rPr>
                <w:b/>
                <w:bCs/>
              </w:rPr>
              <w:t xml:space="preserve">Rör </w:t>
            </w:r>
          </w:p>
        </w:tc>
        <w:tc>
          <w:tcPr>
            <w:tcW w:w="1984" w:type="dxa"/>
          </w:tcPr>
          <w:p w:rsidRPr="00AA0357" w:rsidR="00AA0357" w:rsidP="006A64FF" w:rsidRDefault="00AA0357" w14:paraId="06800377" w14:textId="77777777">
            <w:pPr>
              <w:ind w:left="64" w:right="83"/>
              <w:rPr>
                <w:b/>
                <w:bCs/>
              </w:rPr>
            </w:pPr>
            <w:r w:rsidRPr="00AA0357">
              <w:rPr>
                <w:b/>
                <w:bCs/>
              </w:rPr>
              <w:t>Minsta mängd för analys</w:t>
            </w:r>
          </w:p>
        </w:tc>
        <w:tc>
          <w:tcPr>
            <w:tcW w:w="1701" w:type="dxa"/>
          </w:tcPr>
          <w:p w:rsidRPr="00AA0357" w:rsidR="00AA0357" w:rsidP="006A64FF" w:rsidRDefault="00AA0357" w14:paraId="7811B0C9" w14:textId="77777777">
            <w:pPr>
              <w:ind w:left="118" w:right="174"/>
              <w:rPr>
                <w:b/>
                <w:bCs/>
              </w:rPr>
            </w:pPr>
            <w:r w:rsidRPr="00AA0357">
              <w:rPr>
                <w:b/>
                <w:bCs/>
              </w:rPr>
              <w:t xml:space="preserve">Remiss </w:t>
            </w:r>
          </w:p>
        </w:tc>
      </w:tr>
      <w:tr w:rsidRPr="00AA0357" w:rsidR="00AA0357" w:rsidTr="00C27359" w14:paraId="18148E58" w14:textId="77777777">
        <w:tc>
          <w:tcPr>
            <w:tcW w:w="2307" w:type="dxa"/>
          </w:tcPr>
          <w:p w:rsidRPr="00AA0357" w:rsidR="00AA0357" w:rsidP="006A64FF" w:rsidRDefault="00AA0357" w14:paraId="0654E236" w14:textId="77777777">
            <w:pPr>
              <w:ind w:left="39" w:right="207"/>
            </w:pPr>
            <w:proofErr w:type="spellStart"/>
            <w:r w:rsidRPr="00AA0357">
              <w:t>Allm</w:t>
            </w:r>
            <w:proofErr w:type="spellEnd"/>
            <w:r w:rsidRPr="00AA0357">
              <w:t xml:space="preserve"> + Svamp </w:t>
            </w:r>
            <w:proofErr w:type="spellStart"/>
            <w:r w:rsidRPr="00AA0357">
              <w:t>odl</w:t>
            </w:r>
            <w:proofErr w:type="spellEnd"/>
            <w:r w:rsidRPr="00AA0357">
              <w:t>.</w:t>
            </w:r>
          </w:p>
        </w:tc>
        <w:tc>
          <w:tcPr>
            <w:tcW w:w="1516" w:type="dxa"/>
          </w:tcPr>
          <w:p w:rsidRPr="00AA0357" w:rsidR="00AA0357" w:rsidP="006A64FF" w:rsidRDefault="00AA0357" w14:paraId="0176F01D" w14:textId="77777777">
            <w:pPr>
              <w:ind w:left="118" w:right="174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4AE62861" w14:textId="77777777">
            <w:pPr>
              <w:ind w:left="64" w:right="83"/>
            </w:pPr>
            <w:r w:rsidRPr="00AA0357">
              <w:t>5 ml</w:t>
            </w:r>
          </w:p>
        </w:tc>
        <w:tc>
          <w:tcPr>
            <w:tcW w:w="1701" w:type="dxa"/>
          </w:tcPr>
          <w:p w:rsidRPr="00AA0357" w:rsidR="00AA0357" w:rsidP="006A64FF" w:rsidRDefault="00C7326F" w14:paraId="7AA7F2A5" w14:textId="5E9C6A5D">
            <w:pPr>
              <w:ind w:left="118" w:right="174"/>
            </w:pPr>
            <w:r>
              <w:t>ROSP</w:t>
            </w:r>
          </w:p>
        </w:tc>
      </w:tr>
      <w:tr w:rsidRPr="00AA0357" w:rsidR="00AA0357" w:rsidTr="00C27359" w14:paraId="7AEB097B" w14:textId="77777777">
        <w:tc>
          <w:tcPr>
            <w:tcW w:w="2307" w:type="dxa"/>
          </w:tcPr>
          <w:p w:rsidRPr="00AA0357" w:rsidR="00AA0357" w:rsidP="006A64FF" w:rsidRDefault="00AA0357" w14:paraId="67A576BF" w14:textId="77777777">
            <w:pPr>
              <w:ind w:left="39" w:right="207"/>
            </w:pPr>
            <w:r w:rsidRPr="00AA0357">
              <w:t xml:space="preserve">Atypiska </w:t>
            </w:r>
            <w:proofErr w:type="spellStart"/>
            <w:r w:rsidRPr="00AA0357">
              <w:t>luftvägsbakt</w:t>
            </w:r>
            <w:proofErr w:type="spellEnd"/>
          </w:p>
        </w:tc>
        <w:tc>
          <w:tcPr>
            <w:tcW w:w="1516" w:type="dxa"/>
          </w:tcPr>
          <w:p w:rsidRPr="00AA0357" w:rsidR="00AA0357" w:rsidP="006A64FF" w:rsidRDefault="00AA0357" w14:paraId="51C960BE" w14:textId="77777777">
            <w:pPr>
              <w:ind w:left="34" w:right="221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35912D52" w14:textId="77777777">
            <w:pPr>
              <w:ind w:left="64" w:right="83"/>
            </w:pPr>
            <w:r w:rsidRPr="00AA0357">
              <w:t>2 ml</w:t>
            </w:r>
          </w:p>
        </w:tc>
        <w:tc>
          <w:tcPr>
            <w:tcW w:w="1701" w:type="dxa"/>
          </w:tcPr>
          <w:p w:rsidRPr="00AA0357" w:rsidR="00AA0357" w:rsidP="006A64FF" w:rsidRDefault="00C7326F" w14:paraId="1D846388" w14:textId="0B5933BD">
            <w:pPr>
              <w:ind w:left="118" w:right="174"/>
            </w:pPr>
            <w:r>
              <w:t>ROSP</w:t>
            </w:r>
          </w:p>
        </w:tc>
      </w:tr>
      <w:tr w:rsidRPr="00AA0357" w:rsidR="00AA0357" w:rsidTr="00C27359" w14:paraId="351C30A2" w14:textId="77777777">
        <w:tc>
          <w:tcPr>
            <w:tcW w:w="2307" w:type="dxa"/>
          </w:tcPr>
          <w:p w:rsidRPr="00AA0357" w:rsidR="00AA0357" w:rsidP="006A64FF" w:rsidRDefault="00AA0357" w14:paraId="25D7B2EA" w14:textId="77777777">
            <w:pPr>
              <w:ind w:left="39" w:right="207"/>
            </w:pPr>
            <w:r w:rsidRPr="00AA0357">
              <w:t xml:space="preserve">P </w:t>
            </w:r>
            <w:proofErr w:type="spellStart"/>
            <w:r w:rsidRPr="00AA0357">
              <w:t>jiroveci</w:t>
            </w:r>
            <w:proofErr w:type="spellEnd"/>
            <w:r w:rsidRPr="00AA0357">
              <w:t>, PJ-PCR</w:t>
            </w:r>
          </w:p>
        </w:tc>
        <w:tc>
          <w:tcPr>
            <w:tcW w:w="1516" w:type="dxa"/>
          </w:tcPr>
          <w:p w:rsidRPr="00AA0357" w:rsidR="00AA0357" w:rsidP="006A64FF" w:rsidRDefault="00AA0357" w14:paraId="5EF77EF7" w14:textId="77777777">
            <w:pPr>
              <w:ind w:left="34" w:right="221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57CEC044" w14:textId="77777777">
            <w:pPr>
              <w:ind w:left="64" w:right="83"/>
            </w:pPr>
            <w:r w:rsidRPr="00AA0357">
              <w:t>2 ml</w:t>
            </w:r>
          </w:p>
        </w:tc>
        <w:tc>
          <w:tcPr>
            <w:tcW w:w="1701" w:type="dxa"/>
          </w:tcPr>
          <w:p w:rsidRPr="00AA0357" w:rsidR="00AA0357" w:rsidP="006A64FF" w:rsidRDefault="00C7326F" w14:paraId="31B2D82E" w14:textId="23974DB8">
            <w:pPr>
              <w:ind w:left="118" w:right="174"/>
            </w:pPr>
            <w:r>
              <w:t>ROSP</w:t>
            </w:r>
          </w:p>
        </w:tc>
      </w:tr>
      <w:tr w:rsidRPr="00AA0357" w:rsidR="00AA0357" w:rsidTr="00C27359" w14:paraId="49D15BEE" w14:textId="77777777">
        <w:tc>
          <w:tcPr>
            <w:tcW w:w="2307" w:type="dxa"/>
          </w:tcPr>
          <w:p w:rsidRPr="00AA0357" w:rsidR="00AA0357" w:rsidP="006A64FF" w:rsidRDefault="00AA0357" w14:paraId="15827B1D" w14:textId="77777777">
            <w:pPr>
              <w:ind w:left="39" w:right="207"/>
            </w:pPr>
            <w:proofErr w:type="spellStart"/>
            <w:r w:rsidRPr="00AA0357">
              <w:lastRenderedPageBreak/>
              <w:t>Aspergillus</w:t>
            </w:r>
            <w:proofErr w:type="spellEnd"/>
            <w:r w:rsidRPr="00AA0357">
              <w:t xml:space="preserve"> antigen</w:t>
            </w:r>
          </w:p>
        </w:tc>
        <w:tc>
          <w:tcPr>
            <w:tcW w:w="1516" w:type="dxa"/>
          </w:tcPr>
          <w:p w:rsidRPr="00AA0357" w:rsidR="00AA0357" w:rsidP="006A64FF" w:rsidRDefault="00AA0357" w14:paraId="49B9CD38" w14:textId="77777777">
            <w:pPr>
              <w:ind w:left="34" w:right="221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7802B455" w14:textId="77777777">
            <w:pPr>
              <w:ind w:left="64" w:right="83"/>
            </w:pPr>
            <w:r w:rsidRPr="00AA0357">
              <w:t>1 ml</w:t>
            </w:r>
          </w:p>
        </w:tc>
        <w:tc>
          <w:tcPr>
            <w:tcW w:w="1701" w:type="dxa"/>
          </w:tcPr>
          <w:p w:rsidRPr="00AA0357" w:rsidR="00AA0357" w:rsidP="006A64FF" w:rsidRDefault="00C7326F" w14:paraId="1ACD1CAA" w14:textId="2ACBD31B">
            <w:pPr>
              <w:ind w:left="118" w:right="174"/>
            </w:pPr>
            <w:r>
              <w:t>ROSP</w:t>
            </w:r>
          </w:p>
        </w:tc>
      </w:tr>
      <w:tr w:rsidRPr="00AA0357" w:rsidR="00AA0357" w:rsidTr="00C27359" w14:paraId="71237412" w14:textId="77777777">
        <w:tc>
          <w:tcPr>
            <w:tcW w:w="2307" w:type="dxa"/>
          </w:tcPr>
          <w:p w:rsidRPr="00AA0357" w:rsidR="00AA0357" w:rsidP="006A64FF" w:rsidRDefault="00AA0357" w14:paraId="7FC09FCF" w14:textId="77777777">
            <w:pPr>
              <w:ind w:left="39" w:right="207"/>
            </w:pPr>
            <w:r w:rsidRPr="00AA0357">
              <w:t>TB odling + PCR</w:t>
            </w:r>
          </w:p>
        </w:tc>
        <w:tc>
          <w:tcPr>
            <w:tcW w:w="1516" w:type="dxa"/>
          </w:tcPr>
          <w:p w:rsidRPr="00AA0357" w:rsidR="00AA0357" w:rsidP="006A64FF" w:rsidRDefault="00AA0357" w14:paraId="1BBFCD0D" w14:textId="77777777">
            <w:pPr>
              <w:ind w:left="34" w:right="221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282A2126" w14:textId="77777777">
            <w:pPr>
              <w:ind w:left="64" w:right="83"/>
            </w:pPr>
            <w:r w:rsidRPr="00AA0357">
              <w:t>5 ml</w:t>
            </w:r>
          </w:p>
        </w:tc>
        <w:tc>
          <w:tcPr>
            <w:tcW w:w="1701" w:type="dxa"/>
          </w:tcPr>
          <w:p w:rsidRPr="00AA0357" w:rsidR="00AA0357" w:rsidP="006A64FF" w:rsidRDefault="00C7326F" w14:paraId="734675D5" w14:textId="5B310967">
            <w:pPr>
              <w:ind w:left="118" w:right="174"/>
            </w:pPr>
            <w:r>
              <w:t>ROSP</w:t>
            </w:r>
          </w:p>
        </w:tc>
      </w:tr>
      <w:tr w:rsidRPr="00AA0357" w:rsidR="00AA0357" w:rsidTr="00C27359" w14:paraId="01509B35" w14:textId="77777777">
        <w:tc>
          <w:tcPr>
            <w:tcW w:w="2307" w:type="dxa"/>
          </w:tcPr>
          <w:p w:rsidRPr="00AA0357" w:rsidR="00AA0357" w:rsidP="006A64FF" w:rsidRDefault="00AA0357" w14:paraId="7828D4F1" w14:textId="77777777">
            <w:pPr>
              <w:ind w:left="39" w:right="207"/>
            </w:pPr>
            <w:r w:rsidRPr="00AA0357">
              <w:t>Direkttid för Luftvägsblock</w:t>
            </w:r>
          </w:p>
        </w:tc>
        <w:tc>
          <w:tcPr>
            <w:tcW w:w="1516" w:type="dxa"/>
          </w:tcPr>
          <w:p w:rsidRPr="00AA0357" w:rsidR="00AA0357" w:rsidP="006A64FF" w:rsidRDefault="00AA0357" w14:paraId="517E0BE0" w14:textId="77777777">
            <w:pPr>
              <w:ind w:left="34" w:right="221"/>
            </w:pPr>
            <w:r w:rsidRPr="00AA0357">
              <w:t>Sterilt rör</w:t>
            </w:r>
          </w:p>
        </w:tc>
        <w:tc>
          <w:tcPr>
            <w:tcW w:w="1984" w:type="dxa"/>
          </w:tcPr>
          <w:p w:rsidRPr="00AA0357" w:rsidR="00AA0357" w:rsidP="006A64FF" w:rsidRDefault="00AA0357" w14:paraId="6B9A609F" w14:textId="77777777">
            <w:pPr>
              <w:ind w:left="64" w:right="83"/>
            </w:pPr>
            <w:r w:rsidRPr="00AA0357">
              <w:t>5 ml</w:t>
            </w:r>
          </w:p>
        </w:tc>
        <w:tc>
          <w:tcPr>
            <w:tcW w:w="1701" w:type="dxa"/>
          </w:tcPr>
          <w:p w:rsidRPr="00AA0357" w:rsidR="00AA0357" w:rsidP="006A64FF" w:rsidRDefault="00C7326F" w14:paraId="1C79A235" w14:textId="30389631">
            <w:pPr>
              <w:ind w:left="118" w:right="174"/>
            </w:pPr>
            <w:r>
              <w:t>ROSP</w:t>
            </w:r>
          </w:p>
        </w:tc>
      </w:tr>
    </w:tbl>
    <w:p w:rsidR="00FF2BF4" w:rsidP="00C7326F" w:rsidRDefault="00FF2BF4" w14:paraId="6DC80EA4" w14:textId="2C2E1AC1">
      <w:pPr>
        <w:pStyle w:val="MellanrubrikVGR"/>
      </w:pPr>
      <w:r w:rsidRPr="00FF2BF4">
        <w:t xml:space="preserve">PCR för luftvägsvirusen </w:t>
      </w:r>
      <w:proofErr w:type="spellStart"/>
      <w:r w:rsidRPr="00FF2BF4">
        <w:t>Influenza</w:t>
      </w:r>
      <w:proofErr w:type="spellEnd"/>
      <w:r w:rsidRPr="00FF2BF4">
        <w:t xml:space="preserve"> ABC, RS-virus, Rhinovirus, Coronavirus, </w:t>
      </w:r>
      <w:proofErr w:type="spellStart"/>
      <w:r w:rsidRPr="00FF2BF4">
        <w:t>Metapneumovirus</w:t>
      </w:r>
      <w:proofErr w:type="spellEnd"/>
      <w:r w:rsidRPr="00FF2BF4">
        <w:t xml:space="preserve">, Adenovirus, Parainfluensavirus, Enterovirus, </w:t>
      </w:r>
      <w:proofErr w:type="spellStart"/>
      <w:proofErr w:type="gramStart"/>
      <w:r w:rsidRPr="00FF2BF4">
        <w:t>Ch.pneumoniae</w:t>
      </w:r>
      <w:proofErr w:type="spellEnd"/>
      <w:proofErr w:type="gramEnd"/>
      <w:r w:rsidRPr="00FF2BF4">
        <w:t xml:space="preserve"> och </w:t>
      </w:r>
      <w:proofErr w:type="spellStart"/>
      <w:r w:rsidRPr="00FF2BF4">
        <w:t>M.Pneumoniae</w:t>
      </w:r>
      <w:proofErr w:type="spellEnd"/>
      <w:r w:rsidRPr="00FF2BF4">
        <w:t>.</w:t>
      </w:r>
    </w:p>
    <w:tbl>
      <w:tblPr>
        <w:tblStyle w:val="Tabellrutnt"/>
        <w:tblW w:w="0" w:type="auto"/>
        <w:tblInd w:w="988" w:type="dxa"/>
        <w:tblLook w:val="04A0" w:firstRow="1" w:lastRow="0" w:firstColumn="1" w:lastColumn="0" w:noHBand="0" w:noVBand="1"/>
      </w:tblPr>
      <w:tblGrid>
        <w:gridCol w:w="2268"/>
        <w:gridCol w:w="1559"/>
        <w:gridCol w:w="1984"/>
        <w:gridCol w:w="1701"/>
      </w:tblGrid>
      <w:tr w:rsidRPr="0061527A" w:rsidR="0061527A" w:rsidTr="00285090" w14:paraId="19E2FEB1" w14:textId="77777777">
        <w:tc>
          <w:tcPr>
            <w:tcW w:w="2268" w:type="dxa"/>
          </w:tcPr>
          <w:p w:rsidRPr="000B6BF0" w:rsidR="0061527A" w:rsidP="0061527A" w:rsidRDefault="0061527A" w14:paraId="4A4F03F4" w14:textId="163BD00B">
            <w:pPr>
              <w:ind w:left="39" w:right="207"/>
              <w:rPr>
                <w:b/>
                <w:bCs/>
              </w:rPr>
            </w:pPr>
            <w:r w:rsidRPr="000B6BF0">
              <w:rPr>
                <w:b/>
                <w:bCs/>
              </w:rPr>
              <w:t>Cytologi</w:t>
            </w:r>
          </w:p>
        </w:tc>
        <w:tc>
          <w:tcPr>
            <w:tcW w:w="1559" w:type="dxa"/>
          </w:tcPr>
          <w:p w:rsidRPr="0061527A" w:rsidR="0061527A" w:rsidP="00AF593B" w:rsidRDefault="00AF593B" w14:paraId="54578EAB" w14:textId="533EDC75">
            <w:pPr>
              <w:ind w:left="34" w:right="42"/>
            </w:pPr>
            <w:r>
              <w:t>Sterilt rör/flaska</w:t>
            </w:r>
          </w:p>
        </w:tc>
        <w:tc>
          <w:tcPr>
            <w:tcW w:w="1984" w:type="dxa"/>
          </w:tcPr>
          <w:p w:rsidRPr="0061527A" w:rsidR="0061527A" w:rsidP="0061527A" w:rsidRDefault="0061527A" w14:paraId="3E090698" w14:textId="3D884DAE">
            <w:pPr>
              <w:ind w:left="64" w:right="83"/>
            </w:pPr>
            <w:r w:rsidRPr="0061527A">
              <w:t>c</w:t>
            </w:r>
            <w:r w:rsidR="00AA34A8">
              <w:t>irk</w:t>
            </w:r>
            <w:r w:rsidRPr="0061527A">
              <w:t>a 10 m</w:t>
            </w:r>
            <w:r w:rsidR="00AA34A8">
              <w:t>l</w:t>
            </w:r>
          </w:p>
        </w:tc>
        <w:tc>
          <w:tcPr>
            <w:tcW w:w="1701" w:type="dxa"/>
          </w:tcPr>
          <w:p w:rsidRPr="0061527A" w:rsidR="0061527A" w:rsidP="0061527A" w:rsidRDefault="0061527A" w14:paraId="7B4ED234" w14:textId="77777777">
            <w:pPr>
              <w:ind w:left="118" w:right="174"/>
            </w:pPr>
            <w:r w:rsidRPr="0061527A">
              <w:t>Cytologi</w:t>
            </w:r>
          </w:p>
        </w:tc>
      </w:tr>
    </w:tbl>
    <w:p w:rsidR="00FF2BF4" w:rsidP="002E0EE2" w:rsidRDefault="00FF2BF4" w14:paraId="571CDB70" w14:textId="6BAD3E6B">
      <w:r w:rsidRPr="00FF2BF4">
        <w:t>Provet skall vara ofixerat och skickas på is.</w:t>
      </w:r>
    </w:p>
    <w:p w:rsidRPr="00FF2BF4" w:rsidR="00FF2BF4" w:rsidP="0061527A" w:rsidRDefault="00FF2BF4" w14:paraId="091B48AF" w14:textId="52942464">
      <w:proofErr w:type="spellStart"/>
      <w:r w:rsidRPr="00FF2BF4">
        <w:t>Cytospin</w:t>
      </w:r>
      <w:proofErr w:type="spellEnd"/>
      <w:r w:rsidRPr="00FF2BF4">
        <w:t xml:space="preserve"> utförs på all ofixerad B</w:t>
      </w:r>
      <w:r w:rsidR="00AF593B">
        <w:t>AL</w:t>
      </w:r>
      <w:r w:rsidRPr="00FF2BF4">
        <w:t>-vätska.</w:t>
      </w:r>
    </w:p>
    <w:p w:rsidR="00FF2BF4" w:rsidP="00C762F8" w:rsidRDefault="00FF2BF4" w14:paraId="4175EB16" w14:textId="77777777">
      <w:pPr>
        <w:pStyle w:val="MellanrubrikVGR"/>
      </w:pPr>
      <w:r w:rsidRPr="00FF2BF4">
        <w:t>Övriga BAL-prover</w:t>
      </w:r>
    </w:p>
    <w:tbl>
      <w:tblPr>
        <w:tblStyle w:val="Tabellrutnt"/>
        <w:tblW w:w="0" w:type="auto"/>
        <w:tblInd w:w="988" w:type="dxa"/>
        <w:tblLook w:val="04A0" w:firstRow="1" w:lastRow="0" w:firstColumn="1" w:lastColumn="0" w:noHBand="0" w:noVBand="1"/>
      </w:tblPr>
      <w:tblGrid>
        <w:gridCol w:w="2835"/>
        <w:gridCol w:w="2835"/>
        <w:gridCol w:w="1929"/>
      </w:tblGrid>
      <w:tr w:rsidRPr="00193155" w:rsidR="00193155" w:rsidTr="328A73B7" w14:paraId="04312AAF" w14:textId="77777777">
        <w:tc>
          <w:tcPr>
            <w:tcW w:w="2835" w:type="dxa"/>
            <w:tcMar/>
          </w:tcPr>
          <w:p w:rsidRPr="00193155" w:rsidR="000C33F1" w:rsidP="000C33F1" w:rsidRDefault="00193155" w14:paraId="7E296772" w14:textId="6676C0EB">
            <w:pPr>
              <w:ind w:left="39" w:right="207"/>
            </w:pPr>
            <w:r w:rsidRPr="00193155">
              <w:t>Eosinofila ofixerat prov</w:t>
            </w:r>
          </w:p>
        </w:tc>
        <w:tc>
          <w:tcPr>
            <w:tcW w:w="2835" w:type="dxa"/>
            <w:tcMar/>
          </w:tcPr>
          <w:p w:rsidRPr="00193155" w:rsidR="00193155" w:rsidP="00193155" w:rsidRDefault="00193155" w14:paraId="15728E68" w14:textId="24FF6D86">
            <w:pPr>
              <w:ind w:left="39" w:right="207"/>
            </w:pPr>
            <w:r w:rsidRPr="00193155">
              <w:t>Sterilt rör</w:t>
            </w:r>
            <w:r w:rsidR="000C33F1">
              <w:t>/flaska</w:t>
            </w:r>
          </w:p>
        </w:tc>
        <w:tc>
          <w:tcPr>
            <w:tcW w:w="1929" w:type="dxa"/>
            <w:tcMar/>
          </w:tcPr>
          <w:p w:rsidRPr="00193155" w:rsidR="000C33F1" w:rsidP="000C33F1" w:rsidRDefault="00193155" w14:paraId="66CDE759" w14:textId="2D964202">
            <w:pPr>
              <w:ind w:left="39" w:right="207"/>
            </w:pPr>
            <w:r w:rsidRPr="00193155">
              <w:t>Cytologi</w:t>
            </w:r>
            <w:r w:rsidR="000C33F1">
              <w:t>/fibros</w:t>
            </w:r>
          </w:p>
        </w:tc>
      </w:tr>
      <w:tr w:rsidRPr="00193155" w:rsidR="000C33F1" w:rsidTr="328A73B7" w14:paraId="4DE901AC" w14:textId="77777777">
        <w:tc>
          <w:tcPr>
            <w:tcW w:w="2835" w:type="dxa"/>
            <w:tcMar/>
          </w:tcPr>
          <w:p w:rsidRPr="00193155" w:rsidR="000C33F1" w:rsidP="00193155" w:rsidRDefault="000C33F1" w14:paraId="436977F1" w14:textId="78FF7952">
            <w:pPr>
              <w:ind w:left="39" w:right="207"/>
            </w:pPr>
            <w:r>
              <w:t>Fibros BAL</w:t>
            </w:r>
          </w:p>
        </w:tc>
        <w:tc>
          <w:tcPr>
            <w:tcW w:w="2835" w:type="dxa"/>
            <w:tcMar/>
          </w:tcPr>
          <w:p w:rsidRPr="00193155" w:rsidR="000C33F1" w:rsidP="00193155" w:rsidRDefault="000C33F1" w14:paraId="402B34F0" w14:textId="175D0EC3">
            <w:pPr>
              <w:ind w:left="39" w:right="207"/>
            </w:pPr>
            <w:r w:rsidRPr="000C33F1">
              <w:t>Sterilt rör</w:t>
            </w:r>
            <w:r>
              <w:t xml:space="preserve">/flaska </w:t>
            </w:r>
          </w:p>
        </w:tc>
        <w:tc>
          <w:tcPr>
            <w:tcW w:w="1929" w:type="dxa"/>
            <w:tcMar/>
          </w:tcPr>
          <w:p w:rsidRPr="00193155" w:rsidR="000C33F1" w:rsidP="328A73B7" w:rsidRDefault="000C33F1" w14:paraId="549AB39A" w14:textId="14FEAB1D">
            <w:pPr>
              <w:pStyle w:val="Normal"/>
              <w:suppressLineNumbers w:val="0"/>
              <w:bidi w:val="0"/>
              <w:spacing w:before="0" w:beforeAutospacing="off" w:after="120" w:afterAutospacing="off" w:line="288" w:lineRule="auto"/>
              <w:ind w:left="39" w:right="207"/>
              <w:jc w:val="left"/>
            </w:pPr>
            <w:r w:rsidR="5CB4D36B">
              <w:rPr/>
              <w:t>Cytologi/fibros</w:t>
            </w:r>
          </w:p>
        </w:tc>
      </w:tr>
    </w:tbl>
    <w:p w:rsidRPr="00FF2BF4" w:rsidR="00FF2BF4" w:rsidP="002E0EE2" w:rsidRDefault="00FF2BF4" w14:paraId="0D801E91" w14:textId="0BFE338B">
      <w:r w:rsidR="00FF2BF4">
        <w:rPr/>
        <w:t xml:space="preserve">Provet skall </w:t>
      </w:r>
      <w:r w:rsidR="76A5DAFE">
        <w:rPr/>
        <w:t xml:space="preserve">vara ofixerat och </w:t>
      </w:r>
      <w:r w:rsidR="00FF2BF4">
        <w:rPr/>
        <w:t xml:space="preserve">skickas på is. </w:t>
      </w:r>
    </w:p>
    <w:p w:rsidR="00FF2BF4" w:rsidP="00193155" w:rsidRDefault="00FF2BF4" w14:paraId="2405C37F" w14:textId="77777777">
      <w:pPr>
        <w:pStyle w:val="MellanrubrikVGR"/>
      </w:pPr>
      <w:r w:rsidRPr="00FF2BF4">
        <w:t>Provtagning vid sköljning, borstning, finspetspunktion samt biopsier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2889"/>
        <w:gridCol w:w="2777"/>
        <w:gridCol w:w="1984"/>
      </w:tblGrid>
      <w:tr w:rsidRPr="006A64FF" w:rsidR="006A64FF" w:rsidTr="328A73B7" w14:paraId="486468E4" w14:textId="77777777">
        <w:trPr>
          <w:trHeight w:val="371"/>
        </w:trPr>
        <w:tc>
          <w:tcPr>
            <w:tcW w:w="2889" w:type="dxa"/>
            <w:tcMar/>
          </w:tcPr>
          <w:p w:rsidRPr="006A64FF" w:rsidR="006A64FF" w:rsidP="006A64FF" w:rsidRDefault="006A64FF" w14:paraId="773FFCEF" w14:textId="77777777">
            <w:pPr>
              <w:ind w:left="39" w:right="207"/>
              <w:rPr>
                <w:b/>
                <w:bCs/>
              </w:rPr>
            </w:pPr>
            <w:r w:rsidRPr="006A64FF">
              <w:rPr>
                <w:b/>
                <w:bCs/>
              </w:rPr>
              <w:t>Prov</w:t>
            </w:r>
          </w:p>
        </w:tc>
        <w:tc>
          <w:tcPr>
            <w:tcW w:w="2777" w:type="dxa"/>
            <w:tcMar/>
          </w:tcPr>
          <w:p w:rsidRPr="006A64FF" w:rsidR="006A64FF" w:rsidP="006A64FF" w:rsidRDefault="006A64FF" w14:paraId="6CD74F03" w14:textId="77777777">
            <w:pPr>
              <w:ind w:left="39" w:right="207"/>
              <w:rPr>
                <w:b/>
                <w:bCs/>
              </w:rPr>
            </w:pPr>
            <w:r w:rsidRPr="006A64FF">
              <w:rPr>
                <w:b/>
                <w:bCs/>
              </w:rPr>
              <w:t>Rör</w:t>
            </w:r>
          </w:p>
        </w:tc>
        <w:tc>
          <w:tcPr>
            <w:tcW w:w="1984" w:type="dxa"/>
            <w:tcMar/>
          </w:tcPr>
          <w:p w:rsidRPr="006A64FF" w:rsidR="006A64FF" w:rsidP="006A64FF" w:rsidRDefault="006A64FF" w14:paraId="1AFF1F67" w14:textId="77777777">
            <w:pPr>
              <w:ind w:left="39" w:right="207"/>
              <w:rPr>
                <w:b/>
                <w:bCs/>
              </w:rPr>
            </w:pPr>
            <w:r w:rsidRPr="006A64FF">
              <w:rPr>
                <w:b/>
                <w:bCs/>
              </w:rPr>
              <w:t>Remiss</w:t>
            </w:r>
          </w:p>
        </w:tc>
      </w:tr>
      <w:tr w:rsidRPr="006A64FF" w:rsidR="006A64FF" w:rsidTr="328A73B7" w14:paraId="53C2EA57" w14:textId="77777777">
        <w:tc>
          <w:tcPr>
            <w:tcW w:w="2889" w:type="dxa"/>
            <w:tcMar/>
          </w:tcPr>
          <w:p w:rsidRPr="006A64FF" w:rsidR="006A64FF" w:rsidP="00AF593B" w:rsidRDefault="006A64FF" w14:paraId="4F18CEB1" w14:textId="77777777">
            <w:pPr>
              <w:ind w:left="39" w:right="0"/>
            </w:pPr>
            <w:r w:rsidRPr="006A64FF">
              <w:t>Cytologi</w:t>
            </w:r>
          </w:p>
        </w:tc>
        <w:tc>
          <w:tcPr>
            <w:tcW w:w="2777" w:type="dxa"/>
            <w:tcMar/>
          </w:tcPr>
          <w:p w:rsidRPr="006A64FF" w:rsidR="006A64FF" w:rsidP="00501074" w:rsidRDefault="006A64FF" w14:paraId="05BE2A4E" w14:textId="77777777">
            <w:pPr>
              <w:ind w:left="39" w:right="207"/>
            </w:pPr>
            <w:r w:rsidRPr="006A64FF">
              <w:t>Sterilt rör</w:t>
            </w:r>
          </w:p>
          <w:p w:rsidRPr="006A64FF" w:rsidR="006A64FF" w:rsidP="00501074" w:rsidRDefault="006A64FF" w14:paraId="6B69A92E" w14:textId="1F726481">
            <w:pPr>
              <w:ind w:left="39" w:right="207"/>
            </w:pPr>
            <w:r w:rsidRPr="006A64FF">
              <w:t xml:space="preserve">Späds med lika delar </w:t>
            </w:r>
            <w:proofErr w:type="spellStart"/>
            <w:r w:rsidR="003F374A">
              <w:t>cytolyt</w:t>
            </w:r>
            <w:proofErr w:type="spellEnd"/>
            <w:r w:rsidRPr="006A64FF">
              <w:t xml:space="preserve"> </w:t>
            </w:r>
          </w:p>
        </w:tc>
        <w:tc>
          <w:tcPr>
            <w:tcW w:w="1984" w:type="dxa"/>
            <w:tcMar/>
          </w:tcPr>
          <w:p w:rsidRPr="006A64FF" w:rsidR="006A64FF" w:rsidP="00501074" w:rsidRDefault="006A64FF" w14:paraId="4F8C486A" w14:textId="77777777">
            <w:pPr>
              <w:ind w:left="39" w:right="207"/>
            </w:pPr>
            <w:r w:rsidRPr="006A64FF">
              <w:t>Cytologi</w:t>
            </w:r>
          </w:p>
        </w:tc>
      </w:tr>
      <w:tr w:rsidRPr="006A64FF" w:rsidR="006A64FF" w:rsidTr="328A73B7" w14:paraId="0E36B7C0" w14:textId="77777777">
        <w:tc>
          <w:tcPr>
            <w:tcW w:w="2889" w:type="dxa"/>
            <w:tcMar/>
          </w:tcPr>
          <w:p w:rsidRPr="006A64FF" w:rsidR="006A64FF" w:rsidP="00AF593B" w:rsidRDefault="006A64FF" w14:paraId="77A4F1A8" w14:textId="77777777">
            <w:pPr>
              <w:ind w:left="39" w:right="0"/>
            </w:pPr>
            <w:proofErr w:type="spellStart"/>
            <w:r w:rsidRPr="006A64FF">
              <w:t>Allm</w:t>
            </w:r>
            <w:proofErr w:type="spellEnd"/>
            <w:r w:rsidRPr="006A64FF">
              <w:t xml:space="preserve"> odling</w:t>
            </w:r>
          </w:p>
        </w:tc>
        <w:tc>
          <w:tcPr>
            <w:tcW w:w="2777" w:type="dxa"/>
            <w:tcMar/>
          </w:tcPr>
          <w:p w:rsidRPr="006A64FF" w:rsidR="006A64FF" w:rsidP="00501074" w:rsidRDefault="006A64FF" w14:paraId="0DD7A302" w14:textId="77777777">
            <w:pPr>
              <w:ind w:left="39" w:right="207"/>
            </w:pPr>
            <w:r w:rsidRPr="006A64FF">
              <w:t>Sterilt rör</w:t>
            </w:r>
          </w:p>
        </w:tc>
        <w:tc>
          <w:tcPr>
            <w:tcW w:w="1984" w:type="dxa"/>
            <w:tcMar/>
          </w:tcPr>
          <w:p w:rsidRPr="006A64FF" w:rsidR="006A64FF" w:rsidP="00501074" w:rsidRDefault="003F374A" w14:paraId="249549A3" w14:textId="60FAA332">
            <w:pPr>
              <w:ind w:left="39" w:right="207"/>
            </w:pPr>
            <w:r>
              <w:t>ROSP</w:t>
            </w:r>
          </w:p>
        </w:tc>
      </w:tr>
      <w:tr w:rsidRPr="006A64FF" w:rsidR="006A64FF" w:rsidTr="328A73B7" w14:paraId="1BA68B22" w14:textId="77777777">
        <w:tc>
          <w:tcPr>
            <w:tcW w:w="2889" w:type="dxa"/>
            <w:tcMar/>
          </w:tcPr>
          <w:p w:rsidRPr="006A64FF" w:rsidR="006A64FF" w:rsidP="00AF593B" w:rsidRDefault="006A64FF" w14:paraId="643409CE" w14:textId="387DC0FA">
            <w:pPr>
              <w:ind w:left="39" w:right="0"/>
            </w:pPr>
            <w:proofErr w:type="spellStart"/>
            <w:r w:rsidRPr="006A64FF">
              <w:t>Tb</w:t>
            </w:r>
            <w:proofErr w:type="spellEnd"/>
            <w:r w:rsidR="00275B33">
              <w:t>-</w:t>
            </w:r>
            <w:r w:rsidRPr="006A64FF">
              <w:t>odling</w:t>
            </w:r>
          </w:p>
        </w:tc>
        <w:tc>
          <w:tcPr>
            <w:tcW w:w="2777" w:type="dxa"/>
            <w:tcMar/>
          </w:tcPr>
          <w:p w:rsidRPr="006A64FF" w:rsidR="006A64FF" w:rsidP="00501074" w:rsidRDefault="006A64FF" w14:paraId="3B69017F" w14:textId="77777777">
            <w:pPr>
              <w:ind w:left="39" w:right="207"/>
            </w:pPr>
            <w:r w:rsidRPr="006A64FF">
              <w:t>Sterilt rör</w:t>
            </w:r>
          </w:p>
        </w:tc>
        <w:tc>
          <w:tcPr>
            <w:tcW w:w="1984" w:type="dxa"/>
            <w:tcMar/>
          </w:tcPr>
          <w:p w:rsidRPr="006A64FF" w:rsidR="006A64FF" w:rsidP="00501074" w:rsidRDefault="003F374A" w14:paraId="466B40EC" w14:textId="1267AFD5">
            <w:pPr>
              <w:ind w:left="39" w:right="207"/>
            </w:pPr>
            <w:r>
              <w:t>ROSP</w:t>
            </w:r>
          </w:p>
        </w:tc>
      </w:tr>
      <w:tr w:rsidRPr="006A64FF" w:rsidR="006A64FF" w:rsidTr="328A73B7" w14:paraId="7333A617" w14:textId="77777777">
        <w:tc>
          <w:tcPr>
            <w:tcW w:w="2889" w:type="dxa"/>
            <w:tcMar/>
          </w:tcPr>
          <w:p w:rsidRPr="006A64FF" w:rsidR="006A64FF" w:rsidP="00275B33" w:rsidRDefault="00275B33" w14:paraId="5F345252" w14:textId="248F6699">
            <w:pPr>
              <w:ind w:left="0" w:right="0"/>
            </w:pPr>
            <w:r>
              <w:t>Bronkoskopi</w:t>
            </w:r>
            <w:r w:rsidR="00C13ECC">
              <w:t>/</w:t>
            </w:r>
            <w:proofErr w:type="spellStart"/>
            <w:r w:rsidR="00C13ECC">
              <w:t>trans</w:t>
            </w:r>
            <w:r w:rsidRPr="006A64FF" w:rsidR="006A64FF">
              <w:t>bronki</w:t>
            </w:r>
            <w:proofErr w:type="spellEnd"/>
            <w:r w:rsidR="00C13ECC">
              <w:t xml:space="preserve"> elle</w:t>
            </w:r>
            <w:r w:rsidR="00B15252">
              <w:t>r</w:t>
            </w:r>
            <w:r w:rsidRPr="006A64FF" w:rsidR="006A64FF">
              <w:t xml:space="preserve"> biopsi</w:t>
            </w:r>
          </w:p>
        </w:tc>
        <w:tc>
          <w:tcPr>
            <w:tcW w:w="2777" w:type="dxa"/>
            <w:tcMar/>
          </w:tcPr>
          <w:p w:rsidRPr="006A64FF" w:rsidR="006A64FF" w:rsidP="00501074" w:rsidRDefault="0033755D" w14:paraId="7546EBC0" w14:textId="04D6C64B">
            <w:pPr>
              <w:ind w:left="39" w:right="207"/>
            </w:pPr>
            <w:r>
              <w:t xml:space="preserve">Provtagningsburk </w:t>
            </w:r>
            <w:proofErr w:type="spellStart"/>
            <w:r>
              <w:t>förfylld</w:t>
            </w:r>
            <w:proofErr w:type="spellEnd"/>
            <w:r>
              <w:t xml:space="preserve"> med formaldehydlösning</w:t>
            </w:r>
          </w:p>
        </w:tc>
        <w:tc>
          <w:tcPr>
            <w:tcW w:w="1984" w:type="dxa"/>
            <w:tcMar/>
          </w:tcPr>
          <w:p w:rsidRPr="006A64FF" w:rsidR="006A64FF" w:rsidP="00501074" w:rsidRDefault="006A64FF" w14:paraId="3CCF2E65" w14:textId="77777777">
            <w:pPr>
              <w:ind w:left="39" w:right="207"/>
            </w:pPr>
            <w:r w:rsidRPr="006A64FF">
              <w:t>PAD</w:t>
            </w:r>
          </w:p>
        </w:tc>
      </w:tr>
      <w:tr w:rsidRPr="006A64FF" w:rsidR="006A64FF" w:rsidTr="328A73B7" w14:paraId="0312207B" w14:textId="77777777">
        <w:tc>
          <w:tcPr>
            <w:tcW w:w="2889" w:type="dxa"/>
            <w:tcMar/>
          </w:tcPr>
          <w:p w:rsidRPr="006A64FF" w:rsidR="006A64FF" w:rsidP="00AF593B" w:rsidRDefault="006A64FF" w14:paraId="1F77B28C" w14:textId="77777777">
            <w:pPr>
              <w:ind w:left="39" w:right="0"/>
              <w:rPr>
                <w:b/>
                <w:bCs/>
              </w:rPr>
            </w:pPr>
            <w:r w:rsidRPr="006A64FF">
              <w:rPr>
                <w:b/>
                <w:bCs/>
              </w:rPr>
              <w:t>Provtagning vid TBNA</w:t>
            </w:r>
          </w:p>
        </w:tc>
        <w:tc>
          <w:tcPr>
            <w:tcW w:w="2777" w:type="dxa"/>
            <w:tcMar/>
          </w:tcPr>
          <w:p w:rsidRPr="006A64FF" w:rsidR="006A64FF" w:rsidP="00501074" w:rsidRDefault="00B15252" w14:paraId="4E0977CE" w14:textId="43F11618">
            <w:pPr>
              <w:ind w:left="39" w:right="207"/>
            </w:pPr>
            <w:r>
              <w:t>U</w:t>
            </w:r>
            <w:r w:rsidRPr="006A64FF" w:rsidR="006A64FF">
              <w:t xml:space="preserve">tstryksglas </w:t>
            </w:r>
            <w:r w:rsidR="000C2C08">
              <w:t>+ s</w:t>
            </w:r>
            <w:r w:rsidRPr="006A64FF" w:rsidR="006A64FF">
              <w:t xml:space="preserve">terilt rör med ofixerat aspirat </w:t>
            </w:r>
          </w:p>
        </w:tc>
        <w:tc>
          <w:tcPr>
            <w:tcW w:w="1984" w:type="dxa"/>
            <w:tcMar/>
          </w:tcPr>
          <w:p w:rsidRPr="006A64FF" w:rsidR="006A64FF" w:rsidP="00501074" w:rsidRDefault="006A64FF" w14:paraId="5C45F699" w14:textId="77777777">
            <w:pPr>
              <w:ind w:left="39" w:right="207"/>
            </w:pPr>
            <w:r w:rsidRPr="006A64FF">
              <w:t>Cytologi</w:t>
            </w:r>
          </w:p>
        </w:tc>
      </w:tr>
      <w:tr w:rsidRPr="006A64FF" w:rsidR="006A64FF" w:rsidTr="328A73B7" w14:paraId="40AE41D0" w14:textId="77777777">
        <w:tc>
          <w:tcPr>
            <w:tcW w:w="2889" w:type="dxa"/>
            <w:tcMar/>
          </w:tcPr>
          <w:p w:rsidRPr="006A64FF" w:rsidR="006A64FF" w:rsidP="00501074" w:rsidRDefault="006A64FF" w14:paraId="6974BA71" w14:textId="0E1CDB40">
            <w:pPr>
              <w:ind w:left="39" w:right="207"/>
              <w:rPr>
                <w:b/>
                <w:bCs/>
              </w:rPr>
            </w:pPr>
            <w:proofErr w:type="spellStart"/>
            <w:r w:rsidRPr="006A64FF">
              <w:rPr>
                <w:b/>
                <w:bCs/>
              </w:rPr>
              <w:t>Facs</w:t>
            </w:r>
            <w:proofErr w:type="spellEnd"/>
            <w:r w:rsidRPr="006A64FF">
              <w:rPr>
                <w:b/>
                <w:bCs/>
              </w:rPr>
              <w:t xml:space="preserve">-analys vid </w:t>
            </w:r>
            <w:r w:rsidR="00B15252">
              <w:rPr>
                <w:b/>
                <w:bCs/>
              </w:rPr>
              <w:t xml:space="preserve">TBNA, </w:t>
            </w:r>
            <w:r w:rsidRPr="006A64FF">
              <w:rPr>
                <w:b/>
                <w:bCs/>
              </w:rPr>
              <w:t>bronksköljvätska</w:t>
            </w:r>
          </w:p>
        </w:tc>
        <w:tc>
          <w:tcPr>
            <w:tcW w:w="2777" w:type="dxa"/>
            <w:tcMar/>
          </w:tcPr>
          <w:p w:rsidR="006A64FF" w:rsidP="00501074" w:rsidRDefault="00B15252" w14:paraId="0AE75377" w14:textId="4ACFA798">
            <w:pPr>
              <w:ind w:left="39" w:right="207"/>
            </w:pPr>
            <w:r w:rsidR="47DDBD36">
              <w:rPr/>
              <w:t>Sterilt rör, ofixerat</w:t>
            </w:r>
            <w:r w:rsidR="056D6C7E">
              <w:rPr/>
              <w:t>.</w:t>
            </w:r>
          </w:p>
          <w:p w:rsidRPr="006A64FF" w:rsidR="00B15252" w:rsidP="00501074" w:rsidRDefault="00B15252" w14:paraId="3E215DE4" w14:textId="0ABE3432">
            <w:pPr>
              <w:ind w:left="39" w:right="207"/>
            </w:pPr>
            <w:r>
              <w:t xml:space="preserve">Frågeställning skrivs på remiss. </w:t>
            </w:r>
          </w:p>
        </w:tc>
        <w:tc>
          <w:tcPr>
            <w:tcW w:w="1984" w:type="dxa"/>
            <w:tcMar/>
          </w:tcPr>
          <w:p w:rsidRPr="006A64FF" w:rsidR="006A64FF" w:rsidP="328A73B7" w:rsidRDefault="003F374A" w14:paraId="211BC055" w14:textId="42CF7DBD">
            <w:pPr>
              <w:pStyle w:val="Normal"/>
              <w:suppressLineNumbers w:val="0"/>
              <w:bidi w:val="0"/>
              <w:spacing w:before="0" w:beforeAutospacing="off" w:after="120" w:afterAutospacing="off" w:line="288" w:lineRule="auto"/>
              <w:ind w:left="39" w:right="207"/>
              <w:jc w:val="left"/>
            </w:pPr>
            <w:r w:rsidR="76FA3E4E">
              <w:rPr/>
              <w:t>Hematologi</w:t>
            </w:r>
          </w:p>
        </w:tc>
      </w:tr>
    </w:tbl>
    <w:p w:rsidR="00327644" w:rsidP="00327644" w:rsidRDefault="00327644" w14:paraId="5BA76B1E" w14:textId="37FE932A">
      <w:pPr>
        <w:pStyle w:val="Rubrik3"/>
      </w:pPr>
      <w:r>
        <w:lastRenderedPageBreak/>
        <w:t>Avsteg från rutin</w:t>
      </w:r>
    </w:p>
    <w:p w:rsidR="00327644" w:rsidP="00327644" w:rsidRDefault="00327644" w14:paraId="40C53650" w14:textId="77777777">
      <w:r>
        <w:t xml:space="preserve">Medvetet avsteg från rutinen dokumenteras i Melior om rutinen är kopplad till patient. Övriga orsaker till avsteg från rutinen rapporteras i </w:t>
      </w:r>
      <w:proofErr w:type="spellStart"/>
      <w:r>
        <w:t>MedControlPRO</w:t>
      </w:r>
      <w:proofErr w:type="spellEnd"/>
      <w:r>
        <w:t xml:space="preserve">, där aktuell linjechef ansvarar för utredning, åtgärd och uppföljning. </w:t>
      </w:r>
    </w:p>
    <w:p w:rsidR="00327644" w:rsidP="002E0EE2" w:rsidRDefault="00327644" w14:paraId="3BB00671" w14:textId="77777777">
      <w:pPr>
        <w:pStyle w:val="MellanrubrikVGR"/>
      </w:pPr>
      <w:r>
        <w:t>Uppföljning</w:t>
      </w:r>
    </w:p>
    <w:p w:rsidR="00327644" w:rsidP="00327644" w:rsidRDefault="00327644" w14:paraId="6AF3DEFC" w14:textId="4FBFCBC2">
      <w:r>
        <w:t xml:space="preserve">Uppföljning, utvärdering och revidering av rutindokumentet ska ske vid behov, dock senast två år efter godkännande. Ansvar för revidering har vårdenhetschefen eller av denne utsedd person. </w:t>
      </w:r>
    </w:p>
    <w:p w:rsidR="00327644" w:rsidP="00327644" w:rsidRDefault="00327644" w14:paraId="28BE63C2" w14:textId="77777777">
      <w:pPr>
        <w:pStyle w:val="Rubrik2"/>
      </w:pPr>
      <w:r>
        <w:t>Arbetsgrupp</w:t>
      </w:r>
    </w:p>
    <w:p w:rsidR="00536A5A" w:rsidP="00327644" w:rsidRDefault="00327644" w14:paraId="76B9F95B" w14:textId="53C2F523">
      <w:r>
        <w:t xml:space="preserve">Framtagen av: Jeanette Sundberg, sjuksköterska, Eva </w:t>
      </w:r>
      <w:proofErr w:type="spellStart"/>
      <w:r>
        <w:t>Erriahi</w:t>
      </w:r>
      <w:proofErr w:type="spellEnd"/>
      <w:r>
        <w:t>, undersköterska Lungdiagnostisk mottagning.</w:t>
      </w:r>
      <w:bookmarkEnd w:id="0"/>
    </w:p>
    <w:p w:rsidRPr="00536A5A" w:rsidR="002D448A" w:rsidP="002D448A" w:rsidRDefault="002D448A" w14:paraId="1D8E9774" w14:textId="6579287A">
      <w:r>
        <w:t>Denna version reviderad av: Mia Johansson, sjuksköterska, Lungdiagnostisk mottagning.</w:t>
      </w:r>
    </w:p>
    <w:sectPr w:rsidRPr="00536A5A" w:rsidR="002D448A" w:rsidSect="00FF2BF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05F5F" w:rsidRDefault="00705F5F" w14:paraId="5C4BF93D" w14:textId="77777777">
      <w:r>
        <w:separator/>
      </w:r>
    </w:p>
  </w:endnote>
  <w:endnote w:type="continuationSeparator" w:id="0">
    <w:p w:rsidR="00705F5F" w:rsidRDefault="00705F5F" w14:paraId="0FC2E46D" w14:textId="77777777">
      <w:r>
        <w:continuationSeparator/>
      </w:r>
    </w:p>
  </w:endnote>
  <w:endnote w:type="continuationNotice" w:id="1">
    <w:p w:rsidR="00705F5F" w:rsidRDefault="00705F5F" w14:paraId="25AF0C8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05F5F" w:rsidRDefault="00705F5F" w14:paraId="142148B7" w14:textId="77777777"/>
  </w:footnote>
  <w:footnote w:type="continuationSeparator" w:id="0">
    <w:p w:rsidR="00705F5F" w:rsidRDefault="00705F5F" w14:paraId="04A59F52" w14:textId="77777777">
      <w:r>
        <w:continuationSeparator/>
      </w:r>
    </w:p>
  </w:footnote>
  <w:footnote w:type="continuationNotice" w:id="1">
    <w:p w:rsidR="00705F5F" w:rsidRDefault="00705F5F" w14:paraId="342BD92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71324311">
    <w:abstractNumId w:val="17"/>
  </w:num>
  <w:num w:numId="2" w16cid:durableId="1372880167">
    <w:abstractNumId w:val="14"/>
  </w:num>
  <w:num w:numId="3" w16cid:durableId="1272206125">
    <w:abstractNumId w:val="0"/>
  </w:num>
  <w:num w:numId="4" w16cid:durableId="298657862">
    <w:abstractNumId w:val="6"/>
  </w:num>
  <w:num w:numId="5" w16cid:durableId="1015959658">
    <w:abstractNumId w:val="15"/>
  </w:num>
  <w:num w:numId="6" w16cid:durableId="1573268916">
    <w:abstractNumId w:val="2"/>
  </w:num>
  <w:num w:numId="7" w16cid:durableId="1199006262">
    <w:abstractNumId w:val="11"/>
  </w:num>
  <w:num w:numId="8" w16cid:durableId="1472216180">
    <w:abstractNumId w:val="8"/>
  </w:num>
  <w:num w:numId="9" w16cid:durableId="213010466">
    <w:abstractNumId w:val="1"/>
  </w:num>
  <w:num w:numId="10" w16cid:durableId="270668330">
    <w:abstractNumId w:val="1"/>
  </w:num>
  <w:num w:numId="11" w16cid:durableId="1470438293">
    <w:abstractNumId w:val="3"/>
  </w:num>
  <w:num w:numId="12" w16cid:durableId="895118569">
    <w:abstractNumId w:val="4"/>
  </w:num>
  <w:num w:numId="13" w16cid:durableId="298193608">
    <w:abstractNumId w:val="13"/>
  </w:num>
  <w:num w:numId="14" w16cid:durableId="1876499774">
    <w:abstractNumId w:val="9"/>
  </w:num>
  <w:num w:numId="15" w16cid:durableId="313148610">
    <w:abstractNumId w:val="7"/>
  </w:num>
  <w:num w:numId="16" w16cid:durableId="599222086">
    <w:abstractNumId w:val="12"/>
  </w:num>
  <w:num w:numId="17" w16cid:durableId="1835877968">
    <w:abstractNumId w:val="5"/>
  </w:num>
  <w:num w:numId="18" w16cid:durableId="646588235">
    <w:abstractNumId w:val="10"/>
  </w:num>
  <w:num w:numId="19" w16cid:durableId="8319173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BF0"/>
    <w:rsid w:val="000B7715"/>
    <w:rsid w:val="000C2C08"/>
    <w:rsid w:val="000C33F1"/>
    <w:rsid w:val="000C7701"/>
    <w:rsid w:val="000E463B"/>
    <w:rsid w:val="000E5A7E"/>
    <w:rsid w:val="000F307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155"/>
    <w:rsid w:val="0019632A"/>
    <w:rsid w:val="001A4E7C"/>
    <w:rsid w:val="001B762C"/>
    <w:rsid w:val="001C4D0A"/>
    <w:rsid w:val="001C5FEF"/>
    <w:rsid w:val="001E4B8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B33"/>
    <w:rsid w:val="00280A85"/>
    <w:rsid w:val="00284119"/>
    <w:rsid w:val="00285090"/>
    <w:rsid w:val="00290B5C"/>
    <w:rsid w:val="00294791"/>
    <w:rsid w:val="002B0B30"/>
    <w:rsid w:val="002B0C78"/>
    <w:rsid w:val="002C0C02"/>
    <w:rsid w:val="002C1277"/>
    <w:rsid w:val="002C60AD"/>
    <w:rsid w:val="002D0E0E"/>
    <w:rsid w:val="002D448A"/>
    <w:rsid w:val="002D6023"/>
    <w:rsid w:val="002E0EE2"/>
    <w:rsid w:val="002E263F"/>
    <w:rsid w:val="002E5F7F"/>
    <w:rsid w:val="002E6F81"/>
    <w:rsid w:val="002F08BA"/>
    <w:rsid w:val="002F2CFF"/>
    <w:rsid w:val="002F568B"/>
    <w:rsid w:val="002F7818"/>
    <w:rsid w:val="003066D0"/>
    <w:rsid w:val="00311401"/>
    <w:rsid w:val="003142EE"/>
    <w:rsid w:val="003203D7"/>
    <w:rsid w:val="00320F86"/>
    <w:rsid w:val="00324171"/>
    <w:rsid w:val="00326C24"/>
    <w:rsid w:val="00327644"/>
    <w:rsid w:val="0033755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74A"/>
    <w:rsid w:val="00404948"/>
    <w:rsid w:val="00406BEA"/>
    <w:rsid w:val="004113B0"/>
    <w:rsid w:val="00413A60"/>
    <w:rsid w:val="004230F7"/>
    <w:rsid w:val="0043167E"/>
    <w:rsid w:val="0043409A"/>
    <w:rsid w:val="004409B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925"/>
    <w:rsid w:val="0050107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527A"/>
    <w:rsid w:val="00617710"/>
    <w:rsid w:val="00617EE6"/>
    <w:rsid w:val="006217D8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4F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F5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92D"/>
    <w:rsid w:val="00AA0357"/>
    <w:rsid w:val="00AA0B3A"/>
    <w:rsid w:val="00AA34A8"/>
    <w:rsid w:val="00AA6EB4"/>
    <w:rsid w:val="00AA767D"/>
    <w:rsid w:val="00AB0CC9"/>
    <w:rsid w:val="00AC3FF6"/>
    <w:rsid w:val="00AD73EC"/>
    <w:rsid w:val="00AE5BC7"/>
    <w:rsid w:val="00AF593B"/>
    <w:rsid w:val="00AF5AAF"/>
    <w:rsid w:val="00B046D8"/>
    <w:rsid w:val="00B13F4C"/>
    <w:rsid w:val="00B15252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ECC"/>
    <w:rsid w:val="00C27359"/>
    <w:rsid w:val="00C4115D"/>
    <w:rsid w:val="00C43BDD"/>
    <w:rsid w:val="00C47778"/>
    <w:rsid w:val="00C5011E"/>
    <w:rsid w:val="00C50D9F"/>
    <w:rsid w:val="00C50EE5"/>
    <w:rsid w:val="00C5240A"/>
    <w:rsid w:val="00C5398F"/>
    <w:rsid w:val="00C556F5"/>
    <w:rsid w:val="00C70E19"/>
    <w:rsid w:val="00C72574"/>
    <w:rsid w:val="00C7326F"/>
    <w:rsid w:val="00C7430C"/>
    <w:rsid w:val="00C762F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581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FA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2BF4"/>
    <w:rsid w:val="00FF7C02"/>
    <w:rsid w:val="013FCD78"/>
    <w:rsid w:val="024801E3"/>
    <w:rsid w:val="02EA3446"/>
    <w:rsid w:val="056D6C7E"/>
    <w:rsid w:val="25C454DA"/>
    <w:rsid w:val="328A73B7"/>
    <w:rsid w:val="47DDBD36"/>
    <w:rsid w:val="5CB4D36B"/>
    <w:rsid w:val="5E373E76"/>
    <w:rsid w:val="63578B8D"/>
    <w:rsid w:val="647B2B65"/>
    <w:rsid w:val="6B2CF8ED"/>
    <w:rsid w:val="76A5DAFE"/>
    <w:rsid w:val="76DB723E"/>
    <w:rsid w:val="76FA3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 – Provhantering bronkoskopi – omvårdnadsrutin</dc:title>
  <dc:subject/>
  <dc:creator>patrik.jens.johansson@vgregion.se</dc:creator>
  <keywords/>
  <lastModifiedBy>Suzannah Heland</lastModifiedBy>
  <revision>38</revision>
  <lastPrinted>2016-03-31T10:56:00.0000000Z</lastPrinted>
  <dcterms:created xsi:type="dcterms:W3CDTF">2022-04-26T08:05:00.0000000Z</dcterms:created>
  <dcterms:modified xsi:type="dcterms:W3CDTF">2026-01-09T09:13:15.0000000Z</dcterms:modified>
</coreProperties>
</file>