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2397A" w14:textId="77777777" w:rsidR="002D7FC5" w:rsidRDefault="002D7FC5" w:rsidP="001418F4">
      <w:pPr>
        <w:pStyle w:val="Rubrik1"/>
        <w:sectPr w:rsidR="002D7FC5" w:rsidSect="0043011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08492EC" w14:textId="77777777" w:rsidR="005B10C6" w:rsidRDefault="001418F4" w:rsidP="002D7FC5">
      <w:pPr>
        <w:pStyle w:val="Rubrik1"/>
      </w:pPr>
      <w:r>
        <w:t>Klamydiainfektion, gen</w:t>
      </w:r>
      <w:r w:rsidR="008E1426">
        <w:t>ital</w:t>
      </w:r>
      <w:bookmarkEnd w:id="0"/>
    </w:p>
    <w:p w14:paraId="1D34FB84" w14:textId="5E87BF4C" w:rsidR="0071150C" w:rsidRDefault="0071150C" w:rsidP="0071150C">
      <w:pPr>
        <w:pStyle w:val="Rubrik2"/>
      </w:pPr>
      <w:r>
        <w:t>Revidering i denna version</w:t>
      </w:r>
    </w:p>
    <w:p w14:paraId="1DD2197C" w14:textId="76E96BD0" w:rsidR="00C553E4" w:rsidRPr="00C553E4" w:rsidRDefault="00C553E4" w:rsidP="00C553E4">
      <w:r>
        <w:t>Rutinen är omgjord i sin helhet och ersätter</w:t>
      </w:r>
      <w:r w:rsidR="00E715AD">
        <w:t xml:space="preserve"> version 4.</w:t>
      </w:r>
      <w:r w:rsidR="630F5104">
        <w:t xml:space="preserve"> </w:t>
      </w:r>
    </w:p>
    <w:p w14:paraId="262ECC64" w14:textId="52BFB45C" w:rsidR="7DB50C44" w:rsidRDefault="7DB50C44" w:rsidP="0B2622D2">
      <w:r>
        <w:t>Justering januari 2024 avseende antibiotikaval.</w:t>
      </w:r>
    </w:p>
    <w:p w14:paraId="27D8400B" w14:textId="01201AA4" w:rsidR="000D29AB" w:rsidRDefault="000D29AB" w:rsidP="09354AE5">
      <w:r w:rsidRPr="00E741F4">
        <w:rPr>
          <w:b/>
          <w:bCs/>
        </w:rPr>
        <w:t>2025-09-08</w:t>
      </w:r>
      <w:r w:rsidRPr="00E741F4">
        <w:t xml:space="preserve"> </w:t>
      </w:r>
      <w:r w:rsidR="008B7D3B" w:rsidRPr="00E741F4">
        <w:t>förlänger rutin två månader.</w:t>
      </w:r>
    </w:p>
    <w:p w14:paraId="4488FB3F" w14:textId="357B79CD" w:rsidR="00E741F4" w:rsidRDefault="00E741F4" w:rsidP="09354AE5">
      <w:r>
        <w:rPr>
          <w:b/>
          <w:bCs/>
        </w:rPr>
        <w:t xml:space="preserve">2025-10-02 </w:t>
      </w:r>
      <w:r>
        <w:t>rutinen är omgjord</w:t>
      </w:r>
      <w:r w:rsidR="00466AAC">
        <w:t xml:space="preserve"> i sin helhet.</w:t>
      </w:r>
    </w:p>
    <w:p w14:paraId="3572F387" w14:textId="060B4BB2" w:rsidR="0032580D" w:rsidRPr="0032580D" w:rsidRDefault="0032580D" w:rsidP="09354AE5">
      <w:r>
        <w:rPr>
          <w:b/>
          <w:bCs/>
        </w:rPr>
        <w:t xml:space="preserve">2025-12-08 </w:t>
      </w:r>
      <w:r w:rsidR="00AE46BC">
        <w:t>uppdaterade länkar.</w:t>
      </w:r>
    </w:p>
    <w:p w14:paraId="0B5BB930" w14:textId="77777777" w:rsidR="000D29AB" w:rsidRPr="00A61189" w:rsidRDefault="000D29AB" w:rsidP="000D29AB">
      <w:pPr>
        <w:pStyle w:val="Rubrik2"/>
      </w:pPr>
      <w:r w:rsidRPr="00A61189">
        <w:t>Syfte</w:t>
      </w:r>
    </w:p>
    <w:p w14:paraId="5B3E980B" w14:textId="7C91DE77" w:rsidR="000D29AB" w:rsidRDefault="000D29AB" w:rsidP="000D29AB">
      <w:r w:rsidRPr="00A61189">
        <w:t>Lika vård.</w:t>
      </w:r>
    </w:p>
    <w:p w14:paraId="2DD7C2E1" w14:textId="2EEFDFE3" w:rsidR="001418F4" w:rsidRPr="00A61189" w:rsidRDefault="008B7D3B" w:rsidP="008E1426">
      <w:pPr>
        <w:pStyle w:val="Rubrik2"/>
      </w:pPr>
      <w:r>
        <w:t>Utförande</w:t>
      </w:r>
    </w:p>
    <w:p w14:paraId="495BF194" w14:textId="2735F1F4" w:rsidR="001418F4" w:rsidRPr="00A61189" w:rsidRDefault="001418F4" w:rsidP="008E1426">
      <w:r>
        <w:t xml:space="preserve">Klamydia är den vanligaste anmälningspliktiga sexuellt överförbara sjukdomen i Sverige och cirka </w:t>
      </w:r>
      <w:r w:rsidR="00466DEE">
        <w:t>t</w:t>
      </w:r>
      <w:r w:rsidR="21549DEA">
        <w:t>iotusen</w:t>
      </w:r>
      <w:r>
        <w:t xml:space="preserve"> nya fall diagnostiseras varje år. Många patienter är helt utan symtom och smittar utan att själva veta att de har klamydia. Antalet sjuka kan minskas genom att testa och behandla fler patienter, speciellt de som är symtomfria</w:t>
      </w:r>
      <w:r w:rsidR="1CF9E66B">
        <w:t>.</w:t>
      </w:r>
    </w:p>
    <w:p w14:paraId="59C4D610" w14:textId="0D8CCB47" w:rsidR="09354AE5" w:rsidRPr="00CE28E4" w:rsidRDefault="001418F4" w:rsidP="00CE28E4">
      <w:r>
        <w:t>Prov tas vid symtom eller om symtom saknas tidigast en vecka efter misstänkt smittotillfälle. Metoder för att påvisa DNA/RNA är nu vanligast och de har hög specificitet och sensitivitet.</w:t>
      </w:r>
      <w:r w:rsidRPr="09354AE5">
        <w:rPr>
          <w:b/>
          <w:bCs/>
          <w:i/>
          <w:iCs/>
        </w:rPr>
        <w:t xml:space="preserve"> </w:t>
      </w:r>
      <w:r w:rsidR="37DE972C" w:rsidRPr="09354AE5">
        <w:t xml:space="preserve">  </w:t>
      </w:r>
    </w:p>
    <w:p w14:paraId="50D7C084" w14:textId="104B7FE7" w:rsidR="09354AE5" w:rsidRDefault="001418F4" w:rsidP="00CE28E4">
      <w:pPr>
        <w:pStyle w:val="Rubrik3"/>
      </w:pPr>
      <w:r>
        <w:t xml:space="preserve">Aktuella patientgrupper på </w:t>
      </w:r>
      <w:r w:rsidR="3A2BDED5">
        <w:t xml:space="preserve">Sahlgrenskas </w:t>
      </w:r>
      <w:r>
        <w:t>kvinnoklinik</w:t>
      </w:r>
      <w:r w:rsidR="09411F9C">
        <w:t xml:space="preserve"> där provtagning </w:t>
      </w:r>
      <w:r w:rsidR="7103E6FF">
        <w:t>rekommendera</w:t>
      </w:r>
      <w:r w:rsidR="09411F9C">
        <w:t>s</w:t>
      </w:r>
      <w:r>
        <w:t xml:space="preserve"> </w:t>
      </w:r>
    </w:p>
    <w:p w14:paraId="56B1235E" w14:textId="2750B7E5" w:rsidR="008E1426" w:rsidRDefault="6C9877B7" w:rsidP="09354AE5">
      <w:pPr>
        <w:pStyle w:val="Liststycke"/>
        <w:ind w:hanging="360"/>
      </w:pPr>
      <w:r w:rsidRPr="09354AE5">
        <w:t xml:space="preserve">Sökande med symptom på </w:t>
      </w:r>
      <w:proofErr w:type="spellStart"/>
      <w:r w:rsidRPr="09354AE5">
        <w:t>cervicit</w:t>
      </w:r>
      <w:proofErr w:type="spellEnd"/>
      <w:r w:rsidRPr="09354AE5">
        <w:t xml:space="preserve">, uretrit och </w:t>
      </w:r>
      <w:proofErr w:type="spellStart"/>
      <w:r w:rsidRPr="09354AE5">
        <w:t>proktit</w:t>
      </w:r>
      <w:proofErr w:type="spellEnd"/>
      <w:r w:rsidRPr="09354AE5">
        <w:t xml:space="preserve"> </w:t>
      </w:r>
      <w:proofErr w:type="spellStart"/>
      <w:r w:rsidRPr="09354AE5">
        <w:t>endometrit</w:t>
      </w:r>
      <w:proofErr w:type="spellEnd"/>
      <w:r w:rsidRPr="09354AE5">
        <w:t>/salpingit</w:t>
      </w:r>
      <w:r w:rsidR="4D3E4325" w:rsidRPr="09354AE5">
        <w:t>,</w:t>
      </w:r>
      <w:r w:rsidRPr="09354AE5">
        <w:t xml:space="preserve"> ökad mängd flytning, oregelbundna småblödningar, blödning vid samlag, </w:t>
      </w:r>
      <w:proofErr w:type="spellStart"/>
      <w:r w:rsidRPr="09354AE5">
        <w:t>miktionssveda</w:t>
      </w:r>
      <w:proofErr w:type="spellEnd"/>
      <w:r w:rsidRPr="09354AE5">
        <w:t xml:space="preserve"> </w:t>
      </w:r>
      <w:r w:rsidR="4724755C" w:rsidRPr="09354AE5">
        <w:t xml:space="preserve">utan tydlig annan orsak </w:t>
      </w:r>
      <w:r w:rsidRPr="09354AE5">
        <w:t>och diskreta lågt sittande buksmärtor</w:t>
      </w:r>
      <w:r w:rsidR="474B5AB5" w:rsidRPr="09354AE5">
        <w:t>.</w:t>
      </w:r>
    </w:p>
    <w:p w14:paraId="42A8C936" w14:textId="035B6C87" w:rsidR="008E1426" w:rsidRDefault="001418F4" w:rsidP="09354AE5">
      <w:pPr>
        <w:pStyle w:val="Liststycke"/>
        <w:ind w:hanging="360"/>
      </w:pPr>
      <w:r>
        <w:t>Abortsökande</w:t>
      </w:r>
      <w:r w:rsidR="008E1426">
        <w:t>.</w:t>
      </w:r>
      <w:r>
        <w:t xml:space="preserve"> </w:t>
      </w:r>
    </w:p>
    <w:p w14:paraId="166D3A80" w14:textId="23486DD5" w:rsidR="001418F4" w:rsidRPr="008E1426" w:rsidRDefault="001418F4" w:rsidP="09354AE5">
      <w:pPr>
        <w:pStyle w:val="Liststycke"/>
      </w:pPr>
      <w:r>
        <w:lastRenderedPageBreak/>
        <w:t>Kvinnor med ny sexuell kontakt eller de som ber om att bli testade</w:t>
      </w:r>
      <w:r w:rsidR="4569B852">
        <w:t xml:space="preserve"> </w:t>
      </w:r>
      <w:r w:rsidR="065495CB">
        <w:t>kan få hjälp av barnmorska/</w:t>
      </w:r>
      <w:proofErr w:type="spellStart"/>
      <w:r w:rsidR="065495CB">
        <w:t>ssk</w:t>
      </w:r>
      <w:proofErr w:type="spellEnd"/>
      <w:r w:rsidR="065495CB">
        <w:t xml:space="preserve"> eller </w:t>
      </w:r>
      <w:r w:rsidR="4569B852">
        <w:t xml:space="preserve">hänvisas </w:t>
      </w:r>
      <w:r w:rsidR="6795C628">
        <w:t xml:space="preserve">till </w:t>
      </w:r>
      <w:proofErr w:type="spellStart"/>
      <w:r w:rsidR="3963F6C9">
        <w:t>hemtest</w:t>
      </w:r>
      <w:proofErr w:type="spellEnd"/>
      <w:r w:rsidR="3963F6C9">
        <w:t xml:space="preserve"> via </w:t>
      </w:r>
      <w:r w:rsidR="16304155">
        <w:t>1177</w:t>
      </w:r>
      <w:r w:rsidR="31E7A4E6">
        <w:t>:</w:t>
      </w:r>
      <w:r w:rsidR="16304155">
        <w:t xml:space="preserve"> </w:t>
      </w:r>
      <w:proofErr w:type="spellStart"/>
      <w:r w:rsidR="16304155" w:rsidRPr="09354AE5">
        <w:rPr>
          <w:i/>
          <w:iCs/>
        </w:rPr>
        <w:t>Provtagningskit</w:t>
      </w:r>
      <w:proofErr w:type="spellEnd"/>
      <w:r w:rsidR="16304155" w:rsidRPr="09354AE5">
        <w:rPr>
          <w:i/>
          <w:iCs/>
        </w:rPr>
        <w:t xml:space="preserve"> för klamydia och gonorré (Västra Götaland) kvinna</w:t>
      </w:r>
      <w:r w:rsidR="591AB490" w:rsidRPr="09354AE5">
        <w:t>, se nedan.</w:t>
      </w:r>
      <w:r w:rsidR="3EE0D9C3" w:rsidRPr="09354AE5">
        <w:t xml:space="preserve"> </w:t>
      </w:r>
    </w:p>
    <w:p w14:paraId="2C425DFF" w14:textId="634F781D" w:rsidR="001418F4" w:rsidRPr="008E1426" w:rsidRDefault="2C882FCF" w:rsidP="09354AE5">
      <w:r w:rsidRPr="09354AE5">
        <w:t>Sjukdomen diagnostiseras främst hos kvinnor under 25 års ålder och screeningtester bör erbjudas liberalt i denna åldersgrupp.</w:t>
      </w:r>
    </w:p>
    <w:p w14:paraId="091CB870" w14:textId="4435D483" w:rsidR="001418F4" w:rsidRPr="00A61189" w:rsidRDefault="001418F4" w:rsidP="008E1426">
      <w:r>
        <w:t>Provtagning</w:t>
      </w:r>
      <w:r w:rsidR="1B8A1C93">
        <w:t>en</w:t>
      </w:r>
      <w:r>
        <w:t xml:space="preserve"> där är kostnadsfri. </w:t>
      </w:r>
    </w:p>
    <w:p w14:paraId="2DDC4807" w14:textId="10841029" w:rsidR="001418F4" w:rsidRPr="00B54ADF" w:rsidRDefault="001418F4" w:rsidP="00B54ADF">
      <w:pPr>
        <w:pStyle w:val="Rubrik3"/>
      </w:pPr>
      <w:proofErr w:type="spellStart"/>
      <w:r>
        <w:t>Hemtest</w:t>
      </w:r>
      <w:proofErr w:type="spellEnd"/>
    </w:p>
    <w:p w14:paraId="09338A00" w14:textId="5EFD1FCB" w:rsidR="1CDFCC78" w:rsidRDefault="1CDFCC78" w:rsidP="4F2C4B01">
      <w:pPr>
        <w:spacing w:after="0"/>
        <w:jc w:val="both"/>
        <w:rPr>
          <w:color w:val="242424"/>
        </w:rPr>
      </w:pPr>
      <w:r w:rsidRPr="09354AE5">
        <w:rPr>
          <w:color w:val="242424"/>
        </w:rPr>
        <w:t xml:space="preserve">Invånaren loggar in i 1177 och beställer ett </w:t>
      </w:r>
      <w:proofErr w:type="spellStart"/>
      <w:r w:rsidRPr="09354AE5">
        <w:rPr>
          <w:color w:val="242424"/>
        </w:rPr>
        <w:t>hemtest</w:t>
      </w:r>
      <w:proofErr w:type="spellEnd"/>
      <w:r w:rsidRPr="09354AE5">
        <w:rPr>
          <w:color w:val="242424"/>
        </w:rPr>
        <w:t>. Vaginala prover för personer med slida och urinprov för personer med penis. Provet läggs på brevlådan, analyseras i Borås och provsvar kommer via 1177. Om positivt klamydiaprov blir invånaren hänvisad till att söka vård för behandling inom primärvård tex vårdcentral, ungdomsmottagning</w:t>
      </w:r>
      <w:r w:rsidR="096E3483" w:rsidRPr="09354AE5">
        <w:rPr>
          <w:color w:val="242424"/>
        </w:rPr>
        <w:t xml:space="preserve"> eller annan enhet. </w:t>
      </w:r>
      <w:r w:rsidRPr="09354AE5">
        <w:rPr>
          <w:color w:val="242424"/>
        </w:rPr>
        <w:t>Om positivt gonorrétest hänvisas invånare till hud och könsmottagning inom V</w:t>
      </w:r>
      <w:r w:rsidR="0CE32886" w:rsidRPr="09354AE5">
        <w:rPr>
          <w:color w:val="242424"/>
        </w:rPr>
        <w:t>GR</w:t>
      </w:r>
      <w:r w:rsidRPr="09354AE5">
        <w:rPr>
          <w:color w:val="242424"/>
        </w:rPr>
        <w:t>.</w:t>
      </w:r>
      <w:r w:rsidR="481319B4" w:rsidRPr="09354AE5">
        <w:rPr>
          <w:color w:val="242424"/>
        </w:rPr>
        <w:t xml:space="preserve"> </w:t>
      </w:r>
      <w:r w:rsidR="447581DD" w:rsidRPr="09354AE5">
        <w:rPr>
          <w:color w:val="242424"/>
        </w:rPr>
        <w:t>S</w:t>
      </w:r>
      <w:r w:rsidRPr="09354AE5">
        <w:rPr>
          <w:color w:val="242424"/>
        </w:rPr>
        <w:t xml:space="preserve">mittspårning </w:t>
      </w:r>
      <w:r w:rsidR="26E15A2B" w:rsidRPr="09354AE5">
        <w:rPr>
          <w:color w:val="242424"/>
        </w:rPr>
        <w:t>görs via behandlande enhet.</w:t>
      </w:r>
    </w:p>
    <w:p w14:paraId="44902C24" w14:textId="79F89C15" w:rsidR="001418F4" w:rsidRPr="00466DEE" w:rsidRDefault="001418F4" w:rsidP="00466DEE">
      <w:r>
        <w:t>Det finns alternativa sätt att testa sig. En del kan beställas via internet och är av varierande kvalitet</w:t>
      </w:r>
      <w:r w:rsidR="497B43CC">
        <w:t xml:space="preserve"> och rekommenderas inte av VGR.</w:t>
      </w:r>
    </w:p>
    <w:p w14:paraId="1D8EEFA6" w14:textId="5188D08F" w:rsidR="001418F4" w:rsidRPr="00B54ADF" w:rsidRDefault="001418F4" w:rsidP="00466DEE">
      <w:pPr>
        <w:pStyle w:val="Rubrik3"/>
      </w:pPr>
      <w:r w:rsidRPr="4F2C4B01">
        <w:t>Provtagning</w:t>
      </w:r>
    </w:p>
    <w:p w14:paraId="1B9FAC02" w14:textId="77777777" w:rsidR="00E04751" w:rsidRDefault="001418F4" w:rsidP="0B2622D2">
      <w:r w:rsidRPr="001D67E8">
        <w:t xml:space="preserve">Provtagningslokal väljs utifrån den sexuella praktiken. </w:t>
      </w:r>
    </w:p>
    <w:p w14:paraId="07A4B869" w14:textId="5095BDD0" w:rsidR="001418F4" w:rsidRDefault="001418F4" w:rsidP="0B2622D2">
      <w:r>
        <w:t xml:space="preserve">Cervixprov: Avtorkning av slem på portioytan skall göras med en ”stor tork” innan provtagningen. Provtagningspinne </w:t>
      </w:r>
      <w:r w:rsidR="45782133">
        <w:t xml:space="preserve">(Optima multitest </w:t>
      </w:r>
      <w:proofErr w:type="spellStart"/>
      <w:r w:rsidR="45782133">
        <w:t>swab</w:t>
      </w:r>
      <w:proofErr w:type="spellEnd"/>
      <w:r w:rsidR="45782133">
        <w:t xml:space="preserve">) </w:t>
      </w:r>
      <w:r>
        <w:t>roteras i cervixkanalen och förs därefter ned i provtagningsröret</w:t>
      </w:r>
      <w:r w:rsidR="386400A7">
        <w:t xml:space="preserve"> och knäcks mot kanten. </w:t>
      </w:r>
    </w:p>
    <w:p w14:paraId="5B05C6A6" w14:textId="77777777" w:rsidR="00466AAC" w:rsidRDefault="001418F4" w:rsidP="00466AAC">
      <w:r>
        <w:t xml:space="preserve">Urinprov: Patienten skall ha haft urinen i blåsan minst en timme innan provtagningen. Det är den första portionen, som ska skickas för analys i UPT rör. Obs ej </w:t>
      </w:r>
      <w:proofErr w:type="spellStart"/>
      <w:r>
        <w:t>mittstråleprov</w:t>
      </w:r>
      <w:proofErr w:type="spellEnd"/>
      <w:r>
        <w:t>. När man sedan fyller på urin i UPT röret är det viktigt att vätskenivån håller sig mellan de två svarta linjerna i fyllnadsfönstret.</w:t>
      </w:r>
    </w:p>
    <w:p w14:paraId="7F842A5E" w14:textId="02D6C9BB" w:rsidR="297C5C6A" w:rsidRDefault="297C5C6A" w:rsidP="09354AE5">
      <w:pPr>
        <w:spacing w:after="240"/>
        <w:ind w:right="22"/>
      </w:pPr>
      <w:hyperlink r:id="rId17">
        <w:r w:rsidRPr="00466AAC">
          <w:rPr>
            <w:rStyle w:val="Hyperlnk"/>
          </w:rPr>
          <w:t>STI-provtagningsmall - Vårdgivarwebben Västra Götalandsregionen</w:t>
        </w:r>
      </w:hyperlink>
    </w:p>
    <w:p w14:paraId="0598B1C7" w14:textId="0D580742" w:rsidR="001262B9" w:rsidRDefault="001262B9" w:rsidP="09354AE5">
      <w:pPr>
        <w:spacing w:after="240"/>
        <w:ind w:right="22"/>
        <w:rPr>
          <w:color w:val="006298" w:themeColor="hyperlink"/>
          <w:u w:val="single"/>
        </w:rPr>
      </w:pPr>
      <w:hyperlink r:id="rId18" w:history="1">
        <w:r w:rsidRPr="001262B9">
          <w:rPr>
            <w:rStyle w:val="Hyperlnk"/>
          </w:rPr>
          <w:t xml:space="preserve">Smittskyddsblad Klamydia och </w:t>
        </w:r>
        <w:proofErr w:type="spellStart"/>
        <w:r w:rsidRPr="001262B9">
          <w:rPr>
            <w:rStyle w:val="Hyperlnk"/>
          </w:rPr>
          <w:t>Lymphogranuloma</w:t>
        </w:r>
        <w:proofErr w:type="spellEnd"/>
        <w:r w:rsidRPr="001262B9">
          <w:rPr>
            <w:rStyle w:val="Hyperlnk"/>
          </w:rPr>
          <w:t xml:space="preserve"> </w:t>
        </w:r>
        <w:proofErr w:type="spellStart"/>
        <w:r w:rsidRPr="001262B9">
          <w:rPr>
            <w:rStyle w:val="Hyperlnk"/>
          </w:rPr>
          <w:t>venerum</w:t>
        </w:r>
        <w:proofErr w:type="spellEnd"/>
        <w:r w:rsidRPr="001262B9">
          <w:rPr>
            <w:rStyle w:val="Hyperlnk"/>
          </w:rPr>
          <w:t xml:space="preserve"> (LGV) läkarinformation</w:t>
        </w:r>
      </w:hyperlink>
    </w:p>
    <w:p w14:paraId="269A41AD" w14:textId="53278F52" w:rsidR="0032580D" w:rsidRPr="00466AAC" w:rsidRDefault="0032580D" w:rsidP="09354AE5">
      <w:pPr>
        <w:spacing w:after="240"/>
        <w:ind w:right="22"/>
        <w:rPr>
          <w:rStyle w:val="Hyperlnk"/>
        </w:rPr>
      </w:pPr>
      <w:hyperlink r:id="rId19" w:history="1">
        <w:r w:rsidRPr="0032580D">
          <w:rPr>
            <w:rStyle w:val="Hyperlnk"/>
          </w:rPr>
          <w:t>ROSP ändrad klamydia-diagnostik.pdf</w:t>
        </w:r>
      </w:hyperlink>
    </w:p>
    <w:p w14:paraId="3C3D25EA" w14:textId="7A3BD483" w:rsidR="001418F4" w:rsidRPr="00555694" w:rsidRDefault="001418F4" w:rsidP="00FC03FE">
      <w:r w:rsidRPr="0B2622D2">
        <w:rPr>
          <w:b/>
          <w:bCs/>
        </w:rPr>
        <w:t>Kontrollprov:</w:t>
      </w:r>
      <w:r>
        <w:t xml:space="preserve"> Efter en korrekt genomförd behandling </w:t>
      </w:r>
      <w:r w:rsidR="65BB1844">
        <w:t>(</w:t>
      </w:r>
      <w:r>
        <w:t xml:space="preserve">behövs inget kontrollprov. Om man av annat skäl väljer att ta kontrollprov ska man vänta minst fyra veckor efter påbörjad behandling för att undvika falskt </w:t>
      </w:r>
      <w:r>
        <w:lastRenderedPageBreak/>
        <w:t xml:space="preserve">positivt utfall. Vid fortsatta besvär, </w:t>
      </w:r>
      <w:proofErr w:type="spellStart"/>
      <w:r>
        <w:t>provtag</w:t>
      </w:r>
      <w:proofErr w:type="spellEnd"/>
      <w:r>
        <w:t xml:space="preserve"> </w:t>
      </w:r>
      <w:proofErr w:type="gramStart"/>
      <w:r>
        <w:t>istället</w:t>
      </w:r>
      <w:proofErr w:type="gramEnd"/>
      <w:r>
        <w:t xml:space="preserve"> för mycoplasma </w:t>
      </w:r>
      <w:proofErr w:type="spellStart"/>
      <w:r>
        <w:t>genitalium</w:t>
      </w:r>
      <w:proofErr w:type="spellEnd"/>
      <w:r>
        <w:t xml:space="preserve"> och gonorré om ej gjort.</w:t>
      </w:r>
    </w:p>
    <w:p w14:paraId="10E462D2" w14:textId="77777777" w:rsidR="001418F4" w:rsidRPr="00555694" w:rsidRDefault="001418F4" w:rsidP="00FC03FE">
      <w:proofErr w:type="spellStart"/>
      <w:r>
        <w:t>Provtag</w:t>
      </w:r>
      <w:proofErr w:type="spellEnd"/>
      <w:r w:rsidRPr="00555694">
        <w:t xml:space="preserve"> alltid när infektion kan misstänkas och behandla aldrig utan att </w:t>
      </w:r>
      <w:proofErr w:type="spellStart"/>
      <w:r>
        <w:t>provta</w:t>
      </w:r>
      <w:proofErr w:type="spellEnd"/>
      <w:r w:rsidRPr="00555694">
        <w:t xml:space="preserve"> först. </w:t>
      </w:r>
    </w:p>
    <w:p w14:paraId="24AFB97B" w14:textId="33402B0D" w:rsidR="001418F4" w:rsidRDefault="001418F4" w:rsidP="00FC03FE">
      <w:r>
        <w:t>Vid samtidig graviditet rekommenderas kontrollprov enl</w:t>
      </w:r>
      <w:r w:rsidR="00FC03FE">
        <w:t>igt</w:t>
      </w:r>
      <w:r>
        <w:t xml:space="preserve"> nedan.</w:t>
      </w:r>
    </w:p>
    <w:p w14:paraId="046B5717" w14:textId="2D10F174" w:rsidR="001418F4" w:rsidRPr="002D4A3F" w:rsidRDefault="001418F4" w:rsidP="003F2FB1">
      <w:pPr>
        <w:pStyle w:val="Rubrik3"/>
        <w:rPr>
          <w:sz w:val="22"/>
          <w:szCs w:val="22"/>
        </w:rPr>
      </w:pPr>
      <w:r w:rsidRPr="00A61189">
        <w:t>Behandling</w:t>
      </w:r>
      <w:r>
        <w:t xml:space="preserve"> icke gravid</w:t>
      </w:r>
    </w:p>
    <w:p w14:paraId="24F8B1B3" w14:textId="65EED106" w:rsidR="001418F4" w:rsidRDefault="001418F4" w:rsidP="3B3A4871">
      <w:r>
        <w:t xml:space="preserve">Behandla i första hand med </w:t>
      </w:r>
      <w:proofErr w:type="spellStart"/>
      <w:r>
        <w:t>Doxycyklin</w:t>
      </w:r>
      <w:proofErr w:type="spellEnd"/>
      <w:r>
        <w:t xml:space="preserve"> </w:t>
      </w:r>
      <w:r w:rsidR="37402B67">
        <w:t>2</w:t>
      </w:r>
      <w:r>
        <w:t xml:space="preserve">00 mg </w:t>
      </w:r>
      <w:r w:rsidR="594D34EC">
        <w:t>x 1 i 7 dagar.</w:t>
      </w:r>
      <w:r>
        <w:t xml:space="preserve"> Vid allergi mot </w:t>
      </w:r>
      <w:proofErr w:type="spellStart"/>
      <w:r>
        <w:t>tetracykliner</w:t>
      </w:r>
      <w:proofErr w:type="spellEnd"/>
      <w:r w:rsidR="4FACFCE4" w:rsidRPr="3B3A4871">
        <w:t xml:space="preserve"> </w:t>
      </w:r>
      <w:r w:rsidR="77CF1430" w:rsidRPr="3B3A4871">
        <w:t>ges</w:t>
      </w:r>
      <w:r w:rsidR="13F20566" w:rsidRPr="3B3A4871">
        <w:t xml:space="preserve"> </w:t>
      </w:r>
      <w:proofErr w:type="spellStart"/>
      <w:r w:rsidR="4FACFCE4" w:rsidRPr="3B3A4871">
        <w:t>Azitromycin</w:t>
      </w:r>
      <w:proofErr w:type="spellEnd"/>
      <w:r w:rsidR="4FACFCE4" w:rsidRPr="3B3A4871">
        <w:t xml:space="preserve"> 500 mg </w:t>
      </w:r>
      <w:r w:rsidR="7801EB4E" w:rsidRPr="3B3A4871">
        <w:t xml:space="preserve">2 </w:t>
      </w:r>
      <w:r w:rsidR="4FACFCE4" w:rsidRPr="3B3A4871">
        <w:t xml:space="preserve">x </w:t>
      </w:r>
      <w:r w:rsidR="788FDD15" w:rsidRPr="3B3A4871">
        <w:t>1</w:t>
      </w:r>
      <w:r w:rsidR="2062C508" w:rsidRPr="3B3A4871">
        <w:t xml:space="preserve"> </w:t>
      </w:r>
      <w:r>
        <w:t>som engångsdos</w:t>
      </w:r>
      <w:r w:rsidR="3327C768">
        <w:t xml:space="preserve">. </w:t>
      </w:r>
      <w:r w:rsidR="309008E1">
        <w:t xml:space="preserve">Helst ska då en </w:t>
      </w:r>
      <w:proofErr w:type="spellStart"/>
      <w:r w:rsidR="309008E1" w:rsidRPr="3B3A4871">
        <w:rPr>
          <w:i/>
          <w:iCs/>
        </w:rPr>
        <w:t>mykoplasma</w:t>
      </w:r>
      <w:proofErr w:type="spellEnd"/>
      <w:r w:rsidR="309008E1" w:rsidRPr="3B3A4871">
        <w:rPr>
          <w:i/>
          <w:iCs/>
        </w:rPr>
        <w:t xml:space="preserve"> </w:t>
      </w:r>
      <w:proofErr w:type="spellStart"/>
      <w:r w:rsidR="309008E1" w:rsidRPr="3B3A4871">
        <w:rPr>
          <w:i/>
          <w:iCs/>
        </w:rPr>
        <w:t>genital</w:t>
      </w:r>
      <w:r w:rsidR="23725602" w:rsidRPr="3B3A4871">
        <w:rPr>
          <w:i/>
          <w:iCs/>
        </w:rPr>
        <w:t>ium</w:t>
      </w:r>
      <w:proofErr w:type="spellEnd"/>
      <w:r w:rsidR="23725602" w:rsidRPr="3B3A4871">
        <w:rPr>
          <w:i/>
          <w:iCs/>
        </w:rPr>
        <w:t>-</w:t>
      </w:r>
      <w:r w:rsidR="309008E1">
        <w:t>odling föreligga negativ i resistensutvecklingshänseende</w:t>
      </w:r>
      <w:r w:rsidR="2A0A9557">
        <w:t xml:space="preserve"> om praktiskt möjligt</w:t>
      </w:r>
      <w:r w:rsidR="309008E1">
        <w:t>.</w:t>
      </w:r>
      <w:r w:rsidR="66FB7D58">
        <w:t xml:space="preserve"> </w:t>
      </w:r>
    </w:p>
    <w:p w14:paraId="73C5D72C" w14:textId="0826A262" w:rsidR="001418F4" w:rsidRPr="002D4A3F" w:rsidRDefault="001418F4" w:rsidP="003F2FB1">
      <w:pPr>
        <w:pStyle w:val="Rubrik3"/>
        <w:rPr>
          <w:sz w:val="22"/>
          <w:szCs w:val="22"/>
        </w:rPr>
      </w:pPr>
      <w:r w:rsidRPr="00A61189">
        <w:t>Behandling</w:t>
      </w:r>
      <w:r>
        <w:t xml:space="preserve"> gravida</w:t>
      </w:r>
    </w:p>
    <w:p w14:paraId="07DCA734" w14:textId="26815957" w:rsidR="001418F4" w:rsidRPr="00A61189" w:rsidRDefault="001418F4" w:rsidP="003F2FB1">
      <w:r>
        <w:t xml:space="preserve">Gravida i första </w:t>
      </w:r>
      <w:proofErr w:type="spellStart"/>
      <w:r>
        <w:t>trimestern</w:t>
      </w:r>
      <w:proofErr w:type="spellEnd"/>
      <w:r>
        <w:t xml:space="preserve"> behandlas med </w:t>
      </w:r>
      <w:proofErr w:type="spellStart"/>
      <w:r>
        <w:t>Doxycyklin</w:t>
      </w:r>
      <w:proofErr w:type="spellEnd"/>
      <w:r w:rsidR="3F1ACC5B">
        <w:t xml:space="preserve"> </w:t>
      </w:r>
      <w:proofErr w:type="spellStart"/>
      <w:r w:rsidR="3F1ACC5B">
        <w:t>enl</w:t>
      </w:r>
      <w:proofErr w:type="spellEnd"/>
      <w:r w:rsidR="3F1ACC5B">
        <w:t xml:space="preserve"> ovan</w:t>
      </w:r>
    </w:p>
    <w:p w14:paraId="034F3E43" w14:textId="61F92A69" w:rsidR="001418F4" w:rsidRPr="00926A27" w:rsidRDefault="001418F4" w:rsidP="3B3A4871">
      <w:pPr>
        <w:ind w:left="632" w:firstLine="360"/>
        <w:rPr>
          <w:color w:val="555555"/>
        </w:rPr>
      </w:pPr>
      <w:r>
        <w:t xml:space="preserve">Gravida i andra eller tredje </w:t>
      </w:r>
      <w:proofErr w:type="spellStart"/>
      <w:r>
        <w:t>trimestern</w:t>
      </w:r>
      <w:proofErr w:type="spellEnd"/>
      <w:r>
        <w:t xml:space="preserve"> behandlas</w:t>
      </w:r>
      <w:r w:rsidR="7FBCE8CF">
        <w:t xml:space="preserve"> med</w:t>
      </w:r>
      <w:r>
        <w:t xml:space="preserve"> </w:t>
      </w:r>
      <w:proofErr w:type="spellStart"/>
      <w:r w:rsidR="71D8E797" w:rsidRPr="00CE28E4">
        <w:t>Azitromycin</w:t>
      </w:r>
      <w:proofErr w:type="spellEnd"/>
      <w:r w:rsidR="71D8E797" w:rsidRPr="00CE28E4">
        <w:t xml:space="preserve"> 500</w:t>
      </w:r>
      <w:r w:rsidR="77591B28" w:rsidRPr="00CE28E4">
        <w:t xml:space="preserve"> </w:t>
      </w:r>
      <w:r>
        <w:tab/>
      </w:r>
      <w:r w:rsidR="71D8E797" w:rsidRPr="00CE28E4">
        <w:t xml:space="preserve">mg x 1 följt av 250 mg x 1 x 4  </w:t>
      </w:r>
      <w:r w:rsidR="79D22157" w:rsidRPr="00CE28E4">
        <w:t>(</w:t>
      </w:r>
      <w:proofErr w:type="spellStart"/>
      <w:r w:rsidR="79D22157" w:rsidRPr="00CE28E4">
        <w:t>enl</w:t>
      </w:r>
      <w:proofErr w:type="spellEnd"/>
      <w:r w:rsidR="79D22157" w:rsidRPr="00CE28E4">
        <w:t xml:space="preserve"> </w:t>
      </w:r>
      <w:proofErr w:type="spellStart"/>
      <w:r w:rsidR="6022A34C" w:rsidRPr="00CE28E4">
        <w:t>I</w:t>
      </w:r>
      <w:r w:rsidR="79D22157" w:rsidRPr="00CE28E4">
        <w:t>nfpreg</w:t>
      </w:r>
      <w:proofErr w:type="spellEnd"/>
      <w:r w:rsidR="79D22157" w:rsidRPr="00CE28E4">
        <w:t>)</w:t>
      </w:r>
    </w:p>
    <w:p w14:paraId="6CFD25D4" w14:textId="0FB537AC" w:rsidR="001418F4" w:rsidRPr="00CE28E4" w:rsidRDefault="71D8E797" w:rsidP="00CE28E4">
      <w:proofErr w:type="spellStart"/>
      <w:r w:rsidRPr="00CE28E4">
        <w:t>Amoxicillin</w:t>
      </w:r>
      <w:proofErr w:type="spellEnd"/>
      <w:r w:rsidRPr="00CE28E4">
        <w:t xml:space="preserve"> 500 mg x 3 i 7 dagar kan ges under hela graviditeten</w:t>
      </w:r>
      <w:r w:rsidR="59C6CDBC" w:rsidRPr="00CE28E4">
        <w:t xml:space="preserve"> och är </w:t>
      </w:r>
      <w:r w:rsidR="001418F4">
        <w:tab/>
      </w:r>
      <w:r w:rsidR="59C6CDBC" w:rsidRPr="00CE28E4">
        <w:t>säkert för fostret men</w:t>
      </w:r>
      <w:r w:rsidR="280003FD" w:rsidRPr="00CE28E4">
        <w:t xml:space="preserve"> med</w:t>
      </w:r>
      <w:r w:rsidR="59C6CDBC" w:rsidRPr="00CE28E4">
        <w:t xml:space="preserve"> teoretisk risk för persisterande infektion.</w:t>
      </w:r>
      <w:r w:rsidR="16436DBF" w:rsidRPr="00CE28E4">
        <w:t xml:space="preserve"> </w:t>
      </w:r>
      <w:r w:rsidR="6E3C7A60" w:rsidRPr="00CE28E4">
        <w:t>(</w:t>
      </w:r>
      <w:proofErr w:type="spellStart"/>
      <w:r w:rsidR="3723D244" w:rsidRPr="00CE28E4">
        <w:t>Erytromycin</w:t>
      </w:r>
      <w:proofErr w:type="spellEnd"/>
      <w:r w:rsidR="3723D244" w:rsidRPr="00CE28E4">
        <w:t xml:space="preserve"> är inte längre rekommenderat. </w:t>
      </w:r>
      <w:r w:rsidR="21E0E556" w:rsidRPr="00CE28E4">
        <w:t xml:space="preserve">Se </w:t>
      </w:r>
      <w:r w:rsidR="7AD93712" w:rsidRPr="00CE28E4">
        <w:t>Läkemedelsverkets</w:t>
      </w:r>
      <w:r w:rsidR="21E0E556" w:rsidRPr="00CE28E4">
        <w:t xml:space="preserve"> </w:t>
      </w:r>
      <w:r w:rsidR="23700BCC" w:rsidRPr="00CE28E4">
        <w:t>behandlingsrekommendation</w:t>
      </w:r>
      <w:r w:rsidR="18AF78B6" w:rsidRPr="00CE28E4">
        <w:t xml:space="preserve"> samt </w:t>
      </w:r>
      <w:proofErr w:type="spellStart"/>
      <w:r w:rsidR="18AF78B6" w:rsidRPr="00CE28E4">
        <w:t>Infpreg</w:t>
      </w:r>
      <w:proofErr w:type="spellEnd"/>
      <w:r w:rsidR="7EC0FE41" w:rsidRPr="00CE28E4">
        <w:t>)</w:t>
      </w:r>
      <w:r w:rsidR="21E0E556" w:rsidRPr="00CE28E4">
        <w:t xml:space="preserve"> </w:t>
      </w:r>
    </w:p>
    <w:p w14:paraId="23E33F65" w14:textId="1AF64974" w:rsidR="00466DEE" w:rsidRPr="00926A27" w:rsidRDefault="2CBDE2AF" w:rsidP="00466DEE">
      <w:r>
        <w:t xml:space="preserve">Obs: </w:t>
      </w:r>
      <w:r w:rsidR="001418F4">
        <w:t xml:space="preserve">Vid graviditet, ska kontrolltest </w:t>
      </w:r>
      <w:r w:rsidR="3C6496BE">
        <w:t>göras</w:t>
      </w:r>
      <w:r w:rsidR="61BDAB7A">
        <w:t xml:space="preserve"> </w:t>
      </w:r>
      <w:r w:rsidR="3C6496BE">
        <w:t>fyra veckor efter</w:t>
      </w:r>
      <w:r w:rsidR="3705734A">
        <w:t xml:space="preserve"> </w:t>
      </w:r>
      <w:r w:rsidR="3C6496BE">
        <w:t>avslutad behandling.</w:t>
      </w:r>
      <w:r w:rsidR="001418F4">
        <w:t xml:space="preserve"> </w:t>
      </w:r>
      <w:r w:rsidR="610C3FEE">
        <w:t>R</w:t>
      </w:r>
      <w:r w:rsidR="001418F4">
        <w:t>emittera till mödravården för detta</w:t>
      </w:r>
      <w:r w:rsidR="17454700">
        <w:t xml:space="preserve"> och informera patienten</w:t>
      </w:r>
      <w:r w:rsidR="001418F4">
        <w:t>.</w:t>
      </w:r>
    </w:p>
    <w:p w14:paraId="6128970B" w14:textId="267366E3" w:rsidR="68A91B26" w:rsidRDefault="68A91B26" w:rsidP="00466DEE">
      <w:pPr>
        <w:pStyle w:val="Rubrik3"/>
      </w:pPr>
      <w:r w:rsidRPr="02528F50">
        <w:t>Recept</w:t>
      </w:r>
    </w:p>
    <w:p w14:paraId="55078B52" w14:textId="16242738" w:rsidR="02528F50" w:rsidRDefault="68A91B26" w:rsidP="001640E0">
      <w:r>
        <w:t>Ange på receptet att läkemedlet är ”</w:t>
      </w:r>
      <w:r w:rsidRPr="02528F50">
        <w:rPr>
          <w:b/>
          <w:bCs/>
        </w:rPr>
        <w:t>kostnadsfritt enligt SmL</w:t>
      </w:r>
      <w:r>
        <w:t>” i rutan för särskilda upplysningar.</w:t>
      </w:r>
    </w:p>
    <w:p w14:paraId="389E84FD" w14:textId="7ECB60CC" w:rsidR="001418F4" w:rsidRPr="00A61189" w:rsidRDefault="001418F4" w:rsidP="003F2FB1">
      <w:pPr>
        <w:pStyle w:val="Rubrik3"/>
      </w:pPr>
      <w:r w:rsidRPr="00A61189">
        <w:t>Praktiska råd</w:t>
      </w:r>
    </w:p>
    <w:p w14:paraId="34609E0D" w14:textId="77777777" w:rsidR="001418F4" w:rsidRDefault="001418F4" w:rsidP="003F2FB1">
      <w:r>
        <w:t xml:space="preserve">Dokumentera tydligt </w:t>
      </w:r>
      <w:r w:rsidRPr="00DD4F6A">
        <w:t>i journalen de sätt patienten vill bli kontaktad på</w:t>
      </w:r>
      <w:r>
        <w:t xml:space="preserve"> och </w:t>
      </w:r>
      <w:r w:rsidRPr="00DD4F6A">
        <w:t>uppdatera telefonnummer.</w:t>
      </w:r>
    </w:p>
    <w:p w14:paraId="799C1EC7" w14:textId="666F79E9" w:rsidR="001418F4" w:rsidRPr="00A61189" w:rsidRDefault="001418F4" w:rsidP="003F2FB1">
      <w:pPr>
        <w:pStyle w:val="Rubrik3"/>
      </w:pPr>
      <w:r w:rsidRPr="00A61189">
        <w:t>Regler och information</w:t>
      </w:r>
    </w:p>
    <w:p w14:paraId="7555B220" w14:textId="77777777" w:rsidR="001418F4" w:rsidRDefault="001418F4" w:rsidP="003F2FB1">
      <w:r w:rsidRPr="00A61189">
        <w:t xml:space="preserve">Patienten ska vid behandling få skriftlig patientinformation med förhållningsregler. De finns på regionens smittskyddsenhets hemsida och uppdateras löpande. Där finns även allmän information till behandlande läkare och länken för att kunna </w:t>
      </w:r>
      <w:r>
        <w:t xml:space="preserve">utföra </w:t>
      </w:r>
      <w:r w:rsidRPr="00A61189">
        <w:t>smittskyddsanmäla</w:t>
      </w:r>
      <w:r>
        <w:t>n</w:t>
      </w:r>
      <w:r w:rsidRPr="00A61189">
        <w:t>.</w:t>
      </w:r>
    </w:p>
    <w:p w14:paraId="739F5CF3" w14:textId="77777777" w:rsidR="001418F4" w:rsidRPr="003F2FB1" w:rsidRDefault="001418F4" w:rsidP="001418F4">
      <w:pPr>
        <w:spacing w:after="240"/>
        <w:ind w:right="22"/>
        <w:rPr>
          <w:rStyle w:val="Hyperlnk"/>
        </w:rPr>
      </w:pPr>
      <w:hyperlink r:id="rId20" w:history="1">
        <w:r w:rsidRPr="003F2FB1">
          <w:rPr>
            <w:rStyle w:val="Hyperlnk"/>
          </w:rPr>
          <w:t xml:space="preserve">Länk till Smittskydd information </w:t>
        </w:r>
        <w:r w:rsidRPr="003F2FB1">
          <w:rPr>
            <w:rStyle w:val="Hyperlnk"/>
          </w:rPr>
          <w:t>K</w:t>
        </w:r>
        <w:r w:rsidRPr="003F2FB1">
          <w:rPr>
            <w:rStyle w:val="Hyperlnk"/>
          </w:rPr>
          <w:t>lamydia</w:t>
        </w:r>
      </w:hyperlink>
    </w:p>
    <w:p w14:paraId="43BDC2B3" w14:textId="77777777" w:rsidR="001418F4" w:rsidRPr="003F2FB1" w:rsidRDefault="001418F4" w:rsidP="001418F4">
      <w:pPr>
        <w:spacing w:after="240"/>
        <w:ind w:right="22"/>
        <w:rPr>
          <w:rStyle w:val="Hyperlnk"/>
        </w:rPr>
      </w:pPr>
      <w:hyperlink r:id="rId21" w:history="1">
        <w:r w:rsidRPr="003F2FB1">
          <w:rPr>
            <w:rStyle w:val="Hyperlnk"/>
          </w:rPr>
          <w:t>Länk</w:t>
        </w:r>
        <w:r w:rsidRPr="003F2FB1">
          <w:rPr>
            <w:rStyle w:val="Hyperlnk"/>
          </w:rPr>
          <w:t xml:space="preserve"> </w:t>
        </w:r>
        <w:r w:rsidRPr="003F2FB1">
          <w:rPr>
            <w:rStyle w:val="Hyperlnk"/>
          </w:rPr>
          <w:t xml:space="preserve">till </w:t>
        </w:r>
        <w:proofErr w:type="spellStart"/>
        <w:r w:rsidRPr="003F2FB1">
          <w:rPr>
            <w:rStyle w:val="Hyperlnk"/>
          </w:rPr>
          <w:t>Smi-net</w:t>
        </w:r>
        <w:proofErr w:type="spellEnd"/>
      </w:hyperlink>
      <w:r w:rsidRPr="003F2FB1">
        <w:rPr>
          <w:rStyle w:val="Hyperlnk"/>
        </w:rPr>
        <w:t xml:space="preserve"> </w:t>
      </w:r>
    </w:p>
    <w:p w14:paraId="61E32092" w14:textId="77777777" w:rsidR="001418F4" w:rsidRPr="003F2FB1" w:rsidRDefault="001418F4" w:rsidP="001418F4">
      <w:pPr>
        <w:spacing w:after="240"/>
        <w:ind w:right="22"/>
        <w:rPr>
          <w:rStyle w:val="Hyperlnk"/>
        </w:rPr>
      </w:pPr>
      <w:hyperlink r:id="rId22" w:history="1">
        <w:r w:rsidRPr="003F2FB1">
          <w:rPr>
            <w:rStyle w:val="Hyperlnk"/>
          </w:rPr>
          <w:t>Länk till sm</w:t>
        </w:r>
        <w:r w:rsidRPr="003F2FB1">
          <w:rPr>
            <w:rStyle w:val="Hyperlnk"/>
          </w:rPr>
          <w:t>i</w:t>
        </w:r>
        <w:r w:rsidRPr="003F2FB1">
          <w:rPr>
            <w:rStyle w:val="Hyperlnk"/>
          </w:rPr>
          <w:t>ttskyddet</w:t>
        </w:r>
      </w:hyperlink>
    </w:p>
    <w:p w14:paraId="61656F2F" w14:textId="5A5FEFF5" w:rsidR="001418F4" w:rsidRPr="00A61189" w:rsidRDefault="001418F4" w:rsidP="003F2FB1">
      <w:r w:rsidRPr="00A61189">
        <w:rPr>
          <w:shd w:val="clear" w:color="auto" w:fill="FFFFFF"/>
        </w:rPr>
        <w:t>Meddela också att patienten är skyldig att medverka vid smittspårnin</w:t>
      </w:r>
      <w:r>
        <w:rPr>
          <w:shd w:val="clear" w:color="auto" w:fill="FFFFFF"/>
        </w:rPr>
        <w:t xml:space="preserve">g och kommer att kontaktas av </w:t>
      </w:r>
      <w:r w:rsidRPr="00757EF4">
        <w:rPr>
          <w:shd w:val="clear" w:color="auto" w:fill="FFFFFF"/>
        </w:rPr>
        <w:t>barnmorska</w:t>
      </w:r>
      <w:r w:rsidRPr="00A61189">
        <w:t xml:space="preserve"> </w:t>
      </w:r>
      <w:r>
        <w:t xml:space="preserve">på Gynmottagningen </w:t>
      </w:r>
      <w:r w:rsidRPr="00A61189">
        <w:t>för det.</w:t>
      </w:r>
    </w:p>
    <w:p w14:paraId="0B67385E" w14:textId="77777777" w:rsidR="001418F4" w:rsidRPr="007715E0" w:rsidRDefault="001418F4" w:rsidP="003F2FB1">
      <w:pPr>
        <w:pStyle w:val="Rubrik3"/>
      </w:pPr>
      <w:r w:rsidRPr="007715E0">
        <w:t>Arbetsrutin för sju</w:t>
      </w:r>
      <w:r>
        <w:t>k</w:t>
      </w:r>
      <w:r w:rsidRPr="007715E0">
        <w:t>sköterskor</w:t>
      </w:r>
      <w:r>
        <w:t>,</w:t>
      </w:r>
      <w:r w:rsidRPr="007715E0">
        <w:t xml:space="preserve"> barnmorskor </w:t>
      </w:r>
      <w:r>
        <w:t xml:space="preserve">och läkare </w:t>
      </w:r>
      <w:r w:rsidRPr="007715E0">
        <w:t>vid upptäckt positiv klamydia</w:t>
      </w:r>
      <w:r>
        <w:t xml:space="preserve"> på </w:t>
      </w:r>
      <w:proofErr w:type="spellStart"/>
      <w:r>
        <w:t>Gynakuten</w:t>
      </w:r>
      <w:proofErr w:type="spellEnd"/>
      <w:r>
        <w:t xml:space="preserve"> och mottagningen</w:t>
      </w:r>
    </w:p>
    <w:p w14:paraId="56D4CDFB" w14:textId="536EE673" w:rsidR="001418F4" w:rsidRDefault="001418F4" w:rsidP="003F2FB1">
      <w:r>
        <w:t xml:space="preserve">Sjuksköterska/barnmorska på </w:t>
      </w:r>
      <w:proofErr w:type="spellStart"/>
      <w:r>
        <w:t>gynakuten</w:t>
      </w:r>
      <w:proofErr w:type="spellEnd"/>
      <w:r>
        <w:t xml:space="preserve"> ansvarar för att regelbundet kontrollera </w:t>
      </w:r>
      <w:proofErr w:type="spellStart"/>
      <w:r>
        <w:t>gynakutens</w:t>
      </w:r>
      <w:proofErr w:type="spellEnd"/>
      <w:r>
        <w:t xml:space="preserve"> </w:t>
      </w:r>
      <w:proofErr w:type="spellStart"/>
      <w:r>
        <w:t>lablistor</w:t>
      </w:r>
      <w:proofErr w:type="spellEnd"/>
      <w:r>
        <w:t xml:space="preserve"> och på så sätt finna positiva klamydiasvar. Sjuksköterskan/barnmorskan kontrollerar i journalen när provet är taget, om patienten fått behandling och hur patienten vill bli kontaktad</w:t>
      </w:r>
      <w:r w:rsidR="36D1521C">
        <w:t>. För tillfället utsedd</w:t>
      </w:r>
      <w:r>
        <w:t xml:space="preserve"> läkar</w:t>
      </w:r>
      <w:r w:rsidR="4A411791">
        <w:t>funktion</w:t>
      </w:r>
      <w:r>
        <w:t xml:space="preserve"> får en mapp med ID-märkt informationsblad</w:t>
      </w:r>
      <w:r w:rsidR="416DA842">
        <w:t>/brev</w:t>
      </w:r>
      <w:r>
        <w:t xml:space="preserve"> som patienten sen ska ha. Läkaren</w:t>
      </w:r>
      <w:r w:rsidR="1B600EDF">
        <w:t>:</w:t>
      </w:r>
    </w:p>
    <w:p w14:paraId="4288A4EC" w14:textId="77777777" w:rsidR="0056417E" w:rsidRDefault="001418F4" w:rsidP="0056417E">
      <w:pPr>
        <w:pStyle w:val="Punktlista"/>
        <w:numPr>
          <w:ilvl w:val="0"/>
          <w:numId w:val="23"/>
        </w:numPr>
      </w:pPr>
      <w:r>
        <w:t>signerar provsvaret</w:t>
      </w:r>
    </w:p>
    <w:p w14:paraId="3F2F7899" w14:textId="77777777" w:rsidR="0056417E" w:rsidRDefault="001418F4" w:rsidP="0056417E">
      <w:pPr>
        <w:pStyle w:val="Punktlista"/>
        <w:numPr>
          <w:ilvl w:val="0"/>
          <w:numId w:val="23"/>
        </w:numPr>
      </w:pPr>
      <w:r>
        <w:t xml:space="preserve">skriver recept på antibiotika </w:t>
      </w:r>
      <w:r w:rsidR="657BEC97">
        <w:t>(om ej gjort)</w:t>
      </w:r>
    </w:p>
    <w:p w14:paraId="0184809D" w14:textId="77777777" w:rsidR="001E1E16" w:rsidRDefault="001418F4" w:rsidP="001E1E16">
      <w:pPr>
        <w:pStyle w:val="Punktlista"/>
        <w:numPr>
          <w:ilvl w:val="0"/>
          <w:numId w:val="23"/>
        </w:numPr>
      </w:pPr>
      <w:r>
        <w:t xml:space="preserve">samt fyller i och signerar ID-märkt </w:t>
      </w:r>
      <w:hyperlink r:id="rId23">
        <w:r w:rsidRPr="09354AE5">
          <w:rPr>
            <w:rStyle w:val="Hyperlnk"/>
          </w:rPr>
          <w:t>informatio</w:t>
        </w:r>
        <w:r w:rsidRPr="09354AE5">
          <w:rPr>
            <w:rStyle w:val="Hyperlnk"/>
          </w:rPr>
          <w:t>n</w:t>
        </w:r>
        <w:r w:rsidRPr="09354AE5">
          <w:rPr>
            <w:rStyle w:val="Hyperlnk"/>
          </w:rPr>
          <w:t>sblad</w:t>
        </w:r>
      </w:hyperlink>
      <w:r w:rsidR="00D74D2D">
        <w:t xml:space="preserve"> (Klamydiabrev)</w:t>
      </w:r>
      <w:r>
        <w:t>.</w:t>
      </w:r>
    </w:p>
    <w:p w14:paraId="78398521" w14:textId="77909A83" w:rsidR="09354AE5" w:rsidRDefault="001418F4" w:rsidP="001E1E16">
      <w:pPr>
        <w:pStyle w:val="Punktlista"/>
        <w:numPr>
          <w:ilvl w:val="0"/>
          <w:numId w:val="23"/>
        </w:numPr>
      </w:pPr>
      <w:r>
        <w:t xml:space="preserve">dikterar i </w:t>
      </w:r>
      <w:proofErr w:type="spellStart"/>
      <w:r>
        <w:t>Melior</w:t>
      </w:r>
      <w:proofErr w:type="spellEnd"/>
      <w:r>
        <w:t xml:space="preserve"> att ovanstående är gjort samt att hen </w:t>
      </w:r>
      <w:r w:rsidR="56B504A9">
        <w:t xml:space="preserve"> </w:t>
      </w:r>
      <w:proofErr w:type="spellStart"/>
      <w:r w:rsidR="56B504A9">
        <w:t>deligerar</w:t>
      </w:r>
      <w:proofErr w:type="spellEnd"/>
      <w:r w:rsidR="56B504A9">
        <w:t xml:space="preserve"> smittspårning </w:t>
      </w:r>
      <w:r>
        <w:t xml:space="preserve">och </w:t>
      </w:r>
      <w:proofErr w:type="spellStart"/>
      <w:r>
        <w:t>Sminet</w:t>
      </w:r>
      <w:proofErr w:type="spellEnd"/>
      <w:r>
        <w:t xml:space="preserve">-anmälan till barnmorska på gynmottagningen. </w:t>
      </w:r>
    </w:p>
    <w:p w14:paraId="5D63B0F1" w14:textId="325BC785" w:rsidR="001418F4" w:rsidRDefault="001418F4" w:rsidP="001E1E16">
      <w:pPr>
        <w:pStyle w:val="Normalefterlista"/>
      </w:pPr>
      <w:r>
        <w:t xml:space="preserve">Dagtid: </w:t>
      </w:r>
      <w:bookmarkStart w:id="1" w:name="_Hlk126341556"/>
      <w:r>
        <w:t>Sjuksköterska/Barnmorska lämnar det</w:t>
      </w:r>
      <w:r w:rsidR="46E6029E">
        <w:t xml:space="preserve"> påskrivna</w:t>
      </w:r>
      <w:r>
        <w:t xml:space="preserve"> ID-märkta informationsbladet</w:t>
      </w:r>
      <w:r w:rsidR="41E4AAED">
        <w:t>/brevet</w:t>
      </w:r>
      <w:r>
        <w:t xml:space="preserve"> i röda</w:t>
      </w:r>
      <w:r w:rsidR="000E17F6">
        <w:t>-</w:t>
      </w:r>
      <w:r>
        <w:t xml:space="preserve">lådan på gynmottagningen </w:t>
      </w:r>
      <w:bookmarkEnd w:id="1"/>
      <w:r>
        <w:t>till smittspårningsansvariga barnmorskor</w:t>
      </w:r>
      <w:r w:rsidRPr="4F2C4B01">
        <w:rPr>
          <w:color w:val="FF0000"/>
        </w:rPr>
        <w:t xml:space="preserve"> </w:t>
      </w:r>
      <w:r>
        <w:t xml:space="preserve">som sköter muntlig och skriftlig smittskyddsinformation till patienten, smittspårning och </w:t>
      </w:r>
      <w:proofErr w:type="spellStart"/>
      <w:r>
        <w:t>SMInet</w:t>
      </w:r>
      <w:proofErr w:type="spellEnd"/>
      <w:r>
        <w:t xml:space="preserve">-anmälan och </w:t>
      </w:r>
      <w:r w:rsidR="00D74D2D">
        <w:t>dokumenterar</w:t>
      </w:r>
      <w:r>
        <w:t xml:space="preserve"> i </w:t>
      </w:r>
      <w:proofErr w:type="spellStart"/>
      <w:r>
        <w:t>Melior</w:t>
      </w:r>
      <w:proofErr w:type="spellEnd"/>
      <w:r>
        <w:t>.</w:t>
      </w:r>
    </w:p>
    <w:p w14:paraId="011D26F4" w14:textId="318FCFFD" w:rsidR="001418F4" w:rsidRPr="003F2FB1" w:rsidRDefault="001418F4" w:rsidP="003F2FB1">
      <w:r>
        <w:t xml:space="preserve">Jourtid: </w:t>
      </w:r>
      <w:r w:rsidRPr="00555694">
        <w:rPr>
          <w:bdr w:val="none" w:sz="0" w:space="0" w:color="auto" w:frame="1"/>
        </w:rPr>
        <w:t>Barnmorskan/sjuks</w:t>
      </w:r>
      <w:r>
        <w:rPr>
          <w:bdr w:val="none" w:sz="0" w:space="0" w:color="auto" w:frame="1"/>
        </w:rPr>
        <w:t>k</w:t>
      </w:r>
      <w:r w:rsidRPr="00555694">
        <w:rPr>
          <w:bdr w:val="none" w:sz="0" w:space="0" w:color="auto" w:frame="1"/>
        </w:rPr>
        <w:t xml:space="preserve">öterskan som </w:t>
      </w:r>
      <w:r>
        <w:rPr>
          <w:bdr w:val="none" w:sz="0" w:space="0" w:color="auto" w:frame="1"/>
        </w:rPr>
        <w:t>tar emot det påskrivna ID-märkta</w:t>
      </w:r>
      <w:r w:rsidRPr="00555694">
        <w:rPr>
          <w:bdr w:val="none" w:sz="0" w:space="0" w:color="auto" w:frame="1"/>
        </w:rPr>
        <w:t xml:space="preserve"> informationsbladet</w:t>
      </w:r>
      <w:r>
        <w:rPr>
          <w:bdr w:val="none" w:sz="0" w:space="0" w:color="auto" w:frame="1"/>
        </w:rPr>
        <w:t xml:space="preserve">, kontaktar patienten per telefon, meddelar smitta, ger muntlig smittskyddinformation och dokumenterar detta i </w:t>
      </w:r>
      <w:proofErr w:type="spellStart"/>
      <w:r>
        <w:rPr>
          <w:bdr w:val="none" w:sz="0" w:space="0" w:color="auto" w:frame="1"/>
        </w:rPr>
        <w:t>Melior</w:t>
      </w:r>
      <w:proofErr w:type="spellEnd"/>
      <w:r>
        <w:rPr>
          <w:bdr w:val="none" w:sz="0" w:space="0" w:color="auto" w:frame="1"/>
        </w:rPr>
        <w:t>: ”Muntlig smittskyddsinformation gives”.</w:t>
      </w:r>
      <w:r>
        <w:t xml:space="preserve"> Sjuksköterska/Barnmorska lämnar därefter </w:t>
      </w:r>
      <w:r w:rsidRPr="00555694">
        <w:t>det ID</w:t>
      </w:r>
      <w:r>
        <w:t>-</w:t>
      </w:r>
      <w:r w:rsidRPr="00555694">
        <w:t xml:space="preserve">märkta informationsbladet </w:t>
      </w:r>
      <w:r>
        <w:t>med läkares påskrift</w:t>
      </w:r>
      <w:r w:rsidRPr="00555694">
        <w:t xml:space="preserve"> </w:t>
      </w:r>
      <w:r>
        <w:t xml:space="preserve">i </w:t>
      </w:r>
      <w:proofErr w:type="spellStart"/>
      <w:r>
        <w:t>rödalådan</w:t>
      </w:r>
      <w:proofErr w:type="spellEnd"/>
      <w:r>
        <w:t xml:space="preserve"> på gynmottagningen</w:t>
      </w:r>
      <w:r w:rsidR="0096554C">
        <w:t>.</w:t>
      </w:r>
    </w:p>
    <w:p w14:paraId="566C2213" w14:textId="1DCFF833" w:rsidR="001418F4" w:rsidRPr="00A61189" w:rsidRDefault="001418F4" w:rsidP="003F2FB1">
      <w:pPr>
        <w:pStyle w:val="Rubrik3"/>
      </w:pPr>
      <w:r w:rsidRPr="00A61189">
        <w:t>Smittspårning</w:t>
      </w:r>
    </w:p>
    <w:p w14:paraId="5507129A" w14:textId="53B17972" w:rsidR="001418F4" w:rsidRPr="003F2FB1" w:rsidRDefault="001418F4" w:rsidP="0096554C">
      <w:r w:rsidRPr="00A61189">
        <w:t xml:space="preserve">På kliniken utför </w:t>
      </w:r>
      <w:r>
        <w:t xml:space="preserve">barnmorskor på gynmottagningen </w:t>
      </w:r>
      <w:r w:rsidRPr="00A61189">
        <w:t>smittspårning och anmälan till smittskyddsenheten</w:t>
      </w:r>
      <w:r>
        <w:t xml:space="preserve"> enligt ovan</w:t>
      </w:r>
      <w:r w:rsidRPr="00A61189">
        <w:t xml:space="preserve">. </w:t>
      </w:r>
      <w:r w:rsidRPr="00DD4F6A">
        <w:t>Kuratorerna och barnmorskorna har ett eget PM för sin handläggning</w:t>
      </w:r>
      <w:r>
        <w:t>.</w:t>
      </w:r>
    </w:p>
    <w:p w14:paraId="0B618D98" w14:textId="77777777" w:rsidR="001418F4" w:rsidRPr="00A61189" w:rsidRDefault="001418F4" w:rsidP="003F2FB1">
      <w:pPr>
        <w:pStyle w:val="Rubrik2"/>
      </w:pPr>
      <w:r w:rsidRPr="00A61189">
        <w:lastRenderedPageBreak/>
        <w:t>Ansvar</w:t>
      </w:r>
    </w:p>
    <w:p w14:paraId="60CC5CDF" w14:textId="05B20E4F" w:rsidR="001418F4" w:rsidRPr="003F2FB1" w:rsidRDefault="001418F4" w:rsidP="003F2FB1">
      <w:r w:rsidRPr="00A61189">
        <w:t>Gäller för all personal inom VO Kvinnosjukvård/Område 1/SU. Ansvar för spridning och implementering har VC/VÖL. Verksamhetschefen ansvarar för att rutinen finns och följer gällande författningar och lagar.</w:t>
      </w:r>
    </w:p>
    <w:p w14:paraId="1B13C589" w14:textId="77777777" w:rsidR="001418F4" w:rsidRPr="00A61189" w:rsidRDefault="001418F4" w:rsidP="003F2FB1">
      <w:pPr>
        <w:pStyle w:val="Rubrik2"/>
      </w:pPr>
      <w:r w:rsidRPr="00A61189">
        <w:t>Uppföljning, utvärdering och revision</w:t>
      </w:r>
    </w:p>
    <w:p w14:paraId="608DC92C" w14:textId="77777777" w:rsidR="001418F4" w:rsidRPr="00A61189" w:rsidRDefault="001418F4" w:rsidP="003F2FB1">
      <w:pPr>
        <w:rPr>
          <w:iCs/>
        </w:rPr>
      </w:pPr>
      <w:r w:rsidRPr="00A61189">
        <w:rPr>
          <w:iCs/>
        </w:rPr>
        <w:t xml:space="preserve">Verksamhetschef ansvarar för uppföljning av innehållet i rutinen. </w:t>
      </w:r>
      <w:r w:rsidRPr="00A61189">
        <w:t xml:space="preserve">Medvetet avsteg från rutinen dokumenteras i </w:t>
      </w:r>
      <w:proofErr w:type="spellStart"/>
      <w:r w:rsidRPr="00A61189">
        <w:t>Melior</w:t>
      </w:r>
      <w:proofErr w:type="spellEnd"/>
      <w:r w:rsidRPr="00A61189">
        <w:t xml:space="preserve"> om rutinen är kopplad till patient. Övriga orsaker till avsteg från rutinen rapporteras i </w:t>
      </w:r>
      <w:proofErr w:type="spellStart"/>
      <w:r w:rsidRPr="00A61189">
        <w:t>MedControlPRO</w:t>
      </w:r>
      <w:proofErr w:type="spellEnd"/>
      <w:r w:rsidRPr="00A61189">
        <w:t>.</w:t>
      </w:r>
    </w:p>
    <w:p w14:paraId="49AE77D2" w14:textId="77777777" w:rsidR="001418F4" w:rsidRPr="00A61189" w:rsidRDefault="001418F4" w:rsidP="003F2FB1">
      <w:pPr>
        <w:pStyle w:val="Rubrik2"/>
      </w:pPr>
      <w:r w:rsidRPr="00A61189">
        <w:t>Relaterad information</w:t>
      </w:r>
    </w:p>
    <w:p w14:paraId="6A076410" w14:textId="685CC216" w:rsidR="001418F4" w:rsidRPr="00A61189" w:rsidRDefault="001418F4" w:rsidP="003F2FB1">
      <w:pPr>
        <w:spacing w:after="240"/>
        <w:ind w:right="22"/>
        <w:rPr>
          <w:rFonts w:ascii="Arial" w:hAnsi="Arial" w:cs="Arial"/>
          <w:sz w:val="22"/>
          <w:szCs w:val="22"/>
        </w:rPr>
      </w:pPr>
      <w:hyperlink r:id="rId24" w:history="1">
        <w:r w:rsidRPr="003F2FB1">
          <w:rPr>
            <w:rStyle w:val="Hyperlnk"/>
          </w:rPr>
          <w:t>Riktlinjer för klamydiaprovtagning</w:t>
        </w:r>
        <w:r w:rsidRPr="003F2FB1">
          <w:rPr>
            <w:rStyle w:val="Hyperlnk"/>
          </w:rPr>
          <w:t xml:space="preserve"> </w:t>
        </w:r>
        <w:r w:rsidRPr="003F2FB1">
          <w:rPr>
            <w:rStyle w:val="Hyperlnk"/>
          </w:rPr>
          <w:t>på abortmottagningen</w:t>
        </w:r>
      </w:hyperlink>
      <w:r>
        <w:rPr>
          <w:rFonts w:ascii="Arial" w:hAnsi="Arial" w:cs="Arial"/>
          <w:color w:val="000000"/>
          <w:sz w:val="22"/>
          <w:szCs w:val="22"/>
        </w:rPr>
        <w:t xml:space="preserve"> </w:t>
      </w:r>
      <w:r w:rsidRPr="003F2FB1">
        <w:t>”Abort” och</w:t>
      </w:r>
      <w:r w:rsidRPr="00A61189">
        <w:rPr>
          <w:rFonts w:ascii="Arial" w:hAnsi="Arial" w:cs="Arial"/>
          <w:color w:val="000000"/>
          <w:sz w:val="22"/>
          <w:szCs w:val="22"/>
        </w:rPr>
        <w:t xml:space="preserve"> </w:t>
      </w:r>
      <w:hyperlink r:id="rId25" w:history="1">
        <w:r w:rsidRPr="003F2FB1">
          <w:rPr>
            <w:rStyle w:val="Hyperlnk"/>
          </w:rPr>
          <w:t>Riktlinjer för smittspårning.</w:t>
        </w:r>
      </w:hyperlink>
    </w:p>
    <w:p w14:paraId="3896B93B" w14:textId="77777777" w:rsidR="001418F4" w:rsidRPr="007715E0" w:rsidRDefault="001418F4" w:rsidP="003F2FB1">
      <w:pPr>
        <w:pStyle w:val="Rubrik2"/>
      </w:pPr>
      <w:r w:rsidRPr="007715E0">
        <w:t>Kunskapsöversikt</w:t>
      </w:r>
    </w:p>
    <w:p w14:paraId="094CCE86" w14:textId="77777777" w:rsidR="001418F4" w:rsidRPr="007715E0" w:rsidRDefault="001418F4" w:rsidP="003F2FB1">
      <w:r>
        <w:t xml:space="preserve">På </w:t>
      </w:r>
      <w:proofErr w:type="spellStart"/>
      <w:r>
        <w:t>VGRs</w:t>
      </w:r>
      <w:proofErr w:type="spellEnd"/>
      <w:r>
        <w:t xml:space="preserve"> hemsidor kan man läsa bra sammanfattningar om sjukdomen, behandling och klamydia.se. Läs på </w:t>
      </w:r>
      <w:hyperlink r:id="rId26">
        <w:r w:rsidRPr="3B3A4871">
          <w:rPr>
            <w:rStyle w:val="Hyperlnk"/>
          </w:rPr>
          <w:t>https://www.folkhalsomyndigheten.se/</w:t>
        </w:r>
      </w:hyperlink>
      <w:r w:rsidRPr="3B3A4871">
        <w:rPr>
          <w:color w:val="0000FF"/>
          <w:u w:val="single"/>
        </w:rPr>
        <w:t xml:space="preserve"> </w:t>
      </w:r>
      <w:r>
        <w:t>eller regionala smittskyddets hemsidor VG region &gt; Smittskyddsenheten &gt; STI &gt; Klamydia</w:t>
      </w:r>
    </w:p>
    <w:p w14:paraId="382FCE7E" w14:textId="5F5B6CA0" w:rsidR="143153AE" w:rsidRDefault="143153AE" w:rsidP="3B3A4871">
      <w:hyperlink r:id="rId27">
        <w:r w:rsidRPr="3B3A4871">
          <w:rPr>
            <w:rStyle w:val="Hyperlnk"/>
          </w:rPr>
          <w:t>Sexuellt överförbara bakteriella infektioner - behandlingsrekommendation (lakemedelsverket.se)</w:t>
        </w:r>
      </w:hyperlink>
    </w:p>
    <w:p w14:paraId="629BA619" w14:textId="77777777" w:rsidR="001418F4" w:rsidRPr="007715E0" w:rsidRDefault="001418F4" w:rsidP="007D2C0E">
      <w:pPr>
        <w:pStyle w:val="Rubrik2"/>
      </w:pPr>
      <w:r>
        <w:t>Granskare/arbetsgrupp</w:t>
      </w:r>
    </w:p>
    <w:p w14:paraId="16C71AB1" w14:textId="77777777" w:rsidR="001418F4" w:rsidRDefault="001418F4" w:rsidP="007D2C0E">
      <w:r>
        <w:t>Ebba Holmquist</w:t>
      </w:r>
      <w:r w:rsidRPr="007715E0">
        <w:t xml:space="preserve"> </w:t>
      </w:r>
      <w:r>
        <w:t>Gynekolog, gyn, SS</w:t>
      </w:r>
    </w:p>
    <w:p w14:paraId="6F57C7DF" w14:textId="77777777" w:rsidR="001418F4" w:rsidRDefault="001418F4" w:rsidP="007D2C0E">
      <w:r>
        <w:t>Lena Bergendahl Barnmorska, gyn, SS</w:t>
      </w:r>
    </w:p>
    <w:p w14:paraId="76B9F95B" w14:textId="04D5034C" w:rsidR="00536A5A" w:rsidRPr="00536A5A" w:rsidRDefault="001418F4" w:rsidP="0030104C">
      <w:r>
        <w:t>Susanne Sävhed Barnmorska, VEC gyn SS</w:t>
      </w:r>
    </w:p>
    <w:sectPr w:rsidR="00536A5A" w:rsidRPr="00536A5A" w:rsidSect="0043011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FEEF" w14:textId="77777777" w:rsidR="007470A9" w:rsidRDefault="007470A9">
      <w:r>
        <w:separator/>
      </w:r>
    </w:p>
  </w:endnote>
  <w:endnote w:type="continuationSeparator" w:id="0">
    <w:p w14:paraId="08AB4FC1" w14:textId="77777777" w:rsidR="007470A9" w:rsidRDefault="007470A9">
      <w:r>
        <w:continuationSeparator/>
      </w:r>
    </w:p>
  </w:endnote>
  <w:endnote w:type="continuationNotice" w:id="1">
    <w:p w14:paraId="5FD87AB7" w14:textId="77777777" w:rsidR="007470A9" w:rsidRDefault="00747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2923" w14:textId="77777777" w:rsidR="007470A9" w:rsidRDefault="007470A9"/>
  </w:footnote>
  <w:footnote w:type="continuationSeparator" w:id="0">
    <w:p w14:paraId="67B830ED" w14:textId="77777777" w:rsidR="007470A9" w:rsidRDefault="007470A9">
      <w:r>
        <w:continuationSeparator/>
      </w:r>
    </w:p>
  </w:footnote>
  <w:footnote w:type="continuationNotice" w:id="1">
    <w:p w14:paraId="68081A8B" w14:textId="77777777" w:rsidR="007470A9" w:rsidRDefault="007470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HbpKg93ctwtIbM" int2:id="DS2OV5D1">
      <int2:state int2:value="Rejected" int2:type="spell"/>
    </int2:textHash>
    <int2:textHash int2:hashCode="CkRNvlFomsAd9j" int2:id="FES2H4Gd">
      <int2:state int2:value="Rejected" int2:type="spell"/>
    </int2:textHash>
    <int2:textHash int2:hashCode="MVGfVOAQGjh+eY" int2:id="8F32c8V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D0AC8B"/>
    <w:multiLevelType w:val="hybridMultilevel"/>
    <w:tmpl w:val="AD38AA08"/>
    <w:lvl w:ilvl="0" w:tplc="8348CEB4">
      <w:start w:val="1"/>
      <w:numFmt w:val="bullet"/>
      <w:lvlText w:val=""/>
      <w:lvlJc w:val="left"/>
      <w:pPr>
        <w:ind w:left="1080" w:hanging="360"/>
      </w:pPr>
      <w:rPr>
        <w:rFonts w:ascii="Symbol" w:hAnsi="Symbol" w:hint="default"/>
      </w:rPr>
    </w:lvl>
    <w:lvl w:ilvl="1" w:tplc="597423BC">
      <w:start w:val="1"/>
      <w:numFmt w:val="bullet"/>
      <w:lvlText w:val="o"/>
      <w:lvlJc w:val="left"/>
      <w:pPr>
        <w:ind w:left="1800" w:hanging="360"/>
      </w:pPr>
      <w:rPr>
        <w:rFonts w:ascii="Courier New" w:hAnsi="Courier New" w:hint="default"/>
      </w:rPr>
    </w:lvl>
    <w:lvl w:ilvl="2" w:tplc="489AB3EA">
      <w:start w:val="1"/>
      <w:numFmt w:val="bullet"/>
      <w:lvlText w:val=""/>
      <w:lvlJc w:val="left"/>
      <w:pPr>
        <w:ind w:left="2520" w:hanging="360"/>
      </w:pPr>
      <w:rPr>
        <w:rFonts w:ascii="Wingdings" w:hAnsi="Wingdings" w:hint="default"/>
      </w:rPr>
    </w:lvl>
    <w:lvl w:ilvl="3" w:tplc="947CDECA">
      <w:start w:val="1"/>
      <w:numFmt w:val="bullet"/>
      <w:lvlText w:val=""/>
      <w:lvlJc w:val="left"/>
      <w:pPr>
        <w:ind w:left="3240" w:hanging="360"/>
      </w:pPr>
      <w:rPr>
        <w:rFonts w:ascii="Symbol" w:hAnsi="Symbol" w:hint="default"/>
      </w:rPr>
    </w:lvl>
    <w:lvl w:ilvl="4" w:tplc="727431D0">
      <w:start w:val="1"/>
      <w:numFmt w:val="bullet"/>
      <w:lvlText w:val="o"/>
      <w:lvlJc w:val="left"/>
      <w:pPr>
        <w:ind w:left="3960" w:hanging="360"/>
      </w:pPr>
      <w:rPr>
        <w:rFonts w:ascii="Courier New" w:hAnsi="Courier New" w:hint="default"/>
      </w:rPr>
    </w:lvl>
    <w:lvl w:ilvl="5" w:tplc="8152C9AA">
      <w:start w:val="1"/>
      <w:numFmt w:val="bullet"/>
      <w:lvlText w:val=""/>
      <w:lvlJc w:val="left"/>
      <w:pPr>
        <w:ind w:left="4680" w:hanging="360"/>
      </w:pPr>
      <w:rPr>
        <w:rFonts w:ascii="Wingdings" w:hAnsi="Wingdings" w:hint="default"/>
      </w:rPr>
    </w:lvl>
    <w:lvl w:ilvl="6" w:tplc="02609320">
      <w:start w:val="1"/>
      <w:numFmt w:val="bullet"/>
      <w:lvlText w:val=""/>
      <w:lvlJc w:val="left"/>
      <w:pPr>
        <w:ind w:left="5400" w:hanging="360"/>
      </w:pPr>
      <w:rPr>
        <w:rFonts w:ascii="Symbol" w:hAnsi="Symbol" w:hint="default"/>
      </w:rPr>
    </w:lvl>
    <w:lvl w:ilvl="7" w:tplc="D96E07F0">
      <w:start w:val="1"/>
      <w:numFmt w:val="bullet"/>
      <w:lvlText w:val="o"/>
      <w:lvlJc w:val="left"/>
      <w:pPr>
        <w:ind w:left="6120" w:hanging="360"/>
      </w:pPr>
      <w:rPr>
        <w:rFonts w:ascii="Courier New" w:hAnsi="Courier New" w:hint="default"/>
      </w:rPr>
    </w:lvl>
    <w:lvl w:ilvl="8" w:tplc="FF40D9A8">
      <w:start w:val="1"/>
      <w:numFmt w:val="bullet"/>
      <w:lvlText w:val=""/>
      <w:lvlJc w:val="left"/>
      <w:pPr>
        <w:ind w:left="684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3FE4C4E"/>
    <w:multiLevelType w:val="hybridMultilevel"/>
    <w:tmpl w:val="05B2C96E"/>
    <w:lvl w:ilvl="0" w:tplc="041D000F">
      <w:start w:val="1"/>
      <w:numFmt w:val="decimal"/>
      <w:lvlText w:val="%1."/>
      <w:lvlJc w:val="left"/>
      <w:pPr>
        <w:ind w:left="1075" w:hanging="360"/>
      </w:pPr>
    </w:lvl>
    <w:lvl w:ilvl="1" w:tplc="041D0019" w:tentative="1">
      <w:start w:val="1"/>
      <w:numFmt w:val="lowerLetter"/>
      <w:lvlText w:val="%2."/>
      <w:lvlJc w:val="left"/>
      <w:pPr>
        <w:ind w:left="1795" w:hanging="360"/>
      </w:pPr>
    </w:lvl>
    <w:lvl w:ilvl="2" w:tplc="041D001B" w:tentative="1">
      <w:start w:val="1"/>
      <w:numFmt w:val="lowerRoman"/>
      <w:lvlText w:val="%3."/>
      <w:lvlJc w:val="right"/>
      <w:pPr>
        <w:ind w:left="2515" w:hanging="180"/>
      </w:pPr>
    </w:lvl>
    <w:lvl w:ilvl="3" w:tplc="041D000F" w:tentative="1">
      <w:start w:val="1"/>
      <w:numFmt w:val="decimal"/>
      <w:lvlText w:val="%4."/>
      <w:lvlJc w:val="left"/>
      <w:pPr>
        <w:ind w:left="3235" w:hanging="360"/>
      </w:pPr>
    </w:lvl>
    <w:lvl w:ilvl="4" w:tplc="041D0019" w:tentative="1">
      <w:start w:val="1"/>
      <w:numFmt w:val="lowerLetter"/>
      <w:lvlText w:val="%5."/>
      <w:lvlJc w:val="left"/>
      <w:pPr>
        <w:ind w:left="3955" w:hanging="360"/>
      </w:pPr>
    </w:lvl>
    <w:lvl w:ilvl="5" w:tplc="041D001B" w:tentative="1">
      <w:start w:val="1"/>
      <w:numFmt w:val="lowerRoman"/>
      <w:lvlText w:val="%6."/>
      <w:lvlJc w:val="right"/>
      <w:pPr>
        <w:ind w:left="4675" w:hanging="180"/>
      </w:pPr>
    </w:lvl>
    <w:lvl w:ilvl="6" w:tplc="041D000F" w:tentative="1">
      <w:start w:val="1"/>
      <w:numFmt w:val="decimal"/>
      <w:lvlText w:val="%7."/>
      <w:lvlJc w:val="left"/>
      <w:pPr>
        <w:ind w:left="5395" w:hanging="360"/>
      </w:pPr>
    </w:lvl>
    <w:lvl w:ilvl="7" w:tplc="041D0019" w:tentative="1">
      <w:start w:val="1"/>
      <w:numFmt w:val="lowerLetter"/>
      <w:lvlText w:val="%8."/>
      <w:lvlJc w:val="left"/>
      <w:pPr>
        <w:ind w:left="6115" w:hanging="360"/>
      </w:pPr>
    </w:lvl>
    <w:lvl w:ilvl="8" w:tplc="041D001B" w:tentative="1">
      <w:start w:val="1"/>
      <w:numFmt w:val="lowerRoman"/>
      <w:lvlText w:val="%9."/>
      <w:lvlJc w:val="right"/>
      <w:pPr>
        <w:ind w:left="6835" w:hanging="180"/>
      </w:pPr>
    </w:lvl>
  </w:abstractNum>
  <w:abstractNum w:abstractNumId="10" w15:restartNumberingAfterBreak="0">
    <w:nsid w:val="34487840"/>
    <w:multiLevelType w:val="hybridMultilevel"/>
    <w:tmpl w:val="23E8F9F6"/>
    <w:lvl w:ilvl="0" w:tplc="C108071C">
      <w:start w:val="2025"/>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D2D154A"/>
    <w:multiLevelType w:val="hybridMultilevel"/>
    <w:tmpl w:val="BE46343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7623068">
    <w:abstractNumId w:val="6"/>
  </w:num>
  <w:num w:numId="2" w16cid:durableId="1857887806">
    <w:abstractNumId w:val="21"/>
  </w:num>
  <w:num w:numId="3" w16cid:durableId="1879583586">
    <w:abstractNumId w:val="17"/>
  </w:num>
  <w:num w:numId="4" w16cid:durableId="1092354134">
    <w:abstractNumId w:val="0"/>
  </w:num>
  <w:num w:numId="5" w16cid:durableId="1336496966">
    <w:abstractNumId w:val="7"/>
  </w:num>
  <w:num w:numId="6" w16cid:durableId="1535539028">
    <w:abstractNumId w:val="19"/>
  </w:num>
  <w:num w:numId="7" w16cid:durableId="211117393">
    <w:abstractNumId w:val="2"/>
  </w:num>
  <w:num w:numId="8" w16cid:durableId="1320814358">
    <w:abstractNumId w:val="14"/>
  </w:num>
  <w:num w:numId="9" w16cid:durableId="1556236465">
    <w:abstractNumId w:val="11"/>
  </w:num>
  <w:num w:numId="10" w16cid:durableId="1144083595">
    <w:abstractNumId w:val="1"/>
  </w:num>
  <w:num w:numId="11" w16cid:durableId="486677315">
    <w:abstractNumId w:val="1"/>
  </w:num>
  <w:num w:numId="12" w16cid:durableId="1364864160">
    <w:abstractNumId w:val="3"/>
  </w:num>
  <w:num w:numId="13" w16cid:durableId="2019429178">
    <w:abstractNumId w:val="4"/>
  </w:num>
  <w:num w:numId="14" w16cid:durableId="2125685535">
    <w:abstractNumId w:val="16"/>
  </w:num>
  <w:num w:numId="15" w16cid:durableId="2119985444">
    <w:abstractNumId w:val="12"/>
  </w:num>
  <w:num w:numId="16" w16cid:durableId="845823067">
    <w:abstractNumId w:val="8"/>
  </w:num>
  <w:num w:numId="17" w16cid:durableId="1433933166">
    <w:abstractNumId w:val="15"/>
  </w:num>
  <w:num w:numId="18" w16cid:durableId="1301956211">
    <w:abstractNumId w:val="5"/>
  </w:num>
  <w:num w:numId="19" w16cid:durableId="94642348">
    <w:abstractNumId w:val="13"/>
  </w:num>
  <w:num w:numId="20" w16cid:durableId="848175515">
    <w:abstractNumId w:val="20"/>
  </w:num>
  <w:num w:numId="21" w16cid:durableId="1893299295">
    <w:abstractNumId w:val="9"/>
  </w:num>
  <w:num w:numId="22" w16cid:durableId="51124898">
    <w:abstractNumId w:val="18"/>
  </w:num>
  <w:num w:numId="23" w16cid:durableId="1134325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37EF"/>
    <w:rsid w:val="000B4536"/>
    <w:rsid w:val="000B7715"/>
    <w:rsid w:val="000C067D"/>
    <w:rsid w:val="000D29AB"/>
    <w:rsid w:val="000E17F6"/>
    <w:rsid w:val="000E463B"/>
    <w:rsid w:val="000E5A7E"/>
    <w:rsid w:val="000F43A3"/>
    <w:rsid w:val="000F7681"/>
    <w:rsid w:val="00103031"/>
    <w:rsid w:val="001044FE"/>
    <w:rsid w:val="001139D4"/>
    <w:rsid w:val="00120B81"/>
    <w:rsid w:val="001262B9"/>
    <w:rsid w:val="00131B08"/>
    <w:rsid w:val="00132A59"/>
    <w:rsid w:val="00133337"/>
    <w:rsid w:val="00133A0F"/>
    <w:rsid w:val="0013580F"/>
    <w:rsid w:val="00137B6D"/>
    <w:rsid w:val="0014070B"/>
    <w:rsid w:val="001418F4"/>
    <w:rsid w:val="001422C1"/>
    <w:rsid w:val="001522AE"/>
    <w:rsid w:val="00157D5B"/>
    <w:rsid w:val="00161FE6"/>
    <w:rsid w:val="001640E0"/>
    <w:rsid w:val="001647EA"/>
    <w:rsid w:val="00164C3D"/>
    <w:rsid w:val="00166D3A"/>
    <w:rsid w:val="00181FDC"/>
    <w:rsid w:val="001860B9"/>
    <w:rsid w:val="00186F2B"/>
    <w:rsid w:val="001874D6"/>
    <w:rsid w:val="0019632A"/>
    <w:rsid w:val="001A4E7C"/>
    <w:rsid w:val="001B762C"/>
    <w:rsid w:val="001C4D0A"/>
    <w:rsid w:val="001C5FEF"/>
    <w:rsid w:val="001E1E16"/>
    <w:rsid w:val="00205F0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7B81"/>
    <w:rsid w:val="00290B5C"/>
    <w:rsid w:val="00294791"/>
    <w:rsid w:val="002B0B30"/>
    <w:rsid w:val="002B0C78"/>
    <w:rsid w:val="002C0C02"/>
    <w:rsid w:val="002C1277"/>
    <w:rsid w:val="002C60AD"/>
    <w:rsid w:val="002D0E0E"/>
    <w:rsid w:val="002D6023"/>
    <w:rsid w:val="002D7FC5"/>
    <w:rsid w:val="002E263F"/>
    <w:rsid w:val="002E6F81"/>
    <w:rsid w:val="002F08BA"/>
    <w:rsid w:val="002F2CFF"/>
    <w:rsid w:val="002F568B"/>
    <w:rsid w:val="002F7818"/>
    <w:rsid w:val="0030104C"/>
    <w:rsid w:val="003066D0"/>
    <w:rsid w:val="00311401"/>
    <w:rsid w:val="003203D7"/>
    <w:rsid w:val="00320F86"/>
    <w:rsid w:val="00324171"/>
    <w:rsid w:val="0032580D"/>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4EAF"/>
    <w:rsid w:val="003D099E"/>
    <w:rsid w:val="003D21A2"/>
    <w:rsid w:val="003D29D2"/>
    <w:rsid w:val="003E0705"/>
    <w:rsid w:val="003E2FF7"/>
    <w:rsid w:val="003F1013"/>
    <w:rsid w:val="003F1ACF"/>
    <w:rsid w:val="003F2FB1"/>
    <w:rsid w:val="00404948"/>
    <w:rsid w:val="00406BEA"/>
    <w:rsid w:val="00413A60"/>
    <w:rsid w:val="004230F7"/>
    <w:rsid w:val="0043011F"/>
    <w:rsid w:val="0043167E"/>
    <w:rsid w:val="0043409A"/>
    <w:rsid w:val="00443C1E"/>
    <w:rsid w:val="00446255"/>
    <w:rsid w:val="00451935"/>
    <w:rsid w:val="00460ED0"/>
    <w:rsid w:val="00465651"/>
    <w:rsid w:val="00466AAC"/>
    <w:rsid w:val="00466DEE"/>
    <w:rsid w:val="00470CE7"/>
    <w:rsid w:val="00470F4F"/>
    <w:rsid w:val="00472482"/>
    <w:rsid w:val="00480DC7"/>
    <w:rsid w:val="004876F6"/>
    <w:rsid w:val="0049236A"/>
    <w:rsid w:val="00492718"/>
    <w:rsid w:val="004A355D"/>
    <w:rsid w:val="004A4970"/>
    <w:rsid w:val="004B2183"/>
    <w:rsid w:val="004B2A01"/>
    <w:rsid w:val="004C2559"/>
    <w:rsid w:val="004D7BA3"/>
    <w:rsid w:val="004E3F2F"/>
    <w:rsid w:val="004F4518"/>
    <w:rsid w:val="004F4C62"/>
    <w:rsid w:val="00501433"/>
    <w:rsid w:val="00511CC4"/>
    <w:rsid w:val="00531E60"/>
    <w:rsid w:val="00536A5A"/>
    <w:rsid w:val="00541D07"/>
    <w:rsid w:val="00544BAB"/>
    <w:rsid w:val="00545F31"/>
    <w:rsid w:val="005578FA"/>
    <w:rsid w:val="0056417E"/>
    <w:rsid w:val="00565129"/>
    <w:rsid w:val="00565CD0"/>
    <w:rsid w:val="00567820"/>
    <w:rsid w:val="005770AD"/>
    <w:rsid w:val="00581414"/>
    <w:rsid w:val="00582490"/>
    <w:rsid w:val="005826FA"/>
    <w:rsid w:val="00584501"/>
    <w:rsid w:val="00597E28"/>
    <w:rsid w:val="005A2E3B"/>
    <w:rsid w:val="005A54ED"/>
    <w:rsid w:val="005A5D5B"/>
    <w:rsid w:val="005A6081"/>
    <w:rsid w:val="005A627D"/>
    <w:rsid w:val="005B10C6"/>
    <w:rsid w:val="005C0045"/>
    <w:rsid w:val="005C084E"/>
    <w:rsid w:val="005C4606"/>
    <w:rsid w:val="005D0B0C"/>
    <w:rsid w:val="005D6BB3"/>
    <w:rsid w:val="005E02B3"/>
    <w:rsid w:val="005E1E24"/>
    <w:rsid w:val="005E3563"/>
    <w:rsid w:val="0060596B"/>
    <w:rsid w:val="00606D97"/>
    <w:rsid w:val="00614E64"/>
    <w:rsid w:val="00616950"/>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2D4A"/>
    <w:rsid w:val="006D30C0"/>
    <w:rsid w:val="006D7535"/>
    <w:rsid w:val="006E450B"/>
    <w:rsid w:val="006F0D7E"/>
    <w:rsid w:val="00710B77"/>
    <w:rsid w:val="0071150C"/>
    <w:rsid w:val="0072075B"/>
    <w:rsid w:val="007221C2"/>
    <w:rsid w:val="00725816"/>
    <w:rsid w:val="00730955"/>
    <w:rsid w:val="00733A9C"/>
    <w:rsid w:val="00736574"/>
    <w:rsid w:val="007367E0"/>
    <w:rsid w:val="00737215"/>
    <w:rsid w:val="007470A9"/>
    <w:rsid w:val="00754905"/>
    <w:rsid w:val="00760038"/>
    <w:rsid w:val="00762EE0"/>
    <w:rsid w:val="00765C41"/>
    <w:rsid w:val="00771100"/>
    <w:rsid w:val="007759DD"/>
    <w:rsid w:val="0078609F"/>
    <w:rsid w:val="007917BA"/>
    <w:rsid w:val="007A5C6F"/>
    <w:rsid w:val="007D2C0E"/>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7D3B"/>
    <w:rsid w:val="008C4B27"/>
    <w:rsid w:val="008C7F2A"/>
    <w:rsid w:val="008E1149"/>
    <w:rsid w:val="008E1426"/>
    <w:rsid w:val="008E36F8"/>
    <w:rsid w:val="008E46B2"/>
    <w:rsid w:val="008E50BA"/>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554C"/>
    <w:rsid w:val="00971D93"/>
    <w:rsid w:val="009A4750"/>
    <w:rsid w:val="009B1F6B"/>
    <w:rsid w:val="009C0D12"/>
    <w:rsid w:val="009C192E"/>
    <w:rsid w:val="009D6819"/>
    <w:rsid w:val="009D6D1C"/>
    <w:rsid w:val="009E0CF9"/>
    <w:rsid w:val="009E531B"/>
    <w:rsid w:val="009E6C56"/>
    <w:rsid w:val="009E7DCF"/>
    <w:rsid w:val="009F156A"/>
    <w:rsid w:val="009F1B89"/>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26A0"/>
    <w:rsid w:val="00AA6EB4"/>
    <w:rsid w:val="00AA767D"/>
    <w:rsid w:val="00AB0CC9"/>
    <w:rsid w:val="00AC3FF6"/>
    <w:rsid w:val="00AD73EC"/>
    <w:rsid w:val="00AE46BC"/>
    <w:rsid w:val="00AE5BC7"/>
    <w:rsid w:val="00AF5AAF"/>
    <w:rsid w:val="00B046D8"/>
    <w:rsid w:val="00B1189E"/>
    <w:rsid w:val="00B13F4C"/>
    <w:rsid w:val="00B16219"/>
    <w:rsid w:val="00B16C59"/>
    <w:rsid w:val="00B33FDD"/>
    <w:rsid w:val="00B359CC"/>
    <w:rsid w:val="00B36107"/>
    <w:rsid w:val="00B41789"/>
    <w:rsid w:val="00B46C03"/>
    <w:rsid w:val="00B54ADF"/>
    <w:rsid w:val="00B60C6C"/>
    <w:rsid w:val="00B619A9"/>
    <w:rsid w:val="00B65A9D"/>
    <w:rsid w:val="00B66D60"/>
    <w:rsid w:val="00B75EDE"/>
    <w:rsid w:val="00B77D88"/>
    <w:rsid w:val="00B77FAF"/>
    <w:rsid w:val="00B84336"/>
    <w:rsid w:val="00B851B9"/>
    <w:rsid w:val="00B86453"/>
    <w:rsid w:val="00B90054"/>
    <w:rsid w:val="00B92730"/>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3E4"/>
    <w:rsid w:val="00C556F5"/>
    <w:rsid w:val="00C70E19"/>
    <w:rsid w:val="00C72574"/>
    <w:rsid w:val="00C7430C"/>
    <w:rsid w:val="00C85DA1"/>
    <w:rsid w:val="00C9071C"/>
    <w:rsid w:val="00C908FF"/>
    <w:rsid w:val="00C97BD3"/>
    <w:rsid w:val="00CA39EF"/>
    <w:rsid w:val="00CA521F"/>
    <w:rsid w:val="00CB0493"/>
    <w:rsid w:val="00CB17FF"/>
    <w:rsid w:val="00CB1ED7"/>
    <w:rsid w:val="00CB7362"/>
    <w:rsid w:val="00CC167C"/>
    <w:rsid w:val="00CC4F01"/>
    <w:rsid w:val="00CC52D9"/>
    <w:rsid w:val="00CD6647"/>
    <w:rsid w:val="00CE28E4"/>
    <w:rsid w:val="00CE4B73"/>
    <w:rsid w:val="00CF3CAC"/>
    <w:rsid w:val="00CF70BB"/>
    <w:rsid w:val="00D074DB"/>
    <w:rsid w:val="00D139CF"/>
    <w:rsid w:val="00D37E7F"/>
    <w:rsid w:val="00D47AD7"/>
    <w:rsid w:val="00D51529"/>
    <w:rsid w:val="00D74D2D"/>
    <w:rsid w:val="00D85218"/>
    <w:rsid w:val="00D915B1"/>
    <w:rsid w:val="00DA299D"/>
    <w:rsid w:val="00DA65C4"/>
    <w:rsid w:val="00DD2BE0"/>
    <w:rsid w:val="00DE4447"/>
    <w:rsid w:val="00DE5DA2"/>
    <w:rsid w:val="00DF0033"/>
    <w:rsid w:val="00E026BF"/>
    <w:rsid w:val="00E04751"/>
    <w:rsid w:val="00E07B1B"/>
    <w:rsid w:val="00E11853"/>
    <w:rsid w:val="00E52A86"/>
    <w:rsid w:val="00E54B47"/>
    <w:rsid w:val="00E553BF"/>
    <w:rsid w:val="00E55D93"/>
    <w:rsid w:val="00E61294"/>
    <w:rsid w:val="00E715AD"/>
    <w:rsid w:val="00E7237C"/>
    <w:rsid w:val="00E741F4"/>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34A0"/>
    <w:rsid w:val="00F2564D"/>
    <w:rsid w:val="00F35B05"/>
    <w:rsid w:val="00F413D9"/>
    <w:rsid w:val="00F5135F"/>
    <w:rsid w:val="00F51F78"/>
    <w:rsid w:val="00F73D37"/>
    <w:rsid w:val="00F86F47"/>
    <w:rsid w:val="00F90B64"/>
    <w:rsid w:val="00FB2F0F"/>
    <w:rsid w:val="00FB5086"/>
    <w:rsid w:val="00FB5411"/>
    <w:rsid w:val="00FB6392"/>
    <w:rsid w:val="00FC03FE"/>
    <w:rsid w:val="00FD3C70"/>
    <w:rsid w:val="00FD6820"/>
    <w:rsid w:val="00FE12D8"/>
    <w:rsid w:val="00FF7C02"/>
    <w:rsid w:val="0246164B"/>
    <w:rsid w:val="024801E3"/>
    <w:rsid w:val="02528F50"/>
    <w:rsid w:val="0302998C"/>
    <w:rsid w:val="056DBB1E"/>
    <w:rsid w:val="06211B13"/>
    <w:rsid w:val="065495CB"/>
    <w:rsid w:val="09354AE5"/>
    <w:rsid w:val="09411F9C"/>
    <w:rsid w:val="096E3483"/>
    <w:rsid w:val="0B2622D2"/>
    <w:rsid w:val="0BD1E646"/>
    <w:rsid w:val="0CE32886"/>
    <w:rsid w:val="0E9ED05F"/>
    <w:rsid w:val="0F3EF858"/>
    <w:rsid w:val="104A8C07"/>
    <w:rsid w:val="116781DE"/>
    <w:rsid w:val="11752168"/>
    <w:rsid w:val="1242D7A8"/>
    <w:rsid w:val="12AA2D7C"/>
    <w:rsid w:val="13F20566"/>
    <w:rsid w:val="143153AE"/>
    <w:rsid w:val="15258B57"/>
    <w:rsid w:val="15921CAA"/>
    <w:rsid w:val="161AB853"/>
    <w:rsid w:val="16304155"/>
    <w:rsid w:val="16436DBF"/>
    <w:rsid w:val="17454700"/>
    <w:rsid w:val="185D2C19"/>
    <w:rsid w:val="18AF78B6"/>
    <w:rsid w:val="195E8478"/>
    <w:rsid w:val="1960535D"/>
    <w:rsid w:val="1A8A5DA6"/>
    <w:rsid w:val="1B600EDF"/>
    <w:rsid w:val="1B8A1C93"/>
    <w:rsid w:val="1C0DDC77"/>
    <w:rsid w:val="1CDFCC78"/>
    <w:rsid w:val="1CF9E66B"/>
    <w:rsid w:val="1D1774DF"/>
    <w:rsid w:val="1DC1FE68"/>
    <w:rsid w:val="1E487536"/>
    <w:rsid w:val="1E5F1382"/>
    <w:rsid w:val="1E8C03EC"/>
    <w:rsid w:val="1EB34540"/>
    <w:rsid w:val="1FD7D1FD"/>
    <w:rsid w:val="2062C508"/>
    <w:rsid w:val="21501CA6"/>
    <w:rsid w:val="21549DEA"/>
    <w:rsid w:val="21DA64C0"/>
    <w:rsid w:val="21E0E556"/>
    <w:rsid w:val="21EAE602"/>
    <w:rsid w:val="21F3ED48"/>
    <w:rsid w:val="23700BCC"/>
    <w:rsid w:val="23725602"/>
    <w:rsid w:val="23B63320"/>
    <w:rsid w:val="24E214AA"/>
    <w:rsid w:val="252286C4"/>
    <w:rsid w:val="2627E3E7"/>
    <w:rsid w:val="26473267"/>
    <w:rsid w:val="26E15A2B"/>
    <w:rsid w:val="27CD2E88"/>
    <w:rsid w:val="280003FD"/>
    <w:rsid w:val="28B5B2D1"/>
    <w:rsid w:val="297C5C6A"/>
    <w:rsid w:val="29E94929"/>
    <w:rsid w:val="2A0A9557"/>
    <w:rsid w:val="2A905105"/>
    <w:rsid w:val="2AC205AB"/>
    <w:rsid w:val="2C882FCF"/>
    <w:rsid w:val="2CBDE2AF"/>
    <w:rsid w:val="2D1446E9"/>
    <w:rsid w:val="2D2DF802"/>
    <w:rsid w:val="2ED4DD17"/>
    <w:rsid w:val="2EE2F0C0"/>
    <w:rsid w:val="2F023F40"/>
    <w:rsid w:val="2F3C74C0"/>
    <w:rsid w:val="30167FD7"/>
    <w:rsid w:val="309008E1"/>
    <w:rsid w:val="309E0FA1"/>
    <w:rsid w:val="31E7A4E6"/>
    <w:rsid w:val="3271199D"/>
    <w:rsid w:val="3327C768"/>
    <w:rsid w:val="339D3986"/>
    <w:rsid w:val="34622762"/>
    <w:rsid w:val="35817541"/>
    <w:rsid w:val="36D1521C"/>
    <w:rsid w:val="36D63EE4"/>
    <w:rsid w:val="3705734A"/>
    <w:rsid w:val="3723D244"/>
    <w:rsid w:val="37402B67"/>
    <w:rsid w:val="37DE972C"/>
    <w:rsid w:val="3802CB94"/>
    <w:rsid w:val="386400A7"/>
    <w:rsid w:val="3963F6C9"/>
    <w:rsid w:val="3A2BDED5"/>
    <w:rsid w:val="3B3A4871"/>
    <w:rsid w:val="3C6496BE"/>
    <w:rsid w:val="3EE0D9C3"/>
    <w:rsid w:val="3F1ACC5B"/>
    <w:rsid w:val="413DFA8B"/>
    <w:rsid w:val="416DA842"/>
    <w:rsid w:val="41E4AAED"/>
    <w:rsid w:val="423B1535"/>
    <w:rsid w:val="4246FB00"/>
    <w:rsid w:val="42B5EDB3"/>
    <w:rsid w:val="447581DD"/>
    <w:rsid w:val="44C8025A"/>
    <w:rsid w:val="4569B852"/>
    <w:rsid w:val="45782133"/>
    <w:rsid w:val="45C9EFC4"/>
    <w:rsid w:val="46E6029E"/>
    <w:rsid w:val="46EE957A"/>
    <w:rsid w:val="4724755C"/>
    <w:rsid w:val="474B5AB5"/>
    <w:rsid w:val="481319B4"/>
    <w:rsid w:val="494A5D6E"/>
    <w:rsid w:val="497A9166"/>
    <w:rsid w:val="497B43CC"/>
    <w:rsid w:val="4A411791"/>
    <w:rsid w:val="4BAD9877"/>
    <w:rsid w:val="4C9A0B59"/>
    <w:rsid w:val="4D3E4325"/>
    <w:rsid w:val="4E242C68"/>
    <w:rsid w:val="4E34DA2C"/>
    <w:rsid w:val="4F2C4B01"/>
    <w:rsid w:val="4F313395"/>
    <w:rsid w:val="4F62CB78"/>
    <w:rsid w:val="4FACFCE4"/>
    <w:rsid w:val="514DC0B5"/>
    <w:rsid w:val="52056A47"/>
    <w:rsid w:val="523D0211"/>
    <w:rsid w:val="5300A1BD"/>
    <w:rsid w:val="54ABA9DD"/>
    <w:rsid w:val="56B0F606"/>
    <w:rsid w:val="56B504A9"/>
    <w:rsid w:val="56DEF84C"/>
    <w:rsid w:val="56E1D35C"/>
    <w:rsid w:val="591AB490"/>
    <w:rsid w:val="594D34EC"/>
    <w:rsid w:val="59C6CDBC"/>
    <w:rsid w:val="5B9CFFB8"/>
    <w:rsid w:val="5CB71B1B"/>
    <w:rsid w:val="5CC9741E"/>
    <w:rsid w:val="5D531B4C"/>
    <w:rsid w:val="6022A34C"/>
    <w:rsid w:val="603E52CA"/>
    <w:rsid w:val="610C3FEE"/>
    <w:rsid w:val="61BDAB7A"/>
    <w:rsid w:val="62B87D8A"/>
    <w:rsid w:val="630F5104"/>
    <w:rsid w:val="636A816F"/>
    <w:rsid w:val="647B2B65"/>
    <w:rsid w:val="655FA7BA"/>
    <w:rsid w:val="6574A38B"/>
    <w:rsid w:val="657BEC97"/>
    <w:rsid w:val="65BB1844"/>
    <w:rsid w:val="66ED5F07"/>
    <w:rsid w:val="66FB7D58"/>
    <w:rsid w:val="678D022F"/>
    <w:rsid w:val="6795C628"/>
    <w:rsid w:val="68A91B26"/>
    <w:rsid w:val="68B17DD7"/>
    <w:rsid w:val="6B2CF8ED"/>
    <w:rsid w:val="6B316E84"/>
    <w:rsid w:val="6BF62F54"/>
    <w:rsid w:val="6C64A82D"/>
    <w:rsid w:val="6C9877B7"/>
    <w:rsid w:val="6E3C7A60"/>
    <w:rsid w:val="6EE8D642"/>
    <w:rsid w:val="7054F4E7"/>
    <w:rsid w:val="7103E6FF"/>
    <w:rsid w:val="7132F91B"/>
    <w:rsid w:val="71D8E797"/>
    <w:rsid w:val="730C9C17"/>
    <w:rsid w:val="73A2E765"/>
    <w:rsid w:val="749980F9"/>
    <w:rsid w:val="7569D124"/>
    <w:rsid w:val="77591B28"/>
    <w:rsid w:val="77CF1430"/>
    <w:rsid w:val="7801EB4E"/>
    <w:rsid w:val="788FDD15"/>
    <w:rsid w:val="78EA8C22"/>
    <w:rsid w:val="79D22157"/>
    <w:rsid w:val="7A478CB2"/>
    <w:rsid w:val="7AD93712"/>
    <w:rsid w:val="7B14DA79"/>
    <w:rsid w:val="7D7F2D74"/>
    <w:rsid w:val="7DB50C44"/>
    <w:rsid w:val="7DBDFD45"/>
    <w:rsid w:val="7DC5D56E"/>
    <w:rsid w:val="7E321CC5"/>
    <w:rsid w:val="7EC0FE41"/>
    <w:rsid w:val="7FBCE8C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072EDEF-1720-4B41-9C25-CCD1469C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8E1426"/>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B54ADF"/>
    <w:rPr>
      <w:color w:val="605E5C"/>
      <w:shd w:val="clear" w:color="auto" w:fill="E1DFDD"/>
    </w:rPr>
  </w:style>
  <w:style w:type="character" w:styleId="AnvndHyperlnk">
    <w:name w:val="FollowedHyperlink"/>
    <w:basedOn w:val="Standardstycketeckensnitt"/>
    <w:uiPriority w:val="99"/>
    <w:semiHidden/>
    <w:unhideWhenUsed/>
    <w:rsid w:val="009A475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MSK10352-1466081082-73/SURROGATE/Smittskyddsblad%20Klamydia%20och%20Lymphogranuloma%20venerum%20(LGV)%20l%c3%a4karinformation.pdf" TargetMode="External" Id="rId18" /><Relationship Type="http://schemas.openxmlformats.org/officeDocument/2006/relationships/hyperlink" Target="https://www.folkhalsomyndigheten.se/" TargetMode="External" Id="rId26" /><Relationship Type="http://schemas.openxmlformats.org/officeDocument/2006/relationships/hyperlink" Target="https://sminet3-prod.sminet.sjunet.org/"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gregion.se/halsa-och-vard/vardgivarwebben/amnesomraden/sexuell-halsa/kunskapscentrum-for-sexuell-halsa/material-och-publikationer/sti-provtagningsmall/" TargetMode="External" Id="rId17" /><Relationship Type="http://schemas.openxmlformats.org/officeDocument/2006/relationships/hyperlink" Target="https://www.vgregion.se/halsa-och-vard/vardgivarwebben/vardriktlinjer/smittskydd-vastra-gotaland/anmalningspliktiga-sjukdomar---information-och-handlaggning-av-sjukdomsfall/" TargetMode="External" Id="rId25" /><Relationship Type="http://schemas.openxmlformats.org/officeDocument/2006/relationships/footer" Target="footer3.xml" Id="rId16" /><Relationship Type="http://schemas.openxmlformats.org/officeDocument/2006/relationships/hyperlink" Target="https://www.vgregion.se/halsa-och-vard/vardgivarwebben/vardriktlinjer/smittskydd-vastra-gotaland/anmalningspliktiga-sjukdomar---information-och-handlaggning-av-sjukdomsfall/klamydia/"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u9786-1429723585-283/surrogate/Abort.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u4323-336738285-626/surrogate/Klamydiabrev.pdf"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u2244-1686140370-369/surrogate/ROSP%20%c3%a4ndrad%20klamydia-diagnostik.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vgregion.se/halsa-och-vard/vardgivarwebben/vardriktlinjer/smittskydd-vastra-gotaland/" TargetMode="External" Id="rId22" /><Relationship Type="http://schemas.openxmlformats.org/officeDocument/2006/relationships/hyperlink" Target="https://www.lakemedelsverket.se/sv/global-sok?q=%C3%B6verf%C3%B6rbara%20bakteriella%20infektioner" TargetMode="External" Id="rId27" /><Relationship Type="http://schemas.microsoft.com/office/2020/10/relationships/intelligence" Target="intelligence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5</Pages>
  <Words>1489</Words>
  <Characters>7895</Characters>
  <Application>Microsoft Office Word</Application>
  <DocSecurity>0</DocSecurity>
  <Lines>65</Lines>
  <Paragraphs>18</Paragraphs>
  <ScaleCrop>false</ScaleCrop>
  <Manager/>
  <Company/>
  <LinksUpToDate>false</LinksUpToDate>
  <CharactersWithSpaces>9366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Klamydiainfektion, genital</dc:title>
  <dc:subject/>
  <dc:creator>patrik.jens.johansson@vgregion.se</dc:creator>
  <keywords/>
  <lastModifiedBy>Annica Granberg</lastModifiedBy>
  <revision>50</revision>
  <lastPrinted>2016-03-31T01:56:00.0000000Z</lastPrinted>
  <dcterms:created xsi:type="dcterms:W3CDTF">2022-05-02T04:53:00.0000000Z</dcterms:created>
  <dcterms:modified xsi:type="dcterms:W3CDTF">2025-12-08T10:53:00.0000000Z</dcterms:modified>
</coreProperties>
</file>