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78C49" w14:textId="07B899C0" w:rsidR="004D5445" w:rsidRDefault="00BB4A54" w:rsidP="00BC2A81">
      <w:pPr>
        <w:pStyle w:val="Rubrik1"/>
        <w:ind w:left="0"/>
        <w:sectPr w:rsidR="004D5445" w:rsidSect="00BA4D7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268" w:bottom="1276" w:left="1418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>Direktinläggning av patient från Hjärtmottagning</w:t>
      </w:r>
      <w:r w:rsidR="00FF62C2">
        <w:t xml:space="preserve"> Östra</w:t>
      </w:r>
    </w:p>
    <w:p w14:paraId="71390B47" w14:textId="0E5EE50D" w:rsidR="004D5445" w:rsidRDefault="004D5445" w:rsidP="00BC2A81">
      <w:pPr>
        <w:pStyle w:val="Rubrik2"/>
        <w:ind w:left="0" w:right="0"/>
      </w:pPr>
      <w:r w:rsidRPr="6FDE5DD5">
        <w:t>Revideringar i denna version</w:t>
      </w:r>
    </w:p>
    <w:p w14:paraId="2B40B5F7" w14:textId="6BDB8292" w:rsidR="6FDE5DD5" w:rsidRPr="00BA4D70" w:rsidRDefault="7CEB2E47" w:rsidP="00BC2A81">
      <w:pPr>
        <w:ind w:left="0" w:right="0"/>
        <w:rPr>
          <w:rFonts w:eastAsia="Arial"/>
        </w:rPr>
      </w:pPr>
      <w:r w:rsidRPr="6FDE5DD5">
        <w:rPr>
          <w:rFonts w:eastAsia="Arial"/>
        </w:rPr>
        <w:t xml:space="preserve">Gäller </w:t>
      </w:r>
      <w:r w:rsidR="05A90CFC" w:rsidRPr="6FDE5DD5">
        <w:rPr>
          <w:rFonts w:eastAsia="Arial"/>
        </w:rPr>
        <w:t xml:space="preserve">nu </w:t>
      </w:r>
      <w:r w:rsidRPr="6FDE5DD5">
        <w:rPr>
          <w:rFonts w:eastAsia="Arial"/>
        </w:rPr>
        <w:t>även patienter med snabba förmaks</w:t>
      </w:r>
      <w:r w:rsidR="169F6DD3" w:rsidRPr="6FDE5DD5">
        <w:rPr>
          <w:rFonts w:eastAsia="Arial"/>
        </w:rPr>
        <w:t>flimmer</w:t>
      </w:r>
      <w:r w:rsidR="00983C73">
        <w:rPr>
          <w:rFonts w:eastAsia="Arial"/>
        </w:rPr>
        <w:t>.</w:t>
      </w:r>
      <w:r w:rsidR="00A33A65">
        <w:rPr>
          <w:rFonts w:eastAsia="Arial"/>
        </w:rPr>
        <w:t xml:space="preserve"> Byte </w:t>
      </w:r>
      <w:r w:rsidR="00A23E7C">
        <w:rPr>
          <w:rFonts w:eastAsia="Arial"/>
        </w:rPr>
        <w:t>i</w:t>
      </w:r>
      <w:r w:rsidR="00A33A65">
        <w:rPr>
          <w:rFonts w:eastAsia="Arial"/>
        </w:rPr>
        <w:t xml:space="preserve"> titel</w:t>
      </w:r>
      <w:r w:rsidR="00A23E7C">
        <w:rPr>
          <w:rFonts w:eastAsia="Arial"/>
        </w:rPr>
        <w:t>n</w:t>
      </w:r>
      <w:r w:rsidR="00A33A65">
        <w:rPr>
          <w:rFonts w:eastAsia="Arial"/>
        </w:rPr>
        <w:t xml:space="preserve"> från </w:t>
      </w:r>
      <w:r w:rsidR="00A23E7C">
        <w:rPr>
          <w:rFonts w:eastAsia="Arial"/>
        </w:rPr>
        <w:t>hjärtsviktsmottagningen till Hjärtmottagning</w:t>
      </w:r>
      <w:r w:rsidR="002E6478">
        <w:rPr>
          <w:rFonts w:eastAsia="Arial"/>
        </w:rPr>
        <w:t xml:space="preserve"> Östra</w:t>
      </w:r>
      <w:r w:rsidR="00A23E7C">
        <w:rPr>
          <w:rFonts w:eastAsia="Arial"/>
        </w:rPr>
        <w:t>.</w:t>
      </w:r>
    </w:p>
    <w:p w14:paraId="3831768A" w14:textId="77777777" w:rsidR="004D5445" w:rsidRPr="004D5445" w:rsidRDefault="004D5445" w:rsidP="00BC2A81">
      <w:pPr>
        <w:pStyle w:val="Rubrik2"/>
        <w:ind w:left="0" w:right="0"/>
      </w:pPr>
      <w:r w:rsidRPr="004D5445">
        <w:t>Syfte</w:t>
      </w:r>
    </w:p>
    <w:p w14:paraId="5C9D6D3D" w14:textId="16387420" w:rsidR="004D5445" w:rsidRPr="004D5445" w:rsidRDefault="004D5445" w:rsidP="00BC2A81">
      <w:pPr>
        <w:ind w:left="0" w:right="0"/>
      </w:pPr>
      <w:r w:rsidRPr="6FDE5DD5">
        <w:t>Att patient med hjärtsvikt</w:t>
      </w:r>
      <w:r w:rsidR="6D0F2D61" w:rsidRPr="6FDE5DD5">
        <w:t xml:space="preserve"> eller snabbt förmaksflimmer</w:t>
      </w:r>
      <w:r w:rsidRPr="6FDE5DD5">
        <w:t xml:space="preserve"> och behov av slutenvård ska få komma direkt till vårdplats, utan onödig väntan. </w:t>
      </w:r>
    </w:p>
    <w:p w14:paraId="15102522" w14:textId="45CB8A4A" w:rsidR="004D5445" w:rsidRPr="004D5445" w:rsidRDefault="004D5445" w:rsidP="00BC2A81">
      <w:pPr>
        <w:pStyle w:val="Rubrik2"/>
        <w:ind w:left="0" w:right="0"/>
      </w:pPr>
      <w:r w:rsidRPr="004D5445">
        <w:t>Arbetsbeskrivning</w:t>
      </w:r>
    </w:p>
    <w:p w14:paraId="276D58DA" w14:textId="3454D53F" w:rsidR="004D5445" w:rsidRPr="004D5445" w:rsidRDefault="64B29722" w:rsidP="00BC2A81">
      <w:pPr>
        <w:ind w:left="0" w:right="0"/>
      </w:pPr>
      <w:r w:rsidRPr="6FDE5DD5">
        <w:t>S</w:t>
      </w:r>
      <w:r w:rsidR="004D5445" w:rsidRPr="6FDE5DD5">
        <w:t>juksköterska på hjärtmottagningen identifiera</w:t>
      </w:r>
      <w:r w:rsidR="10D9CC62" w:rsidRPr="6FDE5DD5">
        <w:t>r</w:t>
      </w:r>
      <w:r w:rsidR="004D5445" w:rsidRPr="6FDE5DD5">
        <w:t xml:space="preserve"> patient </w:t>
      </w:r>
      <w:r w:rsidR="26880BC1" w:rsidRPr="6FDE5DD5">
        <w:t xml:space="preserve">med hjärtsvikt eller snabbt förmaksflimmer som </w:t>
      </w:r>
      <w:r w:rsidR="004D5445" w:rsidRPr="6FDE5DD5">
        <w:t>behöver direkt</w:t>
      </w:r>
      <w:r w:rsidR="3F65AFA9" w:rsidRPr="6FDE5DD5">
        <w:t>inläggning</w:t>
      </w:r>
      <w:r w:rsidR="004D5445" w:rsidRPr="6FDE5DD5">
        <w:t xml:space="preserve"> på grund av försämring</w:t>
      </w:r>
      <w:r w:rsidR="7D50A11C" w:rsidRPr="6FDE5DD5">
        <w:t xml:space="preserve">. </w:t>
      </w:r>
      <w:r w:rsidR="4F50A5BA" w:rsidRPr="6FDE5DD5">
        <w:t>Symtom hos patient med snabbt förmaksflimmer som behöver direktinläggning</w:t>
      </w:r>
      <w:r w:rsidR="004D5445" w:rsidRPr="6FDE5DD5">
        <w:t xml:space="preserve"> kan</w:t>
      </w:r>
      <w:r w:rsidR="0E9021F5" w:rsidRPr="6FDE5DD5">
        <w:t xml:space="preserve"> vara hypotoni, svikt, bristande läkemedelssvar eller uppnådd </w:t>
      </w:r>
      <w:proofErr w:type="spellStart"/>
      <w:r w:rsidR="0E9021F5" w:rsidRPr="6FDE5DD5">
        <w:t>maxdos</w:t>
      </w:r>
      <w:proofErr w:type="spellEnd"/>
      <w:r w:rsidR="0E9021F5" w:rsidRPr="6FDE5DD5">
        <w:t>.</w:t>
      </w:r>
      <w:r w:rsidR="004D5445" w:rsidRPr="6FDE5DD5">
        <w:t xml:space="preserve"> </w:t>
      </w:r>
      <w:r w:rsidR="7AAA7101" w:rsidRPr="6FDE5DD5">
        <w:t>Inläggning</w:t>
      </w:r>
      <w:r w:rsidR="004D5445" w:rsidRPr="6FDE5DD5">
        <w:t xml:space="preserve"> verkställs enligt följande (utan läkarkontakt):</w:t>
      </w:r>
    </w:p>
    <w:p w14:paraId="28F67252" w14:textId="504E4991" w:rsidR="004D5445" w:rsidRPr="004D5445" w:rsidRDefault="004D5445" w:rsidP="00BC2A81">
      <w:pPr>
        <w:pStyle w:val="Punktlista"/>
        <w:ind w:left="426" w:right="0"/>
      </w:pPr>
      <w:r w:rsidRPr="6FDE5DD5">
        <w:t>Telefonsamtal till Vårdplatskoordinator med önskemål om att belägga en plats på avdelning 356A eller 357 EVA med patient som</w:t>
      </w:r>
      <w:r w:rsidR="32211F32" w:rsidRPr="6FDE5DD5">
        <w:t xml:space="preserve"> </w:t>
      </w:r>
      <w:r w:rsidR="48C83FAA" w:rsidRPr="6FDE5DD5">
        <w:t xml:space="preserve">behöver </w:t>
      </w:r>
      <w:r w:rsidRPr="6FDE5DD5">
        <w:t>direktinläggning</w:t>
      </w:r>
      <w:r w:rsidR="2BFA8ABA" w:rsidRPr="6FDE5DD5">
        <w:t xml:space="preserve"> enligt ovan</w:t>
      </w:r>
      <w:r w:rsidRPr="6FDE5DD5">
        <w:t>.</w:t>
      </w:r>
    </w:p>
    <w:p w14:paraId="118C8670" w14:textId="77777777" w:rsidR="004D5445" w:rsidRPr="004D5445" w:rsidRDefault="004D5445" w:rsidP="00BC2A81">
      <w:pPr>
        <w:pStyle w:val="Punktlista"/>
        <w:ind w:left="426" w:right="0"/>
      </w:pPr>
      <w:r w:rsidRPr="004D5445">
        <w:t>Vårdplatskoordinator anvisar plats och kontaktar avdelningen på sedvanligt sätt.</w:t>
      </w:r>
    </w:p>
    <w:p w14:paraId="570E3793" w14:textId="39381253" w:rsidR="004D5445" w:rsidRPr="004D5445" w:rsidRDefault="004D5445" w:rsidP="00800A7D">
      <w:pPr>
        <w:pStyle w:val="Punktlista"/>
        <w:ind w:left="426" w:right="-284"/>
      </w:pPr>
      <w:r w:rsidRPr="004D5445">
        <w:t>Dagtid sker inskrivning av läkare på aktuell avdelning, klockan 16</w:t>
      </w:r>
      <w:r w:rsidR="00800A7D">
        <w:t xml:space="preserve"> – </w:t>
      </w:r>
      <w:r w:rsidRPr="004D5445">
        <w:t>21 av Inskrivningsjour</w:t>
      </w:r>
      <w:r w:rsidR="00800A7D">
        <w:t>.</w:t>
      </w:r>
    </w:p>
    <w:p w14:paraId="5776E7C7" w14:textId="137EE872" w:rsidR="004D5445" w:rsidRPr="004D5445" w:rsidRDefault="004D5445" w:rsidP="00BC2A81">
      <w:pPr>
        <w:ind w:left="0" w:right="0"/>
      </w:pPr>
      <w:r w:rsidRPr="6FDE5DD5">
        <w:t>Det åligger sjuksköterska på hjärtmottagningen att:</w:t>
      </w:r>
    </w:p>
    <w:p w14:paraId="39FC8A49" w14:textId="59F87E3E" w:rsidR="00BA4D70" w:rsidRPr="00BA4D70" w:rsidRDefault="004D5445" w:rsidP="00BC2A81">
      <w:pPr>
        <w:pStyle w:val="Punktlista"/>
        <w:ind w:left="426" w:right="0" w:hanging="357"/>
      </w:pPr>
      <w:r w:rsidRPr="004D5445">
        <w:t>Skriva kort anteckning i Melior om inläggningsindikationen.</w:t>
      </w:r>
    </w:p>
    <w:p w14:paraId="5F7A9E7B" w14:textId="208C1B35" w:rsidR="00B0024F" w:rsidRPr="00B0024F" w:rsidRDefault="00B0024F" w:rsidP="00BC2A81">
      <w:pPr>
        <w:pStyle w:val="Rubrik2"/>
        <w:ind w:left="0" w:right="0"/>
      </w:pPr>
      <w:r w:rsidRPr="00B0024F">
        <w:t>Ansvar</w:t>
      </w:r>
    </w:p>
    <w:p w14:paraId="7E1EAD52" w14:textId="77777777" w:rsidR="00B0024F" w:rsidRPr="00B0024F" w:rsidRDefault="00B0024F" w:rsidP="00BC2A81">
      <w:pPr>
        <w:ind w:left="0" w:right="0"/>
      </w:pPr>
      <w:r w:rsidRPr="00B0024F">
        <w:t>Respektive linjechef ansvarar för att rutinen är känd och följs.</w:t>
      </w:r>
    </w:p>
    <w:p w14:paraId="215EF2B8" w14:textId="77777777" w:rsidR="004D5445" w:rsidRPr="004D5445" w:rsidRDefault="004D5445" w:rsidP="00BC2A81">
      <w:pPr>
        <w:pStyle w:val="Rubrik2"/>
        <w:ind w:left="0" w:right="0"/>
      </w:pPr>
      <w:r w:rsidRPr="004D5445">
        <w:t>Uppföljning och utvärdering</w:t>
      </w:r>
    </w:p>
    <w:p w14:paraId="76B9F95B" w14:textId="543F113B" w:rsidR="00536A5A" w:rsidRPr="00536A5A" w:rsidRDefault="004D5445" w:rsidP="00BC2A81">
      <w:pPr>
        <w:ind w:left="0" w:right="0"/>
      </w:pPr>
      <w:r w:rsidRPr="004D5445">
        <w:t xml:space="preserve">Revisionsansvarig ansvarar för uppföljning och utvärdering. Avvikelser hanteras enligt </w:t>
      </w:r>
      <w:proofErr w:type="gramStart"/>
      <w:r w:rsidRPr="004D5445">
        <w:t>SUs</w:t>
      </w:r>
      <w:proofErr w:type="gramEnd"/>
      <w:r w:rsidRPr="004D5445">
        <w:t xml:space="preserve"> riktlinjer för MedControl PRO.</w:t>
      </w:r>
      <w:bookmarkEnd w:id="0"/>
    </w:p>
    <w:sectPr w:rsidR="00536A5A" w:rsidRPr="00536A5A" w:rsidSect="00BA4D70">
      <w:type w:val="continuous"/>
      <w:pgSz w:w="11900" w:h="16840"/>
      <w:pgMar w:top="1418" w:right="1268" w:bottom="1276" w:left="1418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02581" w14:textId="77777777" w:rsidR="009A645E" w:rsidRDefault="009A645E">
      <w:r>
        <w:separator/>
      </w:r>
    </w:p>
  </w:endnote>
  <w:endnote w:type="continuationSeparator" w:id="0">
    <w:p w14:paraId="2C17637A" w14:textId="77777777" w:rsidR="009A645E" w:rsidRDefault="009A645E">
      <w:r>
        <w:continuationSeparator/>
      </w:r>
    </w:p>
  </w:endnote>
  <w:endnote w:type="continuationNotice" w:id="1">
    <w:p w14:paraId="502A965F" w14:textId="77777777" w:rsidR="009A645E" w:rsidRDefault="009A64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29310906" name="Bildobjekt 102931090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175535" w14:textId="77777777" w:rsidR="009A645E" w:rsidRDefault="009A645E"/>
  </w:footnote>
  <w:footnote w:type="continuationSeparator" w:id="0">
    <w:p w14:paraId="0EBC9578" w14:textId="77777777" w:rsidR="009A645E" w:rsidRDefault="009A645E">
      <w:r>
        <w:continuationSeparator/>
      </w:r>
    </w:p>
  </w:footnote>
  <w:footnote w:type="continuationNotice" w:id="1">
    <w:p w14:paraId="7ACB0E00" w14:textId="77777777" w:rsidR="009A645E" w:rsidRDefault="009A64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002707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960C08"/>
    <w:multiLevelType w:val="hybridMultilevel"/>
    <w:tmpl w:val="69D68E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79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1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3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5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7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9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1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3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51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DFC1282"/>
    <w:multiLevelType w:val="hybridMultilevel"/>
    <w:tmpl w:val="803022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5923248">
    <w:abstractNumId w:val="19"/>
  </w:num>
  <w:num w:numId="2" w16cid:durableId="2087531986">
    <w:abstractNumId w:val="15"/>
  </w:num>
  <w:num w:numId="3" w16cid:durableId="378435440">
    <w:abstractNumId w:val="0"/>
  </w:num>
  <w:num w:numId="4" w16cid:durableId="985814120">
    <w:abstractNumId w:val="6"/>
  </w:num>
  <w:num w:numId="5" w16cid:durableId="1023508286">
    <w:abstractNumId w:val="16"/>
  </w:num>
  <w:num w:numId="6" w16cid:durableId="1486973900">
    <w:abstractNumId w:val="2"/>
  </w:num>
  <w:num w:numId="7" w16cid:durableId="1708599286">
    <w:abstractNumId w:val="12"/>
  </w:num>
  <w:num w:numId="8" w16cid:durableId="794756105">
    <w:abstractNumId w:val="9"/>
  </w:num>
  <w:num w:numId="9" w16cid:durableId="793980610">
    <w:abstractNumId w:val="1"/>
  </w:num>
  <w:num w:numId="10" w16cid:durableId="2026439016">
    <w:abstractNumId w:val="1"/>
  </w:num>
  <w:num w:numId="11" w16cid:durableId="1197502795">
    <w:abstractNumId w:val="3"/>
  </w:num>
  <w:num w:numId="12" w16cid:durableId="1719088811">
    <w:abstractNumId w:val="4"/>
  </w:num>
  <w:num w:numId="13" w16cid:durableId="479346265">
    <w:abstractNumId w:val="14"/>
  </w:num>
  <w:num w:numId="14" w16cid:durableId="1760246893">
    <w:abstractNumId w:val="10"/>
  </w:num>
  <w:num w:numId="15" w16cid:durableId="912131409">
    <w:abstractNumId w:val="7"/>
  </w:num>
  <w:num w:numId="16" w16cid:durableId="815805346">
    <w:abstractNumId w:val="13"/>
  </w:num>
  <w:num w:numId="17" w16cid:durableId="972096788">
    <w:abstractNumId w:val="5"/>
  </w:num>
  <w:num w:numId="18" w16cid:durableId="1081878265">
    <w:abstractNumId w:val="11"/>
  </w:num>
  <w:num w:numId="19" w16cid:durableId="1765955320">
    <w:abstractNumId w:val="17"/>
  </w:num>
  <w:num w:numId="20" w16cid:durableId="394280061">
    <w:abstractNumId w:val="8"/>
  </w:num>
  <w:num w:numId="21" w16cid:durableId="887763440">
    <w:abstractNumId w:val="18"/>
  </w:num>
  <w:num w:numId="22" w16cid:durableId="121650598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CF4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946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146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C8A"/>
    <w:rsid w:val="002055C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478"/>
    <w:rsid w:val="002E6F81"/>
    <w:rsid w:val="002F08BA"/>
    <w:rsid w:val="002F2CFF"/>
    <w:rsid w:val="002F568B"/>
    <w:rsid w:val="002F7818"/>
    <w:rsid w:val="003066D0"/>
    <w:rsid w:val="00311401"/>
    <w:rsid w:val="00315D4F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44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C3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3D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FE5"/>
    <w:rsid w:val="00765C41"/>
    <w:rsid w:val="00771100"/>
    <w:rsid w:val="007759DD"/>
    <w:rsid w:val="0078609F"/>
    <w:rsid w:val="007917BA"/>
    <w:rsid w:val="007A5C6F"/>
    <w:rsid w:val="007D34CD"/>
    <w:rsid w:val="007D4241"/>
    <w:rsid w:val="007D4317"/>
    <w:rsid w:val="007D4EA3"/>
    <w:rsid w:val="007F1CFF"/>
    <w:rsid w:val="007F5DD5"/>
    <w:rsid w:val="00800A7D"/>
    <w:rsid w:val="00821A1B"/>
    <w:rsid w:val="008262E9"/>
    <w:rsid w:val="00827E69"/>
    <w:rsid w:val="00832754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EFD"/>
    <w:rsid w:val="00971D93"/>
    <w:rsid w:val="00983C73"/>
    <w:rsid w:val="009A645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920"/>
    <w:rsid w:val="00A23E7C"/>
    <w:rsid w:val="00A264BE"/>
    <w:rsid w:val="00A272CA"/>
    <w:rsid w:val="00A30EF3"/>
    <w:rsid w:val="00A33051"/>
    <w:rsid w:val="00A33A65"/>
    <w:rsid w:val="00A407AD"/>
    <w:rsid w:val="00A40923"/>
    <w:rsid w:val="00A41C05"/>
    <w:rsid w:val="00A42426"/>
    <w:rsid w:val="00A514B7"/>
    <w:rsid w:val="00A54A0B"/>
    <w:rsid w:val="00A65FD4"/>
    <w:rsid w:val="00A6614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24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D70"/>
    <w:rsid w:val="00BB4A54"/>
    <w:rsid w:val="00BB69DB"/>
    <w:rsid w:val="00BC2A81"/>
    <w:rsid w:val="00BC322E"/>
    <w:rsid w:val="00BC44CD"/>
    <w:rsid w:val="00BC48A6"/>
    <w:rsid w:val="00BE7978"/>
    <w:rsid w:val="00C07DDB"/>
    <w:rsid w:val="00C16F3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C09"/>
    <w:rsid w:val="00C97BD3"/>
    <w:rsid w:val="00CA39EF"/>
    <w:rsid w:val="00CA521F"/>
    <w:rsid w:val="00CB0493"/>
    <w:rsid w:val="00CB17FF"/>
    <w:rsid w:val="00CB1BC7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453"/>
    <w:rsid w:val="00D8364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84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2E8"/>
    <w:rsid w:val="00FF62C2"/>
    <w:rsid w:val="00FF7C02"/>
    <w:rsid w:val="024801E3"/>
    <w:rsid w:val="05A90CFC"/>
    <w:rsid w:val="07DADC3D"/>
    <w:rsid w:val="0BC72CE0"/>
    <w:rsid w:val="0E9021F5"/>
    <w:rsid w:val="10D9CC62"/>
    <w:rsid w:val="169F6DD3"/>
    <w:rsid w:val="1DF90CAC"/>
    <w:rsid w:val="26880BC1"/>
    <w:rsid w:val="268C3FC6"/>
    <w:rsid w:val="28EBFDE1"/>
    <w:rsid w:val="2BD16286"/>
    <w:rsid w:val="2BFA8ABA"/>
    <w:rsid w:val="2E24E118"/>
    <w:rsid w:val="3075EC08"/>
    <w:rsid w:val="32211F32"/>
    <w:rsid w:val="3AE8DC5B"/>
    <w:rsid w:val="3AF728EB"/>
    <w:rsid w:val="3F65AFA9"/>
    <w:rsid w:val="48C83FAA"/>
    <w:rsid w:val="49D91888"/>
    <w:rsid w:val="4F50A5BA"/>
    <w:rsid w:val="53D5E235"/>
    <w:rsid w:val="54F49EDE"/>
    <w:rsid w:val="5EFF5A8F"/>
    <w:rsid w:val="63D17DF1"/>
    <w:rsid w:val="647B2B65"/>
    <w:rsid w:val="64B29722"/>
    <w:rsid w:val="69103D6A"/>
    <w:rsid w:val="6B2CF8ED"/>
    <w:rsid w:val="6D0F2D61"/>
    <w:rsid w:val="6FDE5DD5"/>
    <w:rsid w:val="74AB8FF1"/>
    <w:rsid w:val="75DC9C06"/>
    <w:rsid w:val="78778D11"/>
    <w:rsid w:val="7AAA7101"/>
    <w:rsid w:val="7B346B6C"/>
    <w:rsid w:val="7CEB2E47"/>
    <w:rsid w:val="7D50A11C"/>
    <w:rsid w:val="7DF5C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1</Pages>
  <Words>174</Words>
  <Characters>1222</Characters>
  <Application>Microsoft Office Word</Application>
  <DocSecurity>0</DocSecurity>
  <Lines>10</Lines>
  <Paragraphs>2</Paragraphs>
  <ScaleCrop>false</ScaleCrop>
  <Manager/>
  <Company/>
  <LinksUpToDate>false</LinksUpToDate>
  <CharactersWithSpaces>1394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Direktinläggning av patient från Hjärtmottagning Östra</dc:title>
  <dc:subject/>
  <dc:creator>patrik.jens.johansson@vgregion.se</dc:creator>
  <keywords/>
  <lastModifiedBy>Marie Svensson</lastModifiedBy>
  <revision>17</revision>
  <lastPrinted>2016-03-31T10:56:00.0000000Z</lastPrinted>
  <dcterms:created xsi:type="dcterms:W3CDTF">2022-04-26T12:25:00.0000000Z</dcterms:created>
  <dcterms:modified xsi:type="dcterms:W3CDTF">2024-10-23T18:31:00.0000000Z</dcterms:modified>
</coreProperties>
</file>