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387E19" w:rsidP="00387E19" w:rsidRDefault="002B6546" w14:paraId="6037E13E" w14:textId="4E7F9315">
      <w:pPr>
        <w:spacing w:after="0" w:line="240" w:lineRule="auto"/>
        <w:ind w:left="0" w:right="0"/>
        <w:textAlignment w:val="baseline"/>
        <w:rPr>
          <w:rFonts w:ascii="Calibri" w:hAnsi="Calibri" w:cs="Calibri"/>
          <w:sz w:val="48"/>
          <w:szCs w:val="48"/>
        </w:rPr>
      </w:pPr>
      <w:bookmarkStart w:name="_Toc321146591" w:id="0"/>
      <w:r w:rsidRPr="4E330B18">
        <w:rPr>
          <w:rFonts w:ascii="Calibri" w:hAnsi="Calibri" w:cs="Calibri"/>
          <w:sz w:val="48"/>
          <w:szCs w:val="48"/>
        </w:rPr>
        <w:t>Akutvagn</w:t>
      </w:r>
      <w:r w:rsidRPr="4E330B18" w:rsidR="105A2633">
        <w:rPr>
          <w:rFonts w:ascii="Calibri" w:hAnsi="Calibri" w:cs="Calibri"/>
          <w:sz w:val="48"/>
          <w:szCs w:val="48"/>
        </w:rPr>
        <w:t>en</w:t>
      </w:r>
      <w:r w:rsidRPr="4E330B18" w:rsidR="00892A85">
        <w:rPr>
          <w:rFonts w:ascii="Calibri" w:hAnsi="Calibri" w:cs="Calibri"/>
          <w:sz w:val="48"/>
          <w:szCs w:val="48"/>
        </w:rPr>
        <w:t xml:space="preserve">s innehåll på avd </w:t>
      </w:r>
      <w:r w:rsidRPr="4E330B18" w:rsidR="007C6770">
        <w:rPr>
          <w:rFonts w:ascii="Calibri" w:hAnsi="Calibri" w:cs="Calibri"/>
          <w:sz w:val="48"/>
          <w:szCs w:val="48"/>
        </w:rPr>
        <w:t>12–25</w:t>
      </w:r>
      <w:r w:rsidRPr="4E330B18" w:rsidR="00387E19">
        <w:rPr>
          <w:rFonts w:ascii="Calibri" w:hAnsi="Calibri" w:cs="Calibri"/>
          <w:sz w:val="48"/>
          <w:szCs w:val="48"/>
        </w:rPr>
        <w:t xml:space="preserve"> </w:t>
      </w:r>
    </w:p>
    <w:p w:rsidRPr="00387E19" w:rsidR="00B63B06" w:rsidP="00387E19" w:rsidRDefault="00B63B06" w14:paraId="74F2F6C7" w14:textId="77777777">
      <w:pPr>
        <w:spacing w:after="0" w:line="240" w:lineRule="auto"/>
        <w:ind w:left="0" w:right="0"/>
        <w:textAlignment w:val="baseline"/>
      </w:pPr>
    </w:p>
    <w:p w:rsidRPr="00387E19" w:rsidR="00387E19" w:rsidP="00387E19" w:rsidRDefault="00387E19" w14:paraId="5AC8F465" w14:textId="77777777">
      <w:pPr>
        <w:spacing w:after="0" w:line="240" w:lineRule="auto"/>
        <w:ind w:left="0" w:right="0"/>
        <w:textAlignment w:val="baseline"/>
        <w:rPr>
          <w:color w:val="000000"/>
        </w:rPr>
      </w:pPr>
      <w:r w:rsidRPr="00387E19">
        <w:rPr>
          <w:rFonts w:ascii="Calibri" w:hAnsi="Calibri" w:cs="Calibri"/>
          <w:color w:val="000000"/>
          <w:sz w:val="40"/>
          <w:szCs w:val="40"/>
        </w:rPr>
        <w:t>Förändringar sedan föregående version </w:t>
      </w:r>
    </w:p>
    <w:p w:rsidR="00A35289" w:rsidP="00387E19" w:rsidRDefault="00E47C73" w14:paraId="2B2EDB13" w14:textId="48A85F81">
      <w:pPr>
        <w:spacing w:after="0" w:line="240" w:lineRule="auto"/>
        <w:ind w:left="0" w:right="0"/>
        <w:textAlignment w:val="baseline"/>
      </w:pPr>
      <w:r>
        <w:t>Material hämtning enligt MIV.</w:t>
      </w:r>
    </w:p>
    <w:p w:rsidR="00497D64" w:rsidP="00387E19" w:rsidRDefault="00497D64" w14:paraId="4933ED48" w14:textId="77777777">
      <w:pPr>
        <w:spacing w:after="0" w:line="240" w:lineRule="auto"/>
        <w:ind w:left="0" w:right="0"/>
        <w:textAlignment w:val="baseline"/>
      </w:pPr>
    </w:p>
    <w:p w:rsidRPr="00387E19" w:rsidR="00387E19" w:rsidP="00387E19" w:rsidRDefault="00387E19" w14:paraId="505448C3" w14:textId="77777777">
      <w:pPr>
        <w:spacing w:after="0" w:line="240" w:lineRule="auto"/>
        <w:ind w:left="0" w:right="0"/>
        <w:textAlignment w:val="baseline"/>
        <w:rPr>
          <w:color w:val="000000"/>
        </w:rPr>
      </w:pPr>
      <w:r w:rsidRPr="00387E19">
        <w:rPr>
          <w:rFonts w:ascii="Calibri" w:hAnsi="Calibri" w:cs="Calibri"/>
          <w:color w:val="000000"/>
          <w:sz w:val="40"/>
          <w:szCs w:val="40"/>
        </w:rPr>
        <w:t>Bakgrund och syfte </w:t>
      </w:r>
    </w:p>
    <w:p w:rsidR="00387E19" w:rsidP="00925E94" w:rsidRDefault="00C51478" w14:paraId="3E839373" w14:textId="5D2EC3BA">
      <w:pPr>
        <w:spacing w:after="0" w:line="240" w:lineRule="auto"/>
        <w:ind w:left="0" w:right="0"/>
        <w:textAlignment w:val="baseline"/>
      </w:pPr>
      <w:r>
        <w:t>Innehåll</w:t>
      </w:r>
      <w:r w:rsidR="0055017B">
        <w:t xml:space="preserve"> syfte är att systematisera </w:t>
      </w:r>
      <w:r w:rsidR="00B132E4">
        <w:t>och effektivisera omvårdnadsarbete</w:t>
      </w:r>
      <w:r w:rsidR="00D61CF0">
        <w:t xml:space="preserve"> och säkerställa patientens vård och omhändertagande vid ett hjärtstopp. </w:t>
      </w:r>
      <w:r w:rsidR="00925E94">
        <w:t xml:space="preserve">Samt förebygga </w:t>
      </w:r>
      <w:r w:rsidR="00902A3D">
        <w:t xml:space="preserve">risker </w:t>
      </w:r>
      <w:r w:rsidR="00925E94">
        <w:t>och tidigt identifiera brister</w:t>
      </w:r>
    </w:p>
    <w:p w:rsidRPr="00387E19" w:rsidR="00497D64" w:rsidP="00925E94" w:rsidRDefault="00497D64" w14:paraId="235ED104" w14:textId="77777777">
      <w:pPr>
        <w:spacing w:after="0" w:line="240" w:lineRule="auto"/>
        <w:ind w:left="0" w:right="0"/>
        <w:textAlignment w:val="baseline"/>
      </w:pPr>
    </w:p>
    <w:p w:rsidRPr="00387E19" w:rsidR="00387E19" w:rsidP="00387E19" w:rsidRDefault="00387E19" w14:paraId="58BC6B88" w14:textId="77777777">
      <w:pPr>
        <w:spacing w:after="0" w:line="240" w:lineRule="auto"/>
        <w:ind w:left="0" w:right="0"/>
        <w:textAlignment w:val="baseline"/>
        <w:rPr>
          <w:color w:val="000000"/>
        </w:rPr>
      </w:pPr>
      <w:r w:rsidRPr="00387E19">
        <w:rPr>
          <w:rFonts w:ascii="Calibri" w:hAnsi="Calibri" w:cs="Calibri"/>
          <w:color w:val="000000"/>
          <w:sz w:val="40"/>
          <w:szCs w:val="40"/>
        </w:rPr>
        <w:t>Förutsättningar </w:t>
      </w:r>
    </w:p>
    <w:p w:rsidR="00A3658A" w:rsidP="00387E19" w:rsidRDefault="0014680C" w14:paraId="6463D9CC" w14:textId="5CB6B099">
      <w:pPr>
        <w:spacing w:after="0" w:line="240" w:lineRule="auto"/>
        <w:ind w:left="0" w:right="0"/>
        <w:textAlignment w:val="baseline"/>
      </w:pPr>
      <w:r>
        <w:t xml:space="preserve">Akutvagn </w:t>
      </w:r>
      <w:r w:rsidR="00A3658A">
        <w:t xml:space="preserve">samt läkemedel i skåp ovanför akutvagnen skall kontrollerasav sjuksköterska och undersköterska </w:t>
      </w:r>
      <w:r w:rsidR="00BF312A">
        <w:t xml:space="preserve">under nattpasset mellan söndag och måndag, samt efter </w:t>
      </w:r>
      <w:r w:rsidR="005A3F9E">
        <w:t>användning. Efter genomgång plomberas vagnen med gul plombering som finns att hämta i förrådet mittemot TIMA.</w:t>
      </w:r>
    </w:p>
    <w:p w:rsidR="00497D64" w:rsidP="00387E19" w:rsidRDefault="00497D64" w14:paraId="217E7DEC" w14:textId="77777777">
      <w:pPr>
        <w:spacing w:after="0" w:line="240" w:lineRule="auto"/>
        <w:ind w:left="0" w:right="0"/>
        <w:textAlignment w:val="baseline"/>
      </w:pPr>
    </w:p>
    <w:p w:rsidRPr="00387E19" w:rsidR="00387E19" w:rsidP="00387E19" w:rsidRDefault="00387E19" w14:paraId="33D9CD90" w14:textId="77777777">
      <w:pPr>
        <w:spacing w:after="0" w:line="240" w:lineRule="auto"/>
        <w:ind w:left="0" w:right="0"/>
        <w:textAlignment w:val="baseline"/>
        <w:rPr>
          <w:color w:val="000000"/>
        </w:rPr>
      </w:pPr>
      <w:r w:rsidRPr="00387E19">
        <w:rPr>
          <w:rFonts w:ascii="Calibri" w:hAnsi="Calibri" w:cs="Calibri"/>
          <w:color w:val="000000"/>
          <w:sz w:val="36"/>
          <w:szCs w:val="36"/>
        </w:rPr>
        <w:t>Förberedelser </w:t>
      </w:r>
    </w:p>
    <w:p w:rsidR="001D7A94" w:rsidP="00387E19" w:rsidRDefault="001D7A94" w14:paraId="2E25C015" w14:textId="7526B19A">
      <w:pPr>
        <w:spacing w:after="0" w:line="240" w:lineRule="auto"/>
        <w:ind w:left="0" w:right="0"/>
        <w:textAlignment w:val="baseline"/>
      </w:pPr>
      <w:r>
        <w:t xml:space="preserve">Vid </w:t>
      </w:r>
      <w:r w:rsidR="00D573CC">
        <w:t>kontrollering</w:t>
      </w:r>
      <w:r>
        <w:t xml:space="preserve"> av akutvagn</w:t>
      </w:r>
      <w:r w:rsidR="00B833B2">
        <w:t xml:space="preserve"> se till att innehåll</w:t>
      </w:r>
      <w:r w:rsidR="00180EB5">
        <w:t xml:space="preserve"> stämmer överens med checklistan. Fyll på det som saknas. Se till utgångsdatum på sterilgods, läkemedel och extern pacemaker.</w:t>
      </w:r>
      <w:r w:rsidR="00936B7C">
        <w:t xml:space="preserve"> </w:t>
      </w:r>
      <w:r w:rsidR="00BC48BA">
        <w:t xml:space="preserve">Kontrollera även att batterier inte läcker. Vid varje kontroll av </w:t>
      </w:r>
      <w:r w:rsidR="00795E5C">
        <w:t xml:space="preserve">akutvagnen, rengör med ytdesinfektion. </w:t>
      </w:r>
    </w:p>
    <w:p w:rsidR="001D7A94" w:rsidP="00387E19" w:rsidRDefault="001D7A94" w14:paraId="2771AFB2" w14:textId="77777777">
      <w:pPr>
        <w:spacing w:after="0" w:line="240" w:lineRule="auto"/>
        <w:ind w:left="0" w:right="0"/>
        <w:textAlignment w:val="baseline"/>
      </w:pPr>
    </w:p>
    <w:p w:rsidR="00D41D01" w:rsidP="00387E19" w:rsidRDefault="00387E19" w14:paraId="741E2E78" w14:textId="77777777">
      <w:pPr>
        <w:spacing w:after="0" w:line="240" w:lineRule="auto"/>
        <w:ind w:left="0" w:right="0"/>
        <w:textAlignment w:val="baseline"/>
        <w:rPr>
          <w:rFonts w:ascii="Calibri" w:hAnsi="Calibri" w:cs="Calibri"/>
          <w:color w:val="000000"/>
          <w:sz w:val="36"/>
          <w:szCs w:val="36"/>
        </w:rPr>
      </w:pPr>
      <w:r w:rsidRPr="00387E19">
        <w:rPr>
          <w:rFonts w:ascii="Calibri" w:hAnsi="Calibri" w:cs="Calibri"/>
          <w:color w:val="000000"/>
          <w:sz w:val="36"/>
          <w:szCs w:val="36"/>
        </w:rPr>
        <w:t>Utrustning</w:t>
      </w: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2280"/>
        <w:gridCol w:w="540"/>
        <w:gridCol w:w="1711"/>
        <w:gridCol w:w="2835"/>
        <w:gridCol w:w="2268"/>
      </w:tblGrid>
      <w:tr w:rsidR="006A572C" w:rsidTr="0AE4DB8C" w14:paraId="127862B0" w14:textId="77777777">
        <w:trPr>
          <w:gridAfter w:val="4"/>
          <w:wAfter w:w="7354" w:type="dxa"/>
          <w:trHeight w:val="254"/>
        </w:trPr>
        <w:tc>
          <w:tcPr>
            <w:tcW w:w="2280" w:type="dxa"/>
          </w:tcPr>
          <w:p w:rsidRPr="006A572C" w:rsidR="006A572C" w:rsidP="00387E19" w:rsidRDefault="009621BD" w14:paraId="737CB6A9" w14:textId="06AAB35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Skåp över akutvagn</w:t>
            </w:r>
          </w:p>
        </w:tc>
      </w:tr>
      <w:tr w:rsidR="007F7E2F" w:rsidTr="0AE4DB8C" w14:paraId="487FD58F" w14:textId="77777777">
        <w:trPr>
          <w:trHeight w:val="220"/>
        </w:trPr>
        <w:tc>
          <w:tcPr>
            <w:tcW w:w="4531" w:type="dxa"/>
            <w:gridSpan w:val="3"/>
          </w:tcPr>
          <w:p w:rsidRPr="007F7E2F" w:rsidR="00906074" w:rsidP="00387E19" w:rsidRDefault="00AF3AA0" w14:paraId="780CAA1A" w14:textId="188CDE1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Adrenalin 1 mg/ml</w:t>
            </w:r>
          </w:p>
        </w:tc>
        <w:tc>
          <w:tcPr>
            <w:tcW w:w="2835" w:type="dxa"/>
          </w:tcPr>
          <w:p w:rsidR="007F7E2F" w:rsidP="00AF3AA0" w:rsidRDefault="00AF3AA0" w14:paraId="18E6A52D" w14:textId="1EF3A3AD">
            <w:r>
              <w:t>2x1 ml</w:t>
            </w:r>
          </w:p>
        </w:tc>
        <w:tc>
          <w:tcPr>
            <w:tcW w:w="2268" w:type="dxa"/>
          </w:tcPr>
          <w:p w:rsidRPr="00AF3AA0" w:rsidR="007F7E2F" w:rsidP="00387E19" w:rsidRDefault="000C4A6B" w14:paraId="635B8164" w14:textId="098F2B0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Hållbar 1 år i rumstemperatur</w:t>
            </w:r>
          </w:p>
        </w:tc>
      </w:tr>
      <w:tr w:rsidR="007F7E2F" w:rsidTr="0AE4DB8C" w14:paraId="424F30A3" w14:textId="77777777">
        <w:tc>
          <w:tcPr>
            <w:tcW w:w="4531" w:type="dxa"/>
            <w:gridSpan w:val="3"/>
          </w:tcPr>
          <w:p w:rsidRPr="000C4A6B" w:rsidR="007F7E2F" w:rsidP="00387E19" w:rsidRDefault="0003497D" w14:paraId="16EE082D" w14:textId="243B291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Betametason 4mg/ml </w:t>
            </w:r>
          </w:p>
        </w:tc>
        <w:tc>
          <w:tcPr>
            <w:tcW w:w="2835" w:type="dxa"/>
          </w:tcPr>
          <w:p w:rsidR="007F7E2F" w:rsidP="00211328" w:rsidRDefault="00211328" w14:paraId="44BC5DDF" w14:textId="2EF4E0EC">
            <w:r>
              <w:t>2x1 ml</w:t>
            </w:r>
          </w:p>
        </w:tc>
        <w:tc>
          <w:tcPr>
            <w:tcW w:w="2268" w:type="dxa"/>
          </w:tcPr>
          <w:p w:rsidRPr="00211328" w:rsidR="007F7E2F" w:rsidP="00387E19" w:rsidRDefault="007F7E2F" w14:paraId="0969FE5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211328" w:rsidTr="0AE4DB8C" w14:paraId="65ABCE94" w14:textId="77777777">
        <w:tc>
          <w:tcPr>
            <w:tcW w:w="4531" w:type="dxa"/>
            <w:gridSpan w:val="3"/>
          </w:tcPr>
          <w:p w:rsidR="00211328" w:rsidP="00387E19" w:rsidRDefault="00211328" w14:paraId="74E93749" w14:textId="413EFFF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Glukos 300mg/ml</w:t>
            </w:r>
            <w:r w:rsidR="005B5732">
              <w:rPr>
                <w:color w:val="000000"/>
              </w:rPr>
              <w:t xml:space="preserve"> (30%)</w:t>
            </w:r>
          </w:p>
        </w:tc>
        <w:tc>
          <w:tcPr>
            <w:tcW w:w="2835" w:type="dxa"/>
          </w:tcPr>
          <w:p w:rsidR="00211328" w:rsidP="005B5732" w:rsidRDefault="005B5732" w14:paraId="31FAE74D" w14:textId="0314BCA0">
            <w:pPr>
              <w:ind w:left="0"/>
            </w:pPr>
            <w:r>
              <w:t xml:space="preserve">             13x10 ml</w:t>
            </w:r>
          </w:p>
        </w:tc>
        <w:tc>
          <w:tcPr>
            <w:tcW w:w="2268" w:type="dxa"/>
          </w:tcPr>
          <w:p w:rsidRPr="00211328" w:rsidR="00211328" w:rsidP="00387E19" w:rsidRDefault="00211328" w14:paraId="0188518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5B5732" w:rsidTr="0AE4DB8C" w14:paraId="3AFB99FE" w14:textId="77777777">
        <w:tc>
          <w:tcPr>
            <w:tcW w:w="4531" w:type="dxa"/>
            <w:gridSpan w:val="3"/>
          </w:tcPr>
          <w:p w:rsidR="005B5732" w:rsidP="00387E19" w:rsidRDefault="00B55F61" w14:paraId="2339C2B5" w14:textId="2D5C7A5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Klemastin (Tavegyl) 1 mg</w:t>
            </w:r>
          </w:p>
        </w:tc>
        <w:tc>
          <w:tcPr>
            <w:tcW w:w="2835" w:type="dxa"/>
          </w:tcPr>
          <w:p w:rsidR="005B5732" w:rsidP="005B5732" w:rsidRDefault="00B55F61" w14:paraId="79EF71CB" w14:textId="0CAAFFE1">
            <w:pPr>
              <w:ind w:left="0"/>
            </w:pPr>
            <w:r>
              <w:t xml:space="preserve">                1 styck</w:t>
            </w:r>
          </w:p>
        </w:tc>
        <w:tc>
          <w:tcPr>
            <w:tcW w:w="2268" w:type="dxa"/>
          </w:tcPr>
          <w:p w:rsidRPr="00211328" w:rsidR="005B5732" w:rsidP="00387E19" w:rsidRDefault="005B5732" w14:paraId="71ED62F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2E4564" w:rsidTr="0AE4DB8C" w14:paraId="1062123A" w14:textId="77777777">
        <w:tc>
          <w:tcPr>
            <w:tcW w:w="4531" w:type="dxa"/>
            <w:gridSpan w:val="3"/>
          </w:tcPr>
          <w:p w:rsidR="002E4564" w:rsidP="00387E19" w:rsidRDefault="002E4564" w14:paraId="1DF9D900" w14:textId="469C13A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Klemastin (Tavegyl) 1mg/ml</w:t>
            </w:r>
          </w:p>
        </w:tc>
        <w:tc>
          <w:tcPr>
            <w:tcW w:w="2835" w:type="dxa"/>
          </w:tcPr>
          <w:p w:rsidR="002E4564" w:rsidP="00E55047" w:rsidRDefault="00E55047" w14:paraId="1506A015" w14:textId="30DF7882">
            <w:r>
              <w:t>1x2 ml</w:t>
            </w:r>
          </w:p>
        </w:tc>
        <w:tc>
          <w:tcPr>
            <w:tcW w:w="2268" w:type="dxa"/>
          </w:tcPr>
          <w:p w:rsidRPr="00211328" w:rsidR="002E4564" w:rsidP="00387E19" w:rsidRDefault="00E55047" w14:paraId="3A37F941" w14:textId="3A10D9C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Ges på </w:t>
            </w:r>
            <w:r w:rsidR="000B7986">
              <w:rPr>
                <w:color w:val="000000"/>
              </w:rPr>
              <w:t>2–3</w:t>
            </w:r>
            <w:r>
              <w:rPr>
                <w:color w:val="000000"/>
              </w:rPr>
              <w:t xml:space="preserve"> min</w:t>
            </w:r>
          </w:p>
        </w:tc>
      </w:tr>
      <w:tr w:rsidR="00E55047" w:rsidTr="0AE4DB8C" w14:paraId="0789B6CA" w14:textId="77777777">
        <w:tc>
          <w:tcPr>
            <w:tcW w:w="4531" w:type="dxa"/>
            <w:gridSpan w:val="3"/>
          </w:tcPr>
          <w:p w:rsidR="00E55047" w:rsidP="00387E19" w:rsidRDefault="00013E26" w14:paraId="7A1DE351" w14:textId="7037F3E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Mida</w:t>
            </w:r>
            <w:r w:rsidR="00D01F35">
              <w:rPr>
                <w:color w:val="000000"/>
              </w:rPr>
              <w:t>zolam (Buccolam) 10 mg</w:t>
            </w:r>
          </w:p>
        </w:tc>
        <w:tc>
          <w:tcPr>
            <w:tcW w:w="2835" w:type="dxa"/>
          </w:tcPr>
          <w:p w:rsidR="00E55047" w:rsidP="00E55047" w:rsidRDefault="00D01F35" w14:paraId="67A6A26B" w14:textId="04955ECD">
            <w:r>
              <w:t>2 styck</w:t>
            </w:r>
          </w:p>
        </w:tc>
        <w:tc>
          <w:tcPr>
            <w:tcW w:w="2268" w:type="dxa"/>
          </w:tcPr>
          <w:p w:rsidR="00E55047" w:rsidP="00387E19" w:rsidRDefault="00D01F35" w14:paraId="7EB1D6C8" w14:textId="3C995DA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Munhålelösning</w:t>
            </w:r>
          </w:p>
        </w:tc>
      </w:tr>
      <w:tr w:rsidR="00D01F35" w:rsidTr="0AE4DB8C" w14:paraId="38245042" w14:textId="77777777">
        <w:tc>
          <w:tcPr>
            <w:tcW w:w="4531" w:type="dxa"/>
            <w:gridSpan w:val="3"/>
          </w:tcPr>
          <w:p w:rsidR="00D01F35" w:rsidP="00387E19" w:rsidRDefault="00A075AA" w14:paraId="3A83ED6C" w14:textId="547308F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Nitrolingualspray 0,4 mg/dos</w:t>
            </w:r>
          </w:p>
        </w:tc>
        <w:tc>
          <w:tcPr>
            <w:tcW w:w="2835" w:type="dxa"/>
          </w:tcPr>
          <w:p w:rsidR="00D01F35" w:rsidP="007837F3" w:rsidRDefault="007837F3" w14:paraId="72382AC3" w14:textId="2EB7E305">
            <w:pPr>
              <w:ind w:left="0"/>
            </w:pPr>
            <w:r>
              <w:t xml:space="preserve">        </w:t>
            </w:r>
            <w:r w:rsidR="00A075AA">
              <w:t>1x200 doser</w:t>
            </w:r>
          </w:p>
        </w:tc>
        <w:tc>
          <w:tcPr>
            <w:tcW w:w="2268" w:type="dxa"/>
          </w:tcPr>
          <w:p w:rsidR="00D01F35" w:rsidP="00387E19" w:rsidRDefault="00D01F35" w14:paraId="6FCD759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7837F3" w:rsidTr="0AE4DB8C" w14:paraId="69058AFF" w14:textId="77777777">
        <w:tc>
          <w:tcPr>
            <w:tcW w:w="4531" w:type="dxa"/>
            <w:gridSpan w:val="3"/>
          </w:tcPr>
          <w:p w:rsidR="007837F3" w:rsidP="00387E19" w:rsidRDefault="006C78A1" w14:paraId="040A06CB" w14:textId="3B62F9A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Salbutamol (Ventoline) 0,1 mg/dos</w:t>
            </w:r>
          </w:p>
        </w:tc>
        <w:tc>
          <w:tcPr>
            <w:tcW w:w="2835" w:type="dxa"/>
          </w:tcPr>
          <w:p w:rsidR="007837F3" w:rsidP="007837F3" w:rsidRDefault="004A2F11" w14:paraId="0FB34F40" w14:textId="55C2A494">
            <w:pPr>
              <w:ind w:left="0"/>
            </w:pPr>
            <w:r>
              <w:t xml:space="preserve">        1x200 doser</w:t>
            </w:r>
          </w:p>
        </w:tc>
        <w:tc>
          <w:tcPr>
            <w:tcW w:w="2268" w:type="dxa"/>
          </w:tcPr>
          <w:p w:rsidR="007837F3" w:rsidP="00387E19" w:rsidRDefault="007837F3" w14:paraId="6CF408E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4A2F11" w:rsidTr="0AE4DB8C" w14:paraId="68646DEF" w14:textId="77777777">
        <w:tc>
          <w:tcPr>
            <w:tcW w:w="4531" w:type="dxa"/>
            <w:gridSpan w:val="3"/>
          </w:tcPr>
          <w:p w:rsidR="004A2F11" w:rsidP="00387E19" w:rsidRDefault="004A2F11" w14:paraId="644D924A" w14:textId="4341D75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lastRenderedPageBreak/>
              <w:t>Terbutalin (Bricanyl) 0,5mg/ml</w:t>
            </w:r>
          </w:p>
        </w:tc>
        <w:tc>
          <w:tcPr>
            <w:tcW w:w="2835" w:type="dxa"/>
          </w:tcPr>
          <w:p w:rsidR="004A2F11" w:rsidP="007837F3" w:rsidRDefault="004A2F11" w14:paraId="0EF20EBB" w14:textId="753FB4D4">
            <w:pPr>
              <w:ind w:left="0"/>
            </w:pPr>
            <w:r>
              <w:t xml:space="preserve">                  1x1</w:t>
            </w:r>
          </w:p>
        </w:tc>
        <w:tc>
          <w:tcPr>
            <w:tcW w:w="2268" w:type="dxa"/>
          </w:tcPr>
          <w:p w:rsidR="004A2F11" w:rsidP="00387E19" w:rsidRDefault="004A2F11" w14:paraId="772BDA59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2E4FD0" w:rsidTr="0AE4DB8C" w14:paraId="006650FF" w14:textId="77777777">
        <w:tc>
          <w:tcPr>
            <w:tcW w:w="4531" w:type="dxa"/>
            <w:gridSpan w:val="3"/>
          </w:tcPr>
          <w:p w:rsidR="002E4FD0" w:rsidP="00387E19" w:rsidRDefault="00B5047C" w14:paraId="69045797" w14:textId="5387B59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Inj </w:t>
            </w:r>
            <w:r w:rsidR="00080CB0">
              <w:rPr>
                <w:color w:val="000000"/>
              </w:rPr>
              <w:t>Labe</w:t>
            </w:r>
            <w:r w:rsidR="00F51010">
              <w:rPr>
                <w:color w:val="000000"/>
              </w:rPr>
              <w:t>talol</w:t>
            </w:r>
            <w:r w:rsidR="00897C64">
              <w:rPr>
                <w:color w:val="000000"/>
              </w:rPr>
              <w:t xml:space="preserve"> </w:t>
            </w:r>
            <w:r w:rsidR="00C31527">
              <w:rPr>
                <w:color w:val="000000"/>
              </w:rPr>
              <w:t>(Tran</w:t>
            </w:r>
            <w:r w:rsidR="00981D0B">
              <w:rPr>
                <w:color w:val="000000"/>
              </w:rPr>
              <w:t>d</w:t>
            </w:r>
            <w:r w:rsidR="00C31527">
              <w:rPr>
                <w:color w:val="000000"/>
              </w:rPr>
              <w:t>ate) 5 mg/ml</w:t>
            </w:r>
          </w:p>
        </w:tc>
        <w:tc>
          <w:tcPr>
            <w:tcW w:w="2835" w:type="dxa"/>
          </w:tcPr>
          <w:p w:rsidR="002E4FD0" w:rsidP="007837F3" w:rsidRDefault="008C6394" w14:paraId="66A132EA" w14:textId="1A92809E">
            <w:pPr>
              <w:ind w:left="0"/>
            </w:pPr>
            <w:r>
              <w:t xml:space="preserve">              </w:t>
            </w:r>
            <w:r w:rsidR="00BF7E21">
              <w:t>2</w:t>
            </w:r>
            <w:r w:rsidR="00A330CC">
              <w:t>x20 ml</w:t>
            </w:r>
          </w:p>
        </w:tc>
        <w:tc>
          <w:tcPr>
            <w:tcW w:w="2268" w:type="dxa"/>
          </w:tcPr>
          <w:p w:rsidR="002E4FD0" w:rsidP="00387E19" w:rsidRDefault="002E4FD0" w14:paraId="512B2CE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424F2F" w:rsidTr="0AE4DB8C" w14:paraId="0C496A30" w14:textId="77777777">
        <w:trPr>
          <w:gridAfter w:val="3"/>
          <w:wAfter w:w="6814" w:type="dxa"/>
        </w:trPr>
        <w:tc>
          <w:tcPr>
            <w:tcW w:w="2820" w:type="dxa"/>
            <w:gridSpan w:val="2"/>
          </w:tcPr>
          <w:p w:rsidR="00424F2F" w:rsidP="00387E19" w:rsidRDefault="00387E19" w14:paraId="7D74FE36" w14:textId="189E359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AE4DB8C">
              <w:rPr>
                <w:rFonts w:ascii="Calibri" w:hAnsi="Calibri" w:cs="Calibri"/>
                <w:color w:val="000000" w:themeColor="text2"/>
                <w:sz w:val="36"/>
                <w:szCs w:val="36"/>
              </w:rPr>
              <w:t> </w:t>
            </w:r>
            <w:r w:rsidRPr="0AE4DB8C" w:rsidR="00BD400E">
              <w:rPr>
                <w:color w:val="000000" w:themeColor="text2"/>
              </w:rPr>
              <w:t>”Kryddlådor”</w:t>
            </w:r>
            <w:r w:rsidRPr="0AE4DB8C" w:rsidR="00593EA4">
              <w:rPr>
                <w:color w:val="000000" w:themeColor="text2"/>
              </w:rPr>
              <w:t xml:space="preserve"> från</w:t>
            </w:r>
            <w:r w:rsidRPr="0AE4DB8C" w:rsidR="7E62C480">
              <w:rPr>
                <w:color w:val="000000" w:themeColor="text2"/>
              </w:rPr>
              <w:t xml:space="preserve"> </w:t>
            </w:r>
            <w:r w:rsidRPr="0AE4DB8C" w:rsidR="00593EA4">
              <w:rPr>
                <w:color w:val="000000" w:themeColor="text2"/>
              </w:rPr>
              <w:t>vänster</w:t>
            </w:r>
          </w:p>
        </w:tc>
      </w:tr>
    </w:tbl>
    <w:p w:rsidRPr="00387E19" w:rsidR="00387E19" w:rsidP="00387E19" w:rsidRDefault="00387E19" w14:paraId="6056F0FC" w14:textId="60AF63E8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493" w:type="dxa"/>
        <w:tblLook w:val="04A0" w:firstRow="1" w:lastRow="0" w:firstColumn="1" w:lastColumn="0" w:noHBand="0" w:noVBand="1"/>
      </w:tblPr>
      <w:tblGrid>
        <w:gridCol w:w="7083"/>
        <w:gridCol w:w="2410"/>
      </w:tblGrid>
      <w:tr w:rsidR="00593EA4" w:rsidTr="00407E3C" w14:paraId="41437F63" w14:textId="77777777">
        <w:tc>
          <w:tcPr>
            <w:tcW w:w="7083" w:type="dxa"/>
          </w:tcPr>
          <w:p w:rsidR="00593EA4" w:rsidP="00387E19" w:rsidRDefault="00593EA4" w14:paraId="0CB27634" w14:textId="4267CB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 ml spruto</w:t>
            </w:r>
            <w:r w:rsidR="00DE2F49">
              <w:rPr>
                <w:color w:val="000000"/>
              </w:rPr>
              <w:t>r</w:t>
            </w:r>
          </w:p>
        </w:tc>
        <w:tc>
          <w:tcPr>
            <w:tcW w:w="2410" w:type="dxa"/>
          </w:tcPr>
          <w:p w:rsidR="00593EA4" w:rsidP="00387E19" w:rsidRDefault="00C6263A" w14:paraId="356D6835" w14:textId="1A8E1C8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 styck</w:t>
            </w:r>
          </w:p>
        </w:tc>
      </w:tr>
      <w:tr w:rsidR="00DE2F49" w:rsidTr="00407E3C" w14:paraId="40A6C874" w14:textId="77777777">
        <w:tc>
          <w:tcPr>
            <w:tcW w:w="7083" w:type="dxa"/>
          </w:tcPr>
          <w:p w:rsidR="00DE2F49" w:rsidP="00387E19" w:rsidRDefault="00DE2F49" w14:paraId="151A13AF" w14:textId="22B9BB6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1ml/3ml/</w:t>
            </w:r>
            <w:r w:rsidR="00C6263A">
              <w:rPr>
                <w:color w:val="000000"/>
              </w:rPr>
              <w:t>5ml/20ml sprutor</w:t>
            </w:r>
          </w:p>
        </w:tc>
        <w:tc>
          <w:tcPr>
            <w:tcW w:w="2410" w:type="dxa"/>
          </w:tcPr>
          <w:p w:rsidR="00DE2F49" w:rsidP="00387E19" w:rsidRDefault="00C6263A" w14:paraId="2471E68F" w14:textId="123AD31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3/3/3/2 styck</w:t>
            </w:r>
          </w:p>
        </w:tc>
      </w:tr>
      <w:tr w:rsidR="00C6263A" w:rsidTr="00407E3C" w14:paraId="38A52477" w14:textId="77777777">
        <w:tc>
          <w:tcPr>
            <w:tcW w:w="7083" w:type="dxa"/>
          </w:tcPr>
          <w:p w:rsidR="00C6263A" w:rsidP="00387E19" w:rsidRDefault="00C6263A" w14:paraId="112C585A" w14:textId="530317D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NaCL </w:t>
            </w:r>
            <w:r w:rsidR="00BE27EB">
              <w:rPr>
                <w:color w:val="000000"/>
              </w:rPr>
              <w:t>9mg/ml, 20 ml</w:t>
            </w:r>
          </w:p>
        </w:tc>
        <w:tc>
          <w:tcPr>
            <w:tcW w:w="2410" w:type="dxa"/>
          </w:tcPr>
          <w:p w:rsidR="00C6263A" w:rsidP="00387E19" w:rsidRDefault="00BE27EB" w14:paraId="6D462FD0" w14:textId="0437560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 styck</w:t>
            </w:r>
          </w:p>
        </w:tc>
      </w:tr>
      <w:tr w:rsidR="00BE27EB" w:rsidTr="00407E3C" w14:paraId="32BD32E1" w14:textId="77777777">
        <w:tc>
          <w:tcPr>
            <w:tcW w:w="7083" w:type="dxa"/>
          </w:tcPr>
          <w:p w:rsidR="00BE27EB" w:rsidP="00387E19" w:rsidRDefault="00BE27EB" w14:paraId="75709D53" w14:textId="3C43A3B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Celltork</w:t>
            </w:r>
          </w:p>
        </w:tc>
        <w:tc>
          <w:tcPr>
            <w:tcW w:w="2410" w:type="dxa"/>
          </w:tcPr>
          <w:p w:rsidR="00BE27EB" w:rsidP="00387E19" w:rsidRDefault="003A2ABC" w14:paraId="7C506199" w14:textId="1D4D3F1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Ca 1 paket</w:t>
            </w:r>
          </w:p>
        </w:tc>
      </w:tr>
      <w:tr w:rsidR="003A2ABC" w:rsidTr="00407E3C" w14:paraId="6AFCE465" w14:textId="77777777">
        <w:tc>
          <w:tcPr>
            <w:tcW w:w="7083" w:type="dxa"/>
          </w:tcPr>
          <w:p w:rsidR="003A2ABC" w:rsidP="00387E19" w:rsidRDefault="003A2ABC" w14:paraId="1A874A4A" w14:textId="0D306C6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Proppar</w:t>
            </w:r>
          </w:p>
        </w:tc>
        <w:tc>
          <w:tcPr>
            <w:tcW w:w="2410" w:type="dxa"/>
          </w:tcPr>
          <w:p w:rsidR="003A2ABC" w:rsidP="00387E19" w:rsidRDefault="003A2ABC" w14:paraId="5339C9BB" w14:textId="170BC48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Ca 5 styck</w:t>
            </w:r>
          </w:p>
        </w:tc>
      </w:tr>
      <w:tr w:rsidR="003A2ABC" w:rsidTr="00407E3C" w14:paraId="5AEC695A" w14:textId="77777777">
        <w:tc>
          <w:tcPr>
            <w:tcW w:w="7083" w:type="dxa"/>
          </w:tcPr>
          <w:p w:rsidR="003A2ABC" w:rsidP="00387E19" w:rsidRDefault="00B864D3" w14:paraId="68B164BC" w14:textId="480FC51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Injektionsmembran, swan-lock</w:t>
            </w:r>
          </w:p>
        </w:tc>
        <w:tc>
          <w:tcPr>
            <w:tcW w:w="2410" w:type="dxa"/>
          </w:tcPr>
          <w:p w:rsidR="003A2ABC" w:rsidP="00387E19" w:rsidRDefault="00B864D3" w14:paraId="78727B2D" w14:textId="5686EAE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4 styck</w:t>
            </w:r>
          </w:p>
        </w:tc>
      </w:tr>
    </w:tbl>
    <w:p w:rsidRPr="000B7986" w:rsidR="009B350A" w:rsidP="00387E19" w:rsidRDefault="009B350A" w14:paraId="14ED2570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689"/>
      </w:tblGrid>
      <w:tr w:rsidR="002356E9" w:rsidTr="002356E9" w14:paraId="53728C66" w14:textId="77777777">
        <w:tc>
          <w:tcPr>
            <w:tcW w:w="2689" w:type="dxa"/>
          </w:tcPr>
          <w:p w:rsidR="002356E9" w:rsidP="00387E19" w:rsidRDefault="002356E9" w14:paraId="76090786" w14:textId="1B1EA37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Skrivplatta</w:t>
            </w:r>
          </w:p>
        </w:tc>
      </w:tr>
    </w:tbl>
    <w:p w:rsidR="009B350A" w:rsidP="00632908" w:rsidRDefault="00632908" w14:paraId="718383A3" w14:textId="32D095FF">
      <w:pPr>
        <w:pStyle w:val="Liststycke"/>
        <w:numPr>
          <w:ilvl w:val="0"/>
          <w:numId w:val="23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Handlingsplan</w:t>
      </w:r>
    </w:p>
    <w:p w:rsidR="00632908" w:rsidP="00632908" w:rsidRDefault="00601B1B" w14:paraId="6FF7536B" w14:textId="4214504A">
      <w:pPr>
        <w:pStyle w:val="Liststycke"/>
        <w:numPr>
          <w:ilvl w:val="0"/>
          <w:numId w:val="23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Läkemedelsschema</w:t>
      </w:r>
    </w:p>
    <w:p w:rsidR="00601B1B" w:rsidP="00632908" w:rsidRDefault="00601B1B" w14:paraId="276FAC35" w14:textId="35892DDD">
      <w:pPr>
        <w:pStyle w:val="Liststycke"/>
        <w:numPr>
          <w:ilvl w:val="0"/>
          <w:numId w:val="23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Stoppur</w:t>
      </w:r>
    </w:p>
    <w:p w:rsidR="00601B1B" w:rsidP="00632908" w:rsidRDefault="00601B1B" w14:paraId="25B4B3D7" w14:textId="1CB772E9">
      <w:pPr>
        <w:pStyle w:val="Liststycke"/>
        <w:numPr>
          <w:ilvl w:val="0"/>
          <w:numId w:val="23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Hjärtstoppsprotokoll</w:t>
      </w:r>
    </w:p>
    <w:p w:rsidRPr="00632908" w:rsidR="00601B1B" w:rsidP="273B7FBE" w:rsidRDefault="00601B1B" w14:paraId="07A72DE8" w14:textId="2E235B9A">
      <w:pPr>
        <w:pStyle w:val="Liststycke"/>
        <w:numPr>
          <w:ilvl w:val="0"/>
          <w:numId w:val="23"/>
        </w:numPr>
        <w:spacing w:after="0" w:line="240" w:lineRule="auto"/>
        <w:ind w:right="0"/>
        <w:textAlignment w:val="baseline"/>
        <w:rPr>
          <w:color w:val="000000"/>
        </w:rPr>
      </w:pPr>
      <w:r w:rsidRPr="273B7FBE">
        <w:rPr>
          <w:color w:val="000000" w:themeColor="text2"/>
        </w:rPr>
        <w:t>Penna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2689"/>
      </w:tblGrid>
      <w:tr w:rsidR="005B3B15" w:rsidTr="005B3B15" w14:paraId="570AD87F" w14:textId="77777777">
        <w:tc>
          <w:tcPr>
            <w:tcW w:w="2689" w:type="dxa"/>
          </w:tcPr>
          <w:p w:rsidR="005B3B15" w:rsidP="00387E19" w:rsidRDefault="005B3B15" w14:paraId="6BA5E9E5" w14:textId="3E5E6F0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Förkortningar</w:t>
            </w:r>
          </w:p>
        </w:tc>
      </w:tr>
    </w:tbl>
    <w:p w:rsidR="009B350A" w:rsidP="00D2316F" w:rsidRDefault="00D2316F" w14:paraId="77447800" w14:textId="4D4CF0D3">
      <w:pPr>
        <w:pStyle w:val="Liststycke"/>
        <w:numPr>
          <w:ilvl w:val="0"/>
          <w:numId w:val="24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B=beställas</w:t>
      </w:r>
    </w:p>
    <w:p w:rsidR="00D2316F" w:rsidP="00D2316F" w:rsidRDefault="00D2316F" w14:paraId="24D7A29E" w14:textId="376F6BFE">
      <w:pPr>
        <w:pStyle w:val="Liststycke"/>
        <w:numPr>
          <w:ilvl w:val="0"/>
          <w:numId w:val="24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MF=mittenförrådet</w:t>
      </w:r>
    </w:p>
    <w:p w:rsidR="00D2316F" w:rsidP="00D2316F" w:rsidRDefault="00D2316F" w14:paraId="26030F06" w14:textId="33481275">
      <w:pPr>
        <w:pStyle w:val="Liststycke"/>
        <w:numPr>
          <w:ilvl w:val="0"/>
          <w:numId w:val="24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OP=</w:t>
      </w:r>
      <w:r w:rsidR="001340BF">
        <w:rPr>
          <w:color w:val="000000"/>
        </w:rPr>
        <w:t>operation</w:t>
      </w:r>
    </w:p>
    <w:p w:rsidR="001340BF" w:rsidP="00D2316F" w:rsidRDefault="001340BF" w14:paraId="5A906BAE" w14:textId="323AC008">
      <w:pPr>
        <w:pStyle w:val="Liststycke"/>
        <w:numPr>
          <w:ilvl w:val="0"/>
          <w:numId w:val="24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LR=läkemedelsrummet</w:t>
      </w:r>
    </w:p>
    <w:p w:rsidR="001340BF" w:rsidP="79A671E4" w:rsidRDefault="001340BF" w14:paraId="14F24CCE" w14:textId="2C498EEF">
      <w:pPr>
        <w:pStyle w:val="Liststycke"/>
        <w:spacing w:after="0" w:line="240" w:lineRule="auto"/>
        <w:ind w:right="0"/>
        <w:textAlignment w:val="baseline"/>
        <w:rPr>
          <w:color w:val="000000"/>
        </w:rPr>
      </w:pPr>
      <w:r w:rsidRPr="79A671E4" w:rsidR="001340BF">
        <w:rPr>
          <w:color w:val="000000" w:themeColor="text2" w:themeTint="FF" w:themeShade="FF"/>
        </w:rPr>
        <w:t>TF=timaförrådet</w:t>
      </w:r>
    </w:p>
    <w:p w:rsidR="48240FDD" w:rsidP="79A671E4" w:rsidRDefault="48240FDD" w14:paraId="1D6339D2" w14:textId="02D0C679">
      <w:pPr>
        <w:pStyle w:val="Liststycke"/>
        <w:spacing w:after="0" w:line="240" w:lineRule="auto"/>
        <w:ind w:right="0"/>
        <w:rPr>
          <w:color w:val="000000" w:themeColor="text2" w:themeTint="FF" w:themeShade="FF"/>
        </w:rPr>
      </w:pPr>
      <w:r w:rsidRPr="79A671E4" w:rsidR="48240FDD">
        <w:rPr>
          <w:color w:val="000000" w:themeColor="text2" w:themeTint="FF" w:themeShade="FF"/>
        </w:rPr>
        <w:t>T=TIVA</w:t>
      </w:r>
    </w:p>
    <w:p w:rsidR="00C63947" w:rsidP="00D2316F" w:rsidRDefault="003F3B3F" w14:paraId="7A8FE06B" w14:textId="7E1D3E2E">
      <w:pPr>
        <w:pStyle w:val="Liststycke"/>
        <w:numPr>
          <w:ilvl w:val="0"/>
          <w:numId w:val="24"/>
        </w:numPr>
        <w:spacing w:after="0" w:line="240" w:lineRule="auto"/>
        <w:ind w:right="0"/>
        <w:textAlignment w:val="baseline"/>
        <w:rPr>
          <w:color w:val="000000"/>
        </w:rPr>
      </w:pPr>
      <w:r>
        <w:rPr>
          <w:color w:val="000000"/>
        </w:rPr>
        <w:t>F=yttre förråd, hisshall H</w:t>
      </w:r>
    </w:p>
    <w:p w:rsidRPr="00D2316F" w:rsidR="00596166" w:rsidP="00596166" w:rsidRDefault="00596166" w14:paraId="36A7F9BD" w14:textId="77777777">
      <w:pPr>
        <w:pStyle w:val="Liststycke"/>
        <w:numPr>
          <w:ilvl w:val="0"/>
          <w:numId w:val="0"/>
        </w:numPr>
        <w:spacing w:after="0" w:line="240" w:lineRule="auto"/>
        <w:ind w:left="720" w:right="0"/>
        <w:textAlignment w:val="baseline"/>
        <w:rPr>
          <w:color w:val="000000"/>
        </w:rPr>
      </w:pPr>
    </w:p>
    <w:tbl>
      <w:tblPr>
        <w:tblStyle w:val="Tabellrutnt"/>
        <w:tblW w:w="9918" w:type="dxa"/>
        <w:tblLook w:val="04A0" w:firstRow="1" w:lastRow="0" w:firstColumn="1" w:lastColumn="0" w:noHBand="0" w:noVBand="1"/>
      </w:tblPr>
      <w:tblGrid>
        <w:gridCol w:w="2406"/>
        <w:gridCol w:w="1231"/>
        <w:gridCol w:w="44"/>
        <w:gridCol w:w="4099"/>
        <w:gridCol w:w="2138"/>
      </w:tblGrid>
      <w:tr w:rsidR="00407E3C" w:rsidTr="0BD13AD4" w14:paraId="2896221F" w14:textId="77777777">
        <w:tc>
          <w:tcPr>
            <w:tcW w:w="2406" w:type="dxa"/>
            <w:tcMar/>
          </w:tcPr>
          <w:p w:rsidR="007B6448" w:rsidP="00387E19" w:rsidRDefault="00407E3C" w14:paraId="70FE5199" w14:textId="2A8E0CA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Beställas/hämtas</w:t>
            </w:r>
            <w:r w:rsidRPr="6F77E2F2" w:rsidR="7115FCC3">
              <w:rPr>
                <w:color w:val="000000" w:themeColor="text2"/>
              </w:rPr>
              <w:t xml:space="preserve"> i skåp/fack/hylla</w:t>
            </w:r>
            <w:r w:rsidRPr="6F77E2F2">
              <w:rPr>
                <w:color w:val="000000" w:themeColor="text2"/>
              </w:rPr>
              <w:t xml:space="preserve"> </w:t>
            </w:r>
          </w:p>
        </w:tc>
        <w:tc>
          <w:tcPr>
            <w:tcW w:w="1231" w:type="dxa"/>
            <w:tcMar/>
          </w:tcPr>
          <w:p w:rsidR="007B6448" w:rsidP="00387E19" w:rsidRDefault="00407E3C" w14:paraId="678D4AD3" w14:textId="0D2D818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 eller flergångs</w:t>
            </w:r>
          </w:p>
        </w:tc>
        <w:tc>
          <w:tcPr>
            <w:tcW w:w="4143" w:type="dxa"/>
            <w:gridSpan w:val="2"/>
            <w:tcMar/>
          </w:tcPr>
          <w:p w:rsidR="007B6448" w:rsidP="00387E19" w:rsidRDefault="00286AC9" w14:paraId="327C5E64" w14:textId="6B2D288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1:</w:t>
            </w:r>
            <w:r w:rsidR="00E827CB">
              <w:rPr>
                <w:color w:val="000000"/>
              </w:rPr>
              <w:t>e</w:t>
            </w:r>
            <w:r>
              <w:rPr>
                <w:color w:val="000000"/>
              </w:rPr>
              <w:t xml:space="preserve"> lådan</w:t>
            </w:r>
          </w:p>
        </w:tc>
        <w:tc>
          <w:tcPr>
            <w:tcW w:w="2138" w:type="dxa"/>
            <w:tcMar/>
          </w:tcPr>
          <w:p w:rsidR="007B6448" w:rsidP="00387E19" w:rsidRDefault="007B6448" w14:paraId="683DDEB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407E3C" w:rsidTr="0BD13AD4" w14:paraId="132984BC" w14:textId="77777777">
        <w:tc>
          <w:tcPr>
            <w:tcW w:w="2406" w:type="dxa"/>
            <w:tcMar/>
          </w:tcPr>
          <w:p w:rsidR="00407E3C" w:rsidP="00387E19" w:rsidRDefault="00407E3C" w14:paraId="131205E4" w14:textId="3AD5EBD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31" w:type="dxa"/>
            <w:tcMar/>
          </w:tcPr>
          <w:p w:rsidR="00407E3C" w:rsidP="00387E19" w:rsidRDefault="00407E3C" w14:paraId="3578A81D" w14:textId="3BC4DB1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43" w:type="dxa"/>
            <w:gridSpan w:val="2"/>
            <w:tcMar/>
          </w:tcPr>
          <w:p w:rsidR="00407E3C" w:rsidP="00387E19" w:rsidRDefault="00407E3C" w14:paraId="70D6216C" w14:textId="5816406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Stasband</w:t>
            </w:r>
          </w:p>
        </w:tc>
        <w:tc>
          <w:tcPr>
            <w:tcW w:w="2138" w:type="dxa"/>
            <w:tcMar/>
          </w:tcPr>
          <w:p w:rsidR="00407E3C" w:rsidP="00387E19" w:rsidRDefault="00170ACC" w14:paraId="61CD119C" w14:textId="52C5631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170ACC" w:rsidTr="0BD13AD4" w14:paraId="04F9BD7F" w14:textId="77777777">
        <w:tc>
          <w:tcPr>
            <w:tcW w:w="2406" w:type="dxa"/>
            <w:tcMar/>
          </w:tcPr>
          <w:p w:rsidR="00170ACC" w:rsidP="00387E19" w:rsidRDefault="6874BD54" w14:paraId="1FE8148E" w14:textId="52AB288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B</w:t>
            </w:r>
          </w:p>
        </w:tc>
        <w:tc>
          <w:tcPr>
            <w:tcW w:w="1231" w:type="dxa"/>
            <w:tcMar/>
          </w:tcPr>
          <w:p w:rsidR="00170ACC" w:rsidP="00387E19" w:rsidRDefault="00A5077A" w14:paraId="25695F0F" w14:textId="621B0B9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170ACC" w:rsidP="00387E19" w:rsidRDefault="00A5077A" w14:paraId="56708343" w14:textId="5A84683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Häfta textil 2,5 </w:t>
            </w:r>
            <w:r w:rsidR="00D22890">
              <w:rPr>
                <w:color w:val="000000"/>
              </w:rPr>
              <w:t>cm</w:t>
            </w:r>
          </w:p>
        </w:tc>
        <w:tc>
          <w:tcPr>
            <w:tcW w:w="2138" w:type="dxa"/>
            <w:tcMar/>
          </w:tcPr>
          <w:p w:rsidR="00170ACC" w:rsidP="00387E19" w:rsidRDefault="00A5077A" w14:paraId="35687FC0" w14:textId="4F2A08A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A5077A" w:rsidTr="0BD13AD4" w14:paraId="4CDE3529" w14:textId="77777777">
        <w:tc>
          <w:tcPr>
            <w:tcW w:w="2406" w:type="dxa"/>
            <w:tcMar/>
          </w:tcPr>
          <w:p w:rsidR="00A5077A" w:rsidP="00387E19" w:rsidRDefault="0072136F" w14:paraId="585D7F90" w14:textId="6FF7ED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5EB34F98">
              <w:rPr>
                <w:color w:val="000000" w:themeColor="text2"/>
              </w:rPr>
              <w:t xml:space="preserve"> S-21 H-10</w:t>
            </w:r>
          </w:p>
        </w:tc>
        <w:tc>
          <w:tcPr>
            <w:tcW w:w="1231" w:type="dxa"/>
            <w:tcMar/>
          </w:tcPr>
          <w:p w:rsidR="00A5077A" w:rsidP="00387E19" w:rsidRDefault="0072136F" w14:paraId="15F3A157" w14:textId="520F2DB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A5077A" w:rsidP="00387E19" w:rsidRDefault="0072136F" w14:paraId="3E813AE8" w14:textId="6277BCF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PVK fixation</w:t>
            </w:r>
          </w:p>
        </w:tc>
        <w:tc>
          <w:tcPr>
            <w:tcW w:w="2138" w:type="dxa"/>
            <w:tcMar/>
          </w:tcPr>
          <w:p w:rsidR="00A5077A" w:rsidP="00387E19" w:rsidRDefault="001307B0" w14:paraId="7EBDA7E0" w14:textId="2A9EFA9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5 styck</w:t>
            </w:r>
          </w:p>
        </w:tc>
      </w:tr>
      <w:tr w:rsidR="001307B0" w:rsidTr="0BD13AD4" w14:paraId="20A060A0" w14:textId="77777777">
        <w:tc>
          <w:tcPr>
            <w:tcW w:w="2406" w:type="dxa"/>
            <w:tcMar/>
          </w:tcPr>
          <w:p w:rsidR="001307B0" w:rsidP="00387E19" w:rsidRDefault="001307B0" w14:paraId="6DCD52DE" w14:textId="6DEE183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20AC518A">
              <w:rPr>
                <w:color w:val="000000" w:themeColor="text2"/>
              </w:rPr>
              <w:t xml:space="preserve"> S-18 H-6</w:t>
            </w:r>
          </w:p>
        </w:tc>
        <w:tc>
          <w:tcPr>
            <w:tcW w:w="1231" w:type="dxa"/>
            <w:tcMar/>
          </w:tcPr>
          <w:p w:rsidR="001307B0" w:rsidP="00387E19" w:rsidRDefault="001307B0" w14:paraId="78F10123" w14:textId="517C16A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1307B0" w:rsidP="00387E19" w:rsidRDefault="001307B0" w14:paraId="50C58A88" w14:textId="4BA3DC6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58D368E8">
              <w:rPr>
                <w:color w:val="000000" w:themeColor="text2"/>
              </w:rPr>
              <w:t>PVK 09</w:t>
            </w:r>
            <w:r w:rsidRPr="58D368E8" w:rsidR="007A2FB0">
              <w:rPr>
                <w:color w:val="000000" w:themeColor="text2"/>
              </w:rPr>
              <w:t>x25</w:t>
            </w:r>
            <w:r w:rsidRPr="58D368E8" w:rsidR="56C48217">
              <w:rPr>
                <w:color w:val="000000" w:themeColor="text2"/>
              </w:rPr>
              <w:t xml:space="preserve"> (Blå)</w:t>
            </w:r>
          </w:p>
        </w:tc>
        <w:tc>
          <w:tcPr>
            <w:tcW w:w="2138" w:type="dxa"/>
            <w:tcMar/>
          </w:tcPr>
          <w:p w:rsidR="001307B0" w:rsidP="00387E19" w:rsidRDefault="007A2FB0" w14:paraId="4560761F" w14:textId="14894F5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7A2FB0" w:rsidTr="0BD13AD4" w14:paraId="57F647FD" w14:textId="77777777">
        <w:tc>
          <w:tcPr>
            <w:tcW w:w="2406" w:type="dxa"/>
            <w:tcMar/>
          </w:tcPr>
          <w:p w:rsidR="007A2FB0" w:rsidP="00387E19" w:rsidRDefault="007A2FB0" w14:paraId="64CA8CE4" w14:textId="4290A8E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25569B55">
              <w:rPr>
                <w:color w:val="000000" w:themeColor="text2"/>
              </w:rPr>
              <w:t xml:space="preserve"> S-18 H-5</w:t>
            </w:r>
          </w:p>
        </w:tc>
        <w:tc>
          <w:tcPr>
            <w:tcW w:w="1231" w:type="dxa"/>
            <w:tcMar/>
          </w:tcPr>
          <w:p w:rsidR="007A2FB0" w:rsidP="00387E19" w:rsidRDefault="007A2FB0" w14:paraId="498BECE1" w14:textId="5C14421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7A2FB0" w:rsidP="00387E19" w:rsidRDefault="006E0C25" w14:paraId="180B5CB7" w14:textId="63E8C5C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58D368E8">
              <w:rPr>
                <w:color w:val="000000" w:themeColor="text2"/>
              </w:rPr>
              <w:t>PVK 1,1x32</w:t>
            </w:r>
            <w:r w:rsidRPr="58D368E8" w:rsidR="08294432">
              <w:rPr>
                <w:color w:val="000000" w:themeColor="text2"/>
              </w:rPr>
              <w:t xml:space="preserve"> (Rosa)</w:t>
            </w:r>
          </w:p>
        </w:tc>
        <w:tc>
          <w:tcPr>
            <w:tcW w:w="2138" w:type="dxa"/>
            <w:tcMar/>
          </w:tcPr>
          <w:p w:rsidR="007A2FB0" w:rsidP="00387E19" w:rsidRDefault="00E552BE" w14:paraId="06F09E51" w14:textId="1B676F5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6E0C25" w:rsidTr="0BD13AD4" w14:paraId="79303C59" w14:textId="77777777">
        <w:tc>
          <w:tcPr>
            <w:tcW w:w="2406" w:type="dxa"/>
            <w:tcMar/>
          </w:tcPr>
          <w:p w:rsidR="006E0C25" w:rsidP="00387E19" w:rsidRDefault="00E552BE" w14:paraId="5D6A02E7" w14:textId="6DC46CE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26C406D3">
              <w:rPr>
                <w:color w:val="000000" w:themeColor="text2"/>
              </w:rPr>
              <w:t xml:space="preserve"> S 18 H-4</w:t>
            </w:r>
          </w:p>
        </w:tc>
        <w:tc>
          <w:tcPr>
            <w:tcW w:w="1231" w:type="dxa"/>
            <w:tcMar/>
          </w:tcPr>
          <w:p w:rsidR="006E0C25" w:rsidP="00387E19" w:rsidRDefault="00E552BE" w14:paraId="46FE4670" w14:textId="295FE91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6E0C25" w:rsidP="00387E19" w:rsidRDefault="00E552BE" w14:paraId="23E10D75" w14:textId="647AC52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58D368E8">
              <w:rPr>
                <w:color w:val="000000" w:themeColor="text2"/>
              </w:rPr>
              <w:t>PVK 1,3x32</w:t>
            </w:r>
            <w:r w:rsidRPr="58D368E8" w:rsidR="60B98F39">
              <w:rPr>
                <w:color w:val="000000" w:themeColor="text2"/>
              </w:rPr>
              <w:t xml:space="preserve"> (Grön) </w:t>
            </w:r>
          </w:p>
        </w:tc>
        <w:tc>
          <w:tcPr>
            <w:tcW w:w="2138" w:type="dxa"/>
            <w:tcMar/>
          </w:tcPr>
          <w:p w:rsidR="006E0C25" w:rsidP="00387E19" w:rsidRDefault="00E552BE" w14:paraId="0BCE0205" w14:textId="2BBF677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E552BE" w:rsidTr="0BD13AD4" w14:paraId="6B34F461" w14:textId="77777777">
        <w:tc>
          <w:tcPr>
            <w:tcW w:w="2406" w:type="dxa"/>
            <w:tcMar/>
          </w:tcPr>
          <w:p w:rsidR="00E552BE" w:rsidP="00387E19" w:rsidRDefault="00D641A4" w14:paraId="1955C504" w14:textId="40ED864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31" w:type="dxa"/>
            <w:tcMar/>
          </w:tcPr>
          <w:p w:rsidR="00E552BE" w:rsidP="00387E19" w:rsidRDefault="00D641A4" w14:paraId="0A73FCA7" w14:textId="7344B28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E552BE" w:rsidP="00387E19" w:rsidRDefault="00D641A4" w14:paraId="1EB0501D" w14:textId="46D5B16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58D368E8">
              <w:rPr>
                <w:color w:val="000000" w:themeColor="text2"/>
              </w:rPr>
              <w:t>PVK 1,5x45</w:t>
            </w:r>
            <w:r w:rsidRPr="58D368E8" w:rsidR="49E70FF3">
              <w:rPr>
                <w:color w:val="000000" w:themeColor="text2"/>
              </w:rPr>
              <w:t xml:space="preserve"> (Vit) </w:t>
            </w:r>
          </w:p>
        </w:tc>
        <w:tc>
          <w:tcPr>
            <w:tcW w:w="2138" w:type="dxa"/>
            <w:tcMar/>
          </w:tcPr>
          <w:p w:rsidR="00E552BE" w:rsidP="00387E19" w:rsidRDefault="00D641A4" w14:paraId="6CFE19E9" w14:textId="7C92DF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D641A4" w:rsidTr="0BD13AD4" w14:paraId="59A993F6" w14:textId="77777777">
        <w:trPr>
          <w:trHeight w:val="570"/>
        </w:trPr>
        <w:tc>
          <w:tcPr>
            <w:tcW w:w="2406" w:type="dxa"/>
            <w:tcMar/>
          </w:tcPr>
          <w:p w:rsidR="00D641A4" w:rsidP="00387E19" w:rsidRDefault="00160E6E" w14:paraId="58F4600D" w14:textId="4E74E87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OP </w:t>
            </w:r>
          </w:p>
        </w:tc>
        <w:tc>
          <w:tcPr>
            <w:tcW w:w="1231" w:type="dxa"/>
            <w:tcMar/>
          </w:tcPr>
          <w:p w:rsidR="00D641A4" w:rsidP="00387E19" w:rsidRDefault="00160E6E" w14:paraId="3215B601" w14:textId="7606543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D641A4" w:rsidP="00387E19" w:rsidRDefault="00160E6E" w14:paraId="05F411B1" w14:textId="1544760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58D368E8">
              <w:rPr>
                <w:color w:val="000000" w:themeColor="text2"/>
              </w:rPr>
              <w:t>PVK 1,8x45</w:t>
            </w:r>
            <w:r w:rsidRPr="58D368E8" w:rsidR="3A72B7B1">
              <w:rPr>
                <w:color w:val="000000" w:themeColor="text2"/>
              </w:rPr>
              <w:t xml:space="preserve"> (Grå)</w:t>
            </w:r>
          </w:p>
        </w:tc>
        <w:tc>
          <w:tcPr>
            <w:tcW w:w="2138" w:type="dxa"/>
            <w:tcMar/>
          </w:tcPr>
          <w:p w:rsidR="00D641A4" w:rsidP="00387E19" w:rsidRDefault="00160E6E" w14:paraId="7F577828" w14:textId="4804A76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6F77E2F2" w:rsidTr="0BD13AD4" w14:paraId="3126A149" w14:textId="77777777">
        <w:trPr>
          <w:trHeight w:val="525"/>
        </w:trPr>
        <w:tc>
          <w:tcPr>
            <w:tcW w:w="2406" w:type="dxa"/>
            <w:tcMar/>
          </w:tcPr>
          <w:p w:rsidR="46514F5F" w:rsidP="6F77E2F2" w:rsidRDefault="46514F5F" w14:paraId="5C9E8232" w14:textId="3095E193">
            <w:pPr>
              <w:spacing w:line="240" w:lineRule="auto"/>
              <w:ind w:left="0"/>
              <w:rPr>
                <w:color w:val="000000" w:themeColor="text2"/>
              </w:rPr>
            </w:pPr>
            <w:r w:rsidRPr="6F77E2F2">
              <w:rPr>
                <w:color w:val="000000" w:themeColor="text2"/>
              </w:rPr>
              <w:t>LR</w:t>
            </w:r>
          </w:p>
        </w:tc>
        <w:tc>
          <w:tcPr>
            <w:tcW w:w="1231" w:type="dxa"/>
            <w:tcMar/>
          </w:tcPr>
          <w:p w:rsidR="46514F5F" w:rsidP="6F77E2F2" w:rsidRDefault="46514F5F" w14:paraId="1B100530" w14:textId="5496203E">
            <w:pPr>
              <w:spacing w:line="240" w:lineRule="auto"/>
              <w:ind w:left="0"/>
              <w:rPr>
                <w:color w:val="000000" w:themeColor="text2"/>
              </w:rPr>
            </w:pPr>
            <w:r w:rsidRPr="6F77E2F2">
              <w:rPr>
                <w:color w:val="000000" w:themeColor="text2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3F5594EA" w:rsidP="6F77E2F2" w:rsidRDefault="3F5594EA" w14:paraId="65E96F30" w14:textId="6F27D1F1">
            <w:pPr>
              <w:spacing w:line="240" w:lineRule="auto"/>
              <w:ind w:left="0"/>
              <w:rPr>
                <w:color w:val="000000" w:themeColor="text2"/>
              </w:rPr>
            </w:pPr>
            <w:r w:rsidRPr="6F77E2F2">
              <w:rPr>
                <w:color w:val="000000" w:themeColor="text2"/>
              </w:rPr>
              <w:t xml:space="preserve">Etikett </w:t>
            </w:r>
            <w:r w:rsidRPr="6F77E2F2" w:rsidR="46514F5F">
              <w:rPr>
                <w:color w:val="000000" w:themeColor="text2"/>
              </w:rPr>
              <w:t>Inj Adrenalin 0,1 mg/ml</w:t>
            </w:r>
          </w:p>
        </w:tc>
        <w:tc>
          <w:tcPr>
            <w:tcW w:w="2138" w:type="dxa"/>
            <w:tcMar/>
          </w:tcPr>
          <w:p w:rsidR="46514F5F" w:rsidP="6F77E2F2" w:rsidRDefault="46514F5F" w14:paraId="46FD751A" w14:textId="60E0CE25">
            <w:pPr>
              <w:spacing w:line="240" w:lineRule="auto"/>
              <w:ind w:left="0"/>
              <w:rPr>
                <w:color w:val="000000" w:themeColor="text2"/>
              </w:rPr>
            </w:pPr>
            <w:r w:rsidRPr="0BD13AD4" w:rsidR="46514F5F">
              <w:rPr>
                <w:color w:val="000000" w:themeColor="text2" w:themeTint="FF" w:themeShade="FF"/>
                <w:sz w:val="22"/>
                <w:szCs w:val="22"/>
              </w:rPr>
              <w:t>10/10styc</w:t>
            </w:r>
            <w:r w:rsidRPr="0BD13AD4" w:rsidR="00801918">
              <w:rPr>
                <w:color w:val="000000" w:themeColor="text2" w:themeTint="FF" w:themeShade="FF"/>
                <w:sz w:val="22"/>
                <w:szCs w:val="22"/>
              </w:rPr>
              <w:t>k</w:t>
            </w:r>
          </w:p>
        </w:tc>
      </w:tr>
      <w:tr w:rsidR="00160E6E" w:rsidTr="0BD13AD4" w14:paraId="4A9BC57B" w14:textId="77777777">
        <w:tc>
          <w:tcPr>
            <w:tcW w:w="2406" w:type="dxa"/>
            <w:tcMar/>
          </w:tcPr>
          <w:p w:rsidR="00160E6E" w:rsidP="00387E19" w:rsidRDefault="00FA1A72" w14:paraId="7568F8CF" w14:textId="7017080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00FA1A72">
              <w:rPr>
                <w:color w:val="000000" w:themeColor="text2" w:themeTint="FF" w:themeShade="FF"/>
              </w:rPr>
              <w:t>B</w:t>
            </w:r>
            <w:r w:rsidRPr="0BD13AD4" w:rsidR="0001D6DE">
              <w:rPr>
                <w:color w:val="000000" w:themeColor="text2" w:themeTint="FF" w:themeShade="FF"/>
              </w:rPr>
              <w:t xml:space="preserve"> S-7 H-7</w:t>
            </w:r>
            <w:r w:rsidRPr="0BD13AD4" w:rsidR="176F2E4B">
              <w:rPr>
                <w:color w:val="000000" w:themeColor="text2" w:themeTint="FF" w:themeShade="FF"/>
              </w:rPr>
              <w:t>, LR</w:t>
            </w:r>
          </w:p>
        </w:tc>
        <w:tc>
          <w:tcPr>
            <w:tcW w:w="1231" w:type="dxa"/>
            <w:tcMar/>
          </w:tcPr>
          <w:p w:rsidR="00160E6E" w:rsidP="00387E19" w:rsidRDefault="001B29F0" w14:paraId="571E01AD" w14:textId="0FC43DB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160E6E" w:rsidP="00387E19" w:rsidRDefault="001B29F0" w14:paraId="35333A04" w14:textId="28A4169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Sprutetikett, neutral vit </w:t>
            </w:r>
          </w:p>
        </w:tc>
        <w:tc>
          <w:tcPr>
            <w:tcW w:w="2138" w:type="dxa"/>
            <w:tcMar/>
          </w:tcPr>
          <w:p w:rsidR="00160E6E" w:rsidP="00387E19" w:rsidRDefault="00F42752" w14:paraId="09458213" w14:textId="66B227C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10/10 styck</w:t>
            </w:r>
          </w:p>
        </w:tc>
      </w:tr>
      <w:tr w:rsidR="00F42752" w:rsidTr="0BD13AD4" w14:paraId="0F0D591D" w14:textId="77777777">
        <w:tc>
          <w:tcPr>
            <w:tcW w:w="2406" w:type="dxa"/>
            <w:tcMar/>
          </w:tcPr>
          <w:p w:rsidR="00F42752" w:rsidP="00387E19" w:rsidRDefault="5E06DF72" w14:paraId="5C78F398" w14:textId="42E07FB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5E06DF72">
              <w:rPr>
                <w:color w:val="000000" w:themeColor="text2" w:themeTint="FF" w:themeShade="FF"/>
              </w:rPr>
              <w:t xml:space="preserve">MF </w:t>
            </w:r>
            <w:r w:rsidRPr="0BD13AD4" w:rsidR="24EAD43C">
              <w:rPr>
                <w:color w:val="000000" w:themeColor="text2" w:themeTint="FF" w:themeShade="FF"/>
              </w:rPr>
              <w:t>S-18 H-</w:t>
            </w:r>
            <w:r w:rsidRPr="0BD13AD4" w:rsidR="3838E63A">
              <w:rPr>
                <w:color w:val="000000" w:themeColor="text2" w:themeTint="FF" w:themeShade="FF"/>
              </w:rPr>
              <w:t>7, S</w:t>
            </w:r>
            <w:r w:rsidRPr="0BD13AD4" w:rsidR="24EAD43C">
              <w:rPr>
                <w:color w:val="000000" w:themeColor="text2" w:themeTint="FF" w:themeShade="FF"/>
              </w:rPr>
              <w:t>-19 H-8, S</w:t>
            </w:r>
            <w:r w:rsidRPr="0BD13AD4" w:rsidR="0D32DD55">
              <w:rPr>
                <w:color w:val="000000" w:themeColor="text2" w:themeTint="FF" w:themeShade="FF"/>
              </w:rPr>
              <w:t>-19 H-9</w:t>
            </w:r>
          </w:p>
        </w:tc>
        <w:tc>
          <w:tcPr>
            <w:tcW w:w="1231" w:type="dxa"/>
            <w:tcMar/>
          </w:tcPr>
          <w:p w:rsidR="00F42752" w:rsidP="00387E19" w:rsidRDefault="00F42752" w14:paraId="2725F8C5" w14:textId="0E183E5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F42752" w:rsidP="00387E19" w:rsidRDefault="00F42752" w14:paraId="76C55C47" w14:textId="0B8A963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Kanyler</w:t>
            </w:r>
            <w:r w:rsidRPr="6F77E2F2" w:rsidR="0037640D">
              <w:rPr>
                <w:color w:val="000000" w:themeColor="text2"/>
              </w:rPr>
              <w:t xml:space="preserve">, </w:t>
            </w:r>
            <w:r w:rsidRPr="6F77E2F2" w:rsidR="76F902A3">
              <w:rPr>
                <w:color w:val="000000" w:themeColor="text2"/>
              </w:rPr>
              <w:t>gr</w:t>
            </w:r>
            <w:r w:rsidRPr="6F77E2F2" w:rsidR="0037640D">
              <w:rPr>
                <w:color w:val="000000" w:themeColor="text2"/>
              </w:rPr>
              <w:t>å s.c , svart i.m</w:t>
            </w:r>
            <w:r w:rsidRPr="6F77E2F2" w:rsidR="544801D3">
              <w:rPr>
                <w:color w:val="000000" w:themeColor="text2"/>
              </w:rPr>
              <w:t>, rosa</w:t>
            </w:r>
            <w:r w:rsidRPr="6F77E2F2" w:rsidR="0037640D">
              <w:rPr>
                <w:color w:val="000000" w:themeColor="text2"/>
              </w:rPr>
              <w:t xml:space="preserve"> uppdragning</w:t>
            </w:r>
          </w:p>
        </w:tc>
        <w:tc>
          <w:tcPr>
            <w:tcW w:w="2138" w:type="dxa"/>
            <w:tcMar/>
          </w:tcPr>
          <w:p w:rsidR="00F42752" w:rsidP="00387E19" w:rsidRDefault="00CD52E5" w14:paraId="0C721146" w14:textId="1F60DEA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3/3/5 styck</w:t>
            </w:r>
          </w:p>
        </w:tc>
      </w:tr>
      <w:tr w:rsidR="00CD52E5" w:rsidTr="0BD13AD4" w14:paraId="38DC0C52" w14:textId="77777777">
        <w:tc>
          <w:tcPr>
            <w:tcW w:w="2406" w:type="dxa"/>
            <w:tcMar/>
          </w:tcPr>
          <w:p w:rsidR="00CD52E5" w:rsidP="00387E19" w:rsidRDefault="21BCD9AE" w14:paraId="58E0DBE8" w14:textId="1DCC4F3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S-4 H-11 Vårdbest</w:t>
            </w:r>
            <w:r w:rsidRPr="6F77E2F2" w:rsidR="21468BBB">
              <w:rPr>
                <w:color w:val="000000" w:themeColor="text2"/>
              </w:rPr>
              <w:t>.</w:t>
            </w:r>
          </w:p>
        </w:tc>
        <w:tc>
          <w:tcPr>
            <w:tcW w:w="1231" w:type="dxa"/>
            <w:tcMar/>
          </w:tcPr>
          <w:p w:rsidR="00CD52E5" w:rsidP="00387E19" w:rsidRDefault="00CD52E5" w14:paraId="456135A9" w14:textId="37DF05D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CD52E5" w:rsidP="00387E19" w:rsidRDefault="00466118" w14:paraId="3D548131" w14:textId="1203881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Artärnål</w:t>
            </w:r>
          </w:p>
        </w:tc>
        <w:tc>
          <w:tcPr>
            <w:tcW w:w="2138" w:type="dxa"/>
            <w:tcMar/>
          </w:tcPr>
          <w:p w:rsidR="00CD52E5" w:rsidP="00387E19" w:rsidRDefault="00466118" w14:paraId="6DED04BF" w14:textId="4ED8A1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466118" w:rsidTr="0BD13AD4" w14:paraId="26EE3B1A" w14:textId="77777777">
        <w:tc>
          <w:tcPr>
            <w:tcW w:w="2406" w:type="dxa"/>
            <w:tcMar/>
          </w:tcPr>
          <w:p w:rsidR="00466118" w:rsidP="00387E19" w:rsidRDefault="00466118" w14:paraId="26E71FFC" w14:textId="0E59896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6811CA7C">
              <w:rPr>
                <w:color w:val="000000" w:themeColor="text2"/>
              </w:rPr>
              <w:t xml:space="preserve"> S-18 H-2</w:t>
            </w:r>
          </w:p>
        </w:tc>
        <w:tc>
          <w:tcPr>
            <w:tcW w:w="1231" w:type="dxa"/>
            <w:tcMar/>
          </w:tcPr>
          <w:p w:rsidR="00466118" w:rsidP="00387E19" w:rsidRDefault="00466118" w14:paraId="0BC2BEF9" w14:textId="31739D0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466118" w:rsidP="00387E19" w:rsidRDefault="00466118" w14:paraId="49250151" w14:textId="3AA3FA3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Blodgassprutor med kanyl</w:t>
            </w:r>
          </w:p>
        </w:tc>
        <w:tc>
          <w:tcPr>
            <w:tcW w:w="2138" w:type="dxa"/>
            <w:tcMar/>
          </w:tcPr>
          <w:p w:rsidR="00466118" w:rsidP="00387E19" w:rsidRDefault="0074366A" w14:paraId="2BB0565F" w14:textId="5E1FD43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74366A" w:rsidTr="0BD13AD4" w14:paraId="274DFE37" w14:textId="77777777">
        <w:tc>
          <w:tcPr>
            <w:tcW w:w="2406" w:type="dxa"/>
            <w:tcMar/>
          </w:tcPr>
          <w:p w:rsidR="0074366A" w:rsidP="00387E19" w:rsidRDefault="0074366A" w14:paraId="6D4DB00D" w14:textId="028F9AA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31" w:type="dxa"/>
            <w:tcMar/>
          </w:tcPr>
          <w:p w:rsidR="0074366A" w:rsidP="00387E19" w:rsidRDefault="0074366A" w14:paraId="5867C27B" w14:textId="5A2D446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74366A" w:rsidP="6F77E2F2" w:rsidRDefault="2220EB62" w14:paraId="1F9CC7EB" w14:textId="05C0AE72">
            <w:pPr>
              <w:spacing w:after="0" w:line="240" w:lineRule="auto"/>
              <w:ind w:left="0" w:right="0"/>
              <w:rPr>
                <w:color w:val="000000" w:themeColor="text2"/>
              </w:rPr>
            </w:pPr>
            <w:r w:rsidRPr="6F77E2F2">
              <w:rPr>
                <w:color w:val="000000" w:themeColor="text2"/>
              </w:rPr>
              <w:t xml:space="preserve">Intraflon 2 + </w:t>
            </w:r>
            <w:r w:rsidRPr="6F77E2F2" w:rsidR="360AC365">
              <w:rPr>
                <w:color w:val="000000" w:themeColor="text2"/>
              </w:rPr>
              <w:t>conector</w:t>
            </w:r>
          </w:p>
        </w:tc>
        <w:tc>
          <w:tcPr>
            <w:tcW w:w="2138" w:type="dxa"/>
            <w:tcMar/>
          </w:tcPr>
          <w:p w:rsidR="0074366A" w:rsidP="00387E19" w:rsidRDefault="360AC365" w14:paraId="5CAE570A" w14:textId="0682AA0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2</w:t>
            </w:r>
            <w:r w:rsidRPr="6F77E2F2" w:rsidR="001B5FE8">
              <w:rPr>
                <w:color w:val="000000" w:themeColor="text2"/>
              </w:rPr>
              <w:t>/</w:t>
            </w:r>
            <w:r w:rsidRPr="6F77E2F2" w:rsidR="5F38F269">
              <w:rPr>
                <w:color w:val="000000" w:themeColor="text2"/>
              </w:rPr>
              <w:t>2</w:t>
            </w:r>
            <w:r w:rsidRPr="6F77E2F2" w:rsidR="001B5FE8">
              <w:rPr>
                <w:color w:val="000000" w:themeColor="text2"/>
              </w:rPr>
              <w:t xml:space="preserve"> styck</w:t>
            </w:r>
          </w:p>
        </w:tc>
      </w:tr>
      <w:tr w:rsidR="00054406" w:rsidTr="0BD13AD4" w14:paraId="709FACD1" w14:textId="77777777">
        <w:tc>
          <w:tcPr>
            <w:tcW w:w="2406" w:type="dxa"/>
            <w:tcMar/>
          </w:tcPr>
          <w:p w:rsidR="00054406" w:rsidP="00387E19" w:rsidRDefault="00054406" w14:paraId="2C6CFEEC" w14:textId="2E675FB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31" w:type="dxa"/>
            <w:tcMar/>
          </w:tcPr>
          <w:p w:rsidR="00054406" w:rsidP="00387E19" w:rsidRDefault="00054406" w14:paraId="6C7C7F85" w14:textId="4ECF4F8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43" w:type="dxa"/>
            <w:gridSpan w:val="2"/>
            <w:tcMar/>
          </w:tcPr>
          <w:p w:rsidR="00054406" w:rsidP="00387E19" w:rsidRDefault="00AD10D0" w14:paraId="7F34FEB5" w14:textId="55D86BC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Inj </w:t>
            </w:r>
            <w:r w:rsidR="00054406">
              <w:rPr>
                <w:color w:val="000000"/>
              </w:rPr>
              <w:t>Adrenalin</w:t>
            </w:r>
            <w:r>
              <w:rPr>
                <w:color w:val="000000"/>
              </w:rPr>
              <w:t xml:space="preserve"> 0,1 mg/ml med ampullbrytare </w:t>
            </w:r>
            <w:r w:rsidR="00230499">
              <w:rPr>
                <w:color w:val="000000"/>
              </w:rPr>
              <w:t>monterad</w:t>
            </w:r>
            <w:r w:rsidR="00054406">
              <w:rPr>
                <w:color w:val="000000"/>
              </w:rPr>
              <w:t xml:space="preserve"> </w:t>
            </w:r>
          </w:p>
        </w:tc>
        <w:tc>
          <w:tcPr>
            <w:tcW w:w="2138" w:type="dxa"/>
            <w:tcMar/>
          </w:tcPr>
          <w:p w:rsidR="00054406" w:rsidP="00387E19" w:rsidRDefault="00230499" w14:paraId="2F1C6D73" w14:textId="4AFC129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8x10 ml</w:t>
            </w:r>
          </w:p>
        </w:tc>
      </w:tr>
      <w:tr w:rsidR="00230499" w:rsidTr="0BD13AD4" w14:paraId="66AC0C2C" w14:textId="77777777">
        <w:tc>
          <w:tcPr>
            <w:tcW w:w="2406" w:type="dxa"/>
            <w:tcMar/>
          </w:tcPr>
          <w:p w:rsidR="00230499" w:rsidP="00387E19" w:rsidRDefault="00102AFF" w14:paraId="5B007004" w14:textId="34E099F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230499" w:rsidP="00387E19" w:rsidRDefault="00102AFF" w14:paraId="3AD6264A" w14:textId="3FAAB82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230499" w:rsidP="00387E19" w:rsidRDefault="00102AFF" w14:paraId="4487C0BF" w14:textId="7D0AE56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Inj Atropin 0,5 mg/ml </w:t>
            </w:r>
          </w:p>
        </w:tc>
        <w:tc>
          <w:tcPr>
            <w:tcW w:w="2138" w:type="dxa"/>
            <w:tcMar/>
          </w:tcPr>
          <w:p w:rsidR="00230499" w:rsidP="00387E19" w:rsidRDefault="00E163F0" w14:paraId="26FA2D64" w14:textId="4BA1277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1x20 ml</w:t>
            </w:r>
          </w:p>
        </w:tc>
      </w:tr>
      <w:tr w:rsidR="00E163F0" w:rsidTr="0BD13AD4" w14:paraId="2CB62240" w14:textId="77777777">
        <w:tc>
          <w:tcPr>
            <w:tcW w:w="2406" w:type="dxa"/>
            <w:tcMar/>
          </w:tcPr>
          <w:p w:rsidR="00E163F0" w:rsidP="00387E19" w:rsidRDefault="00E163F0" w14:paraId="5DBF6441" w14:textId="34A55F3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E163F0" w:rsidP="00387E19" w:rsidRDefault="00E163F0" w14:paraId="1275F067" w14:textId="4742D0C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E163F0" w:rsidP="00387E19" w:rsidRDefault="004068C3" w14:paraId="51944A47" w14:textId="2584E8A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Inj Suxameton (Celocurin) 50mg/ml</w:t>
            </w:r>
            <w:r w:rsidR="00001290">
              <w:rPr>
                <w:color w:val="000000"/>
              </w:rPr>
              <w:t>. Endast hållbar i 2 månader</w:t>
            </w:r>
            <w:r w:rsidR="00CC5F46">
              <w:rPr>
                <w:color w:val="000000"/>
              </w:rPr>
              <w:t xml:space="preserve"> i rumstemperatur</w:t>
            </w:r>
            <w:r w:rsidR="00001290">
              <w:rPr>
                <w:color w:val="000000"/>
              </w:rPr>
              <w:t>. Ska vara datummärkt</w:t>
            </w:r>
            <w:r w:rsidR="00CC5F46">
              <w:rPr>
                <w:color w:val="000000"/>
              </w:rPr>
              <w:t>!</w:t>
            </w:r>
          </w:p>
        </w:tc>
        <w:tc>
          <w:tcPr>
            <w:tcW w:w="2138" w:type="dxa"/>
            <w:tcMar/>
          </w:tcPr>
          <w:p w:rsidR="00E163F0" w:rsidP="00387E19" w:rsidRDefault="00CC5F46" w14:paraId="40F25BBC" w14:textId="1604C32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2x2 ml</w:t>
            </w:r>
          </w:p>
        </w:tc>
      </w:tr>
      <w:tr w:rsidR="00CC5F46" w:rsidTr="0BD13AD4" w14:paraId="139ACE69" w14:textId="77777777">
        <w:tc>
          <w:tcPr>
            <w:tcW w:w="2406" w:type="dxa"/>
            <w:tcMar/>
          </w:tcPr>
          <w:p w:rsidR="00CC5F46" w:rsidP="00387E19" w:rsidRDefault="002A77E1" w14:paraId="4A630B71" w14:textId="6601580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CC5F46" w:rsidP="00387E19" w:rsidRDefault="002A77E1" w14:paraId="54BACC16" w14:textId="5C9A598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CC5F46" w:rsidP="00387E19" w:rsidRDefault="002A77E1" w14:paraId="1D344043" w14:textId="5AA0D49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Inj Amiodaron (Cordarone) 50mg/ml</w:t>
            </w:r>
            <w:r w:rsidR="00FC21AF">
              <w:rPr>
                <w:color w:val="000000"/>
              </w:rPr>
              <w:t>, med ampullbrytare monterad.</w:t>
            </w:r>
          </w:p>
        </w:tc>
        <w:tc>
          <w:tcPr>
            <w:tcW w:w="2138" w:type="dxa"/>
            <w:tcMar/>
          </w:tcPr>
          <w:p w:rsidR="00CC5F46" w:rsidP="00387E19" w:rsidRDefault="00FC21AF" w14:paraId="7891FCC3" w14:textId="2319257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3x3 ml</w:t>
            </w:r>
          </w:p>
        </w:tc>
      </w:tr>
      <w:tr w:rsidR="00FC21AF" w:rsidTr="0BD13AD4" w14:paraId="031BAFAE" w14:textId="77777777">
        <w:tc>
          <w:tcPr>
            <w:tcW w:w="2406" w:type="dxa"/>
            <w:tcMar/>
          </w:tcPr>
          <w:p w:rsidR="00FC21AF" w:rsidP="00387E19" w:rsidRDefault="00FA5F82" w14:paraId="43707A8A" w14:textId="1094A7B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FC21AF" w:rsidP="00387E19" w:rsidRDefault="00FA5F82" w14:paraId="4D19DDB8" w14:textId="3BFF42F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E </w:t>
            </w:r>
          </w:p>
        </w:tc>
        <w:tc>
          <w:tcPr>
            <w:tcW w:w="4099" w:type="dxa"/>
            <w:tcMar/>
          </w:tcPr>
          <w:p w:rsidR="00FC21AF" w:rsidP="00387E19" w:rsidRDefault="00FA5F82" w14:paraId="745BB0A9" w14:textId="7C9A10E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Inf Glukos 50 mg/ml</w:t>
            </w:r>
          </w:p>
        </w:tc>
        <w:tc>
          <w:tcPr>
            <w:tcW w:w="2138" w:type="dxa"/>
            <w:tcMar/>
          </w:tcPr>
          <w:p w:rsidR="00FC21AF" w:rsidP="00387E19" w:rsidRDefault="00FA5F82" w14:paraId="7C9534E8" w14:textId="3424CAC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100 ml</w:t>
            </w:r>
          </w:p>
        </w:tc>
      </w:tr>
      <w:tr w:rsidR="00FA5F82" w:rsidTr="0BD13AD4" w14:paraId="3DF21081" w14:textId="77777777">
        <w:tc>
          <w:tcPr>
            <w:tcW w:w="2406" w:type="dxa"/>
            <w:tcMar/>
          </w:tcPr>
          <w:p w:rsidR="00FA5F82" w:rsidP="00387E19" w:rsidRDefault="008D4120" w14:paraId="57769A3E" w14:textId="0FBFEDC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FA5F82" w:rsidP="00387E19" w:rsidRDefault="008D4120" w14:paraId="7C082711" w14:textId="5112718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FA5F82" w:rsidP="00387E19" w:rsidRDefault="008D4120" w14:paraId="5FCFC29E" w14:textId="6AE35B3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Inj Midazolan 1 mg/ml</w:t>
            </w:r>
          </w:p>
        </w:tc>
        <w:tc>
          <w:tcPr>
            <w:tcW w:w="2138" w:type="dxa"/>
            <w:tcMar/>
          </w:tcPr>
          <w:p w:rsidR="00FA5F82" w:rsidP="00387E19" w:rsidRDefault="008D4120" w14:paraId="406A0296" w14:textId="665FC4C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4x5 ml</w:t>
            </w:r>
          </w:p>
        </w:tc>
      </w:tr>
      <w:tr w:rsidR="00662CD0" w:rsidTr="0BD13AD4" w14:paraId="020B5109" w14:textId="77777777">
        <w:tc>
          <w:tcPr>
            <w:tcW w:w="2406" w:type="dxa"/>
            <w:tcMar/>
          </w:tcPr>
          <w:p w:rsidR="00662CD0" w:rsidP="00387E19" w:rsidRDefault="00662CD0" w14:paraId="731AA5FF" w14:textId="6B73324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662CD0" w:rsidP="00387E19" w:rsidRDefault="00662CD0" w14:paraId="605F2EA8" w14:textId="3D5C871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662CD0" w:rsidP="00387E19" w:rsidRDefault="00662CD0" w14:paraId="3E8DC929" w14:textId="1936C10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Inj Propo</w:t>
            </w:r>
            <w:r w:rsidR="000A00DE">
              <w:rPr>
                <w:color w:val="000000"/>
              </w:rPr>
              <w:t>lipid 10 mg/ml</w:t>
            </w:r>
          </w:p>
        </w:tc>
        <w:tc>
          <w:tcPr>
            <w:tcW w:w="2138" w:type="dxa"/>
            <w:tcMar/>
          </w:tcPr>
          <w:p w:rsidR="00662CD0" w:rsidP="00387E19" w:rsidRDefault="000A00DE" w14:paraId="606AF379" w14:textId="3CFD556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2x20 ml</w:t>
            </w:r>
          </w:p>
        </w:tc>
      </w:tr>
      <w:tr w:rsidR="000A00DE" w:rsidTr="0BD13AD4" w14:paraId="16D95764" w14:textId="77777777">
        <w:tc>
          <w:tcPr>
            <w:tcW w:w="2406" w:type="dxa"/>
            <w:tcMar/>
          </w:tcPr>
          <w:p w:rsidR="000A00DE" w:rsidP="00387E19" w:rsidRDefault="00077099" w14:paraId="36F5978E" w14:textId="5DD8ADD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5" w:type="dxa"/>
            <w:gridSpan w:val="2"/>
            <w:tcMar/>
          </w:tcPr>
          <w:p w:rsidR="000A00DE" w:rsidP="00387E19" w:rsidRDefault="00077099" w14:paraId="06C3F89C" w14:textId="5C91C0C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099" w:type="dxa"/>
            <w:tcMar/>
          </w:tcPr>
          <w:p w:rsidR="000A00DE" w:rsidP="00387E19" w:rsidRDefault="00077099" w14:paraId="272519DE" w14:textId="4EAA3DB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Klorhexidinsprit 5 mg/ml</w:t>
            </w:r>
            <w:r w:rsidR="00A078E6">
              <w:rPr>
                <w:color w:val="000000"/>
              </w:rPr>
              <w:t>, 250 ml</w:t>
            </w:r>
          </w:p>
        </w:tc>
        <w:tc>
          <w:tcPr>
            <w:tcW w:w="2138" w:type="dxa"/>
            <w:tcMar/>
          </w:tcPr>
          <w:p w:rsidR="000A00DE" w:rsidP="00387E19" w:rsidRDefault="00A078E6" w14:paraId="555E1F08" w14:textId="2ED45DF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</w:tbl>
    <w:p w:rsidRPr="00596166" w:rsidR="009B350A" w:rsidP="00387E19" w:rsidRDefault="009B350A" w14:paraId="138A12D9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918" w:type="dxa"/>
        <w:tblLook w:val="04A0" w:firstRow="1" w:lastRow="0" w:firstColumn="1" w:lastColumn="0" w:noHBand="0" w:noVBand="1"/>
      </w:tblPr>
      <w:tblGrid>
        <w:gridCol w:w="2405"/>
        <w:gridCol w:w="1276"/>
        <w:gridCol w:w="4243"/>
        <w:gridCol w:w="1994"/>
      </w:tblGrid>
      <w:tr w:rsidR="00745D95" w:rsidTr="4E330B18" w14:paraId="388FB118" w14:textId="77777777">
        <w:trPr>
          <w:trHeight w:val="615"/>
        </w:trPr>
        <w:tc>
          <w:tcPr>
            <w:tcW w:w="2405" w:type="dxa"/>
          </w:tcPr>
          <w:p w:rsidR="00745D95" w:rsidP="00387E19" w:rsidRDefault="2B955DB5" w14:paraId="0A2019B4" w14:textId="7A47B08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Beställa/</w:t>
            </w:r>
            <w:r w:rsidRPr="6F77E2F2" w:rsidR="214E7078">
              <w:rPr>
                <w:color w:val="000000" w:themeColor="text2"/>
              </w:rPr>
              <w:t>hämtas i skåp/fack/hylla</w:t>
            </w:r>
          </w:p>
        </w:tc>
        <w:tc>
          <w:tcPr>
            <w:tcW w:w="1276" w:type="dxa"/>
          </w:tcPr>
          <w:p w:rsidR="00745D95" w:rsidP="00387E19" w:rsidRDefault="007C6368" w14:paraId="0C86D5CD" w14:textId="0AFDF73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 eller flergångs</w:t>
            </w:r>
          </w:p>
        </w:tc>
        <w:tc>
          <w:tcPr>
            <w:tcW w:w="6237" w:type="dxa"/>
            <w:gridSpan w:val="2"/>
          </w:tcPr>
          <w:p w:rsidR="00745D95" w:rsidP="00387E19" w:rsidRDefault="50589549" w14:paraId="2BC4D0EC" w14:textId="410A1D3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4E330B18">
              <w:rPr>
                <w:color w:val="000000" w:themeColor="text2"/>
              </w:rPr>
              <w:t xml:space="preserve">2: </w:t>
            </w:r>
            <w:r w:rsidRPr="4E330B18" w:rsidR="57B14FDF">
              <w:rPr>
                <w:color w:val="000000" w:themeColor="text2"/>
              </w:rPr>
              <w:t>e</w:t>
            </w:r>
            <w:r w:rsidRPr="4E330B18" w:rsidR="42864D57">
              <w:rPr>
                <w:color w:val="000000" w:themeColor="text2"/>
              </w:rPr>
              <w:t xml:space="preserve"> lådan</w:t>
            </w:r>
          </w:p>
        </w:tc>
      </w:tr>
      <w:tr w:rsidR="00552DAF" w:rsidTr="4E330B18" w14:paraId="76EBCA73" w14:textId="77777777">
        <w:tc>
          <w:tcPr>
            <w:tcW w:w="2405" w:type="dxa"/>
          </w:tcPr>
          <w:p w:rsidR="00552DAF" w:rsidP="00387E19" w:rsidRDefault="00CF7088" w14:paraId="1BE9FA39" w14:textId="298A6DE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6" w:type="dxa"/>
          </w:tcPr>
          <w:p w:rsidR="00552DAF" w:rsidP="00387E19" w:rsidRDefault="00CF7088" w14:paraId="7A310C82" w14:textId="3EA68C0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552DAF" w:rsidP="00387E19" w:rsidRDefault="5EC09486" w14:paraId="46B9D315" w14:textId="665C16E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Inf </w:t>
            </w:r>
            <w:r w:rsidRPr="6F77E2F2" w:rsidR="65BFA64A">
              <w:rPr>
                <w:color w:val="000000" w:themeColor="text2"/>
              </w:rPr>
              <w:t>Plasmalyte</w:t>
            </w:r>
            <w:r w:rsidRPr="6F77E2F2">
              <w:rPr>
                <w:color w:val="000000" w:themeColor="text2"/>
              </w:rPr>
              <w:t xml:space="preserve"> 1000 ml</w:t>
            </w:r>
          </w:p>
        </w:tc>
        <w:tc>
          <w:tcPr>
            <w:tcW w:w="1994" w:type="dxa"/>
          </w:tcPr>
          <w:p w:rsidR="00552DAF" w:rsidP="00387E19" w:rsidRDefault="00CF7088" w14:paraId="61E3B035" w14:textId="1EFA5FE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CF7088" w:rsidTr="4E330B18" w14:paraId="483CFC54" w14:textId="77777777">
        <w:tc>
          <w:tcPr>
            <w:tcW w:w="2405" w:type="dxa"/>
          </w:tcPr>
          <w:p w:rsidR="00CF7088" w:rsidP="00387E19" w:rsidRDefault="003A2D96" w14:paraId="6D771D72" w14:textId="457FD66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6" w:type="dxa"/>
          </w:tcPr>
          <w:p w:rsidR="00CF7088" w:rsidP="00387E19" w:rsidRDefault="003A2D96" w14:paraId="0DB197E0" w14:textId="5451C37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CF7088" w:rsidP="00387E19" w:rsidRDefault="003A2D96" w14:paraId="711C30C8" w14:textId="0E5F856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Inf Tribonat, 100 ml</w:t>
            </w:r>
          </w:p>
        </w:tc>
        <w:tc>
          <w:tcPr>
            <w:tcW w:w="1994" w:type="dxa"/>
          </w:tcPr>
          <w:p w:rsidR="00CF7088" w:rsidP="00387E19" w:rsidRDefault="003A2D96" w14:paraId="618862A3" w14:textId="38DCDAF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3A2D96" w:rsidTr="4E330B18" w14:paraId="151643A1" w14:textId="77777777">
        <w:tc>
          <w:tcPr>
            <w:tcW w:w="2405" w:type="dxa"/>
          </w:tcPr>
          <w:p w:rsidR="003A2D96" w:rsidP="00387E19" w:rsidRDefault="003A2D96" w14:paraId="7E3B847F" w14:textId="68AE04B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6" w:type="dxa"/>
          </w:tcPr>
          <w:p w:rsidR="003A2D96" w:rsidP="00387E19" w:rsidRDefault="003A2D96" w14:paraId="4C56EFFA" w14:textId="76F8091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3A2D96" w:rsidP="00387E19" w:rsidRDefault="003A2D96" w14:paraId="3E411CC4" w14:textId="3353908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Inf Natrium</w:t>
            </w:r>
            <w:r w:rsidR="004D1FFB">
              <w:rPr>
                <w:color w:val="000000"/>
              </w:rPr>
              <w:t>bikarbonat, 100 ml</w:t>
            </w:r>
          </w:p>
        </w:tc>
        <w:tc>
          <w:tcPr>
            <w:tcW w:w="1994" w:type="dxa"/>
          </w:tcPr>
          <w:p w:rsidR="003A2D96" w:rsidP="00387E19" w:rsidRDefault="004D1FFB" w14:paraId="62F967F6" w14:textId="746C5A8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4D1FFB" w:rsidTr="4E330B18" w14:paraId="17B540B3" w14:textId="77777777">
        <w:tc>
          <w:tcPr>
            <w:tcW w:w="2405" w:type="dxa"/>
          </w:tcPr>
          <w:p w:rsidR="004D1FFB" w:rsidP="00387E19" w:rsidRDefault="00296908" w14:paraId="04080264" w14:textId="16EE797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TF</w:t>
            </w:r>
            <w:r w:rsidR="005C3372">
              <w:rPr>
                <w:color w:val="000000"/>
              </w:rPr>
              <w:t xml:space="preserve"> &amp; LR</w:t>
            </w:r>
          </w:p>
        </w:tc>
        <w:tc>
          <w:tcPr>
            <w:tcW w:w="1276" w:type="dxa"/>
          </w:tcPr>
          <w:p w:rsidR="004D1FFB" w:rsidP="00387E19" w:rsidRDefault="00296908" w14:paraId="42507139" w14:textId="0143F90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4D1FFB" w:rsidP="00387E19" w:rsidRDefault="00296908" w14:paraId="231468B5" w14:textId="0B2F9C2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Infusions</w:t>
            </w:r>
            <w:r w:rsidR="007D5AFB">
              <w:rPr>
                <w:color w:val="000000"/>
              </w:rPr>
              <w:t xml:space="preserve">aggregat med </w:t>
            </w:r>
            <w:r w:rsidR="00366D07">
              <w:rPr>
                <w:color w:val="000000"/>
              </w:rPr>
              <w:t>3</w:t>
            </w:r>
            <w:r w:rsidR="007D5AFB">
              <w:rPr>
                <w:color w:val="000000"/>
              </w:rPr>
              <w:t xml:space="preserve">-vägskran </w:t>
            </w:r>
          </w:p>
        </w:tc>
        <w:tc>
          <w:tcPr>
            <w:tcW w:w="1994" w:type="dxa"/>
          </w:tcPr>
          <w:p w:rsidR="004D1FFB" w:rsidP="00387E19" w:rsidRDefault="007D5AFB" w14:paraId="6101A8CA" w14:textId="541E0B8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4 styck</w:t>
            </w:r>
          </w:p>
        </w:tc>
      </w:tr>
      <w:tr w:rsidR="007D5AFB" w:rsidTr="4E330B18" w14:paraId="0F8F6367" w14:textId="77777777">
        <w:tc>
          <w:tcPr>
            <w:tcW w:w="2405" w:type="dxa"/>
          </w:tcPr>
          <w:p w:rsidR="007D5AFB" w:rsidP="00387E19" w:rsidRDefault="075E12F1" w14:paraId="43FDA1C3" w14:textId="4462FD0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S-6 H-5</w:t>
            </w:r>
            <w:r w:rsidRPr="6F77E2F2" w:rsidR="7D4763E5">
              <w:rPr>
                <w:color w:val="000000" w:themeColor="text2"/>
              </w:rPr>
              <w:t>/OP</w:t>
            </w:r>
          </w:p>
        </w:tc>
        <w:tc>
          <w:tcPr>
            <w:tcW w:w="1276" w:type="dxa"/>
          </w:tcPr>
          <w:p w:rsidR="007D5AFB" w:rsidP="00387E19" w:rsidRDefault="00366D07" w14:paraId="7433931F" w14:textId="6DD67BD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7D5AFB" w:rsidP="00387E19" w:rsidRDefault="7D4763E5" w14:paraId="79A011EE" w14:textId="20BD5BF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3-vägskran med slang, 10</w:t>
            </w:r>
            <w:r w:rsidRPr="6F77E2F2" w:rsidR="7D692260">
              <w:rPr>
                <w:color w:val="000000" w:themeColor="text2"/>
              </w:rPr>
              <w:t>-15</w:t>
            </w:r>
            <w:r w:rsidRPr="6F77E2F2">
              <w:rPr>
                <w:color w:val="000000" w:themeColor="text2"/>
              </w:rPr>
              <w:t xml:space="preserve"> </w:t>
            </w:r>
            <w:r w:rsidRPr="6F77E2F2" w:rsidR="02DDCFF3">
              <w:rPr>
                <w:color w:val="000000" w:themeColor="text2"/>
              </w:rPr>
              <w:t>+</w:t>
            </w:r>
            <w:r w:rsidRPr="6F77E2F2">
              <w:rPr>
                <w:color w:val="000000" w:themeColor="text2"/>
              </w:rPr>
              <w:t>100 cm</w:t>
            </w:r>
          </w:p>
        </w:tc>
        <w:tc>
          <w:tcPr>
            <w:tcW w:w="1994" w:type="dxa"/>
          </w:tcPr>
          <w:p w:rsidR="007D5AFB" w:rsidP="00387E19" w:rsidRDefault="0035135C" w14:paraId="0CDCD977" w14:textId="239DEC6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2/1 styck</w:t>
            </w:r>
          </w:p>
        </w:tc>
      </w:tr>
      <w:tr w:rsidR="0035135C" w:rsidTr="4E330B18" w14:paraId="1487328E" w14:textId="77777777">
        <w:tc>
          <w:tcPr>
            <w:tcW w:w="2405" w:type="dxa"/>
          </w:tcPr>
          <w:p w:rsidR="0035135C" w:rsidP="00387E19" w:rsidRDefault="0035135C" w14:paraId="5E9A6D78" w14:textId="3FB3A01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LR</w:t>
            </w:r>
          </w:p>
        </w:tc>
        <w:tc>
          <w:tcPr>
            <w:tcW w:w="1276" w:type="dxa"/>
          </w:tcPr>
          <w:p w:rsidR="0035135C" w:rsidP="00387E19" w:rsidRDefault="0035135C" w14:paraId="65668E80" w14:textId="6911726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35135C" w:rsidP="00387E19" w:rsidRDefault="0035135C" w14:paraId="2A75B2A5" w14:textId="2801375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Inf NaCl </w:t>
            </w:r>
            <w:r w:rsidR="002C167A">
              <w:rPr>
                <w:color w:val="000000"/>
              </w:rPr>
              <w:t>9 mg/ml, 500 ml</w:t>
            </w:r>
          </w:p>
        </w:tc>
        <w:tc>
          <w:tcPr>
            <w:tcW w:w="1994" w:type="dxa"/>
          </w:tcPr>
          <w:p w:rsidR="0035135C" w:rsidP="00387E19" w:rsidRDefault="002C167A" w14:paraId="00533E3C" w14:textId="0C6111A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2C167A" w:rsidTr="4E330B18" w14:paraId="6BC5C737" w14:textId="77777777">
        <w:tc>
          <w:tcPr>
            <w:tcW w:w="2405" w:type="dxa"/>
          </w:tcPr>
          <w:p w:rsidR="002C167A" w:rsidP="00387E19" w:rsidRDefault="6386CFDC" w14:paraId="412875C7" w14:textId="0B9EE11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Hylla 1/2</w:t>
            </w:r>
          </w:p>
        </w:tc>
        <w:tc>
          <w:tcPr>
            <w:tcW w:w="1276" w:type="dxa"/>
          </w:tcPr>
          <w:p w:rsidR="002C167A" w:rsidP="00387E19" w:rsidRDefault="002C167A" w14:paraId="483B36B9" w14:textId="6353043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243" w:type="dxa"/>
          </w:tcPr>
          <w:p w:rsidR="002C167A" w:rsidP="00387E19" w:rsidRDefault="002C167A" w14:paraId="22AF3279" w14:textId="6D9CA54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Förfyllda sprutor</w:t>
            </w:r>
            <w:r w:rsidR="006B3015">
              <w:rPr>
                <w:color w:val="000000"/>
              </w:rPr>
              <w:t>, Nacl 9 mg/ml</w:t>
            </w:r>
          </w:p>
        </w:tc>
        <w:tc>
          <w:tcPr>
            <w:tcW w:w="1994" w:type="dxa"/>
          </w:tcPr>
          <w:p w:rsidR="002C167A" w:rsidP="00387E19" w:rsidRDefault="006B3015" w14:paraId="36300893" w14:textId="4A7ED99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10x10 ml</w:t>
            </w:r>
          </w:p>
        </w:tc>
      </w:tr>
    </w:tbl>
    <w:p w:rsidRPr="00A078E6" w:rsidR="009B350A" w:rsidP="00387E19" w:rsidRDefault="009B350A" w14:paraId="67B8A927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918" w:type="dxa"/>
        <w:tblLook w:val="04A0" w:firstRow="1" w:lastRow="0" w:firstColumn="1" w:lastColumn="0" w:noHBand="0" w:noVBand="1"/>
      </w:tblPr>
      <w:tblGrid>
        <w:gridCol w:w="2405"/>
        <w:gridCol w:w="1276"/>
        <w:gridCol w:w="4111"/>
        <w:gridCol w:w="2126"/>
      </w:tblGrid>
      <w:tr w:rsidR="00B13A8F" w:rsidTr="79A671E4" w14:paraId="4D046DF5" w14:textId="77777777">
        <w:tc>
          <w:tcPr>
            <w:tcW w:w="2405" w:type="dxa"/>
            <w:tcMar/>
          </w:tcPr>
          <w:p w:rsidR="002E5DA7" w:rsidP="00387E19" w:rsidRDefault="2DB4E9B9" w14:paraId="6F6ADD5B" w14:textId="360CB93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Beställas/</w:t>
            </w:r>
            <w:r w:rsidRPr="6F77E2F2" w:rsidR="644757F3">
              <w:rPr>
                <w:color w:val="000000" w:themeColor="text2"/>
              </w:rPr>
              <w:t>hämtas i skåp/fack/hylla</w:t>
            </w:r>
          </w:p>
        </w:tc>
        <w:tc>
          <w:tcPr>
            <w:tcW w:w="1276" w:type="dxa"/>
            <w:tcMar/>
          </w:tcPr>
          <w:p w:rsidR="00B13A8F" w:rsidP="00387E19" w:rsidRDefault="002E5DA7" w14:paraId="71BAF121" w14:textId="46106C6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4111" w:type="dxa"/>
            <w:tcMar/>
          </w:tcPr>
          <w:p w:rsidR="00B13A8F" w:rsidP="00387E19" w:rsidRDefault="4D046BE4" w14:paraId="2BC16F9B" w14:textId="5355D74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4E330B18">
              <w:rPr>
                <w:color w:val="000000" w:themeColor="text2"/>
              </w:rPr>
              <w:t xml:space="preserve">3: </w:t>
            </w:r>
            <w:r w:rsidRPr="4E330B18" w:rsidR="57B14FDF">
              <w:rPr>
                <w:color w:val="000000" w:themeColor="text2"/>
              </w:rPr>
              <w:t>e</w:t>
            </w:r>
            <w:r w:rsidRPr="4E330B18" w:rsidR="7F79B800">
              <w:rPr>
                <w:color w:val="000000" w:themeColor="text2"/>
              </w:rPr>
              <w:t xml:space="preserve"> lådan</w:t>
            </w:r>
          </w:p>
        </w:tc>
        <w:tc>
          <w:tcPr>
            <w:tcW w:w="2126" w:type="dxa"/>
            <w:tcMar/>
          </w:tcPr>
          <w:p w:rsidR="00B13A8F" w:rsidP="00387E19" w:rsidRDefault="00B13A8F" w14:paraId="36E3677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2E5DA7" w:rsidTr="79A671E4" w14:paraId="379B73E0" w14:textId="77777777">
        <w:tc>
          <w:tcPr>
            <w:tcW w:w="2405" w:type="dxa"/>
            <w:tcMar/>
          </w:tcPr>
          <w:p w:rsidR="002E5DA7" w:rsidP="00387E19" w:rsidRDefault="00A06B8A" w14:paraId="5CD928DB" w14:textId="2D11FAB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2E5DA7" w:rsidP="00387E19" w:rsidRDefault="00A06B8A" w14:paraId="1201302E" w14:textId="25CCCFF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2E5DA7" w:rsidP="00387E19" w:rsidRDefault="000B280A" w14:paraId="52A20749" w14:textId="6EE25FA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Salemsond, nr 12/18</w:t>
            </w:r>
            <w:r w:rsidR="007D35D2">
              <w:rPr>
                <w:color w:val="000000"/>
              </w:rPr>
              <w:t>. Dubbellummen.</w:t>
            </w:r>
          </w:p>
        </w:tc>
        <w:tc>
          <w:tcPr>
            <w:tcW w:w="2126" w:type="dxa"/>
            <w:tcMar/>
          </w:tcPr>
          <w:p w:rsidR="002E5DA7" w:rsidP="00387E19" w:rsidRDefault="000B280A" w14:paraId="2CFE6CAA" w14:textId="467505E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1/1 styck</w:t>
            </w:r>
          </w:p>
        </w:tc>
      </w:tr>
      <w:tr w:rsidR="007D35D2" w:rsidTr="79A671E4" w14:paraId="73D05CBF" w14:textId="77777777">
        <w:tc>
          <w:tcPr>
            <w:tcW w:w="2405" w:type="dxa"/>
            <w:tcMar/>
          </w:tcPr>
          <w:p w:rsidR="007D35D2" w:rsidP="00387E19" w:rsidRDefault="00AC1C99" w14:paraId="445FA0C9" w14:textId="28CBAB3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7D35D2" w:rsidP="00387E19" w:rsidRDefault="00AC1C99" w14:paraId="23A814BD" w14:textId="2874565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7D35D2" w:rsidP="00387E19" w:rsidRDefault="005A7691" w14:paraId="023068B6" w14:textId="684C30A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Larynx mask, nr 4 med sugkanal</w:t>
            </w:r>
          </w:p>
        </w:tc>
        <w:tc>
          <w:tcPr>
            <w:tcW w:w="2126" w:type="dxa"/>
            <w:tcMar/>
          </w:tcPr>
          <w:p w:rsidR="007D35D2" w:rsidP="00387E19" w:rsidRDefault="005A7691" w14:paraId="162DBDA0" w14:textId="2BFBA5A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5A7691" w:rsidTr="79A671E4" w14:paraId="0DBCE72D" w14:textId="77777777">
        <w:tc>
          <w:tcPr>
            <w:tcW w:w="2405" w:type="dxa"/>
            <w:tcMar/>
          </w:tcPr>
          <w:p w:rsidR="005A7691" w:rsidP="00387E19" w:rsidRDefault="00867237" w14:paraId="6CB79603" w14:textId="5BB42F3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5A7691" w:rsidP="00387E19" w:rsidRDefault="00867237" w14:paraId="5A02DE7C" w14:textId="17F8EBF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E </w:t>
            </w:r>
          </w:p>
        </w:tc>
        <w:tc>
          <w:tcPr>
            <w:tcW w:w="4111" w:type="dxa"/>
            <w:tcMar/>
          </w:tcPr>
          <w:p w:rsidR="005A7691" w:rsidP="00387E19" w:rsidRDefault="00867237" w14:paraId="3B1E1C61" w14:textId="0625A16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Syrgasmask med </w:t>
            </w:r>
            <w:r w:rsidR="00D34218">
              <w:rPr>
                <w:color w:val="000000"/>
              </w:rPr>
              <w:t>reservoar</w:t>
            </w:r>
            <w:r w:rsidR="00634172">
              <w:rPr>
                <w:color w:val="000000"/>
              </w:rPr>
              <w:t>, vuxen</w:t>
            </w:r>
          </w:p>
        </w:tc>
        <w:tc>
          <w:tcPr>
            <w:tcW w:w="2126" w:type="dxa"/>
            <w:tcMar/>
          </w:tcPr>
          <w:p w:rsidR="005A7691" w:rsidP="00387E19" w:rsidRDefault="00634172" w14:paraId="0D338D35" w14:textId="38A30EB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634172" w:rsidTr="79A671E4" w14:paraId="31AD817B" w14:textId="77777777">
        <w:tc>
          <w:tcPr>
            <w:tcW w:w="2405" w:type="dxa"/>
            <w:tcMar/>
          </w:tcPr>
          <w:p w:rsidR="00634172" w:rsidP="00387E19" w:rsidRDefault="00634172" w14:paraId="07AB7892" w14:textId="684D0BB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634172" w:rsidP="00387E19" w:rsidRDefault="00634172" w14:paraId="583D2F36" w14:textId="6EC883D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634172" w:rsidP="00387E19" w:rsidRDefault="00634172" w14:paraId="3E4910F8" w14:textId="71B39EC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Stetoskop</w:t>
            </w:r>
          </w:p>
        </w:tc>
        <w:tc>
          <w:tcPr>
            <w:tcW w:w="2126" w:type="dxa"/>
            <w:tcMar/>
          </w:tcPr>
          <w:p w:rsidR="00634172" w:rsidP="00387E19" w:rsidRDefault="00634172" w14:paraId="141CD895" w14:textId="1FBE498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634172" w:rsidTr="79A671E4" w14:paraId="23779F2E" w14:textId="77777777">
        <w:tc>
          <w:tcPr>
            <w:tcW w:w="2405" w:type="dxa"/>
            <w:tcMar/>
          </w:tcPr>
          <w:p w:rsidR="00634172" w:rsidP="00387E19" w:rsidRDefault="008D7183" w14:paraId="5A9202EE" w14:textId="4E071AE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  <w:r w:rsidR="00E15C53">
              <w:rPr>
                <w:color w:val="000000"/>
              </w:rPr>
              <w:t>, TIMA förråd</w:t>
            </w:r>
          </w:p>
        </w:tc>
        <w:tc>
          <w:tcPr>
            <w:tcW w:w="1276" w:type="dxa"/>
            <w:tcMar/>
          </w:tcPr>
          <w:p w:rsidR="00634172" w:rsidP="00387E19" w:rsidRDefault="008D7183" w14:paraId="2E8745B8" w14:textId="4FA64E9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634172" w:rsidP="00387E19" w:rsidRDefault="008D7183" w14:paraId="168A74D8" w14:textId="32D9A9F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Ficklampa, liten</w:t>
            </w:r>
          </w:p>
        </w:tc>
        <w:tc>
          <w:tcPr>
            <w:tcW w:w="2126" w:type="dxa"/>
            <w:tcMar/>
          </w:tcPr>
          <w:p w:rsidR="00634172" w:rsidP="00387E19" w:rsidRDefault="008D7183" w14:paraId="58B14381" w14:textId="58C4A18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8D7183" w:rsidTr="79A671E4" w14:paraId="68359249" w14:textId="77777777">
        <w:tc>
          <w:tcPr>
            <w:tcW w:w="2405" w:type="dxa"/>
            <w:tcMar/>
          </w:tcPr>
          <w:p w:rsidR="008D7183" w:rsidP="00387E19" w:rsidRDefault="008D7183" w14:paraId="6D0BBF47" w14:textId="4B32357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8D7183" w:rsidP="00387E19" w:rsidRDefault="008D7183" w14:paraId="76B5F83B" w14:textId="603965E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8D7183" w:rsidP="00387E19" w:rsidRDefault="008D7183" w14:paraId="3E00EFF0" w14:textId="2FE9886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Capnograf</w:t>
            </w:r>
          </w:p>
        </w:tc>
        <w:tc>
          <w:tcPr>
            <w:tcW w:w="2126" w:type="dxa"/>
            <w:tcMar/>
          </w:tcPr>
          <w:p w:rsidR="008D7183" w:rsidP="00387E19" w:rsidRDefault="007C7C58" w14:paraId="45019172" w14:textId="562C78F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7C7C58" w:rsidTr="79A671E4" w14:paraId="25D80A3D" w14:textId="77777777">
        <w:tc>
          <w:tcPr>
            <w:tcW w:w="2405" w:type="dxa"/>
            <w:tcMar/>
          </w:tcPr>
          <w:p w:rsidR="007C7C58" w:rsidP="00387E19" w:rsidRDefault="00E15C53" w14:paraId="30EFEF53" w14:textId="7F063B6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TIMA förråd</w:t>
            </w:r>
          </w:p>
        </w:tc>
        <w:tc>
          <w:tcPr>
            <w:tcW w:w="1276" w:type="dxa"/>
            <w:tcMar/>
          </w:tcPr>
          <w:p w:rsidR="007C7C58" w:rsidP="00387E19" w:rsidRDefault="007C7C58" w14:paraId="7FBCFE91" w14:textId="6E73524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7C7C58" w:rsidP="00387E19" w:rsidRDefault="7EAAB6A9" w14:paraId="107F0274" w14:textId="413A095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Häfta, textil, </w:t>
            </w:r>
            <w:r w:rsidR="008D2651">
              <w:rPr>
                <w:color w:val="000000" w:themeColor="text2"/>
              </w:rPr>
              <w:t xml:space="preserve">2,5 cm och </w:t>
            </w:r>
            <w:r w:rsidRPr="6F77E2F2" w:rsidR="540EA6A0">
              <w:rPr>
                <w:color w:val="000000" w:themeColor="text2"/>
              </w:rPr>
              <w:t>4</w:t>
            </w:r>
            <w:r w:rsidRPr="6F77E2F2">
              <w:rPr>
                <w:color w:val="000000" w:themeColor="text2"/>
              </w:rPr>
              <w:t xml:space="preserve"> cm</w:t>
            </w:r>
          </w:p>
        </w:tc>
        <w:tc>
          <w:tcPr>
            <w:tcW w:w="2126" w:type="dxa"/>
            <w:tcMar/>
          </w:tcPr>
          <w:p w:rsidR="007C7C58" w:rsidP="00387E19" w:rsidRDefault="007477CA" w14:paraId="738DE6B1" w14:textId="46D5174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7477CA" w:rsidTr="79A671E4" w14:paraId="16F46957" w14:textId="77777777">
        <w:tc>
          <w:tcPr>
            <w:tcW w:w="2405" w:type="dxa"/>
            <w:tcMar/>
          </w:tcPr>
          <w:p w:rsidR="007477CA" w:rsidP="00387E19" w:rsidRDefault="007477CA" w14:paraId="24712CFE" w14:textId="146A2B3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7477CA" w:rsidP="00387E19" w:rsidRDefault="007477CA" w14:paraId="24D7BF60" w14:textId="4809013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7477CA" w:rsidP="00387E19" w:rsidRDefault="007477CA" w14:paraId="03D59B13" w14:textId="2D3D0AB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Katetergel 5 gr</w:t>
            </w:r>
            <w:r w:rsidR="009C37DA">
              <w:rPr>
                <w:color w:val="000000"/>
              </w:rPr>
              <w:t xml:space="preserve"> (Optilube)</w:t>
            </w:r>
          </w:p>
        </w:tc>
        <w:tc>
          <w:tcPr>
            <w:tcW w:w="2126" w:type="dxa"/>
            <w:tcMar/>
          </w:tcPr>
          <w:p w:rsidR="007477CA" w:rsidP="00387E19" w:rsidRDefault="009C37DA" w14:paraId="34AAC92C" w14:textId="78C546E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774825" w:rsidTr="79A671E4" w14:paraId="23130CC6" w14:textId="77777777">
        <w:tc>
          <w:tcPr>
            <w:tcW w:w="2405" w:type="dxa"/>
            <w:tcMar/>
          </w:tcPr>
          <w:p w:rsidR="00774825" w:rsidP="00387E19" w:rsidRDefault="00B75144" w14:paraId="35CFC6E1" w14:textId="4A6571D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774825" w:rsidP="00387E19" w:rsidRDefault="00774825" w14:paraId="7F0D7502" w14:textId="7FE3BF4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774825" w:rsidP="00387E19" w:rsidRDefault="00774825" w14:paraId="424ED4AC" w14:textId="1FB1672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Laryngoskop</w:t>
            </w:r>
            <w:r w:rsidR="001A2D8E">
              <w:rPr>
                <w:color w:val="000000"/>
              </w:rPr>
              <w:t>handtag, blad</w:t>
            </w:r>
            <w:r w:rsidR="007F2790">
              <w:rPr>
                <w:color w:val="000000"/>
              </w:rPr>
              <w:t xml:space="preserve"> 3, ska vara påsatt</w:t>
            </w:r>
          </w:p>
        </w:tc>
        <w:tc>
          <w:tcPr>
            <w:tcW w:w="2126" w:type="dxa"/>
            <w:tcMar/>
          </w:tcPr>
          <w:p w:rsidR="00774825" w:rsidP="00387E19" w:rsidRDefault="007F2790" w14:paraId="6541A991" w14:textId="46E6628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7F2790" w:rsidTr="79A671E4" w14:paraId="01EE35E3" w14:textId="77777777">
        <w:tc>
          <w:tcPr>
            <w:tcW w:w="2405" w:type="dxa"/>
            <w:tcMar/>
          </w:tcPr>
          <w:p w:rsidR="007F2790" w:rsidP="00387E19" w:rsidRDefault="007F2790" w14:paraId="044CBA09" w14:textId="580E751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7F2790" w:rsidP="00387E19" w:rsidRDefault="007F2790" w14:paraId="0E89ADBC" w14:textId="3DAFEEC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7F2790" w:rsidP="00387E19" w:rsidRDefault="007F2790" w14:paraId="52DABD31" w14:textId="5F77238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Laryngoskop</w:t>
            </w:r>
            <w:r w:rsidR="001A2D8E">
              <w:rPr>
                <w:color w:val="000000"/>
              </w:rPr>
              <w:t>blad</w:t>
            </w:r>
            <w:r>
              <w:rPr>
                <w:color w:val="000000"/>
              </w:rPr>
              <w:t xml:space="preserve"> nr 4</w:t>
            </w:r>
          </w:p>
        </w:tc>
        <w:tc>
          <w:tcPr>
            <w:tcW w:w="2126" w:type="dxa"/>
            <w:tcMar/>
          </w:tcPr>
          <w:p w:rsidR="007F2790" w:rsidP="00387E19" w:rsidRDefault="007F2790" w14:paraId="2C98EDF9" w14:textId="70AF1A5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B75144" w:rsidTr="79A671E4" w14:paraId="13E30158" w14:textId="77777777">
        <w:tc>
          <w:tcPr>
            <w:tcW w:w="2405" w:type="dxa"/>
            <w:tcMar/>
          </w:tcPr>
          <w:p w:rsidR="00B75144" w:rsidP="00387E19" w:rsidRDefault="00E9091E" w14:paraId="4527611B" w14:textId="6C607C9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79A671E4" w:rsidR="085DBA0B">
              <w:rPr>
                <w:color w:val="000000" w:themeColor="text2" w:themeTint="FF" w:themeShade="FF"/>
              </w:rPr>
              <w:t>T</w:t>
            </w:r>
          </w:p>
        </w:tc>
        <w:tc>
          <w:tcPr>
            <w:tcW w:w="1276" w:type="dxa"/>
            <w:tcMar/>
          </w:tcPr>
          <w:p w:rsidR="00B75144" w:rsidP="00387E19" w:rsidRDefault="00E9091E" w14:paraId="12C51FE1" w14:textId="00E1A16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79A671E4" w:rsidR="085DBA0B">
              <w:rPr>
                <w:color w:val="000000" w:themeColor="text2" w:themeTint="FF" w:themeShade="FF"/>
              </w:rPr>
              <w:t>F</w:t>
            </w:r>
          </w:p>
        </w:tc>
        <w:tc>
          <w:tcPr>
            <w:tcW w:w="4111" w:type="dxa"/>
            <w:tcMar/>
          </w:tcPr>
          <w:p w:rsidR="00B75144" w:rsidP="00387E19" w:rsidRDefault="0067404B" w14:paraId="2F64B0C3" w14:textId="5EF17CB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Ledare för endotrachealtub, S</w:t>
            </w:r>
            <w:r w:rsidR="007933F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bougi (brun)</w:t>
            </w:r>
            <w:r w:rsidR="007933F8">
              <w:rPr>
                <w:color w:val="000000"/>
              </w:rPr>
              <w:t xml:space="preserve"> ch 15, bör ligga ”rullad”</w:t>
            </w:r>
          </w:p>
        </w:tc>
        <w:tc>
          <w:tcPr>
            <w:tcW w:w="2126" w:type="dxa"/>
            <w:tcMar/>
          </w:tcPr>
          <w:p w:rsidR="00B75144" w:rsidP="00387E19" w:rsidRDefault="000B2984" w14:paraId="44DE0141" w14:textId="49AD5C7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0B2984" w:rsidTr="79A671E4" w14:paraId="2ED676B4" w14:textId="77777777">
        <w:tc>
          <w:tcPr>
            <w:tcW w:w="2405" w:type="dxa"/>
            <w:tcMar/>
          </w:tcPr>
          <w:p w:rsidR="000B2984" w:rsidP="00387E19" w:rsidRDefault="000B2984" w14:paraId="4C61F6BD" w14:textId="7494992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0B2984" w:rsidP="00387E19" w:rsidRDefault="000B2984" w14:paraId="654398BC" w14:textId="03C53F9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0B2984" w:rsidP="00387E19" w:rsidRDefault="000B2984" w14:paraId="6D474999" w14:textId="4810DD6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Magills tång</w:t>
            </w:r>
          </w:p>
        </w:tc>
        <w:tc>
          <w:tcPr>
            <w:tcW w:w="2126" w:type="dxa"/>
            <w:tcMar/>
          </w:tcPr>
          <w:p w:rsidR="000B2984" w:rsidP="00387E19" w:rsidRDefault="000B2984" w14:paraId="62DF6299" w14:textId="5839469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0B2984" w:rsidTr="79A671E4" w14:paraId="4E316291" w14:textId="77777777">
        <w:tc>
          <w:tcPr>
            <w:tcW w:w="2405" w:type="dxa"/>
            <w:tcMar/>
          </w:tcPr>
          <w:p w:rsidR="000B2984" w:rsidP="00387E19" w:rsidRDefault="00D34218" w14:paraId="7B648BEA" w14:textId="41BE5AC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0B2984" w:rsidP="00387E19" w:rsidRDefault="00D34218" w14:paraId="5B587708" w14:textId="3EAC3CA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0B2984" w:rsidP="00387E19" w:rsidRDefault="00D34218" w14:paraId="6BDB64D1" w14:textId="72C11ED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Narkosmask stl 3,4 silikon</w:t>
            </w:r>
          </w:p>
        </w:tc>
        <w:tc>
          <w:tcPr>
            <w:tcW w:w="2126" w:type="dxa"/>
            <w:tcMar/>
          </w:tcPr>
          <w:p w:rsidR="000B2984" w:rsidP="00387E19" w:rsidRDefault="00D34218" w14:paraId="5AB789E1" w14:textId="3B1A9C9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1/1 styck</w:t>
            </w:r>
          </w:p>
        </w:tc>
      </w:tr>
      <w:tr w:rsidR="00D34218" w:rsidTr="79A671E4" w14:paraId="5216402D" w14:textId="77777777">
        <w:tc>
          <w:tcPr>
            <w:tcW w:w="2405" w:type="dxa"/>
            <w:tcMar/>
          </w:tcPr>
          <w:p w:rsidR="00D34218" w:rsidP="00387E19" w:rsidRDefault="00B73212" w14:paraId="785DC267" w14:textId="025FEF5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D34218" w:rsidP="00387E19" w:rsidRDefault="00B73212" w14:paraId="3FF7D8D6" w14:textId="356E1DE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D34218" w:rsidP="00387E19" w:rsidRDefault="5392FD08" w14:paraId="2246677B" w14:textId="7EC820D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273B7FBE">
              <w:rPr>
                <w:color w:val="000000" w:themeColor="text2"/>
              </w:rPr>
              <w:t>Nästub</w:t>
            </w:r>
            <w:r w:rsidRPr="273B7FBE" w:rsidR="4E07EE43">
              <w:rPr>
                <w:color w:val="000000" w:themeColor="text2"/>
              </w:rPr>
              <w:t xml:space="preserve"> (kantarell</w:t>
            </w:r>
            <w:r w:rsidRPr="273B7FBE" w:rsidR="51B62D69">
              <w:rPr>
                <w:color w:val="000000" w:themeColor="text2"/>
              </w:rPr>
              <w:t>),</w:t>
            </w:r>
            <w:r w:rsidRPr="273B7FBE">
              <w:rPr>
                <w:color w:val="000000" w:themeColor="text2"/>
              </w:rPr>
              <w:t xml:space="preserve"> nr 28 och 30</w:t>
            </w:r>
          </w:p>
        </w:tc>
        <w:tc>
          <w:tcPr>
            <w:tcW w:w="2126" w:type="dxa"/>
            <w:tcMar/>
          </w:tcPr>
          <w:p w:rsidR="00D34218" w:rsidP="00387E19" w:rsidRDefault="00A84B5B" w14:paraId="01FC9614" w14:textId="23A0D1C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1/1 styck</w:t>
            </w:r>
          </w:p>
        </w:tc>
      </w:tr>
      <w:tr w:rsidR="00A84B5B" w:rsidTr="79A671E4" w14:paraId="0BA60189" w14:textId="77777777">
        <w:tc>
          <w:tcPr>
            <w:tcW w:w="2405" w:type="dxa"/>
            <w:tcMar/>
          </w:tcPr>
          <w:p w:rsidR="00A84B5B" w:rsidP="00387E19" w:rsidRDefault="33452C86" w14:paraId="3FA27DBB" w14:textId="02B3A7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Hylla 1/4</w:t>
            </w:r>
          </w:p>
        </w:tc>
        <w:tc>
          <w:tcPr>
            <w:tcW w:w="1276" w:type="dxa"/>
            <w:tcMar/>
          </w:tcPr>
          <w:p w:rsidR="00A84B5B" w:rsidP="00387E19" w:rsidRDefault="00A84B5B" w14:paraId="57BE34D7" w14:textId="0BD75A8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A84B5B" w:rsidP="00387E19" w:rsidRDefault="45842A13" w14:paraId="36FE0801" w14:textId="2754C35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Spruta </w:t>
            </w:r>
            <w:r w:rsidRPr="6F77E2F2" w:rsidR="332DE138">
              <w:rPr>
                <w:color w:val="000000" w:themeColor="text2"/>
              </w:rPr>
              <w:t>för</w:t>
            </w:r>
            <w:r w:rsidRPr="6F77E2F2">
              <w:rPr>
                <w:color w:val="000000" w:themeColor="text2"/>
              </w:rPr>
              <w:t xml:space="preserve"> tubkuff, 10 ml</w:t>
            </w:r>
          </w:p>
        </w:tc>
        <w:tc>
          <w:tcPr>
            <w:tcW w:w="2126" w:type="dxa"/>
            <w:tcMar/>
          </w:tcPr>
          <w:p w:rsidR="00A84B5B" w:rsidP="00387E19" w:rsidRDefault="00A3511A" w14:paraId="4A85D76B" w14:textId="1594330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A3511A" w:rsidTr="79A671E4" w14:paraId="45DB283D" w14:textId="77777777">
        <w:tc>
          <w:tcPr>
            <w:tcW w:w="2405" w:type="dxa"/>
            <w:tcMar/>
          </w:tcPr>
          <w:p w:rsidR="00A3511A" w:rsidP="00387E19" w:rsidRDefault="00A3511A" w14:paraId="3425F089" w14:textId="30A3BED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A3511A" w:rsidP="00387E19" w:rsidRDefault="0069180B" w14:paraId="2E897BA8" w14:textId="1AC3AA2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A3511A" w:rsidP="00387E19" w:rsidRDefault="0069180B" w14:paraId="6B59A53C" w14:textId="4CD8362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Svalgtub, 80,90,100 </w:t>
            </w:r>
            <w:r w:rsidR="000309C6">
              <w:rPr>
                <w:color w:val="000000"/>
              </w:rPr>
              <w:t xml:space="preserve">mm. (gul, </w:t>
            </w:r>
            <w:r w:rsidR="00D76542">
              <w:rPr>
                <w:color w:val="000000"/>
              </w:rPr>
              <w:t>grön, röd</w:t>
            </w:r>
            <w:r w:rsidR="000309C6">
              <w:rPr>
                <w:color w:val="000000"/>
              </w:rPr>
              <w:t>)</w:t>
            </w:r>
          </w:p>
        </w:tc>
        <w:tc>
          <w:tcPr>
            <w:tcW w:w="2126" w:type="dxa"/>
            <w:tcMar/>
          </w:tcPr>
          <w:p w:rsidR="00A3511A" w:rsidP="00387E19" w:rsidRDefault="000309C6" w14:paraId="6924DA64" w14:textId="567B1CB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1/1/1 styck</w:t>
            </w:r>
          </w:p>
        </w:tc>
      </w:tr>
      <w:tr w:rsidR="00D76542" w:rsidTr="79A671E4" w14:paraId="544AA7C2" w14:textId="77777777">
        <w:tc>
          <w:tcPr>
            <w:tcW w:w="2405" w:type="dxa"/>
            <w:tcMar/>
          </w:tcPr>
          <w:p w:rsidR="00D76542" w:rsidP="00387E19" w:rsidRDefault="00D76542" w14:paraId="2A26E791" w14:textId="4F12A1E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D76542" w:rsidP="00387E19" w:rsidRDefault="00D76542" w14:paraId="318E7EFE" w14:textId="18D91DD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D76542" w:rsidP="00387E19" w:rsidRDefault="00D76542" w14:paraId="42AA9D88" w14:textId="3215556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Gummispatel</w:t>
            </w:r>
          </w:p>
        </w:tc>
        <w:tc>
          <w:tcPr>
            <w:tcW w:w="2126" w:type="dxa"/>
            <w:tcMar/>
          </w:tcPr>
          <w:p w:rsidR="00D76542" w:rsidP="00387E19" w:rsidRDefault="00D76542" w14:paraId="266A3A48" w14:textId="2647320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D76542" w:rsidTr="79A671E4" w14:paraId="1F4E0708" w14:textId="77777777">
        <w:tc>
          <w:tcPr>
            <w:tcW w:w="2405" w:type="dxa"/>
            <w:tcMar/>
          </w:tcPr>
          <w:p w:rsidR="00D76542" w:rsidP="00387E19" w:rsidRDefault="00C365A1" w14:paraId="6E06780B" w14:textId="23CA41B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79A671E4" w:rsidR="1B5C1442">
              <w:rPr>
                <w:color w:val="000000" w:themeColor="text2" w:themeTint="FF" w:themeShade="FF"/>
              </w:rPr>
              <w:t>T</w:t>
            </w:r>
          </w:p>
        </w:tc>
        <w:tc>
          <w:tcPr>
            <w:tcW w:w="1276" w:type="dxa"/>
            <w:tcMar/>
          </w:tcPr>
          <w:p w:rsidR="00D76542" w:rsidP="00387E19" w:rsidRDefault="00C365A1" w14:paraId="09382194" w14:textId="5778974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D76542" w:rsidP="00387E19" w:rsidRDefault="00C365A1" w14:paraId="496CEDAD" w14:textId="5AFF650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79A671E4" w:rsidR="00C365A1">
              <w:rPr>
                <w:color w:val="000000" w:themeColor="text2" w:themeTint="FF" w:themeShade="FF"/>
              </w:rPr>
              <w:t>Trachealtub</w:t>
            </w:r>
            <w:r w:rsidRPr="79A671E4" w:rsidR="00C365A1">
              <w:rPr>
                <w:color w:val="000000" w:themeColor="text2" w:themeTint="FF" w:themeShade="FF"/>
              </w:rPr>
              <w:t xml:space="preserve">, med </w:t>
            </w:r>
            <w:r w:rsidRPr="79A671E4" w:rsidR="00C365A1">
              <w:rPr>
                <w:color w:val="000000" w:themeColor="text2" w:themeTint="FF" w:themeShade="FF"/>
              </w:rPr>
              <w:t>kuff</w:t>
            </w:r>
            <w:r w:rsidRPr="79A671E4" w:rsidR="00C365A1">
              <w:rPr>
                <w:color w:val="000000" w:themeColor="text2" w:themeTint="FF" w:themeShade="FF"/>
              </w:rPr>
              <w:t xml:space="preserve">. </w:t>
            </w:r>
            <w:r w:rsidRPr="79A671E4" w:rsidR="00C365A1">
              <w:rPr>
                <w:color w:val="000000" w:themeColor="text2" w:themeTint="FF" w:themeShade="FF"/>
              </w:rPr>
              <w:t>Stl</w:t>
            </w:r>
            <w:r w:rsidRPr="79A671E4" w:rsidR="00C365A1">
              <w:rPr>
                <w:color w:val="000000" w:themeColor="text2" w:themeTint="FF" w:themeShade="FF"/>
              </w:rPr>
              <w:t xml:space="preserve"> 6</w:t>
            </w:r>
          </w:p>
        </w:tc>
        <w:tc>
          <w:tcPr>
            <w:tcW w:w="2126" w:type="dxa"/>
            <w:tcMar/>
          </w:tcPr>
          <w:p w:rsidR="00D76542" w:rsidP="00387E19" w:rsidRDefault="00CE489B" w14:paraId="72E6E78D" w14:textId="1282FDC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79A671E4" w:rsidR="00CE489B">
              <w:rPr>
                <w:color w:val="000000" w:themeColor="text2" w:themeTint="FF" w:themeShade="FF"/>
              </w:rPr>
              <w:t>1</w:t>
            </w:r>
            <w:r w:rsidRPr="79A671E4" w:rsidR="6CAC10F7">
              <w:rPr>
                <w:color w:val="000000" w:themeColor="text2" w:themeTint="FF" w:themeShade="FF"/>
              </w:rPr>
              <w:t xml:space="preserve"> </w:t>
            </w:r>
            <w:r w:rsidRPr="79A671E4" w:rsidR="00CE489B">
              <w:rPr>
                <w:color w:val="000000" w:themeColor="text2" w:themeTint="FF" w:themeShade="FF"/>
              </w:rPr>
              <w:t>styck</w:t>
            </w:r>
          </w:p>
        </w:tc>
      </w:tr>
      <w:tr w:rsidR="00CE489B" w:rsidTr="79A671E4" w14:paraId="09B3A35C" w14:textId="77777777">
        <w:tc>
          <w:tcPr>
            <w:tcW w:w="2405" w:type="dxa"/>
            <w:tcMar/>
          </w:tcPr>
          <w:p w:rsidR="00CE489B" w:rsidP="00387E19" w:rsidRDefault="004B3BAF" w14:paraId="7C76A5B7" w14:textId="628C7D9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CE489B" w:rsidP="00387E19" w:rsidRDefault="004B3BAF" w14:paraId="6EC05A9C" w14:textId="42BB898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CE489B" w:rsidP="00387E19" w:rsidRDefault="004B3BAF" w14:paraId="6460F9B2" w14:textId="7DB9D25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Thomas endotrach</w:t>
            </w:r>
            <w:r w:rsidR="003760F0">
              <w:rPr>
                <w:color w:val="000000"/>
              </w:rPr>
              <w:t xml:space="preserve">ealtubhållare, vuxen </w:t>
            </w:r>
          </w:p>
        </w:tc>
        <w:tc>
          <w:tcPr>
            <w:tcW w:w="2126" w:type="dxa"/>
            <w:tcMar/>
          </w:tcPr>
          <w:p w:rsidR="00624A4E" w:rsidP="00387E19" w:rsidRDefault="00F41C4D" w14:paraId="77581892" w14:textId="6C2CDD1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066487" w:rsidTr="79A671E4" w14:paraId="2DB766F6" w14:textId="77777777">
        <w:trPr>
          <w:trHeight w:val="690"/>
        </w:trPr>
        <w:tc>
          <w:tcPr>
            <w:tcW w:w="2405" w:type="dxa"/>
            <w:tcMar/>
          </w:tcPr>
          <w:p w:rsidR="00066487" w:rsidP="00387E19" w:rsidRDefault="4FF061AA" w14:paraId="131EF8B5" w14:textId="1D8E1FB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Beställa/</w:t>
            </w:r>
            <w:r w:rsidRPr="6F77E2F2" w:rsidR="0DF873A7">
              <w:rPr>
                <w:color w:val="000000" w:themeColor="text2"/>
              </w:rPr>
              <w:t>hämtas i skåp/fack/hylla</w:t>
            </w:r>
          </w:p>
        </w:tc>
        <w:tc>
          <w:tcPr>
            <w:tcW w:w="1276" w:type="dxa"/>
            <w:tcMar/>
          </w:tcPr>
          <w:p w:rsidR="00066487" w:rsidP="00387E19" w:rsidRDefault="005E7E6B" w14:paraId="2638011C" w14:textId="359B072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4111" w:type="dxa"/>
            <w:tcMar/>
          </w:tcPr>
          <w:p w:rsidR="00066487" w:rsidP="00387E19" w:rsidRDefault="00E827CB" w14:paraId="4D8F6257" w14:textId="030611D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4:e lådan</w:t>
            </w:r>
          </w:p>
        </w:tc>
        <w:tc>
          <w:tcPr>
            <w:tcW w:w="2126" w:type="dxa"/>
            <w:tcMar/>
          </w:tcPr>
          <w:p w:rsidR="00066487" w:rsidP="00387E19" w:rsidRDefault="00066487" w14:paraId="10BC954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4575E" w:rsidTr="79A671E4" w14:paraId="4BDDE1EA" w14:textId="77777777">
        <w:tc>
          <w:tcPr>
            <w:tcW w:w="2405" w:type="dxa"/>
            <w:tcMar/>
          </w:tcPr>
          <w:p w:rsidR="0064575E" w:rsidP="00387E19" w:rsidRDefault="00787DD7" w14:paraId="4C3E1C86" w14:textId="08B4C5B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64575E" w:rsidP="00387E19" w:rsidRDefault="00787DD7" w14:paraId="05D929E2" w14:textId="1A12DD9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64575E" w:rsidP="00387E19" w:rsidRDefault="00787DD7" w14:paraId="77287779" w14:textId="2B00B69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Extern pacemaker</w:t>
            </w:r>
            <w:r w:rsidR="0011128E">
              <w:rPr>
                <w:color w:val="000000"/>
              </w:rPr>
              <w:t>, kopplad kammarkabel</w:t>
            </w:r>
            <w:r w:rsidR="00B2168E">
              <w:rPr>
                <w:color w:val="000000"/>
              </w:rPr>
              <w:t xml:space="preserve"> (vit) Förmakskabel, (blå) bredvid</w:t>
            </w:r>
          </w:p>
        </w:tc>
        <w:tc>
          <w:tcPr>
            <w:tcW w:w="2126" w:type="dxa"/>
            <w:tcMar/>
          </w:tcPr>
          <w:p w:rsidR="0064575E" w:rsidP="00387E19" w:rsidRDefault="000F0B08" w14:paraId="667C5BE2" w14:textId="0B5DC84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1/1/1 styck</w:t>
            </w:r>
          </w:p>
        </w:tc>
      </w:tr>
      <w:tr w:rsidR="000F0B08" w:rsidTr="79A671E4" w14:paraId="37592B3A" w14:textId="77777777">
        <w:tc>
          <w:tcPr>
            <w:tcW w:w="2405" w:type="dxa"/>
            <w:tcMar/>
          </w:tcPr>
          <w:p w:rsidR="000F0B08" w:rsidP="00387E19" w:rsidRDefault="0D863494" w14:paraId="40CD9C12" w14:textId="240100D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MF?</w:t>
            </w:r>
            <w:r w:rsidRPr="6F77E2F2" w:rsidR="0E747B86">
              <w:rPr>
                <w:color w:val="000000" w:themeColor="text2"/>
              </w:rPr>
              <w:t xml:space="preserve"> S-16 H-4 Vårdb.</w:t>
            </w:r>
          </w:p>
        </w:tc>
        <w:tc>
          <w:tcPr>
            <w:tcW w:w="1276" w:type="dxa"/>
            <w:tcMar/>
          </w:tcPr>
          <w:p w:rsidR="000F0B08" w:rsidP="00387E19" w:rsidRDefault="00EE2E53" w14:paraId="2AE92BB8" w14:textId="291AC8F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0F0B08" w:rsidP="00387E19" w:rsidRDefault="00EE2E53" w14:paraId="4E3EE8C4" w14:textId="6835595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Peang, 14 cm</w:t>
            </w:r>
          </w:p>
        </w:tc>
        <w:tc>
          <w:tcPr>
            <w:tcW w:w="2126" w:type="dxa"/>
            <w:tcMar/>
          </w:tcPr>
          <w:p w:rsidR="000F0B08" w:rsidP="00387E19" w:rsidRDefault="00426949" w14:paraId="5E748683" w14:textId="0042777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426949" w:rsidTr="79A671E4" w14:paraId="74E1FC76" w14:textId="77777777">
        <w:tc>
          <w:tcPr>
            <w:tcW w:w="2405" w:type="dxa"/>
            <w:tcMar/>
          </w:tcPr>
          <w:p w:rsidR="00426949" w:rsidP="00387E19" w:rsidRDefault="7B9CD8F9" w14:paraId="00C95DF9" w14:textId="22695EE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MF?</w:t>
            </w:r>
            <w:r w:rsidRPr="6F77E2F2" w:rsidR="5ED01419">
              <w:rPr>
                <w:color w:val="000000" w:themeColor="text2"/>
              </w:rPr>
              <w:t xml:space="preserve"> S-16 H-3 Vårdb.</w:t>
            </w:r>
          </w:p>
        </w:tc>
        <w:tc>
          <w:tcPr>
            <w:tcW w:w="1276" w:type="dxa"/>
            <w:tcMar/>
          </w:tcPr>
          <w:p w:rsidR="00426949" w:rsidP="00387E19" w:rsidRDefault="00426949" w14:paraId="4826D746" w14:textId="2C93F6B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426949" w:rsidP="00387E19" w:rsidRDefault="00426949" w14:paraId="151D6CA7" w14:textId="52344E7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Nålförare</w:t>
            </w:r>
          </w:p>
        </w:tc>
        <w:tc>
          <w:tcPr>
            <w:tcW w:w="2126" w:type="dxa"/>
            <w:tcMar/>
          </w:tcPr>
          <w:p w:rsidR="00426949" w:rsidP="00387E19" w:rsidRDefault="00426949" w14:paraId="24DE07E7" w14:textId="2C0FF97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426949" w:rsidTr="79A671E4" w14:paraId="79671EDD" w14:textId="77777777">
        <w:tc>
          <w:tcPr>
            <w:tcW w:w="2405" w:type="dxa"/>
            <w:tcMar/>
          </w:tcPr>
          <w:p w:rsidR="00426949" w:rsidP="00387E19" w:rsidRDefault="5D9370D1" w14:paraId="10614E44" w14:textId="3472117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MF?</w:t>
            </w:r>
            <w:r w:rsidRPr="6F77E2F2" w:rsidR="337EA438">
              <w:rPr>
                <w:color w:val="000000" w:themeColor="text2"/>
              </w:rPr>
              <w:t xml:space="preserve"> S-19 H-7 Vårdb.</w:t>
            </w:r>
          </w:p>
        </w:tc>
        <w:tc>
          <w:tcPr>
            <w:tcW w:w="1276" w:type="dxa"/>
            <w:tcMar/>
          </w:tcPr>
          <w:p w:rsidR="00426949" w:rsidP="00387E19" w:rsidRDefault="00F21B5C" w14:paraId="000452C2" w14:textId="44F523B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426949" w:rsidP="00387E19" w:rsidRDefault="00F21B5C" w14:paraId="40E79DF7" w14:textId="3A7C551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Sutursax</w:t>
            </w:r>
          </w:p>
        </w:tc>
        <w:tc>
          <w:tcPr>
            <w:tcW w:w="2126" w:type="dxa"/>
            <w:tcMar/>
          </w:tcPr>
          <w:p w:rsidR="00426949" w:rsidP="00387E19" w:rsidRDefault="00F21B5C" w14:paraId="10A3DD22" w14:textId="5BE0F56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F21B5C" w:rsidTr="79A671E4" w14:paraId="55D83CC6" w14:textId="77777777">
        <w:tc>
          <w:tcPr>
            <w:tcW w:w="2405" w:type="dxa"/>
            <w:tcMar/>
          </w:tcPr>
          <w:p w:rsidR="00F21B5C" w:rsidP="00387E19" w:rsidRDefault="5253F5C2" w14:paraId="5CD5D2CB" w14:textId="7E569F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4D54FA04">
              <w:rPr>
                <w:color w:val="000000" w:themeColor="text2"/>
              </w:rPr>
              <w:t xml:space="preserve"> S</w:t>
            </w:r>
            <w:r w:rsidRPr="6F77E2F2" w:rsidR="6D0BA79D">
              <w:rPr>
                <w:color w:val="000000" w:themeColor="text2"/>
              </w:rPr>
              <w:t>-1</w:t>
            </w:r>
            <w:r w:rsidR="002D2839">
              <w:rPr>
                <w:color w:val="000000" w:themeColor="text2"/>
              </w:rPr>
              <w:t>7 H 10</w:t>
            </w:r>
            <w:r w:rsidRPr="6F77E2F2" w:rsidR="6D0BA79D">
              <w:rPr>
                <w:color w:val="000000" w:themeColor="text2"/>
              </w:rPr>
              <w:t xml:space="preserve"> </w:t>
            </w:r>
            <w:r w:rsidR="002D2839">
              <w:rPr>
                <w:color w:val="000000" w:themeColor="text2"/>
              </w:rPr>
              <w:t>V</w:t>
            </w:r>
            <w:r w:rsidRPr="6F77E2F2" w:rsidR="6D0BA79D">
              <w:rPr>
                <w:color w:val="000000" w:themeColor="text2"/>
              </w:rPr>
              <w:t>årdb.</w:t>
            </w:r>
          </w:p>
        </w:tc>
        <w:tc>
          <w:tcPr>
            <w:tcW w:w="1276" w:type="dxa"/>
            <w:tcMar/>
          </w:tcPr>
          <w:p w:rsidR="00F21B5C" w:rsidP="00387E19" w:rsidRDefault="00F21B5C" w14:paraId="120490C9" w14:textId="7528F05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F21B5C" w:rsidP="00387E19" w:rsidRDefault="00F21B5C" w14:paraId="54333D18" w14:textId="670C61A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PM-elektroder, subcutana</w:t>
            </w:r>
          </w:p>
        </w:tc>
        <w:tc>
          <w:tcPr>
            <w:tcW w:w="2126" w:type="dxa"/>
            <w:tcMar/>
          </w:tcPr>
          <w:p w:rsidR="00F21B5C" w:rsidP="00387E19" w:rsidRDefault="00F21B5C" w14:paraId="4CBBA5E6" w14:textId="311FAC5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CE4AA6" w:rsidTr="79A671E4" w14:paraId="209B6E8F" w14:textId="77777777">
        <w:tc>
          <w:tcPr>
            <w:tcW w:w="2405" w:type="dxa"/>
            <w:tcMar/>
          </w:tcPr>
          <w:p w:rsidR="00CE4AA6" w:rsidP="00387E19" w:rsidRDefault="00CE4AA6" w14:paraId="406BD691" w14:textId="77C772C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CE4AA6" w:rsidP="00387E19" w:rsidRDefault="00CE4AA6" w14:paraId="04135AC3" w14:textId="398C385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CE4AA6" w:rsidP="00387E19" w:rsidRDefault="00CE4AA6" w14:paraId="758D9565" w14:textId="29EBF6F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Bukdukar, röda</w:t>
            </w:r>
          </w:p>
        </w:tc>
        <w:tc>
          <w:tcPr>
            <w:tcW w:w="2126" w:type="dxa"/>
            <w:tcMar/>
          </w:tcPr>
          <w:p w:rsidR="00CE4AA6" w:rsidP="00387E19" w:rsidRDefault="00CE4AA6" w14:paraId="53A94A7D" w14:textId="442AECE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paket</w:t>
            </w:r>
          </w:p>
        </w:tc>
      </w:tr>
      <w:tr w:rsidR="00CE4AA6" w:rsidTr="79A671E4" w14:paraId="534E5420" w14:textId="77777777">
        <w:tc>
          <w:tcPr>
            <w:tcW w:w="2405" w:type="dxa"/>
            <w:tcMar/>
          </w:tcPr>
          <w:p w:rsidR="00CE4AA6" w:rsidP="00387E19" w:rsidRDefault="1B28ADF1" w14:paraId="266B8828" w14:textId="1F2D179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5C808EDC">
              <w:rPr>
                <w:color w:val="000000" w:themeColor="text2"/>
              </w:rPr>
              <w:t xml:space="preserve"> S-22 H-2</w:t>
            </w:r>
          </w:p>
        </w:tc>
        <w:tc>
          <w:tcPr>
            <w:tcW w:w="1276" w:type="dxa"/>
            <w:tcMar/>
          </w:tcPr>
          <w:p w:rsidR="00CE4AA6" w:rsidP="00387E19" w:rsidRDefault="008C6BA5" w14:paraId="06531C69" w14:textId="0DF4C52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CE4AA6" w:rsidP="00387E19" w:rsidRDefault="1B28ADF1" w14:paraId="3D758C43" w14:textId="7B7FA8A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Kompresser, sterila </w:t>
            </w:r>
            <w:r w:rsidRPr="6F77E2F2" w:rsidR="2E308133">
              <w:rPr>
                <w:color w:val="000000" w:themeColor="text2"/>
              </w:rPr>
              <w:t>10</w:t>
            </w:r>
            <w:r w:rsidRPr="6F77E2F2">
              <w:rPr>
                <w:color w:val="000000" w:themeColor="text2"/>
              </w:rPr>
              <w:t>x10</w:t>
            </w:r>
          </w:p>
        </w:tc>
        <w:tc>
          <w:tcPr>
            <w:tcW w:w="2126" w:type="dxa"/>
            <w:tcMar/>
          </w:tcPr>
          <w:p w:rsidR="00CE4AA6" w:rsidP="00387E19" w:rsidRDefault="008C6BA5" w14:paraId="6192AEF2" w14:textId="7B869B6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Ca 10 styck</w:t>
            </w:r>
          </w:p>
        </w:tc>
      </w:tr>
      <w:tr w:rsidR="008C6BA5" w:rsidTr="79A671E4" w14:paraId="0741B3C8" w14:textId="77777777">
        <w:tc>
          <w:tcPr>
            <w:tcW w:w="2405" w:type="dxa"/>
            <w:tcMar/>
          </w:tcPr>
          <w:p w:rsidR="008C6BA5" w:rsidP="00387E19" w:rsidRDefault="1B28ADF1" w14:paraId="30254828" w14:textId="3B36BB4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7565587E">
              <w:rPr>
                <w:color w:val="000000" w:themeColor="text2"/>
              </w:rPr>
              <w:t xml:space="preserve"> S-21 H-5</w:t>
            </w:r>
          </w:p>
        </w:tc>
        <w:tc>
          <w:tcPr>
            <w:tcW w:w="1276" w:type="dxa"/>
            <w:tcMar/>
          </w:tcPr>
          <w:p w:rsidR="008C6BA5" w:rsidP="00387E19" w:rsidRDefault="008C6BA5" w14:paraId="214DEE04" w14:textId="6FCEA59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8C6BA5" w:rsidP="00387E19" w:rsidRDefault="008E33B6" w14:paraId="45B0CDDE" w14:textId="7A78ABC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Kompresser, rena 10x10</w:t>
            </w:r>
          </w:p>
        </w:tc>
        <w:tc>
          <w:tcPr>
            <w:tcW w:w="2126" w:type="dxa"/>
            <w:tcMar/>
          </w:tcPr>
          <w:p w:rsidR="008C6BA5" w:rsidP="00387E19" w:rsidRDefault="008E33B6" w14:paraId="2AD6A341" w14:textId="6412721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Ca 10 styck</w:t>
            </w:r>
          </w:p>
        </w:tc>
      </w:tr>
      <w:tr w:rsidR="008E33B6" w:rsidTr="79A671E4" w14:paraId="3A68A07A" w14:textId="77777777">
        <w:tc>
          <w:tcPr>
            <w:tcW w:w="2405" w:type="dxa"/>
            <w:tcMar/>
          </w:tcPr>
          <w:p w:rsidR="008E33B6" w:rsidP="00387E19" w:rsidRDefault="008E33B6" w14:paraId="1C6065FD" w14:textId="0B6116D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8E33B6" w:rsidP="00387E19" w:rsidRDefault="008E33B6" w14:paraId="393567DD" w14:textId="26B6546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8E33B6" w:rsidP="00387E19" w:rsidRDefault="008E33B6" w14:paraId="50DE51AA" w14:textId="5DF00A7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Övertrycksmanschett</w:t>
            </w:r>
          </w:p>
        </w:tc>
        <w:tc>
          <w:tcPr>
            <w:tcW w:w="2126" w:type="dxa"/>
            <w:tcMar/>
          </w:tcPr>
          <w:p w:rsidR="008E33B6" w:rsidP="00387E19" w:rsidRDefault="008E33B6" w14:paraId="7BEFD26D" w14:textId="349B2E5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8E33B6" w:rsidTr="79A671E4" w14:paraId="712E28AE" w14:textId="77777777">
        <w:tc>
          <w:tcPr>
            <w:tcW w:w="2405" w:type="dxa"/>
            <w:tcMar/>
          </w:tcPr>
          <w:p w:rsidR="008E33B6" w:rsidP="00387E19" w:rsidRDefault="008E33B6" w14:paraId="5A4DB77A" w14:textId="12DB8BF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8E33B6" w:rsidP="00387E19" w:rsidRDefault="008E33B6" w14:paraId="7284BC07" w14:textId="0B95DDE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8E33B6" w:rsidP="00387E19" w:rsidRDefault="008E33B6" w14:paraId="692E4A48" w14:textId="343157A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Blodtrycks</w:t>
            </w:r>
            <w:r w:rsidR="00B62FB9">
              <w:rPr>
                <w:color w:val="000000"/>
              </w:rPr>
              <w:t>manschett, vuxen</w:t>
            </w:r>
          </w:p>
        </w:tc>
        <w:tc>
          <w:tcPr>
            <w:tcW w:w="2126" w:type="dxa"/>
            <w:tcMar/>
          </w:tcPr>
          <w:p w:rsidR="008E33B6" w:rsidP="00387E19" w:rsidRDefault="00B62FB9" w14:paraId="2FE4A22B" w14:textId="02F009B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</w:tbl>
    <w:p w:rsidRPr="00ED00EF" w:rsidR="00066487" w:rsidP="00387E19" w:rsidRDefault="00066487" w14:paraId="2A72C649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918" w:type="dxa"/>
        <w:tblLook w:val="04A0" w:firstRow="1" w:lastRow="0" w:firstColumn="1" w:lastColumn="0" w:noHBand="0" w:noVBand="1"/>
      </w:tblPr>
      <w:tblGrid>
        <w:gridCol w:w="2405"/>
        <w:gridCol w:w="1276"/>
        <w:gridCol w:w="4111"/>
        <w:gridCol w:w="2126"/>
      </w:tblGrid>
      <w:tr w:rsidR="001631AF" w:rsidTr="001C7E85" w14:paraId="1D8673EA" w14:textId="77777777">
        <w:tc>
          <w:tcPr>
            <w:tcW w:w="2405" w:type="dxa"/>
          </w:tcPr>
          <w:p w:rsidR="001631AF" w:rsidP="00387E19" w:rsidRDefault="000C0A0D" w14:paraId="66A17C3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Beställa/</w:t>
            </w:r>
          </w:p>
          <w:p w:rsidR="000C0A0D" w:rsidP="00387E19" w:rsidRDefault="000C0A0D" w14:paraId="58910C5F" w14:textId="48482D2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hämtas</w:t>
            </w:r>
          </w:p>
        </w:tc>
        <w:tc>
          <w:tcPr>
            <w:tcW w:w="1276" w:type="dxa"/>
          </w:tcPr>
          <w:p w:rsidR="001631AF" w:rsidP="00387E19" w:rsidRDefault="000C0A0D" w14:paraId="4F947114" w14:textId="70A7103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4111" w:type="dxa"/>
          </w:tcPr>
          <w:p w:rsidR="001631AF" w:rsidP="00387E19" w:rsidRDefault="000C0A0D" w14:paraId="0CC2DA92" w14:textId="2DC9158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5:e lådan</w:t>
            </w:r>
          </w:p>
        </w:tc>
        <w:tc>
          <w:tcPr>
            <w:tcW w:w="2126" w:type="dxa"/>
          </w:tcPr>
          <w:p w:rsidR="001631AF" w:rsidP="00387E19" w:rsidRDefault="001631AF" w14:paraId="2A47BF6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94752B" w:rsidTr="001C7E85" w14:paraId="72169C97" w14:textId="77777777">
        <w:tc>
          <w:tcPr>
            <w:tcW w:w="2405" w:type="dxa"/>
          </w:tcPr>
          <w:p w:rsidR="0094752B" w:rsidP="00387E19" w:rsidRDefault="0094752B" w14:paraId="380F20F7" w14:textId="6ACD1F0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</w:tcPr>
          <w:p w:rsidR="0094752B" w:rsidP="00387E19" w:rsidRDefault="0094752B" w14:paraId="3770769A" w14:textId="5A2BDCE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</w:tcPr>
          <w:p w:rsidR="0094752B" w:rsidP="00387E19" w:rsidRDefault="0094752B" w14:paraId="7082C7BC" w14:textId="7F62E3A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”Akutgaller</w:t>
            </w:r>
            <w:r w:rsidR="00032E6F">
              <w:rPr>
                <w:color w:val="000000"/>
              </w:rPr>
              <w:t>”, hållbar</w:t>
            </w:r>
            <w:r>
              <w:rPr>
                <w:color w:val="000000"/>
              </w:rPr>
              <w:t xml:space="preserve"> 6 mån efter sterildatum</w:t>
            </w:r>
          </w:p>
        </w:tc>
        <w:tc>
          <w:tcPr>
            <w:tcW w:w="2126" w:type="dxa"/>
          </w:tcPr>
          <w:p w:rsidR="0094752B" w:rsidP="00387E19" w:rsidRDefault="0094752B" w14:paraId="643576AC" w14:textId="7340ABC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Se separat lista</w:t>
            </w:r>
          </w:p>
        </w:tc>
      </w:tr>
      <w:tr w:rsidR="0094752B" w:rsidTr="001C7E85" w14:paraId="7F58643E" w14:textId="77777777">
        <w:tc>
          <w:tcPr>
            <w:tcW w:w="2405" w:type="dxa"/>
          </w:tcPr>
          <w:p w:rsidR="0094752B" w:rsidP="00387E19" w:rsidRDefault="00306EDB" w14:paraId="28986510" w14:textId="0A556C9F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</w:tcPr>
          <w:p w:rsidR="0094752B" w:rsidP="00387E19" w:rsidRDefault="00306EDB" w14:paraId="7969EFC0" w14:textId="26E2DF9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94752B" w:rsidP="00387E19" w:rsidRDefault="00306EDB" w14:paraId="701F89E4" w14:textId="7353844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Skalpell, engångs nr 20</w:t>
            </w:r>
          </w:p>
        </w:tc>
        <w:tc>
          <w:tcPr>
            <w:tcW w:w="2126" w:type="dxa"/>
          </w:tcPr>
          <w:p w:rsidR="0094752B" w:rsidP="00387E19" w:rsidRDefault="00306EDB" w14:paraId="04F9D476" w14:textId="57AB70F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610006" w:rsidTr="001C7E85" w14:paraId="42EDFC4B" w14:textId="77777777">
        <w:tc>
          <w:tcPr>
            <w:tcW w:w="2405" w:type="dxa"/>
          </w:tcPr>
          <w:p w:rsidR="00610006" w:rsidP="00387E19" w:rsidRDefault="42FAA92F" w14:paraId="396E7874" w14:textId="656045D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MF</w:t>
            </w:r>
            <w:r w:rsidRPr="6F77E2F2" w:rsidR="7D2AB277">
              <w:rPr>
                <w:color w:val="000000" w:themeColor="text2"/>
              </w:rPr>
              <w:t xml:space="preserve"> S-16 H-8</w:t>
            </w:r>
          </w:p>
        </w:tc>
        <w:tc>
          <w:tcPr>
            <w:tcW w:w="1276" w:type="dxa"/>
          </w:tcPr>
          <w:p w:rsidR="00610006" w:rsidP="00387E19" w:rsidRDefault="00610006" w14:paraId="5E0FBE19" w14:textId="79567EA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Pr="00ED1D37" w:rsidR="00610006" w:rsidP="00387E19" w:rsidRDefault="42FAA92F" w14:paraId="1CFCBB9F" w14:textId="2541E35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 xml:space="preserve">Sterila handskar, stl </w:t>
            </w:r>
            <w:r w:rsidRPr="6F77E2F2" w:rsidR="14817BC7">
              <w:rPr>
                <w:color w:val="000000" w:themeColor="text2"/>
              </w:rPr>
              <w:t xml:space="preserve">6 </w:t>
            </w:r>
            <w:r w:rsidRPr="6F77E2F2" w:rsidR="63EF6060">
              <w:rPr>
                <w:color w:val="000000" w:themeColor="text2"/>
                <w:sz w:val="20"/>
                <w:szCs w:val="20"/>
              </w:rPr>
              <w:t xml:space="preserve">½, </w:t>
            </w:r>
            <w:r w:rsidRPr="6F77E2F2" w:rsidR="4A51C1C8">
              <w:rPr>
                <w:color w:val="000000" w:themeColor="text2"/>
              </w:rPr>
              <w:t xml:space="preserve">7, 7 </w:t>
            </w:r>
            <w:r w:rsidRPr="6F77E2F2" w:rsidR="4A51C1C8">
              <w:rPr>
                <w:color w:val="000000" w:themeColor="text2"/>
                <w:sz w:val="20"/>
                <w:szCs w:val="20"/>
              </w:rPr>
              <w:t>1</w:t>
            </w:r>
            <w:r w:rsidRPr="6F77E2F2" w:rsidR="7A70A7AF">
              <w:rPr>
                <w:color w:val="000000" w:themeColor="text2"/>
                <w:sz w:val="20"/>
                <w:szCs w:val="20"/>
              </w:rPr>
              <w:t>/2</w:t>
            </w:r>
            <w:r w:rsidRPr="6F77E2F2" w:rsidR="7D6BC8CA">
              <w:rPr>
                <w:color w:val="000000" w:themeColor="text2"/>
                <w:sz w:val="20"/>
                <w:szCs w:val="20"/>
              </w:rPr>
              <w:t>,</w:t>
            </w:r>
            <w:r w:rsidRPr="6F77E2F2" w:rsidR="63EF6060">
              <w:rPr>
                <w:color w:val="000000" w:themeColor="text2"/>
                <w:sz w:val="20"/>
                <w:szCs w:val="20"/>
              </w:rPr>
              <w:t xml:space="preserve"> </w:t>
            </w:r>
            <w:r w:rsidRPr="6F77E2F2" w:rsidR="7D6BC8CA">
              <w:rPr>
                <w:color w:val="000000" w:themeColor="text2"/>
              </w:rPr>
              <w:t>8</w:t>
            </w:r>
          </w:p>
        </w:tc>
        <w:tc>
          <w:tcPr>
            <w:tcW w:w="2126" w:type="dxa"/>
          </w:tcPr>
          <w:p w:rsidR="00610006" w:rsidP="00387E19" w:rsidRDefault="082D37EB" w14:paraId="26B683E0" w14:textId="2D47A36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1</w:t>
            </w:r>
            <w:r w:rsidRPr="6F77E2F2" w:rsidR="4A51C1C8">
              <w:rPr>
                <w:color w:val="000000" w:themeColor="text2"/>
              </w:rPr>
              <w:t xml:space="preserve"> av varje</w:t>
            </w:r>
          </w:p>
        </w:tc>
      </w:tr>
      <w:tr w:rsidR="002F31A7" w:rsidTr="001C7E85" w14:paraId="7814682B" w14:textId="77777777">
        <w:tc>
          <w:tcPr>
            <w:tcW w:w="2405" w:type="dxa"/>
          </w:tcPr>
          <w:p w:rsidR="002F31A7" w:rsidP="00387E19" w:rsidRDefault="002F31A7" w14:paraId="69D106D4" w14:textId="45F8382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</w:tcPr>
          <w:p w:rsidR="002F31A7" w:rsidP="00387E19" w:rsidRDefault="002F31A7" w14:paraId="12FFDA45" w14:textId="5E8F150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2F31A7" w:rsidP="00387E19" w:rsidRDefault="002F31A7" w14:paraId="7C654814" w14:textId="7E02553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6.0 Prolene</w:t>
            </w:r>
            <w:r w:rsidR="00B72AEB">
              <w:rPr>
                <w:color w:val="000000"/>
              </w:rPr>
              <w:t xml:space="preserve"> BVI, </w:t>
            </w:r>
            <w:r w:rsidR="00032E6F">
              <w:rPr>
                <w:color w:val="000000"/>
              </w:rPr>
              <w:t>5–0</w:t>
            </w:r>
            <w:r w:rsidR="00B72AEB">
              <w:rPr>
                <w:color w:val="000000"/>
              </w:rPr>
              <w:t xml:space="preserve"> Prolene TF, </w:t>
            </w:r>
            <w:r w:rsidR="00032E6F">
              <w:rPr>
                <w:color w:val="000000"/>
              </w:rPr>
              <w:t>3–0</w:t>
            </w:r>
            <w:r w:rsidR="00B72AEB">
              <w:rPr>
                <w:color w:val="000000"/>
              </w:rPr>
              <w:t xml:space="preserve"> Prolene</w:t>
            </w:r>
            <w:r w:rsidR="005C2F07">
              <w:rPr>
                <w:color w:val="000000"/>
              </w:rPr>
              <w:t xml:space="preserve"> V7, </w:t>
            </w:r>
            <w:r w:rsidR="00032E6F">
              <w:rPr>
                <w:color w:val="000000"/>
              </w:rPr>
              <w:t>2–0</w:t>
            </w:r>
            <w:r w:rsidR="005C2F07">
              <w:rPr>
                <w:color w:val="000000"/>
              </w:rPr>
              <w:t xml:space="preserve"> Prolene</w:t>
            </w:r>
          </w:p>
        </w:tc>
        <w:tc>
          <w:tcPr>
            <w:tcW w:w="2126" w:type="dxa"/>
          </w:tcPr>
          <w:p w:rsidR="002F31A7" w:rsidP="00387E19" w:rsidRDefault="005C2F07" w14:paraId="548B1E40" w14:textId="1F70D19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Två styck av varje</w:t>
            </w:r>
          </w:p>
        </w:tc>
      </w:tr>
      <w:tr w:rsidR="005C2F07" w:rsidTr="001C7E85" w14:paraId="10196E18" w14:textId="77777777">
        <w:tc>
          <w:tcPr>
            <w:tcW w:w="2405" w:type="dxa"/>
          </w:tcPr>
          <w:p w:rsidR="005C2F07" w:rsidP="00387E19" w:rsidRDefault="00856E63" w14:paraId="6F9AC40D" w14:textId="5B25DB8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OP </w:t>
            </w:r>
          </w:p>
        </w:tc>
        <w:tc>
          <w:tcPr>
            <w:tcW w:w="1276" w:type="dxa"/>
          </w:tcPr>
          <w:p w:rsidR="005C2F07" w:rsidP="00387E19" w:rsidRDefault="00856E63" w14:paraId="1F60262E" w14:textId="5663DCF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5C2F07" w:rsidP="00387E19" w:rsidRDefault="00856E63" w14:paraId="46A56523" w14:textId="3111878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Pledgets</w:t>
            </w:r>
          </w:p>
        </w:tc>
        <w:tc>
          <w:tcPr>
            <w:tcW w:w="2126" w:type="dxa"/>
          </w:tcPr>
          <w:p w:rsidR="005C2F07" w:rsidP="00387E19" w:rsidRDefault="00856E63" w14:paraId="5225D2EB" w14:textId="119D2F9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856E63" w:rsidTr="001C7E85" w14:paraId="41E54D4F" w14:textId="77777777">
        <w:tc>
          <w:tcPr>
            <w:tcW w:w="2405" w:type="dxa"/>
          </w:tcPr>
          <w:p w:rsidR="00856E63" w:rsidP="00387E19" w:rsidRDefault="3658CE3B" w14:paraId="6CCD762B" w14:textId="0D46533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S-7 H-3</w:t>
            </w:r>
          </w:p>
        </w:tc>
        <w:tc>
          <w:tcPr>
            <w:tcW w:w="1276" w:type="dxa"/>
          </w:tcPr>
          <w:p w:rsidR="00856E63" w:rsidP="00387E19" w:rsidRDefault="00140133" w14:paraId="213B4676" w14:textId="58F1FFA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856E63" w:rsidP="00387E19" w:rsidRDefault="00140133" w14:paraId="7A0AD3A3" w14:textId="2ECEF5D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Sugslang kona-kona</w:t>
            </w:r>
          </w:p>
        </w:tc>
        <w:tc>
          <w:tcPr>
            <w:tcW w:w="2126" w:type="dxa"/>
          </w:tcPr>
          <w:p w:rsidR="00856E63" w:rsidP="00387E19" w:rsidRDefault="00140133" w14:paraId="0C660BF4" w14:textId="6C1D44E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140133" w:rsidTr="001C7E85" w14:paraId="0FD9CD45" w14:textId="77777777">
        <w:tc>
          <w:tcPr>
            <w:tcW w:w="2405" w:type="dxa"/>
          </w:tcPr>
          <w:p w:rsidR="00140133" w:rsidP="00387E19" w:rsidRDefault="00140133" w14:paraId="12F113D5" w14:textId="0E154BA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</w:tcPr>
          <w:p w:rsidR="00140133" w:rsidP="00387E19" w:rsidRDefault="00140133" w14:paraId="45929058" w14:textId="6204204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140133" w:rsidP="00387E19" w:rsidRDefault="00140133" w14:paraId="22B86220" w14:textId="21D1FA5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Sugkateter </w:t>
            </w:r>
            <w:r w:rsidR="005270EC">
              <w:rPr>
                <w:color w:val="000000"/>
              </w:rPr>
              <w:t>nr 18, (Argyle) ”slasksug”</w:t>
            </w:r>
          </w:p>
        </w:tc>
        <w:tc>
          <w:tcPr>
            <w:tcW w:w="2126" w:type="dxa"/>
          </w:tcPr>
          <w:p w:rsidR="00140133" w:rsidP="00387E19" w:rsidRDefault="005270EC" w14:paraId="16993D85" w14:textId="097CBC8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5270EC" w:rsidTr="001C7E85" w14:paraId="6CE9E0DB" w14:textId="77777777">
        <w:tc>
          <w:tcPr>
            <w:tcW w:w="2405" w:type="dxa"/>
          </w:tcPr>
          <w:p w:rsidR="005270EC" w:rsidP="00387E19" w:rsidRDefault="37F5E00B" w14:paraId="0B8B9213" w14:textId="226945C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YF S-</w:t>
            </w:r>
            <w:r w:rsidR="00651246">
              <w:rPr>
                <w:color w:val="000000" w:themeColor="text2"/>
              </w:rPr>
              <w:t>2</w:t>
            </w:r>
            <w:r w:rsidRPr="6F77E2F2">
              <w:rPr>
                <w:color w:val="000000" w:themeColor="text2"/>
              </w:rPr>
              <w:t xml:space="preserve"> Vårdb.</w:t>
            </w:r>
          </w:p>
        </w:tc>
        <w:tc>
          <w:tcPr>
            <w:tcW w:w="1276" w:type="dxa"/>
          </w:tcPr>
          <w:p w:rsidR="005270EC" w:rsidP="00387E19" w:rsidRDefault="005270EC" w14:paraId="046F9568" w14:textId="7144857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</w:tcPr>
          <w:p w:rsidR="005270EC" w:rsidP="00387E19" w:rsidRDefault="005270EC" w14:paraId="47C37A97" w14:textId="20A4E76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Visir</w:t>
            </w:r>
          </w:p>
        </w:tc>
        <w:tc>
          <w:tcPr>
            <w:tcW w:w="2126" w:type="dxa"/>
          </w:tcPr>
          <w:p w:rsidR="005270EC" w:rsidP="00387E19" w:rsidRDefault="00256E5F" w14:paraId="3142DB75" w14:textId="42B2966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 styck</w:t>
            </w:r>
          </w:p>
        </w:tc>
      </w:tr>
      <w:tr w:rsidR="00256E5F" w:rsidTr="001C7E85" w14:paraId="1B8D9FFF" w14:textId="77777777">
        <w:tc>
          <w:tcPr>
            <w:tcW w:w="2405" w:type="dxa"/>
          </w:tcPr>
          <w:p w:rsidR="00256E5F" w:rsidP="00387E19" w:rsidRDefault="00256E5F" w14:paraId="6CA924B3" w14:textId="0BA5A11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  <w:r w:rsidR="00651246">
              <w:rPr>
                <w:color w:val="000000"/>
              </w:rPr>
              <w:t xml:space="preserve"> S 16 H 4</w:t>
            </w:r>
          </w:p>
        </w:tc>
        <w:tc>
          <w:tcPr>
            <w:tcW w:w="1276" w:type="dxa"/>
          </w:tcPr>
          <w:p w:rsidR="00256E5F" w:rsidP="00387E19" w:rsidRDefault="00256E5F" w14:paraId="2FF1E44F" w14:textId="6033DCE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</w:tcPr>
          <w:p w:rsidR="00256E5F" w:rsidP="00387E19" w:rsidRDefault="00256E5F" w14:paraId="6DD07926" w14:textId="0845C3C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Sax 14,4 cm</w:t>
            </w:r>
          </w:p>
        </w:tc>
        <w:tc>
          <w:tcPr>
            <w:tcW w:w="2126" w:type="dxa"/>
          </w:tcPr>
          <w:p w:rsidR="00256E5F" w:rsidP="00387E19" w:rsidRDefault="00256E5F" w14:paraId="71C4877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</w:tbl>
    <w:p w:rsidR="009B350A" w:rsidP="00387E19" w:rsidRDefault="009B350A" w14:paraId="2745D2E6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Pr="001631AF" w:rsidR="00651246" w:rsidP="00387E19" w:rsidRDefault="00651246" w14:paraId="73060C86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918" w:type="dxa"/>
        <w:tblLook w:val="04A0" w:firstRow="1" w:lastRow="0" w:firstColumn="1" w:lastColumn="0" w:noHBand="0" w:noVBand="1"/>
      </w:tblPr>
      <w:tblGrid>
        <w:gridCol w:w="2405"/>
        <w:gridCol w:w="1276"/>
        <w:gridCol w:w="4111"/>
        <w:gridCol w:w="2126"/>
      </w:tblGrid>
      <w:tr w:rsidR="009B49FC" w:rsidTr="0BD13AD4" w14:paraId="4ADF69DA" w14:textId="77777777">
        <w:tc>
          <w:tcPr>
            <w:tcW w:w="2405" w:type="dxa"/>
            <w:tcMar/>
          </w:tcPr>
          <w:p w:rsidR="00096BBF" w:rsidP="00387E19" w:rsidRDefault="40EA08EB" w14:paraId="2E844C05" w14:textId="2D3E6C4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lastRenderedPageBreak/>
              <w:t>Beställa/</w:t>
            </w:r>
            <w:r w:rsidRPr="6F77E2F2" w:rsidR="2A7528CA">
              <w:rPr>
                <w:color w:val="000000" w:themeColor="text2"/>
              </w:rPr>
              <w:t>hämtas i skåp/fack/hylla</w:t>
            </w:r>
          </w:p>
        </w:tc>
        <w:tc>
          <w:tcPr>
            <w:tcW w:w="1276" w:type="dxa"/>
            <w:tcMar/>
          </w:tcPr>
          <w:p w:rsidR="009B49FC" w:rsidP="00387E19" w:rsidRDefault="00096BBF" w14:paraId="246524A6" w14:textId="677505B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4111" w:type="dxa"/>
            <w:tcMar/>
          </w:tcPr>
          <w:p w:rsidR="009B49FC" w:rsidP="00387E19" w:rsidRDefault="00096BBF" w14:paraId="573BBD0F" w14:textId="6602126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57C2C86C">
              <w:rPr>
                <w:color w:val="000000" w:themeColor="text2" w:themeTint="FF" w:themeShade="FF"/>
              </w:rPr>
              <w:t>Vänster sida</w:t>
            </w:r>
            <w:r w:rsidRPr="0BD13AD4" w:rsidR="27025EE0">
              <w:rPr>
                <w:color w:val="000000" w:themeColor="text2" w:themeTint="FF" w:themeShade="FF"/>
              </w:rPr>
              <w:t xml:space="preserve"> av akutvagn</w:t>
            </w:r>
          </w:p>
        </w:tc>
        <w:tc>
          <w:tcPr>
            <w:tcW w:w="2126" w:type="dxa"/>
            <w:tcMar/>
          </w:tcPr>
          <w:p w:rsidR="009B49FC" w:rsidP="00387E19" w:rsidRDefault="009B49FC" w14:paraId="29D0D09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096BBF" w:rsidTr="0BD13AD4" w14:paraId="1AD6D3FE" w14:textId="77777777">
        <w:tc>
          <w:tcPr>
            <w:tcW w:w="2405" w:type="dxa"/>
            <w:tcMar/>
          </w:tcPr>
          <w:p w:rsidR="00096BBF" w:rsidP="00387E19" w:rsidRDefault="5B228E33" w14:paraId="10226DAB" w14:textId="0CB18B7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6F77E2F2">
              <w:rPr>
                <w:color w:val="000000" w:themeColor="text2"/>
              </w:rPr>
              <w:t>F S-7 H-6</w:t>
            </w:r>
          </w:p>
        </w:tc>
        <w:tc>
          <w:tcPr>
            <w:tcW w:w="1276" w:type="dxa"/>
            <w:tcMar/>
          </w:tcPr>
          <w:p w:rsidR="00096BBF" w:rsidP="00387E19" w:rsidRDefault="001A227B" w14:paraId="13D5E734" w14:textId="5C3515AC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096BBF" w:rsidP="00387E19" w:rsidRDefault="001A227B" w14:paraId="10138492" w14:textId="3C93977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Rubens blåsa med mask och syrgasslang </w:t>
            </w:r>
          </w:p>
        </w:tc>
        <w:tc>
          <w:tcPr>
            <w:tcW w:w="2126" w:type="dxa"/>
            <w:tcMar/>
          </w:tcPr>
          <w:p w:rsidR="00096BBF" w:rsidP="00387E19" w:rsidRDefault="001A227B" w14:paraId="57D17DE0" w14:textId="6D56A7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3C4EAE" w:rsidTr="0BD13AD4" w14:paraId="7D0EF398" w14:textId="77777777">
        <w:tc>
          <w:tcPr>
            <w:tcW w:w="2405" w:type="dxa"/>
            <w:tcMar/>
          </w:tcPr>
          <w:p w:rsidR="003C4EAE" w:rsidP="007709F2" w:rsidRDefault="00ED45E3" w14:paraId="1E73DE9C" w14:textId="66B916E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 w:themeColor="text2"/>
              </w:rPr>
              <w:t>TIMA förråd,</w:t>
            </w:r>
            <w:r w:rsidRPr="6F77E2F2" w:rsidR="6B7B3E12">
              <w:rPr>
                <w:color w:val="000000" w:themeColor="text2"/>
              </w:rPr>
              <w:t xml:space="preserve"> S-20 H-</w:t>
            </w:r>
            <w:r w:rsidRPr="6F77E2F2" w:rsidR="007709F2">
              <w:rPr>
                <w:color w:val="000000" w:themeColor="text2"/>
              </w:rPr>
              <w:t>8</w:t>
            </w:r>
            <w:r w:rsidR="007709F2">
              <w:rPr>
                <w:color w:val="000000" w:themeColor="text2"/>
              </w:rPr>
              <w:t xml:space="preserve">, </w:t>
            </w:r>
            <w:r w:rsidRPr="6F77E2F2" w:rsidR="007709F2">
              <w:rPr>
                <w:color w:val="000000" w:themeColor="text2"/>
              </w:rPr>
              <w:t>S</w:t>
            </w:r>
            <w:r w:rsidRPr="6F77E2F2" w:rsidR="6B7B3E12">
              <w:rPr>
                <w:color w:val="000000" w:themeColor="text2"/>
              </w:rPr>
              <w:t>-20 H-6</w:t>
            </w:r>
          </w:p>
        </w:tc>
        <w:tc>
          <w:tcPr>
            <w:tcW w:w="1276" w:type="dxa"/>
            <w:tcMar/>
          </w:tcPr>
          <w:p w:rsidR="003C4EAE" w:rsidP="00387E19" w:rsidRDefault="003C4EAE" w14:paraId="5E2FB62D" w14:textId="28330D8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4111" w:type="dxa"/>
            <w:tcMar/>
          </w:tcPr>
          <w:p w:rsidR="003C4EAE" w:rsidP="00387E19" w:rsidRDefault="003A334C" w14:paraId="676CBC54" w14:textId="6D13130B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Pocketmask med engångsventil och påkopplad ”bubbelslag” utan</w:t>
            </w:r>
            <w:r w:rsidR="00394EA7">
              <w:rPr>
                <w:color w:val="000000"/>
              </w:rPr>
              <w:t xml:space="preserve"> nippel.</w:t>
            </w:r>
          </w:p>
        </w:tc>
        <w:tc>
          <w:tcPr>
            <w:tcW w:w="2126" w:type="dxa"/>
            <w:tcMar/>
          </w:tcPr>
          <w:p w:rsidR="003C4EAE" w:rsidP="00387E19" w:rsidRDefault="00394EA7" w14:paraId="5181D681" w14:textId="1511CFA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394EA7" w:rsidTr="0BD13AD4" w14:paraId="2DE901DD" w14:textId="77777777">
        <w:tc>
          <w:tcPr>
            <w:tcW w:w="2405" w:type="dxa"/>
            <w:tcMar/>
          </w:tcPr>
          <w:p w:rsidR="00394EA7" w:rsidP="00387E19" w:rsidRDefault="00394EA7" w14:paraId="76299ABB" w14:textId="3314CF4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GASF</w:t>
            </w:r>
          </w:p>
        </w:tc>
        <w:tc>
          <w:tcPr>
            <w:tcW w:w="1276" w:type="dxa"/>
            <w:tcMar/>
          </w:tcPr>
          <w:p w:rsidR="00394EA7" w:rsidP="00387E19" w:rsidRDefault="00394EA7" w14:paraId="3521E4CE" w14:textId="40606F8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4111" w:type="dxa"/>
            <w:tcMar/>
          </w:tcPr>
          <w:p w:rsidR="00394EA7" w:rsidP="00387E19" w:rsidRDefault="00394EA7" w14:paraId="705389D3" w14:textId="5A1CF93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Syrgastub med ”bubbelslang” och nippel</w:t>
            </w:r>
          </w:p>
        </w:tc>
        <w:tc>
          <w:tcPr>
            <w:tcW w:w="2126" w:type="dxa"/>
            <w:tcMar/>
          </w:tcPr>
          <w:p w:rsidR="00394EA7" w:rsidP="00387E19" w:rsidRDefault="00B856E4" w14:paraId="4FDB5F6F" w14:textId="3FA2631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</w:tbl>
    <w:p w:rsidRPr="009B49FC" w:rsidR="009B350A" w:rsidP="00387E19" w:rsidRDefault="009B350A" w14:paraId="0F7C36E5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2405"/>
        <w:gridCol w:w="1276"/>
        <w:gridCol w:w="3969"/>
        <w:gridCol w:w="1984"/>
      </w:tblGrid>
      <w:tr w:rsidR="00B856E4" w:rsidTr="0BD13AD4" w14:paraId="521C8AE0" w14:textId="77777777">
        <w:tc>
          <w:tcPr>
            <w:tcW w:w="2405" w:type="dxa"/>
            <w:tcMar/>
          </w:tcPr>
          <w:p w:rsidR="00B856E4" w:rsidP="00387E19" w:rsidRDefault="00C55C98" w14:paraId="38787F20" w14:textId="499A8D3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Beställa/</w:t>
            </w:r>
          </w:p>
          <w:p w:rsidR="00C55C98" w:rsidP="00387E19" w:rsidRDefault="00C55C98" w14:paraId="105F769C" w14:textId="0A85C8A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Hämtas</w:t>
            </w:r>
          </w:p>
        </w:tc>
        <w:tc>
          <w:tcPr>
            <w:tcW w:w="1276" w:type="dxa"/>
            <w:tcMar/>
          </w:tcPr>
          <w:p w:rsidR="00B856E4" w:rsidP="00387E19" w:rsidRDefault="00C55C98" w14:paraId="39560B79" w14:textId="00D938C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3969" w:type="dxa"/>
            <w:tcMar/>
          </w:tcPr>
          <w:p w:rsidR="00B856E4" w:rsidP="00387E19" w:rsidRDefault="00C55C98" w14:paraId="350301C4" w14:textId="0172576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0F472058">
              <w:rPr>
                <w:color w:val="000000" w:themeColor="text2" w:themeTint="FF" w:themeShade="FF"/>
              </w:rPr>
              <w:t>Höger sida</w:t>
            </w:r>
            <w:r w:rsidRPr="0BD13AD4" w:rsidR="6797F216">
              <w:rPr>
                <w:color w:val="000000" w:themeColor="text2" w:themeTint="FF" w:themeShade="FF"/>
              </w:rPr>
              <w:t xml:space="preserve"> av akutvagn</w:t>
            </w:r>
          </w:p>
        </w:tc>
        <w:tc>
          <w:tcPr>
            <w:tcW w:w="1984" w:type="dxa"/>
            <w:tcMar/>
          </w:tcPr>
          <w:p w:rsidR="00B856E4" w:rsidP="00387E19" w:rsidRDefault="00B856E4" w14:paraId="4F6789C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C55C98" w:rsidTr="0BD13AD4" w14:paraId="733474DD" w14:textId="77777777">
        <w:tc>
          <w:tcPr>
            <w:tcW w:w="2405" w:type="dxa"/>
            <w:tcMar/>
          </w:tcPr>
          <w:p w:rsidR="00C55C98" w:rsidP="00387E19" w:rsidRDefault="1205FC57" w14:paraId="1B6D0788" w14:textId="77777777">
            <w:pPr>
              <w:spacing w:after="0" w:line="240" w:lineRule="auto"/>
              <w:ind w:left="0" w:right="0"/>
              <w:textAlignment w:val="baseline"/>
              <w:rPr>
                <w:color w:val="000000" w:themeColor="text2"/>
              </w:rPr>
            </w:pPr>
            <w:r w:rsidRPr="6F77E2F2">
              <w:rPr>
                <w:color w:val="000000" w:themeColor="text2"/>
              </w:rPr>
              <w:t xml:space="preserve">GASF YF </w:t>
            </w:r>
            <w:r w:rsidRPr="4DA06D07">
              <w:rPr>
                <w:color w:val="000000" w:themeColor="text2"/>
              </w:rPr>
              <w:t>S</w:t>
            </w:r>
            <w:r w:rsidR="00261C16">
              <w:rPr>
                <w:color w:val="000000" w:themeColor="text2"/>
              </w:rPr>
              <w:t xml:space="preserve"> 7</w:t>
            </w:r>
            <w:r w:rsidRPr="4DA06D07">
              <w:rPr>
                <w:color w:val="000000" w:themeColor="text2"/>
              </w:rPr>
              <w:t xml:space="preserve"> H</w:t>
            </w:r>
            <w:r w:rsidR="00EE3C6E">
              <w:rPr>
                <w:color w:val="000000" w:themeColor="text2"/>
              </w:rPr>
              <w:t xml:space="preserve"> 1,2</w:t>
            </w:r>
          </w:p>
          <w:p w:rsidR="00EE3C6E" w:rsidP="00387E19" w:rsidRDefault="00EE3C6E" w14:paraId="70F19867" w14:textId="058473F0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Yttre förråd</w:t>
            </w:r>
          </w:p>
        </w:tc>
        <w:tc>
          <w:tcPr>
            <w:tcW w:w="1276" w:type="dxa"/>
            <w:tcMar/>
          </w:tcPr>
          <w:p w:rsidR="00C55C98" w:rsidP="00387E19" w:rsidRDefault="00A1503D" w14:paraId="7F70A239" w14:textId="448E0EA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F/E</w:t>
            </w:r>
          </w:p>
        </w:tc>
        <w:tc>
          <w:tcPr>
            <w:tcW w:w="3969" w:type="dxa"/>
            <w:tcMar/>
          </w:tcPr>
          <w:p w:rsidR="00C55C98" w:rsidP="00387E19" w:rsidRDefault="003821CD" w14:paraId="1F0C59D3" w14:textId="53CBDB8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5D9257AA">
              <w:rPr>
                <w:color w:val="000000" w:themeColor="text2" w:themeTint="FF" w:themeShade="FF"/>
              </w:rPr>
              <w:t>Syrgastub med sugejektor</w:t>
            </w:r>
            <w:r w:rsidRPr="0BD13AD4" w:rsidR="40F56328">
              <w:rPr>
                <w:color w:val="000000" w:themeColor="text2" w:themeTint="FF" w:themeShade="FF"/>
              </w:rPr>
              <w:t xml:space="preserve">, uppsamlingsburk och kopplad </w:t>
            </w:r>
            <w:r w:rsidRPr="0BD13AD4" w:rsidR="40F56328">
              <w:rPr>
                <w:color w:val="000000" w:themeColor="text2" w:themeTint="FF" w:themeShade="FF"/>
              </w:rPr>
              <w:t>sugslang</w:t>
            </w:r>
            <w:r w:rsidRPr="0BD13AD4" w:rsidR="3743D3F9">
              <w:rPr>
                <w:color w:val="000000" w:themeColor="text2" w:themeTint="FF" w:themeShade="FF"/>
              </w:rPr>
              <w:t>,sugsystem</w:t>
            </w:r>
            <w:r w:rsidRPr="0BD13AD4" w:rsidR="3743D3F9">
              <w:rPr>
                <w:color w:val="000000" w:themeColor="text2" w:themeTint="FF" w:themeShade="FF"/>
              </w:rPr>
              <w:t xml:space="preserve"> påse 1 &amp;</w:t>
            </w:r>
            <w:r w:rsidRPr="0BD13AD4" w:rsidR="477E2368">
              <w:rPr>
                <w:color w:val="000000" w:themeColor="text2" w:themeTint="FF" w:themeShade="FF"/>
              </w:rPr>
              <w:t>3 liter</w:t>
            </w:r>
          </w:p>
        </w:tc>
        <w:tc>
          <w:tcPr>
            <w:tcW w:w="1984" w:type="dxa"/>
            <w:tcMar/>
          </w:tcPr>
          <w:p w:rsidR="00C55C98" w:rsidP="00387E19" w:rsidRDefault="00EB1ADC" w14:paraId="37DEA388" w14:textId="7EA6A0D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  <w:tr w:rsidR="00EB1ADC" w:rsidTr="0BD13AD4" w14:paraId="1B0E9448" w14:textId="77777777">
        <w:tc>
          <w:tcPr>
            <w:tcW w:w="2405" w:type="dxa"/>
            <w:tcMar/>
          </w:tcPr>
          <w:p w:rsidR="00EB1ADC" w:rsidP="00387E19" w:rsidRDefault="00EB1ADC" w14:paraId="2BE9D13E" w14:textId="5DC38C15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EB1ADC" w:rsidP="00387E19" w:rsidRDefault="00EB1ADC" w14:paraId="440CFD5B" w14:textId="31E1E11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3969" w:type="dxa"/>
            <w:tcMar/>
          </w:tcPr>
          <w:p w:rsidR="00EB1ADC" w:rsidP="00387E19" w:rsidRDefault="00EB1ADC" w14:paraId="416070FD" w14:textId="35C214F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Sugkateter nr 16</w:t>
            </w:r>
          </w:p>
        </w:tc>
        <w:tc>
          <w:tcPr>
            <w:tcW w:w="1984" w:type="dxa"/>
            <w:tcMar/>
          </w:tcPr>
          <w:p w:rsidR="00EB1ADC" w:rsidP="00387E19" w:rsidRDefault="00D12371" w14:paraId="2BDB6716" w14:textId="7DA81E1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4 styck</w:t>
            </w:r>
          </w:p>
        </w:tc>
      </w:tr>
      <w:tr w:rsidR="00D12371" w:rsidTr="0BD13AD4" w14:paraId="05E5B111" w14:textId="77777777">
        <w:tc>
          <w:tcPr>
            <w:tcW w:w="2405" w:type="dxa"/>
            <w:tcMar/>
          </w:tcPr>
          <w:p w:rsidR="00D12371" w:rsidP="00387E19" w:rsidRDefault="00D12371" w14:paraId="4B1DA372" w14:textId="783F66A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OP</w:t>
            </w:r>
          </w:p>
        </w:tc>
        <w:tc>
          <w:tcPr>
            <w:tcW w:w="1276" w:type="dxa"/>
            <w:tcMar/>
          </w:tcPr>
          <w:p w:rsidR="00D12371" w:rsidP="00387E19" w:rsidRDefault="00D12371" w14:paraId="4B142B7F" w14:textId="33511F6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3969" w:type="dxa"/>
            <w:tcMar/>
          </w:tcPr>
          <w:p w:rsidR="00D12371" w:rsidP="00387E19" w:rsidRDefault="00D12371" w14:paraId="5FD5943B" w14:textId="24494FB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Ledare för endotrachealtub</w:t>
            </w:r>
            <w:r w:rsidR="00AC26FF">
              <w:rPr>
                <w:color w:val="000000"/>
              </w:rPr>
              <w:t>, vit ch 14</w:t>
            </w:r>
          </w:p>
        </w:tc>
        <w:tc>
          <w:tcPr>
            <w:tcW w:w="1984" w:type="dxa"/>
            <w:tcMar/>
          </w:tcPr>
          <w:p w:rsidR="00D12371" w:rsidP="00387E19" w:rsidRDefault="00AD40EC" w14:paraId="1FA48742" w14:textId="16A83F9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</w:tbl>
    <w:p w:rsidRPr="00B856E4" w:rsidR="00B856E4" w:rsidP="00387E19" w:rsidRDefault="00B856E4" w14:paraId="2C0C3B16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2405"/>
        <w:gridCol w:w="1276"/>
        <w:gridCol w:w="3969"/>
        <w:gridCol w:w="1984"/>
      </w:tblGrid>
      <w:tr w:rsidR="00AD40EC" w:rsidTr="0BD13AD4" w14:paraId="05D93062" w14:textId="77777777">
        <w:tc>
          <w:tcPr>
            <w:tcW w:w="2405" w:type="dxa"/>
            <w:tcMar/>
          </w:tcPr>
          <w:p w:rsidR="00AD40EC" w:rsidP="00387E19" w:rsidRDefault="009B6190" w14:paraId="5FAF643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Beställa/</w:t>
            </w:r>
          </w:p>
          <w:p w:rsidR="009B6190" w:rsidP="00387E19" w:rsidRDefault="009B6190" w14:paraId="656DE9C4" w14:textId="0B48B0B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Hämtas</w:t>
            </w:r>
          </w:p>
        </w:tc>
        <w:tc>
          <w:tcPr>
            <w:tcW w:w="1276" w:type="dxa"/>
            <w:tcMar/>
          </w:tcPr>
          <w:p w:rsidR="00AD40EC" w:rsidP="00387E19" w:rsidRDefault="009B6190" w14:paraId="44ADF81E" w14:textId="7A7CCA5D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3969" w:type="dxa"/>
            <w:tcMar/>
          </w:tcPr>
          <w:p w:rsidR="00AD40EC" w:rsidP="00387E19" w:rsidRDefault="0061307D" w14:paraId="611470A9" w14:textId="111559F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 w:rsidRPr="0BD13AD4" w:rsidR="429E25D1">
              <w:rPr>
                <w:color w:val="000000" w:themeColor="text2" w:themeTint="FF" w:themeShade="FF"/>
              </w:rPr>
              <w:t>Baksida</w:t>
            </w:r>
            <w:r w:rsidRPr="0BD13AD4" w:rsidR="6C6F4630">
              <w:rPr>
                <w:color w:val="000000" w:themeColor="text2" w:themeTint="FF" w:themeShade="FF"/>
              </w:rPr>
              <w:t xml:space="preserve"> av akutvagn</w:t>
            </w:r>
          </w:p>
        </w:tc>
        <w:tc>
          <w:tcPr>
            <w:tcW w:w="1984" w:type="dxa"/>
            <w:tcMar/>
          </w:tcPr>
          <w:p w:rsidR="00AD40EC" w:rsidP="00387E19" w:rsidRDefault="00AD40EC" w14:paraId="6832F476" w14:textId="15978EA2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61307D" w:rsidTr="0BD13AD4" w14:paraId="4325E665" w14:textId="77777777">
        <w:tc>
          <w:tcPr>
            <w:tcW w:w="2405" w:type="dxa"/>
            <w:tcMar/>
          </w:tcPr>
          <w:p w:rsidR="0061307D" w:rsidP="00387E19" w:rsidRDefault="0061307D" w14:paraId="14D982C8" w14:textId="200479E6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1276" w:type="dxa"/>
            <w:tcMar/>
          </w:tcPr>
          <w:p w:rsidR="0061307D" w:rsidP="00387E19" w:rsidRDefault="0061307D" w14:paraId="777AF09E" w14:textId="66C531C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3969" w:type="dxa"/>
            <w:tcMar/>
          </w:tcPr>
          <w:p w:rsidR="0061307D" w:rsidP="00387E19" w:rsidRDefault="0061307D" w14:paraId="426DE5EB" w14:textId="282E6C93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Hjärtbräda</w:t>
            </w:r>
          </w:p>
        </w:tc>
        <w:tc>
          <w:tcPr>
            <w:tcW w:w="1984" w:type="dxa"/>
            <w:tcMar/>
          </w:tcPr>
          <w:p w:rsidR="0061307D" w:rsidP="00387E19" w:rsidRDefault="0061307D" w14:paraId="0D1A406A" w14:textId="6658B1B1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1 styck</w:t>
            </w:r>
          </w:p>
        </w:tc>
      </w:tr>
    </w:tbl>
    <w:p w:rsidRPr="00AD40EC" w:rsidR="00E163F0" w:rsidP="00387E19" w:rsidRDefault="00E163F0" w14:paraId="7E4E2A9D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634" w:type="dxa"/>
        <w:tblLook w:val="04A0" w:firstRow="1" w:lastRow="0" w:firstColumn="1" w:lastColumn="0" w:noHBand="0" w:noVBand="1"/>
      </w:tblPr>
      <w:tblGrid>
        <w:gridCol w:w="2405"/>
        <w:gridCol w:w="1276"/>
        <w:gridCol w:w="3969"/>
        <w:gridCol w:w="1984"/>
      </w:tblGrid>
      <w:tr w:rsidR="00817511" w:rsidTr="000953D5" w14:paraId="3BD09405" w14:textId="77777777">
        <w:tc>
          <w:tcPr>
            <w:tcW w:w="2405" w:type="dxa"/>
          </w:tcPr>
          <w:p w:rsidR="00817511" w:rsidP="00387E19" w:rsidRDefault="003C0718" w14:paraId="3ACBB70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Beställas/</w:t>
            </w:r>
          </w:p>
          <w:p w:rsidR="003C0718" w:rsidP="00387E19" w:rsidRDefault="003C0718" w14:paraId="47294E63" w14:textId="5218B49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Hämtas</w:t>
            </w:r>
          </w:p>
        </w:tc>
        <w:tc>
          <w:tcPr>
            <w:tcW w:w="1276" w:type="dxa"/>
          </w:tcPr>
          <w:p w:rsidR="00817511" w:rsidP="00387E19" w:rsidRDefault="003C0718" w14:paraId="16B1000A" w14:textId="427730C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En-eller flergångs</w:t>
            </w:r>
          </w:p>
        </w:tc>
        <w:tc>
          <w:tcPr>
            <w:tcW w:w="3969" w:type="dxa"/>
          </w:tcPr>
          <w:p w:rsidR="00817511" w:rsidP="00387E19" w:rsidRDefault="003C0718" w14:paraId="1F5B39DB" w14:textId="42DCF25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Krokar på vägg bakom akutvagnen</w:t>
            </w:r>
          </w:p>
        </w:tc>
        <w:tc>
          <w:tcPr>
            <w:tcW w:w="1984" w:type="dxa"/>
          </w:tcPr>
          <w:p w:rsidR="00817511" w:rsidP="00387E19" w:rsidRDefault="00817511" w14:paraId="09C73F3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3C0718" w:rsidTr="000953D5" w14:paraId="576CDE45" w14:textId="77777777">
        <w:tc>
          <w:tcPr>
            <w:tcW w:w="2405" w:type="dxa"/>
          </w:tcPr>
          <w:p w:rsidR="003C0718" w:rsidP="00387E19" w:rsidRDefault="003C0718" w14:paraId="22688A9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276" w:type="dxa"/>
          </w:tcPr>
          <w:p w:rsidR="003C0718" w:rsidP="00387E19" w:rsidRDefault="003C0718" w14:paraId="1F9A904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3969" w:type="dxa"/>
          </w:tcPr>
          <w:p w:rsidR="003C0718" w:rsidP="00387E19" w:rsidRDefault="00F06510" w14:paraId="079E25E7" w14:textId="177567D4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Behandlingskort och åtgärdskort enligt ABCDE</w:t>
            </w:r>
          </w:p>
        </w:tc>
        <w:tc>
          <w:tcPr>
            <w:tcW w:w="1984" w:type="dxa"/>
          </w:tcPr>
          <w:p w:rsidR="003C0718" w:rsidP="00387E19" w:rsidRDefault="003C0718" w14:paraId="5920B92D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F06510" w:rsidTr="000953D5" w14:paraId="1241E811" w14:textId="77777777">
        <w:tc>
          <w:tcPr>
            <w:tcW w:w="2405" w:type="dxa"/>
          </w:tcPr>
          <w:p w:rsidR="00F06510" w:rsidP="00387E19" w:rsidRDefault="00F06510" w14:paraId="4FD430C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276" w:type="dxa"/>
          </w:tcPr>
          <w:p w:rsidR="00F06510" w:rsidP="00387E19" w:rsidRDefault="00F06510" w14:paraId="1A609E2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3969" w:type="dxa"/>
          </w:tcPr>
          <w:p w:rsidR="00F06510" w:rsidP="00387E19" w:rsidRDefault="00F06510" w14:paraId="079F55A6" w14:textId="28DC3D78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Hissnyckel</w:t>
            </w:r>
          </w:p>
        </w:tc>
        <w:tc>
          <w:tcPr>
            <w:tcW w:w="1984" w:type="dxa"/>
          </w:tcPr>
          <w:p w:rsidR="00F06510" w:rsidP="00387E19" w:rsidRDefault="00F06510" w14:paraId="06A565E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</w:tbl>
    <w:p w:rsidRPr="00817511" w:rsidR="00E163F0" w:rsidP="00387E19" w:rsidRDefault="00E163F0" w14:paraId="1AA630D2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2A7572" w:rsidP="002A7572" w:rsidRDefault="002A7572" w14:paraId="3A0CAF31" w14:textId="77777777">
      <w:pPr>
        <w:pStyle w:val="Rubrik3"/>
        <w:ind w:left="0"/>
      </w:pPr>
    </w:p>
    <w:p w:rsidR="79A671E4" w:rsidP="79A671E4" w:rsidRDefault="79A671E4" w14:paraId="183E8FB1" w14:textId="5FB11742">
      <w:pPr>
        <w:pStyle w:val="Normal"/>
      </w:pPr>
    </w:p>
    <w:p w:rsidR="00E163F0" w:rsidP="79A671E4" w:rsidRDefault="00683073" w14:paraId="7B0FAB7F" w14:textId="393972F0">
      <w:pPr>
        <w:pStyle w:val="Rubrik3"/>
        <w:spacing w:after="0" w:line="240" w:lineRule="auto"/>
        <w:ind w:left="0" w:right="0" w:firstLine="992"/>
      </w:pPr>
      <w:r w:rsidR="00683073">
        <w:rPr/>
        <w:t>Innehåll i akutgaller</w:t>
      </w:r>
    </w:p>
    <w:p w:rsidRPr="001D7D09" w:rsidR="001D7D09" w:rsidP="001D7D09" w:rsidRDefault="00996A54" w14:paraId="06BA9A55" w14:textId="6007E628">
      <w:r>
        <w:t>Boxen öppnas genom att de små röda fyrkantiga handtagen på båda sidorna trycks uppåt</w:t>
      </w:r>
      <w:r w:rsidR="009E735F">
        <w:t xml:space="preserve"> och in i metallspännet innan </w:t>
      </w:r>
      <w:r w:rsidR="00715665">
        <w:t>detta lossas/dras uppåt/utåt</w:t>
      </w:r>
      <w:r w:rsidR="003530E3">
        <w:t>. OBS! Behandla boxen varsamt!</w:t>
      </w:r>
    </w:p>
    <w:p w:rsidR="007D5E9F" w:rsidP="007D5E9F" w:rsidRDefault="007D5E9F" w14:paraId="0419688F" w14:textId="3000549E">
      <w:pPr>
        <w:pStyle w:val="Liststycke"/>
        <w:numPr>
          <w:ilvl w:val="0"/>
          <w:numId w:val="25"/>
        </w:numPr>
      </w:pPr>
      <w:r>
        <w:t>1 styck pincett flerk</w:t>
      </w:r>
      <w:r w:rsidR="00F56E57">
        <w:t>loig, 15 cm</w:t>
      </w:r>
    </w:p>
    <w:p w:rsidR="00F56E57" w:rsidP="007D5E9F" w:rsidRDefault="00F56E57" w14:paraId="7E68AC4B" w14:textId="7A789E57">
      <w:pPr>
        <w:pStyle w:val="Liststycke"/>
        <w:numPr>
          <w:ilvl w:val="0"/>
          <w:numId w:val="25"/>
        </w:numPr>
      </w:pPr>
      <w:r>
        <w:t>1 styck pincett DeBakey, 20 cm</w:t>
      </w:r>
    </w:p>
    <w:p w:rsidR="00F56E57" w:rsidP="007D5E9F" w:rsidRDefault="00F56E57" w14:paraId="65E16615" w14:textId="1FD81290">
      <w:pPr>
        <w:pStyle w:val="Liststycke"/>
        <w:numPr>
          <w:ilvl w:val="0"/>
          <w:numId w:val="25"/>
        </w:numPr>
      </w:pPr>
      <w:r>
        <w:t>1 styck sax Mayo</w:t>
      </w:r>
      <w:r w:rsidR="009A582B">
        <w:t>, böjd, 15 cm</w:t>
      </w:r>
    </w:p>
    <w:p w:rsidR="009A582B" w:rsidP="007D5E9F" w:rsidRDefault="009A582B" w14:paraId="0609CB28" w14:textId="3CD89DDA">
      <w:pPr>
        <w:pStyle w:val="Liststycke"/>
        <w:numPr>
          <w:ilvl w:val="0"/>
          <w:numId w:val="25"/>
        </w:numPr>
      </w:pPr>
      <w:r>
        <w:t>2 styck nålförare, Chubby, 20 cm</w:t>
      </w:r>
    </w:p>
    <w:p w:rsidR="009A582B" w:rsidP="007D5E9F" w:rsidRDefault="00663998" w14:paraId="0F8E7540" w14:textId="4EA057A7">
      <w:pPr>
        <w:pStyle w:val="Liststycke"/>
        <w:numPr>
          <w:ilvl w:val="0"/>
          <w:numId w:val="25"/>
        </w:numPr>
      </w:pPr>
      <w:r>
        <w:t xml:space="preserve">1 styck nålförare, </w:t>
      </w:r>
      <w:r w:rsidR="006D5705">
        <w:t>Ryder</w:t>
      </w:r>
      <w:r>
        <w:t>, 20 cm</w:t>
      </w:r>
    </w:p>
    <w:p w:rsidR="00663998" w:rsidP="007D5E9F" w:rsidRDefault="00663998" w14:paraId="0BFA5298" w14:textId="0B0F3962">
      <w:pPr>
        <w:pStyle w:val="Liststycke"/>
        <w:numPr>
          <w:ilvl w:val="0"/>
          <w:numId w:val="25"/>
        </w:numPr>
      </w:pPr>
      <w:r>
        <w:t xml:space="preserve">2 styck </w:t>
      </w:r>
      <w:r w:rsidR="00E64C91">
        <w:t xml:space="preserve">peanger, </w:t>
      </w:r>
      <w:r>
        <w:t>Crafford</w:t>
      </w:r>
      <w:r w:rsidR="00E64C91">
        <w:t>, böjda, 18</w:t>
      </w:r>
      <w:r w:rsidR="00EC4E6C">
        <w:t xml:space="preserve"> cm</w:t>
      </w:r>
    </w:p>
    <w:p w:rsidR="00B37B29" w:rsidP="007D5E9F" w:rsidRDefault="001245FB" w14:paraId="75BBB2D7" w14:textId="3CB23EDA">
      <w:pPr>
        <w:pStyle w:val="Liststycke"/>
        <w:numPr>
          <w:ilvl w:val="0"/>
          <w:numId w:val="25"/>
        </w:numPr>
      </w:pPr>
      <w:r>
        <w:t>1 styck</w:t>
      </w:r>
      <w:r w:rsidR="003C1D1D">
        <w:t xml:space="preserve"> sidoavklämmare DeBakey, extra </w:t>
      </w:r>
      <w:r w:rsidR="00EF0B76">
        <w:t>bockad</w:t>
      </w:r>
    </w:p>
    <w:p w:rsidR="00EF0B76" w:rsidP="007D5E9F" w:rsidRDefault="00EF0B76" w14:paraId="3D78B0AB" w14:textId="0F3B053D">
      <w:pPr>
        <w:pStyle w:val="Liststycke"/>
        <w:numPr>
          <w:ilvl w:val="0"/>
          <w:numId w:val="25"/>
        </w:numPr>
      </w:pPr>
      <w:r>
        <w:t xml:space="preserve">1 styck Risslersug </w:t>
      </w:r>
      <w:r w:rsidR="006D5705">
        <w:t>(bugges</w:t>
      </w:r>
      <w:r>
        <w:t xml:space="preserve">) mellanstor, </w:t>
      </w:r>
      <w:r w:rsidR="006D5705">
        <w:t>böjd</w:t>
      </w:r>
      <w:r>
        <w:t>, 10 mm</w:t>
      </w:r>
    </w:p>
    <w:p w:rsidR="00A81260" w:rsidP="007D5E9F" w:rsidRDefault="00A81260" w14:paraId="06468FBB" w14:textId="2BF1FB18">
      <w:pPr>
        <w:pStyle w:val="Liststycke"/>
        <w:numPr>
          <w:ilvl w:val="0"/>
          <w:numId w:val="25"/>
        </w:numPr>
      </w:pPr>
      <w:r>
        <w:t xml:space="preserve">1 styck </w:t>
      </w:r>
      <w:r w:rsidR="006D5705">
        <w:t>ståltrådsavbitare, stor</w:t>
      </w:r>
    </w:p>
    <w:p w:rsidR="00A81260" w:rsidP="007D5E9F" w:rsidRDefault="00A81260" w14:paraId="2A76A5C9" w14:textId="7A7D075A">
      <w:pPr>
        <w:pStyle w:val="Liststycke"/>
        <w:numPr>
          <w:ilvl w:val="0"/>
          <w:numId w:val="25"/>
        </w:numPr>
      </w:pPr>
      <w:r>
        <w:t>1 styck ha</w:t>
      </w:r>
      <w:r w:rsidR="006D5705">
        <w:t>ke, Hund</w:t>
      </w:r>
    </w:p>
    <w:p w:rsidR="001C7E85" w:rsidP="001C7E85" w:rsidRDefault="006D5705" w14:paraId="683435CB" w14:textId="77777777">
      <w:pPr>
        <w:pStyle w:val="Liststycke"/>
        <w:numPr>
          <w:ilvl w:val="0"/>
          <w:numId w:val="25"/>
        </w:numPr>
      </w:pPr>
      <w:r>
        <w:t>2 styck Bulldog, packade i påse</w:t>
      </w:r>
    </w:p>
    <w:p w:rsidR="004622BA" w:rsidP="001C7E85" w:rsidRDefault="004622BA" w14:paraId="32BA9202" w14:textId="482C57E1">
      <w:r>
        <w:t xml:space="preserve">Efter </w:t>
      </w:r>
      <w:r w:rsidR="0087329C">
        <w:t>användning lämnas gallret till Thoraxoperation för rengöring, eller ifall datumet har gått ut på batchen</w:t>
      </w:r>
      <w:r w:rsidR="002E1CAE">
        <w:t>. Finns ett reservgaller</w:t>
      </w:r>
      <w:r w:rsidR="001D7D09">
        <w:t xml:space="preserve"> i TIVAS förråd som kan läggas på akutvagnen tills ordinarie är åter.</w:t>
      </w:r>
    </w:p>
    <w:p w:rsidRPr="00387E19" w:rsidR="00387E19" w:rsidP="0AE4DB8C" w:rsidRDefault="00387E19" w14:paraId="6763D0EA" w14:textId="1E3BF44B">
      <w:pPr>
        <w:spacing w:after="0" w:line="240" w:lineRule="auto"/>
        <w:ind w:left="1712"/>
        <w:textAlignment w:val="baseline"/>
        <w:rPr>
          <w:color w:val="000000"/>
        </w:rPr>
      </w:pPr>
      <w:r w:rsidRPr="0AE4DB8C">
        <w:rPr>
          <w:rFonts w:ascii="Calibri" w:hAnsi="Calibri" w:cs="Calibri"/>
          <w:color w:val="000000" w:themeColor="text2"/>
          <w:sz w:val="40"/>
          <w:szCs w:val="40"/>
        </w:rPr>
        <w:t> </w:t>
      </w:r>
    </w:p>
    <w:p w:rsidR="00B76AC8" w:rsidP="00387E19" w:rsidRDefault="00B76AC8" w14:paraId="2FBC6052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5BB8EF3D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139B5C38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4ED94474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7D166939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3E403655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5081F9B7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66955839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18D020CB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675971BA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0169174B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5C4BFA9E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7C22025A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6EBDB168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3C140020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B76AC8" w:rsidP="00387E19" w:rsidRDefault="00B76AC8" w14:paraId="7DDF21BA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FA06A7" w:rsidP="00387E19" w:rsidRDefault="00FA06A7" w14:paraId="0059C749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00FA06A7" w:rsidP="00387E19" w:rsidRDefault="00FA06A7" w14:paraId="7A91D342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p w:rsidR="2A23055C" w:rsidP="2A23055C" w:rsidRDefault="2A23055C" w14:paraId="58F2915E" w14:textId="170A8750">
      <w:pPr>
        <w:spacing w:after="0" w:line="240" w:lineRule="auto"/>
        <w:ind w:left="0" w:right="0"/>
        <w:rPr>
          <w:color w:val="000000" w:themeColor="text2" w:themeTint="FF" w:themeShade="FF"/>
        </w:rPr>
      </w:pPr>
    </w:p>
    <w:p w:rsidR="002D3B6C" w:rsidP="00387E19" w:rsidRDefault="00524428" w14:paraId="63F571C5" w14:textId="0F3EE2DC">
      <w:pPr>
        <w:spacing w:after="0" w:line="240" w:lineRule="auto"/>
        <w:ind w:left="0" w:right="0"/>
        <w:textAlignment w:val="baseline"/>
        <w:rPr>
          <w:color w:val="000000"/>
        </w:rPr>
      </w:pPr>
      <w:r>
        <w:rPr>
          <w:color w:val="000000"/>
        </w:rPr>
        <w:lastRenderedPageBreak/>
        <w:t>En genomgång av akutvagnen sker söndag natt av sjuksköterska och undersköterska.</w:t>
      </w:r>
    </w:p>
    <w:p w:rsidR="00524428" w:rsidP="00387E19" w:rsidRDefault="00524428" w14:paraId="688F25DF" w14:textId="77777777">
      <w:pPr>
        <w:spacing w:after="0" w:line="240" w:lineRule="auto"/>
        <w:ind w:left="0" w:right="0"/>
        <w:textAlignment w:val="baseline"/>
        <w:rPr>
          <w:color w:val="000000"/>
        </w:rPr>
      </w:pPr>
    </w:p>
    <w:tbl>
      <w:tblPr>
        <w:tblStyle w:val="Tabellrutnt"/>
        <w:tblW w:w="9209" w:type="dxa"/>
        <w:tblLook w:val="04A0" w:firstRow="1" w:lastRow="0" w:firstColumn="1" w:lastColumn="0" w:noHBand="0" w:noVBand="1"/>
      </w:tblPr>
      <w:tblGrid>
        <w:gridCol w:w="1555"/>
        <w:gridCol w:w="1559"/>
        <w:gridCol w:w="6095"/>
      </w:tblGrid>
      <w:tr w:rsidR="00DD7C20" w:rsidTr="273B7FBE" w14:paraId="0B91C7ED" w14:textId="77777777">
        <w:tc>
          <w:tcPr>
            <w:tcW w:w="1555" w:type="dxa"/>
          </w:tcPr>
          <w:p w:rsidR="00DD7C20" w:rsidP="00387E19" w:rsidRDefault="00DD7C20" w14:paraId="6EBB232F" w14:textId="0320B19A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Datum</w:t>
            </w:r>
          </w:p>
        </w:tc>
        <w:tc>
          <w:tcPr>
            <w:tcW w:w="1559" w:type="dxa"/>
          </w:tcPr>
          <w:p w:rsidR="00DD7C20" w:rsidP="00387E19" w:rsidRDefault="00DD7C20" w14:paraId="1C41B863" w14:textId="5F798339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Namn</w:t>
            </w:r>
          </w:p>
        </w:tc>
        <w:tc>
          <w:tcPr>
            <w:tcW w:w="6095" w:type="dxa"/>
          </w:tcPr>
          <w:p w:rsidR="00DD7C20" w:rsidP="00387E19" w:rsidRDefault="00DD7C20" w14:paraId="204B809D" w14:textId="6312170E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Anmärkning</w:t>
            </w:r>
          </w:p>
        </w:tc>
      </w:tr>
      <w:tr w:rsidR="00DD7C20" w:rsidTr="273B7FBE" w14:paraId="54F54036" w14:textId="77777777">
        <w:tc>
          <w:tcPr>
            <w:tcW w:w="1555" w:type="dxa"/>
          </w:tcPr>
          <w:p w:rsidR="00DD7C20" w:rsidP="00387E19" w:rsidRDefault="00DD7C20" w14:paraId="62AED79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6890E47D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99A713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EAC1C3F" w14:textId="77777777">
        <w:tc>
          <w:tcPr>
            <w:tcW w:w="1555" w:type="dxa"/>
          </w:tcPr>
          <w:p w:rsidR="00DD7C20" w:rsidP="00387E19" w:rsidRDefault="00DD7C20" w14:paraId="3A721957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642DFD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0E93298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9BE2FC6" w14:textId="77777777">
        <w:tc>
          <w:tcPr>
            <w:tcW w:w="1555" w:type="dxa"/>
          </w:tcPr>
          <w:p w:rsidR="00DD7C20" w:rsidP="00387E19" w:rsidRDefault="00DD7C20" w14:paraId="2AE09897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054A97E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9B116A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4D7D1322" w14:textId="77777777">
        <w:tc>
          <w:tcPr>
            <w:tcW w:w="1555" w:type="dxa"/>
          </w:tcPr>
          <w:p w:rsidR="00DD7C20" w:rsidP="00387E19" w:rsidRDefault="00DD7C20" w14:paraId="70C4645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3949F18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64C3FAE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15A2FB95" w14:textId="77777777">
        <w:tc>
          <w:tcPr>
            <w:tcW w:w="1555" w:type="dxa"/>
          </w:tcPr>
          <w:p w:rsidR="00DD7C20" w:rsidP="00387E19" w:rsidRDefault="00DD7C20" w14:paraId="35854829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552E0EA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62F6157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491F7A04" w14:textId="77777777">
        <w:tc>
          <w:tcPr>
            <w:tcW w:w="1555" w:type="dxa"/>
          </w:tcPr>
          <w:p w:rsidR="00DD7C20" w:rsidP="00387E19" w:rsidRDefault="00DD7C20" w14:paraId="17749F07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0058A8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F9F9B8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408C7F94" w14:textId="77777777">
        <w:tc>
          <w:tcPr>
            <w:tcW w:w="1555" w:type="dxa"/>
          </w:tcPr>
          <w:p w:rsidR="00DD7C20" w:rsidP="00387E19" w:rsidRDefault="00DD7C20" w14:paraId="45C6A1E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03E89F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2A3EA6AA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295444A1" w14:textId="77777777">
        <w:tc>
          <w:tcPr>
            <w:tcW w:w="1555" w:type="dxa"/>
          </w:tcPr>
          <w:p w:rsidR="00DD7C20" w:rsidP="00387E19" w:rsidRDefault="00DD7C20" w14:paraId="7E8ADA1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2FDD443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568E3A0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71A950EB" w14:textId="77777777">
        <w:tc>
          <w:tcPr>
            <w:tcW w:w="1555" w:type="dxa"/>
          </w:tcPr>
          <w:p w:rsidR="00DD7C20" w:rsidP="00387E19" w:rsidRDefault="00DD7C20" w14:paraId="5EA0467C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5BCE32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7A64374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19181284" w14:textId="77777777">
        <w:tc>
          <w:tcPr>
            <w:tcW w:w="1555" w:type="dxa"/>
          </w:tcPr>
          <w:p w:rsidR="00DD7C20" w:rsidP="00387E19" w:rsidRDefault="00DD7C20" w14:paraId="690DD17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522A3E2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399EB87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F80E1C7" w14:textId="77777777">
        <w:tc>
          <w:tcPr>
            <w:tcW w:w="1555" w:type="dxa"/>
          </w:tcPr>
          <w:p w:rsidR="00DD7C20" w:rsidP="00387E19" w:rsidRDefault="00DD7C20" w14:paraId="5E5F741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0EF5998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7F10B87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79CC4773" w14:textId="77777777">
        <w:tc>
          <w:tcPr>
            <w:tcW w:w="1555" w:type="dxa"/>
          </w:tcPr>
          <w:p w:rsidR="00DD7C20" w:rsidP="00387E19" w:rsidRDefault="00DD7C20" w14:paraId="16F8429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D1F849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D2E06E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60EF5460" w14:textId="77777777">
        <w:tc>
          <w:tcPr>
            <w:tcW w:w="1555" w:type="dxa"/>
          </w:tcPr>
          <w:p w:rsidR="00DD7C20" w:rsidP="00387E19" w:rsidRDefault="00DD7C20" w14:paraId="285F2E6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6682E1B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619A58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69AE8050" w14:textId="77777777">
        <w:tc>
          <w:tcPr>
            <w:tcW w:w="1555" w:type="dxa"/>
          </w:tcPr>
          <w:p w:rsidR="00DD7C20" w:rsidP="00387E19" w:rsidRDefault="00DD7C20" w14:paraId="5D7E092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73119B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1B5774C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4DA5C8F8" w14:textId="77777777">
        <w:tc>
          <w:tcPr>
            <w:tcW w:w="1555" w:type="dxa"/>
          </w:tcPr>
          <w:p w:rsidR="00DD7C20" w:rsidP="00387E19" w:rsidRDefault="00DD7C20" w14:paraId="62133F67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17743C8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6142759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0287195F" w14:textId="77777777">
        <w:tc>
          <w:tcPr>
            <w:tcW w:w="1555" w:type="dxa"/>
          </w:tcPr>
          <w:p w:rsidR="00DD7C20" w:rsidP="00387E19" w:rsidRDefault="00DD7C20" w14:paraId="1D43E9D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516DBFE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7A67FDF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1179DBC" w14:textId="77777777">
        <w:tc>
          <w:tcPr>
            <w:tcW w:w="1555" w:type="dxa"/>
          </w:tcPr>
          <w:p w:rsidR="00DD7C20" w:rsidP="00387E19" w:rsidRDefault="00DD7C20" w14:paraId="553540E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708CA4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2745854D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2172FD86" w14:textId="77777777">
        <w:tc>
          <w:tcPr>
            <w:tcW w:w="1555" w:type="dxa"/>
          </w:tcPr>
          <w:p w:rsidR="00DD7C20" w:rsidP="00387E19" w:rsidRDefault="00DD7C20" w14:paraId="46EE5EB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1B5044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5871D13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1BC5BCDA" w14:textId="77777777">
        <w:tc>
          <w:tcPr>
            <w:tcW w:w="1555" w:type="dxa"/>
          </w:tcPr>
          <w:p w:rsidR="00DD7C20" w:rsidP="00387E19" w:rsidRDefault="00DD7C20" w14:paraId="5570757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56583E2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25681F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1BACB31" w14:textId="77777777">
        <w:tc>
          <w:tcPr>
            <w:tcW w:w="1555" w:type="dxa"/>
          </w:tcPr>
          <w:p w:rsidR="00DD7C20" w:rsidP="00387E19" w:rsidRDefault="00DD7C20" w14:paraId="7DF546D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45AAC8A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3E134F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57FAB0C8" w14:textId="77777777">
        <w:tc>
          <w:tcPr>
            <w:tcW w:w="1555" w:type="dxa"/>
          </w:tcPr>
          <w:p w:rsidR="00DD7C20" w:rsidP="00387E19" w:rsidRDefault="00DD7C20" w14:paraId="6A636FF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03CBE08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3F70730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16E9284E" w14:textId="77777777">
        <w:tc>
          <w:tcPr>
            <w:tcW w:w="1555" w:type="dxa"/>
          </w:tcPr>
          <w:p w:rsidR="00DD7C20" w:rsidP="00387E19" w:rsidRDefault="00DD7C20" w14:paraId="184DD12C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C5E3ED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69D2D8C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184287B4" w14:textId="77777777">
        <w:tc>
          <w:tcPr>
            <w:tcW w:w="1555" w:type="dxa"/>
          </w:tcPr>
          <w:p w:rsidR="00DD7C20" w:rsidP="00387E19" w:rsidRDefault="00DD7C20" w14:paraId="20B9104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6B1E67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21E2E39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0C853F10" w14:textId="77777777">
        <w:tc>
          <w:tcPr>
            <w:tcW w:w="1555" w:type="dxa"/>
          </w:tcPr>
          <w:p w:rsidR="00DD7C20" w:rsidP="00387E19" w:rsidRDefault="00DD7C20" w14:paraId="0B7D7FC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689AA97C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064F7D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25584D17" w14:textId="77777777">
        <w:tc>
          <w:tcPr>
            <w:tcW w:w="1555" w:type="dxa"/>
          </w:tcPr>
          <w:p w:rsidR="00DD7C20" w:rsidP="00387E19" w:rsidRDefault="00DD7C20" w14:paraId="7D56453F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1AB738D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597CD73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70798A49" w14:textId="77777777">
        <w:tc>
          <w:tcPr>
            <w:tcW w:w="1555" w:type="dxa"/>
          </w:tcPr>
          <w:p w:rsidR="00DD7C20" w:rsidP="00387E19" w:rsidRDefault="00DD7C20" w14:paraId="1285E8C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3640EA59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736B250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4FE0DCFD" w14:textId="77777777">
        <w:tc>
          <w:tcPr>
            <w:tcW w:w="1555" w:type="dxa"/>
          </w:tcPr>
          <w:p w:rsidR="00DD7C20" w:rsidP="00387E19" w:rsidRDefault="00DD7C20" w14:paraId="2A04CC49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151DD341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343E2A13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26237136" w14:textId="77777777">
        <w:tc>
          <w:tcPr>
            <w:tcW w:w="1555" w:type="dxa"/>
          </w:tcPr>
          <w:p w:rsidR="00DD7C20" w:rsidP="00387E19" w:rsidRDefault="00DD7C20" w14:paraId="6B09EB4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69503C6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4DBEA74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208BECF1" w14:textId="77777777">
        <w:tc>
          <w:tcPr>
            <w:tcW w:w="1555" w:type="dxa"/>
          </w:tcPr>
          <w:p w:rsidR="00DD7C20" w:rsidP="00387E19" w:rsidRDefault="00DD7C20" w14:paraId="036731A9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28E8C00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041B25F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6FE88694" w14:textId="77777777">
        <w:tc>
          <w:tcPr>
            <w:tcW w:w="1555" w:type="dxa"/>
          </w:tcPr>
          <w:p w:rsidR="00DD7C20" w:rsidP="00387E19" w:rsidRDefault="00DD7C20" w14:paraId="3515001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01B15F1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0C994B4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38B1421C" w14:textId="77777777">
        <w:tc>
          <w:tcPr>
            <w:tcW w:w="1555" w:type="dxa"/>
          </w:tcPr>
          <w:p w:rsidR="00DD7C20" w:rsidP="00387E19" w:rsidRDefault="00DD7C20" w14:paraId="6379E67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568AF19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2B640F72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728EB1F9" w14:textId="77777777">
        <w:tc>
          <w:tcPr>
            <w:tcW w:w="1555" w:type="dxa"/>
          </w:tcPr>
          <w:p w:rsidR="00DD7C20" w:rsidP="00387E19" w:rsidRDefault="00DD7C20" w14:paraId="2CC4DA78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16FE009E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296A6AC4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  <w:tr w:rsidR="00DD7C20" w:rsidTr="273B7FBE" w14:paraId="61DB7198" w14:textId="77777777">
        <w:tc>
          <w:tcPr>
            <w:tcW w:w="1555" w:type="dxa"/>
          </w:tcPr>
          <w:p w:rsidR="00DD7C20" w:rsidP="00387E19" w:rsidRDefault="00DD7C20" w14:paraId="4F3D0DEB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1559" w:type="dxa"/>
          </w:tcPr>
          <w:p w:rsidR="00DD7C20" w:rsidP="00387E19" w:rsidRDefault="00DD7C20" w14:paraId="744BE2B5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  <w:tc>
          <w:tcPr>
            <w:tcW w:w="6095" w:type="dxa"/>
          </w:tcPr>
          <w:p w:rsidR="00DD7C20" w:rsidP="00387E19" w:rsidRDefault="00DD7C20" w14:paraId="1E454100" w14:textId="77777777">
            <w:pPr>
              <w:spacing w:after="0" w:line="240" w:lineRule="auto"/>
              <w:ind w:left="0" w:right="0"/>
              <w:textAlignment w:val="baseline"/>
              <w:rPr>
                <w:color w:val="000000"/>
              </w:rPr>
            </w:pPr>
          </w:p>
        </w:tc>
      </w:tr>
    </w:tbl>
    <w:p w:rsidR="003822FD" w:rsidP="00387E19" w:rsidRDefault="003822FD" w14:paraId="5C1FA0A4" w14:textId="77777777">
      <w:pPr>
        <w:spacing w:after="0" w:line="240" w:lineRule="auto"/>
        <w:ind w:left="0" w:right="0"/>
        <w:textAlignment w:val="baseline"/>
      </w:pPr>
    </w:p>
    <w:p w:rsidR="00B76AC8" w:rsidP="00387E19" w:rsidRDefault="00387E19" w14:paraId="78B19883" w14:textId="77777777">
      <w:pPr>
        <w:spacing w:after="0" w:line="240" w:lineRule="auto"/>
        <w:ind w:left="0" w:right="0"/>
        <w:textAlignment w:val="baseline"/>
        <w:rPr>
          <w:rFonts w:ascii="Calibri" w:hAnsi="Calibri" w:cs="Calibri"/>
          <w:color w:val="000000"/>
          <w:sz w:val="40"/>
          <w:szCs w:val="40"/>
        </w:rPr>
      </w:pPr>
      <w:r w:rsidRPr="00387E19">
        <w:rPr>
          <w:rFonts w:ascii="Calibri" w:hAnsi="Calibri" w:cs="Calibri"/>
          <w:color w:val="000000"/>
          <w:sz w:val="40"/>
          <w:szCs w:val="40"/>
        </w:rPr>
        <w:t>Arbetsgrupp</w:t>
      </w:r>
    </w:p>
    <w:p w:rsidRPr="00387E19" w:rsidR="00F246AA" w:rsidP="00387E19" w:rsidRDefault="00F246AA" w14:paraId="00706190" w14:textId="6C7034E6">
      <w:pPr>
        <w:spacing w:after="0" w:line="240" w:lineRule="auto"/>
        <w:ind w:left="0" w:right="0"/>
        <w:textAlignment w:val="baseline"/>
        <w:rPr>
          <w:color w:val="000000"/>
        </w:rPr>
      </w:pPr>
      <w:r w:rsidRPr="0BD13AD4" w:rsidR="00F246AA">
        <w:rPr>
          <w:color w:val="000000" w:themeColor="text2" w:themeTint="FF" w:themeShade="FF"/>
        </w:rPr>
        <w:t>HLR instruktör</w:t>
      </w:r>
      <w:r w:rsidRPr="0BD13AD4" w:rsidR="0733ACF6">
        <w:rPr>
          <w:color w:val="000000" w:themeColor="text2" w:themeTint="FF" w:themeShade="FF"/>
        </w:rPr>
        <w:t xml:space="preserve"> &amp; </w:t>
      </w:r>
      <w:r w:rsidRPr="0BD13AD4" w:rsidR="00F246AA">
        <w:rPr>
          <w:color w:val="000000" w:themeColor="text2" w:themeTint="FF" w:themeShade="FF"/>
        </w:rPr>
        <w:t>Vårdenhetsläkare</w:t>
      </w:r>
      <w:bookmarkEnd w:id="0"/>
    </w:p>
    <w:sectPr w:rsidRPr="00387E19" w:rsidR="00F246AA" w:rsidSect="00EB69A8">
      <w:type w:val="continuous"/>
      <w:pgSz w:w="11900" w:h="16840" w:orient="portrait"/>
      <w:pgMar w:top="3402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4956FD" w:rsidRDefault="004956FD" w14:paraId="2C07EE7C" w14:textId="77777777">
      <w:r>
        <w:separator/>
      </w:r>
    </w:p>
  </w:endnote>
  <w:endnote w:type="continuationSeparator" w:id="0">
    <w:p w:rsidR="004956FD" w:rsidRDefault="004956FD" w14:paraId="1A379FAE" w14:textId="77777777">
      <w:r>
        <w:continuationSeparator/>
      </w:r>
    </w:p>
  </w:endnote>
  <w:endnote w:type="continuationNotice" w:id="1">
    <w:p w:rsidR="004956FD" w:rsidRDefault="004956FD" w14:paraId="03565818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4956FD" w:rsidRDefault="004956FD" w14:paraId="68AAD269" w14:textId="77777777"/>
  </w:footnote>
  <w:footnote w:type="continuationSeparator" w:id="0">
    <w:p w:rsidR="004956FD" w:rsidRDefault="004956FD" w14:paraId="2C5732A9" w14:textId="77777777">
      <w:r>
        <w:continuationSeparator/>
      </w:r>
    </w:p>
  </w:footnote>
  <w:footnote w:type="continuationNotice" w:id="1">
    <w:p w:rsidR="004956FD" w:rsidRDefault="004956FD" w14:paraId="1D64D41D" w14:textId="77777777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BcUrHY8+am3MaU" int2:id="0UDpQj1N">
      <int2:state int2:value="Rejected" int2:type="AugLoop_Text_Critique"/>
    </int2:textHash>
    <int2:textHash int2:hashCode="AT3pyV1W/QLbxj" int2:id="2xIUQyD8">
      <int2:state int2:value="Rejected" int2:type="AugLoop_Text_Critique"/>
    </int2:textHash>
    <int2:textHash int2:hashCode="8Lnh8qAstwQJ+s" int2:id="4G8QU63o">
      <int2:state int2:value="Rejected" int2:type="AugLoop_Text_Critique"/>
    </int2:textHash>
    <int2:textHash int2:hashCode="5E2klKb/NCxZSk" int2:id="4WfNj6IL">
      <int2:state int2:value="Rejected" int2:type="AugLoop_Text_Critique"/>
    </int2:textHash>
    <int2:textHash int2:hashCode="r065zm0A2GP9KO" int2:id="5IlzyC9Z">
      <int2:state int2:value="Rejected" int2:type="AugLoop_Text_Critique"/>
    </int2:textHash>
    <int2:textHash int2:hashCode="sim8m4Xvo/o5Z+" int2:id="7UggjHRw">
      <int2:state int2:value="Rejected" int2:type="AugLoop_Text_Critique"/>
    </int2:textHash>
    <int2:textHash int2:hashCode="8uBTbCk05SiYeP" int2:id="A3ARLJTz">
      <int2:state int2:value="Rejected" int2:type="AugLoop_Text_Critique"/>
    </int2:textHash>
    <int2:textHash int2:hashCode="+hhXT8YxkqQxzF" int2:id="BH7Napdy">
      <int2:state int2:value="Rejected" int2:type="AugLoop_Text_Critique"/>
    </int2:textHash>
    <int2:textHash int2:hashCode="K3qVj7DB4SSym6" int2:id="CMqnPzW4">
      <int2:state int2:value="Rejected" int2:type="AugLoop_Text_Critique"/>
    </int2:textHash>
    <int2:textHash int2:hashCode="uvQIqAxAyrZ9me" int2:id="D5yND8E2">
      <int2:state int2:value="Rejected" int2:type="AugLoop_Text_Critique"/>
    </int2:textHash>
    <int2:textHash int2:hashCode="9tuRU6l4CHAsEW" int2:id="GK73LF0l">
      <int2:state int2:value="Rejected" int2:type="AugLoop_Text_Critique"/>
    </int2:textHash>
    <int2:textHash int2:hashCode="CSNpavHZFkCrcY" int2:id="H8djYm1Y">
      <int2:state int2:value="Rejected" int2:type="AugLoop_Text_Critique"/>
    </int2:textHash>
    <int2:textHash int2:hashCode="u8b2GlgFWI3x9m" int2:id="ISYP5qTa">
      <int2:state int2:value="Rejected" int2:type="AugLoop_Text_Critique"/>
    </int2:textHash>
    <int2:textHash int2:hashCode="dNJEYIpjC2XWFy" int2:id="JfMtTy2B">
      <int2:state int2:value="Rejected" int2:type="AugLoop_Text_Critique"/>
    </int2:textHash>
    <int2:textHash int2:hashCode="AHeEMzKZnEk2f/" int2:id="Jg7lKJQd">
      <int2:state int2:value="Rejected" int2:type="AugLoop_Text_Critique"/>
    </int2:textHash>
    <int2:textHash int2:hashCode="LclZV5U+qbY6qI" int2:id="LSC3VpXM">
      <int2:state int2:value="Rejected" int2:type="AugLoop_Text_Critique"/>
    </int2:textHash>
    <int2:textHash int2:hashCode="+oMO3P4mU5sG5r" int2:id="LqJEyzaM">
      <int2:state int2:value="Rejected" int2:type="AugLoop_Text_Critique"/>
    </int2:textHash>
    <int2:textHash int2:hashCode="+5d+qYh4oMIgk0" int2:id="MVPhzXMu">
      <int2:state int2:value="Rejected" int2:type="AugLoop_Text_Critique"/>
    </int2:textHash>
    <int2:textHash int2:hashCode="FMGXJi3rz5MPmw" int2:id="QJJEkj7s">
      <int2:state int2:value="Rejected" int2:type="AugLoop_Text_Critique"/>
    </int2:textHash>
    <int2:textHash int2:hashCode="u1XkfOXDcVqIup" int2:id="RfA6Xcyd">
      <int2:state int2:value="Rejected" int2:type="AugLoop_Text_Critique"/>
    </int2:textHash>
    <int2:textHash int2:hashCode="BrgiZ7ulPY3TLj" int2:id="V1kozaIh">
      <int2:state int2:value="Rejected" int2:type="AugLoop_Text_Critique"/>
    </int2:textHash>
    <int2:textHash int2:hashCode="pUlHan5junEQqV" int2:id="XhvDtYH4">
      <int2:state int2:value="Rejected" int2:type="AugLoop_Text_Critique"/>
    </int2:textHash>
    <int2:textHash int2:hashCode="KpoOgXU3Fs/23T" int2:id="Y7w9zyKO">
      <int2:state int2:value="Rejected" int2:type="AugLoop_Text_Critique"/>
    </int2:textHash>
    <int2:textHash int2:hashCode="SzC74QIbshqeDU" int2:id="aHx0sdLQ">
      <int2:state int2:value="Rejected" int2:type="AugLoop_Text_Critique"/>
    </int2:textHash>
    <int2:textHash int2:hashCode="SlqVsrcUXqBj7j" int2:id="b1CeAYCk">
      <int2:state int2:value="Rejected" int2:type="AugLoop_Text_Critique"/>
    </int2:textHash>
    <int2:textHash int2:hashCode="2JhZ4hVl2D6lEA" int2:id="c1Q9yhsh">
      <int2:state int2:value="Rejected" int2:type="AugLoop_Text_Critique"/>
    </int2:textHash>
    <int2:textHash int2:hashCode="T4giQ6cBvLT1Vb" int2:id="gesJHx0U">
      <int2:state int2:value="Rejected" int2:type="AugLoop_Text_Critique"/>
    </int2:textHash>
    <int2:textHash int2:hashCode="Zoaapf4KexMOqY" int2:id="hrosloFq">
      <int2:state int2:value="Rejected" int2:type="AugLoop_Text_Critique"/>
    </int2:textHash>
    <int2:textHash int2:hashCode="J1eSFvPqSU1tpA" int2:id="iVgceSLP">
      <int2:state int2:value="Rejected" int2:type="AugLoop_Text_Critique"/>
    </int2:textHash>
    <int2:textHash int2:hashCode="hH0Khgkf4FY4CK" int2:id="ifZTAj0l">
      <int2:state int2:value="Rejected" int2:type="AugLoop_Text_Critique"/>
    </int2:textHash>
    <int2:textHash int2:hashCode="USdg5aZOInFlEj" int2:id="jo5QA7v8">
      <int2:state int2:value="Rejected" int2:type="AugLoop_Text_Critique"/>
    </int2:textHash>
    <int2:textHash int2:hashCode="hQIt0JxxHAqI4E" int2:id="kZhGcwED">
      <int2:state int2:value="Rejected" int2:type="AugLoop_Text_Critique"/>
    </int2:textHash>
    <int2:textHash int2:hashCode="SCvWTGyfCYye+L" int2:id="lgaUxiqV">
      <int2:state int2:value="Rejected" int2:type="AugLoop_Text_Critique"/>
    </int2:textHash>
    <int2:textHash int2:hashCode="RSrPytCpc75n3n" int2:id="nAH3jX4B">
      <int2:state int2:value="Rejected" int2:type="AugLoop_Text_Critique"/>
    </int2:textHash>
    <int2:textHash int2:hashCode="oY23MMahPIN6ah" int2:id="osbIm8ac">
      <int2:state int2:value="Rejected" int2:type="AugLoop_Text_Critique"/>
    </int2:textHash>
    <int2:textHash int2:hashCode="iOkvk/dlmiVStg" int2:id="ou4wA3cC">
      <int2:state int2:value="Rejected" int2:type="AugLoop_Text_Critique"/>
    </int2:textHash>
    <int2:textHash int2:hashCode="6gH9F20BxH9xs1" int2:id="pYmP1cc5">
      <int2:state int2:value="Rejected" int2:type="AugLoop_Text_Critique"/>
    </int2:textHash>
    <int2:textHash int2:hashCode="hXQ3nzNlTJouPF" int2:id="umd5taRV">
      <int2:state int2:value="Rejected" int2:type="AugLoop_Text_Critique"/>
    </int2:textHash>
    <int2:textHash int2:hashCode="H09HavmdIVioD+" int2:id="v172Gyiq">
      <int2:state int2:value="Rejected" int2:type="AugLoop_Text_Critique"/>
    </int2:textHash>
    <int2:textHash int2:hashCode="nin5Vxc2D4AV3x" int2:id="v6OYkL5D">
      <int2:state int2:value="Rejected" int2:type="AugLoop_Text_Critique"/>
    </int2:textHash>
    <int2:textHash int2:hashCode="sBI9VW+KKZbUb/" int2:id="vMonjZfw">
      <int2:state int2:value="Rejected" int2:type="AugLoop_Text_Critique"/>
    </int2:textHash>
    <int2:textHash int2:hashCode="3fRZl6fhiiWtX1" int2:id="wSyCH3ST">
      <int2:state int2:value="Rejected" int2:type="AugLoop_Text_Critique"/>
    </int2:textHash>
    <int2:textHash int2:hashCode="pKUU7Xx2dlCego" int2:id="wxExUYeJ">
      <int2:state int2:value="Rejected" int2:type="AugLoop_Text_Critique"/>
    </int2:textHash>
    <int2:textHash int2:hashCode="wWXDKdBnYGmGqL" int2:id="yphSym42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720"/>
      </w:pPr>
      <w:rPr>
        <w:rFonts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DC518EC"/>
    <w:multiLevelType w:val="hybridMultilevel"/>
    <w:tmpl w:val="805CE2C4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4945505"/>
    <w:multiLevelType w:val="hybridMultilevel"/>
    <w:tmpl w:val="DC9A7B1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5070235"/>
    <w:multiLevelType w:val="multilevel"/>
    <w:tmpl w:val="9BA0F6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EC03C7"/>
    <w:multiLevelType w:val="hybridMultilevel"/>
    <w:tmpl w:val="35BA79B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3EBA1916"/>
    <w:multiLevelType w:val="multilevel"/>
    <w:tmpl w:val="3D4A8A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5577284">
    <w:abstractNumId w:val="23"/>
  </w:num>
  <w:num w:numId="2" w16cid:durableId="1919168666">
    <w:abstractNumId w:val="20"/>
  </w:num>
  <w:num w:numId="3" w16cid:durableId="1596859000">
    <w:abstractNumId w:val="0"/>
  </w:num>
  <w:num w:numId="4" w16cid:durableId="903834264">
    <w:abstractNumId w:val="7"/>
  </w:num>
  <w:num w:numId="5" w16cid:durableId="1718817788">
    <w:abstractNumId w:val="21"/>
  </w:num>
  <w:num w:numId="6" w16cid:durableId="447774031">
    <w:abstractNumId w:val="3"/>
  </w:num>
  <w:num w:numId="7" w16cid:durableId="394856562">
    <w:abstractNumId w:val="17"/>
  </w:num>
  <w:num w:numId="8" w16cid:durableId="285283397">
    <w:abstractNumId w:val="12"/>
  </w:num>
  <w:num w:numId="9" w16cid:durableId="619603683">
    <w:abstractNumId w:val="1"/>
  </w:num>
  <w:num w:numId="10" w16cid:durableId="1322538329">
    <w:abstractNumId w:val="1"/>
  </w:num>
  <w:num w:numId="11" w16cid:durableId="603073305">
    <w:abstractNumId w:val="4"/>
  </w:num>
  <w:num w:numId="12" w16cid:durableId="1982076194">
    <w:abstractNumId w:val="5"/>
  </w:num>
  <w:num w:numId="13" w16cid:durableId="1790969843">
    <w:abstractNumId w:val="19"/>
  </w:num>
  <w:num w:numId="14" w16cid:durableId="45378402">
    <w:abstractNumId w:val="14"/>
  </w:num>
  <w:num w:numId="15" w16cid:durableId="748188759">
    <w:abstractNumId w:val="8"/>
  </w:num>
  <w:num w:numId="16" w16cid:durableId="1543446114">
    <w:abstractNumId w:val="18"/>
  </w:num>
  <w:num w:numId="17" w16cid:durableId="1883011941">
    <w:abstractNumId w:val="6"/>
  </w:num>
  <w:num w:numId="18" w16cid:durableId="593131944">
    <w:abstractNumId w:val="16"/>
  </w:num>
  <w:num w:numId="19" w16cid:durableId="1260673615">
    <w:abstractNumId w:val="22"/>
  </w:num>
  <w:num w:numId="20" w16cid:durableId="1803111550">
    <w:abstractNumId w:val="2"/>
  </w:num>
  <w:num w:numId="21" w16cid:durableId="2093116801">
    <w:abstractNumId w:val="15"/>
  </w:num>
  <w:num w:numId="22" w16cid:durableId="1052727130">
    <w:abstractNumId w:val="11"/>
  </w:num>
  <w:num w:numId="23" w16cid:durableId="315652095">
    <w:abstractNumId w:val="10"/>
  </w:num>
  <w:num w:numId="24" w16cid:durableId="1204636638">
    <w:abstractNumId w:val="13"/>
  </w:num>
  <w:num w:numId="25" w16cid:durableId="131599124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290"/>
    <w:rsid w:val="000051D5"/>
    <w:rsid w:val="00006D2A"/>
    <w:rsid w:val="00010D47"/>
    <w:rsid w:val="00013E26"/>
    <w:rsid w:val="00016CF0"/>
    <w:rsid w:val="0001D6DE"/>
    <w:rsid w:val="0002435C"/>
    <w:rsid w:val="000309C6"/>
    <w:rsid w:val="00030DDD"/>
    <w:rsid w:val="000313BB"/>
    <w:rsid w:val="00032E6F"/>
    <w:rsid w:val="00033ED5"/>
    <w:rsid w:val="0003497D"/>
    <w:rsid w:val="00050500"/>
    <w:rsid w:val="00053AF1"/>
    <w:rsid w:val="00054406"/>
    <w:rsid w:val="0005691C"/>
    <w:rsid w:val="00056ECB"/>
    <w:rsid w:val="00056ED5"/>
    <w:rsid w:val="000655CC"/>
    <w:rsid w:val="00066487"/>
    <w:rsid w:val="000700AE"/>
    <w:rsid w:val="00077099"/>
    <w:rsid w:val="00080CB0"/>
    <w:rsid w:val="00084024"/>
    <w:rsid w:val="0009062C"/>
    <w:rsid w:val="000911A8"/>
    <w:rsid w:val="00095368"/>
    <w:rsid w:val="000953D5"/>
    <w:rsid w:val="000954C4"/>
    <w:rsid w:val="00096BBF"/>
    <w:rsid w:val="000A00DE"/>
    <w:rsid w:val="000A4C35"/>
    <w:rsid w:val="000A611A"/>
    <w:rsid w:val="000A797D"/>
    <w:rsid w:val="000B12D9"/>
    <w:rsid w:val="000B280A"/>
    <w:rsid w:val="000B2984"/>
    <w:rsid w:val="000B4536"/>
    <w:rsid w:val="000B7715"/>
    <w:rsid w:val="000B7986"/>
    <w:rsid w:val="000C0A0D"/>
    <w:rsid w:val="000C155F"/>
    <w:rsid w:val="000C4A6B"/>
    <w:rsid w:val="000D6FB0"/>
    <w:rsid w:val="000E463B"/>
    <w:rsid w:val="000E5A7E"/>
    <w:rsid w:val="000F0B08"/>
    <w:rsid w:val="000F43A3"/>
    <w:rsid w:val="000F6F47"/>
    <w:rsid w:val="000F7681"/>
    <w:rsid w:val="00102AFF"/>
    <w:rsid w:val="00103031"/>
    <w:rsid w:val="001044FE"/>
    <w:rsid w:val="0011128E"/>
    <w:rsid w:val="001139D4"/>
    <w:rsid w:val="001245FB"/>
    <w:rsid w:val="001307B0"/>
    <w:rsid w:val="00131B08"/>
    <w:rsid w:val="00132A59"/>
    <w:rsid w:val="00132F5D"/>
    <w:rsid w:val="00133337"/>
    <w:rsid w:val="00133A0F"/>
    <w:rsid w:val="00133C63"/>
    <w:rsid w:val="001340BF"/>
    <w:rsid w:val="0013580F"/>
    <w:rsid w:val="00137B6D"/>
    <w:rsid w:val="00140133"/>
    <w:rsid w:val="0014070B"/>
    <w:rsid w:val="001422C1"/>
    <w:rsid w:val="0014680C"/>
    <w:rsid w:val="001522AE"/>
    <w:rsid w:val="00157D5B"/>
    <w:rsid w:val="0016034F"/>
    <w:rsid w:val="00160E6E"/>
    <w:rsid w:val="00161FE6"/>
    <w:rsid w:val="001631AF"/>
    <w:rsid w:val="001647EA"/>
    <w:rsid w:val="00164C3D"/>
    <w:rsid w:val="00166D3A"/>
    <w:rsid w:val="00170ACC"/>
    <w:rsid w:val="00171712"/>
    <w:rsid w:val="001749E7"/>
    <w:rsid w:val="00180EB5"/>
    <w:rsid w:val="00181FDC"/>
    <w:rsid w:val="001860B9"/>
    <w:rsid w:val="00186F2B"/>
    <w:rsid w:val="001874D6"/>
    <w:rsid w:val="001874EE"/>
    <w:rsid w:val="00194691"/>
    <w:rsid w:val="0019632A"/>
    <w:rsid w:val="00196833"/>
    <w:rsid w:val="001A227B"/>
    <w:rsid w:val="001A2D8E"/>
    <w:rsid w:val="001A4E7C"/>
    <w:rsid w:val="001B29F0"/>
    <w:rsid w:val="001B5FE8"/>
    <w:rsid w:val="001B762C"/>
    <w:rsid w:val="001C4D0A"/>
    <w:rsid w:val="001C5FEF"/>
    <w:rsid w:val="001C7E85"/>
    <w:rsid w:val="001D7A94"/>
    <w:rsid w:val="001D7D09"/>
    <w:rsid w:val="00211328"/>
    <w:rsid w:val="00211487"/>
    <w:rsid w:val="00211756"/>
    <w:rsid w:val="00211D91"/>
    <w:rsid w:val="00217DEC"/>
    <w:rsid w:val="00230499"/>
    <w:rsid w:val="00232A11"/>
    <w:rsid w:val="002356E9"/>
    <w:rsid w:val="00235B57"/>
    <w:rsid w:val="00241BD2"/>
    <w:rsid w:val="00250F24"/>
    <w:rsid w:val="002523C5"/>
    <w:rsid w:val="0025380B"/>
    <w:rsid w:val="00256E5F"/>
    <w:rsid w:val="0025703A"/>
    <w:rsid w:val="00261C16"/>
    <w:rsid w:val="00262F3D"/>
    <w:rsid w:val="00263281"/>
    <w:rsid w:val="002651D6"/>
    <w:rsid w:val="0026551F"/>
    <w:rsid w:val="00280A85"/>
    <w:rsid w:val="00282280"/>
    <w:rsid w:val="002828B6"/>
    <w:rsid w:val="00284119"/>
    <w:rsid w:val="00286AC9"/>
    <w:rsid w:val="00290B5C"/>
    <w:rsid w:val="00292EA1"/>
    <w:rsid w:val="00294791"/>
    <w:rsid w:val="00296908"/>
    <w:rsid w:val="002A4CAB"/>
    <w:rsid w:val="002A7572"/>
    <w:rsid w:val="002A77E1"/>
    <w:rsid w:val="002B0B30"/>
    <w:rsid w:val="002B0C78"/>
    <w:rsid w:val="002B36DD"/>
    <w:rsid w:val="002B6546"/>
    <w:rsid w:val="002B79C3"/>
    <w:rsid w:val="002C0C02"/>
    <w:rsid w:val="002C1277"/>
    <w:rsid w:val="002C167A"/>
    <w:rsid w:val="002C60AD"/>
    <w:rsid w:val="002D0E0E"/>
    <w:rsid w:val="002D2839"/>
    <w:rsid w:val="002D3B6C"/>
    <w:rsid w:val="002D6023"/>
    <w:rsid w:val="002E1CAE"/>
    <w:rsid w:val="002E263F"/>
    <w:rsid w:val="002E4564"/>
    <w:rsid w:val="002E4FD0"/>
    <w:rsid w:val="002E5DA7"/>
    <w:rsid w:val="002E6F81"/>
    <w:rsid w:val="002F08BA"/>
    <w:rsid w:val="002F2CFF"/>
    <w:rsid w:val="002F31A7"/>
    <w:rsid w:val="002F568B"/>
    <w:rsid w:val="002F7818"/>
    <w:rsid w:val="003066D0"/>
    <w:rsid w:val="00306EDB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135C"/>
    <w:rsid w:val="003530E3"/>
    <w:rsid w:val="00355A99"/>
    <w:rsid w:val="00360E0D"/>
    <w:rsid w:val="0036357D"/>
    <w:rsid w:val="00363B23"/>
    <w:rsid w:val="0036594C"/>
    <w:rsid w:val="00366D07"/>
    <w:rsid w:val="00367D19"/>
    <w:rsid w:val="00371BED"/>
    <w:rsid w:val="003760F0"/>
    <w:rsid w:val="0037640D"/>
    <w:rsid w:val="00377307"/>
    <w:rsid w:val="003821CD"/>
    <w:rsid w:val="003822FD"/>
    <w:rsid w:val="00384019"/>
    <w:rsid w:val="003854F1"/>
    <w:rsid w:val="00387E19"/>
    <w:rsid w:val="0039118E"/>
    <w:rsid w:val="00394EA7"/>
    <w:rsid w:val="00397F54"/>
    <w:rsid w:val="003A0D43"/>
    <w:rsid w:val="003A2ABC"/>
    <w:rsid w:val="003A2D96"/>
    <w:rsid w:val="003A334C"/>
    <w:rsid w:val="003B2A4B"/>
    <w:rsid w:val="003C0718"/>
    <w:rsid w:val="003C1D1D"/>
    <w:rsid w:val="003C4EAE"/>
    <w:rsid w:val="003D099E"/>
    <w:rsid w:val="003D21A2"/>
    <w:rsid w:val="003D29D2"/>
    <w:rsid w:val="003D7EED"/>
    <w:rsid w:val="003E0705"/>
    <w:rsid w:val="003E2FF7"/>
    <w:rsid w:val="003F1013"/>
    <w:rsid w:val="003F1ACF"/>
    <w:rsid w:val="003F3B3F"/>
    <w:rsid w:val="00401E78"/>
    <w:rsid w:val="00404948"/>
    <w:rsid w:val="004068C3"/>
    <w:rsid w:val="00406BEA"/>
    <w:rsid w:val="00407E3C"/>
    <w:rsid w:val="00413A60"/>
    <w:rsid w:val="0041472A"/>
    <w:rsid w:val="004230F7"/>
    <w:rsid w:val="00424F2F"/>
    <w:rsid w:val="00426949"/>
    <w:rsid w:val="0043167E"/>
    <w:rsid w:val="0043409A"/>
    <w:rsid w:val="00443C1E"/>
    <w:rsid w:val="00446255"/>
    <w:rsid w:val="00451935"/>
    <w:rsid w:val="00460ED0"/>
    <w:rsid w:val="004622BA"/>
    <w:rsid w:val="00462648"/>
    <w:rsid w:val="00465651"/>
    <w:rsid w:val="00466118"/>
    <w:rsid w:val="00466FC4"/>
    <w:rsid w:val="00470CE7"/>
    <w:rsid w:val="00470F4F"/>
    <w:rsid w:val="00472482"/>
    <w:rsid w:val="00480DC7"/>
    <w:rsid w:val="004845FB"/>
    <w:rsid w:val="004876F6"/>
    <w:rsid w:val="0049236A"/>
    <w:rsid w:val="00492718"/>
    <w:rsid w:val="004956FD"/>
    <w:rsid w:val="00497D64"/>
    <w:rsid w:val="004A2F11"/>
    <w:rsid w:val="004A355D"/>
    <w:rsid w:val="004A490E"/>
    <w:rsid w:val="004A4970"/>
    <w:rsid w:val="004B2183"/>
    <w:rsid w:val="004B2906"/>
    <w:rsid w:val="004B2A01"/>
    <w:rsid w:val="004B3BAF"/>
    <w:rsid w:val="004B4694"/>
    <w:rsid w:val="004C2559"/>
    <w:rsid w:val="004C293A"/>
    <w:rsid w:val="004C5C4D"/>
    <w:rsid w:val="004D1FFB"/>
    <w:rsid w:val="004D7BA3"/>
    <w:rsid w:val="004F4518"/>
    <w:rsid w:val="004F4C62"/>
    <w:rsid w:val="004F55A1"/>
    <w:rsid w:val="00501433"/>
    <w:rsid w:val="00502EF6"/>
    <w:rsid w:val="00511CC4"/>
    <w:rsid w:val="00524428"/>
    <w:rsid w:val="005270EC"/>
    <w:rsid w:val="00531E60"/>
    <w:rsid w:val="00536A5A"/>
    <w:rsid w:val="00541D07"/>
    <w:rsid w:val="00544BAB"/>
    <w:rsid w:val="00545F31"/>
    <w:rsid w:val="005466AD"/>
    <w:rsid w:val="0055017B"/>
    <w:rsid w:val="0055272D"/>
    <w:rsid w:val="00552DAF"/>
    <w:rsid w:val="00554F78"/>
    <w:rsid w:val="005578FA"/>
    <w:rsid w:val="00561098"/>
    <w:rsid w:val="00565129"/>
    <w:rsid w:val="00565CD0"/>
    <w:rsid w:val="00567820"/>
    <w:rsid w:val="005770AD"/>
    <w:rsid w:val="00581414"/>
    <w:rsid w:val="00582490"/>
    <w:rsid w:val="005826FA"/>
    <w:rsid w:val="00593EA4"/>
    <w:rsid w:val="00596166"/>
    <w:rsid w:val="00597E28"/>
    <w:rsid w:val="005A2E3B"/>
    <w:rsid w:val="005A3F9E"/>
    <w:rsid w:val="005A54ED"/>
    <w:rsid w:val="005A5D5B"/>
    <w:rsid w:val="005A6081"/>
    <w:rsid w:val="005A627D"/>
    <w:rsid w:val="005A7691"/>
    <w:rsid w:val="005B3B15"/>
    <w:rsid w:val="005B5732"/>
    <w:rsid w:val="005C0045"/>
    <w:rsid w:val="005C084E"/>
    <w:rsid w:val="005C2F07"/>
    <w:rsid w:val="005C3372"/>
    <w:rsid w:val="005C4606"/>
    <w:rsid w:val="005D0B0C"/>
    <w:rsid w:val="005D4B88"/>
    <w:rsid w:val="005E02B3"/>
    <w:rsid w:val="005E1E24"/>
    <w:rsid w:val="005E7E6B"/>
    <w:rsid w:val="00601B1B"/>
    <w:rsid w:val="00604A01"/>
    <w:rsid w:val="0060596B"/>
    <w:rsid w:val="00606D97"/>
    <w:rsid w:val="00610006"/>
    <w:rsid w:val="0061307D"/>
    <w:rsid w:val="00614E64"/>
    <w:rsid w:val="00617710"/>
    <w:rsid w:val="00617EE6"/>
    <w:rsid w:val="0062067B"/>
    <w:rsid w:val="0062184C"/>
    <w:rsid w:val="00623724"/>
    <w:rsid w:val="00624A4E"/>
    <w:rsid w:val="00627BEA"/>
    <w:rsid w:val="006319DB"/>
    <w:rsid w:val="00632908"/>
    <w:rsid w:val="00634172"/>
    <w:rsid w:val="00642169"/>
    <w:rsid w:val="0064575E"/>
    <w:rsid w:val="00651246"/>
    <w:rsid w:val="00655041"/>
    <w:rsid w:val="0065595B"/>
    <w:rsid w:val="00660269"/>
    <w:rsid w:val="00662CD0"/>
    <w:rsid w:val="00663998"/>
    <w:rsid w:val="00665F89"/>
    <w:rsid w:val="00671BCC"/>
    <w:rsid w:val="00673C92"/>
    <w:rsid w:val="0067404B"/>
    <w:rsid w:val="006753EC"/>
    <w:rsid w:val="00683073"/>
    <w:rsid w:val="0069180B"/>
    <w:rsid w:val="006A2789"/>
    <w:rsid w:val="006A4978"/>
    <w:rsid w:val="006A572C"/>
    <w:rsid w:val="006A7261"/>
    <w:rsid w:val="006B0D29"/>
    <w:rsid w:val="006B1819"/>
    <w:rsid w:val="006B3015"/>
    <w:rsid w:val="006B5DE7"/>
    <w:rsid w:val="006C5048"/>
    <w:rsid w:val="006C6A4B"/>
    <w:rsid w:val="006C779F"/>
    <w:rsid w:val="006C78A1"/>
    <w:rsid w:val="006D01F5"/>
    <w:rsid w:val="006D0CFB"/>
    <w:rsid w:val="006D30C0"/>
    <w:rsid w:val="006D5705"/>
    <w:rsid w:val="006D7535"/>
    <w:rsid w:val="006E0C25"/>
    <w:rsid w:val="006E450B"/>
    <w:rsid w:val="006F0D7E"/>
    <w:rsid w:val="006F30D5"/>
    <w:rsid w:val="00710B77"/>
    <w:rsid w:val="00715665"/>
    <w:rsid w:val="0072075B"/>
    <w:rsid w:val="0072136F"/>
    <w:rsid w:val="007221C2"/>
    <w:rsid w:val="00725816"/>
    <w:rsid w:val="00730955"/>
    <w:rsid w:val="00733A9C"/>
    <w:rsid w:val="00736574"/>
    <w:rsid w:val="007367E0"/>
    <w:rsid w:val="00737215"/>
    <w:rsid w:val="0074366A"/>
    <w:rsid w:val="00745D95"/>
    <w:rsid w:val="007477CA"/>
    <w:rsid w:val="00754905"/>
    <w:rsid w:val="00760038"/>
    <w:rsid w:val="00762EE0"/>
    <w:rsid w:val="00765C41"/>
    <w:rsid w:val="007709F2"/>
    <w:rsid w:val="00771100"/>
    <w:rsid w:val="00774825"/>
    <w:rsid w:val="007759DD"/>
    <w:rsid w:val="00777C2E"/>
    <w:rsid w:val="007837F3"/>
    <w:rsid w:val="00785DAE"/>
    <w:rsid w:val="0078609F"/>
    <w:rsid w:val="00786A58"/>
    <w:rsid w:val="00787DD7"/>
    <w:rsid w:val="007917BA"/>
    <w:rsid w:val="007933F8"/>
    <w:rsid w:val="00795598"/>
    <w:rsid w:val="00795E5C"/>
    <w:rsid w:val="007A2FB0"/>
    <w:rsid w:val="007A5C6F"/>
    <w:rsid w:val="007B17C6"/>
    <w:rsid w:val="007B6448"/>
    <w:rsid w:val="007C6368"/>
    <w:rsid w:val="007C6770"/>
    <w:rsid w:val="007C7C58"/>
    <w:rsid w:val="007D35D2"/>
    <w:rsid w:val="007D4241"/>
    <w:rsid w:val="007D4317"/>
    <w:rsid w:val="007D4EA3"/>
    <w:rsid w:val="007D5AFB"/>
    <w:rsid w:val="007D5E9F"/>
    <w:rsid w:val="007F1CFF"/>
    <w:rsid w:val="007F2790"/>
    <w:rsid w:val="007F5DD5"/>
    <w:rsid w:val="007F67CF"/>
    <w:rsid w:val="007F7E2F"/>
    <w:rsid w:val="0080049A"/>
    <w:rsid w:val="00801918"/>
    <w:rsid w:val="00805577"/>
    <w:rsid w:val="00817511"/>
    <w:rsid w:val="00821A1B"/>
    <w:rsid w:val="008262E9"/>
    <w:rsid w:val="00827E69"/>
    <w:rsid w:val="00835C4D"/>
    <w:rsid w:val="008410ED"/>
    <w:rsid w:val="00843F48"/>
    <w:rsid w:val="008470A2"/>
    <w:rsid w:val="00851423"/>
    <w:rsid w:val="00856E63"/>
    <w:rsid w:val="00857848"/>
    <w:rsid w:val="008654B6"/>
    <w:rsid w:val="00867237"/>
    <w:rsid w:val="0087139C"/>
    <w:rsid w:val="0087329C"/>
    <w:rsid w:val="008732DC"/>
    <w:rsid w:val="00880E83"/>
    <w:rsid w:val="00892A85"/>
    <w:rsid w:val="00892F28"/>
    <w:rsid w:val="00897C64"/>
    <w:rsid w:val="008A0C5F"/>
    <w:rsid w:val="008A3DEA"/>
    <w:rsid w:val="008A4EB9"/>
    <w:rsid w:val="008A6744"/>
    <w:rsid w:val="008A6FFC"/>
    <w:rsid w:val="008A74C0"/>
    <w:rsid w:val="008B1694"/>
    <w:rsid w:val="008C4B27"/>
    <w:rsid w:val="008C6394"/>
    <w:rsid w:val="008C6BA5"/>
    <w:rsid w:val="008C7F2A"/>
    <w:rsid w:val="008D2651"/>
    <w:rsid w:val="008D4120"/>
    <w:rsid w:val="008D7183"/>
    <w:rsid w:val="008E33B6"/>
    <w:rsid w:val="008E36F8"/>
    <w:rsid w:val="008E46B2"/>
    <w:rsid w:val="008E682C"/>
    <w:rsid w:val="008E78A1"/>
    <w:rsid w:val="008F589F"/>
    <w:rsid w:val="00902A3D"/>
    <w:rsid w:val="00906074"/>
    <w:rsid w:val="00906238"/>
    <w:rsid w:val="00907EF9"/>
    <w:rsid w:val="0091295C"/>
    <w:rsid w:val="00914D58"/>
    <w:rsid w:val="00921F47"/>
    <w:rsid w:val="00922866"/>
    <w:rsid w:val="009228AB"/>
    <w:rsid w:val="00925E94"/>
    <w:rsid w:val="0093085B"/>
    <w:rsid w:val="00931C57"/>
    <w:rsid w:val="009347A5"/>
    <w:rsid w:val="00936B7C"/>
    <w:rsid w:val="00942257"/>
    <w:rsid w:val="0094507C"/>
    <w:rsid w:val="009471BF"/>
    <w:rsid w:val="0094752B"/>
    <w:rsid w:val="00950E4E"/>
    <w:rsid w:val="009529BD"/>
    <w:rsid w:val="009533B4"/>
    <w:rsid w:val="009621BD"/>
    <w:rsid w:val="00971D93"/>
    <w:rsid w:val="00981D0B"/>
    <w:rsid w:val="00996A54"/>
    <w:rsid w:val="009A0AAC"/>
    <w:rsid w:val="009A582B"/>
    <w:rsid w:val="009B1F6B"/>
    <w:rsid w:val="009B350A"/>
    <w:rsid w:val="009B49FC"/>
    <w:rsid w:val="009B6190"/>
    <w:rsid w:val="009C0D12"/>
    <w:rsid w:val="009C192E"/>
    <w:rsid w:val="009C37DA"/>
    <w:rsid w:val="009D6819"/>
    <w:rsid w:val="009D6D1C"/>
    <w:rsid w:val="009E0CF9"/>
    <w:rsid w:val="009E531B"/>
    <w:rsid w:val="009E6C56"/>
    <w:rsid w:val="009E735F"/>
    <w:rsid w:val="009E7DCF"/>
    <w:rsid w:val="009F415B"/>
    <w:rsid w:val="009F4A56"/>
    <w:rsid w:val="009F4E65"/>
    <w:rsid w:val="00A006A5"/>
    <w:rsid w:val="00A05942"/>
    <w:rsid w:val="00A06B8A"/>
    <w:rsid w:val="00A075AA"/>
    <w:rsid w:val="00A078E6"/>
    <w:rsid w:val="00A07BEC"/>
    <w:rsid w:val="00A1503D"/>
    <w:rsid w:val="00A264BE"/>
    <w:rsid w:val="00A272CA"/>
    <w:rsid w:val="00A33051"/>
    <w:rsid w:val="00A330CC"/>
    <w:rsid w:val="00A3511A"/>
    <w:rsid w:val="00A35289"/>
    <w:rsid w:val="00A3658A"/>
    <w:rsid w:val="00A407AD"/>
    <w:rsid w:val="00A40923"/>
    <w:rsid w:val="00A41C05"/>
    <w:rsid w:val="00A42426"/>
    <w:rsid w:val="00A5077A"/>
    <w:rsid w:val="00A514B7"/>
    <w:rsid w:val="00A54A0B"/>
    <w:rsid w:val="00A57497"/>
    <w:rsid w:val="00A6154F"/>
    <w:rsid w:val="00A65FD4"/>
    <w:rsid w:val="00A81198"/>
    <w:rsid w:val="00A81260"/>
    <w:rsid w:val="00A81E48"/>
    <w:rsid w:val="00A82035"/>
    <w:rsid w:val="00A84B5B"/>
    <w:rsid w:val="00A90D77"/>
    <w:rsid w:val="00A92E07"/>
    <w:rsid w:val="00AA0B3A"/>
    <w:rsid w:val="00AA6EB4"/>
    <w:rsid w:val="00AA767D"/>
    <w:rsid w:val="00AB0CC9"/>
    <w:rsid w:val="00AB10DD"/>
    <w:rsid w:val="00AB2862"/>
    <w:rsid w:val="00AC064E"/>
    <w:rsid w:val="00AC1C99"/>
    <w:rsid w:val="00AC26FF"/>
    <w:rsid w:val="00AC3FF6"/>
    <w:rsid w:val="00AD058A"/>
    <w:rsid w:val="00AD10D0"/>
    <w:rsid w:val="00AD29FD"/>
    <w:rsid w:val="00AD40EC"/>
    <w:rsid w:val="00AD43AF"/>
    <w:rsid w:val="00AD73EC"/>
    <w:rsid w:val="00AE2851"/>
    <w:rsid w:val="00AE5BC7"/>
    <w:rsid w:val="00AF3AA0"/>
    <w:rsid w:val="00AF5AAF"/>
    <w:rsid w:val="00B046D8"/>
    <w:rsid w:val="00B132E4"/>
    <w:rsid w:val="00B13A8F"/>
    <w:rsid w:val="00B13F4C"/>
    <w:rsid w:val="00B158A4"/>
    <w:rsid w:val="00B16219"/>
    <w:rsid w:val="00B16C59"/>
    <w:rsid w:val="00B17954"/>
    <w:rsid w:val="00B2168E"/>
    <w:rsid w:val="00B33FDD"/>
    <w:rsid w:val="00B359CC"/>
    <w:rsid w:val="00B36107"/>
    <w:rsid w:val="00B37B29"/>
    <w:rsid w:val="00B41789"/>
    <w:rsid w:val="00B46C03"/>
    <w:rsid w:val="00B5047C"/>
    <w:rsid w:val="00B55F61"/>
    <w:rsid w:val="00B60C6C"/>
    <w:rsid w:val="00B619A9"/>
    <w:rsid w:val="00B62FB9"/>
    <w:rsid w:val="00B63B06"/>
    <w:rsid w:val="00B65A9D"/>
    <w:rsid w:val="00B66D60"/>
    <w:rsid w:val="00B72AEB"/>
    <w:rsid w:val="00B73212"/>
    <w:rsid w:val="00B75144"/>
    <w:rsid w:val="00B75EDE"/>
    <w:rsid w:val="00B76AC8"/>
    <w:rsid w:val="00B77D88"/>
    <w:rsid w:val="00B77FAF"/>
    <w:rsid w:val="00B833B2"/>
    <w:rsid w:val="00B84336"/>
    <w:rsid w:val="00B851B9"/>
    <w:rsid w:val="00B856E4"/>
    <w:rsid w:val="00B86453"/>
    <w:rsid w:val="00B864D3"/>
    <w:rsid w:val="00B90054"/>
    <w:rsid w:val="00B91250"/>
    <w:rsid w:val="00B92C14"/>
    <w:rsid w:val="00B930F8"/>
    <w:rsid w:val="00B97AA9"/>
    <w:rsid w:val="00BA0066"/>
    <w:rsid w:val="00BB69DB"/>
    <w:rsid w:val="00BC322E"/>
    <w:rsid w:val="00BC44CD"/>
    <w:rsid w:val="00BC48A6"/>
    <w:rsid w:val="00BC48BA"/>
    <w:rsid w:val="00BC66BF"/>
    <w:rsid w:val="00BD400E"/>
    <w:rsid w:val="00BE27EB"/>
    <w:rsid w:val="00BE7978"/>
    <w:rsid w:val="00BF312A"/>
    <w:rsid w:val="00BF7E21"/>
    <w:rsid w:val="00C07DDB"/>
    <w:rsid w:val="00C31527"/>
    <w:rsid w:val="00C365A1"/>
    <w:rsid w:val="00C4115D"/>
    <w:rsid w:val="00C43BDD"/>
    <w:rsid w:val="00C47778"/>
    <w:rsid w:val="00C5011E"/>
    <w:rsid w:val="00C50EE5"/>
    <w:rsid w:val="00C51478"/>
    <w:rsid w:val="00C5240A"/>
    <w:rsid w:val="00C5398F"/>
    <w:rsid w:val="00C556F5"/>
    <w:rsid w:val="00C55C98"/>
    <w:rsid w:val="00C6263A"/>
    <w:rsid w:val="00C63947"/>
    <w:rsid w:val="00C70E19"/>
    <w:rsid w:val="00C72574"/>
    <w:rsid w:val="00C7430C"/>
    <w:rsid w:val="00C82A56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210"/>
    <w:rsid w:val="00CC3BEC"/>
    <w:rsid w:val="00CC52D9"/>
    <w:rsid w:val="00CC5F46"/>
    <w:rsid w:val="00CD2C3E"/>
    <w:rsid w:val="00CD52E5"/>
    <w:rsid w:val="00CD6647"/>
    <w:rsid w:val="00CE489B"/>
    <w:rsid w:val="00CE4AA6"/>
    <w:rsid w:val="00CE4B73"/>
    <w:rsid w:val="00CF7088"/>
    <w:rsid w:val="00CF70BB"/>
    <w:rsid w:val="00D01F35"/>
    <w:rsid w:val="00D074DB"/>
    <w:rsid w:val="00D12371"/>
    <w:rsid w:val="00D139CF"/>
    <w:rsid w:val="00D22890"/>
    <w:rsid w:val="00D2316F"/>
    <w:rsid w:val="00D34218"/>
    <w:rsid w:val="00D37E7F"/>
    <w:rsid w:val="00D41D01"/>
    <w:rsid w:val="00D47AD7"/>
    <w:rsid w:val="00D51529"/>
    <w:rsid w:val="00D56F2D"/>
    <w:rsid w:val="00D573CC"/>
    <w:rsid w:val="00D61CF0"/>
    <w:rsid w:val="00D641A4"/>
    <w:rsid w:val="00D76542"/>
    <w:rsid w:val="00D85218"/>
    <w:rsid w:val="00D915B1"/>
    <w:rsid w:val="00DA299D"/>
    <w:rsid w:val="00DA65C4"/>
    <w:rsid w:val="00DD2BE0"/>
    <w:rsid w:val="00DD7C20"/>
    <w:rsid w:val="00DE1D72"/>
    <w:rsid w:val="00DE2F49"/>
    <w:rsid w:val="00DE4447"/>
    <w:rsid w:val="00DE5DA2"/>
    <w:rsid w:val="00DF0033"/>
    <w:rsid w:val="00E026BF"/>
    <w:rsid w:val="00E03941"/>
    <w:rsid w:val="00E07B1B"/>
    <w:rsid w:val="00E11853"/>
    <w:rsid w:val="00E15C53"/>
    <w:rsid w:val="00E163F0"/>
    <w:rsid w:val="00E300AD"/>
    <w:rsid w:val="00E47472"/>
    <w:rsid w:val="00E47C73"/>
    <w:rsid w:val="00E50DA2"/>
    <w:rsid w:val="00E52A86"/>
    <w:rsid w:val="00E54B47"/>
    <w:rsid w:val="00E55047"/>
    <w:rsid w:val="00E552BE"/>
    <w:rsid w:val="00E553BF"/>
    <w:rsid w:val="00E55D93"/>
    <w:rsid w:val="00E61294"/>
    <w:rsid w:val="00E64C91"/>
    <w:rsid w:val="00E7237C"/>
    <w:rsid w:val="00E74CB0"/>
    <w:rsid w:val="00E77C46"/>
    <w:rsid w:val="00E827CB"/>
    <w:rsid w:val="00E86CE8"/>
    <w:rsid w:val="00E9091E"/>
    <w:rsid w:val="00E90E82"/>
    <w:rsid w:val="00EA00CB"/>
    <w:rsid w:val="00EA1BAA"/>
    <w:rsid w:val="00EA3FCD"/>
    <w:rsid w:val="00EA42A0"/>
    <w:rsid w:val="00EB1ADC"/>
    <w:rsid w:val="00EB6714"/>
    <w:rsid w:val="00EB69A8"/>
    <w:rsid w:val="00EC0A68"/>
    <w:rsid w:val="00EC4E6C"/>
    <w:rsid w:val="00EC5006"/>
    <w:rsid w:val="00ED00EF"/>
    <w:rsid w:val="00ED1D37"/>
    <w:rsid w:val="00ED45E3"/>
    <w:rsid w:val="00ED49C3"/>
    <w:rsid w:val="00ED6CE8"/>
    <w:rsid w:val="00ED7AA6"/>
    <w:rsid w:val="00EE2A56"/>
    <w:rsid w:val="00EE2E53"/>
    <w:rsid w:val="00EE3731"/>
    <w:rsid w:val="00EE3818"/>
    <w:rsid w:val="00EE3C6E"/>
    <w:rsid w:val="00EE4E88"/>
    <w:rsid w:val="00EF0B76"/>
    <w:rsid w:val="00F06510"/>
    <w:rsid w:val="00F21B5C"/>
    <w:rsid w:val="00F22264"/>
    <w:rsid w:val="00F246AA"/>
    <w:rsid w:val="00F2564D"/>
    <w:rsid w:val="00F32869"/>
    <w:rsid w:val="00F35B05"/>
    <w:rsid w:val="00F413D9"/>
    <w:rsid w:val="00F41C4D"/>
    <w:rsid w:val="00F42752"/>
    <w:rsid w:val="00F51010"/>
    <w:rsid w:val="00F5135F"/>
    <w:rsid w:val="00F51F78"/>
    <w:rsid w:val="00F56E57"/>
    <w:rsid w:val="00F86F47"/>
    <w:rsid w:val="00F90B64"/>
    <w:rsid w:val="00FA06A7"/>
    <w:rsid w:val="00FA1A72"/>
    <w:rsid w:val="00FA5F82"/>
    <w:rsid w:val="00FB2F0F"/>
    <w:rsid w:val="00FB5086"/>
    <w:rsid w:val="00FB5411"/>
    <w:rsid w:val="00FB6392"/>
    <w:rsid w:val="00FC21AF"/>
    <w:rsid w:val="00FC4AF8"/>
    <w:rsid w:val="00FC54B6"/>
    <w:rsid w:val="00FC5D4A"/>
    <w:rsid w:val="00FD3C70"/>
    <w:rsid w:val="00FD6820"/>
    <w:rsid w:val="00FE12D8"/>
    <w:rsid w:val="00FF4E2B"/>
    <w:rsid w:val="00FF7C02"/>
    <w:rsid w:val="024801E3"/>
    <w:rsid w:val="02DDCFF3"/>
    <w:rsid w:val="03E204DB"/>
    <w:rsid w:val="05A6CEDD"/>
    <w:rsid w:val="060E6BA8"/>
    <w:rsid w:val="0676DB08"/>
    <w:rsid w:val="0733ACF6"/>
    <w:rsid w:val="075E12F1"/>
    <w:rsid w:val="08294432"/>
    <w:rsid w:val="082D37EB"/>
    <w:rsid w:val="085DBA0B"/>
    <w:rsid w:val="089CF9AA"/>
    <w:rsid w:val="08BB4743"/>
    <w:rsid w:val="0AE4DB8C"/>
    <w:rsid w:val="0BD13AD4"/>
    <w:rsid w:val="0CF6B6DF"/>
    <w:rsid w:val="0D32DD55"/>
    <w:rsid w:val="0D863494"/>
    <w:rsid w:val="0DF873A7"/>
    <w:rsid w:val="0E747B86"/>
    <w:rsid w:val="0F472058"/>
    <w:rsid w:val="0FAD112A"/>
    <w:rsid w:val="105A2633"/>
    <w:rsid w:val="1205FC57"/>
    <w:rsid w:val="136C7264"/>
    <w:rsid w:val="13917942"/>
    <w:rsid w:val="14817BC7"/>
    <w:rsid w:val="14E8A067"/>
    <w:rsid w:val="15BC6734"/>
    <w:rsid w:val="176F2E4B"/>
    <w:rsid w:val="185AFBD9"/>
    <w:rsid w:val="1893EE7A"/>
    <w:rsid w:val="1A3EC67D"/>
    <w:rsid w:val="1B28ADF1"/>
    <w:rsid w:val="1B5C1442"/>
    <w:rsid w:val="1C8C157D"/>
    <w:rsid w:val="1D2C4D2C"/>
    <w:rsid w:val="20AC518A"/>
    <w:rsid w:val="2127D8A3"/>
    <w:rsid w:val="21468BBB"/>
    <w:rsid w:val="214E7078"/>
    <w:rsid w:val="21BCD9AE"/>
    <w:rsid w:val="2220EB62"/>
    <w:rsid w:val="23F31B3B"/>
    <w:rsid w:val="24EAD43C"/>
    <w:rsid w:val="25569B55"/>
    <w:rsid w:val="26C406D3"/>
    <w:rsid w:val="27025EE0"/>
    <w:rsid w:val="273B7FBE"/>
    <w:rsid w:val="2A23055C"/>
    <w:rsid w:val="2A7528CA"/>
    <w:rsid w:val="2AE936F1"/>
    <w:rsid w:val="2B75F33B"/>
    <w:rsid w:val="2B955DB5"/>
    <w:rsid w:val="2BA1C1CD"/>
    <w:rsid w:val="2D3D922E"/>
    <w:rsid w:val="2DB4E9B9"/>
    <w:rsid w:val="2E308133"/>
    <w:rsid w:val="2FEDB52E"/>
    <w:rsid w:val="3058866B"/>
    <w:rsid w:val="3304CF0C"/>
    <w:rsid w:val="332DE138"/>
    <w:rsid w:val="333A1E5A"/>
    <w:rsid w:val="33452C86"/>
    <w:rsid w:val="337EA438"/>
    <w:rsid w:val="360AC365"/>
    <w:rsid w:val="3658CE3B"/>
    <w:rsid w:val="36AE13A9"/>
    <w:rsid w:val="3743D3F9"/>
    <w:rsid w:val="37877999"/>
    <w:rsid w:val="37F5E00B"/>
    <w:rsid w:val="3838E63A"/>
    <w:rsid w:val="3A72B7B1"/>
    <w:rsid w:val="3F18F279"/>
    <w:rsid w:val="3F5594EA"/>
    <w:rsid w:val="40EA08EB"/>
    <w:rsid w:val="40F56328"/>
    <w:rsid w:val="412079F0"/>
    <w:rsid w:val="41E501DA"/>
    <w:rsid w:val="42864D57"/>
    <w:rsid w:val="429E25D1"/>
    <w:rsid w:val="42FAA92F"/>
    <w:rsid w:val="45842A13"/>
    <w:rsid w:val="46514F5F"/>
    <w:rsid w:val="467BFB98"/>
    <w:rsid w:val="46B81693"/>
    <w:rsid w:val="477E2368"/>
    <w:rsid w:val="4780EBEA"/>
    <w:rsid w:val="479D5639"/>
    <w:rsid w:val="48240FDD"/>
    <w:rsid w:val="48595F36"/>
    <w:rsid w:val="4946AAC5"/>
    <w:rsid w:val="497B4D41"/>
    <w:rsid w:val="49E70FF3"/>
    <w:rsid w:val="4A51C1C8"/>
    <w:rsid w:val="4C7A5C1E"/>
    <w:rsid w:val="4CCEE125"/>
    <w:rsid w:val="4D046BE4"/>
    <w:rsid w:val="4D54FA04"/>
    <w:rsid w:val="4DA06D07"/>
    <w:rsid w:val="4E07EE43"/>
    <w:rsid w:val="4E330B18"/>
    <w:rsid w:val="4ED4D8CD"/>
    <w:rsid w:val="4FF061AA"/>
    <w:rsid w:val="504E93EF"/>
    <w:rsid w:val="50589549"/>
    <w:rsid w:val="51B62D69"/>
    <w:rsid w:val="521C970D"/>
    <w:rsid w:val="5253F5C2"/>
    <w:rsid w:val="52ACC6BC"/>
    <w:rsid w:val="5392FD08"/>
    <w:rsid w:val="540EA6A0"/>
    <w:rsid w:val="544801D3"/>
    <w:rsid w:val="561107C1"/>
    <w:rsid w:val="56C48217"/>
    <w:rsid w:val="57B14FDF"/>
    <w:rsid w:val="57C2C86C"/>
    <w:rsid w:val="58D368E8"/>
    <w:rsid w:val="5950EAE8"/>
    <w:rsid w:val="5AE8A67F"/>
    <w:rsid w:val="5B228E33"/>
    <w:rsid w:val="5C279500"/>
    <w:rsid w:val="5C808EDC"/>
    <w:rsid w:val="5CC6B547"/>
    <w:rsid w:val="5D838299"/>
    <w:rsid w:val="5D9257AA"/>
    <w:rsid w:val="5D9370D1"/>
    <w:rsid w:val="5E06DF72"/>
    <w:rsid w:val="5EB34F98"/>
    <w:rsid w:val="5EC09486"/>
    <w:rsid w:val="5ED01419"/>
    <w:rsid w:val="5F38F269"/>
    <w:rsid w:val="60B98F39"/>
    <w:rsid w:val="631CCE6E"/>
    <w:rsid w:val="6386CFDC"/>
    <w:rsid w:val="63EF6060"/>
    <w:rsid w:val="644757F3"/>
    <w:rsid w:val="647B2B65"/>
    <w:rsid w:val="659B0B7C"/>
    <w:rsid w:val="65BFA64A"/>
    <w:rsid w:val="6797F216"/>
    <w:rsid w:val="6811CA7C"/>
    <w:rsid w:val="6874BD54"/>
    <w:rsid w:val="6AC4B287"/>
    <w:rsid w:val="6B2CF8ED"/>
    <w:rsid w:val="6B7B3E12"/>
    <w:rsid w:val="6B8103D2"/>
    <w:rsid w:val="6BDC5050"/>
    <w:rsid w:val="6C6F4630"/>
    <w:rsid w:val="6CAC10F7"/>
    <w:rsid w:val="6D0BA79D"/>
    <w:rsid w:val="6F77E2F2"/>
    <w:rsid w:val="7115FCC3"/>
    <w:rsid w:val="714CF5F0"/>
    <w:rsid w:val="74B35329"/>
    <w:rsid w:val="7565587E"/>
    <w:rsid w:val="76F902A3"/>
    <w:rsid w:val="774EF17A"/>
    <w:rsid w:val="77D17D0C"/>
    <w:rsid w:val="79A671E4"/>
    <w:rsid w:val="7A70A7AF"/>
    <w:rsid w:val="7B4E02D7"/>
    <w:rsid w:val="7B9CD8F9"/>
    <w:rsid w:val="7D2AB277"/>
    <w:rsid w:val="7D4763E5"/>
    <w:rsid w:val="7D692260"/>
    <w:rsid w:val="7D6BC8CA"/>
    <w:rsid w:val="7E62C480"/>
    <w:rsid w:val="7EAAB6A9"/>
    <w:rsid w:val="7F79B8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39793E7-B342-44C1-81E8-8B4472187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2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99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334834">
          <w:marLeft w:val="-75"/>
          <w:marRight w:val="0"/>
          <w:marTop w:val="30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10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96416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39092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066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85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168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31117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882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6343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467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250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9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3372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400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957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2754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0565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939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theme" Target="theme/theme1.xml" Id="rId13" /><Relationship Type="http://schemas.openxmlformats.org/officeDocument/2006/relationships/styles" Target="styl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microsoft.com/office/2020/10/relationships/intelligence" Target="intelligence2.xml" Id="rId14" 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Akutvagnens innehåll på avd 12/25</dc:title>
  <dc:subject/>
  <dc:creator>patrik.jens.johansson@vgregion.se</dc:creator>
  <keywords/>
  <lastModifiedBy>Ulrica Steingrimsson</lastModifiedBy>
  <revision>310</revision>
  <lastPrinted>2016-03-31T19:56:00.0000000Z</lastPrinted>
  <dcterms:created xsi:type="dcterms:W3CDTF">2022-06-10T17:50:00.0000000Z</dcterms:created>
  <dcterms:modified xsi:type="dcterms:W3CDTF">2026-04-07T15:12:54.0000000Z</dcterms:modified>
</coreProperties>
</file>