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F414D5" w:rsidP="00F35B05" w:rsidRDefault="00F414D5" w14:paraId="50ED252F" w14:textId="77777777">
      <w:pPr>
        <w:pStyle w:val="Rubrik2"/>
        <w:sectPr w:rsidR="00F414D5" w:rsidSect="00F414D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F414D5" w:rsidR="00F414D5" w:rsidP="7012E857" w:rsidRDefault="04EB426E" w14:paraId="64EE0524" w14:textId="5671B710">
      <w:pPr>
        <w:pStyle w:val="Rubrik1"/>
        <w:rPr>
          <w:rFonts w:ascii="Arial" w:hAnsi="Arial" w:cs="Arial"/>
          <w:b/>
        </w:rPr>
      </w:pPr>
      <w:r w:rsidR="04EB426E">
        <w:rPr/>
        <w:t>Samordnad vårdplanering inom Verksamhet Onkologi</w:t>
      </w:r>
    </w:p>
    <w:p w:rsidRPr="00F414D5" w:rsidR="00F414D5" w:rsidP="7012E857" w:rsidRDefault="00F414D5" w14:paraId="6B127549" w14:textId="005DD95D">
      <w:pPr>
        <w:pStyle w:val="Rubrik2"/>
      </w:pPr>
      <w:r w:rsidRPr="1AA8822C" w:rsidR="4251DA26">
        <w:rPr>
          <w:noProof w:val="0"/>
          <w:lang w:val="sv-SE"/>
        </w:rPr>
        <w:t xml:space="preserve">Förändringar sedan föregående version </w:t>
      </w:r>
    </w:p>
    <w:p w:rsidRPr="00F414D5" w:rsidR="00F414D5" w:rsidP="1AA8822C" w:rsidRDefault="00F414D5" w14:paraId="08FEA32D" w14:textId="6DEFE7A6">
      <w:pPr>
        <w:spacing w:before="0" w:beforeAutospacing="off" w:after="160" w:afterAutospacing="off" w:line="257" w:lineRule="auto"/>
        <w:rPr>
          <w:noProof w:val="0"/>
          <w:lang w:val="sv-SE"/>
        </w:rPr>
      </w:pPr>
      <w:r w:rsidRPr="1AA8822C" w:rsidR="4251DA26">
        <w:rPr>
          <w:rFonts w:ascii="Times New Roman" w:hAnsi="Times New Roman" w:eastAsia="Times New Roman" w:cs="Times New Roman"/>
          <w:noProof w:val="0"/>
          <w:color w:val="auto"/>
          <w:sz w:val="24"/>
          <w:szCs w:val="24"/>
          <w:lang w:val="sv-SE" w:eastAsia="sv-SE" w:bidi="ar-SA"/>
        </w:rPr>
        <w:t>2026-01-</w:t>
      </w:r>
      <w:r w:rsidRPr="1AA8822C" w:rsidR="4251DA26">
        <w:rPr>
          <w:rFonts w:ascii="Times New Roman" w:hAnsi="Times New Roman" w:eastAsia="Times New Roman" w:cs="Times New Roman"/>
          <w:noProof w:val="0"/>
          <w:color w:val="auto"/>
          <w:sz w:val="24"/>
          <w:szCs w:val="24"/>
          <w:lang w:val="sv-SE" w:eastAsia="sv-SE" w:bidi="ar-SA"/>
        </w:rPr>
        <w:t>19 - Ingen</w:t>
      </w:r>
      <w:r w:rsidRPr="1AA8822C" w:rsidR="4251DA26">
        <w:rPr>
          <w:rFonts w:ascii="Times New Roman" w:hAnsi="Times New Roman" w:eastAsia="Times New Roman" w:cs="Times New Roman"/>
          <w:noProof w:val="0"/>
          <w:color w:val="auto"/>
          <w:sz w:val="24"/>
          <w:szCs w:val="24"/>
          <w:lang w:val="sv-SE" w:eastAsia="sv-SE" w:bidi="ar-SA"/>
        </w:rPr>
        <w:t xml:space="preserve"> förändring av innehåll. Snabbupprättande </w:t>
      </w:r>
      <w:r w:rsidRPr="1AA8822C" w:rsidR="4251DA26">
        <w:rPr>
          <w:rFonts w:ascii="Times New Roman" w:hAnsi="Times New Roman" w:eastAsia="Times New Roman" w:cs="Times New Roman"/>
          <w:noProof w:val="0"/>
          <w:color w:val="auto"/>
          <w:sz w:val="24"/>
          <w:szCs w:val="24"/>
          <w:lang w:val="sv-SE" w:eastAsia="sv-SE" w:bidi="ar-SA"/>
        </w:rPr>
        <w:t>pga</w:t>
      </w:r>
      <w:r w:rsidRPr="1AA8822C" w:rsidR="4251DA26">
        <w:rPr>
          <w:rFonts w:ascii="Times New Roman" w:hAnsi="Times New Roman" w:eastAsia="Times New Roman" w:cs="Times New Roman"/>
          <w:noProof w:val="0"/>
          <w:color w:val="auto"/>
          <w:sz w:val="24"/>
          <w:szCs w:val="24"/>
          <w:lang w:val="sv-SE" w:eastAsia="sv-SE" w:bidi="ar-SA"/>
        </w:rPr>
        <w:t xml:space="preserve"> administrativ omstrukturering. Godkänt av VC Andreas Hallqvist. </w:t>
      </w:r>
    </w:p>
    <w:p w:rsidRPr="00F414D5" w:rsidR="00F414D5" w:rsidP="1AA8822C" w:rsidRDefault="00F414D5" w14:paraId="34B85C0F" w14:textId="292985B6">
      <w:pPr>
        <w:pStyle w:val="Rubrik2"/>
        <w:rPr>
          <w:rFonts w:ascii="Arial" w:hAnsi="Arial" w:cs="Arial"/>
          <w:b w:val="1"/>
          <w:bCs w:val="1"/>
        </w:rPr>
      </w:pPr>
      <w:r w:rsidR="00F414D5">
        <w:rPr/>
        <w:t>Syfte</w:t>
      </w:r>
    </w:p>
    <w:p w:rsidRPr="00F414D5" w:rsidR="00F414D5" w:rsidP="2CDDB48C" w:rsidRDefault="00F414D5" w14:paraId="5021AEA2" w14:textId="40F3D756">
      <w:r>
        <w:t>Denna rutin syftar till att tydliggöra ansvarsfördelningen vid samordnad vårdplanering. Till hjälp finns på varje avdelning en pärm med information om SAMSA-systemet</w:t>
      </w:r>
      <w:r w:rsidR="66D9A960">
        <w:t>.</w:t>
      </w:r>
    </w:p>
    <w:p w:rsidRPr="00F414D5" w:rsidR="00F414D5" w:rsidP="7012E857" w:rsidRDefault="00F414D5" w14:paraId="373569CC" w14:textId="77777777">
      <w:pPr>
        <w:pStyle w:val="Rubrik2"/>
        <w:rPr>
          <w:rFonts w:ascii="Arial" w:hAnsi="Arial" w:cs="Arial"/>
          <w:b/>
        </w:rPr>
      </w:pPr>
      <w:r>
        <w:t>Arbetsbeskrivning</w:t>
      </w:r>
    </w:p>
    <w:p w:rsidRPr="00F414D5" w:rsidR="00F414D5" w:rsidP="7012E857" w:rsidRDefault="00F414D5" w14:paraId="172894FF" w14:textId="77777777">
      <w:pPr>
        <w:pStyle w:val="Rubrik3"/>
        <w:rPr>
          <w:rFonts w:ascii="Arial" w:hAnsi="Arial" w:cs="Arial"/>
          <w:b/>
        </w:rPr>
      </w:pPr>
      <w:r>
        <w:t>Vårdplanerarnas ansvar:</w:t>
      </w:r>
    </w:p>
    <w:p w:rsidRPr="00F414D5" w:rsidR="00F414D5" w:rsidP="7012E857" w:rsidRDefault="00F414D5" w14:paraId="1ED918C4" w14:textId="60522180">
      <w:pPr>
        <w:rPr>
          <w:rFonts w:ascii="Arial" w:hAnsi="Arial" w:cs="Arial"/>
          <w:sz w:val="20"/>
          <w:szCs w:val="20"/>
        </w:rPr>
      </w:pPr>
      <w:r>
        <w:t>Vårdplanerarnas huvudansvar är att följa patienten i SAMSA- processen.</w:t>
      </w:r>
    </w:p>
    <w:p w:rsidRPr="00F414D5" w:rsidR="00F414D5" w:rsidP="7012E857" w:rsidRDefault="00F414D5" w14:paraId="0997D34D" w14:textId="77777777">
      <w:pPr>
        <w:pStyle w:val="Liststycke"/>
        <w:numPr>
          <w:ilvl w:val="1"/>
          <w:numId w:val="3"/>
        </w:numPr>
        <w:rPr>
          <w:rFonts w:ascii="Arial" w:hAnsi="Arial" w:cs="Arial"/>
          <w:sz w:val="20"/>
          <w:szCs w:val="20"/>
        </w:rPr>
      </w:pPr>
      <w:r>
        <w:t>Inskrivning i SAMSA</w:t>
      </w:r>
    </w:p>
    <w:p w:rsidRPr="00F414D5" w:rsidR="00F414D5" w:rsidP="7012E857" w:rsidRDefault="00F414D5" w14:paraId="2091D803" w14:textId="77777777">
      <w:pPr>
        <w:pStyle w:val="Liststycke"/>
        <w:numPr>
          <w:ilvl w:val="1"/>
          <w:numId w:val="3"/>
        </w:numPr>
        <w:rPr>
          <w:rFonts w:ascii="Arial" w:hAnsi="Arial" w:cs="Arial"/>
          <w:sz w:val="20"/>
          <w:szCs w:val="20"/>
        </w:rPr>
      </w:pPr>
      <w:r>
        <w:t>Dialog med ansvarig sjuksköterska om vem som ansvarar för planeringsunderlag</w:t>
      </w:r>
    </w:p>
    <w:p w:rsidRPr="00F414D5" w:rsidR="00F414D5" w:rsidP="7012E857" w:rsidRDefault="00F414D5" w14:paraId="1618B6EC" w14:textId="77777777">
      <w:pPr>
        <w:pStyle w:val="Liststycke"/>
        <w:numPr>
          <w:ilvl w:val="1"/>
          <w:numId w:val="3"/>
        </w:numPr>
        <w:rPr>
          <w:rFonts w:ascii="Arial" w:hAnsi="Arial" w:cs="Arial"/>
          <w:sz w:val="20"/>
          <w:szCs w:val="20"/>
        </w:rPr>
      </w:pPr>
      <w:r>
        <w:t>Planeringsunderlag skickas enligt överenskommelse med sjuksköterska</w:t>
      </w:r>
    </w:p>
    <w:p w:rsidRPr="00F414D5" w:rsidR="00F414D5" w:rsidP="7012E857" w:rsidRDefault="00F414D5" w14:paraId="4D2E2851" w14:textId="77777777">
      <w:pPr>
        <w:pStyle w:val="Liststycke"/>
        <w:numPr>
          <w:ilvl w:val="1"/>
          <w:numId w:val="3"/>
        </w:numPr>
        <w:rPr>
          <w:rFonts w:ascii="Arial" w:hAnsi="Arial" w:cs="Arial"/>
          <w:sz w:val="20"/>
          <w:szCs w:val="20"/>
        </w:rPr>
      </w:pPr>
      <w:r>
        <w:t>Samtal med patienten och/eller närstående inför vårdplanering</w:t>
      </w:r>
    </w:p>
    <w:p w:rsidRPr="00F414D5" w:rsidR="00F414D5" w:rsidP="4C6CA01D" w:rsidRDefault="00F414D5" w14:paraId="7ECD882F" w14:textId="75CA4551">
      <w:pPr>
        <w:pStyle w:val="Liststycke"/>
        <w:rPr>
          <w:rFonts w:ascii="Arial" w:hAnsi="Arial" w:cs="Arial"/>
          <w:sz w:val="20"/>
          <w:szCs w:val="20"/>
        </w:rPr>
      </w:pPr>
      <w:r>
        <w:t>Bokar tid för vårdplaneringen med kommunen och ASIH</w:t>
      </w:r>
      <w:r w:rsidR="54A53B5E">
        <w:t>/PRT</w:t>
      </w:r>
      <w:r>
        <w:t xml:space="preserve"> </w:t>
      </w:r>
    </w:p>
    <w:p w:rsidRPr="00F414D5" w:rsidR="00F414D5" w:rsidP="7012E857" w:rsidRDefault="00F414D5" w14:paraId="2DEE6E55" w14:textId="77777777">
      <w:pPr>
        <w:pStyle w:val="Liststycke"/>
        <w:numPr>
          <w:ilvl w:val="1"/>
          <w:numId w:val="3"/>
        </w:numPr>
        <w:rPr>
          <w:rFonts w:ascii="Arial" w:hAnsi="Arial" w:cs="Arial"/>
          <w:sz w:val="20"/>
          <w:szCs w:val="20"/>
        </w:rPr>
      </w:pPr>
      <w:r>
        <w:t>Ansvarar för planeringsmötet</w:t>
      </w:r>
    </w:p>
    <w:p w:rsidRPr="00F414D5" w:rsidR="00F414D5" w:rsidP="7012E857" w:rsidRDefault="00F414D5" w14:paraId="67FD0DB4" w14:textId="0C8B9358">
      <w:pPr>
        <w:pStyle w:val="Liststycke"/>
        <w:numPr>
          <w:ilvl w:val="1"/>
          <w:numId w:val="3"/>
        </w:numPr>
        <w:rPr>
          <w:rFonts w:ascii="Arial" w:hAnsi="Arial" w:cs="Arial"/>
          <w:sz w:val="20"/>
          <w:szCs w:val="20"/>
        </w:rPr>
      </w:pPr>
      <w:r>
        <w:t>Dokumentation i Melior och SAMSA före/efter planeringsmötet</w:t>
      </w:r>
    </w:p>
    <w:p w:rsidRPr="00F414D5" w:rsidR="00F414D5" w:rsidP="7012E857" w:rsidRDefault="00F414D5" w14:paraId="1296C684" w14:textId="0AF139AD">
      <w:pPr>
        <w:rPr>
          <w:rFonts w:ascii="Arial" w:hAnsi="Arial" w:cs="Arial"/>
          <w:sz w:val="20"/>
          <w:szCs w:val="20"/>
        </w:rPr>
      </w:pPr>
      <w:r>
        <w:t>OBS! lämna inte ut vårdplanerarnas telefonnummer till patienten/närstående. Respektive avdelningstelefonnummer gäller.</w:t>
      </w:r>
    </w:p>
    <w:p w:rsidR="2CDDB48C" w:rsidP="2CDDB48C" w:rsidRDefault="2CDDB48C" w14:paraId="30BB3C8E" w14:textId="375D6E81">
      <w:pPr>
        <w:pStyle w:val="Rubrik3"/>
      </w:pPr>
    </w:p>
    <w:p w:rsidRPr="00F414D5" w:rsidR="00F414D5" w:rsidP="7012E857" w:rsidRDefault="00F414D5" w14:paraId="6ABB72A1" w14:textId="25AD0A71">
      <w:pPr>
        <w:pStyle w:val="Rubrik3"/>
        <w:rPr>
          <w:rFonts w:ascii="Arial" w:hAnsi="Arial" w:cs="Arial"/>
          <w:b/>
        </w:rPr>
      </w:pPr>
      <w:r>
        <w:t>Avdelningens ansvar:</w:t>
      </w:r>
    </w:p>
    <w:p w:rsidRPr="00F414D5" w:rsidR="00F414D5" w:rsidP="7012E857" w:rsidRDefault="00F414D5" w14:paraId="34298A3E" w14:textId="77777777">
      <w:pPr>
        <w:pStyle w:val="MellanrubrikVGR"/>
        <w:rPr>
          <w:rFonts w:ascii="Arial" w:hAnsi="Arial" w:cs="Arial"/>
          <w:bCs/>
        </w:rPr>
      </w:pPr>
      <w:r>
        <w:t>Inskrivning</w:t>
      </w:r>
    </w:p>
    <w:p w:rsidRPr="00F414D5" w:rsidR="00F414D5" w:rsidP="7012E857" w:rsidRDefault="00F414D5" w14:paraId="38A93AC0" w14:textId="77777777">
      <w:pPr>
        <w:pStyle w:val="Liststycke"/>
        <w:numPr>
          <w:ilvl w:val="1"/>
          <w:numId w:val="2"/>
        </w:numPr>
        <w:rPr>
          <w:rFonts w:ascii="Arial" w:hAnsi="Arial" w:cs="Arial"/>
          <w:sz w:val="20"/>
          <w:szCs w:val="20"/>
        </w:rPr>
      </w:pPr>
      <w:r>
        <w:t>Om patienten tidigare har insatser från kommunen skall sjuksköterskan i ELVIS klicka på SVPL-knappen och sedan logga in i SAMSA och göra inskrivningsmeddelande.</w:t>
      </w:r>
    </w:p>
    <w:p w:rsidRPr="00EC226B" w:rsidR="00F414D5" w:rsidP="7012E857" w:rsidRDefault="00F414D5" w14:paraId="577057D7" w14:textId="1E9480EC">
      <w:pPr>
        <w:pStyle w:val="Liststycke"/>
        <w:numPr>
          <w:ilvl w:val="1"/>
          <w:numId w:val="2"/>
        </w:numPr>
        <w:rPr>
          <w:rStyle w:val="Hyperlnk"/>
          <w:rFonts w:ascii="Arial" w:hAnsi="Arial" w:cs="Arial"/>
          <w:sz w:val="20"/>
          <w:szCs w:val="20"/>
        </w:rPr>
      </w:pPr>
      <w:r>
        <w:t xml:space="preserve">Dialog med vårdplanerarna om vem som ansvarar att skicka planeringsunderlag i SAMSA. Observera att överenskommelse bör ske innan kl. 1200. Om sjuksköterskan på avdelningen skall skicka planeringsunderlag i SAMSA – var god se </w:t>
      </w:r>
      <w:r w:rsidR="00EC226B">
        <w:fldChar w:fldCharType="begin"/>
      </w:r>
      <w:r w:rsidR="00EC226B">
        <w:instrText xml:space="preserve"> HYPERLINK "https://mellanarkiv-offentlig.vgregion.se/alfresco/s/archive/stream/public/v1/source/available/sofia/su2616-1140441833-926/surrogate/Samordnad%20v%c3%a5rdplanering%20-%20sjuksk%c3%b6terskans%20arbetsbeskrivning.pdf" </w:instrText>
      </w:r>
      <w:r w:rsidR="00EC226B">
        <w:fldChar w:fldCharType="separate"/>
      </w:r>
      <w:r w:rsidRPr="00EC226B">
        <w:rPr>
          <w:rStyle w:val="Hyperlnk"/>
        </w:rPr>
        <w:t xml:space="preserve">Samordnad </w:t>
      </w:r>
      <w:proofErr w:type="gramStart"/>
      <w:r w:rsidRPr="00EC226B">
        <w:rPr>
          <w:rStyle w:val="Hyperlnk"/>
        </w:rPr>
        <w:t>vårdplanering- sjuksköterskans</w:t>
      </w:r>
      <w:proofErr w:type="gramEnd"/>
      <w:r w:rsidRPr="00EC226B">
        <w:rPr>
          <w:rStyle w:val="Hyperlnk"/>
        </w:rPr>
        <w:t xml:space="preserve"> Arbetsbeskrivning</w:t>
      </w:r>
      <w:r w:rsidRPr="00EC226B" w:rsidR="39F96FEF">
        <w:rPr>
          <w:rStyle w:val="Hyperlnk"/>
        </w:rPr>
        <w:t xml:space="preserve"> </w:t>
      </w:r>
    </w:p>
    <w:p w:rsidRPr="00F414D5" w:rsidR="00F414D5" w:rsidP="7012E857" w:rsidRDefault="00EC226B" w14:paraId="0BE6B3FE" w14:textId="6AC653FC">
      <w:pPr>
        <w:pStyle w:val="MellanrubrikVGR"/>
        <w:rPr>
          <w:rFonts w:ascii="Arial" w:hAnsi="Arial" w:cs="Arial"/>
          <w:bCs/>
        </w:rPr>
      </w:pPr>
      <w:r>
        <w:rPr>
          <w:rFonts w:ascii="Times New Roman" w:hAnsi="Times New Roman"/>
          <w:b w:val="0"/>
          <w:color w:val="auto"/>
          <w:sz w:val="24"/>
          <w:szCs w:val="24"/>
        </w:rPr>
        <w:fldChar w:fldCharType="end"/>
      </w:r>
      <w:r w:rsidR="00F414D5">
        <w:t>Utskrivning</w:t>
      </w:r>
    </w:p>
    <w:p w:rsidRPr="00F414D5" w:rsidR="00F414D5" w:rsidP="7012E857" w:rsidRDefault="00F414D5" w14:paraId="2C93C56E" w14:textId="77777777">
      <w:pPr>
        <w:pStyle w:val="Liststycke"/>
        <w:numPr>
          <w:ilvl w:val="1"/>
          <w:numId w:val="1"/>
        </w:numPr>
        <w:rPr>
          <w:rFonts w:ascii="Arial" w:hAnsi="Arial" w:cs="Arial"/>
          <w:b/>
          <w:bCs/>
          <w:sz w:val="20"/>
          <w:szCs w:val="20"/>
        </w:rPr>
      </w:pPr>
      <w:r>
        <w:t>Det är avdelningens ansvar att alltid skriva ut patienten i ELVIS, MELIOR och SAMSA i nära anslutning till hemgång.</w:t>
      </w:r>
    </w:p>
    <w:p w:rsidR="7012E857" w:rsidP="7012E857" w:rsidRDefault="00F414D5" w14:paraId="360F50F8" w14:textId="0E1A3518">
      <w:pPr>
        <w:pStyle w:val="Liststycke"/>
        <w:numPr>
          <w:ilvl w:val="1"/>
          <w:numId w:val="1"/>
        </w:numPr>
        <w:rPr>
          <w:rFonts w:ascii="Arial" w:hAnsi="Arial" w:cs="Arial"/>
          <w:sz w:val="20"/>
          <w:szCs w:val="20"/>
        </w:rPr>
      </w:pPr>
      <w:r>
        <w:t>Patientens ansvariga sjuksköterska på avdelningen ska kontakta biståndsbedömare (BIB), HSV, ASIH vid behov vars kontaktuppgifter man hittar i SAMSA.</w:t>
      </w:r>
    </w:p>
    <w:p w:rsidRPr="00F414D5" w:rsidR="00F414D5" w:rsidP="7012E857" w:rsidRDefault="00F414D5" w14:paraId="5D8BF2F4" w14:textId="77777777">
      <w:pPr>
        <w:rPr>
          <w:rFonts w:ascii="Arial" w:hAnsi="Arial" w:cs="Arial"/>
          <w:sz w:val="20"/>
          <w:szCs w:val="20"/>
        </w:rPr>
      </w:pPr>
      <w:r>
        <w:t>Vid frågor eller funderingar ring Vårdplanerarna:</w:t>
      </w:r>
    </w:p>
    <w:p w:rsidRPr="008D26E9" w:rsidR="00F414D5" w:rsidP="4C6CA01D" w:rsidRDefault="284D5C50" w14:paraId="4DFC8A07" w14:textId="2678CA72">
      <w:r w:rsidRPr="008D26E9">
        <w:t>Ellen Holmertz 031-342 68 78</w:t>
      </w:r>
      <w:r w:rsidRPr="008D26E9" w:rsidR="2CC526A7">
        <w:t xml:space="preserve"> eller </w:t>
      </w:r>
      <w:r w:rsidRPr="008D26E9" w:rsidR="5114D083">
        <w:t>Julia Byström 031-342 68 94</w:t>
      </w:r>
    </w:p>
    <w:p w:rsidRPr="00F414D5" w:rsidR="00F414D5" w:rsidP="2CDDB48C" w:rsidRDefault="00F414D5" w14:paraId="6C48199D" w14:textId="238247E3">
      <w:pPr>
        <w:pStyle w:val="Rubrik2"/>
        <w:rPr>
          <w:rFonts w:ascii="Arial" w:hAnsi="Arial" w:cs="Arial"/>
          <w:b/>
        </w:rPr>
      </w:pPr>
      <w:r>
        <w:t>Ansvar</w:t>
      </w:r>
      <w:r w:rsidR="1D57104B">
        <w:t xml:space="preserve"> &amp; Uppföljning</w:t>
      </w:r>
    </w:p>
    <w:p w:rsidR="00F414D5" w:rsidP="62E7F815" w:rsidRDefault="00F414D5" w14:paraId="7631403B" w14:textId="098E8272">
      <w:pPr>
        <w:rPr>
          <w:rFonts w:ascii="Arial" w:hAnsi="Arial" w:cs="Arial"/>
          <w:sz w:val="20"/>
          <w:szCs w:val="20"/>
        </w:rPr>
      </w:pPr>
      <w:r>
        <w:t>Denna rutin gäller för vårdplanerarna och sjuksköterska på respektive slutenvårdsavdelning</w:t>
      </w:r>
      <w:r w:rsidR="14EF2CD5">
        <w:t>. ”Medvetet avsteg från rutinen dokumenteras i Melior om rutinen är kopplad till patient.” Övriga orsaker till avsteg från rutinen rapporteras i MedControlPRO.”</w:t>
      </w:r>
    </w:p>
    <w:p w:rsidRPr="00705FDC" w:rsidR="00F414D5" w:rsidP="7012E857" w:rsidRDefault="00F414D5" w14:paraId="4D3A1D57" w14:textId="77777777">
      <w:pPr>
        <w:pStyle w:val="Rubrik2"/>
        <w:rPr>
          <w:rFonts w:ascii="Arial" w:hAnsi="Arial" w:cs="Arial"/>
          <w:b/>
        </w:rPr>
      </w:pPr>
      <w:r w:rsidRPr="00705FDC">
        <w:t>Relaterad information</w:t>
      </w:r>
    </w:p>
    <w:p w:rsidRPr="00F414D5" w:rsidR="00F414D5" w:rsidP="00F414D5" w:rsidRDefault="00F414D5" w14:paraId="498477C2" w14:textId="77777777">
      <w:pPr>
        <w:spacing w:after="0" w:line="240" w:lineRule="auto"/>
        <w:ind w:left="0" w:right="0"/>
        <w:rPr>
          <w:rFonts w:ascii="Arial" w:hAnsi="Arial" w:cs="Arial"/>
          <w:sz w:val="20"/>
          <w:lang w:val="fi-FI"/>
        </w:rPr>
      </w:pPr>
    </w:p>
    <w:p w:rsidRPr="00B86167" w:rsidR="00F414D5" w:rsidP="00D4366C" w:rsidRDefault="00B86167" w14:paraId="79F32F8E" w14:textId="4F8669E9">
      <w:pPr>
        <w:spacing w:after="0" w:line="240" w:lineRule="auto"/>
        <w:ind w:left="0" w:right="0" w:firstLine="992"/>
        <w:rPr>
          <w:rStyle w:val="Hyperlnk"/>
          <w:rFonts w:ascii="Arial" w:hAnsi="Arial" w:cs="Arial"/>
          <w:sz w:val="20"/>
          <w:lang w:val="fi-FI"/>
        </w:rPr>
      </w:pPr>
      <w:r>
        <w:rPr>
          <w:rFonts w:ascii="Arial" w:hAnsi="Arial" w:cs="Arial"/>
          <w:color w:val="0000FF"/>
          <w:sz w:val="18"/>
          <w:szCs w:val="18"/>
          <w:u w:val="single"/>
        </w:rPr>
        <w:fldChar w:fldCharType="begin"/>
      </w:r>
      <w:r>
        <w:rPr>
          <w:rFonts w:ascii="Arial" w:hAnsi="Arial" w:cs="Arial"/>
          <w:color w:val="0000FF"/>
          <w:sz w:val="18"/>
          <w:szCs w:val="18"/>
          <w:u w:val="single"/>
        </w:rPr>
        <w:instrText xml:space="preserve"> HYPERLINK "https://mellanarkiv-offentlig.vgregion.se/alfresco/s/archive/stream/public/v1/source/available/sofia/su2616-1140441833-925/surrogate/Samordnad%20v%c3%a5rdplanering%20-%20l%c3%a4karens%20arbetsbeskrivning.pdf" </w:instrText>
      </w:r>
      <w:r>
        <w:rPr>
          <w:rFonts w:ascii="Arial" w:hAnsi="Arial" w:cs="Arial"/>
          <w:color w:val="0000FF"/>
          <w:sz w:val="18"/>
          <w:szCs w:val="18"/>
          <w:u w:val="single"/>
        </w:rPr>
      </w:r>
      <w:r>
        <w:rPr>
          <w:rFonts w:ascii="Arial" w:hAnsi="Arial" w:cs="Arial"/>
          <w:color w:val="0000FF"/>
          <w:sz w:val="18"/>
          <w:szCs w:val="18"/>
          <w:u w:val="single"/>
        </w:rPr>
        <w:fldChar w:fldCharType="separate"/>
      </w:r>
      <w:r w:rsidRPr="00B86167" w:rsidR="00F414D5">
        <w:rPr>
          <w:rStyle w:val="Hyperlnk"/>
          <w:rFonts w:ascii="Arial" w:hAnsi="Arial" w:cs="Arial"/>
          <w:sz w:val="18"/>
          <w:szCs w:val="18"/>
        </w:rPr>
        <w:t xml:space="preserve">Samordnad </w:t>
      </w:r>
      <w:proofErr w:type="gramStart"/>
      <w:r w:rsidRPr="00B86167" w:rsidR="00F414D5">
        <w:rPr>
          <w:rStyle w:val="Hyperlnk"/>
          <w:rFonts w:ascii="Arial" w:hAnsi="Arial" w:cs="Arial"/>
          <w:sz w:val="18"/>
          <w:szCs w:val="18"/>
        </w:rPr>
        <w:t>vårdplanering- Läkarens</w:t>
      </w:r>
      <w:proofErr w:type="gramEnd"/>
      <w:r w:rsidRPr="00B86167" w:rsidR="00F414D5">
        <w:rPr>
          <w:rStyle w:val="Hyperlnk"/>
          <w:rFonts w:ascii="Arial" w:hAnsi="Arial" w:cs="Arial"/>
          <w:sz w:val="18"/>
          <w:szCs w:val="18"/>
        </w:rPr>
        <w:t xml:space="preserve"> Arbetsbeskrivning  </w:t>
      </w:r>
    </w:p>
    <w:p w:rsidRPr="00F414D5" w:rsidR="00F414D5" w:rsidP="00F414D5" w:rsidRDefault="00B86167" w14:paraId="017451E0" w14:textId="06683C8D">
      <w:pPr>
        <w:spacing w:after="0" w:line="240" w:lineRule="auto"/>
        <w:ind w:left="0" w:right="0"/>
        <w:rPr>
          <w:rFonts w:ascii="Arial" w:hAnsi="Arial" w:cs="Arial"/>
          <w:sz w:val="20"/>
          <w:lang w:val="fi-FI"/>
        </w:rPr>
      </w:pPr>
      <w:r>
        <w:rPr>
          <w:rFonts w:ascii="Arial" w:hAnsi="Arial" w:cs="Arial"/>
          <w:color w:val="0000FF"/>
          <w:sz w:val="18"/>
          <w:szCs w:val="18"/>
          <w:u w:val="single"/>
        </w:rPr>
        <w:fldChar w:fldCharType="end"/>
      </w:r>
    </w:p>
    <w:p w:rsidRPr="00B86167" w:rsidR="00F414D5" w:rsidP="00B86167" w:rsidRDefault="00D4366C" w14:paraId="4D31BE7D" w14:textId="645563D6">
      <w:pPr>
        <w:spacing w:after="0" w:line="240" w:lineRule="auto"/>
        <w:ind w:left="0" w:right="0" w:firstLine="992"/>
        <w:rPr>
          <w:rStyle w:val="Hyperlnk"/>
          <w:rFonts w:ascii="Arial" w:hAnsi="Arial" w:cs="Arial"/>
          <w:sz w:val="20"/>
          <w:lang w:val="fi-FI"/>
        </w:rPr>
      </w:pPr>
      <w:r>
        <w:rPr>
          <w:rFonts w:ascii="Arial" w:hAnsi="Arial" w:cs="Arial"/>
          <w:color w:val="0000FF"/>
          <w:sz w:val="18"/>
          <w:szCs w:val="18"/>
          <w:u w:val="single"/>
        </w:rPr>
        <w:fldChar w:fldCharType="begin"/>
      </w:r>
      <w:r>
        <w:rPr>
          <w:rFonts w:ascii="Arial" w:hAnsi="Arial" w:cs="Arial"/>
          <w:color w:val="0000FF"/>
          <w:sz w:val="18"/>
          <w:szCs w:val="18"/>
          <w:u w:val="single"/>
        </w:rPr>
        <w:instrText xml:space="preserve"> HYPERLINK "https://mellanarkiv-offentlig.vgregion.se/alfresco/s/archive/stream/public/v1/source/available/sofia/su2616-1140441833-926/surrogate/Samordnad%20v%c3%a5rdplanering%20-%20sjuksk%c3%b6terskans%20arbetsbeskrivning.pdf" \t "_blank" </w:instrText>
      </w:r>
      <w:r>
        <w:rPr>
          <w:rFonts w:ascii="Arial" w:hAnsi="Arial" w:cs="Arial"/>
          <w:color w:val="0000FF"/>
          <w:sz w:val="18"/>
          <w:szCs w:val="18"/>
          <w:u w:val="single"/>
        </w:rPr>
      </w:r>
      <w:r>
        <w:rPr>
          <w:rFonts w:ascii="Arial" w:hAnsi="Arial" w:cs="Arial"/>
          <w:color w:val="0000FF"/>
          <w:sz w:val="18"/>
          <w:szCs w:val="18"/>
          <w:u w:val="single"/>
        </w:rPr>
        <w:fldChar w:fldCharType="separate"/>
      </w:r>
      <w:r w:rsidRPr="00D4366C" w:rsidR="00F414D5">
        <w:rPr>
          <w:rStyle w:val="Hyperlnk"/>
          <w:rFonts w:ascii="Arial" w:hAnsi="Arial" w:cs="Arial"/>
          <w:sz w:val="18"/>
          <w:szCs w:val="18"/>
        </w:rPr>
        <w:t xml:space="preserve">Samordnad </w:t>
      </w:r>
      <w:proofErr w:type="gramStart"/>
      <w:r w:rsidRPr="00D4366C" w:rsidR="00F414D5">
        <w:rPr>
          <w:rStyle w:val="Hyperlnk"/>
          <w:rFonts w:ascii="Arial" w:hAnsi="Arial" w:cs="Arial"/>
          <w:sz w:val="18"/>
          <w:szCs w:val="18"/>
        </w:rPr>
        <w:t>vårdplanering- Sjuksköterskans</w:t>
      </w:r>
      <w:proofErr w:type="gramEnd"/>
      <w:r w:rsidRPr="00D4366C" w:rsidR="00F414D5">
        <w:rPr>
          <w:rStyle w:val="Hyperlnk"/>
          <w:rFonts w:ascii="Arial" w:hAnsi="Arial" w:cs="Arial"/>
          <w:sz w:val="18"/>
          <w:szCs w:val="18"/>
        </w:rPr>
        <w:t xml:space="preserve"> arbetsbeskrivning </w:t>
      </w:r>
    </w:p>
    <w:p w:rsidRPr="00F414D5" w:rsidR="00F414D5" w:rsidP="7012E857" w:rsidRDefault="00D4366C" w14:paraId="3C0D62EA" w14:textId="5C1C780E">
      <w:pPr>
        <w:pStyle w:val="Rubrik2"/>
        <w:rPr>
          <w:rFonts w:ascii="Arial" w:hAnsi="Arial" w:cs="Arial"/>
          <w:b/>
        </w:rPr>
      </w:pPr>
      <w:r>
        <w:rPr>
          <w:rFonts w:ascii="Arial" w:hAnsi="Arial" w:eastAsia="Times New Roman" w:cs="Arial"/>
          <w:bCs w:val="0"/>
          <w:color w:val="0000FF"/>
          <w:sz w:val="18"/>
          <w:szCs w:val="18"/>
          <w:u w:val="single"/>
        </w:rPr>
        <w:fldChar w:fldCharType="end"/>
      </w:r>
      <w:r w:rsidR="19C8E44C">
        <w:t>A</w:t>
      </w:r>
      <w:r w:rsidR="00F414D5">
        <w:t>rbetsgrupp</w:t>
      </w:r>
    </w:p>
    <w:p w:rsidRPr="00536A5A" w:rsidR="00536A5A" w:rsidP="008D26E9" w:rsidRDefault="2CC217F7" w14:paraId="76B9F95B" w14:textId="02F09D64">
      <w:pPr>
        <w:rPr>
          <w:rFonts w:ascii="Arial" w:hAnsi="Arial" w:cs="Arial"/>
          <w:sz w:val="20"/>
          <w:szCs w:val="20"/>
        </w:rPr>
      </w:pPr>
      <w:r>
        <w:t>Julia Byström</w:t>
      </w:r>
      <w:r w:rsidR="00F414D5">
        <w:t xml:space="preserve"> undersköterska &amp; vårdplanerare</w:t>
      </w:r>
      <w:r w:rsidR="00F414D5">
        <w:br/>
      </w:r>
      <w:r w:rsidR="00F414D5">
        <w:t>Ellen Holmertz undersköterska &amp; vårdplanerare</w:t>
      </w:r>
      <w:r w:rsidR="00F414D5">
        <w:br/>
      </w:r>
      <w:r w:rsidR="00F414D5">
        <w:t>Anki Delin Eriksson, verksamhetsutvecklare</w:t>
      </w:r>
      <w:bookmarkEnd w:id="0"/>
    </w:p>
    <w:sectPr w:rsidRPr="00536A5A" w:rsidR="00536A5A" w:rsidSect="00F414D5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276E94" w:rsidRDefault="00276E94" w14:paraId="28DF85C7" w14:textId="77777777">
      <w:r>
        <w:separator/>
      </w:r>
    </w:p>
  </w:endnote>
  <w:endnote w:type="continuationSeparator" w:id="0">
    <w:p w:rsidR="00276E94" w:rsidRDefault="00276E94" w14:paraId="2377F94E" w14:textId="77777777">
      <w:r>
        <w:continuationSeparator/>
      </w:r>
    </w:p>
  </w:endnote>
  <w:endnote w:type="continuationNotice" w:id="1">
    <w:p w:rsidR="00276E94" w:rsidRDefault="00276E94" w14:paraId="4945013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276E94" w:rsidRDefault="00276E94" w14:paraId="6853B043" w14:textId="77777777"/>
  </w:footnote>
  <w:footnote w:type="continuationSeparator" w:id="0">
    <w:p w:rsidR="00276E94" w:rsidRDefault="00276E94" w14:paraId="5C96A6B9" w14:textId="77777777">
      <w:r>
        <w:continuationSeparator/>
      </w:r>
    </w:p>
  </w:footnote>
  <w:footnote w:type="continuationNotice" w:id="1">
    <w:p w:rsidR="00276E94" w:rsidRDefault="00276E94" w14:paraId="4745AF0F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0119FB89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551E9F3F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36C4871"/>
    <w:multiLevelType w:val="hybridMultilevel"/>
    <w:tmpl w:val="CEA2C76E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2395235F"/>
    <w:multiLevelType w:val="hybridMultilevel"/>
    <w:tmpl w:val="8366680A"/>
    <w:lvl w:ilvl="0" w:tplc="DB84E126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AC8B12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2" w:tplc="A276F204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38F21C54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3ABA712E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5E6CC47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A58EA6CA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1E38D3A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21C0337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43856DB6"/>
    <w:multiLevelType w:val="hybridMultilevel"/>
    <w:tmpl w:val="F55456BA"/>
    <w:lvl w:ilvl="0" w:tplc="87E4ACD2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7ECE1250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2" w:tplc="CF660FF6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D5721AA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2C40FF6C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8D9AD97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B19C48C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7F7645A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877041A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45D371F3"/>
    <w:multiLevelType w:val="hybridMultilevel"/>
    <w:tmpl w:val="89B452D2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9" w15:restartNumberingAfterBreak="0">
    <w:nsid w:val="661E63C1"/>
    <w:multiLevelType w:val="hybridMultilevel"/>
    <w:tmpl w:val="7C16DAD8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6C60432A"/>
    <w:multiLevelType w:val="hybridMultilevel"/>
    <w:tmpl w:val="14D0DCDC"/>
    <w:lvl w:ilvl="0" w:tplc="6ACCA194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17242328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2" w:tplc="2424D858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2602621C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1FCA0ED2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F3F837A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4C0263E4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93FCB422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ECA8A0F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811407648">
    <w:abstractNumId w:val="20"/>
  </w:num>
  <w:num w:numId="2" w16cid:durableId="1084496958">
    <w:abstractNumId w:val="14"/>
  </w:num>
  <w:num w:numId="3" w16cid:durableId="546187998">
    <w:abstractNumId w:val="9"/>
  </w:num>
  <w:num w:numId="4" w16cid:durableId="931472070">
    <w:abstractNumId w:val="23"/>
  </w:num>
  <w:num w:numId="5" w16cid:durableId="1055545697">
    <w:abstractNumId w:val="18"/>
  </w:num>
  <w:num w:numId="6" w16cid:durableId="1725523386">
    <w:abstractNumId w:val="0"/>
  </w:num>
  <w:num w:numId="7" w16cid:durableId="1531796451">
    <w:abstractNumId w:val="7"/>
  </w:num>
  <w:num w:numId="8" w16cid:durableId="2011325290">
    <w:abstractNumId w:val="21"/>
  </w:num>
  <w:num w:numId="9" w16cid:durableId="398090431">
    <w:abstractNumId w:val="2"/>
  </w:num>
  <w:num w:numId="10" w16cid:durableId="1508404293">
    <w:abstractNumId w:val="13"/>
  </w:num>
  <w:num w:numId="11" w16cid:durableId="568421116">
    <w:abstractNumId w:val="10"/>
  </w:num>
  <w:num w:numId="12" w16cid:durableId="637149416">
    <w:abstractNumId w:val="1"/>
  </w:num>
  <w:num w:numId="13" w16cid:durableId="184757814">
    <w:abstractNumId w:val="1"/>
  </w:num>
  <w:num w:numId="14" w16cid:durableId="357124575">
    <w:abstractNumId w:val="3"/>
  </w:num>
  <w:num w:numId="15" w16cid:durableId="644352701">
    <w:abstractNumId w:val="4"/>
  </w:num>
  <w:num w:numId="16" w16cid:durableId="81146452">
    <w:abstractNumId w:val="17"/>
  </w:num>
  <w:num w:numId="17" w16cid:durableId="1886864051">
    <w:abstractNumId w:val="11"/>
  </w:num>
  <w:num w:numId="18" w16cid:durableId="519854461">
    <w:abstractNumId w:val="8"/>
  </w:num>
  <w:num w:numId="19" w16cid:durableId="1302079632">
    <w:abstractNumId w:val="16"/>
  </w:num>
  <w:num w:numId="20" w16cid:durableId="525287925">
    <w:abstractNumId w:val="6"/>
  </w:num>
  <w:num w:numId="21" w16cid:durableId="149442846">
    <w:abstractNumId w:val="12"/>
  </w:num>
  <w:num w:numId="22" w16cid:durableId="5523851">
    <w:abstractNumId w:val="22"/>
  </w:num>
  <w:num w:numId="23" w16cid:durableId="1155072776">
    <w:abstractNumId w:val="5"/>
  </w:num>
  <w:num w:numId="24" w16cid:durableId="908270772">
    <w:abstractNumId w:val="15"/>
  </w:num>
  <w:num w:numId="25" w16cid:durableId="1136676666">
    <w:abstractNumId w:val="19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6E94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5FDC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D5CC5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D26E9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167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366C"/>
    <w:rsid w:val="00D47AD7"/>
    <w:rsid w:val="00D51529"/>
    <w:rsid w:val="00D642CE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226B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414D5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4EB426E"/>
    <w:rsid w:val="05D717DB"/>
    <w:rsid w:val="0772E83C"/>
    <w:rsid w:val="0AEDC8B5"/>
    <w:rsid w:val="0EDDBFFB"/>
    <w:rsid w:val="14EF2CD5"/>
    <w:rsid w:val="15319703"/>
    <w:rsid w:val="19C8E44C"/>
    <w:rsid w:val="1AA8822C"/>
    <w:rsid w:val="1D57104B"/>
    <w:rsid w:val="1FE27F1C"/>
    <w:rsid w:val="284D5C50"/>
    <w:rsid w:val="2CC217F7"/>
    <w:rsid w:val="2CC526A7"/>
    <w:rsid w:val="2CDDB48C"/>
    <w:rsid w:val="2D55290F"/>
    <w:rsid w:val="2E60F708"/>
    <w:rsid w:val="32289A32"/>
    <w:rsid w:val="33242673"/>
    <w:rsid w:val="39F96FEF"/>
    <w:rsid w:val="3B730057"/>
    <w:rsid w:val="4251DA26"/>
    <w:rsid w:val="43022C06"/>
    <w:rsid w:val="4C6CA01D"/>
    <w:rsid w:val="504C568C"/>
    <w:rsid w:val="5114D083"/>
    <w:rsid w:val="5383F74E"/>
    <w:rsid w:val="54A53B5E"/>
    <w:rsid w:val="54B22460"/>
    <w:rsid w:val="54DEE47E"/>
    <w:rsid w:val="5F9666CC"/>
    <w:rsid w:val="62E7F815"/>
    <w:rsid w:val="647B2B65"/>
    <w:rsid w:val="65219FAC"/>
    <w:rsid w:val="66D9A960"/>
    <w:rsid w:val="6B2CF8ED"/>
    <w:rsid w:val="7012E857"/>
    <w:rsid w:val="75C1D6D7"/>
    <w:rsid w:val="797B6B0E"/>
    <w:rsid w:val="79E46A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7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6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7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EC226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Samordnad vårdplanering inom verksamhet onkologi</dc:title>
  <dc:subject/>
  <dc:creator>patrik.jens.johansson@vgregion.se</dc:creator>
  <keywords/>
  <lastModifiedBy>Anki Delin Eriksson</lastModifiedBy>
  <revision>13</revision>
  <lastPrinted>2016-03-31T10:56:00.0000000Z</lastPrinted>
  <dcterms:created xsi:type="dcterms:W3CDTF">2022-06-02T16:32:00.0000000Z</dcterms:created>
  <dcterms:modified xsi:type="dcterms:W3CDTF">2026-01-19T14:15:31.0000000Z</dcterms:modified>
</coreProperties>
</file>