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58246B" w:rsidP="00F35B05" w:rsidRDefault="0058246B" w14:paraId="226A501F" w14:textId="77777777">
      <w:pPr>
        <w:pStyle w:val="Rubrik2"/>
        <w:sectPr w:rsidR="0058246B" w:rsidSect="005824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894266" w:rsidP="00894266" w:rsidRDefault="00894266" w14:paraId="673AE12D" w14:textId="77777777">
      <w:pPr>
        <w:pStyle w:val="Rubrik1"/>
      </w:pPr>
      <w:proofErr w:type="spellStart"/>
      <w:r>
        <w:t>Polyuri</w:t>
      </w:r>
      <w:proofErr w:type="spellEnd"/>
      <w:r>
        <w:t xml:space="preserve"> och </w:t>
      </w:r>
      <w:proofErr w:type="spellStart"/>
      <w:r>
        <w:t>polydipsi</w:t>
      </w:r>
      <w:proofErr w:type="spellEnd"/>
      <w:r>
        <w:t xml:space="preserve"> hos barn – riktlinjer för diagnostik och utredning</w:t>
      </w:r>
    </w:p>
    <w:p w:rsidRPr="0058246B" w:rsidR="0058246B" w:rsidP="00894266" w:rsidRDefault="004D0CB4" w14:paraId="2D1E7159" w14:textId="7BA149A4">
      <w:pPr>
        <w:pStyle w:val="Rubrik2"/>
      </w:pPr>
      <w:r>
        <w:t>Förändringar sedan föregående</w:t>
      </w:r>
      <w:r w:rsidRPr="0058246B" w:rsidR="0058246B">
        <w:t xml:space="preserve"> version</w:t>
      </w:r>
    </w:p>
    <w:p w:rsidRPr="0058246B" w:rsidR="0058246B" w:rsidP="00894266" w:rsidRDefault="0058246B" w14:paraId="03EF1D08" w14:textId="7E5FECD5">
      <w:r w:rsidR="1A5C92C9">
        <w:rPr/>
        <w:t>Inga förändringar</w:t>
      </w:r>
      <w:r w:rsidR="0058246B">
        <w:rPr/>
        <w:t xml:space="preserve">. </w:t>
      </w:r>
    </w:p>
    <w:p w:rsidRPr="0058246B" w:rsidR="0058246B" w:rsidP="0058246B" w:rsidRDefault="0058246B" w14:paraId="07396A2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58246B" w:rsidR="0058246B" w:rsidP="00894266" w:rsidRDefault="004D0CB4" w14:paraId="40A99D54" w14:textId="7E9B02FA">
      <w:pPr>
        <w:pStyle w:val="Rubrik2"/>
      </w:pPr>
      <w:r>
        <w:t>Bakgrund och s</w:t>
      </w:r>
      <w:r w:rsidRPr="0058246B" w:rsidR="0058246B">
        <w:t>yfte</w:t>
      </w:r>
    </w:p>
    <w:p w:rsidRPr="0058246B" w:rsidR="0058246B" w:rsidP="00894266" w:rsidRDefault="0058246B" w14:paraId="46056679" w14:textId="77777777">
      <w:r w:rsidRPr="0058246B">
        <w:t xml:space="preserve">Avsikten med dessa riktlinjer är att ge vägledning i utredningen av ett barn med misstänkt stora urinmängder eller påtaglig törst och är ej heltäckande. För mer ingående information hänvisas till aktuella läroböcker/översiktsartiklar och diskussion med </w:t>
      </w:r>
      <w:proofErr w:type="spellStart"/>
      <w:r w:rsidRPr="0058246B">
        <w:t>barnnefrolog</w:t>
      </w:r>
      <w:proofErr w:type="spellEnd"/>
      <w:r w:rsidRPr="0058246B">
        <w:t>/</w:t>
      </w:r>
      <w:proofErr w:type="spellStart"/>
      <w:r w:rsidRPr="0058246B">
        <w:t>enokrinolog</w:t>
      </w:r>
      <w:proofErr w:type="spellEnd"/>
      <w:r w:rsidRPr="0058246B">
        <w:t xml:space="preserve">. </w:t>
      </w:r>
    </w:p>
    <w:p w:rsidRPr="0058246B" w:rsidR="0058246B" w:rsidP="0058246B" w:rsidRDefault="0058246B" w14:paraId="58390A52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58246B" w:rsidR="0058246B" w:rsidP="00894266" w:rsidRDefault="004D0CB4" w14:paraId="1F4DC7E1" w14:textId="583CB758">
      <w:pPr>
        <w:pStyle w:val="Rubrik2"/>
      </w:pPr>
      <w:r>
        <w:t>Utförande</w:t>
      </w:r>
    </w:p>
    <w:p w:rsidRPr="0058246B" w:rsidR="0058246B" w:rsidP="00894266" w:rsidRDefault="0058246B" w14:paraId="05F9BF49" w14:textId="77777777">
      <w:r w:rsidRPr="0058246B">
        <w:t xml:space="preserve">Vanliga presentationssymtom </w:t>
      </w:r>
    </w:p>
    <w:p w:rsidRPr="0058246B" w:rsidR="0058246B" w:rsidP="00894266" w:rsidRDefault="0058246B" w14:paraId="592BFE01" w14:textId="77777777">
      <w:proofErr w:type="spellStart"/>
      <w:r w:rsidRPr="0058246B">
        <w:t>Polyuri</w:t>
      </w:r>
      <w:proofErr w:type="spellEnd"/>
      <w:r w:rsidRPr="0058246B">
        <w:t xml:space="preserve"> -</w:t>
      </w:r>
      <w:r w:rsidRPr="0058246B">
        <w:tab/>
      </w:r>
      <w:r w:rsidRPr="0058246B">
        <w:tab/>
      </w:r>
      <w:r w:rsidRPr="0058246B">
        <w:t xml:space="preserve">”jag måste byta blöjor hela tiden” </w:t>
      </w:r>
    </w:p>
    <w:p w:rsidRPr="0058246B" w:rsidR="0058246B" w:rsidP="00894266" w:rsidRDefault="0058246B" w14:paraId="07BC45D5" w14:textId="77777777">
      <w:proofErr w:type="spellStart"/>
      <w:r w:rsidRPr="0058246B">
        <w:t>Polydipsi</w:t>
      </w:r>
      <w:proofErr w:type="spellEnd"/>
      <w:r w:rsidRPr="0058246B">
        <w:t xml:space="preserve"> - </w:t>
      </w:r>
      <w:r w:rsidRPr="0058246B">
        <w:tab/>
      </w:r>
      <w:r w:rsidRPr="0058246B">
        <w:tab/>
      </w:r>
      <w:r w:rsidRPr="0058246B">
        <w:t xml:space="preserve">”mitt barn dricker hela tiden” </w:t>
      </w:r>
    </w:p>
    <w:p w:rsidRPr="0058246B" w:rsidR="0058246B" w:rsidP="00894266" w:rsidRDefault="0058246B" w14:paraId="5CCFAB35" w14:textId="77777777">
      <w:r w:rsidRPr="0058246B">
        <w:t xml:space="preserve">Sömnsvårigheter - </w:t>
      </w:r>
      <w:r w:rsidRPr="0058246B">
        <w:tab/>
      </w:r>
      <w:r w:rsidRPr="0058246B">
        <w:t xml:space="preserve">”mitt barn vill dricka hela natten” </w:t>
      </w:r>
    </w:p>
    <w:p w:rsidRPr="0058246B" w:rsidR="0058246B" w:rsidP="00894266" w:rsidRDefault="0058246B" w14:paraId="25E7FE40" w14:textId="77777777">
      <w:proofErr w:type="spellStart"/>
      <w:r w:rsidRPr="0058246B">
        <w:t>Failure</w:t>
      </w:r>
      <w:proofErr w:type="spellEnd"/>
      <w:r w:rsidRPr="0058246B">
        <w:t xml:space="preserve"> to </w:t>
      </w:r>
      <w:proofErr w:type="spellStart"/>
      <w:r w:rsidRPr="0058246B">
        <w:t>thrive</w:t>
      </w:r>
      <w:proofErr w:type="spellEnd"/>
      <w:r w:rsidRPr="0058246B">
        <w:t xml:space="preserve"> </w:t>
      </w:r>
    </w:p>
    <w:p w:rsidRPr="0058246B" w:rsidR="0058246B" w:rsidP="0058246B" w:rsidRDefault="0058246B" w14:paraId="5011A99A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2"/>
        </w:rPr>
      </w:pPr>
    </w:p>
    <w:p w:rsidRPr="0058246B" w:rsidR="0058246B" w:rsidP="0058246B" w:rsidRDefault="0058246B" w14:paraId="50A4564E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color w:val="000000"/>
          <w:sz w:val="20"/>
          <w:szCs w:val="20"/>
        </w:rPr>
      </w:pPr>
    </w:p>
    <w:p w:rsidRPr="0058246B" w:rsidR="0058246B" w:rsidP="00894266" w:rsidRDefault="0058246B" w14:paraId="4B8FD49D" w14:textId="77777777">
      <w:r w:rsidRPr="0058246B">
        <w:t xml:space="preserve">Vid misstänkt </w:t>
      </w:r>
      <w:proofErr w:type="spellStart"/>
      <w:r w:rsidRPr="0058246B">
        <w:t>polyuri</w:t>
      </w:r>
      <w:proofErr w:type="spellEnd"/>
      <w:r w:rsidRPr="0058246B">
        <w:t xml:space="preserve"> bör utredningen inriktas på följande differential-diagnoser </w:t>
      </w:r>
    </w:p>
    <w:p w:rsidRPr="0058246B" w:rsidR="0058246B" w:rsidP="00894266" w:rsidRDefault="0058246B" w14:paraId="67DC628D" w14:textId="004517F1">
      <w:pPr>
        <w:pStyle w:val="Liststycke"/>
        <w:numPr>
          <w:ilvl w:val="0"/>
          <w:numId w:val="22"/>
        </w:numPr>
      </w:pPr>
      <w:r w:rsidRPr="0058246B">
        <w:t xml:space="preserve">primär </w:t>
      </w:r>
      <w:proofErr w:type="spellStart"/>
      <w:r w:rsidRPr="0058246B">
        <w:t>polydipsi</w:t>
      </w:r>
      <w:proofErr w:type="spellEnd"/>
      <w:r w:rsidRPr="0058246B">
        <w:t xml:space="preserve"> (habituell drickare – beteendestörning) </w:t>
      </w:r>
    </w:p>
    <w:p w:rsidRPr="0058246B" w:rsidR="0058246B" w:rsidP="00894266" w:rsidRDefault="0058246B" w14:paraId="0CBD9B0F" w14:textId="1B26C470">
      <w:pPr>
        <w:pStyle w:val="Liststycke"/>
        <w:numPr>
          <w:ilvl w:val="0"/>
          <w:numId w:val="22"/>
        </w:numPr>
      </w:pPr>
      <w:proofErr w:type="spellStart"/>
      <w:r w:rsidRPr="0058246B">
        <w:t>renal</w:t>
      </w:r>
      <w:proofErr w:type="spellEnd"/>
      <w:r w:rsidRPr="0058246B">
        <w:t xml:space="preserve"> orsak </w:t>
      </w:r>
    </w:p>
    <w:p w:rsidRPr="0058246B" w:rsidR="0058246B" w:rsidP="00894266" w:rsidRDefault="0058246B" w14:paraId="60F24E23" w14:textId="77777777">
      <w:pPr>
        <w:pStyle w:val="Liststycke"/>
        <w:numPr>
          <w:ilvl w:val="1"/>
          <w:numId w:val="13"/>
        </w:numPr>
      </w:pPr>
      <w:r w:rsidRPr="0058246B">
        <w:t>njurparenkymsjukdom (</w:t>
      </w:r>
      <w:proofErr w:type="spellStart"/>
      <w:r w:rsidRPr="0058246B">
        <w:t>dysplasi</w:t>
      </w:r>
      <w:proofErr w:type="spellEnd"/>
      <w:r w:rsidRPr="0058246B">
        <w:t xml:space="preserve">, </w:t>
      </w:r>
      <w:proofErr w:type="spellStart"/>
      <w:r w:rsidRPr="0058246B">
        <w:t>hypoplasi</w:t>
      </w:r>
      <w:proofErr w:type="spellEnd"/>
      <w:r w:rsidRPr="0058246B">
        <w:t xml:space="preserve">, </w:t>
      </w:r>
      <w:proofErr w:type="spellStart"/>
      <w:r w:rsidRPr="0058246B">
        <w:t>nefronoftis</w:t>
      </w:r>
      <w:proofErr w:type="spellEnd"/>
      <w:r w:rsidRPr="0058246B">
        <w:t xml:space="preserve">, </w:t>
      </w:r>
      <w:proofErr w:type="spellStart"/>
      <w:r w:rsidRPr="0058246B">
        <w:t>pyelonefritisk</w:t>
      </w:r>
      <w:proofErr w:type="spellEnd"/>
      <w:r w:rsidRPr="0058246B">
        <w:t xml:space="preserve"> njurskada) </w:t>
      </w:r>
    </w:p>
    <w:p w:rsidRPr="0058246B" w:rsidR="0058246B" w:rsidP="00894266" w:rsidRDefault="0058246B" w14:paraId="4AAC7DB0" w14:textId="77777777">
      <w:pPr>
        <w:pStyle w:val="Liststycke"/>
        <w:numPr>
          <w:ilvl w:val="1"/>
          <w:numId w:val="13"/>
        </w:numPr>
      </w:pPr>
      <w:proofErr w:type="spellStart"/>
      <w:r w:rsidRPr="0058246B">
        <w:t>tubulära</w:t>
      </w:r>
      <w:proofErr w:type="spellEnd"/>
      <w:r w:rsidRPr="0058246B">
        <w:t xml:space="preserve"> sjukdomar </w:t>
      </w:r>
    </w:p>
    <w:p w:rsidRPr="0058246B" w:rsidR="0058246B" w:rsidP="00894266" w:rsidRDefault="0058246B" w14:paraId="565EB522" w14:textId="77777777">
      <w:pPr>
        <w:pStyle w:val="Liststycke"/>
        <w:numPr>
          <w:ilvl w:val="2"/>
          <w:numId w:val="13"/>
        </w:numPr>
      </w:pPr>
      <w:proofErr w:type="spellStart"/>
      <w:r w:rsidRPr="0058246B">
        <w:t>Bartter’s</w:t>
      </w:r>
      <w:proofErr w:type="spellEnd"/>
      <w:r w:rsidRPr="0058246B">
        <w:t xml:space="preserve"> syndrom </w:t>
      </w:r>
    </w:p>
    <w:p w:rsidRPr="0058246B" w:rsidR="0058246B" w:rsidP="00894266" w:rsidRDefault="0058246B" w14:paraId="0A57BE49" w14:textId="77777777">
      <w:pPr>
        <w:pStyle w:val="Liststycke"/>
        <w:numPr>
          <w:ilvl w:val="2"/>
          <w:numId w:val="13"/>
        </w:numPr>
      </w:pPr>
      <w:proofErr w:type="spellStart"/>
      <w:r w:rsidRPr="0058246B">
        <w:t>nefrogen</w:t>
      </w:r>
      <w:proofErr w:type="spellEnd"/>
      <w:r w:rsidRPr="0058246B">
        <w:t xml:space="preserve"> diabetes </w:t>
      </w:r>
      <w:proofErr w:type="spellStart"/>
      <w:r w:rsidRPr="0058246B">
        <w:t>insipidus</w:t>
      </w:r>
      <w:proofErr w:type="spellEnd"/>
      <w:r w:rsidRPr="0058246B">
        <w:t xml:space="preserve"> (NDI) </w:t>
      </w:r>
    </w:p>
    <w:p w:rsidRPr="0058246B" w:rsidR="0058246B" w:rsidP="00894266" w:rsidRDefault="0058246B" w14:paraId="632B9D55" w14:textId="77777777">
      <w:pPr>
        <w:pStyle w:val="Liststycke"/>
        <w:numPr>
          <w:ilvl w:val="2"/>
          <w:numId w:val="13"/>
        </w:numPr>
      </w:pPr>
      <w:proofErr w:type="spellStart"/>
      <w:r w:rsidRPr="0058246B">
        <w:t>renal</w:t>
      </w:r>
      <w:proofErr w:type="spellEnd"/>
      <w:r w:rsidRPr="0058246B">
        <w:t xml:space="preserve"> </w:t>
      </w:r>
      <w:proofErr w:type="spellStart"/>
      <w:r w:rsidRPr="0058246B">
        <w:t>tubulär</w:t>
      </w:r>
      <w:proofErr w:type="spellEnd"/>
      <w:r w:rsidRPr="0058246B">
        <w:t xml:space="preserve"> </w:t>
      </w:r>
      <w:proofErr w:type="spellStart"/>
      <w:r w:rsidRPr="0058246B">
        <w:t>acidos</w:t>
      </w:r>
      <w:proofErr w:type="spellEnd"/>
      <w:r w:rsidRPr="0058246B">
        <w:t xml:space="preserve"> </w:t>
      </w:r>
    </w:p>
    <w:p w:rsidRPr="0058246B" w:rsidR="0058246B" w:rsidP="00894266" w:rsidRDefault="0058246B" w14:paraId="1B3FA32B" w14:textId="77777777">
      <w:pPr>
        <w:pStyle w:val="Liststycke"/>
        <w:numPr>
          <w:ilvl w:val="2"/>
          <w:numId w:val="13"/>
        </w:numPr>
      </w:pPr>
      <w:proofErr w:type="spellStart"/>
      <w:r w:rsidRPr="0058246B">
        <w:t>Fanconi</w:t>
      </w:r>
      <w:proofErr w:type="spellEnd"/>
      <w:r w:rsidRPr="0058246B">
        <w:t xml:space="preserve">-syndrom </w:t>
      </w:r>
    </w:p>
    <w:p w:rsidRPr="00894266" w:rsidR="0058246B" w:rsidP="00894266" w:rsidRDefault="0058246B" w14:paraId="73636190" w14:textId="73DF0DB9">
      <w:pPr>
        <w:pStyle w:val="Liststycke"/>
        <w:numPr>
          <w:ilvl w:val="0"/>
          <w:numId w:val="23"/>
        </w:numPr>
      </w:pPr>
      <w:r w:rsidRPr="00894266">
        <w:t xml:space="preserve">central diabetes </w:t>
      </w:r>
      <w:proofErr w:type="spellStart"/>
      <w:r w:rsidRPr="00894266">
        <w:t>insipidus</w:t>
      </w:r>
      <w:proofErr w:type="spellEnd"/>
      <w:r w:rsidRPr="00894266">
        <w:t xml:space="preserve"> (CDI) </w:t>
      </w:r>
    </w:p>
    <w:p w:rsidRPr="0058246B" w:rsidR="0058246B" w:rsidP="0058246B" w:rsidRDefault="0058246B" w14:paraId="46A2D35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2"/>
        </w:rPr>
      </w:pPr>
    </w:p>
    <w:p w:rsidRPr="0058246B" w:rsidR="0058246B" w:rsidP="0058246B" w:rsidRDefault="0058246B" w14:paraId="6F91839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color w:val="000000"/>
          <w:sz w:val="20"/>
          <w:szCs w:val="20"/>
        </w:rPr>
      </w:pPr>
    </w:p>
    <w:p w:rsidRPr="00894266" w:rsidR="0058246B" w:rsidP="00894266" w:rsidRDefault="0058246B" w14:paraId="3C724EC3" w14:textId="77777777">
      <w:pPr>
        <w:rPr>
          <w:b/>
          <w:bCs/>
        </w:rPr>
      </w:pPr>
      <w:r w:rsidRPr="00894266">
        <w:rPr>
          <w:b/>
          <w:bCs/>
        </w:rPr>
        <w:t xml:space="preserve">Basalutredning </w:t>
      </w:r>
    </w:p>
    <w:p w:rsidRPr="0058246B" w:rsidR="0058246B" w:rsidP="00894266" w:rsidRDefault="0058246B" w14:paraId="08446217" w14:textId="3D90A944">
      <w:pPr>
        <w:pStyle w:val="Liststycke"/>
        <w:numPr>
          <w:ilvl w:val="0"/>
          <w:numId w:val="24"/>
        </w:numPr>
      </w:pPr>
      <w:r w:rsidRPr="0058246B">
        <w:t xml:space="preserve">anamnes – törst? urinvolym? dricker nattetid? feberepisoder? </w:t>
      </w:r>
      <w:proofErr w:type="spellStart"/>
      <w:r w:rsidRPr="0058246B">
        <w:t>dehydrering</w:t>
      </w:r>
      <w:proofErr w:type="spellEnd"/>
      <w:r w:rsidRPr="0058246B">
        <w:t>? huvudvärk? Gör en uppskattning hur mycket barnet dricker per dygn.</w:t>
      </w:r>
    </w:p>
    <w:p w:rsidRPr="0058246B" w:rsidR="0058246B" w:rsidP="00894266" w:rsidRDefault="0058246B" w14:paraId="4273B843" w14:textId="443B17F2">
      <w:pPr>
        <w:pStyle w:val="Liststycke"/>
        <w:numPr>
          <w:ilvl w:val="0"/>
          <w:numId w:val="24"/>
        </w:numPr>
      </w:pPr>
      <w:r w:rsidRPr="0058246B">
        <w:t xml:space="preserve">tillväxtkurva </w:t>
      </w:r>
    </w:p>
    <w:p w:rsidRPr="0058246B" w:rsidR="0058246B" w:rsidP="00894266" w:rsidRDefault="0058246B" w14:paraId="6C70CD1C" w14:textId="2A12753C">
      <w:pPr>
        <w:pStyle w:val="Liststycke"/>
        <w:numPr>
          <w:ilvl w:val="0"/>
          <w:numId w:val="24"/>
        </w:numPr>
      </w:pPr>
      <w:r w:rsidRPr="0058246B">
        <w:t xml:space="preserve">enkla prover </w:t>
      </w:r>
    </w:p>
    <w:p w:rsidRPr="0058246B" w:rsidR="0058246B" w:rsidP="00894266" w:rsidRDefault="0058246B" w14:paraId="3E79A528" w14:textId="77777777">
      <w:pPr>
        <w:pStyle w:val="Liststycke"/>
        <w:numPr>
          <w:ilvl w:val="0"/>
          <w:numId w:val="26"/>
        </w:numPr>
      </w:pPr>
      <w:r w:rsidRPr="0058246B">
        <w:t xml:space="preserve">blod </w:t>
      </w:r>
      <w:proofErr w:type="spellStart"/>
      <w:r w:rsidRPr="0058246B">
        <w:t>kreatinin</w:t>
      </w:r>
      <w:proofErr w:type="spellEnd"/>
      <w:r w:rsidRPr="0058246B">
        <w:t xml:space="preserve">, Na, K, Ca, standardbikarbonat </w:t>
      </w:r>
    </w:p>
    <w:p w:rsidRPr="0058246B" w:rsidR="0058246B" w:rsidP="00894266" w:rsidRDefault="0058246B" w14:paraId="5BC1BE48" w14:textId="77777777">
      <w:pPr>
        <w:pStyle w:val="Liststycke"/>
        <w:numPr>
          <w:ilvl w:val="0"/>
          <w:numId w:val="26"/>
        </w:numPr>
      </w:pPr>
      <w:proofErr w:type="gramStart"/>
      <w:r w:rsidRPr="0058246B">
        <w:t>urin stickor</w:t>
      </w:r>
      <w:proofErr w:type="gramEnd"/>
      <w:r w:rsidRPr="0058246B">
        <w:t xml:space="preserve">, u-pH, spontan </w:t>
      </w:r>
      <w:proofErr w:type="spellStart"/>
      <w:r w:rsidRPr="0058246B">
        <w:t>osmolalitet</w:t>
      </w:r>
      <w:proofErr w:type="spellEnd"/>
      <w:r w:rsidRPr="0058246B">
        <w:t xml:space="preserve"> gärna morgonprov </w:t>
      </w:r>
    </w:p>
    <w:p w:rsidRPr="0058246B" w:rsidR="0058246B" w:rsidP="00894266" w:rsidRDefault="0058246B" w14:paraId="32ADA653" w14:textId="70C2190D">
      <w:pPr>
        <w:pStyle w:val="Liststycke"/>
        <w:numPr>
          <w:ilvl w:val="0"/>
          <w:numId w:val="27"/>
        </w:numPr>
      </w:pPr>
      <w:r w:rsidRPr="0058246B">
        <w:t xml:space="preserve">klinisk undersökning </w:t>
      </w:r>
    </w:p>
    <w:p w:rsidRPr="0058246B" w:rsidR="0058246B" w:rsidP="00894266" w:rsidRDefault="0058246B" w14:paraId="4AD293A5" w14:textId="77777777">
      <w:pPr>
        <w:pStyle w:val="Liststycke"/>
        <w:numPr>
          <w:ilvl w:val="0"/>
          <w:numId w:val="29"/>
        </w:numPr>
      </w:pPr>
      <w:r w:rsidRPr="0058246B">
        <w:t xml:space="preserve">blodtryck </w:t>
      </w:r>
    </w:p>
    <w:p w:rsidRPr="0058246B" w:rsidR="0058246B" w:rsidP="00894266" w:rsidRDefault="0058246B" w14:paraId="0B770473" w14:textId="77777777">
      <w:pPr>
        <w:pStyle w:val="Liststycke"/>
        <w:numPr>
          <w:ilvl w:val="0"/>
          <w:numId w:val="29"/>
        </w:numPr>
      </w:pPr>
      <w:r w:rsidRPr="0058246B">
        <w:t xml:space="preserve">nutritionstillstånd </w:t>
      </w:r>
    </w:p>
    <w:p w:rsidRPr="0058246B" w:rsidR="0058246B" w:rsidP="00894266" w:rsidRDefault="0058246B" w14:paraId="6FF26BA4" w14:textId="41839924">
      <w:pPr>
        <w:pStyle w:val="Liststycke"/>
        <w:numPr>
          <w:ilvl w:val="0"/>
          <w:numId w:val="29"/>
        </w:numPr>
      </w:pPr>
      <w:r w:rsidRPr="0058246B">
        <w:t xml:space="preserve">skelett, buk, neurologi </w:t>
      </w:r>
    </w:p>
    <w:p w:rsidRPr="0058246B" w:rsidR="0058246B" w:rsidP="0058246B" w:rsidRDefault="000749F6" w14:paraId="421877CD" w14:textId="7096D31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2"/>
          <w:szCs w:val="22"/>
        </w:rPr>
      </w:pPr>
      <w:r w:rsidRPr="0058246B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3902EA52" wp14:editId="619509A4">
                <wp:simplePos x="0" y="0"/>
                <wp:positionH relativeFrom="column">
                  <wp:posOffset>732155</wp:posOffset>
                </wp:positionH>
                <wp:positionV relativeFrom="paragraph">
                  <wp:posOffset>149225</wp:posOffset>
                </wp:positionV>
                <wp:extent cx="4897120" cy="1609725"/>
                <wp:effectExtent l="0" t="0" r="17780" b="28575"/>
                <wp:wrapTight wrapText="bothSides">
                  <wp:wrapPolygon edited="0">
                    <wp:start x="0" y="0"/>
                    <wp:lineTo x="0" y="21728"/>
                    <wp:lineTo x="21594" y="21728"/>
                    <wp:lineTo x="21594" y="0"/>
                    <wp:lineTo x="0" y="0"/>
                  </wp:wrapPolygon>
                </wp:wrapTight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712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8246B" w:rsidP="000749F6" w:rsidRDefault="0058246B" w14:paraId="2D00549F" w14:textId="2D9FB6EA">
                            <w:r>
                              <w:t xml:space="preserve">I många fall är dessa undersökningar tillräckliga. Om barnet </w:t>
                            </w:r>
                            <w:r>
                              <w:rPr>
                                <w:u w:val="single"/>
                              </w:rPr>
                              <w:t xml:space="preserve">inte </w:t>
                            </w:r>
                            <w:r>
                              <w:t>dricker nattetid, har normal tillväxt och proverna är normala behövs ingen ytterligare utredning. God spontan urin-</w:t>
                            </w:r>
                            <w:proofErr w:type="spellStart"/>
                            <w:r>
                              <w:t>osmolalitet</w:t>
                            </w:r>
                            <w:proofErr w:type="spellEnd"/>
                            <w:r>
                              <w:t xml:space="preserve"> (&gt;</w:t>
                            </w:r>
                            <w:proofErr w:type="gramStart"/>
                            <w:r>
                              <w:t>700-800</w:t>
                            </w:r>
                            <w:proofErr w:type="gramEnd"/>
                            <w:r>
                              <w:t xml:space="preserve">) utesluter central eller </w:t>
                            </w:r>
                            <w:proofErr w:type="spellStart"/>
                            <w:r>
                              <w:t>renal</w:t>
                            </w:r>
                            <w:proofErr w:type="spellEnd"/>
                            <w:r>
                              <w:t xml:space="preserve"> diabetes </w:t>
                            </w:r>
                            <w:proofErr w:type="spellStart"/>
                            <w:r>
                              <w:t>insipidus</w:t>
                            </w:r>
                            <w:proofErr w:type="spellEnd"/>
                            <w:r>
                              <w:t xml:space="preserve"> men ofta är den spontana u-</w:t>
                            </w:r>
                            <w:proofErr w:type="spellStart"/>
                            <w:r>
                              <w:t>osmolaliteten</w:t>
                            </w:r>
                            <w:proofErr w:type="spellEnd"/>
                            <w:r>
                              <w:t xml:space="preserve"> lägre även hos friska barn. Ge allmänna råd och en uppföljande kontakt</w:t>
                            </w:r>
                            <w:r w:rsidR="000749F6"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869FF25">
              <v:shapetype id="_x0000_t202" coordsize="21600,21600" o:spt="202" path="m,l,21600r21600,l21600,xe" w14:anchorId="3902EA52">
                <v:stroke joinstyle="miter"/>
                <v:path gradientshapeok="t" o:connecttype="rect"/>
              </v:shapetype>
              <v:shape id="Text Box 2" style="position:absolute;margin-left:57.65pt;margin-top:11.75pt;width:385.6pt;height:126.7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">
                <v:textbox>
                  <w:txbxContent>
                    <w:p w:rsidR="0058246B" w:rsidP="000749F6" w:rsidRDefault="0058246B" w14:paraId="5E66323E" w14:textId="2D9FB6EA">
                      <w:r>
                        <w:t xml:space="preserve">I många fall är dessa undersökningar tillräckliga. Om barnet </w:t>
                      </w:r>
                      <w:r>
                        <w:rPr>
                          <w:u w:val="single"/>
                        </w:rPr>
                        <w:t xml:space="preserve">inte </w:t>
                      </w:r>
                      <w:r>
                        <w:t>dricker nattetid, har normal tillväxt och proverna är normala behövs ingen ytterligare utredning. God spontan urin-osmolalitet (&gt;700-800) utesluter central eller renal diabetes insipidus men ofta är den spontana u-osmolaliteten lägre även hos friska barn. Ge allmänna råd och en uppföljande kontakt</w:t>
                      </w:r>
                      <w:r w:rsidR="000749F6">
                        <w:t>.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:rsidRPr="0058246B" w:rsidR="0058246B" w:rsidP="0058246B" w:rsidRDefault="0058246B" w14:paraId="3FB8CBD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i/>
          <w:color w:val="000000"/>
        </w:rPr>
      </w:pPr>
      <w:r w:rsidRPr="0058246B">
        <w:rPr>
          <w:rFonts w:ascii="Arial" w:hAnsi="Arial" w:cs="Arial"/>
          <w:color w:val="000000"/>
          <w:sz w:val="20"/>
          <w:szCs w:val="20"/>
        </w:rPr>
        <w:br w:type="page"/>
      </w:r>
    </w:p>
    <w:p w:rsidRPr="0058246B" w:rsidR="0058246B" w:rsidP="00466D3C" w:rsidRDefault="0058246B" w14:paraId="2F6FCA52" w14:textId="77777777">
      <w:pPr>
        <w:pStyle w:val="Rubrik3"/>
      </w:pPr>
      <w:r w:rsidRPr="0058246B">
        <w:t xml:space="preserve">När fortsatt utredning är indicerad </w:t>
      </w:r>
    </w:p>
    <w:p w:rsidRPr="0058246B" w:rsidR="0058246B" w:rsidP="0058246B" w:rsidRDefault="0058246B" w14:paraId="6EB18ADF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color w:val="000000"/>
          <w:sz w:val="20"/>
          <w:szCs w:val="22"/>
        </w:rPr>
      </w:pPr>
    </w:p>
    <w:p w:rsidRPr="00466D3C" w:rsidR="0058246B" w:rsidP="00466D3C" w:rsidRDefault="0058246B" w14:paraId="2C297A1C" w14:textId="77777777">
      <w:pPr>
        <w:rPr>
          <w:b/>
          <w:bCs/>
        </w:rPr>
      </w:pPr>
      <w:r w:rsidRPr="00466D3C">
        <w:rPr>
          <w:b/>
          <w:bCs/>
        </w:rPr>
        <w:t xml:space="preserve">Utredning vid </w:t>
      </w:r>
      <w:r w:rsidRPr="00466D3C">
        <w:rPr>
          <w:b/>
          <w:bCs/>
          <w:u w:val="single"/>
        </w:rPr>
        <w:t xml:space="preserve">avvikande laboratorie-fynd </w:t>
      </w:r>
      <w:r w:rsidRPr="00466D3C">
        <w:rPr>
          <w:b/>
          <w:bCs/>
        </w:rPr>
        <w:t xml:space="preserve">i basalutredningen </w:t>
      </w:r>
    </w:p>
    <w:p w:rsidRPr="0058246B" w:rsidR="0058246B" w:rsidP="00466D3C" w:rsidRDefault="0058246B" w14:paraId="4E3E49A1" w14:textId="72BF3B92">
      <w:pPr>
        <w:pStyle w:val="Liststycke"/>
        <w:numPr>
          <w:ilvl w:val="0"/>
          <w:numId w:val="30"/>
        </w:numPr>
        <w:ind w:left="1664"/>
      </w:pPr>
      <w:r w:rsidRPr="0058246B">
        <w:t xml:space="preserve">blod </w:t>
      </w:r>
      <w:r w:rsidRPr="0058246B">
        <w:tab/>
      </w:r>
      <w:r w:rsidR="00466D3C">
        <w:tab/>
      </w:r>
      <w:proofErr w:type="spellStart"/>
      <w:r w:rsidRPr="0058246B">
        <w:t>kreatinin</w:t>
      </w:r>
      <w:proofErr w:type="spellEnd"/>
      <w:r w:rsidRPr="0058246B">
        <w:t xml:space="preserve">, urea, Na, K, Ca, fosfat, Mg, </w:t>
      </w:r>
      <w:proofErr w:type="spellStart"/>
      <w:r w:rsidRPr="0058246B">
        <w:t>Cl</w:t>
      </w:r>
      <w:proofErr w:type="spellEnd"/>
      <w:r w:rsidRPr="0058246B">
        <w:t xml:space="preserve">, </w:t>
      </w:r>
    </w:p>
    <w:p w:rsidRPr="0058246B" w:rsidR="0058246B" w:rsidP="00466D3C" w:rsidRDefault="0058246B" w14:paraId="469B8DF0" w14:textId="77777777">
      <w:pPr>
        <w:ind w:left="3912"/>
      </w:pPr>
      <w:r w:rsidRPr="0058246B">
        <w:t xml:space="preserve">standardbikarbonat, glukos, </w:t>
      </w:r>
      <w:proofErr w:type="spellStart"/>
      <w:r w:rsidRPr="0058246B">
        <w:t>osmolalitet</w:t>
      </w:r>
      <w:proofErr w:type="spellEnd"/>
      <w:r w:rsidRPr="0058246B">
        <w:t xml:space="preserve">, Hb, ALP </w:t>
      </w:r>
    </w:p>
    <w:p w:rsidRPr="0058246B" w:rsidR="0058246B" w:rsidP="00466D3C" w:rsidRDefault="0058246B" w14:paraId="58A111F8" w14:textId="77777777">
      <w:pPr>
        <w:pStyle w:val="Liststycke"/>
        <w:ind w:left="944"/>
      </w:pPr>
    </w:p>
    <w:p w:rsidR="00466D3C" w:rsidP="00466D3C" w:rsidRDefault="0058246B" w14:paraId="2668AA9B" w14:textId="77777777">
      <w:pPr>
        <w:pStyle w:val="Liststycke"/>
        <w:numPr>
          <w:ilvl w:val="0"/>
          <w:numId w:val="30"/>
        </w:numPr>
        <w:ind w:left="1664"/>
      </w:pPr>
      <w:proofErr w:type="gramStart"/>
      <w:r w:rsidRPr="0058246B">
        <w:t>urin stickor</w:t>
      </w:r>
      <w:proofErr w:type="gramEnd"/>
      <w:r w:rsidRPr="0058246B">
        <w:tab/>
      </w:r>
      <w:r w:rsidRPr="0058246B">
        <w:t xml:space="preserve">pH, Na, K, </w:t>
      </w:r>
      <w:proofErr w:type="spellStart"/>
      <w:r w:rsidRPr="0058246B">
        <w:t>Cl</w:t>
      </w:r>
      <w:proofErr w:type="spellEnd"/>
      <w:r w:rsidRPr="0058246B">
        <w:t xml:space="preserve">, Ca, fosfat, </w:t>
      </w:r>
      <w:proofErr w:type="spellStart"/>
      <w:r w:rsidRPr="0058246B">
        <w:t>kreatinin</w:t>
      </w:r>
      <w:proofErr w:type="spellEnd"/>
      <w:r w:rsidRPr="0058246B">
        <w:t>,</w:t>
      </w:r>
    </w:p>
    <w:p w:rsidRPr="0058246B" w:rsidR="0058246B" w:rsidP="00466D3C" w:rsidRDefault="0058246B" w14:paraId="363B3282" w14:textId="4811C4B6">
      <w:pPr>
        <w:pStyle w:val="Liststycke"/>
        <w:ind w:left="3912"/>
      </w:pPr>
      <w:proofErr w:type="spellStart"/>
      <w:r w:rsidRPr="0058246B">
        <w:t>osmolalitet</w:t>
      </w:r>
      <w:proofErr w:type="spellEnd"/>
      <w:r w:rsidRPr="0058246B">
        <w:t>,</w:t>
      </w:r>
      <w:r w:rsidR="00466D3C">
        <w:t xml:space="preserve"> </w:t>
      </w:r>
      <w:r w:rsidRPr="0058246B">
        <w:t xml:space="preserve">aminosyror, β-2-mikroglobulin, α-1-microglobulin </w:t>
      </w:r>
    </w:p>
    <w:p w:rsidRPr="0058246B" w:rsidR="0058246B" w:rsidP="00466D3C" w:rsidRDefault="0058246B" w14:paraId="180D6FC8" w14:textId="77777777">
      <w:pPr>
        <w:pStyle w:val="Liststycke"/>
        <w:ind w:left="944"/>
      </w:pPr>
    </w:p>
    <w:p w:rsidRPr="0058246B" w:rsidR="0058246B" w:rsidP="00466D3C" w:rsidRDefault="0058246B" w14:paraId="56861B3B" w14:textId="343BD601">
      <w:pPr>
        <w:pStyle w:val="Liststycke"/>
        <w:numPr>
          <w:ilvl w:val="0"/>
          <w:numId w:val="30"/>
        </w:numPr>
        <w:ind w:left="1664"/>
      </w:pPr>
      <w:r w:rsidRPr="0058246B">
        <w:t xml:space="preserve">ultraljud njurar/blåsa </w:t>
      </w:r>
      <w:r w:rsidRPr="0058246B">
        <w:tab/>
      </w:r>
      <w:r w:rsidRPr="0058246B">
        <w:t xml:space="preserve">hydronefros? </w:t>
      </w:r>
    </w:p>
    <w:p w:rsidR="00466D3C" w:rsidP="00466D3C" w:rsidRDefault="0058246B" w14:paraId="0D4C55A1" w14:textId="77777777">
      <w:pPr>
        <w:ind w:left="2656" w:firstLine="1256"/>
      </w:pPr>
      <w:proofErr w:type="spellStart"/>
      <w:r w:rsidRPr="0058246B">
        <w:t>nefrocalcinos</w:t>
      </w:r>
      <w:proofErr w:type="spellEnd"/>
      <w:r w:rsidRPr="0058246B">
        <w:t xml:space="preserve">? </w:t>
      </w:r>
    </w:p>
    <w:p w:rsidRPr="0058246B" w:rsidR="0058246B" w:rsidP="00466D3C" w:rsidRDefault="0058246B" w14:paraId="6BED434D" w14:textId="35F18371">
      <w:pPr>
        <w:pStyle w:val="Liststycke"/>
        <w:numPr>
          <w:ilvl w:val="0"/>
          <w:numId w:val="30"/>
        </w:numPr>
        <w:ind w:left="1664"/>
      </w:pPr>
      <w:r w:rsidRPr="0058246B">
        <w:t xml:space="preserve">röntgen handled rakit? </w:t>
      </w:r>
    </w:p>
    <w:p w:rsidRPr="0058246B" w:rsidR="0058246B" w:rsidP="0058246B" w:rsidRDefault="0058246B" w14:paraId="083BC2D5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58246B" w:rsidR="0058246B" w:rsidP="0058246B" w:rsidRDefault="0058246B" w14:paraId="77AE218B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1A00C2" w:rsidR="0058246B" w:rsidP="001A00C2" w:rsidRDefault="0058246B" w14:paraId="6E49CC3A" w14:textId="77777777">
      <w:pPr>
        <w:rPr>
          <w:b/>
          <w:bCs/>
        </w:rPr>
      </w:pPr>
      <w:r w:rsidRPr="001A00C2">
        <w:rPr>
          <w:b/>
          <w:bCs/>
        </w:rPr>
        <w:t xml:space="preserve">Utredning vid misstänkt </w:t>
      </w:r>
      <w:proofErr w:type="spellStart"/>
      <w:r w:rsidRPr="001A00C2">
        <w:rPr>
          <w:b/>
          <w:bCs/>
        </w:rPr>
        <w:t>polyuri</w:t>
      </w:r>
      <w:proofErr w:type="spellEnd"/>
      <w:r w:rsidRPr="001A00C2">
        <w:rPr>
          <w:b/>
          <w:bCs/>
        </w:rPr>
        <w:t xml:space="preserve"> med </w:t>
      </w:r>
      <w:r w:rsidRPr="001A00C2">
        <w:rPr>
          <w:b/>
          <w:bCs/>
          <w:u w:val="single"/>
        </w:rPr>
        <w:t xml:space="preserve">normala laboratoriefynd </w:t>
      </w:r>
    </w:p>
    <w:p w:rsidRPr="0058246B" w:rsidR="0058246B" w:rsidP="001A00C2" w:rsidRDefault="0058246B" w14:paraId="202CBB4B" w14:textId="025625A7">
      <w:pPr>
        <w:pStyle w:val="Liststycke"/>
        <w:numPr>
          <w:ilvl w:val="0"/>
          <w:numId w:val="32"/>
        </w:numPr>
      </w:pPr>
      <w:r w:rsidRPr="0058246B">
        <w:rPr>
          <w:u w:val="single"/>
        </w:rPr>
        <w:t xml:space="preserve">vätskebalans </w:t>
      </w:r>
      <w:r w:rsidRPr="0058246B">
        <w:t xml:space="preserve">- mäta dryck och urinvolym under 1 dygn (om möjligt i samband med observation på barnavdelning) </w:t>
      </w:r>
    </w:p>
    <w:p w:rsidRPr="0058246B" w:rsidR="0058246B" w:rsidP="001A00C2" w:rsidRDefault="0058246B" w14:paraId="6F19E736" w14:textId="3DEF3077">
      <w:pPr>
        <w:pStyle w:val="Liststycke"/>
        <w:numPr>
          <w:ilvl w:val="0"/>
          <w:numId w:val="32"/>
        </w:numPr>
      </w:pPr>
      <w:r w:rsidRPr="0058246B">
        <w:rPr>
          <w:u w:val="single"/>
        </w:rPr>
        <w:t xml:space="preserve">törstprovokation </w:t>
      </w:r>
      <w:r w:rsidRPr="0058246B">
        <w:rPr>
          <w:i/>
          <w:iCs/>
        </w:rPr>
        <w:t xml:space="preserve">OBS potentiellt farlig undersökning - endast hos barn med normala laboratorie-prover enligt ovan och avsaknad av andra fynd än </w:t>
      </w:r>
      <w:proofErr w:type="spellStart"/>
      <w:r w:rsidRPr="0058246B">
        <w:rPr>
          <w:i/>
          <w:iCs/>
        </w:rPr>
        <w:t>polyuri</w:t>
      </w:r>
      <w:proofErr w:type="spellEnd"/>
      <w:r w:rsidRPr="0058246B">
        <w:rPr>
          <w:i/>
          <w:iCs/>
        </w:rPr>
        <w:t xml:space="preserve"> och </w:t>
      </w:r>
      <w:proofErr w:type="spellStart"/>
      <w:r w:rsidRPr="0058246B">
        <w:rPr>
          <w:i/>
          <w:iCs/>
        </w:rPr>
        <w:t>polydipsi</w:t>
      </w:r>
      <w:proofErr w:type="spellEnd"/>
      <w:r w:rsidRPr="0058246B">
        <w:rPr>
          <w:i/>
          <w:iCs/>
        </w:rPr>
        <w:t xml:space="preserve">. </w:t>
      </w:r>
    </w:p>
    <w:p w:rsidRPr="0058246B" w:rsidR="0058246B" w:rsidP="001A00C2" w:rsidRDefault="0058246B" w14:paraId="4FC800F2" w14:textId="1C2312F0">
      <w:pPr>
        <w:pStyle w:val="Liststycke"/>
        <w:numPr>
          <w:ilvl w:val="0"/>
          <w:numId w:val="32"/>
        </w:numPr>
        <w:rPr>
          <w:i/>
        </w:rPr>
      </w:pPr>
      <w:r w:rsidRPr="0058246B">
        <w:rPr>
          <w:i/>
        </w:rPr>
        <w:t>Utredning bör ske inneliggande.</w:t>
      </w:r>
    </w:p>
    <w:p w:rsidRPr="0058246B" w:rsidR="0058246B" w:rsidP="001A00C2" w:rsidRDefault="0058246B" w14:paraId="46D92758" w14:textId="089A332B">
      <w:pPr>
        <w:pStyle w:val="Liststycke"/>
        <w:numPr>
          <w:ilvl w:val="0"/>
          <w:numId w:val="32"/>
        </w:numPr>
      </w:pPr>
      <w:r w:rsidRPr="0058246B">
        <w:t xml:space="preserve">Avtala med laboratoriet om </w:t>
      </w:r>
      <w:r w:rsidRPr="0058246B">
        <w:rPr>
          <w:u w:val="single"/>
        </w:rPr>
        <w:t>akutsvar</w:t>
      </w:r>
      <w:r w:rsidRPr="0058246B">
        <w:t xml:space="preserve">: </w:t>
      </w:r>
    </w:p>
    <w:p w:rsidRPr="0058246B" w:rsidR="0058246B" w:rsidP="001A00C2" w:rsidRDefault="0058246B" w14:paraId="13C7363C" w14:textId="77777777">
      <w:pPr>
        <w:pStyle w:val="Liststycke"/>
        <w:numPr>
          <w:ilvl w:val="0"/>
          <w:numId w:val="33"/>
        </w:numPr>
      </w:pPr>
      <w:proofErr w:type="spellStart"/>
      <w:r w:rsidRPr="0058246B">
        <w:t>s-Na</w:t>
      </w:r>
      <w:proofErr w:type="spellEnd"/>
      <w:r w:rsidRPr="0058246B">
        <w:t>, s-</w:t>
      </w:r>
      <w:proofErr w:type="spellStart"/>
      <w:r w:rsidRPr="0058246B">
        <w:t>osmolalitet</w:t>
      </w:r>
      <w:proofErr w:type="spellEnd"/>
      <w:r w:rsidRPr="0058246B">
        <w:t xml:space="preserve"> före start och sedan varannan timma – akutsvar </w:t>
      </w:r>
    </w:p>
    <w:p w:rsidRPr="0058246B" w:rsidR="0058246B" w:rsidP="001A00C2" w:rsidRDefault="0058246B" w14:paraId="5C78586A" w14:textId="77777777">
      <w:pPr>
        <w:pStyle w:val="Liststycke"/>
        <w:numPr>
          <w:ilvl w:val="0"/>
          <w:numId w:val="33"/>
        </w:numPr>
      </w:pPr>
      <w:r w:rsidRPr="0058246B">
        <w:t xml:space="preserve">varje urinportion – volym, </w:t>
      </w:r>
      <w:proofErr w:type="spellStart"/>
      <w:r w:rsidRPr="0058246B">
        <w:t>osmolalitet</w:t>
      </w:r>
      <w:proofErr w:type="spellEnd"/>
      <w:r w:rsidRPr="0058246B">
        <w:t xml:space="preserve"> </w:t>
      </w:r>
    </w:p>
    <w:p w:rsidRPr="0058246B" w:rsidR="0058246B" w:rsidP="001A00C2" w:rsidRDefault="0058246B" w14:paraId="0FE4B254" w14:textId="77777777">
      <w:pPr>
        <w:pStyle w:val="Liststycke"/>
        <w:numPr>
          <w:ilvl w:val="0"/>
          <w:numId w:val="33"/>
        </w:numPr>
      </w:pPr>
      <w:r w:rsidRPr="0058246B">
        <w:t xml:space="preserve">starta tidigt på morgonen gärna 04 för att ”hinna med” under dagen ifall det drar ut på tiden </w:t>
      </w:r>
    </w:p>
    <w:p w:rsidRPr="0058246B" w:rsidR="0058246B" w:rsidP="001A00C2" w:rsidRDefault="0058246B" w14:paraId="5399EF7F" w14:textId="77777777">
      <w:pPr>
        <w:pStyle w:val="Liststycke"/>
        <w:numPr>
          <w:ilvl w:val="0"/>
          <w:numId w:val="33"/>
        </w:numPr>
      </w:pPr>
      <w:r w:rsidRPr="0058246B">
        <w:t xml:space="preserve">första 2-timmarsprovet vid 6-tiden </w:t>
      </w:r>
    </w:p>
    <w:p w:rsidRPr="0058246B" w:rsidR="0058246B" w:rsidP="001A00C2" w:rsidRDefault="0058246B" w14:paraId="5385B0B4" w14:textId="77777777">
      <w:pPr>
        <w:pStyle w:val="Liststycke"/>
        <w:numPr>
          <w:ilvl w:val="0"/>
          <w:numId w:val="33"/>
        </w:numPr>
      </w:pPr>
      <w:r w:rsidRPr="0058246B">
        <w:t xml:space="preserve">vikten varannan timme </w:t>
      </w:r>
    </w:p>
    <w:p w:rsidRPr="0058246B" w:rsidR="0058246B" w:rsidP="001A00C2" w:rsidRDefault="0058246B" w14:paraId="4AD8D3DD" w14:textId="77777777">
      <w:pPr>
        <w:pStyle w:val="Liststycke"/>
        <w:numPr>
          <w:ilvl w:val="0"/>
          <w:numId w:val="33"/>
        </w:numPr>
      </w:pPr>
      <w:r w:rsidRPr="0058246B">
        <w:t xml:space="preserve">ta blodprov för </w:t>
      </w:r>
      <w:proofErr w:type="spellStart"/>
      <w:r w:rsidRPr="0058246B">
        <w:t>baseline</w:t>
      </w:r>
      <w:proofErr w:type="spellEnd"/>
      <w:r w:rsidRPr="0058246B">
        <w:t xml:space="preserve"> ADH och vid avslutande (skickas vid behov) </w:t>
      </w:r>
    </w:p>
    <w:p w:rsidRPr="0058246B" w:rsidR="0058246B" w:rsidP="001A00C2" w:rsidRDefault="0058246B" w14:paraId="7B44A364" w14:textId="77777777">
      <w:pPr>
        <w:pStyle w:val="Liststycke"/>
        <w:numPr>
          <w:ilvl w:val="0"/>
          <w:numId w:val="33"/>
        </w:numPr>
      </w:pPr>
      <w:r w:rsidRPr="0058246B">
        <w:t xml:space="preserve">bryt vid viktnedgång 4 % eller </w:t>
      </w:r>
      <w:proofErr w:type="spellStart"/>
      <w:r w:rsidRPr="0058246B">
        <w:t>s-Na</w:t>
      </w:r>
      <w:proofErr w:type="spellEnd"/>
      <w:r w:rsidRPr="0058246B">
        <w:t xml:space="preserve"> &gt;150 </w:t>
      </w:r>
      <w:proofErr w:type="spellStart"/>
      <w:r w:rsidRPr="0058246B">
        <w:t>mmol</w:t>
      </w:r>
      <w:proofErr w:type="spellEnd"/>
      <w:r w:rsidRPr="0058246B">
        <w:t xml:space="preserve">/l </w:t>
      </w:r>
    </w:p>
    <w:p w:rsidRPr="0058246B" w:rsidR="0058246B" w:rsidP="0058246B" w:rsidRDefault="0058246B" w14:paraId="133D38EE" w14:textId="77777777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:rsidRPr="0058246B" w:rsidR="0058246B" w:rsidP="001A00C2" w:rsidRDefault="0058246B" w14:paraId="2EBDB0D8" w14:textId="77777777">
      <w:proofErr w:type="spellStart"/>
      <w:r w:rsidRPr="0058246B">
        <w:rPr>
          <w:u w:val="single"/>
        </w:rPr>
        <w:t>Desmopressin</w:t>
      </w:r>
      <w:proofErr w:type="spellEnd"/>
      <w:r w:rsidRPr="0058246B">
        <w:rPr>
          <w:u w:val="single"/>
        </w:rPr>
        <w:t xml:space="preserve">-test </w:t>
      </w:r>
      <w:r w:rsidRPr="0058246B">
        <w:t>(</w:t>
      </w:r>
      <w:proofErr w:type="spellStart"/>
      <w:r w:rsidRPr="0058246B">
        <w:t>Minirin</w:t>
      </w:r>
      <w:proofErr w:type="spellEnd"/>
      <w:r w:rsidRPr="0058246B">
        <w:t xml:space="preserve">®-test – se FASS-text) skiljer mellan central och </w:t>
      </w:r>
      <w:proofErr w:type="spellStart"/>
      <w:r w:rsidRPr="0058246B">
        <w:t>nefrogen</w:t>
      </w:r>
      <w:proofErr w:type="spellEnd"/>
      <w:r w:rsidRPr="0058246B">
        <w:t xml:space="preserve"> diabetes </w:t>
      </w:r>
      <w:proofErr w:type="spellStart"/>
      <w:r w:rsidRPr="0058246B">
        <w:t>insipidus</w:t>
      </w:r>
      <w:proofErr w:type="spellEnd"/>
      <w:r w:rsidRPr="0058246B">
        <w:t xml:space="preserve"> (kan ges intravenöst eller intranasalt) </w:t>
      </w:r>
    </w:p>
    <w:p w:rsidRPr="0058246B" w:rsidR="0058246B" w:rsidP="0058246B" w:rsidRDefault="0058246B" w14:paraId="3E3612A7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:rsidRPr="0058246B" w:rsidR="0058246B" w:rsidP="0058246B" w:rsidRDefault="0058246B" w14:paraId="3B7675BF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:rsidRPr="001A00C2" w:rsidR="0058246B" w:rsidP="001A00C2" w:rsidRDefault="001A00C2" w14:paraId="4A8FFB80" w14:textId="0021AC5B">
      <w:pPr>
        <w:rPr>
          <w:b/>
          <w:bCs/>
        </w:rPr>
      </w:pPr>
      <w:r w:rsidRPr="001A00C2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3FE41B83" wp14:editId="27E986EC">
                <wp:simplePos x="0" y="0"/>
                <wp:positionH relativeFrom="margin">
                  <wp:align>left</wp:align>
                </wp:positionH>
                <wp:positionV relativeFrom="paragraph">
                  <wp:posOffset>480695</wp:posOffset>
                </wp:positionV>
                <wp:extent cx="5857875" cy="2933700"/>
                <wp:effectExtent l="0" t="0" r="28575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875" cy="2933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1A00C2" w:rsidR="0058246B" w:rsidP="001A00C2" w:rsidRDefault="0058246B" w14:paraId="257C7460" w14:textId="77777777">
                            <w:pPr>
                              <w:rPr>
                                <w:b/>
                                <w:bCs/>
                              </w:rPr>
                            </w:pPr>
                            <w:r w:rsidRPr="001A00C2">
                              <w:rPr>
                                <w:b/>
                                <w:bCs/>
                              </w:rPr>
                              <w:t xml:space="preserve">Tolkning av törstprovokation + </w:t>
                            </w:r>
                            <w:proofErr w:type="spellStart"/>
                            <w:r w:rsidRPr="001A00C2">
                              <w:rPr>
                                <w:b/>
                                <w:bCs/>
                              </w:rPr>
                              <w:t>desmopressintest</w:t>
                            </w:r>
                            <w:proofErr w:type="spellEnd"/>
                            <w:r w:rsidRPr="001A00C2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</w:p>
                          <w:p w:rsidRPr="001A00C2" w:rsidR="0058246B" w:rsidP="001A00C2" w:rsidRDefault="0058246B" w14:paraId="32893B54" w14:textId="77777777">
                            <w:proofErr w:type="spellStart"/>
                            <w:r w:rsidRPr="001A00C2">
                              <w:t>Urinosmolalitet</w:t>
                            </w:r>
                            <w:proofErr w:type="spellEnd"/>
                            <w:r w:rsidRPr="001A00C2">
                              <w:t xml:space="preserve"> </w:t>
                            </w:r>
                            <w:r w:rsidRPr="001A00C2">
                              <w:tab/>
                            </w:r>
                            <w:r w:rsidRPr="001A00C2">
                              <w:tab/>
                            </w:r>
                            <w:r w:rsidRPr="001A00C2">
                              <w:tab/>
                            </w:r>
                            <w:r w:rsidRPr="001A00C2">
                              <w:t xml:space="preserve">Diagnos </w:t>
                            </w:r>
                          </w:p>
                          <w:p w:rsidRPr="001A00C2" w:rsidR="0058246B" w:rsidP="001A00C2" w:rsidRDefault="0058246B" w14:paraId="55B5CA30" w14:textId="2C309814">
                            <w:r w:rsidRPr="001A00C2">
                              <w:t xml:space="preserve">&gt;750 </w:t>
                            </w:r>
                            <w:r w:rsidRPr="001A00C2">
                              <w:tab/>
                            </w:r>
                            <w:r w:rsidRPr="001A00C2">
                              <w:tab/>
                            </w:r>
                            <w:r w:rsidRPr="001A00C2">
                              <w:tab/>
                            </w:r>
                            <w:r w:rsidRPr="001A00C2">
                              <w:t xml:space="preserve">Primär </w:t>
                            </w:r>
                            <w:proofErr w:type="spellStart"/>
                            <w:r w:rsidRPr="001A00C2">
                              <w:t>polydipsi</w:t>
                            </w:r>
                            <w:proofErr w:type="spellEnd"/>
                            <w:r w:rsidRPr="001A00C2">
                              <w:t xml:space="preserve"> </w:t>
                            </w:r>
                          </w:p>
                          <w:p w:rsidRPr="001A00C2" w:rsidR="0058246B" w:rsidP="001A00C2" w:rsidRDefault="0058246B" w14:paraId="3A1A6C44" w14:textId="5F46F9F3">
                            <w:r w:rsidRPr="001A00C2">
                              <w:t xml:space="preserve">&lt;300 </w:t>
                            </w:r>
                            <w:r w:rsidRPr="001A00C2">
                              <w:tab/>
                            </w:r>
                            <w:r w:rsidRPr="001A00C2">
                              <w:tab/>
                            </w:r>
                            <w:r w:rsidRPr="001A00C2">
                              <w:tab/>
                            </w:r>
                            <w:r w:rsidRPr="001A00C2">
                              <w:t xml:space="preserve">Diabetes </w:t>
                            </w:r>
                            <w:proofErr w:type="spellStart"/>
                            <w:r w:rsidRPr="001A00C2">
                              <w:t>insipidus</w:t>
                            </w:r>
                            <w:proofErr w:type="spellEnd"/>
                            <w:r w:rsidRPr="001A00C2">
                              <w:t xml:space="preserve"> </w:t>
                            </w:r>
                          </w:p>
                          <w:p w:rsidRPr="001A00C2" w:rsidR="0058246B" w:rsidP="001A00C2" w:rsidRDefault="0058246B" w14:paraId="22B8402D" w14:textId="40EFD271">
                            <w:r w:rsidRPr="001A00C2">
                              <w:t xml:space="preserve">&gt;750 efter </w:t>
                            </w:r>
                            <w:proofErr w:type="spellStart"/>
                            <w:r w:rsidRPr="001A00C2">
                              <w:t>desmopressin</w:t>
                            </w:r>
                            <w:proofErr w:type="spellEnd"/>
                            <w:r w:rsidRPr="001A00C2">
                              <w:t xml:space="preserve">-test </w:t>
                            </w:r>
                            <w:r w:rsidRPr="001A00C2">
                              <w:tab/>
                            </w:r>
                            <w:r w:rsidR="001A00C2">
                              <w:tab/>
                            </w:r>
                            <w:r w:rsidRPr="001A00C2">
                              <w:t xml:space="preserve">CDI </w:t>
                            </w:r>
                          </w:p>
                          <w:p w:rsidRPr="001A00C2" w:rsidR="0058246B" w:rsidP="001A00C2" w:rsidRDefault="0058246B" w14:paraId="1182BF2A" w14:textId="4B6919DC">
                            <w:r w:rsidRPr="001A00C2">
                              <w:t xml:space="preserve">&lt;300 efter </w:t>
                            </w:r>
                            <w:proofErr w:type="spellStart"/>
                            <w:r w:rsidRPr="001A00C2">
                              <w:t>desmopressin</w:t>
                            </w:r>
                            <w:proofErr w:type="spellEnd"/>
                            <w:r w:rsidRPr="001A00C2">
                              <w:t xml:space="preserve">-test </w:t>
                            </w:r>
                            <w:r w:rsidRPr="001A00C2">
                              <w:tab/>
                            </w:r>
                            <w:r w:rsidR="001A00C2">
                              <w:tab/>
                            </w:r>
                            <w:r w:rsidRPr="001A00C2">
                              <w:t xml:space="preserve">NDI </w:t>
                            </w:r>
                          </w:p>
                          <w:p w:rsidRPr="001A00C2" w:rsidR="0058246B" w:rsidP="001A00C2" w:rsidRDefault="0058246B" w14:paraId="0B1D9315" w14:textId="3114E7F5">
                            <w:pPr>
                              <w:ind w:left="5216" w:hanging="4224"/>
                            </w:pPr>
                            <w:proofErr w:type="gramStart"/>
                            <w:r w:rsidRPr="001A00C2">
                              <w:t>500-750</w:t>
                            </w:r>
                            <w:proofErr w:type="gramEnd"/>
                            <w:r w:rsidRPr="001A00C2">
                              <w:t xml:space="preserve"> med ökning efter </w:t>
                            </w:r>
                            <w:proofErr w:type="spellStart"/>
                            <w:r w:rsidRPr="001A00C2">
                              <w:t>desmopressin</w:t>
                            </w:r>
                            <w:proofErr w:type="spellEnd"/>
                            <w:r w:rsidRPr="001A00C2">
                              <w:t xml:space="preserve"> </w:t>
                            </w:r>
                            <w:r w:rsidRPr="001A00C2">
                              <w:tab/>
                            </w:r>
                            <w:r w:rsidRPr="001A00C2">
                              <w:t xml:space="preserve">primär </w:t>
                            </w:r>
                            <w:proofErr w:type="spellStart"/>
                            <w:r w:rsidRPr="001A00C2">
                              <w:t>polydipsi</w:t>
                            </w:r>
                            <w:proofErr w:type="spellEnd"/>
                            <w:r w:rsidRPr="001A00C2">
                              <w:t xml:space="preserve">? partiell CDI? </w:t>
                            </w:r>
                          </w:p>
                          <w:p w:rsidRPr="001A00C2" w:rsidR="0058246B" w:rsidP="001A00C2" w:rsidRDefault="0058246B" w14:paraId="08A050D1" w14:textId="0A138104">
                            <w:pPr>
                              <w:ind w:left="5216" w:hanging="4224"/>
                            </w:pPr>
                            <w:proofErr w:type="gramStart"/>
                            <w:r w:rsidRPr="001A00C2">
                              <w:t>300-750</w:t>
                            </w:r>
                            <w:proofErr w:type="gramEnd"/>
                            <w:r w:rsidRPr="001A00C2">
                              <w:t xml:space="preserve"> utan effekt av </w:t>
                            </w:r>
                            <w:proofErr w:type="spellStart"/>
                            <w:r w:rsidRPr="001A00C2">
                              <w:t>desmopressin</w:t>
                            </w:r>
                            <w:proofErr w:type="spellEnd"/>
                            <w:r w:rsidRPr="001A00C2">
                              <w:t xml:space="preserve"> </w:t>
                            </w:r>
                            <w:r w:rsidRPr="001A00C2">
                              <w:tab/>
                            </w:r>
                            <w:r w:rsidRPr="001A00C2">
                              <w:t xml:space="preserve">primär </w:t>
                            </w:r>
                            <w:proofErr w:type="spellStart"/>
                            <w:r w:rsidRPr="001A00C2">
                              <w:t>polydipsi</w:t>
                            </w:r>
                            <w:proofErr w:type="spellEnd"/>
                            <w:r w:rsidRPr="001A00C2">
                              <w:t>? partiell NDI?</w:t>
                            </w:r>
                          </w:p>
                          <w:p w:rsidR="0058246B" w:rsidP="001A00C2" w:rsidRDefault="0058246B" w14:paraId="094920A5" w14:textId="77777777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DAA6C5A">
              <v:shape id="Text Box 1" style="position:absolute;left:0;text-align:left;margin-left:0;margin-top:37.85pt;width:461.25pt;height:231pt;z-index:25166028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spid="_x0000_s1027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" w14:anchorId="3FE41B83">
                <v:textbox>
                  <w:txbxContent>
                    <w:p w:rsidRPr="001A00C2" w:rsidR="0058246B" w:rsidP="001A00C2" w:rsidRDefault="0058246B" w14:paraId="36524451" w14:textId="77777777">
                      <w:pPr>
                        <w:rPr>
                          <w:b/>
                          <w:bCs/>
                        </w:rPr>
                      </w:pPr>
                      <w:r w:rsidRPr="001A00C2">
                        <w:rPr>
                          <w:b/>
                          <w:bCs/>
                        </w:rPr>
                        <w:t xml:space="preserve">Tolkning av törstprovokation + desmopressintest </w:t>
                      </w:r>
                    </w:p>
                    <w:p w:rsidRPr="001A00C2" w:rsidR="0058246B" w:rsidP="001A00C2" w:rsidRDefault="0058246B" w14:paraId="146030C9" w14:textId="77777777">
                      <w:r w:rsidRPr="001A00C2">
                        <w:t xml:space="preserve">Urinosmolalitet </w:t>
                      </w:r>
                      <w:r w:rsidRPr="001A00C2">
                        <w:tab/>
                      </w:r>
                      <w:r w:rsidRPr="001A00C2">
                        <w:tab/>
                      </w:r>
                      <w:r w:rsidRPr="001A00C2">
                        <w:tab/>
                      </w:r>
                      <w:r w:rsidRPr="001A00C2">
                        <w:t xml:space="preserve">Diagnos </w:t>
                      </w:r>
                    </w:p>
                    <w:p w:rsidRPr="001A00C2" w:rsidR="0058246B" w:rsidP="001A00C2" w:rsidRDefault="0058246B" w14:paraId="147D2DF2" w14:textId="2C309814">
                      <w:r w:rsidRPr="001A00C2">
                        <w:t xml:space="preserve">&gt;750 </w:t>
                      </w:r>
                      <w:r w:rsidRPr="001A00C2">
                        <w:tab/>
                      </w:r>
                      <w:r w:rsidRPr="001A00C2">
                        <w:tab/>
                      </w:r>
                      <w:r w:rsidRPr="001A00C2">
                        <w:tab/>
                      </w:r>
                      <w:r w:rsidRPr="001A00C2">
                        <w:t xml:space="preserve">Primär polydipsi </w:t>
                      </w:r>
                    </w:p>
                    <w:p w:rsidRPr="001A00C2" w:rsidR="0058246B" w:rsidP="001A00C2" w:rsidRDefault="0058246B" w14:paraId="46D0158C" w14:textId="5F46F9F3">
                      <w:r w:rsidRPr="001A00C2">
                        <w:t xml:space="preserve">&lt;300 </w:t>
                      </w:r>
                      <w:r w:rsidRPr="001A00C2">
                        <w:tab/>
                      </w:r>
                      <w:r w:rsidRPr="001A00C2">
                        <w:tab/>
                      </w:r>
                      <w:r w:rsidRPr="001A00C2">
                        <w:tab/>
                      </w:r>
                      <w:r w:rsidRPr="001A00C2">
                        <w:t xml:space="preserve">Diabetes insipidus </w:t>
                      </w:r>
                    </w:p>
                    <w:p w:rsidRPr="001A00C2" w:rsidR="0058246B" w:rsidP="001A00C2" w:rsidRDefault="0058246B" w14:paraId="04E81529" w14:textId="40EFD271">
                      <w:r w:rsidRPr="001A00C2">
                        <w:t xml:space="preserve">&gt;750 efter desmopressin-test </w:t>
                      </w:r>
                      <w:r w:rsidRPr="001A00C2">
                        <w:tab/>
                      </w:r>
                      <w:r w:rsidR="001A00C2">
                        <w:tab/>
                      </w:r>
                      <w:r w:rsidRPr="001A00C2">
                        <w:t xml:space="preserve">CDI </w:t>
                      </w:r>
                    </w:p>
                    <w:p w:rsidRPr="001A00C2" w:rsidR="0058246B" w:rsidP="001A00C2" w:rsidRDefault="0058246B" w14:paraId="47CEFAB3" w14:textId="4B6919DC">
                      <w:r w:rsidRPr="001A00C2">
                        <w:t xml:space="preserve">&lt;300 efter desmopressin-test </w:t>
                      </w:r>
                      <w:r w:rsidRPr="001A00C2">
                        <w:tab/>
                      </w:r>
                      <w:r w:rsidR="001A00C2">
                        <w:tab/>
                      </w:r>
                      <w:r w:rsidRPr="001A00C2">
                        <w:t xml:space="preserve">NDI </w:t>
                      </w:r>
                    </w:p>
                    <w:p w:rsidRPr="001A00C2" w:rsidR="0058246B" w:rsidP="001A00C2" w:rsidRDefault="0058246B" w14:paraId="4B7ED701" w14:textId="3114E7F5">
                      <w:pPr>
                        <w:ind w:left="5216" w:hanging="4224"/>
                      </w:pPr>
                      <w:r w:rsidRPr="001A00C2">
                        <w:t xml:space="preserve">500-750 med ökning efter desmopressin </w:t>
                      </w:r>
                      <w:r w:rsidRPr="001A00C2">
                        <w:tab/>
                      </w:r>
                      <w:r w:rsidRPr="001A00C2">
                        <w:t xml:space="preserve">primär polydipsi? partiell CDI? </w:t>
                      </w:r>
                    </w:p>
                    <w:p w:rsidRPr="001A00C2" w:rsidR="0058246B" w:rsidP="001A00C2" w:rsidRDefault="0058246B" w14:paraId="1CAE8F25" w14:textId="0A138104">
                      <w:pPr>
                        <w:ind w:left="5216" w:hanging="4224"/>
                      </w:pPr>
                      <w:r w:rsidRPr="001A00C2">
                        <w:t xml:space="preserve">300-750 utan effekt av desmopressin </w:t>
                      </w:r>
                      <w:r w:rsidRPr="001A00C2">
                        <w:tab/>
                      </w:r>
                      <w:r w:rsidRPr="001A00C2">
                        <w:t>primär polydipsi? partiell NDI?</w:t>
                      </w:r>
                    </w:p>
                    <w:p w:rsidR="0058246B" w:rsidP="001A00C2" w:rsidRDefault="0058246B" w14:paraId="672A6659" w14:textId="77777777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A00C2" w:rsidR="0058246B">
        <w:rPr>
          <w:b/>
          <w:bCs/>
        </w:rPr>
        <w:t xml:space="preserve">Definition: </w:t>
      </w:r>
      <w:proofErr w:type="spellStart"/>
      <w:r w:rsidRPr="001A00C2" w:rsidR="0058246B">
        <w:rPr>
          <w:b/>
          <w:bCs/>
        </w:rPr>
        <w:t>polyuri</w:t>
      </w:r>
      <w:proofErr w:type="spellEnd"/>
      <w:r w:rsidRPr="001A00C2" w:rsidR="0058246B">
        <w:rPr>
          <w:b/>
          <w:bCs/>
        </w:rPr>
        <w:t>: &gt;2000 ml/m</w:t>
      </w:r>
      <w:r w:rsidRPr="001A00C2" w:rsidR="0058246B">
        <w:rPr>
          <w:b/>
          <w:bCs/>
          <w:position w:val="10"/>
          <w:vertAlign w:val="superscript"/>
        </w:rPr>
        <w:t>2</w:t>
      </w:r>
      <w:r w:rsidRPr="001A00C2" w:rsidR="0058246B">
        <w:rPr>
          <w:b/>
          <w:bCs/>
        </w:rPr>
        <w:t>/dygn eller &gt;3 ml/kg/timme</w:t>
      </w:r>
    </w:p>
    <w:p w:rsidRPr="0058246B" w:rsidR="0058246B" w:rsidP="0058246B" w:rsidRDefault="0058246B" w14:paraId="10B0328C" w14:textId="6626F8B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8246B" w:rsidR="0058246B" w:rsidP="0058246B" w:rsidRDefault="0058246B" w14:paraId="3C9FA61C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:rsidRPr="0058246B" w:rsidR="0058246B" w:rsidP="00AB193E" w:rsidRDefault="0058246B" w14:paraId="53B45A89" w14:textId="77777777">
      <w:pPr>
        <w:pStyle w:val="Rubrik2"/>
      </w:pPr>
      <w:r w:rsidRPr="0058246B">
        <w:t>Uppföljning, utvärdering och revision</w:t>
      </w:r>
    </w:p>
    <w:p w:rsidRPr="004D0CB4" w:rsidR="0058246B" w:rsidP="004D0CB4" w:rsidRDefault="0058246B" w14:paraId="39463200" w14:textId="79721636">
      <w:r w:rsidRPr="0058246B">
        <w:t>Verksamhetschef ansvarar för uppföljning och utvärdering av innehållet i rutinen. Innehållsansvarig ansvarar för revision av rutinen. Medvetet avsteg från rutinen dokumenteras i Melior om rutinen är kopplad till patient. Övriga orsaker till avsteg från rutinen rapporteras i MedControlPRO.</w:t>
      </w:r>
    </w:p>
    <w:p w:rsidRPr="0058246B" w:rsidR="0058246B" w:rsidP="00AB193E" w:rsidRDefault="004D0CB4" w14:paraId="54F8ED82" w14:textId="19ED16EF">
      <w:pPr>
        <w:pStyle w:val="Rubrik2"/>
      </w:pPr>
      <w:r>
        <w:t>A</w:t>
      </w:r>
      <w:r w:rsidRPr="0058246B" w:rsidR="0058246B">
        <w:t>rbetsgrupp</w:t>
      </w:r>
    </w:p>
    <w:p w:rsidRPr="0058246B" w:rsidR="0058246B" w:rsidP="00AB193E" w:rsidRDefault="0058246B" w14:paraId="6CBC8750" w14:textId="596B3635">
      <w:r w:rsidRPr="0058246B">
        <w:t>Diana Swolin-Eide, överläkare, Verksamhet Medicin barn, Drottning Silvias barnsjukhus, Område 1/SU</w:t>
      </w:r>
    </w:p>
    <w:p w:rsidRPr="0058246B" w:rsidR="0058246B" w:rsidP="0058246B" w:rsidRDefault="0058246B" w14:paraId="17A0084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58246B" w:rsidR="0058246B" w:rsidP="0058246B" w:rsidRDefault="0058246B" w14:paraId="7169EA7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58246B" w:rsidR="0058246B" w:rsidP="0058246B" w:rsidRDefault="0058246B" w14:paraId="07541E2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58246B" w:rsidR="0058246B" w:rsidP="0058246B" w:rsidRDefault="0058246B" w14:paraId="4114EEF8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58246B" w:rsidR="0058246B" w:rsidP="0058246B" w:rsidRDefault="0058246B" w14:paraId="5B207A28" w14:textId="77777777">
      <w:pPr>
        <w:spacing w:after="0" w:line="240" w:lineRule="auto"/>
        <w:ind w:left="0" w:right="0"/>
      </w:pPr>
    </w:p>
    <w:p w:rsidRPr="0058246B" w:rsidR="0058246B" w:rsidP="0058246B" w:rsidRDefault="0058246B" w14:paraId="07FB371D" w14:textId="77777777">
      <w:pPr>
        <w:spacing w:after="0" w:line="240" w:lineRule="auto"/>
        <w:ind w:left="0" w:right="0"/>
      </w:pPr>
    </w:p>
    <w:p w:rsidRPr="0058246B" w:rsidR="0058246B" w:rsidP="0058246B" w:rsidRDefault="0058246B" w14:paraId="4B7DFA33" w14:textId="77777777">
      <w:pPr>
        <w:spacing w:after="0" w:line="240" w:lineRule="auto"/>
        <w:ind w:left="0" w:right="0"/>
      </w:pPr>
    </w:p>
    <w:p w:rsidRPr="0058246B" w:rsidR="0058246B" w:rsidP="0058246B" w:rsidRDefault="0058246B" w14:paraId="3AF445E1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8246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303B5C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02B8FB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B860FFC"/>
    <w:multiLevelType w:val="hybridMultilevel"/>
    <w:tmpl w:val="C7E0943A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4516972"/>
    <w:multiLevelType w:val="hybridMultilevel"/>
    <w:tmpl w:val="0DE8E5EC"/>
    <w:lvl w:ilvl="0" w:tplc="041D0003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310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82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54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26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98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70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42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8144" w:hanging="360"/>
      </w:pPr>
      <w:rPr>
        <w:rFonts w:hint="default" w:ascii="Wingdings" w:hAnsi="Wingdings"/>
      </w:rPr>
    </w:lvl>
  </w:abstractNum>
  <w:abstractNum w:abstractNumId="10" w15:restartNumberingAfterBreak="0">
    <w:nsid w:val="253A6EA0"/>
    <w:multiLevelType w:val="hybridMultilevel"/>
    <w:tmpl w:val="742634A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5922998">
      <w:numFmt w:val="bullet"/>
      <w:lvlText w:val="•"/>
      <w:lvlJc w:val="left"/>
      <w:pPr>
        <w:ind w:left="1440" w:hanging="360"/>
      </w:pPr>
      <w:rPr>
        <w:rFonts w:hint="default" w:ascii="Times New Roman" w:hAnsi="Times New Roman" w:eastAsia="Times New Roman" w:cs="Times New Roman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11941B1"/>
    <w:multiLevelType w:val="hybridMultilevel"/>
    <w:tmpl w:val="CB10DC04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12" w15:restartNumberingAfterBreak="0">
    <w:nsid w:val="32676815"/>
    <w:multiLevelType w:val="hybridMultilevel"/>
    <w:tmpl w:val="91BEBDD4"/>
    <w:lvl w:ilvl="0" w:tplc="041D0003">
      <w:start w:val="1"/>
      <w:numFmt w:val="bullet"/>
      <w:lvlText w:val="o"/>
      <w:lvlJc w:val="left"/>
      <w:pPr>
        <w:ind w:left="2024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hint="default" w:ascii="Wingdings" w:hAnsi="Wingdings"/>
      </w:rPr>
    </w:lvl>
  </w:abstractNum>
  <w:abstractNum w:abstractNumId="13" w15:restartNumberingAfterBreak="0">
    <w:nsid w:val="33172BE5"/>
    <w:multiLevelType w:val="hybridMultilevel"/>
    <w:tmpl w:val="6392321C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94A007A"/>
    <w:multiLevelType w:val="hybridMultilevel"/>
    <w:tmpl w:val="F3EAFC70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3B5312F2"/>
    <w:multiLevelType w:val="hybridMultilevel"/>
    <w:tmpl w:val="EBD61370"/>
    <w:lvl w:ilvl="0" w:tplc="FFFFFFFF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648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720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7920" w:hanging="360"/>
      </w:pPr>
      <w:rPr>
        <w:rFonts w:hint="default" w:ascii="Wingdings" w:hAnsi="Wingdings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AA25AD7"/>
    <w:multiLevelType w:val="hybridMultilevel"/>
    <w:tmpl w:val="875A27B4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21" w15:restartNumberingAfterBreak="0">
    <w:nsid w:val="4FB754EB"/>
    <w:multiLevelType w:val="hybridMultilevel"/>
    <w:tmpl w:val="F02A2E0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7E62E3E6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5A512292"/>
    <w:multiLevelType w:val="hybridMultilevel"/>
    <w:tmpl w:val="C7ACCA6A"/>
    <w:lvl w:ilvl="0" w:tplc="041D0003">
      <w:start w:val="1"/>
      <w:numFmt w:val="bullet"/>
      <w:lvlText w:val="o"/>
      <w:lvlJc w:val="left"/>
      <w:pPr>
        <w:ind w:left="2024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hint="default" w:ascii="Wingdings" w:hAnsi="Wingdings"/>
      </w:rPr>
    </w:lvl>
  </w:abstractNum>
  <w:abstractNum w:abstractNumId="26" w15:restartNumberingAfterBreak="0">
    <w:nsid w:val="61472411"/>
    <w:multiLevelType w:val="hybridMultilevel"/>
    <w:tmpl w:val="9B601B18"/>
    <w:lvl w:ilvl="0" w:tplc="88E2C316">
      <w:numFmt w:val="bullet"/>
      <w:lvlText w:val="•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62E8174E"/>
    <w:multiLevelType w:val="hybridMultilevel"/>
    <w:tmpl w:val="5C106686"/>
    <w:lvl w:ilvl="0" w:tplc="FFFFFFFF">
      <w:numFmt w:val="bullet"/>
      <w:lvlText w:val="-"/>
      <w:lvlJc w:val="left"/>
      <w:pPr>
        <w:ind w:left="1080" w:hanging="360"/>
      </w:pPr>
      <w:rPr>
        <w:rFonts w:hint="default" w:ascii="Arial" w:hAnsi="Arial" w:eastAsia="Times New Roman" w:cs="Arial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9" w15:restartNumberingAfterBreak="0">
    <w:nsid w:val="71B91A63"/>
    <w:multiLevelType w:val="hybridMultilevel"/>
    <w:tmpl w:val="F6AA5F82"/>
    <w:lvl w:ilvl="0" w:tplc="CD12E17C">
      <w:numFmt w:val="bullet"/>
      <w:lvlText w:val="•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7025586">
    <w:abstractNumId w:val="31"/>
  </w:num>
  <w:num w:numId="2" w16cid:durableId="4870499">
    <w:abstractNumId w:val="24"/>
  </w:num>
  <w:num w:numId="3" w16cid:durableId="1311204993">
    <w:abstractNumId w:val="0"/>
  </w:num>
  <w:num w:numId="4" w16cid:durableId="156845861">
    <w:abstractNumId w:val="7"/>
  </w:num>
  <w:num w:numId="5" w16cid:durableId="1987272280">
    <w:abstractNumId w:val="28"/>
  </w:num>
  <w:num w:numId="6" w16cid:durableId="558519854">
    <w:abstractNumId w:val="2"/>
  </w:num>
  <w:num w:numId="7" w16cid:durableId="956330750">
    <w:abstractNumId w:val="19"/>
  </w:num>
  <w:num w:numId="8" w16cid:durableId="1347751895">
    <w:abstractNumId w:val="14"/>
  </w:num>
  <w:num w:numId="9" w16cid:durableId="903678955">
    <w:abstractNumId w:val="1"/>
  </w:num>
  <w:num w:numId="10" w16cid:durableId="417019719">
    <w:abstractNumId w:val="1"/>
  </w:num>
  <w:num w:numId="11" w16cid:durableId="149372686">
    <w:abstractNumId w:val="3"/>
  </w:num>
  <w:num w:numId="12" w16cid:durableId="1435402132">
    <w:abstractNumId w:val="4"/>
  </w:num>
  <w:num w:numId="13" w16cid:durableId="1467970154">
    <w:abstractNumId w:val="23"/>
  </w:num>
  <w:num w:numId="14" w16cid:durableId="1295406615">
    <w:abstractNumId w:val="16"/>
  </w:num>
  <w:num w:numId="15" w16cid:durableId="1673489214">
    <w:abstractNumId w:val="8"/>
  </w:num>
  <w:num w:numId="16" w16cid:durableId="275139901">
    <w:abstractNumId w:val="22"/>
  </w:num>
  <w:num w:numId="17" w16cid:durableId="845436710">
    <w:abstractNumId w:val="5"/>
  </w:num>
  <w:num w:numId="18" w16cid:durableId="311717894">
    <w:abstractNumId w:val="18"/>
  </w:num>
  <w:num w:numId="19" w16cid:durableId="575557590">
    <w:abstractNumId w:val="30"/>
  </w:num>
  <w:num w:numId="20" w16cid:durableId="1003624769">
    <w:abstractNumId w:val="27"/>
  </w:num>
  <w:num w:numId="21" w16cid:durableId="1599750797">
    <w:abstractNumId w:val="17"/>
  </w:num>
  <w:num w:numId="22" w16cid:durableId="583954453">
    <w:abstractNumId w:val="15"/>
  </w:num>
  <w:num w:numId="23" w16cid:durableId="1865290119">
    <w:abstractNumId w:val="11"/>
  </w:num>
  <w:num w:numId="24" w16cid:durableId="496918630">
    <w:abstractNumId w:val="20"/>
  </w:num>
  <w:num w:numId="25" w16cid:durableId="1286544203">
    <w:abstractNumId w:val="29"/>
  </w:num>
  <w:num w:numId="26" w16cid:durableId="664819006">
    <w:abstractNumId w:val="12"/>
  </w:num>
  <w:num w:numId="27" w16cid:durableId="704141173">
    <w:abstractNumId w:val="13"/>
  </w:num>
  <w:num w:numId="28" w16cid:durableId="267127336">
    <w:abstractNumId w:val="26"/>
  </w:num>
  <w:num w:numId="29" w16cid:durableId="26682129">
    <w:abstractNumId w:val="25"/>
  </w:num>
  <w:num w:numId="30" w16cid:durableId="375277286">
    <w:abstractNumId w:val="10"/>
  </w:num>
  <w:num w:numId="31" w16cid:durableId="613899919">
    <w:abstractNumId w:val="21"/>
  </w:num>
  <w:num w:numId="32" w16cid:durableId="932472491">
    <w:abstractNumId w:val="6"/>
  </w:num>
  <w:num w:numId="33" w16cid:durableId="1585527369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9F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0C2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D3C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0CB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6B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266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93E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9B932A"/>
    <w:rsid w:val="1456EA1A"/>
    <w:rsid w:val="197E7C65"/>
    <w:rsid w:val="1A5C92C9"/>
    <w:rsid w:val="534CE562"/>
    <w:rsid w:val="5AF6DA9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ind w:left="0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Default" w:customStyle="1">
    <w:name w:val="Default"/>
    <w:rsid w:val="0058246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Polyuri och polydipsi hos barn - riktlinjer för diagnostik och utredning</dc:title>
  <dc:subject/>
  <dc:creator>patrik.jens.johansson@vgregion.se</dc:creator>
  <keywords/>
  <lastModifiedBy>Martina Andersson</lastModifiedBy>
  <revision>10</revision>
  <lastPrinted>2016-03-31T10:56:00.0000000Z</lastPrinted>
  <dcterms:created xsi:type="dcterms:W3CDTF">2022-06-07T15:10:00.0000000Z</dcterms:created>
  <dcterms:modified xsi:type="dcterms:W3CDTF">2024-12-10T10:12:28.0000000Z</dcterms:modified>
</coreProperties>
</file>