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F3EB7" w:rsidP="00F35B05" w:rsidRDefault="003F3EB7" w14:paraId="3ADBD66D" w14:textId="5FED843D">
      <w:pPr>
        <w:pStyle w:val="Rubrik2"/>
        <w:sectPr w:rsidR="003F3EB7" w:rsidSect="003F3E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F3EB7" w:rsidP="00BC54B1" w:rsidRDefault="00BC54B1" w14:paraId="5ADA0946" w14:textId="36DE7D1B">
      <w:pPr>
        <w:pStyle w:val="Rubrik1"/>
      </w:pPr>
      <w:r>
        <w:t>Ögonkirurgi</w:t>
      </w:r>
    </w:p>
    <w:p w:rsidR="00E44EED" w:rsidP="00E44EED" w:rsidRDefault="00E44EED" w14:paraId="0AE635D3" w14:textId="17F1C620">
      <w:pPr>
        <w:pStyle w:val="Rubrik2"/>
      </w:pPr>
      <w:r>
        <w:t>Förändringar sedan föregående version</w:t>
      </w:r>
    </w:p>
    <w:p w:rsidRPr="00E44EED" w:rsidR="003F3EB7" w:rsidP="00E44EED" w:rsidRDefault="2B5EBE06" w14:paraId="79A29AC4" w14:textId="20B0CC81">
      <w:r>
        <w:t xml:space="preserve">Uppdatering kring </w:t>
      </w:r>
      <w:r w:rsidR="3BF84C47">
        <w:t>ögonläkarens inskrivningssamtal på</w:t>
      </w:r>
      <w:r w:rsidR="5EEC30F7">
        <w:t xml:space="preserve"> </w:t>
      </w:r>
      <w:r w:rsidR="3BF84C47">
        <w:t>ögonmottagningen samt att föräldrar/er inte behöver duscha och ta på sig avdelningskläder</w:t>
      </w:r>
      <w:r w:rsidR="42F7EC17">
        <w:t xml:space="preserve"> preoperativt.</w:t>
      </w:r>
    </w:p>
    <w:p w:rsidRPr="003F3EB7" w:rsidR="003F3EB7" w:rsidP="00E44EED" w:rsidRDefault="003F3EB7" w14:paraId="6E185753" w14:textId="77777777">
      <w:pPr>
        <w:pStyle w:val="Rubrik2"/>
      </w:pPr>
      <w:r w:rsidRPr="003F3EB7">
        <w:t>Syfte</w:t>
      </w:r>
    </w:p>
    <w:p w:rsidRPr="00E44EED" w:rsidR="003F3EB7" w:rsidP="183C7334" w:rsidRDefault="003F3EB7" w14:paraId="0F12E326" w14:textId="130CD393">
      <w:r>
        <w:t>Rutinen syftar till att beskriva det pre-, per- och postoperativa omvårdnadsförloppet för barn som genomgår ögonkirurgi.</w:t>
      </w:r>
      <w:r w:rsidR="2E0F4338">
        <w:t xml:space="preserve"> </w:t>
      </w:r>
      <w:r>
        <w:t xml:space="preserve">Barn mellan </w:t>
      </w:r>
      <w:r w:rsidR="1B131DE6">
        <w:t>1</w:t>
      </w:r>
      <w:r>
        <w:t xml:space="preserve">–12 månader som är i behov av ögonkirurgi vårdas på </w:t>
      </w:r>
      <w:proofErr w:type="spellStart"/>
      <w:r w:rsidR="1E138C9D">
        <w:t>Kirurgiavdelning</w:t>
      </w:r>
      <w:proofErr w:type="spellEnd"/>
      <w:r w:rsidR="1E138C9D">
        <w:t xml:space="preserve"> barn</w:t>
      </w:r>
      <w:r w:rsidR="528D3358">
        <w:t xml:space="preserve"> samt opereras på operation 1</w:t>
      </w:r>
      <w:r>
        <w:t>, DSB</w:t>
      </w:r>
      <w:r w:rsidR="3BA3EAB8">
        <w:t>S</w:t>
      </w:r>
      <w:r>
        <w:t>.</w:t>
      </w:r>
    </w:p>
    <w:p w:rsidRPr="00E44EED" w:rsidR="003F3EB7" w:rsidP="183C7334" w:rsidRDefault="003F3EB7" w14:paraId="6C3424C9" w14:textId="015AB1C6">
      <w:pPr>
        <w:rPr>
          <w:rFonts w:asciiTheme="majorHAnsi" w:hAnsiTheme="majorHAnsi" w:eastAsiaTheme="majorEastAsia" w:cstheme="majorBidi"/>
          <w:sz w:val="40"/>
          <w:szCs w:val="40"/>
        </w:rPr>
      </w:pPr>
      <w:r w:rsidRPr="183C7334">
        <w:rPr>
          <w:rFonts w:asciiTheme="majorHAnsi" w:hAnsiTheme="majorHAnsi" w:eastAsiaTheme="majorEastAsia" w:cstheme="majorBidi"/>
          <w:sz w:val="40"/>
          <w:szCs w:val="40"/>
        </w:rPr>
        <w:t>Arbetsbeskrivning</w:t>
      </w:r>
    </w:p>
    <w:p w:rsidRPr="00E44EED" w:rsidR="003F3EB7" w:rsidP="00E44EED" w:rsidRDefault="003F3EB7" w14:paraId="2B0CBB03" w14:textId="369A3E84">
      <w:pPr>
        <w:pStyle w:val="Rubrik3"/>
      </w:pPr>
      <w:r w:rsidRPr="003F3EB7">
        <w:t>Preoperativa förberedelser:</w:t>
      </w:r>
    </w:p>
    <w:p w:rsidR="00E44EED" w:rsidP="00E44EED" w:rsidRDefault="00F27CE5" w14:paraId="2C61C930" w14:textId="6FC29D31">
      <w:pPr>
        <w:pStyle w:val="MellanrubrikVGR"/>
      </w:pPr>
      <w:r w:rsidRPr="5C8DCE00">
        <w:rPr>
          <w:rFonts w:eastAsia="Calibri" w:cs="Calibri"/>
        </w:rPr>
        <w:t>Nutrition</w:t>
      </w:r>
      <w:r w:rsidRPr="5C8DCE00" w:rsidR="003F3EB7">
        <w:rPr>
          <w:rFonts w:eastAsia="Calibri" w:cs="Calibri"/>
        </w:rPr>
        <w:t>:</w:t>
      </w:r>
    </w:p>
    <w:p w:rsidR="00B509C7" w:rsidP="4DDA130C" w:rsidRDefault="003F3EB7" w14:paraId="703006C8" w14:textId="197C915F">
      <w:r>
        <w:t>Svält från klockan 24 natten till operationsdagen. I övrigt följs svälttider på operationsprogrammet. Vikt tas på alla patienter.</w:t>
      </w:r>
    </w:p>
    <w:p w:rsidR="00B509C7" w:rsidP="5C8DCE00" w:rsidRDefault="00F27CE5" w14:paraId="5D18EA8C" w14:textId="05236D1D">
      <w:pPr>
        <w:pStyle w:val="MellanrubrikVGR"/>
        <w:rPr>
          <w:rFonts w:asciiTheme="majorHAnsi" w:hAnsiTheme="majorHAnsi" w:eastAsiaTheme="majorEastAsia" w:cstheme="majorBidi"/>
          <w:szCs w:val="26"/>
        </w:rPr>
      </w:pPr>
      <w:r w:rsidRPr="5C8DCE00">
        <w:rPr>
          <w:rFonts w:asciiTheme="majorHAnsi" w:hAnsiTheme="majorHAnsi" w:eastAsiaTheme="majorEastAsia" w:cstheme="majorBidi"/>
          <w:szCs w:val="26"/>
        </w:rPr>
        <w:t>Övrigt</w:t>
      </w:r>
      <w:r w:rsidRPr="5C8DCE00" w:rsidR="003F3EB7">
        <w:rPr>
          <w:rFonts w:asciiTheme="majorHAnsi" w:hAnsiTheme="majorHAnsi" w:eastAsiaTheme="majorEastAsia" w:cstheme="majorBidi"/>
          <w:szCs w:val="26"/>
        </w:rPr>
        <w:t xml:space="preserve">: </w:t>
      </w:r>
    </w:p>
    <w:p w:rsidR="00B509C7" w:rsidP="5C8DCE00" w:rsidRDefault="2AFDF9D4" w14:paraId="323171E2" w14:textId="17CCCBB4">
      <w:r>
        <w:t xml:space="preserve">Patienten ska duscha med </w:t>
      </w:r>
      <w:proofErr w:type="spellStart"/>
      <w:r w:rsidR="003F3EB7">
        <w:t>Descutan</w:t>
      </w:r>
      <w:proofErr w:type="spellEnd"/>
      <w:r w:rsidR="003F3EB7">
        <w:t xml:space="preserve"> två gånger preoperativt</w:t>
      </w:r>
      <w:r w:rsidR="7E0A0778">
        <w:t xml:space="preserve">. </w:t>
      </w:r>
      <w:r w:rsidR="003F3EB7">
        <w:t>Narkosbedömning görs på alla barn dagen före operation</w:t>
      </w:r>
      <w:r w:rsidR="00B509C7">
        <w:t>.</w:t>
      </w:r>
      <w:r w:rsidR="00C87D30">
        <w:t xml:space="preserve"> </w:t>
      </w:r>
    </w:p>
    <w:p w:rsidR="00B509C7" w:rsidP="5C8DCE00" w:rsidRDefault="00F27CE5" w14:paraId="1DF79840" w14:textId="55464E00">
      <w:pPr>
        <w:pStyle w:val="MellanrubrikVGR"/>
        <w:rPr>
          <w:rFonts w:eastAsia="Calibri" w:cs="Calibri"/>
        </w:rPr>
      </w:pPr>
      <w:r w:rsidRPr="5C8DCE00">
        <w:rPr>
          <w:rFonts w:eastAsia="Calibri" w:cs="Calibri"/>
        </w:rPr>
        <w:t>Information</w:t>
      </w:r>
      <w:r w:rsidRPr="5C8DCE00" w:rsidR="003F3EB7">
        <w:rPr>
          <w:rFonts w:eastAsia="Calibri" w:cs="Calibri"/>
        </w:rPr>
        <w:t>:</w:t>
      </w:r>
    </w:p>
    <w:p w:rsidRPr="00B509C7" w:rsidR="003F3EB7" w:rsidP="5C8DCE00" w:rsidRDefault="44DD1B83" w14:paraId="5CABB061" w14:textId="58914DE1">
      <w:r w:rsidR="44DD1B83">
        <w:rPr/>
        <w:t xml:space="preserve">Patienten kallas för inskrivning dagen före operation. Ögonläkaren träffar patienten </w:t>
      </w:r>
      <w:r w:rsidR="44DD1B83">
        <w:rPr/>
        <w:t>kl</w:t>
      </w:r>
      <w:r w:rsidR="44DD1B83">
        <w:rPr/>
        <w:t xml:space="preserve"> 13.00 på </w:t>
      </w:r>
      <w:r w:rsidR="411B8CE3">
        <w:rPr/>
        <w:t>Ö</w:t>
      </w:r>
      <w:r w:rsidR="44DD1B83">
        <w:rPr/>
        <w:t xml:space="preserve">gonmottagning </w:t>
      </w:r>
      <w:r w:rsidR="07C249A3">
        <w:rPr/>
        <w:t>barn</w:t>
      </w:r>
      <w:r w:rsidR="7F151DA1">
        <w:rPr/>
        <w:t>, DSBS.</w:t>
      </w:r>
      <w:r w:rsidR="4CF977E9">
        <w:rPr/>
        <w:t xml:space="preserve"> Vi</w:t>
      </w:r>
      <w:r w:rsidR="0F1B59D7">
        <w:rPr/>
        <w:t>d</w:t>
      </w:r>
      <w:r w:rsidR="4CF977E9">
        <w:rPr/>
        <w:t xml:space="preserve"> upptäckt </w:t>
      </w:r>
      <w:r w:rsidR="4CF977E9">
        <w:rPr/>
        <w:t>om</w:t>
      </w:r>
      <w:r w:rsidR="00CF7C38">
        <w:rPr/>
        <w:t xml:space="preserve"> </w:t>
      </w:r>
      <w:r w:rsidR="46C50F12">
        <w:rPr/>
        <w:t>patienten har annan sjukdomshistorik</w:t>
      </w:r>
      <w:r w:rsidR="7A7835BD">
        <w:rPr/>
        <w:t xml:space="preserve"> eller</w:t>
      </w:r>
      <w:r w:rsidR="00875154">
        <w:rPr/>
        <w:t xml:space="preserve"> anomalier som kan påverka anestesi</w:t>
      </w:r>
      <w:r w:rsidR="09946C31">
        <w:rPr/>
        <w:t>förloppet</w:t>
      </w:r>
      <w:r w:rsidR="0650D09B">
        <w:rPr/>
        <w:t>,</w:t>
      </w:r>
      <w:r w:rsidR="09946C31">
        <w:rPr/>
        <w:t xml:space="preserve"> tar </w:t>
      </w:r>
      <w:r w:rsidR="09946C31">
        <w:rPr/>
        <w:t>ögonkirurg</w:t>
      </w:r>
      <w:r w:rsidR="09946C31">
        <w:rPr/>
        <w:t xml:space="preserve"> kontakt</w:t>
      </w:r>
      <w:r w:rsidR="008D5A2C">
        <w:rPr/>
        <w:t xml:space="preserve"> med ansvarig </w:t>
      </w:r>
      <w:r w:rsidR="7E19128C">
        <w:rPr/>
        <w:t>anestesi</w:t>
      </w:r>
      <w:r w:rsidR="23B78F3B">
        <w:rPr/>
        <w:t>läkare</w:t>
      </w:r>
      <w:r w:rsidR="008D5A2C">
        <w:rPr/>
        <w:t xml:space="preserve"> </w:t>
      </w:r>
      <w:r w:rsidR="008D5A2C">
        <w:rPr/>
        <w:t xml:space="preserve">för </w:t>
      </w:r>
      <w:r w:rsidR="008D5A2C">
        <w:rPr/>
        <w:t>samråd</w:t>
      </w:r>
      <w:r w:rsidR="7C0D4019">
        <w:rPr/>
        <w:t>an</w:t>
      </w:r>
      <w:r w:rsidR="47D56B05">
        <w:rPr/>
        <w:t>.</w:t>
      </w:r>
      <w:r w:rsidR="008D5A2C">
        <w:rPr/>
        <w:t xml:space="preserve"> </w:t>
      </w:r>
      <w:r w:rsidR="7F151DA1">
        <w:rPr/>
        <w:t xml:space="preserve">Därefter </w:t>
      </w:r>
      <w:r w:rsidR="1B328E75">
        <w:rPr/>
        <w:t xml:space="preserve">går patienten till </w:t>
      </w:r>
      <w:r w:rsidR="572F11EF">
        <w:rPr/>
        <w:t>Kirurgiavdelning</w:t>
      </w:r>
      <w:r w:rsidR="572F11EF">
        <w:rPr/>
        <w:t xml:space="preserve"> barn</w:t>
      </w:r>
      <w:r w:rsidR="15731514">
        <w:rPr/>
        <w:t xml:space="preserve"> för fortsatt inskrivning</w:t>
      </w:r>
      <w:r w:rsidR="72A020F1">
        <w:rPr/>
        <w:t xml:space="preserve"> av sjuksköterska och narkosläkare.</w:t>
      </w:r>
    </w:p>
    <w:p w:rsidR="00580B11" w:rsidP="00580B11" w:rsidRDefault="000A1899" w14:paraId="602E9590" w14:textId="159BC2FE">
      <w:pPr>
        <w:pStyle w:val="MellanrubrikVGR"/>
      </w:pPr>
      <w:r w:rsidRPr="003F3EB7">
        <w:t>Läkemedel</w:t>
      </w:r>
      <w:r w:rsidRPr="003F3EB7" w:rsidR="003F3EB7">
        <w:t xml:space="preserve">: </w:t>
      </w:r>
    </w:p>
    <w:p w:rsidRPr="003F3EB7" w:rsidR="003F3EB7" w:rsidP="00580B11" w:rsidRDefault="003F3EB7" w14:paraId="087E4EAF" w14:textId="0915B50E">
      <w:pPr>
        <w:pStyle w:val="Punktlista"/>
      </w:pPr>
      <w:r w:rsidRPr="003F3EB7">
        <w:t xml:space="preserve">Om patienten använder ögondroppar sedan tidigare skall dessa tas precis som vanligt </w:t>
      </w:r>
      <w:r w:rsidR="45D175EE">
        <w:t>även</w:t>
      </w:r>
      <w:r>
        <w:t xml:space="preserve"> </w:t>
      </w:r>
      <w:r w:rsidR="45D175EE">
        <w:t>på operationsdagens morgon</w:t>
      </w:r>
      <w:r>
        <w:t xml:space="preserve"> </w:t>
      </w:r>
      <w:r w:rsidRPr="003F3EB7">
        <w:t xml:space="preserve">(sköts i </w:t>
      </w:r>
      <w:r w:rsidR="174C5480">
        <w:t xml:space="preserve">samråd </w:t>
      </w:r>
      <w:r>
        <w:t>med</w:t>
      </w:r>
      <w:r w:rsidRPr="003F3EB7">
        <w:t xml:space="preserve"> föräldrar).</w:t>
      </w:r>
      <w:r>
        <w:t xml:space="preserve"> </w:t>
      </w:r>
    </w:p>
    <w:p w:rsidRPr="00580B11" w:rsidR="003F3EB7" w:rsidP="00580B11" w:rsidRDefault="003F3EB7" w14:paraId="5AC92AEA" w14:textId="6E835187">
      <w:pPr>
        <w:pStyle w:val="Punktlista"/>
      </w:pPr>
      <w:r>
        <w:t>Smärtlindring ordineras i läkemedelsmodulen</w:t>
      </w:r>
      <w:r w:rsidR="3696D914">
        <w:t>.</w:t>
      </w:r>
    </w:p>
    <w:p w:rsidR="113FC4D4" w:rsidP="7993461C" w:rsidRDefault="1AC68E51" w14:paraId="0F3C102B" w14:textId="54EB38B9">
      <w:pPr>
        <w:pStyle w:val="MellanrubrikVGR"/>
        <w:ind w:left="995"/>
      </w:pPr>
      <w:r>
        <w:t>Operationsdagen:</w:t>
      </w:r>
    </w:p>
    <w:p w:rsidR="4292E4C0" w:rsidP="547EB53D" w:rsidRDefault="4292E4C0" w14:paraId="6F8F79D8" w14:textId="3E3008D0">
      <w:pPr>
        <w:numPr>
          <w:ilvl w:val="0"/>
          <w:numId w:val="0"/>
        </w:numPr>
        <w:ind/>
      </w:pPr>
      <w:r w:rsidR="1AC68E51">
        <w:rPr/>
        <w:t>Preoperativa ögondroppar som ges på operationsdagens morgon är</w:t>
      </w:r>
      <w:r w:rsidR="64C177CB">
        <w:rPr/>
        <w:t xml:space="preserve"> </w:t>
      </w:r>
      <w:r w:rsidR="1AC68E51">
        <w:rPr/>
        <w:t xml:space="preserve">ordinerade i </w:t>
      </w:r>
      <w:r w:rsidR="1AC68E51">
        <w:rPr/>
        <w:t>Orbit</w:t>
      </w:r>
      <w:r w:rsidR="1AC68E51">
        <w:rPr/>
        <w:t>.</w:t>
      </w:r>
      <w:r w:rsidR="000A5751">
        <w:rPr/>
        <w:t xml:space="preserve"> </w:t>
      </w:r>
      <w:r w:rsidR="007742C5">
        <w:rPr/>
        <w:t>Som sjuksköterska</w:t>
      </w:r>
      <w:r w:rsidR="002B5459">
        <w:rPr/>
        <w:t xml:space="preserve"> logga</w:t>
      </w:r>
      <w:r w:rsidR="003E2A2F">
        <w:rPr/>
        <w:t>r</w:t>
      </w:r>
      <w:r w:rsidR="002B5459">
        <w:rPr/>
        <w:t xml:space="preserve"> du in som </w:t>
      </w:r>
      <w:r w:rsidR="007A3E97">
        <w:rPr/>
        <w:t>Postop</w:t>
      </w:r>
      <w:r w:rsidR="007A3E97">
        <w:rPr/>
        <w:t xml:space="preserve"> SSK</w:t>
      </w:r>
      <w:r w:rsidR="003E2A2F">
        <w:rPr/>
        <w:t xml:space="preserve"> i </w:t>
      </w:r>
      <w:r w:rsidR="003E2A2F">
        <w:rPr/>
        <w:t>Orbit</w:t>
      </w:r>
      <w:r w:rsidR="00563BB6">
        <w:rPr/>
        <w:t xml:space="preserve"> och går till </w:t>
      </w:r>
      <w:r w:rsidR="50A85B42">
        <w:rPr/>
        <w:t>fasen “</w:t>
      </w:r>
      <w:r w:rsidR="50A85B42">
        <w:rPr/>
        <w:t>Förb.Operation</w:t>
      </w:r>
      <w:r w:rsidR="50A85B42">
        <w:rPr/>
        <w:t>” under fliken “</w:t>
      </w:r>
      <w:r w:rsidR="4EDE5E6F">
        <w:rPr/>
        <w:t>Preop</w:t>
      </w:r>
      <w:r w:rsidR="4EDE5E6F">
        <w:rPr/>
        <w:t xml:space="preserve"> ögon”</w:t>
      </w:r>
      <w:r w:rsidR="002E2CD0">
        <w:rPr/>
        <w:t xml:space="preserve">. </w:t>
      </w:r>
      <w:r w:rsidR="005234EE">
        <w:rPr/>
        <w:t>Olika</w:t>
      </w:r>
      <w:r w:rsidR="00492037">
        <w:rPr/>
        <w:t xml:space="preserve"> sorters ögondroppar </w:t>
      </w:r>
      <w:r w:rsidR="004D7B6C">
        <w:rPr/>
        <w:t xml:space="preserve">i samma </w:t>
      </w:r>
      <w:r w:rsidR="008F0F59">
        <w:rPr/>
        <w:t xml:space="preserve">öga </w:t>
      </w:r>
      <w:r w:rsidR="00492037">
        <w:rPr/>
        <w:t xml:space="preserve">ges med 5 minuters mellanrum </w:t>
      </w:r>
      <w:r w:rsidR="008F0F59">
        <w:rPr/>
        <w:t xml:space="preserve">och </w:t>
      </w:r>
      <w:r w:rsidR="006D685A">
        <w:rPr/>
        <w:t xml:space="preserve">upprepas med 15 minuters mellanrum om samma </w:t>
      </w:r>
      <w:r w:rsidR="008D17BC">
        <w:rPr/>
        <w:t>droppe ordi</w:t>
      </w:r>
      <w:r w:rsidR="00856C4A">
        <w:rPr/>
        <w:t>ne</w:t>
      </w:r>
      <w:r w:rsidR="008D17BC">
        <w:rPr/>
        <w:t xml:space="preserve">rats mer än en gång per öga. </w:t>
      </w:r>
      <w:r w:rsidR="008E3D40">
        <w:rPr/>
        <w:t>Sista droppen ges när</w:t>
      </w:r>
      <w:r w:rsidR="00454752">
        <w:rPr/>
        <w:t xml:space="preserve"> patienten körs till operation. </w:t>
      </w:r>
      <w:r w:rsidR="00A6609A">
        <w:rPr/>
        <w:t xml:space="preserve">På mycket svårdroppade </w:t>
      </w:r>
      <w:r w:rsidR="00B33E61">
        <w:rPr/>
        <w:t xml:space="preserve">patienter är det viktigast att de får i </w:t>
      </w:r>
      <w:r w:rsidR="00527B49">
        <w:rPr/>
        <w:t>åtminstone</w:t>
      </w:r>
      <w:r w:rsidR="008F3E6A">
        <w:rPr/>
        <w:t xml:space="preserve"> </w:t>
      </w:r>
      <w:r w:rsidR="00974518">
        <w:rPr/>
        <w:t>1 droppe av pupil</w:t>
      </w:r>
      <w:r w:rsidR="00C564C1">
        <w:rPr/>
        <w:t>l</w:t>
      </w:r>
      <w:r w:rsidR="00974518">
        <w:rPr/>
        <w:t>vi</w:t>
      </w:r>
      <w:r w:rsidR="00C564C1">
        <w:rPr/>
        <w:t>dgande</w:t>
      </w:r>
      <w:r w:rsidR="00CD3E09">
        <w:rPr/>
        <w:t xml:space="preserve"> </w:t>
      </w:r>
      <w:r w:rsidR="001D05BB">
        <w:rPr/>
        <w:t>läkemedel (</w:t>
      </w:r>
      <w:r w:rsidR="00A96EDC">
        <w:rPr/>
        <w:t xml:space="preserve">tex </w:t>
      </w:r>
      <w:r w:rsidR="001A6812">
        <w:rPr/>
        <w:t xml:space="preserve">preparat som </w:t>
      </w:r>
      <w:r w:rsidR="007B3B19">
        <w:rPr/>
        <w:t>tropikamid</w:t>
      </w:r>
      <w:r w:rsidR="007B3B19">
        <w:rPr/>
        <w:t xml:space="preserve"> eller </w:t>
      </w:r>
      <w:r w:rsidR="72B5C3BD">
        <w:rPr/>
        <w:t xml:space="preserve">droppar som </w:t>
      </w:r>
      <w:r w:rsidR="007B3B19">
        <w:rPr/>
        <w:t xml:space="preserve">börjar </w:t>
      </w:r>
      <w:r w:rsidR="65C758AA">
        <w:rPr/>
        <w:t>med</w:t>
      </w:r>
      <w:r w:rsidR="007B3B19">
        <w:rPr/>
        <w:t xml:space="preserve"> </w:t>
      </w:r>
      <w:r w:rsidR="001A6812">
        <w:rPr/>
        <w:t>cyklo</w:t>
      </w:r>
      <w:r w:rsidR="001A6812">
        <w:rPr/>
        <w:t>-).</w:t>
      </w:r>
      <w:r w:rsidR="001A6812">
        <w:rPr/>
        <w:t xml:space="preserve"> </w:t>
      </w:r>
      <w:r w:rsidR="001A6812">
        <w:rPr/>
        <w:t>Övriga ögondroppar får då skickas med till operation för administration där.</w:t>
      </w:r>
    </w:p>
    <w:p w:rsidR="32EF6235" w:rsidP="5C8DCE00" w:rsidRDefault="32EF6235" w14:paraId="689BD08F" w14:textId="20568D8D">
      <w:pPr>
        <w:pStyle w:val="Rubrik3"/>
      </w:pPr>
      <w:r>
        <w:t>Postoperativt</w:t>
      </w:r>
    </w:p>
    <w:p w:rsidR="32EF6235" w:rsidP="5C8DCE00" w:rsidRDefault="32EF6235" w14:paraId="1CBFBAD1" w14:textId="396A0306">
      <w:pPr>
        <w:pStyle w:val="MellanrubrikVGR"/>
        <w:spacing w:after="40" w:line="240" w:lineRule="auto"/>
        <w:rPr>
          <w:b w:val="0"/>
          <w:sz w:val="36"/>
          <w:szCs w:val="36"/>
        </w:rPr>
      </w:pPr>
      <w:r w:rsidRPr="5C8DCE00">
        <w:rPr>
          <w:rFonts w:eastAsia="Calibri" w:cs="Calibri"/>
          <w:bCs/>
          <w:szCs w:val="26"/>
        </w:rPr>
        <w:t>Andning/cirkulation:</w:t>
      </w:r>
      <w:r w:rsidRPr="5C8DCE00">
        <w:rPr>
          <w:b w:val="0"/>
          <w:sz w:val="36"/>
          <w:szCs w:val="36"/>
        </w:rPr>
        <w:t xml:space="preserve"> </w:t>
      </w:r>
    </w:p>
    <w:p w:rsidR="32EF6235" w:rsidRDefault="32EF6235" w14:paraId="78F90533" w14:textId="2CB6399C">
      <w:r>
        <w:t xml:space="preserve">Kontroller tas utifrån behov och/eller läkarordination. </w:t>
      </w:r>
    </w:p>
    <w:p w:rsidR="32EF6235" w:rsidP="5C8DCE00" w:rsidRDefault="32EF6235" w14:paraId="68C3A860" w14:textId="0BA43329">
      <w:pPr>
        <w:pStyle w:val="MellanrubrikVGR"/>
      </w:pPr>
      <w:r>
        <w:t xml:space="preserve">Nutrition: </w:t>
      </w:r>
    </w:p>
    <w:p w:rsidR="32EF6235" w:rsidRDefault="32EF6235" w14:paraId="5F6DDBBA" w14:textId="7E6D78C5">
      <w:r>
        <w:t xml:space="preserve">Får börja äta och dricka på operationsdagen, eventuellt stöddropp. </w:t>
      </w:r>
    </w:p>
    <w:p w:rsidR="32EF6235" w:rsidP="5C8DCE00" w:rsidRDefault="32EF6235" w14:paraId="65C10009" w14:textId="2834AA13">
      <w:pPr>
        <w:pStyle w:val="MellanrubrikVGR"/>
      </w:pPr>
      <w:r>
        <w:t xml:space="preserve">Elimination: </w:t>
      </w:r>
    </w:p>
    <w:p w:rsidR="32EF6235" w:rsidRDefault="32EF6235" w14:paraId="67F5E47E" w14:textId="65CCD668">
      <w:r>
        <w:t xml:space="preserve">Patienten skall kissa inom 6 timmar postoperativt. Urinmätning så länge patienten har intravenös infusion. </w:t>
      </w:r>
    </w:p>
    <w:p w:rsidR="32EF6235" w:rsidP="5C8DCE00" w:rsidRDefault="32EF6235" w14:paraId="569D4385" w14:textId="07DA8B9D">
      <w:pPr>
        <w:pStyle w:val="MellanrubrikVGR"/>
      </w:pPr>
      <w:r>
        <w:t xml:space="preserve">Smärta: </w:t>
      </w:r>
    </w:p>
    <w:p w:rsidR="32EF6235" w:rsidRDefault="32EF6235" w14:paraId="6396653A" w14:textId="3576EFB2">
      <w:r>
        <w:t>Smärtskattning x 8.</w:t>
      </w:r>
    </w:p>
    <w:p w:rsidR="32EF6235" w:rsidP="5C8DCE00" w:rsidRDefault="32EF6235" w14:paraId="6145B9E7" w14:textId="0DB763D0">
      <w:pPr>
        <w:pStyle w:val="MellanrubrikVGR"/>
      </w:pPr>
      <w:r>
        <w:t xml:space="preserve">Mobilisering: </w:t>
      </w:r>
    </w:p>
    <w:p w:rsidR="32EF6235" w:rsidRDefault="32EF6235" w14:paraId="3FDEE42F" w14:textId="77777777">
      <w:r>
        <w:t>Fri mobilisering.</w:t>
      </w:r>
    </w:p>
    <w:p w:rsidR="32EF6235" w:rsidP="5C8DCE00" w:rsidRDefault="32EF6235" w14:paraId="210FFF5E" w14:textId="701A3C36">
      <w:pPr>
        <w:pStyle w:val="MellanrubrikVGR"/>
      </w:pPr>
      <w:r>
        <w:t xml:space="preserve">Hud/vävnad: </w:t>
      </w:r>
    </w:p>
    <w:p w:rsidR="32EF6235" w:rsidP="4F5BB631" w:rsidRDefault="32EF6235" w14:paraId="25E5233D" w14:textId="37C7EDF5">
      <w:pPr>
        <w:pStyle w:val="Normal"/>
      </w:pPr>
      <w:r w:rsidR="32EF6235">
        <w:rPr/>
        <w:t>Om patienten har sköld över ögat skall denna sitta minst några timmar postoperativt.</w:t>
      </w:r>
      <w:r w:rsidR="1A03E089">
        <w:rPr/>
        <w:t xml:space="preserve"> Skölden ska också användas första natten (således sättas på plats om den tagits av).</w:t>
      </w:r>
      <w:r w:rsidR="32EF6235">
        <w:rPr/>
        <w:t xml:space="preserve"> </w:t>
      </w:r>
      <w:r w:rsidR="00521721">
        <w:rPr/>
        <w:t>Sk</w:t>
      </w:r>
      <w:r w:rsidR="00521721">
        <w:rPr/>
        <w:t>ölden skall sk</w:t>
      </w:r>
      <w:r w:rsidR="00521721">
        <w:rPr/>
        <w:t xml:space="preserve">ydda mot att patienten gnuggar sig. </w:t>
      </w:r>
      <w:r w:rsidR="00C420D1">
        <w:rPr/>
        <w:t xml:space="preserve">Sliter barnet av sig </w:t>
      </w:r>
      <w:r w:rsidR="00F54CB5">
        <w:rPr/>
        <w:t>skölden</w:t>
      </w:r>
      <w:r w:rsidR="00C420D1">
        <w:rPr/>
        <w:t xml:space="preserve"> men </w:t>
      </w:r>
      <w:r w:rsidR="00E0200B">
        <w:rPr/>
        <w:t xml:space="preserve">inte </w:t>
      </w:r>
      <w:r w:rsidR="00F54CB5">
        <w:rPr/>
        <w:t>verkar</w:t>
      </w:r>
      <w:r w:rsidR="00F54CB5">
        <w:rPr/>
        <w:t xml:space="preserve"> </w:t>
      </w:r>
      <w:r w:rsidR="00E0200B">
        <w:rPr/>
        <w:t xml:space="preserve">vara </w:t>
      </w:r>
      <w:r w:rsidR="00654D69">
        <w:rPr/>
        <w:t>störd av operationen</w:t>
      </w:r>
      <w:r w:rsidR="00F0125B">
        <w:rPr/>
        <w:t xml:space="preserve"> </w:t>
      </w:r>
      <w:r w:rsidR="00E0200B">
        <w:rPr/>
        <w:t>(</w:t>
      </w:r>
      <w:r w:rsidR="00212889">
        <w:rPr/>
        <w:t>=</w:t>
      </w:r>
      <w:r w:rsidR="00F0125B">
        <w:rPr/>
        <w:t>gnuggar eller tar sig i ögat)</w:t>
      </w:r>
      <w:r w:rsidR="009D58B1">
        <w:rPr/>
        <w:t xml:space="preserve"> kan </w:t>
      </w:r>
      <w:r w:rsidR="00CC773C">
        <w:rPr/>
        <w:t xml:space="preserve">skölden vara av under tiden när en förälder kan </w:t>
      </w:r>
      <w:r w:rsidR="00F54CB5">
        <w:rPr/>
        <w:t>observera</w:t>
      </w:r>
      <w:r w:rsidR="00212889">
        <w:rPr/>
        <w:t xml:space="preserve"> och </w:t>
      </w:r>
      <w:r w:rsidR="00CC773C">
        <w:rPr/>
        <w:t xml:space="preserve">hindra </w:t>
      </w:r>
      <w:r w:rsidR="34079661">
        <w:rPr/>
        <w:t>hen</w:t>
      </w:r>
      <w:r w:rsidR="00CC773C">
        <w:rPr/>
        <w:t xml:space="preserve"> från att gnugga</w:t>
      </w:r>
      <w:r w:rsidR="00AD3EF9">
        <w:rPr/>
        <w:t>. Om ögonsalva har skickats med från operation, ska denna enbart appliceras vid behov</w:t>
      </w:r>
      <w:r w:rsidR="0044563E">
        <w:rPr/>
        <w:t>,</w:t>
      </w:r>
      <w:r w:rsidR="00AD3EF9">
        <w:rPr/>
        <w:t xml:space="preserve"> om det verkar som att patienten är irriterat i ögat.</w:t>
      </w:r>
      <w:r w:rsidR="00922F1E">
        <w:rPr/>
        <w:t xml:space="preserve"> Normalt ges inga ögondro</w:t>
      </w:r>
      <w:r w:rsidR="00A55E01">
        <w:rPr/>
        <w:t>p</w:t>
      </w:r>
      <w:r w:rsidR="00922F1E">
        <w:rPr/>
        <w:t xml:space="preserve">par första dygnet om inte </w:t>
      </w:r>
      <w:r w:rsidR="00F32B5B">
        <w:rPr/>
        <w:t>detta specifikt angivits.</w:t>
      </w:r>
    </w:p>
    <w:p w:rsidR="32EF6235" w:rsidP="5C8DCE00" w:rsidRDefault="32EF6235" w14:paraId="2D39AE73" w14:textId="77777777">
      <w:pPr>
        <w:pStyle w:val="Rubrik3"/>
      </w:pPr>
      <w:r>
        <w:t>Hemgångsplanering:</w:t>
      </w:r>
    </w:p>
    <w:p w:rsidR="5C8DCE00" w:rsidP="5C8DCE00" w:rsidRDefault="5C8DCE00" w14:paraId="79AC072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AC2016" w:rsidR="003F3EB7" w:rsidP="4DDA130C" w:rsidRDefault="32EF6235" w14:paraId="2FFA5FA8" w14:textId="02C5E5B9">
      <w:r>
        <w:t xml:space="preserve">Var utskrivningssamtal sker med ansvarig läkare </w:t>
      </w:r>
      <w:r w:rsidR="00E7710A">
        <w:t xml:space="preserve">kan variera, </w:t>
      </w:r>
      <w:r w:rsidR="00A023AB">
        <w:t xml:space="preserve">tiden </w:t>
      </w:r>
      <w:r w:rsidR="001F7D00">
        <w:t>anges efter överenskommelse med operatören</w:t>
      </w:r>
      <w:r w:rsidR="00E01C63">
        <w:t>.</w:t>
      </w:r>
      <w:r w:rsidR="00523B40">
        <w:t xml:space="preserve"> </w:t>
      </w:r>
      <w:r>
        <w:t>Ögonläkare ger föräldrarna all information inför hemgång</w:t>
      </w:r>
      <w:r w:rsidR="000264B4">
        <w:t>,</w:t>
      </w:r>
      <w:r w:rsidR="00523B40">
        <w:t xml:space="preserve"> </w:t>
      </w:r>
      <w:r w:rsidR="00A87851">
        <w:t>utfä</w:t>
      </w:r>
      <w:r w:rsidR="00BD2878">
        <w:t xml:space="preserve">rdar </w:t>
      </w:r>
      <w:r w:rsidR="00413EDD">
        <w:t>intyg för föräldrapenning</w:t>
      </w:r>
      <w:r w:rsidR="000264B4">
        <w:t xml:space="preserve"> </w:t>
      </w:r>
      <w:r w:rsidR="00144DFF">
        <w:t xml:space="preserve">samt </w:t>
      </w:r>
      <w:r w:rsidR="00116D9F">
        <w:t>ansvarar för återbesök.</w:t>
      </w:r>
      <w:r w:rsidR="309203AB">
        <w:t xml:space="preserve"> </w:t>
      </w:r>
      <w:r w:rsidRPr="0E593D76" w:rsidR="7D50CEA0">
        <w:t>Operationsberättelse gäller som slutanteckning vid kortare vårdtid</w:t>
      </w:r>
      <w:r w:rsidRPr="0E593D76" w:rsidR="34C6B2DB">
        <w:t xml:space="preserve">, läkare behöver </w:t>
      </w:r>
      <w:proofErr w:type="spellStart"/>
      <w:r w:rsidRPr="0E593D76" w:rsidR="34C6B2DB">
        <w:t>tika</w:t>
      </w:r>
      <w:proofErr w:type="spellEnd"/>
      <w:r w:rsidRPr="0E593D76" w:rsidR="34C6B2DB">
        <w:t>/diktera med detta</w:t>
      </w:r>
      <w:r w:rsidRPr="0E593D76" w:rsidR="4314E1F4">
        <w:t>,</w:t>
      </w:r>
      <w:r w:rsidRPr="0E593D76" w:rsidR="34C6B2DB">
        <w:t xml:space="preserve"> som en kommentar.</w:t>
      </w:r>
      <w:r w:rsidRPr="0E593D76" w:rsidR="7D50CEA0">
        <w:t xml:space="preserve"> </w:t>
      </w:r>
    </w:p>
    <w:p w:rsidRPr="003F3EB7" w:rsidR="003F3EB7" w:rsidP="00AC2016" w:rsidRDefault="003F3EB7" w14:paraId="33346CE0" w14:textId="77777777">
      <w:pPr>
        <w:pStyle w:val="Rubrik2"/>
      </w:pPr>
      <w:r w:rsidRPr="003F3EB7">
        <w:t>Ansvar</w:t>
      </w:r>
    </w:p>
    <w:p w:rsidRPr="003F3EB7" w:rsidR="003F3EB7" w:rsidP="00AC2016" w:rsidRDefault="003F3EB7" w14:paraId="57CD5C47" w14:textId="4818B0AC">
      <w:r w:rsidR="003F3EB7">
        <w:rPr/>
        <w:t xml:space="preserve">Gäller för all hälso- och sjukvårdspersonal inom </w:t>
      </w:r>
      <w:r w:rsidR="01F614B2">
        <w:rPr/>
        <w:t>K</w:t>
      </w:r>
      <w:r w:rsidR="003F3EB7">
        <w:rPr/>
        <w:t xml:space="preserve">irurgi </w:t>
      </w:r>
      <w:r w:rsidR="7CE8EFE0">
        <w:rPr/>
        <w:t>b</w:t>
      </w:r>
      <w:r w:rsidR="003F3EB7">
        <w:rPr/>
        <w:t>arn</w:t>
      </w:r>
      <w:r w:rsidR="003F3EB7">
        <w:rPr/>
        <w:t xml:space="preserve"> Drottning Silvias barnsjukhus SU/Östra. Verksamhetschefen ansvarar för att de rutiner och riktlinjer som verksamheten kräver finns tillgängliga och att verksamheten arbetar enligt SOFS 2011:9.</w:t>
      </w:r>
    </w:p>
    <w:p w:rsidRPr="003F3EB7" w:rsidR="003F3EB7" w:rsidP="00AC2016" w:rsidRDefault="003F3EB7" w14:paraId="7C59E6A2" w14:textId="77777777">
      <w:pPr>
        <w:pStyle w:val="Rubrik2"/>
      </w:pPr>
      <w:r w:rsidRPr="003F3EB7">
        <w:t>Uppföljning, utvärdering och revision</w:t>
      </w:r>
    </w:p>
    <w:p w:rsidRPr="00492B36" w:rsidR="003F3EB7" w:rsidP="00492B36" w:rsidRDefault="003F3EB7" w14:paraId="18C70B98" w14:textId="04CCC867">
      <w:r w:rsidRPr="003F3EB7">
        <w:t xml:space="preserve">Verksamhetschefen ansvarar ytterst för revision/uppföljning av innehållet i rutinen. Medvetet avsteg från rutinen dokumenteras i </w:t>
      </w:r>
      <w:proofErr w:type="spellStart"/>
      <w:r w:rsidRPr="003F3EB7">
        <w:t>Melior</w:t>
      </w:r>
      <w:proofErr w:type="spellEnd"/>
      <w:r w:rsidRPr="003F3EB7">
        <w:t xml:space="preserve"> om rutinen är kopplad till patient. Övriga orsaker till avsteg från rutinen rapporteras i </w:t>
      </w:r>
      <w:proofErr w:type="spellStart"/>
      <w:r w:rsidRPr="003F3EB7">
        <w:t>MedControlPRO</w:t>
      </w:r>
      <w:proofErr w:type="spellEnd"/>
      <w:r w:rsidRPr="003F3EB7">
        <w:t>.</w:t>
      </w:r>
    </w:p>
    <w:p w:rsidRPr="003F3EB7" w:rsidR="003F3EB7" w:rsidP="00492B36" w:rsidRDefault="003F3EB7" w14:paraId="27149366" w14:textId="77777777">
      <w:pPr>
        <w:pStyle w:val="Rubrik2"/>
      </w:pPr>
      <w:r w:rsidRPr="003F3EB7">
        <w:t>Granskare/arbetsgrupp</w:t>
      </w:r>
    </w:p>
    <w:p w:rsidRPr="003F3EB7" w:rsidR="003F3EB7" w:rsidP="00492B36" w:rsidRDefault="46CD379E" w14:paraId="24D3A4F5" w14:textId="1D47ABE5">
      <w:r w:rsidR="46CD379E">
        <w:rPr/>
        <w:t xml:space="preserve">Johanna Eriksson, barnsjuksköterska, </w:t>
      </w:r>
      <w:r w:rsidR="46CD379E">
        <w:rPr/>
        <w:t>Kirurgiavdelning</w:t>
      </w:r>
      <w:r w:rsidR="46CD379E">
        <w:rPr/>
        <w:t xml:space="preserve"> barn,</w:t>
      </w:r>
      <w:r w:rsidR="7D47AFBB">
        <w:rPr/>
        <w:t xml:space="preserve"> Område 1/SU,</w:t>
      </w:r>
      <w:r w:rsidR="46CD379E">
        <w:rPr/>
        <w:t xml:space="preserve"> innehållsansvarig</w:t>
      </w:r>
      <w:r w:rsidR="0578E720">
        <w:rPr/>
        <w:t>.</w:t>
      </w:r>
    </w:p>
    <w:p w:rsidRPr="003F3EB7" w:rsidR="003F3EB7" w:rsidP="00492B36" w:rsidRDefault="003F3EB7" w14:paraId="299C21A1" w14:textId="1F5D8D6C">
      <w:r w:rsidR="003F3EB7">
        <w:rPr/>
        <w:t xml:space="preserve">Alf Nyström, </w:t>
      </w:r>
      <w:r w:rsidR="00492B36">
        <w:rPr/>
        <w:t>ö</w:t>
      </w:r>
      <w:r w:rsidR="003F3EB7">
        <w:rPr/>
        <w:t>verläkare</w:t>
      </w:r>
      <w:r w:rsidR="00492B36">
        <w:rPr/>
        <w:t>, v</w:t>
      </w:r>
      <w:r w:rsidR="003F3EB7">
        <w:rPr/>
        <w:t xml:space="preserve">erksamhet ögonsjukvård, </w:t>
      </w:r>
      <w:r w:rsidR="40A54BB4">
        <w:rPr/>
        <w:t>Område 3/SU</w:t>
      </w:r>
      <w:r w:rsidR="32A11247">
        <w:rPr/>
        <w:t>, innehållsgranskare</w:t>
      </w:r>
      <w:r w:rsidR="05A428EC">
        <w:rPr/>
        <w:t>.</w:t>
      </w:r>
      <w:r>
        <w:br/>
      </w:r>
      <w:r>
        <w:br/>
      </w:r>
    </w:p>
    <w:p w:rsidRPr="003F3EB7" w:rsidR="003F3EB7" w:rsidP="003F3EB7" w:rsidRDefault="003F3EB7" w14:paraId="65C2D69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3F3EB7" w:rsidR="003F3EB7" w:rsidP="0FCE4DA8" w:rsidRDefault="003F3EB7" w14:paraId="7EAEFBB3" w14:textId="523506F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F3EB7" w:rsidR="003F3EB7" w:rsidP="003F3EB7" w:rsidRDefault="003F3EB7" w14:paraId="19FAFF9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3F3EB7" w:rsidR="003F3EB7" w:rsidP="003F3EB7" w:rsidRDefault="003F3EB7" w14:paraId="4D2CC7A2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F3EB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27867" w:rsidRDefault="00127867" w14:paraId="25417CF8" w14:textId="77777777">
      <w:r>
        <w:separator/>
      </w:r>
    </w:p>
  </w:endnote>
  <w:endnote w:type="continuationSeparator" w:id="0">
    <w:p w:rsidR="00127867" w:rsidRDefault="00127867" w14:paraId="0487E3BA" w14:textId="77777777">
      <w:r>
        <w:continuationSeparator/>
      </w:r>
    </w:p>
  </w:endnote>
  <w:endnote w:type="continuationNotice" w:id="1">
    <w:p w:rsidR="00127867" w:rsidRDefault="00127867" w14:paraId="3BC6CCF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27867" w:rsidRDefault="00127867" w14:paraId="5E45B4F3" w14:textId="77777777"/>
  </w:footnote>
  <w:footnote w:type="continuationSeparator" w:id="0">
    <w:p w:rsidR="00127867" w:rsidRDefault="00127867" w14:paraId="167EAC9A" w14:textId="77777777">
      <w:r>
        <w:continuationSeparator/>
      </w:r>
    </w:p>
  </w:footnote>
  <w:footnote w:type="continuationNotice" w:id="1">
    <w:p w:rsidR="00127867" w:rsidRDefault="00127867" w14:paraId="4BC3792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F400E1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3E8990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4281481"/>
    <w:multiLevelType w:val="hybridMultilevel"/>
    <w:tmpl w:val="61486B6C"/>
    <w:lvl w:ilvl="0" w:tplc="FFFFFFFF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41527809">
    <w:abstractNumId w:val="18"/>
  </w:num>
  <w:num w:numId="2" w16cid:durableId="1079867103">
    <w:abstractNumId w:val="14"/>
  </w:num>
  <w:num w:numId="3" w16cid:durableId="1912305612">
    <w:abstractNumId w:val="0"/>
  </w:num>
  <w:num w:numId="4" w16cid:durableId="1049959653">
    <w:abstractNumId w:val="6"/>
  </w:num>
  <w:num w:numId="5" w16cid:durableId="1452287279">
    <w:abstractNumId w:val="16"/>
  </w:num>
  <w:num w:numId="6" w16cid:durableId="1469201096">
    <w:abstractNumId w:val="2"/>
  </w:num>
  <w:num w:numId="7" w16cid:durableId="805463772">
    <w:abstractNumId w:val="11"/>
  </w:num>
  <w:num w:numId="8" w16cid:durableId="519466002">
    <w:abstractNumId w:val="8"/>
  </w:num>
  <w:num w:numId="9" w16cid:durableId="1675523363">
    <w:abstractNumId w:val="1"/>
  </w:num>
  <w:num w:numId="10" w16cid:durableId="1706178844">
    <w:abstractNumId w:val="1"/>
  </w:num>
  <w:num w:numId="11" w16cid:durableId="1148280389">
    <w:abstractNumId w:val="3"/>
  </w:num>
  <w:num w:numId="12" w16cid:durableId="630675646">
    <w:abstractNumId w:val="4"/>
  </w:num>
  <w:num w:numId="13" w16cid:durableId="1920944318">
    <w:abstractNumId w:val="13"/>
  </w:num>
  <w:num w:numId="14" w16cid:durableId="1505969400">
    <w:abstractNumId w:val="9"/>
  </w:num>
  <w:num w:numId="15" w16cid:durableId="1728721300">
    <w:abstractNumId w:val="7"/>
  </w:num>
  <w:num w:numId="16" w16cid:durableId="457257265">
    <w:abstractNumId w:val="12"/>
  </w:num>
  <w:num w:numId="17" w16cid:durableId="1177234198">
    <w:abstractNumId w:val="5"/>
  </w:num>
  <w:num w:numId="18" w16cid:durableId="223028509">
    <w:abstractNumId w:val="10"/>
  </w:num>
  <w:num w:numId="19" w16cid:durableId="1089887914">
    <w:abstractNumId w:val="17"/>
  </w:num>
  <w:num w:numId="20" w16cid:durableId="1491412197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236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55C"/>
    <w:rsid w:val="00004CD3"/>
    <w:rsid w:val="000051D5"/>
    <w:rsid w:val="000069A8"/>
    <w:rsid w:val="00006D2A"/>
    <w:rsid w:val="00010D47"/>
    <w:rsid w:val="00016CF0"/>
    <w:rsid w:val="000227AA"/>
    <w:rsid w:val="00023944"/>
    <w:rsid w:val="0002435C"/>
    <w:rsid w:val="00025F0B"/>
    <w:rsid w:val="000264B4"/>
    <w:rsid w:val="00030DDD"/>
    <w:rsid w:val="000313BB"/>
    <w:rsid w:val="00032AB2"/>
    <w:rsid w:val="00033ED5"/>
    <w:rsid w:val="000363F8"/>
    <w:rsid w:val="00045CB4"/>
    <w:rsid w:val="00046F25"/>
    <w:rsid w:val="0004727B"/>
    <w:rsid w:val="00050500"/>
    <w:rsid w:val="000505D9"/>
    <w:rsid w:val="000547FD"/>
    <w:rsid w:val="00054908"/>
    <w:rsid w:val="0005691C"/>
    <w:rsid w:val="00056ECB"/>
    <w:rsid w:val="00056ED5"/>
    <w:rsid w:val="000655CC"/>
    <w:rsid w:val="000700AE"/>
    <w:rsid w:val="0007308B"/>
    <w:rsid w:val="00082215"/>
    <w:rsid w:val="00084024"/>
    <w:rsid w:val="0009062C"/>
    <w:rsid w:val="000952B2"/>
    <w:rsid w:val="00095368"/>
    <w:rsid w:val="000954C4"/>
    <w:rsid w:val="000A1899"/>
    <w:rsid w:val="000A4C35"/>
    <w:rsid w:val="000A5751"/>
    <w:rsid w:val="000A5966"/>
    <w:rsid w:val="000A611A"/>
    <w:rsid w:val="000A7679"/>
    <w:rsid w:val="000A7D93"/>
    <w:rsid w:val="000B12D9"/>
    <w:rsid w:val="000B140F"/>
    <w:rsid w:val="000B4536"/>
    <w:rsid w:val="000B4C1C"/>
    <w:rsid w:val="000B7715"/>
    <w:rsid w:val="000C5C7B"/>
    <w:rsid w:val="000D136E"/>
    <w:rsid w:val="000E463B"/>
    <w:rsid w:val="000E5A7E"/>
    <w:rsid w:val="000F43A3"/>
    <w:rsid w:val="000F6146"/>
    <w:rsid w:val="000F7681"/>
    <w:rsid w:val="00103031"/>
    <w:rsid w:val="001044FE"/>
    <w:rsid w:val="0010529A"/>
    <w:rsid w:val="00105B49"/>
    <w:rsid w:val="001139D4"/>
    <w:rsid w:val="00116D9F"/>
    <w:rsid w:val="0012260F"/>
    <w:rsid w:val="001231C1"/>
    <w:rsid w:val="00127867"/>
    <w:rsid w:val="00127895"/>
    <w:rsid w:val="001307C0"/>
    <w:rsid w:val="00131B08"/>
    <w:rsid w:val="00132A59"/>
    <w:rsid w:val="00133337"/>
    <w:rsid w:val="00133A0F"/>
    <w:rsid w:val="0013559F"/>
    <w:rsid w:val="0013580F"/>
    <w:rsid w:val="00137B6D"/>
    <w:rsid w:val="0014070B"/>
    <w:rsid w:val="001422C1"/>
    <w:rsid w:val="00143D7F"/>
    <w:rsid w:val="00144B25"/>
    <w:rsid w:val="00144DFF"/>
    <w:rsid w:val="00150018"/>
    <w:rsid w:val="001505E1"/>
    <w:rsid w:val="001505F9"/>
    <w:rsid w:val="001522AE"/>
    <w:rsid w:val="00154414"/>
    <w:rsid w:val="00154848"/>
    <w:rsid w:val="00157D5B"/>
    <w:rsid w:val="00161FE6"/>
    <w:rsid w:val="001647EA"/>
    <w:rsid w:val="00164C3D"/>
    <w:rsid w:val="00165B9B"/>
    <w:rsid w:val="00166D3A"/>
    <w:rsid w:val="001745F6"/>
    <w:rsid w:val="00174ABE"/>
    <w:rsid w:val="00181FDC"/>
    <w:rsid w:val="001860B9"/>
    <w:rsid w:val="00186F2B"/>
    <w:rsid w:val="001874D6"/>
    <w:rsid w:val="00187B53"/>
    <w:rsid w:val="001906E7"/>
    <w:rsid w:val="0019632A"/>
    <w:rsid w:val="00196F3D"/>
    <w:rsid w:val="001A4E7C"/>
    <w:rsid w:val="001A6812"/>
    <w:rsid w:val="001B762C"/>
    <w:rsid w:val="001C0341"/>
    <w:rsid w:val="001C3A4F"/>
    <w:rsid w:val="001C44A9"/>
    <w:rsid w:val="001C4D0A"/>
    <w:rsid w:val="001C5FEF"/>
    <w:rsid w:val="001D03C5"/>
    <w:rsid w:val="001D05BB"/>
    <w:rsid w:val="001D3758"/>
    <w:rsid w:val="001D3F1C"/>
    <w:rsid w:val="001E5F84"/>
    <w:rsid w:val="001F288C"/>
    <w:rsid w:val="001F7D00"/>
    <w:rsid w:val="00202F2C"/>
    <w:rsid w:val="002076A1"/>
    <w:rsid w:val="00207979"/>
    <w:rsid w:val="0021030B"/>
    <w:rsid w:val="00211487"/>
    <w:rsid w:val="00211D91"/>
    <w:rsid w:val="00212889"/>
    <w:rsid w:val="00212899"/>
    <w:rsid w:val="002148BB"/>
    <w:rsid w:val="00216EA3"/>
    <w:rsid w:val="00217DEC"/>
    <w:rsid w:val="00222D02"/>
    <w:rsid w:val="00235B57"/>
    <w:rsid w:val="00235E58"/>
    <w:rsid w:val="002408FC"/>
    <w:rsid w:val="002412F0"/>
    <w:rsid w:val="002448EE"/>
    <w:rsid w:val="002465BC"/>
    <w:rsid w:val="00247BD3"/>
    <w:rsid w:val="00250F24"/>
    <w:rsid w:val="00251311"/>
    <w:rsid w:val="002523C5"/>
    <w:rsid w:val="0025380B"/>
    <w:rsid w:val="0025703A"/>
    <w:rsid w:val="00261E53"/>
    <w:rsid w:val="00262009"/>
    <w:rsid w:val="00262F3D"/>
    <w:rsid w:val="00263281"/>
    <w:rsid w:val="002651D6"/>
    <w:rsid w:val="0026551F"/>
    <w:rsid w:val="00265E9A"/>
    <w:rsid w:val="00265FD1"/>
    <w:rsid w:val="00266B09"/>
    <w:rsid w:val="0027000C"/>
    <w:rsid w:val="00274B99"/>
    <w:rsid w:val="00275CE6"/>
    <w:rsid w:val="00280A85"/>
    <w:rsid w:val="00284119"/>
    <w:rsid w:val="00284CAD"/>
    <w:rsid w:val="0028581E"/>
    <w:rsid w:val="00290B5C"/>
    <w:rsid w:val="00294791"/>
    <w:rsid w:val="002975AE"/>
    <w:rsid w:val="002A17FC"/>
    <w:rsid w:val="002A4579"/>
    <w:rsid w:val="002B0B30"/>
    <w:rsid w:val="002B0C78"/>
    <w:rsid w:val="002B5092"/>
    <w:rsid w:val="002B5457"/>
    <w:rsid w:val="002B5459"/>
    <w:rsid w:val="002C07EF"/>
    <w:rsid w:val="002C0C02"/>
    <w:rsid w:val="002C1277"/>
    <w:rsid w:val="002C5488"/>
    <w:rsid w:val="002C60AD"/>
    <w:rsid w:val="002C6F23"/>
    <w:rsid w:val="002D0E0E"/>
    <w:rsid w:val="002D6023"/>
    <w:rsid w:val="002E0918"/>
    <w:rsid w:val="002E263F"/>
    <w:rsid w:val="002E2CD0"/>
    <w:rsid w:val="002E6D86"/>
    <w:rsid w:val="002E6F81"/>
    <w:rsid w:val="002F08BA"/>
    <w:rsid w:val="002F28C8"/>
    <w:rsid w:val="002F2CFF"/>
    <w:rsid w:val="002F568B"/>
    <w:rsid w:val="002F7818"/>
    <w:rsid w:val="003066D0"/>
    <w:rsid w:val="00311401"/>
    <w:rsid w:val="0031202F"/>
    <w:rsid w:val="00316B5E"/>
    <w:rsid w:val="00317118"/>
    <w:rsid w:val="00317339"/>
    <w:rsid w:val="00317A1D"/>
    <w:rsid w:val="003203D7"/>
    <w:rsid w:val="00320F86"/>
    <w:rsid w:val="0032136D"/>
    <w:rsid w:val="0032190D"/>
    <w:rsid w:val="003227B9"/>
    <w:rsid w:val="00324171"/>
    <w:rsid w:val="00324318"/>
    <w:rsid w:val="0032551C"/>
    <w:rsid w:val="003260FB"/>
    <w:rsid w:val="00326C24"/>
    <w:rsid w:val="003305C3"/>
    <w:rsid w:val="00330918"/>
    <w:rsid w:val="00337F99"/>
    <w:rsid w:val="0034000F"/>
    <w:rsid w:val="0034307B"/>
    <w:rsid w:val="00345EB1"/>
    <w:rsid w:val="00350CC4"/>
    <w:rsid w:val="00352D4B"/>
    <w:rsid w:val="00360E0D"/>
    <w:rsid w:val="00361441"/>
    <w:rsid w:val="0036244D"/>
    <w:rsid w:val="0036357D"/>
    <w:rsid w:val="00363B23"/>
    <w:rsid w:val="0036594C"/>
    <w:rsid w:val="00366346"/>
    <w:rsid w:val="00367D19"/>
    <w:rsid w:val="00371BED"/>
    <w:rsid w:val="00381035"/>
    <w:rsid w:val="00382ECD"/>
    <w:rsid w:val="00384019"/>
    <w:rsid w:val="003854F1"/>
    <w:rsid w:val="0039118E"/>
    <w:rsid w:val="00397F54"/>
    <w:rsid w:val="003A08C7"/>
    <w:rsid w:val="003A0D43"/>
    <w:rsid w:val="003A0F88"/>
    <w:rsid w:val="003A1192"/>
    <w:rsid w:val="003A7034"/>
    <w:rsid w:val="003B2A4B"/>
    <w:rsid w:val="003C0D03"/>
    <w:rsid w:val="003C3FCE"/>
    <w:rsid w:val="003C7E9C"/>
    <w:rsid w:val="003D099E"/>
    <w:rsid w:val="003D21A2"/>
    <w:rsid w:val="003D29D2"/>
    <w:rsid w:val="003D34D1"/>
    <w:rsid w:val="003E0705"/>
    <w:rsid w:val="003E2A2F"/>
    <w:rsid w:val="003E2FF7"/>
    <w:rsid w:val="003F1013"/>
    <w:rsid w:val="003F1ACF"/>
    <w:rsid w:val="003F1F65"/>
    <w:rsid w:val="003F3EB7"/>
    <w:rsid w:val="0040472B"/>
    <w:rsid w:val="00404948"/>
    <w:rsid w:val="00406BEA"/>
    <w:rsid w:val="004124AB"/>
    <w:rsid w:val="00413A60"/>
    <w:rsid w:val="00413EDD"/>
    <w:rsid w:val="004230F7"/>
    <w:rsid w:val="0042386B"/>
    <w:rsid w:val="00423C6D"/>
    <w:rsid w:val="00424661"/>
    <w:rsid w:val="004267F1"/>
    <w:rsid w:val="0043167E"/>
    <w:rsid w:val="0043409A"/>
    <w:rsid w:val="00437149"/>
    <w:rsid w:val="00441192"/>
    <w:rsid w:val="00443C1E"/>
    <w:rsid w:val="0044563E"/>
    <w:rsid w:val="00445B64"/>
    <w:rsid w:val="00446255"/>
    <w:rsid w:val="00451935"/>
    <w:rsid w:val="00454752"/>
    <w:rsid w:val="00455EAC"/>
    <w:rsid w:val="00456B39"/>
    <w:rsid w:val="00460ED0"/>
    <w:rsid w:val="004613C0"/>
    <w:rsid w:val="00462F8C"/>
    <w:rsid w:val="00465651"/>
    <w:rsid w:val="00470CE7"/>
    <w:rsid w:val="00470F4F"/>
    <w:rsid w:val="00472482"/>
    <w:rsid w:val="00475B7A"/>
    <w:rsid w:val="00477148"/>
    <w:rsid w:val="00480DC7"/>
    <w:rsid w:val="0048101A"/>
    <w:rsid w:val="00481581"/>
    <w:rsid w:val="004876F6"/>
    <w:rsid w:val="00492037"/>
    <w:rsid w:val="0049236A"/>
    <w:rsid w:val="00492718"/>
    <w:rsid w:val="00492B36"/>
    <w:rsid w:val="004947C7"/>
    <w:rsid w:val="004A2F11"/>
    <w:rsid w:val="004A355D"/>
    <w:rsid w:val="004A4970"/>
    <w:rsid w:val="004B1B49"/>
    <w:rsid w:val="004B2038"/>
    <w:rsid w:val="004B2183"/>
    <w:rsid w:val="004B2A01"/>
    <w:rsid w:val="004B4BBB"/>
    <w:rsid w:val="004C2559"/>
    <w:rsid w:val="004D7B6C"/>
    <w:rsid w:val="004D7BA3"/>
    <w:rsid w:val="004F005C"/>
    <w:rsid w:val="004F0D8A"/>
    <w:rsid w:val="004F159C"/>
    <w:rsid w:val="004F20DC"/>
    <w:rsid w:val="004F4518"/>
    <w:rsid w:val="004F4C62"/>
    <w:rsid w:val="00501433"/>
    <w:rsid w:val="00511CC4"/>
    <w:rsid w:val="0051340E"/>
    <w:rsid w:val="00521721"/>
    <w:rsid w:val="005234EE"/>
    <w:rsid w:val="00523B40"/>
    <w:rsid w:val="00527B49"/>
    <w:rsid w:val="005312D0"/>
    <w:rsid w:val="00531E60"/>
    <w:rsid w:val="00536A5A"/>
    <w:rsid w:val="005407BF"/>
    <w:rsid w:val="00541D07"/>
    <w:rsid w:val="00544BAB"/>
    <w:rsid w:val="00545F31"/>
    <w:rsid w:val="00546816"/>
    <w:rsid w:val="00550FE5"/>
    <w:rsid w:val="00555AF8"/>
    <w:rsid w:val="005578FA"/>
    <w:rsid w:val="005634E0"/>
    <w:rsid w:val="00563BB6"/>
    <w:rsid w:val="00565129"/>
    <w:rsid w:val="00565CD0"/>
    <w:rsid w:val="00567820"/>
    <w:rsid w:val="00571455"/>
    <w:rsid w:val="005731DC"/>
    <w:rsid w:val="005770AD"/>
    <w:rsid w:val="00580B11"/>
    <w:rsid w:val="00581414"/>
    <w:rsid w:val="00582490"/>
    <w:rsid w:val="005826FA"/>
    <w:rsid w:val="005900A8"/>
    <w:rsid w:val="00591763"/>
    <w:rsid w:val="00593D33"/>
    <w:rsid w:val="00597E28"/>
    <w:rsid w:val="005A2961"/>
    <w:rsid w:val="005A2E3B"/>
    <w:rsid w:val="005A54ED"/>
    <w:rsid w:val="005A5D5B"/>
    <w:rsid w:val="005A6081"/>
    <w:rsid w:val="005A627D"/>
    <w:rsid w:val="005B072D"/>
    <w:rsid w:val="005B6884"/>
    <w:rsid w:val="005C0045"/>
    <w:rsid w:val="005C084E"/>
    <w:rsid w:val="005C08D5"/>
    <w:rsid w:val="005C4606"/>
    <w:rsid w:val="005D0B0C"/>
    <w:rsid w:val="005D1A5C"/>
    <w:rsid w:val="005E02B3"/>
    <w:rsid w:val="005E17B3"/>
    <w:rsid w:val="005E1E24"/>
    <w:rsid w:val="005E7ACC"/>
    <w:rsid w:val="005F0461"/>
    <w:rsid w:val="005F3C88"/>
    <w:rsid w:val="0060596B"/>
    <w:rsid w:val="00606D97"/>
    <w:rsid w:val="00612596"/>
    <w:rsid w:val="00612693"/>
    <w:rsid w:val="00614E64"/>
    <w:rsid w:val="00616493"/>
    <w:rsid w:val="00617710"/>
    <w:rsid w:val="00617EE6"/>
    <w:rsid w:val="0062184C"/>
    <w:rsid w:val="00623724"/>
    <w:rsid w:val="00626760"/>
    <w:rsid w:val="00627BEA"/>
    <w:rsid w:val="006310C3"/>
    <w:rsid w:val="006319DB"/>
    <w:rsid w:val="00633DA6"/>
    <w:rsid w:val="00637F32"/>
    <w:rsid w:val="00640E3E"/>
    <w:rsid w:val="00642326"/>
    <w:rsid w:val="006506D9"/>
    <w:rsid w:val="00654702"/>
    <w:rsid w:val="00654D69"/>
    <w:rsid w:val="0065595B"/>
    <w:rsid w:val="00660269"/>
    <w:rsid w:val="00660B7A"/>
    <w:rsid w:val="00665C62"/>
    <w:rsid w:val="00665F89"/>
    <w:rsid w:val="00673C92"/>
    <w:rsid w:val="00674916"/>
    <w:rsid w:val="006753EC"/>
    <w:rsid w:val="0068655E"/>
    <w:rsid w:val="0069441D"/>
    <w:rsid w:val="006A2789"/>
    <w:rsid w:val="006A4978"/>
    <w:rsid w:val="006A7261"/>
    <w:rsid w:val="006B0D29"/>
    <w:rsid w:val="006B1819"/>
    <w:rsid w:val="006B18D9"/>
    <w:rsid w:val="006B5DE7"/>
    <w:rsid w:val="006B6B87"/>
    <w:rsid w:val="006C5048"/>
    <w:rsid w:val="006C5A4B"/>
    <w:rsid w:val="006C62F2"/>
    <w:rsid w:val="006C6A4B"/>
    <w:rsid w:val="006C779F"/>
    <w:rsid w:val="006D01F5"/>
    <w:rsid w:val="006D0CFB"/>
    <w:rsid w:val="006D30C0"/>
    <w:rsid w:val="006D4F03"/>
    <w:rsid w:val="006D64C8"/>
    <w:rsid w:val="006D685A"/>
    <w:rsid w:val="006D7535"/>
    <w:rsid w:val="006D7F83"/>
    <w:rsid w:val="006E335B"/>
    <w:rsid w:val="006E450B"/>
    <w:rsid w:val="006F0D7E"/>
    <w:rsid w:val="006F2CBC"/>
    <w:rsid w:val="00700EBA"/>
    <w:rsid w:val="00702754"/>
    <w:rsid w:val="00702CEA"/>
    <w:rsid w:val="00704F5F"/>
    <w:rsid w:val="0071022A"/>
    <w:rsid w:val="00710B77"/>
    <w:rsid w:val="00715893"/>
    <w:rsid w:val="0071FBDA"/>
    <w:rsid w:val="0072075B"/>
    <w:rsid w:val="007221C2"/>
    <w:rsid w:val="00724787"/>
    <w:rsid w:val="0072522A"/>
    <w:rsid w:val="00725816"/>
    <w:rsid w:val="0072597B"/>
    <w:rsid w:val="00730955"/>
    <w:rsid w:val="00731AC4"/>
    <w:rsid w:val="00733A9C"/>
    <w:rsid w:val="0073462C"/>
    <w:rsid w:val="00736574"/>
    <w:rsid w:val="007367E0"/>
    <w:rsid w:val="00737215"/>
    <w:rsid w:val="00737927"/>
    <w:rsid w:val="0074213D"/>
    <w:rsid w:val="00744CF9"/>
    <w:rsid w:val="00751AF4"/>
    <w:rsid w:val="00751B30"/>
    <w:rsid w:val="00754905"/>
    <w:rsid w:val="00760038"/>
    <w:rsid w:val="00762EE0"/>
    <w:rsid w:val="00765C41"/>
    <w:rsid w:val="00771100"/>
    <w:rsid w:val="007742C5"/>
    <w:rsid w:val="007759DD"/>
    <w:rsid w:val="00780AF3"/>
    <w:rsid w:val="0078609F"/>
    <w:rsid w:val="00787AAD"/>
    <w:rsid w:val="007917BA"/>
    <w:rsid w:val="007A28A5"/>
    <w:rsid w:val="007A3E97"/>
    <w:rsid w:val="007A5C6F"/>
    <w:rsid w:val="007A7E85"/>
    <w:rsid w:val="007B3B19"/>
    <w:rsid w:val="007D07D3"/>
    <w:rsid w:val="007D3FEB"/>
    <w:rsid w:val="007D4241"/>
    <w:rsid w:val="007D4317"/>
    <w:rsid w:val="007D4EA3"/>
    <w:rsid w:val="007D52DB"/>
    <w:rsid w:val="007E5D28"/>
    <w:rsid w:val="007E7EFF"/>
    <w:rsid w:val="007F0ED6"/>
    <w:rsid w:val="007F1CFF"/>
    <w:rsid w:val="007F4287"/>
    <w:rsid w:val="007F5DD5"/>
    <w:rsid w:val="007F7184"/>
    <w:rsid w:val="00803013"/>
    <w:rsid w:val="00804018"/>
    <w:rsid w:val="008071F7"/>
    <w:rsid w:val="0081272A"/>
    <w:rsid w:val="00812E9F"/>
    <w:rsid w:val="00821A1B"/>
    <w:rsid w:val="008262E9"/>
    <w:rsid w:val="00827E69"/>
    <w:rsid w:val="00832660"/>
    <w:rsid w:val="00835C4D"/>
    <w:rsid w:val="008425E4"/>
    <w:rsid w:val="00843F48"/>
    <w:rsid w:val="008464FE"/>
    <w:rsid w:val="00846DC4"/>
    <w:rsid w:val="00851423"/>
    <w:rsid w:val="008566C3"/>
    <w:rsid w:val="00856C4A"/>
    <w:rsid w:val="00857848"/>
    <w:rsid w:val="0086394C"/>
    <w:rsid w:val="008654B6"/>
    <w:rsid w:val="00867448"/>
    <w:rsid w:val="00870F3C"/>
    <w:rsid w:val="0087139C"/>
    <w:rsid w:val="00875154"/>
    <w:rsid w:val="00880E83"/>
    <w:rsid w:val="00886B19"/>
    <w:rsid w:val="00892F28"/>
    <w:rsid w:val="00896DDE"/>
    <w:rsid w:val="00896F3C"/>
    <w:rsid w:val="00897226"/>
    <w:rsid w:val="008A0C5F"/>
    <w:rsid w:val="008A1124"/>
    <w:rsid w:val="008A3DEA"/>
    <w:rsid w:val="008A4EB9"/>
    <w:rsid w:val="008A6A6F"/>
    <w:rsid w:val="008A74C0"/>
    <w:rsid w:val="008B1694"/>
    <w:rsid w:val="008C094A"/>
    <w:rsid w:val="008C2CFF"/>
    <w:rsid w:val="008C416A"/>
    <w:rsid w:val="008C4B27"/>
    <w:rsid w:val="008C7F2A"/>
    <w:rsid w:val="008D17BC"/>
    <w:rsid w:val="008D3E73"/>
    <w:rsid w:val="008D4D87"/>
    <w:rsid w:val="008D5566"/>
    <w:rsid w:val="008D5A2C"/>
    <w:rsid w:val="008D780B"/>
    <w:rsid w:val="008E36F8"/>
    <w:rsid w:val="008E3D40"/>
    <w:rsid w:val="008E46B2"/>
    <w:rsid w:val="008E6343"/>
    <w:rsid w:val="008E682C"/>
    <w:rsid w:val="008E78A1"/>
    <w:rsid w:val="008F0F59"/>
    <w:rsid w:val="008F3E6A"/>
    <w:rsid w:val="008F589F"/>
    <w:rsid w:val="00904FD5"/>
    <w:rsid w:val="00906238"/>
    <w:rsid w:val="00907EF9"/>
    <w:rsid w:val="0091278A"/>
    <w:rsid w:val="0091295C"/>
    <w:rsid w:val="00914D58"/>
    <w:rsid w:val="00917AE4"/>
    <w:rsid w:val="00920394"/>
    <w:rsid w:val="00921F47"/>
    <w:rsid w:val="009228AB"/>
    <w:rsid w:val="00922F1E"/>
    <w:rsid w:val="00923000"/>
    <w:rsid w:val="00923DFB"/>
    <w:rsid w:val="0093085B"/>
    <w:rsid w:val="00931C57"/>
    <w:rsid w:val="00933F0E"/>
    <w:rsid w:val="009347A5"/>
    <w:rsid w:val="00942257"/>
    <w:rsid w:val="009461C4"/>
    <w:rsid w:val="009471BF"/>
    <w:rsid w:val="00950E4E"/>
    <w:rsid w:val="009529BD"/>
    <w:rsid w:val="009533B4"/>
    <w:rsid w:val="00957B36"/>
    <w:rsid w:val="00971501"/>
    <w:rsid w:val="00971D93"/>
    <w:rsid w:val="00974518"/>
    <w:rsid w:val="0099439F"/>
    <w:rsid w:val="009A4E7F"/>
    <w:rsid w:val="009B1F6B"/>
    <w:rsid w:val="009B6D32"/>
    <w:rsid w:val="009C0D12"/>
    <w:rsid w:val="009C192E"/>
    <w:rsid w:val="009C4C86"/>
    <w:rsid w:val="009C6607"/>
    <w:rsid w:val="009C6D2D"/>
    <w:rsid w:val="009D1305"/>
    <w:rsid w:val="009D5468"/>
    <w:rsid w:val="009D58B1"/>
    <w:rsid w:val="009D6819"/>
    <w:rsid w:val="009D6D1C"/>
    <w:rsid w:val="009E0CF9"/>
    <w:rsid w:val="009E531B"/>
    <w:rsid w:val="009E6C56"/>
    <w:rsid w:val="009E7DCF"/>
    <w:rsid w:val="009F3C55"/>
    <w:rsid w:val="009F4A56"/>
    <w:rsid w:val="009F4E65"/>
    <w:rsid w:val="009F5DEF"/>
    <w:rsid w:val="00A006A5"/>
    <w:rsid w:val="00A0159A"/>
    <w:rsid w:val="00A023AB"/>
    <w:rsid w:val="00A05942"/>
    <w:rsid w:val="00A05F14"/>
    <w:rsid w:val="00A07BEC"/>
    <w:rsid w:val="00A10023"/>
    <w:rsid w:val="00A11BB7"/>
    <w:rsid w:val="00A1388D"/>
    <w:rsid w:val="00A16A56"/>
    <w:rsid w:val="00A208BB"/>
    <w:rsid w:val="00A20C4E"/>
    <w:rsid w:val="00A210CB"/>
    <w:rsid w:val="00A23270"/>
    <w:rsid w:val="00A23FA0"/>
    <w:rsid w:val="00A264BE"/>
    <w:rsid w:val="00A272CA"/>
    <w:rsid w:val="00A33051"/>
    <w:rsid w:val="00A407AD"/>
    <w:rsid w:val="00A40923"/>
    <w:rsid w:val="00A41C05"/>
    <w:rsid w:val="00A42426"/>
    <w:rsid w:val="00A43A3E"/>
    <w:rsid w:val="00A50E3B"/>
    <w:rsid w:val="00A514B7"/>
    <w:rsid w:val="00A54A0B"/>
    <w:rsid w:val="00A55E01"/>
    <w:rsid w:val="00A56B00"/>
    <w:rsid w:val="00A65FD4"/>
    <w:rsid w:val="00A6609A"/>
    <w:rsid w:val="00A705FC"/>
    <w:rsid w:val="00A81198"/>
    <w:rsid w:val="00A81E48"/>
    <w:rsid w:val="00A82035"/>
    <w:rsid w:val="00A826EB"/>
    <w:rsid w:val="00A86DD2"/>
    <w:rsid w:val="00A87851"/>
    <w:rsid w:val="00A90D77"/>
    <w:rsid w:val="00A92E07"/>
    <w:rsid w:val="00A954F8"/>
    <w:rsid w:val="00A96EDC"/>
    <w:rsid w:val="00AA0B3A"/>
    <w:rsid w:val="00AA0E36"/>
    <w:rsid w:val="00AA5505"/>
    <w:rsid w:val="00AA6EB4"/>
    <w:rsid w:val="00AA767D"/>
    <w:rsid w:val="00AB0CC9"/>
    <w:rsid w:val="00AB4592"/>
    <w:rsid w:val="00AC2016"/>
    <w:rsid w:val="00AC366A"/>
    <w:rsid w:val="00AC3FF6"/>
    <w:rsid w:val="00AC7A81"/>
    <w:rsid w:val="00AD3EF9"/>
    <w:rsid w:val="00AD6D11"/>
    <w:rsid w:val="00AD73EC"/>
    <w:rsid w:val="00AE1C7A"/>
    <w:rsid w:val="00AE2088"/>
    <w:rsid w:val="00AE5BC7"/>
    <w:rsid w:val="00AE69F1"/>
    <w:rsid w:val="00AE6DC0"/>
    <w:rsid w:val="00AF5AAF"/>
    <w:rsid w:val="00B00937"/>
    <w:rsid w:val="00B046D8"/>
    <w:rsid w:val="00B05A14"/>
    <w:rsid w:val="00B12B0B"/>
    <w:rsid w:val="00B13F4C"/>
    <w:rsid w:val="00B1470B"/>
    <w:rsid w:val="00B14837"/>
    <w:rsid w:val="00B16219"/>
    <w:rsid w:val="00B164CC"/>
    <w:rsid w:val="00B16C59"/>
    <w:rsid w:val="00B27EC8"/>
    <w:rsid w:val="00B3276C"/>
    <w:rsid w:val="00B33E61"/>
    <w:rsid w:val="00B33FDD"/>
    <w:rsid w:val="00B359CC"/>
    <w:rsid w:val="00B36107"/>
    <w:rsid w:val="00B41789"/>
    <w:rsid w:val="00B4543C"/>
    <w:rsid w:val="00B46C03"/>
    <w:rsid w:val="00B50852"/>
    <w:rsid w:val="00B509C7"/>
    <w:rsid w:val="00B5237B"/>
    <w:rsid w:val="00B52ADD"/>
    <w:rsid w:val="00B53C5F"/>
    <w:rsid w:val="00B56764"/>
    <w:rsid w:val="00B60C6C"/>
    <w:rsid w:val="00B619A9"/>
    <w:rsid w:val="00B655E1"/>
    <w:rsid w:val="00B65A9D"/>
    <w:rsid w:val="00B66D60"/>
    <w:rsid w:val="00B7102C"/>
    <w:rsid w:val="00B7278D"/>
    <w:rsid w:val="00B72E50"/>
    <w:rsid w:val="00B73CDF"/>
    <w:rsid w:val="00B75EDE"/>
    <w:rsid w:val="00B77D88"/>
    <w:rsid w:val="00B77FAF"/>
    <w:rsid w:val="00B81B60"/>
    <w:rsid w:val="00B84336"/>
    <w:rsid w:val="00B843A6"/>
    <w:rsid w:val="00B844E5"/>
    <w:rsid w:val="00B851B9"/>
    <w:rsid w:val="00B854DB"/>
    <w:rsid w:val="00B86453"/>
    <w:rsid w:val="00B90054"/>
    <w:rsid w:val="00B92C14"/>
    <w:rsid w:val="00B94A90"/>
    <w:rsid w:val="00B94D89"/>
    <w:rsid w:val="00B95B44"/>
    <w:rsid w:val="00BA0066"/>
    <w:rsid w:val="00BA091C"/>
    <w:rsid w:val="00BA3041"/>
    <w:rsid w:val="00BA639E"/>
    <w:rsid w:val="00BB41D4"/>
    <w:rsid w:val="00BB51F2"/>
    <w:rsid w:val="00BB6845"/>
    <w:rsid w:val="00BB69DB"/>
    <w:rsid w:val="00BC322E"/>
    <w:rsid w:val="00BC42AC"/>
    <w:rsid w:val="00BC44CD"/>
    <w:rsid w:val="00BC48A6"/>
    <w:rsid w:val="00BC54B1"/>
    <w:rsid w:val="00BD0AFD"/>
    <w:rsid w:val="00BD2740"/>
    <w:rsid w:val="00BD2878"/>
    <w:rsid w:val="00BD6C6F"/>
    <w:rsid w:val="00BD7CD7"/>
    <w:rsid w:val="00BE1202"/>
    <w:rsid w:val="00BE26D4"/>
    <w:rsid w:val="00BE7978"/>
    <w:rsid w:val="00BF5343"/>
    <w:rsid w:val="00BF683B"/>
    <w:rsid w:val="00BFCBF5"/>
    <w:rsid w:val="00C0097E"/>
    <w:rsid w:val="00C00D13"/>
    <w:rsid w:val="00C07DDB"/>
    <w:rsid w:val="00C22846"/>
    <w:rsid w:val="00C23E8C"/>
    <w:rsid w:val="00C31089"/>
    <w:rsid w:val="00C4115D"/>
    <w:rsid w:val="00C420D1"/>
    <w:rsid w:val="00C433DD"/>
    <w:rsid w:val="00C43BDD"/>
    <w:rsid w:val="00C47778"/>
    <w:rsid w:val="00C5011E"/>
    <w:rsid w:val="00C50863"/>
    <w:rsid w:val="00C50EE5"/>
    <w:rsid w:val="00C5240A"/>
    <w:rsid w:val="00C5398F"/>
    <w:rsid w:val="00C556F5"/>
    <w:rsid w:val="00C564C1"/>
    <w:rsid w:val="00C61242"/>
    <w:rsid w:val="00C67290"/>
    <w:rsid w:val="00C70E19"/>
    <w:rsid w:val="00C72574"/>
    <w:rsid w:val="00C7430C"/>
    <w:rsid w:val="00C85DA1"/>
    <w:rsid w:val="00C87D30"/>
    <w:rsid w:val="00C9071C"/>
    <w:rsid w:val="00C908FF"/>
    <w:rsid w:val="00C97BD3"/>
    <w:rsid w:val="00CA0B86"/>
    <w:rsid w:val="00CA39EF"/>
    <w:rsid w:val="00CA521F"/>
    <w:rsid w:val="00CA6728"/>
    <w:rsid w:val="00CA72A4"/>
    <w:rsid w:val="00CB0493"/>
    <w:rsid w:val="00CB17FF"/>
    <w:rsid w:val="00CB1ED7"/>
    <w:rsid w:val="00CB61D8"/>
    <w:rsid w:val="00CC0374"/>
    <w:rsid w:val="00CC167C"/>
    <w:rsid w:val="00CC2084"/>
    <w:rsid w:val="00CC2237"/>
    <w:rsid w:val="00CC3ADE"/>
    <w:rsid w:val="00CC3F8D"/>
    <w:rsid w:val="00CC42D3"/>
    <w:rsid w:val="00CC52D9"/>
    <w:rsid w:val="00CC6686"/>
    <w:rsid w:val="00CC773C"/>
    <w:rsid w:val="00CD23CB"/>
    <w:rsid w:val="00CD3E09"/>
    <w:rsid w:val="00CD6647"/>
    <w:rsid w:val="00CD7AF7"/>
    <w:rsid w:val="00CE4B73"/>
    <w:rsid w:val="00CE5011"/>
    <w:rsid w:val="00CF207F"/>
    <w:rsid w:val="00CF3CC6"/>
    <w:rsid w:val="00CF5679"/>
    <w:rsid w:val="00CF70BB"/>
    <w:rsid w:val="00CF7C38"/>
    <w:rsid w:val="00D06FB8"/>
    <w:rsid w:val="00D074DB"/>
    <w:rsid w:val="00D139CF"/>
    <w:rsid w:val="00D1720B"/>
    <w:rsid w:val="00D2058E"/>
    <w:rsid w:val="00D22356"/>
    <w:rsid w:val="00D22974"/>
    <w:rsid w:val="00D3162C"/>
    <w:rsid w:val="00D34D6F"/>
    <w:rsid w:val="00D37E7F"/>
    <w:rsid w:val="00D47AD7"/>
    <w:rsid w:val="00D512E1"/>
    <w:rsid w:val="00D51529"/>
    <w:rsid w:val="00D5204C"/>
    <w:rsid w:val="00D5390C"/>
    <w:rsid w:val="00D539B7"/>
    <w:rsid w:val="00D61814"/>
    <w:rsid w:val="00D67BC2"/>
    <w:rsid w:val="00D75446"/>
    <w:rsid w:val="00D7775C"/>
    <w:rsid w:val="00D85218"/>
    <w:rsid w:val="00D8550B"/>
    <w:rsid w:val="00D915B1"/>
    <w:rsid w:val="00D9606B"/>
    <w:rsid w:val="00DA299D"/>
    <w:rsid w:val="00DA48DB"/>
    <w:rsid w:val="00DA65C4"/>
    <w:rsid w:val="00DB4A00"/>
    <w:rsid w:val="00DB7684"/>
    <w:rsid w:val="00DB77E2"/>
    <w:rsid w:val="00DC084D"/>
    <w:rsid w:val="00DC2602"/>
    <w:rsid w:val="00DC4734"/>
    <w:rsid w:val="00DD2BE0"/>
    <w:rsid w:val="00DD3D6D"/>
    <w:rsid w:val="00DE4447"/>
    <w:rsid w:val="00DE523B"/>
    <w:rsid w:val="00DE5DA2"/>
    <w:rsid w:val="00DE7040"/>
    <w:rsid w:val="00DE7364"/>
    <w:rsid w:val="00DF0033"/>
    <w:rsid w:val="00E01C63"/>
    <w:rsid w:val="00E0200B"/>
    <w:rsid w:val="00E023C3"/>
    <w:rsid w:val="00E026BF"/>
    <w:rsid w:val="00E07B1B"/>
    <w:rsid w:val="00E11853"/>
    <w:rsid w:val="00E33367"/>
    <w:rsid w:val="00E36CAC"/>
    <w:rsid w:val="00E4089C"/>
    <w:rsid w:val="00E43559"/>
    <w:rsid w:val="00E4416D"/>
    <w:rsid w:val="00E44EDE"/>
    <w:rsid w:val="00E44EED"/>
    <w:rsid w:val="00E5024D"/>
    <w:rsid w:val="00E52A86"/>
    <w:rsid w:val="00E54B47"/>
    <w:rsid w:val="00E553BF"/>
    <w:rsid w:val="00E55D93"/>
    <w:rsid w:val="00E61294"/>
    <w:rsid w:val="00E6505F"/>
    <w:rsid w:val="00E66F34"/>
    <w:rsid w:val="00E700C1"/>
    <w:rsid w:val="00E70D17"/>
    <w:rsid w:val="00E7237C"/>
    <w:rsid w:val="00E72D18"/>
    <w:rsid w:val="00E73580"/>
    <w:rsid w:val="00E7710A"/>
    <w:rsid w:val="00E77170"/>
    <w:rsid w:val="00E77C46"/>
    <w:rsid w:val="00E82199"/>
    <w:rsid w:val="00E86CE8"/>
    <w:rsid w:val="00E87BBD"/>
    <w:rsid w:val="00E90E82"/>
    <w:rsid w:val="00EA00CB"/>
    <w:rsid w:val="00EA1BAA"/>
    <w:rsid w:val="00EA3FCD"/>
    <w:rsid w:val="00EA42A0"/>
    <w:rsid w:val="00EA7279"/>
    <w:rsid w:val="00EB6714"/>
    <w:rsid w:val="00EC0A68"/>
    <w:rsid w:val="00EC3E38"/>
    <w:rsid w:val="00EC5006"/>
    <w:rsid w:val="00EC7AFF"/>
    <w:rsid w:val="00ED49C3"/>
    <w:rsid w:val="00ED5775"/>
    <w:rsid w:val="00ED6CE8"/>
    <w:rsid w:val="00ED7AA6"/>
    <w:rsid w:val="00EE075C"/>
    <w:rsid w:val="00EE294F"/>
    <w:rsid w:val="00EE2A56"/>
    <w:rsid w:val="00EE2FDF"/>
    <w:rsid w:val="00EE3343"/>
    <w:rsid w:val="00EE3818"/>
    <w:rsid w:val="00EF5F23"/>
    <w:rsid w:val="00EF7AEE"/>
    <w:rsid w:val="00F0125B"/>
    <w:rsid w:val="00F0194E"/>
    <w:rsid w:val="00F0622B"/>
    <w:rsid w:val="00F10314"/>
    <w:rsid w:val="00F20C00"/>
    <w:rsid w:val="00F22264"/>
    <w:rsid w:val="00F2564D"/>
    <w:rsid w:val="00F26B12"/>
    <w:rsid w:val="00F27CE5"/>
    <w:rsid w:val="00F32A13"/>
    <w:rsid w:val="00F32B5B"/>
    <w:rsid w:val="00F3374C"/>
    <w:rsid w:val="00F3572D"/>
    <w:rsid w:val="00F359F1"/>
    <w:rsid w:val="00F35B05"/>
    <w:rsid w:val="00F413D9"/>
    <w:rsid w:val="00F41BE6"/>
    <w:rsid w:val="00F46089"/>
    <w:rsid w:val="00F5135F"/>
    <w:rsid w:val="00F51F78"/>
    <w:rsid w:val="00F5423C"/>
    <w:rsid w:val="00F54CB5"/>
    <w:rsid w:val="00F67333"/>
    <w:rsid w:val="00F71D22"/>
    <w:rsid w:val="00F774B6"/>
    <w:rsid w:val="00F86B99"/>
    <w:rsid w:val="00F86F47"/>
    <w:rsid w:val="00F90B64"/>
    <w:rsid w:val="00F922F9"/>
    <w:rsid w:val="00FA7B30"/>
    <w:rsid w:val="00FB2F0F"/>
    <w:rsid w:val="00FB5086"/>
    <w:rsid w:val="00FB5411"/>
    <w:rsid w:val="00FB6392"/>
    <w:rsid w:val="00FB6C65"/>
    <w:rsid w:val="00FB73BD"/>
    <w:rsid w:val="00FC4459"/>
    <w:rsid w:val="00FC57F6"/>
    <w:rsid w:val="00FC58A0"/>
    <w:rsid w:val="00FC707C"/>
    <w:rsid w:val="00FD3C70"/>
    <w:rsid w:val="00FD4A52"/>
    <w:rsid w:val="00FD6820"/>
    <w:rsid w:val="00FD7669"/>
    <w:rsid w:val="00FE12D8"/>
    <w:rsid w:val="00FF1231"/>
    <w:rsid w:val="00FF34C9"/>
    <w:rsid w:val="00FF7C02"/>
    <w:rsid w:val="0190DBD1"/>
    <w:rsid w:val="01C013E0"/>
    <w:rsid w:val="01F614B2"/>
    <w:rsid w:val="024801E3"/>
    <w:rsid w:val="025ECE76"/>
    <w:rsid w:val="02C93011"/>
    <w:rsid w:val="02FB8A68"/>
    <w:rsid w:val="03540241"/>
    <w:rsid w:val="035AF1B0"/>
    <w:rsid w:val="04067C7F"/>
    <w:rsid w:val="053243E8"/>
    <w:rsid w:val="054EAAD0"/>
    <w:rsid w:val="0578E720"/>
    <w:rsid w:val="05A428EC"/>
    <w:rsid w:val="0650D09B"/>
    <w:rsid w:val="07C249A3"/>
    <w:rsid w:val="08138DD3"/>
    <w:rsid w:val="082AEFC8"/>
    <w:rsid w:val="08DF711B"/>
    <w:rsid w:val="09838FA2"/>
    <w:rsid w:val="09946C31"/>
    <w:rsid w:val="0A21EA1D"/>
    <w:rsid w:val="0A3ADFA9"/>
    <w:rsid w:val="0C2D89F1"/>
    <w:rsid w:val="0CCB729C"/>
    <w:rsid w:val="0CD1FAE1"/>
    <w:rsid w:val="0D9F4B1C"/>
    <w:rsid w:val="0DCCAE40"/>
    <w:rsid w:val="0E593D76"/>
    <w:rsid w:val="0E853CB5"/>
    <w:rsid w:val="0F1B59D7"/>
    <w:rsid w:val="0FB39BB3"/>
    <w:rsid w:val="0FCE4DA8"/>
    <w:rsid w:val="0FDF0B7F"/>
    <w:rsid w:val="0FEC4561"/>
    <w:rsid w:val="1000B1FE"/>
    <w:rsid w:val="103E6ABD"/>
    <w:rsid w:val="113FC4D4"/>
    <w:rsid w:val="11634CB2"/>
    <w:rsid w:val="118D7297"/>
    <w:rsid w:val="11B34CDC"/>
    <w:rsid w:val="11FD0928"/>
    <w:rsid w:val="122B359A"/>
    <w:rsid w:val="125AF5A3"/>
    <w:rsid w:val="132F3745"/>
    <w:rsid w:val="137F1017"/>
    <w:rsid w:val="13A3EE3D"/>
    <w:rsid w:val="147636A6"/>
    <w:rsid w:val="14B43D29"/>
    <w:rsid w:val="156E0373"/>
    <w:rsid w:val="15731514"/>
    <w:rsid w:val="161D29CD"/>
    <w:rsid w:val="1622DD37"/>
    <w:rsid w:val="17063B0A"/>
    <w:rsid w:val="171EBF86"/>
    <w:rsid w:val="174C5480"/>
    <w:rsid w:val="17AA2821"/>
    <w:rsid w:val="183C7334"/>
    <w:rsid w:val="18DE34FA"/>
    <w:rsid w:val="1941886D"/>
    <w:rsid w:val="19F6FCAF"/>
    <w:rsid w:val="1A03E089"/>
    <w:rsid w:val="1A4ACE02"/>
    <w:rsid w:val="1AC68E51"/>
    <w:rsid w:val="1B131DE6"/>
    <w:rsid w:val="1B328E75"/>
    <w:rsid w:val="1BC8F038"/>
    <w:rsid w:val="1C114D53"/>
    <w:rsid w:val="1CA40B0C"/>
    <w:rsid w:val="1CCEF64E"/>
    <w:rsid w:val="1CE55C24"/>
    <w:rsid w:val="1DB40E20"/>
    <w:rsid w:val="1DB998A7"/>
    <w:rsid w:val="1E138C9D"/>
    <w:rsid w:val="1E3EE095"/>
    <w:rsid w:val="1EA3A09E"/>
    <w:rsid w:val="1EAD7037"/>
    <w:rsid w:val="1F290722"/>
    <w:rsid w:val="1F8B64CC"/>
    <w:rsid w:val="201FBF6D"/>
    <w:rsid w:val="20ADA85F"/>
    <w:rsid w:val="2137963D"/>
    <w:rsid w:val="218B057C"/>
    <w:rsid w:val="21C74597"/>
    <w:rsid w:val="21DFA3AB"/>
    <w:rsid w:val="21FECE14"/>
    <w:rsid w:val="222AC1B8"/>
    <w:rsid w:val="223216CB"/>
    <w:rsid w:val="22950BED"/>
    <w:rsid w:val="22DBB8CB"/>
    <w:rsid w:val="2311D1C8"/>
    <w:rsid w:val="23B78F3B"/>
    <w:rsid w:val="24F4E928"/>
    <w:rsid w:val="25E53C99"/>
    <w:rsid w:val="260522B5"/>
    <w:rsid w:val="264DA06F"/>
    <w:rsid w:val="269A5213"/>
    <w:rsid w:val="26C8E32C"/>
    <w:rsid w:val="26EF2313"/>
    <w:rsid w:val="2774AE87"/>
    <w:rsid w:val="28A0C0D7"/>
    <w:rsid w:val="2A3DD0A1"/>
    <w:rsid w:val="2AAFD844"/>
    <w:rsid w:val="2AFDF9D4"/>
    <w:rsid w:val="2B14C451"/>
    <w:rsid w:val="2B1722BC"/>
    <w:rsid w:val="2B4FD57C"/>
    <w:rsid w:val="2B5EBE06"/>
    <w:rsid w:val="2C17970C"/>
    <w:rsid w:val="2C2EFE06"/>
    <w:rsid w:val="2C55880B"/>
    <w:rsid w:val="2CE38681"/>
    <w:rsid w:val="2CFF8F23"/>
    <w:rsid w:val="2E0F4338"/>
    <w:rsid w:val="2E25F356"/>
    <w:rsid w:val="2E2DDEF8"/>
    <w:rsid w:val="2E66442C"/>
    <w:rsid w:val="2E685994"/>
    <w:rsid w:val="2EEF0B17"/>
    <w:rsid w:val="2F5494A3"/>
    <w:rsid w:val="2FBF0130"/>
    <w:rsid w:val="30295088"/>
    <w:rsid w:val="3030A4DA"/>
    <w:rsid w:val="309203AB"/>
    <w:rsid w:val="3125E689"/>
    <w:rsid w:val="31EDDAEA"/>
    <w:rsid w:val="31F18219"/>
    <w:rsid w:val="323D19E5"/>
    <w:rsid w:val="32A11247"/>
    <w:rsid w:val="32EF6235"/>
    <w:rsid w:val="3364938E"/>
    <w:rsid w:val="338D527A"/>
    <w:rsid w:val="3399855C"/>
    <w:rsid w:val="33BAD6B2"/>
    <w:rsid w:val="34079661"/>
    <w:rsid w:val="34B36705"/>
    <w:rsid w:val="34C6B2DB"/>
    <w:rsid w:val="34CBD503"/>
    <w:rsid w:val="34D95FC0"/>
    <w:rsid w:val="34DFED45"/>
    <w:rsid w:val="35521487"/>
    <w:rsid w:val="35A0366F"/>
    <w:rsid w:val="3696D914"/>
    <w:rsid w:val="369A1007"/>
    <w:rsid w:val="36DDA630"/>
    <w:rsid w:val="373FC090"/>
    <w:rsid w:val="3757EBD3"/>
    <w:rsid w:val="38A9C752"/>
    <w:rsid w:val="38C2564E"/>
    <w:rsid w:val="38F3D97F"/>
    <w:rsid w:val="397D9E63"/>
    <w:rsid w:val="39BD7B15"/>
    <w:rsid w:val="39F6FF29"/>
    <w:rsid w:val="3A42EBA0"/>
    <w:rsid w:val="3B552316"/>
    <w:rsid w:val="3B922D7A"/>
    <w:rsid w:val="3BA3EAB8"/>
    <w:rsid w:val="3BEEB834"/>
    <w:rsid w:val="3BF84C47"/>
    <w:rsid w:val="3C0D0A95"/>
    <w:rsid w:val="3CE3AA17"/>
    <w:rsid w:val="3D62FF7E"/>
    <w:rsid w:val="3D83956E"/>
    <w:rsid w:val="3E18A458"/>
    <w:rsid w:val="3EACDCA1"/>
    <w:rsid w:val="40A54BB4"/>
    <w:rsid w:val="411B8CE3"/>
    <w:rsid w:val="427693BB"/>
    <w:rsid w:val="4292E4C0"/>
    <w:rsid w:val="42C8A894"/>
    <w:rsid w:val="42F7EC17"/>
    <w:rsid w:val="4314E1F4"/>
    <w:rsid w:val="44923BDA"/>
    <w:rsid w:val="44DD1B83"/>
    <w:rsid w:val="45D0142D"/>
    <w:rsid w:val="45D175EE"/>
    <w:rsid w:val="460CEBC0"/>
    <w:rsid w:val="4615B30D"/>
    <w:rsid w:val="46C50F12"/>
    <w:rsid w:val="46CD379E"/>
    <w:rsid w:val="47D56B05"/>
    <w:rsid w:val="4A719B3D"/>
    <w:rsid w:val="4A8D0555"/>
    <w:rsid w:val="4ADFF83C"/>
    <w:rsid w:val="4BF4ADBF"/>
    <w:rsid w:val="4C2D8943"/>
    <w:rsid w:val="4CF977E9"/>
    <w:rsid w:val="4D432586"/>
    <w:rsid w:val="4DDA130C"/>
    <w:rsid w:val="4E24F320"/>
    <w:rsid w:val="4E66DA58"/>
    <w:rsid w:val="4EDE5E6F"/>
    <w:rsid w:val="4EFF1E2E"/>
    <w:rsid w:val="4F5BB631"/>
    <w:rsid w:val="4FC4008C"/>
    <w:rsid w:val="506BE856"/>
    <w:rsid w:val="50A85B42"/>
    <w:rsid w:val="513ACD23"/>
    <w:rsid w:val="514AE983"/>
    <w:rsid w:val="51D1D190"/>
    <w:rsid w:val="522C11DD"/>
    <w:rsid w:val="525360B1"/>
    <w:rsid w:val="528D3358"/>
    <w:rsid w:val="52966BF2"/>
    <w:rsid w:val="53515075"/>
    <w:rsid w:val="53E5BD80"/>
    <w:rsid w:val="547EB53D"/>
    <w:rsid w:val="557540A0"/>
    <w:rsid w:val="55DD4F4D"/>
    <w:rsid w:val="56287CD8"/>
    <w:rsid w:val="5657FA92"/>
    <w:rsid w:val="572F11EF"/>
    <w:rsid w:val="574C5402"/>
    <w:rsid w:val="574C8EE3"/>
    <w:rsid w:val="588CD817"/>
    <w:rsid w:val="593C1C94"/>
    <w:rsid w:val="59E33D64"/>
    <w:rsid w:val="5A311CFD"/>
    <w:rsid w:val="5A3E122F"/>
    <w:rsid w:val="5AAA01DA"/>
    <w:rsid w:val="5ABB0ADB"/>
    <w:rsid w:val="5BD3DDCA"/>
    <w:rsid w:val="5BD9E290"/>
    <w:rsid w:val="5C8DCE00"/>
    <w:rsid w:val="5CE7220E"/>
    <w:rsid w:val="5D75B2F1"/>
    <w:rsid w:val="5DBDF676"/>
    <w:rsid w:val="5DFF9056"/>
    <w:rsid w:val="5E0CDA8C"/>
    <w:rsid w:val="5E1001DF"/>
    <w:rsid w:val="5E448745"/>
    <w:rsid w:val="5E78A804"/>
    <w:rsid w:val="5E9E0117"/>
    <w:rsid w:val="5EE3AC09"/>
    <w:rsid w:val="5EEC30F7"/>
    <w:rsid w:val="5F0A826D"/>
    <w:rsid w:val="60AE722A"/>
    <w:rsid w:val="60F30472"/>
    <w:rsid w:val="6128B8C8"/>
    <w:rsid w:val="6149040C"/>
    <w:rsid w:val="619AEBF9"/>
    <w:rsid w:val="61E790B3"/>
    <w:rsid w:val="61F76AC4"/>
    <w:rsid w:val="621880FF"/>
    <w:rsid w:val="6233BA5D"/>
    <w:rsid w:val="6296C15E"/>
    <w:rsid w:val="63485805"/>
    <w:rsid w:val="63A08485"/>
    <w:rsid w:val="645FC212"/>
    <w:rsid w:val="647B2B65"/>
    <w:rsid w:val="64C177CB"/>
    <w:rsid w:val="659E3D70"/>
    <w:rsid w:val="65B59F65"/>
    <w:rsid w:val="65C758AA"/>
    <w:rsid w:val="65E4FAC7"/>
    <w:rsid w:val="65E9D87B"/>
    <w:rsid w:val="66E8C9A1"/>
    <w:rsid w:val="68657D58"/>
    <w:rsid w:val="68AAE967"/>
    <w:rsid w:val="68E292B9"/>
    <w:rsid w:val="694F5A87"/>
    <w:rsid w:val="69697F03"/>
    <w:rsid w:val="6A52C4BA"/>
    <w:rsid w:val="6B2CF8ED"/>
    <w:rsid w:val="6BEFF5E1"/>
    <w:rsid w:val="6CED0720"/>
    <w:rsid w:val="6DEDAECC"/>
    <w:rsid w:val="6E282E60"/>
    <w:rsid w:val="6EAAF320"/>
    <w:rsid w:val="6EDE11C9"/>
    <w:rsid w:val="6FDD213D"/>
    <w:rsid w:val="70686FE1"/>
    <w:rsid w:val="71622721"/>
    <w:rsid w:val="71ABD6EF"/>
    <w:rsid w:val="72307476"/>
    <w:rsid w:val="72496A02"/>
    <w:rsid w:val="72A020F1"/>
    <w:rsid w:val="72B5C3BD"/>
    <w:rsid w:val="72C152C0"/>
    <w:rsid w:val="74032309"/>
    <w:rsid w:val="74A21A10"/>
    <w:rsid w:val="7567F5D1"/>
    <w:rsid w:val="7580734C"/>
    <w:rsid w:val="75CCBF4E"/>
    <w:rsid w:val="75EF7265"/>
    <w:rsid w:val="76086B5A"/>
    <w:rsid w:val="762F7126"/>
    <w:rsid w:val="770C1473"/>
    <w:rsid w:val="78084BEB"/>
    <w:rsid w:val="78A493D0"/>
    <w:rsid w:val="78ADC1FB"/>
    <w:rsid w:val="795277C9"/>
    <w:rsid w:val="7993461C"/>
    <w:rsid w:val="7A7835BD"/>
    <w:rsid w:val="7C0D4019"/>
    <w:rsid w:val="7C60DEF8"/>
    <w:rsid w:val="7C7E33CE"/>
    <w:rsid w:val="7CD4352A"/>
    <w:rsid w:val="7CE8EFE0"/>
    <w:rsid w:val="7D47AFBB"/>
    <w:rsid w:val="7D50CEA0"/>
    <w:rsid w:val="7D7B55F7"/>
    <w:rsid w:val="7E0A0778"/>
    <w:rsid w:val="7E19128C"/>
    <w:rsid w:val="7E4D6810"/>
    <w:rsid w:val="7E706A32"/>
    <w:rsid w:val="7F151DA1"/>
    <w:rsid w:val="7FC0F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9EDCACE-5D23-44B6-84FB-587F6CFD578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Ögonkirurgi</dc:title>
  <dc:subject/>
  <dc:creator>patrik.jens.johansson@vgregion.se</dc:creator>
  <keywords/>
  <lastModifiedBy>Lena Ericsson</lastModifiedBy>
  <revision>288</revision>
  <lastPrinted>2016-03-31T19:56:00.0000000Z</lastPrinted>
  <dcterms:created xsi:type="dcterms:W3CDTF">2022-06-07T15:36:00.0000000Z</dcterms:created>
  <dcterms:modified xsi:type="dcterms:W3CDTF">2026-01-29T08:46:26.0000000Z</dcterms:modified>
</coreProperties>
</file>