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C46F3" w:rsidP="476DF542" w:rsidRDefault="00DC46F3" w14:paraId="528CFBD2" w14:textId="24B08A90">
      <w:pPr>
        <w:pStyle w:val="Heading1"/>
        <w:rPr>
          <w:sz w:val="48"/>
          <w:szCs w:val="48"/>
        </w:rPr>
        <w:sectPr w:rsidR="00DC46F3" w:rsidSect="00DC46F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69B0F54D">
        <w:rPr/>
        <w:t>Navelvård</w:t>
      </w:r>
    </w:p>
    <w:p w:rsidR="0B7B652C" w:rsidP="0B7B652C" w:rsidRDefault="0B7B652C" w14:paraId="1BD90208" w14:textId="1074BDB1">
      <w:pPr>
        <w:keepNext w:val="1"/>
        <w:spacing w:line="240" w:lineRule="auto"/>
        <w:ind w:left="0" w:right="0"/>
        <w:outlineLvl w:val="1"/>
      </w:pPr>
    </w:p>
    <w:p w:rsidRPr="00DC46F3" w:rsidR="00DC46F3" w:rsidP="3B453D6B" w:rsidRDefault="00DC46F3" w14:paraId="3838061D" w14:textId="7C9B438F">
      <w:pPr>
        <w:pStyle w:val="Heading2"/>
        <w:keepNext w:val="1"/>
        <w:keepLines w:val="1"/>
        <w:spacing w:before="240" w:after="40" w:line="240" w:lineRule="auto"/>
        <w:ind w:left="992" w:right="868"/>
        <w:outlineLvl w:val="1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0"/>
          <w:szCs w:val="40"/>
          <w:lang w:val="sv-SE"/>
        </w:rPr>
      </w:pPr>
      <w:r w:rsidRPr="3B453D6B" w:rsidR="18685A54"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40"/>
          <w:szCs w:val="40"/>
          <w:lang w:val="sv-SE"/>
        </w:rPr>
        <w:t xml:space="preserve">Förändringar sedan föregående version </w:t>
      </w:r>
    </w:p>
    <w:p w:rsidRPr="00DC46F3" w:rsidR="00DC46F3" w:rsidP="3B453D6B" w:rsidRDefault="00DC46F3" w14:paraId="05A593A4" w14:textId="76965511">
      <w:pPr>
        <w:keepNext w:val="1"/>
        <w:spacing w:after="120" w:line="288" w:lineRule="auto"/>
        <w:ind w:left="992" w:right="868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3B453D6B" w:rsidR="18685A54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Inga.</w:t>
      </w:r>
    </w:p>
    <w:p w:rsidRPr="00DC46F3" w:rsidR="00DC46F3" w:rsidP="476DF542" w:rsidRDefault="00DC46F3" w14:paraId="3C1DA0B8" w14:textId="77777777">
      <w:pPr>
        <w:pStyle w:val="Heading2"/>
        <w:keepNext w:val="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="00DC46F3">
        <w:rPr/>
        <w:t>Syfte</w:t>
      </w:r>
    </w:p>
    <w:p w:rsidRPr="00DC46F3" w:rsidR="00DC46F3" w:rsidP="3B453D6B" w:rsidRDefault="00DC46F3" w14:paraId="681EEB53" w14:textId="3BCB0964">
      <w:pPr>
        <w:pStyle w:val="Normal"/>
        <w:spacing w:after="0" w:line="240" w:lineRule="auto"/>
        <w:ind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Undvika infektioner i närliggande operationsområde samt identifiera infekterad navel. </w:t>
      </w:r>
    </w:p>
    <w:p w:rsidRPr="00DC46F3" w:rsidR="00DC46F3" w:rsidP="476DF542" w:rsidRDefault="00DC46F3" w14:paraId="0536CDC9" w14:textId="77777777">
      <w:pPr>
        <w:pStyle w:val="Heading2"/>
        <w:keepNext w:val="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="00DC46F3">
        <w:rPr/>
        <w:t>Arbetsbeskrivning</w:t>
      </w:r>
    </w:p>
    <w:p w:rsidRPr="00DC46F3" w:rsidR="00DC46F3" w:rsidP="3B453D6B" w:rsidRDefault="00DC46F3" w14:paraId="5511DA9E" w14:textId="5AA22FA0">
      <w:pPr>
        <w:pStyle w:val="Normal"/>
        <w:spacing w:after="0" w:line="240" w:lineRule="auto"/>
        <w:ind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Det nyfödda barnets navel ska inspekteras dagligen i samband med blöjbyte. Detta görs för att förebygga eventuell infektion i närliggande operationsområde. </w:t>
      </w:r>
    </w:p>
    <w:p w:rsidRPr="00DC46F3" w:rsidR="00DC46F3" w:rsidP="476DF542" w:rsidRDefault="00DC46F3" w14:paraId="28FCCC1F" w14:textId="77777777">
      <w:pPr>
        <w:pStyle w:val="Heading3"/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40"/>
          <w:szCs w:val="40"/>
        </w:rPr>
      </w:pPr>
      <w:r w:rsidR="00DC46F3">
        <w:rPr/>
        <w:t>Genomförande</w:t>
      </w:r>
    </w:p>
    <w:p w:rsidRPr="00DC46F3" w:rsidR="00DC46F3" w:rsidP="476DF542" w:rsidRDefault="00DC46F3" w14:paraId="052F8A3F" w14:textId="77777777"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Naveln ska inspekteras dagligen samt hållas ren och torr, då den alltid är koloniserad med bakterier från barnets miljö. </w:t>
      </w:r>
    </w:p>
    <w:p w:rsidRPr="00DC46F3" w:rsidR="00DC46F3" w:rsidP="476DF542" w:rsidRDefault="00DC46F3" w14:paraId="0BD74338" w14:textId="787B8BA8">
      <w:pPr>
        <w:pStyle w:val="ListBullet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En frisk navel ser torr ut. Navelstumpen ramlar av efter cirka </w:t>
      </w:r>
      <w:r w:rsidR="72C064CC">
        <w:rPr/>
        <w:t>7–10</w:t>
      </w:r>
      <w:r w:rsidR="00DC46F3">
        <w:rPr/>
        <w:t xml:space="preserve"> dagar.</w:t>
      </w:r>
    </w:p>
    <w:p w:rsidRPr="00DC46F3" w:rsidR="00DC46F3" w:rsidP="476DF542" w:rsidRDefault="00DC46F3" w14:paraId="5C3A74E3" w14:textId="77777777">
      <w:pPr>
        <w:pStyle w:val="ListBullet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>Huden runt om ska vara blek.</w:t>
      </w:r>
    </w:p>
    <w:p w:rsidRPr="00DC46F3" w:rsidR="00DC46F3" w:rsidP="476DF542" w:rsidRDefault="00DC46F3" w14:paraId="49A3157C" w14:textId="77777777">
      <w:pPr>
        <w:pStyle w:val="ListBullet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>Om fuktig eller kladdigt rengörs naveln med tvål och vatten en gång om dagen. Torka torrt.</w:t>
      </w:r>
    </w:p>
    <w:p w:rsidRPr="00DC46F3" w:rsidR="00DC46F3" w:rsidP="3911A68C" w:rsidRDefault="00DC46F3" w14:paraId="107C1AE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3911A68C" w:rsidR="00DC46F3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</w:p>
    <w:p w:rsidRPr="00DC46F3" w:rsidR="00DC46F3" w:rsidP="476DF542" w:rsidRDefault="00DC46F3" w14:paraId="0420D621" w14:textId="77777777">
      <w:pPr>
        <w:pStyle w:val="MellanrubrikVGR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="00DC46F3">
        <w:rPr/>
        <w:t>Illaluktande navel</w:t>
      </w:r>
    </w:p>
    <w:p w:rsidRPr="00DC46F3" w:rsidR="00DC46F3" w:rsidP="476DF542" w:rsidRDefault="00DC46F3" w14:paraId="7AC36B07" w14:textId="77777777"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Om naveln inte hålls tillräckligt torr startas en förruttnelseprocess med ökad risk för infektion. </w:t>
      </w:r>
    </w:p>
    <w:p w:rsidRPr="00DC46F3" w:rsidR="00DC46F3" w:rsidP="476DF542" w:rsidRDefault="00DC46F3" w14:paraId="35EDF0D7" w14:textId="77777777">
      <w:pPr>
        <w:pStyle w:val="Normal"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Tvätta naveln med </w:t>
      </w:r>
      <w:r w:rsidR="00DC46F3">
        <w:rPr/>
        <w:t>Klorhexidinsprit</w:t>
      </w:r>
      <w:r w:rsidR="00DC46F3">
        <w:rPr/>
        <w:t xml:space="preserve"> 5 mg/ml en gång dagligen tills förbättring av symtomen.</w:t>
      </w:r>
    </w:p>
    <w:p w:rsidRPr="00DC46F3" w:rsidR="00DC46F3" w:rsidP="3911A68C" w:rsidRDefault="00DC46F3" w14:paraId="043D4758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DC46F3" w:rsidR="00DC46F3" w:rsidP="476DF542" w:rsidRDefault="00DC46F3" w14:paraId="3DE6A946" w14:textId="77777777">
      <w:pPr>
        <w:pStyle w:val="MellanrubrikVGR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="00DC46F3">
        <w:rPr/>
        <w:t>Infekterad navel</w:t>
      </w:r>
    </w:p>
    <w:p w:rsidRPr="00DC46F3" w:rsidR="00DC46F3" w:rsidP="3B453D6B" w:rsidRDefault="00DC46F3" w14:paraId="66D123ED" w14:textId="05FCF14B">
      <w:pPr>
        <w:pStyle w:val="Normal"/>
        <w:spacing w:after="0" w:line="240" w:lineRule="auto"/>
        <w:ind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Vid tecken på infektion såsom </w:t>
      </w:r>
      <w:r w:rsidR="00DC46F3">
        <w:rPr/>
        <w:t>periumbilical</w:t>
      </w:r>
      <w:r w:rsidR="00DC46F3">
        <w:rPr/>
        <w:t xml:space="preserve"> </w:t>
      </w:r>
      <w:r w:rsidR="3848E226">
        <w:rPr/>
        <w:t>(området</w:t>
      </w:r>
      <w:r w:rsidR="3848E226">
        <w:rPr/>
        <w:t xml:space="preserve"> runt naveln) </w:t>
      </w:r>
      <w:r w:rsidR="00DC46F3">
        <w:rPr/>
        <w:t xml:space="preserve">rodnad, svullnad eller sekretion kan provtagning vara aktuell. Tvätta en till två gånger dagligen med </w:t>
      </w:r>
      <w:r w:rsidR="00DC46F3">
        <w:rPr/>
        <w:t>Klorhexidinsprit</w:t>
      </w:r>
      <w:r w:rsidR="00DC46F3">
        <w:rPr/>
        <w:t xml:space="preserve"> 5 mg/ml.</w:t>
      </w:r>
    </w:p>
    <w:p w:rsidRPr="00DC46F3" w:rsidR="00DC46F3" w:rsidP="476DF542" w:rsidRDefault="00DC46F3" w14:paraId="005C15D7" w14:textId="77777777">
      <w:pPr>
        <w:pStyle w:val="Heading2"/>
        <w:keepNext w:val="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="00DC46F3">
        <w:rPr/>
        <w:t>Ansvar</w:t>
      </w:r>
      <w:r w:rsidR="00DC46F3">
        <w:rPr/>
        <w:t xml:space="preserve"> </w:t>
      </w:r>
    </w:p>
    <w:p w:rsidR="45E2B138" w:rsidP="3B453D6B" w:rsidRDefault="45E2B138" w14:paraId="0518F266" w14:textId="3B37E259">
      <w:pPr>
        <w:pStyle w:val="Normal"/>
        <w:spacing w:after="0" w:line="240" w:lineRule="auto"/>
        <w:ind/>
        <w:rPr>
          <w:rFonts w:ascii="Times New Roman" w:hAnsi="Times New Roman" w:eastAsia="Times New Roman" w:cs="Times New Roman"/>
          <w:color w:val="000000" w:themeColor="text2" w:themeTint="FF" w:themeShade="FF"/>
          <w:sz w:val="24"/>
          <w:szCs w:val="24"/>
        </w:rPr>
      </w:pPr>
      <w:r w:rsidR="00DC46F3">
        <w:rPr/>
        <w:t xml:space="preserve">Gäller för all hälso-och </w:t>
      </w:r>
      <w:r w:rsidR="00DC46F3">
        <w:rPr/>
        <w:t>sjukvårdsperonal</w:t>
      </w:r>
      <w:r w:rsidR="00DC46F3">
        <w:rPr/>
        <w:t xml:space="preserve"> inom verksamhetsområde Kirurgi Barn, Drottning Silvias barnsjukhus, SU/Östra. Verksamhetschefen ansvarar att de rutiner och riktlinjer som verksamheten kräver finns tillgängliga och att verksamheten arbetar enligt SOFS 2011:9 </w:t>
      </w:r>
    </w:p>
    <w:p w:rsidRPr="00DC46F3" w:rsidR="00DC46F3" w:rsidP="476DF542" w:rsidRDefault="00DC46F3" w14:paraId="71B8F51B" w14:textId="77777777">
      <w:pPr>
        <w:pStyle w:val="Heading2"/>
        <w:rPr>
          <w:rFonts w:ascii="Times New Roman" w:hAnsi="Times New Roman" w:eastAsia="Times New Roman" w:cs="Times New Roman"/>
          <w:color w:val="000000" w:themeColor="text2" w:themeTint="FF" w:themeShade="FF"/>
          <w:sz w:val="24"/>
          <w:szCs w:val="24"/>
        </w:rPr>
      </w:pPr>
      <w:r w:rsidR="00DC46F3">
        <w:rPr/>
        <w:t>Uppföljning, utvärdering och revision</w:t>
      </w:r>
      <w:r w:rsidR="00DC46F3">
        <w:rPr/>
        <w:t xml:space="preserve"> </w:t>
      </w:r>
    </w:p>
    <w:p w:rsidRPr="00DC46F3" w:rsidR="00DC46F3" w:rsidP="3911A68C" w:rsidRDefault="00DC46F3" w14:paraId="5F9FF63B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="31F50C77" w:rsidP="3B453D6B" w:rsidRDefault="31F50C77" w14:paraId="537685DF" w14:textId="7D717148">
      <w:pPr>
        <w:pStyle w:val="Normal"/>
        <w:spacing w:after="0" w:line="240" w:lineRule="auto"/>
        <w:ind/>
        <w:rPr>
          <w:rFonts w:ascii="Times New Roman" w:hAnsi="Times New Roman" w:eastAsia="Times New Roman" w:cs="Times New Roman"/>
          <w:sz w:val="24"/>
          <w:szCs w:val="24"/>
        </w:rPr>
      </w:pPr>
      <w:r w:rsidR="00DC46F3">
        <w:rPr/>
        <w:t xml:space="preserve">Medvetet avsteg från rutinen dokumenteras i </w:t>
      </w:r>
      <w:r w:rsidR="00DC46F3">
        <w:rPr/>
        <w:t>Melior</w:t>
      </w:r>
      <w:r w:rsidR="00DC46F3">
        <w:rPr/>
        <w:t xml:space="preserve"> om rutinen är kopplad till patient. Övriga orsaker till avsteg från rutinen rapporteras i </w:t>
      </w:r>
      <w:r w:rsidR="00DC46F3">
        <w:rPr/>
        <w:t>MedControl</w:t>
      </w:r>
      <w:r w:rsidR="00DC46F3">
        <w:rPr/>
        <w:t xml:space="preserve"> PRO.</w:t>
      </w:r>
    </w:p>
    <w:p w:rsidRPr="00DC46F3" w:rsidR="00DC46F3" w:rsidP="476DF542" w:rsidRDefault="00DC46F3" w14:paraId="1F9800E9" w14:textId="640A7F6A">
      <w:pPr>
        <w:pStyle w:val="Heading2"/>
        <w:keepNext w:val="1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="00DC46F3">
        <w:rPr/>
        <w:t>Granskare/arbetsgrupp</w:t>
      </w:r>
    </w:p>
    <w:p w:rsidRPr="00DC46F3" w:rsidR="00DC46F3" w:rsidP="476DF542" w:rsidRDefault="00DC46F3" w14:paraId="12D26655" w14:textId="55604F94">
      <w:pPr>
        <w:pStyle w:val="Normal"/>
      </w:pPr>
      <w:r w:rsidR="47508B89">
        <w:rPr/>
        <w:t>Malin Leidzén, barnsjuksköterska, Verksamhet Kirurgi barn, Område 1/SU, innehållsansvarig</w:t>
      </w:r>
      <w:r w:rsidR="47508B89">
        <w:rPr/>
        <w:t xml:space="preserve"> </w:t>
      </w:r>
    </w:p>
    <w:p w:rsidRPr="00DC46F3" w:rsidR="00DC46F3" w:rsidP="3B453D6B" w:rsidRDefault="00DC46F3" w14:paraId="2567B32D" w14:textId="22A4A2B3">
      <w:pPr>
        <w:pStyle w:val="Normal"/>
      </w:pPr>
      <w:r w:rsidR="00DC46F3">
        <w:rPr/>
        <w:t>Linus Jönsson, överläkare, Verksamhet Kirurgi barn, Område 1/SU</w:t>
      </w:r>
      <w:r w:rsidR="7BBB9484">
        <w:rPr/>
        <w:t>, innehålls</w:t>
      </w:r>
      <w:r w:rsidR="2528D47D">
        <w:rPr/>
        <w:t>granskare</w:t>
      </w:r>
    </w:p>
    <w:bookmarkEnd w:id="0"/>
    <w:p w:rsidRPr="00536A5A" w:rsidR="00536A5A" w:rsidP="476DF542" w:rsidRDefault="00536A5A" w14:paraId="76B9F95B" w14:textId="07E4CD23">
      <w:pPr>
        <w:pStyle w:val="Normal"/>
        <w:rPr>
          <w:rFonts w:ascii="Times New Roman" w:hAnsi="Times New Roman" w:eastAsia="Times New Roman" w:cs="Times New Roman"/>
          <w:color w:val="000000" w:themeColor="text2" w:themeTint="FF" w:themeShade="FF"/>
          <w:sz w:val="24"/>
          <w:szCs w:val="24"/>
        </w:rPr>
      </w:pPr>
      <w:r w:rsidR="00DC46F3">
        <w:rPr/>
        <w:t xml:space="preserve">Jeanette Karlsson, </w:t>
      </w:r>
      <w:r w:rsidR="7D8DDA56">
        <w:rPr/>
        <w:t>Vårdenhetschef/</w:t>
      </w:r>
      <w:r w:rsidR="00DC46F3">
        <w:rPr/>
        <w:t xml:space="preserve">barnsjuksköterska, Verksamhet Kirurgi barn, Område 1/SU </w:t>
      </w:r>
    </w:p>
    <w:sectPr w:rsidRPr="00536A5A" w:rsidR="00536A5A" w:rsidSect="00DC46F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18DC0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959FBB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64228C6"/>
    <w:multiLevelType w:val="hybridMultilevel"/>
    <w:tmpl w:val="FD5A2F1E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47055433">
    <w:abstractNumId w:val="18"/>
  </w:num>
  <w:num w:numId="2" w16cid:durableId="1909535242">
    <w:abstractNumId w:val="15"/>
  </w:num>
  <w:num w:numId="3" w16cid:durableId="1778793487">
    <w:abstractNumId w:val="0"/>
  </w:num>
  <w:num w:numId="4" w16cid:durableId="1515726112">
    <w:abstractNumId w:val="7"/>
  </w:num>
  <w:num w:numId="5" w16cid:durableId="1302735801">
    <w:abstractNumId w:val="16"/>
  </w:num>
  <w:num w:numId="6" w16cid:durableId="2012217776">
    <w:abstractNumId w:val="2"/>
  </w:num>
  <w:num w:numId="7" w16cid:durableId="1615210588">
    <w:abstractNumId w:val="12"/>
  </w:num>
  <w:num w:numId="8" w16cid:durableId="304897801">
    <w:abstractNumId w:val="9"/>
  </w:num>
  <w:num w:numId="9" w16cid:durableId="736048612">
    <w:abstractNumId w:val="1"/>
  </w:num>
  <w:num w:numId="10" w16cid:durableId="152524161">
    <w:abstractNumId w:val="1"/>
  </w:num>
  <w:num w:numId="11" w16cid:durableId="831026267">
    <w:abstractNumId w:val="3"/>
  </w:num>
  <w:num w:numId="12" w16cid:durableId="808061270">
    <w:abstractNumId w:val="4"/>
  </w:num>
  <w:num w:numId="13" w16cid:durableId="1984265367">
    <w:abstractNumId w:val="14"/>
  </w:num>
  <w:num w:numId="14" w16cid:durableId="309526561">
    <w:abstractNumId w:val="10"/>
  </w:num>
  <w:num w:numId="15" w16cid:durableId="777868059">
    <w:abstractNumId w:val="8"/>
  </w:num>
  <w:num w:numId="16" w16cid:durableId="1975015295">
    <w:abstractNumId w:val="13"/>
  </w:num>
  <w:num w:numId="17" w16cid:durableId="1663121788">
    <w:abstractNumId w:val="5"/>
  </w:num>
  <w:num w:numId="18" w16cid:durableId="765417703">
    <w:abstractNumId w:val="11"/>
  </w:num>
  <w:num w:numId="19" w16cid:durableId="2099054748">
    <w:abstractNumId w:val="17"/>
  </w:num>
  <w:num w:numId="20" w16cid:durableId="62384960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46F3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09B3A"/>
    <w:rsid w:val="024801E3"/>
    <w:rsid w:val="0B7B652C"/>
    <w:rsid w:val="0E169900"/>
    <w:rsid w:val="18685A54"/>
    <w:rsid w:val="1CB042F9"/>
    <w:rsid w:val="216C1841"/>
    <w:rsid w:val="223EF822"/>
    <w:rsid w:val="2528D47D"/>
    <w:rsid w:val="267AA48F"/>
    <w:rsid w:val="31F50C77"/>
    <w:rsid w:val="333AB0B5"/>
    <w:rsid w:val="34715A09"/>
    <w:rsid w:val="3848E226"/>
    <w:rsid w:val="3911A68C"/>
    <w:rsid w:val="3B453D6B"/>
    <w:rsid w:val="3DF378F3"/>
    <w:rsid w:val="45E2B138"/>
    <w:rsid w:val="47508B89"/>
    <w:rsid w:val="476DF542"/>
    <w:rsid w:val="4D319895"/>
    <w:rsid w:val="51C81B3B"/>
    <w:rsid w:val="581E3462"/>
    <w:rsid w:val="5C0B1374"/>
    <w:rsid w:val="5C63BE65"/>
    <w:rsid w:val="5E467051"/>
    <w:rsid w:val="61C516A8"/>
    <w:rsid w:val="647B2B65"/>
    <w:rsid w:val="69B0F54D"/>
    <w:rsid w:val="6AC3B8AF"/>
    <w:rsid w:val="6B2CF8ED"/>
    <w:rsid w:val="6EAB8736"/>
    <w:rsid w:val="71D34B2F"/>
    <w:rsid w:val="72C064CC"/>
    <w:rsid w:val="737EF859"/>
    <w:rsid w:val="754A0DAE"/>
    <w:rsid w:val="7BBB9484"/>
    <w:rsid w:val="7D8DDA56"/>
    <w:rsid w:val="7EB99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8f36a77764d4bc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61dbe3-3c9d-4d92-8779-2abb74b5c645}"/>
      </w:docPartPr>
      <w:docPartBody>
        <w:p xmlns:wp14="http://schemas.microsoft.com/office/word/2010/wordml" w14:paraId="3911A68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Navelvård</dc:title>
  <dc:subject/>
  <dc:creator>patrik.jens.johansson@vgregion.se</dc:creator>
  <keywords/>
  <lastModifiedBy>Lena Ericsson</lastModifiedBy>
  <revision>8</revision>
  <lastPrinted>2016-03-31T10:56:00.0000000Z</lastPrinted>
  <dcterms:created xsi:type="dcterms:W3CDTF">2022-06-07T06:28:00.0000000Z</dcterms:created>
  <dcterms:modified xsi:type="dcterms:W3CDTF">2024-11-04T08:02:15.0000000Z</dcterms:modified>
</coreProperties>
</file>