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467A" w14:textId="77777777" w:rsidR="00FD4B7D" w:rsidRDefault="00FD4B7D" w:rsidP="00F35B05">
      <w:pPr>
        <w:pStyle w:val="Heading2"/>
        <w:sectPr w:rsidR="00FD4B7D" w:rsidSect="00FD4B7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649EDB7" w14:textId="185C0ACC" w:rsidR="00FD4B7D" w:rsidRPr="00FD4B7D" w:rsidRDefault="00905B56" w:rsidP="03E08F18">
      <w:pPr>
        <w:pStyle w:val="Heading1"/>
        <w:tabs>
          <w:tab w:val="num" w:pos="720"/>
        </w:tabs>
        <w:rPr>
          <w:lang w:eastAsia="zh-CN"/>
        </w:rPr>
      </w:pPr>
      <w:r>
        <w:t>Akut e</w:t>
      </w:r>
      <w:r w:rsidR="006444C4">
        <w:t>pididymit</w:t>
      </w:r>
    </w:p>
    <w:p w14:paraId="79ADEB16" w14:textId="7A77CF0C" w:rsidR="00833065" w:rsidRPr="00833065" w:rsidRDefault="006444C4" w:rsidP="00833065">
      <w:pPr>
        <w:pStyle w:val="Heading2"/>
        <w:rPr>
          <w:lang w:eastAsia="zh-CN"/>
        </w:rPr>
      </w:pPr>
      <w:r>
        <w:rPr>
          <w:lang w:eastAsia="zh-CN"/>
        </w:rPr>
        <w:t xml:space="preserve">Förändringar sedan föregående </w:t>
      </w:r>
      <w:r w:rsidR="00833065">
        <w:rPr>
          <w:lang w:eastAsia="zh-CN"/>
        </w:rPr>
        <w:t xml:space="preserve">version </w:t>
      </w:r>
    </w:p>
    <w:p w14:paraId="761F157D" w14:textId="314A9C78" w:rsidR="00FD4B7D" w:rsidRPr="00FD4B7D" w:rsidRDefault="7717DF84" w:rsidP="1C2E3690">
      <w:pPr>
        <w:rPr>
          <w:rFonts w:ascii="Arial" w:hAnsi="Arial" w:cs="Arial"/>
          <w:sz w:val="20"/>
          <w:szCs w:val="20"/>
          <w:lang w:eastAsia="zh-CN"/>
        </w:rPr>
      </w:pPr>
      <w:r>
        <w:t>Mindre språkliga korrigeringar gjorda</w:t>
      </w:r>
      <w:r w:rsidR="527C0391">
        <w:t>.</w:t>
      </w:r>
    </w:p>
    <w:p w14:paraId="2188563F" w14:textId="77777777" w:rsidR="00FD4B7D" w:rsidRPr="00FD4B7D" w:rsidRDefault="00FD4B7D" w:rsidP="00833065">
      <w:pPr>
        <w:pStyle w:val="Heading2"/>
        <w:rPr>
          <w:sz w:val="20"/>
          <w:szCs w:val="20"/>
          <w:lang w:eastAsia="zh-CN"/>
        </w:rPr>
      </w:pPr>
      <w:r w:rsidRPr="00FD4B7D">
        <w:rPr>
          <w:lang w:eastAsia="zh-CN"/>
        </w:rPr>
        <w:t>Bakgrund</w:t>
      </w:r>
    </w:p>
    <w:p w14:paraId="06616FDA" w14:textId="6D727DB0" w:rsidR="00FD4B7D" w:rsidRPr="008A4871" w:rsidRDefault="00FD4B7D" w:rsidP="00833065">
      <w:pPr>
        <w:rPr>
          <w:lang w:eastAsia="zh-CN"/>
        </w:rPr>
      </w:pPr>
      <w:r w:rsidRPr="64EE3E6C">
        <w:rPr>
          <w:lang w:eastAsia="zh-CN"/>
        </w:rPr>
        <w:t>En av orsakerna till akut skrotum</w:t>
      </w:r>
      <w:r w:rsidR="53204DA4" w:rsidRPr="64EE3E6C">
        <w:rPr>
          <w:lang w:eastAsia="zh-CN"/>
        </w:rPr>
        <w:t xml:space="preserve">, </w:t>
      </w:r>
      <w:r w:rsidRPr="64EE3E6C">
        <w:rPr>
          <w:lang w:eastAsia="zh-CN"/>
        </w:rPr>
        <w:t xml:space="preserve">det vill säga akut insättande smärta i pungen, är bitestikelinflammation (epididymit) med en årlig incidens av 1,2/1000 pojkar. Tillståndet kan i de flesta fall inte förklaras, men mycket talar för att det är virus, trauma eller postinfektiösa orsaker. I mer sällsynta fall finns det en underliggande missbildning, till exempel hypospadi, </w:t>
      </w:r>
      <w:r w:rsidR="10A96790" w:rsidRPr="64EE3E6C">
        <w:rPr>
          <w:lang w:eastAsia="zh-CN"/>
        </w:rPr>
        <w:t>uretravalvel</w:t>
      </w:r>
      <w:r w:rsidRPr="64EE3E6C">
        <w:rPr>
          <w:lang w:eastAsia="zh-CN"/>
        </w:rPr>
        <w:t>, anorektal missbildning, neurogen blåsa eller ektopiskt mynnade uretär som orsak till inflammation/infektion i bitestikeln. Epididydimit är också vanligare hos pojkar som behandlas med RIK (ren intermittent kateterisering). Differentialdiagnoser vid akut skrotum är testistorsion, torsion av Morgagnis hydatid, idiopatiskt skrotalödem, reaktivt hydrocele, blödning efter trauma samt ovanligare tillstånd som tumör (är oftast inte smärtsamt utan ett palpatoriskt fynd av resistens i skrotum) och orkit det vill säga inflammation i själva testikeln (mycket ovanligt efter att vaccination mot parotit införts). Återkommande epididymit är vanligare hos patienter med missbildning i urinvägarna.</w:t>
      </w:r>
    </w:p>
    <w:p w14:paraId="4B3C33EA" w14:textId="120B0F94" w:rsidR="00FD4B7D" w:rsidRPr="00075EF5" w:rsidRDefault="00FD4B7D" w:rsidP="64EE3E6C">
      <w:pPr>
        <w:rPr>
          <w:b/>
          <w:bCs/>
          <w:sz w:val="26"/>
          <w:szCs w:val="26"/>
          <w:lang w:eastAsia="zh-CN"/>
        </w:rPr>
      </w:pPr>
      <w:r w:rsidRPr="64EE3E6C">
        <w:rPr>
          <w:lang w:eastAsia="zh-CN"/>
        </w:rPr>
        <w:t>Vid akut skrotum måste man alltid utesluta testistorsion. Grundlig anamnes och undersökning är viktigast och om misstanken kvarstår tas patienten till akut operation för testisexploration. I många fall är emellertid kliniken beskedlig och ultraljud kan vara en god vägledning till diagnos. Visar klinik och ultraljud</w:t>
      </w:r>
      <w:r w:rsidR="28C94248" w:rsidRPr="64EE3E6C">
        <w:rPr>
          <w:lang w:eastAsia="zh-CN"/>
        </w:rPr>
        <w:t>s</w:t>
      </w:r>
      <w:r w:rsidRPr="64EE3E6C">
        <w:rPr>
          <w:lang w:eastAsia="zh-CN"/>
        </w:rPr>
        <w:t xml:space="preserve">bild som vid epididymit – följ algoritm för handläggning av Akut Epididymit (AE). Ordinera alltid temp och urinsticka samt vid allmänpåverkan Lpk och Crp. Vid abnormal urinsticka, skicka urinodling. </w:t>
      </w:r>
    </w:p>
    <w:p w14:paraId="046B82B4" w14:textId="77777777" w:rsidR="00FD4B7D" w:rsidRPr="00FD4B7D" w:rsidRDefault="00FD4B7D" w:rsidP="00FD4B7D">
      <w:pPr>
        <w:suppressAutoHyphens/>
        <w:spacing w:after="0" w:line="240" w:lineRule="auto"/>
        <w:ind w:left="0" w:right="0"/>
        <w:rPr>
          <w:rFonts w:ascii="Arial" w:hAnsi="Arial" w:cs="Arial"/>
          <w:b/>
          <w:sz w:val="26"/>
          <w:szCs w:val="26"/>
          <w:lang w:eastAsia="zh-CN"/>
        </w:rPr>
      </w:pPr>
    </w:p>
    <w:p w14:paraId="1209A6F4" w14:textId="3175CAF2" w:rsidR="00FD4B7D" w:rsidRPr="006B09E6" w:rsidRDefault="00FD4B7D" w:rsidP="006B09E6">
      <w:pPr>
        <w:pStyle w:val="Heading2"/>
        <w:rPr>
          <w:sz w:val="20"/>
          <w:szCs w:val="20"/>
          <w:lang w:eastAsia="zh-CN"/>
        </w:rPr>
      </w:pPr>
      <w:r w:rsidRPr="00FD4B7D">
        <w:rPr>
          <w:lang w:eastAsia="zh-CN"/>
        </w:rPr>
        <w:t>Arbetsbeskrivning</w:t>
      </w:r>
    </w:p>
    <w:p w14:paraId="17569A70" w14:textId="77777777" w:rsidR="00FD4B7D" w:rsidRPr="00FD4B7D" w:rsidRDefault="00FD4B7D" w:rsidP="006B09E6">
      <w:pPr>
        <w:pStyle w:val="Heading2"/>
        <w:rPr>
          <w:lang w:eastAsia="zh-CN"/>
        </w:rPr>
      </w:pPr>
      <w:r w:rsidRPr="00FD4B7D">
        <w:rPr>
          <w:lang w:eastAsia="zh-CN"/>
        </w:rPr>
        <w:t>ALGORITM AKUT EPIDIDYMIT (AE)</w:t>
      </w:r>
    </w:p>
    <w:p w14:paraId="706F6C36" w14:textId="77777777" w:rsidR="00FD4B7D" w:rsidRPr="00FD4B7D" w:rsidRDefault="00FD4B7D" w:rsidP="00FD4B7D">
      <w:pPr>
        <w:suppressAutoHyphens/>
        <w:spacing w:after="0" w:line="240" w:lineRule="auto"/>
        <w:ind w:left="0" w:right="0"/>
        <w:rPr>
          <w:rFonts w:ascii="Arial" w:hAnsi="Arial" w:cs="Arial"/>
          <w:b/>
          <w:lang w:eastAsia="zh-CN"/>
        </w:rPr>
      </w:pPr>
    </w:p>
    <w:p w14:paraId="31D64CB2" w14:textId="0CCE4112" w:rsidR="00FD4B7D" w:rsidRPr="000361AD" w:rsidRDefault="00FD4B7D" w:rsidP="000361AD">
      <w:pPr>
        <w:rPr>
          <w:b/>
          <w:bCs/>
          <w:lang w:eastAsia="zh-CN"/>
        </w:rPr>
      </w:pPr>
      <w:r w:rsidRPr="006B09E6">
        <w:rPr>
          <w:b/>
          <w:bCs/>
          <w:lang w:eastAsia="zh-CN"/>
        </w:rPr>
        <w:t xml:space="preserve">Barn &lt;1 år </w:t>
      </w:r>
      <w:r w:rsidR="000361AD">
        <w:rPr>
          <w:b/>
          <w:bCs/>
          <w:lang w:eastAsia="zh-CN"/>
        </w:rPr>
        <w:br/>
      </w:r>
      <w:r w:rsidRPr="000361AD">
        <w:rPr>
          <w:b/>
          <w:bCs/>
          <w:lang w:eastAsia="zh-CN"/>
        </w:rPr>
        <w:t>större misstanke om underliggande urogenital anomali:</w:t>
      </w:r>
    </w:p>
    <w:p w14:paraId="05490D3A" w14:textId="77777777" w:rsidR="00FD4B7D" w:rsidRPr="00FD4B7D" w:rsidRDefault="00FD4B7D" w:rsidP="00FD4B7D">
      <w:pPr>
        <w:suppressAutoHyphens/>
        <w:spacing w:after="0" w:line="240" w:lineRule="auto"/>
        <w:ind w:left="1304" w:right="0" w:firstLine="1304"/>
        <w:rPr>
          <w:rFonts w:ascii="Arial" w:hAnsi="Arial" w:cs="Arial"/>
          <w:b/>
          <w:lang w:eastAsia="zh-CN"/>
        </w:rPr>
      </w:pPr>
    </w:p>
    <w:p w14:paraId="5E8D2543" w14:textId="2E619056" w:rsidR="00FD4B7D" w:rsidRPr="00FD4B7D" w:rsidRDefault="00FD4B7D" w:rsidP="00FD4B7D">
      <w:pPr>
        <w:suppressAutoHyphens/>
        <w:spacing w:after="0" w:line="240" w:lineRule="auto"/>
        <w:ind w:left="0" w:right="0"/>
      </w:pPr>
      <w:r w:rsidRPr="00FD4B7D">
        <w:rPr>
          <w:noProof/>
          <w:lang w:eastAsia="zh-CN"/>
        </w:rPr>
        <mc:AlternateContent>
          <mc:Choice Requires="wps">
            <w:drawing>
              <wp:anchor distT="0" distB="0" distL="114935" distR="114935" simplePos="0" relativeHeight="251658240" behindDoc="0" locked="0" layoutInCell="1" allowOverlap="1" wp14:anchorId="448AF5B3" wp14:editId="64542A7F">
                <wp:simplePos x="0" y="0"/>
                <wp:positionH relativeFrom="column">
                  <wp:posOffset>1275080</wp:posOffset>
                </wp:positionH>
                <wp:positionV relativeFrom="paragraph">
                  <wp:posOffset>10795</wp:posOffset>
                </wp:positionV>
                <wp:extent cx="2011045" cy="526415"/>
                <wp:effectExtent l="0" t="0" r="27305" b="2603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526415"/>
                        </a:xfrm>
                        <a:prstGeom prst="rect">
                          <a:avLst/>
                        </a:prstGeom>
                        <a:solidFill>
                          <a:srgbClr val="FFFFFF"/>
                        </a:solidFill>
                        <a:ln w="12700">
                          <a:solidFill>
                            <a:srgbClr val="000000"/>
                          </a:solidFill>
                          <a:miter lim="800000"/>
                          <a:headEnd/>
                          <a:tailEnd/>
                        </a:ln>
                      </wps:spPr>
                      <wps:txbx>
                        <w:txbxContent>
                          <w:p w14:paraId="491A38F6" w14:textId="77777777" w:rsidR="00FD4B7D" w:rsidRDefault="00FD4B7D" w:rsidP="00FD4B7D">
                            <w:pPr>
                              <w:jc w:val="center"/>
                            </w:pPr>
                            <w:r>
                              <w:t>Akut Skrotum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8B6E0A8">
              <v:shapetype id="_x0000_t202" coordsize="21600,21600" o:spt="202" path="m,l,21600r21600,l21600,xe" w14:anchorId="448AF5B3">
                <v:stroke joinstyle="miter"/>
                <v:path gradientshapeok="t" o:connecttype="rect"/>
              </v:shapetype>
              <v:shape id="Text Box 43" style="position:absolute;margin-left:100.4pt;margin-top:.85pt;width:158.35pt;height:41.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">
                <v:textbox>
                  <w:txbxContent>
                    <w:p w:rsidR="00FD4B7D" w:rsidP="00FD4B7D" w:rsidRDefault="00FD4B7D" w14:paraId="6A74F960" w14:textId="77777777">
                      <w:pPr>
                        <w:jc w:val="center"/>
                      </w:pPr>
                      <w:r>
                        <w:t>Akut Skrotum</w:t>
                      </w:r>
                    </w:p>
                  </w:txbxContent>
                </v:textbox>
                <w10:wrap type="square"/>
              </v:shape>
            </w:pict>
          </mc:Fallback>
        </mc:AlternateContent>
      </w:r>
    </w:p>
    <w:p w14:paraId="67DB6835" w14:textId="77777777" w:rsidR="00FD4B7D" w:rsidRPr="00FD4B7D" w:rsidRDefault="00FD4B7D" w:rsidP="00FD4B7D">
      <w:pPr>
        <w:suppressAutoHyphens/>
        <w:spacing w:after="0" w:line="240" w:lineRule="auto"/>
        <w:ind w:left="0" w:right="0"/>
        <w:rPr>
          <w:lang w:eastAsia="zh-CN"/>
        </w:rPr>
      </w:pPr>
    </w:p>
    <w:p w14:paraId="6739B688" w14:textId="77777777" w:rsidR="00FD4B7D" w:rsidRPr="00FD4B7D" w:rsidRDefault="00FD4B7D" w:rsidP="00FD4B7D">
      <w:pPr>
        <w:suppressAutoHyphens/>
        <w:spacing w:after="0" w:line="240" w:lineRule="auto"/>
        <w:ind w:left="0" w:right="0"/>
        <w:rPr>
          <w:lang w:eastAsia="zh-CN"/>
        </w:rPr>
      </w:pPr>
    </w:p>
    <w:p w14:paraId="2C1C7439" w14:textId="176D6F72" w:rsidR="00FD4B7D" w:rsidRPr="00FD4B7D" w:rsidRDefault="00FD4B7D" w:rsidP="00FD4B7D">
      <w:pPr>
        <w:suppressAutoHyphens/>
        <w:spacing w:after="0" w:line="240" w:lineRule="auto"/>
        <w:ind w:left="0" w:right="0"/>
        <w:rPr>
          <w:lang w:eastAsia="zh-CN"/>
        </w:rPr>
      </w:pPr>
      <w:r w:rsidRPr="00FD4B7D">
        <w:rPr>
          <w:noProof/>
          <w:lang w:eastAsia="zh-CN"/>
        </w:rPr>
        <mc:AlternateContent>
          <mc:Choice Requires="wps">
            <w:drawing>
              <wp:anchor distT="0" distB="0" distL="114300" distR="114300" simplePos="0" relativeHeight="251658272" behindDoc="0" locked="0" layoutInCell="1" allowOverlap="1" wp14:anchorId="22009CDC" wp14:editId="35EB1ABC">
                <wp:simplePos x="0" y="0"/>
                <wp:positionH relativeFrom="margin">
                  <wp:posOffset>2019300</wp:posOffset>
                </wp:positionH>
                <wp:positionV relativeFrom="paragraph">
                  <wp:posOffset>59055</wp:posOffset>
                </wp:positionV>
                <wp:extent cx="180975" cy="171450"/>
                <wp:effectExtent l="28575" t="11430" r="28575" b="17145"/>
                <wp:wrapNone/>
                <wp:docPr id="42" name="Arrow: Down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1742C872">
              <v:shapetype id="_x0000_t67" coordsize="21600,21600" o:spt="67" adj="16200,5400" path="m0@0l@1@0@1,0@2,0@2@0,21600@0,10800,21600xe" w14:anchorId="33DCC10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42" style="position:absolute;margin-left:159pt;margin-top:4.65pt;width:14.25pt;height:13.5pt;z-index:2516920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">
                <v:stroke endcap="square"/>
                <w10:wrap anchorx="margin"/>
              </v:shape>
            </w:pict>
          </mc:Fallback>
        </mc:AlternateContent>
      </w:r>
      <w:r w:rsidRPr="00FD4B7D">
        <w:rPr>
          <w:lang w:eastAsia="zh-CN"/>
        </w:rPr>
        <w:tab/>
      </w:r>
      <w:r w:rsidRPr="00FD4B7D">
        <w:rPr>
          <w:lang w:eastAsia="zh-CN"/>
        </w:rPr>
        <w:tab/>
      </w:r>
    </w:p>
    <w:p w14:paraId="5AA36900" w14:textId="0429D92B" w:rsidR="00FD4B7D" w:rsidRPr="00FD4B7D" w:rsidRDefault="00FD4B7D" w:rsidP="00FD4B7D">
      <w:pPr>
        <w:suppressAutoHyphens/>
        <w:spacing w:after="0" w:line="240" w:lineRule="auto"/>
        <w:ind w:left="0" w:right="0"/>
      </w:pPr>
      <w:r w:rsidRPr="00FD4B7D">
        <w:rPr>
          <w:noProof/>
          <w:lang w:eastAsia="zh-CN"/>
        </w:rPr>
        <mc:AlternateContent>
          <mc:Choice Requires="wps">
            <w:drawing>
              <wp:anchor distT="0" distB="0" distL="114935" distR="114935" simplePos="0" relativeHeight="251658241" behindDoc="0" locked="0" layoutInCell="1" allowOverlap="1" wp14:anchorId="0C8E6CAE" wp14:editId="58E837A7">
                <wp:simplePos x="0" y="0"/>
                <wp:positionH relativeFrom="margin">
                  <wp:posOffset>570230</wp:posOffset>
                </wp:positionH>
                <wp:positionV relativeFrom="paragraph">
                  <wp:posOffset>86995</wp:posOffset>
                </wp:positionV>
                <wp:extent cx="3481705" cy="457200"/>
                <wp:effectExtent l="0" t="0" r="23495"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705" cy="457200"/>
                        </a:xfrm>
                        <a:prstGeom prst="rect">
                          <a:avLst/>
                        </a:prstGeom>
                        <a:solidFill>
                          <a:srgbClr val="FFFFFF"/>
                        </a:solidFill>
                        <a:ln w="6350">
                          <a:solidFill>
                            <a:srgbClr val="000000"/>
                          </a:solidFill>
                          <a:miter lim="800000"/>
                          <a:headEnd/>
                          <a:tailEnd/>
                        </a:ln>
                      </wps:spPr>
                      <wps:txbx>
                        <w:txbxContent>
                          <w:p w14:paraId="684D1E21" w14:textId="77777777" w:rsidR="00FD4B7D" w:rsidRDefault="00FD4B7D" w:rsidP="00FD4B7D">
                            <w:r>
                              <w:t>Ultraljud alt exploration som verifierar diagnosen AE</w:t>
                            </w:r>
                          </w:p>
                          <w:p w14:paraId="7189BA5E" w14:textId="77777777" w:rsidR="00FD4B7D" w:rsidRDefault="00FD4B7D" w:rsidP="00FD4B7D"/>
                          <w:p w14:paraId="4BBF94F2" w14:textId="77777777" w:rsidR="00FD4B7D" w:rsidRDefault="00FD4B7D" w:rsidP="00FD4B7D"/>
                          <w:p w14:paraId="0FC1D7DE" w14:textId="77777777" w:rsidR="00FD4B7D" w:rsidRDefault="00FD4B7D" w:rsidP="00FD4B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75CD4FE">
              <v:shape id="Text Box 41" style="position:absolute;margin-left:44.9pt;margin-top:6.85pt;width:274.15pt;height:36pt;z-index:2516602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spid="_x0000_s102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" w14:anchorId="0C8E6CAE">
                <v:textbox>
                  <w:txbxContent>
                    <w:p w:rsidR="00FD4B7D" w:rsidP="00FD4B7D" w:rsidRDefault="00FD4B7D" w14:paraId="76F30B03" w14:textId="77777777">
                      <w:r>
                        <w:t xml:space="preserve">Ultraljud alt </w:t>
                      </w:r>
                      <w:proofErr w:type="spellStart"/>
                      <w:r>
                        <w:t>exploration</w:t>
                      </w:r>
                      <w:proofErr w:type="spellEnd"/>
                      <w:r>
                        <w:t xml:space="preserve"> som verifierar diagnosen AE</w:t>
                      </w:r>
                    </w:p>
                    <w:p w:rsidR="00FD4B7D" w:rsidP="00FD4B7D" w:rsidRDefault="00FD4B7D" w14:paraId="672A6659" w14:textId="77777777"/>
                    <w:p w:rsidR="00FD4B7D" w:rsidP="00FD4B7D" w:rsidRDefault="00FD4B7D" w14:paraId="0A37501D" w14:textId="77777777"/>
                    <w:p w:rsidR="00FD4B7D" w:rsidP="00FD4B7D" w:rsidRDefault="00FD4B7D" w14:paraId="5DAB6C7B" w14:textId="77777777"/>
                  </w:txbxContent>
                </v:textbox>
                <w10:wrap anchorx="margin"/>
              </v:shape>
            </w:pict>
          </mc:Fallback>
        </mc:AlternateContent>
      </w:r>
    </w:p>
    <w:p w14:paraId="4A000AFA" w14:textId="77777777" w:rsidR="00FD4B7D" w:rsidRPr="00FD4B7D" w:rsidRDefault="00FD4B7D" w:rsidP="00FD4B7D">
      <w:pPr>
        <w:suppressAutoHyphens/>
        <w:spacing w:after="0" w:line="240" w:lineRule="auto"/>
        <w:ind w:left="0" w:right="0"/>
        <w:rPr>
          <w:lang w:eastAsia="zh-CN"/>
        </w:rPr>
      </w:pPr>
    </w:p>
    <w:p w14:paraId="7EB1FAD3" w14:textId="75F43091" w:rsidR="00FD4B7D" w:rsidRPr="00FD4B7D" w:rsidRDefault="00FD4B7D" w:rsidP="00FD4B7D">
      <w:pPr>
        <w:suppressAutoHyphens/>
        <w:spacing w:after="0" w:line="240" w:lineRule="auto"/>
        <w:ind w:left="0" w:right="0"/>
      </w:pPr>
    </w:p>
    <w:p w14:paraId="0CF060F9" w14:textId="33F82BA1" w:rsidR="00FD4B7D" w:rsidRPr="00FD4B7D" w:rsidRDefault="0043699F" w:rsidP="00FD4B7D">
      <w:pPr>
        <w:suppressAutoHyphens/>
        <w:spacing w:after="0" w:line="240" w:lineRule="auto"/>
        <w:ind w:left="0" w:right="0"/>
      </w:pPr>
      <w:r w:rsidRPr="00FD4B7D">
        <w:rPr>
          <w:noProof/>
          <w:lang w:eastAsia="zh-CN"/>
        </w:rPr>
        <mc:AlternateContent>
          <mc:Choice Requires="wps">
            <w:drawing>
              <wp:anchor distT="0" distB="0" distL="114300" distR="114300" simplePos="0" relativeHeight="251658249" behindDoc="0" locked="0" layoutInCell="1" allowOverlap="1" wp14:anchorId="4EEC10FF" wp14:editId="2926AF0D">
                <wp:simplePos x="0" y="0"/>
                <wp:positionH relativeFrom="column">
                  <wp:posOffset>3324225</wp:posOffset>
                </wp:positionH>
                <wp:positionV relativeFrom="paragraph">
                  <wp:posOffset>40005</wp:posOffset>
                </wp:positionV>
                <wp:extent cx="133985" cy="172085"/>
                <wp:effectExtent l="19050" t="19050" r="56515" b="5651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172085"/>
                        </a:xfrm>
                        <a:prstGeom prst="straightConnector1">
                          <a:avLst/>
                        </a:prstGeom>
                        <a:noFill/>
                        <a:ln w="648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4C0A250">
              <v:shapetype id="_x0000_t32" coordsize="21600,21600" o:oned="t" filled="f" o:spt="32" path="m,l21600,21600e" w14:anchorId="29EA47F9">
                <v:path fillok="f" arrowok="t" o:connecttype="none"/>
                <o:lock v:ext="edit" shapetype="t"/>
              </v:shapetype>
              <v:shape id="Straight Arrow Connector 40" style="position:absolute;margin-left:261.75pt;margin-top:3.15pt;width:10.55pt;height:1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">
                <v:stroke joinstyle="miter" endcap="square" endarrow="block"/>
              </v:shape>
            </w:pict>
          </mc:Fallback>
        </mc:AlternateContent>
      </w:r>
      <w:r w:rsidR="00FD4B7D" w:rsidRPr="00FD4B7D">
        <w:rPr>
          <w:noProof/>
          <w:lang w:eastAsia="zh-CN"/>
        </w:rPr>
        <mc:AlternateContent>
          <mc:Choice Requires="wps">
            <w:drawing>
              <wp:anchor distT="0" distB="0" distL="114300" distR="114300" simplePos="0" relativeHeight="251658248" behindDoc="0" locked="0" layoutInCell="1" allowOverlap="1" wp14:anchorId="5154F2E8" wp14:editId="48DCDF76">
                <wp:simplePos x="0" y="0"/>
                <wp:positionH relativeFrom="column">
                  <wp:posOffset>966470</wp:posOffset>
                </wp:positionH>
                <wp:positionV relativeFrom="paragraph">
                  <wp:posOffset>60325</wp:posOffset>
                </wp:positionV>
                <wp:extent cx="172085" cy="153035"/>
                <wp:effectExtent l="52070" t="12700" r="13970" b="5334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2085" cy="153035"/>
                        </a:xfrm>
                        <a:prstGeom prst="straightConnector1">
                          <a:avLst/>
                        </a:prstGeom>
                        <a:noFill/>
                        <a:ln w="648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0F285D3">
              <v:shape id="Straight Arrow Connector 39" style="position:absolute;margin-left:76.1pt;margin-top:4.75pt;width:13.55pt;height:12.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" w14:anchorId="454FF603">
                <v:stroke joinstyle="miter" endcap="square" endarrow="block"/>
              </v:shape>
            </w:pict>
          </mc:Fallback>
        </mc:AlternateContent>
      </w:r>
    </w:p>
    <w:p w14:paraId="7CC4EEB8" w14:textId="620A84A7" w:rsidR="00FD4B7D" w:rsidRPr="00FD4B7D" w:rsidRDefault="001A65BD" w:rsidP="00FD4B7D">
      <w:pPr>
        <w:suppressAutoHyphens/>
        <w:spacing w:after="0" w:line="240" w:lineRule="auto"/>
        <w:ind w:left="0" w:right="0"/>
      </w:pPr>
      <w:r w:rsidRPr="00FD4B7D">
        <w:rPr>
          <w:noProof/>
          <w:lang w:eastAsia="zh-CN"/>
        </w:rPr>
        <mc:AlternateContent>
          <mc:Choice Requires="wps">
            <w:drawing>
              <wp:anchor distT="0" distB="0" distL="114935" distR="114935" simplePos="0" relativeHeight="251658243" behindDoc="0" locked="0" layoutInCell="1" allowOverlap="1" wp14:anchorId="42F79A2E" wp14:editId="448E3166">
                <wp:simplePos x="0" y="0"/>
                <wp:positionH relativeFrom="column">
                  <wp:posOffset>2566034</wp:posOffset>
                </wp:positionH>
                <wp:positionV relativeFrom="paragraph">
                  <wp:posOffset>121285</wp:posOffset>
                </wp:positionV>
                <wp:extent cx="1852295" cy="494030"/>
                <wp:effectExtent l="0" t="0" r="14605" b="203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494030"/>
                        </a:xfrm>
                        <a:prstGeom prst="rect">
                          <a:avLst/>
                        </a:prstGeom>
                        <a:solidFill>
                          <a:srgbClr val="FFFFFF"/>
                        </a:solidFill>
                        <a:ln w="6350">
                          <a:solidFill>
                            <a:srgbClr val="000000"/>
                          </a:solidFill>
                          <a:miter lim="800000"/>
                          <a:headEnd/>
                          <a:tailEnd/>
                        </a:ln>
                      </wps:spPr>
                      <wps:txbx>
                        <w:txbxContent>
                          <w:p w14:paraId="306AB0D8" w14:textId="77777777" w:rsidR="00FD4B7D" w:rsidRDefault="00FD4B7D" w:rsidP="00FD4B7D">
                            <w:r>
                              <w:t>Positiv nitrit alt Leukocyter på sticka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229BCDF">
              <v:shape id="Text Box 38" style="position:absolute;margin-left:202.05pt;margin-top:9.55pt;width:145.85pt;height:38.9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" w14:anchorId="42F79A2E">
                <v:textbox>
                  <w:txbxContent>
                    <w:p w:rsidR="00FD4B7D" w:rsidP="00FD4B7D" w:rsidRDefault="00FD4B7D" w14:paraId="397328F7" w14:textId="77777777">
                      <w:r>
                        <w:t>Positiv nitrit alt Leukocyter på sticka</w:t>
                      </w:r>
                    </w:p>
                  </w:txbxContent>
                </v:textbox>
              </v:shape>
            </w:pict>
          </mc:Fallback>
        </mc:AlternateContent>
      </w:r>
      <w:r w:rsidRPr="00FD4B7D">
        <w:rPr>
          <w:noProof/>
          <w:lang w:eastAsia="zh-CN"/>
        </w:rPr>
        <mc:AlternateContent>
          <mc:Choice Requires="wps">
            <w:drawing>
              <wp:anchor distT="0" distB="0" distL="114935" distR="114935" simplePos="0" relativeHeight="251658242" behindDoc="0" locked="0" layoutInCell="1" allowOverlap="1" wp14:anchorId="2FE29FC4" wp14:editId="2ED4D6BB">
                <wp:simplePos x="0" y="0"/>
                <wp:positionH relativeFrom="column">
                  <wp:posOffset>227330</wp:posOffset>
                </wp:positionH>
                <wp:positionV relativeFrom="paragraph">
                  <wp:posOffset>142240</wp:posOffset>
                </wp:positionV>
                <wp:extent cx="2233295" cy="473075"/>
                <wp:effectExtent l="0" t="0" r="14605" b="2222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73075"/>
                        </a:xfrm>
                        <a:prstGeom prst="rect">
                          <a:avLst/>
                        </a:prstGeom>
                        <a:solidFill>
                          <a:srgbClr val="FFFFFF"/>
                        </a:solidFill>
                        <a:ln w="6350">
                          <a:solidFill>
                            <a:srgbClr val="000000"/>
                          </a:solidFill>
                          <a:miter lim="800000"/>
                          <a:headEnd/>
                          <a:tailEnd/>
                        </a:ln>
                      </wps:spPr>
                      <wps:txbx>
                        <w:txbxContent>
                          <w:p w14:paraId="4523378F" w14:textId="77777777" w:rsidR="00FD4B7D" w:rsidRDefault="00FD4B7D" w:rsidP="00FD4B7D">
                            <w:r>
                              <w:t>Blank urinsticka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ABE6DEF">
              <v:shape id="Text Box 37" style="position:absolute;margin-left:17.9pt;margin-top:11.2pt;width:175.85pt;height:37.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2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" w14:anchorId="2FE29FC4">
                <v:textbox>
                  <w:txbxContent>
                    <w:p w:rsidR="00FD4B7D" w:rsidP="00FD4B7D" w:rsidRDefault="00FD4B7D" w14:paraId="5B3666CB" w14:textId="77777777">
                      <w:r>
                        <w:t>Blank urinsticka</w:t>
                      </w:r>
                    </w:p>
                  </w:txbxContent>
                </v:textbox>
              </v:shape>
            </w:pict>
          </mc:Fallback>
        </mc:AlternateContent>
      </w:r>
    </w:p>
    <w:p w14:paraId="2A0706E0" w14:textId="67322B06" w:rsidR="00FD4B7D" w:rsidRPr="00FD4B7D" w:rsidRDefault="00FD4B7D" w:rsidP="00FD4B7D">
      <w:pPr>
        <w:suppressAutoHyphens/>
        <w:spacing w:after="0" w:line="240" w:lineRule="auto"/>
        <w:ind w:left="0" w:right="0"/>
      </w:pPr>
    </w:p>
    <w:p w14:paraId="6A9F86EE" w14:textId="3F891055" w:rsidR="00FD4B7D" w:rsidRPr="00FD4B7D" w:rsidRDefault="00FD4B7D" w:rsidP="00FD4B7D">
      <w:pPr>
        <w:suppressAutoHyphens/>
        <w:spacing w:after="0" w:line="240" w:lineRule="auto"/>
        <w:ind w:left="0" w:right="0"/>
        <w:rPr>
          <w:lang w:eastAsia="zh-CN"/>
        </w:rPr>
      </w:pPr>
    </w:p>
    <w:p w14:paraId="05084436" w14:textId="72696775" w:rsidR="00FD4B7D" w:rsidRPr="00FD4B7D" w:rsidRDefault="0043699F" w:rsidP="00FD4B7D">
      <w:pPr>
        <w:suppressAutoHyphens/>
        <w:spacing w:after="0" w:line="240" w:lineRule="auto"/>
        <w:ind w:left="0" w:right="0"/>
      </w:pPr>
      <w:r w:rsidRPr="00FD4B7D">
        <w:rPr>
          <w:noProof/>
          <w:lang w:eastAsia="zh-CN"/>
        </w:rPr>
        <mc:AlternateContent>
          <mc:Choice Requires="wps">
            <w:drawing>
              <wp:anchor distT="0" distB="0" distL="114300" distR="114300" simplePos="0" relativeHeight="251658275" behindDoc="0" locked="0" layoutInCell="1" allowOverlap="1" wp14:anchorId="47BF9D12" wp14:editId="10F247A6">
                <wp:simplePos x="0" y="0"/>
                <wp:positionH relativeFrom="margin">
                  <wp:posOffset>3314700</wp:posOffset>
                </wp:positionH>
                <wp:positionV relativeFrom="paragraph">
                  <wp:posOffset>158750</wp:posOffset>
                </wp:positionV>
                <wp:extent cx="180975" cy="171450"/>
                <wp:effectExtent l="19050" t="0" r="28575" b="38100"/>
                <wp:wrapNone/>
                <wp:docPr id="35" name="Arrow: Dow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176"/>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9C541C0">
              <v:shapetype id="_x0000_t67" coordsize="21600,21600" o:spt="67" adj="16200,5400" path="m0@0l@1@0@1,0@2,0@2@0,21600@0,10800,21600xe" w14:anchorId="7484BDC2">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35" style="position:absolute;margin-left:261pt;margin-top:12.5pt;width:14.25pt;height:13.5pt;z-index:2516951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">
                <v:stroke endcap="square"/>
                <w10:wrap anchorx="margin"/>
              </v:shape>
            </w:pict>
          </mc:Fallback>
        </mc:AlternateContent>
      </w:r>
    </w:p>
    <w:p w14:paraId="292D86BD" w14:textId="50B2DAC1" w:rsidR="00FD4B7D" w:rsidRPr="00FD4B7D" w:rsidRDefault="002067CD" w:rsidP="00FD4B7D">
      <w:pPr>
        <w:suppressAutoHyphens/>
        <w:spacing w:after="0" w:line="240" w:lineRule="auto"/>
        <w:ind w:left="0" w:right="0"/>
        <w:rPr>
          <w:lang w:eastAsia="zh-CN"/>
        </w:rPr>
      </w:pPr>
      <w:r w:rsidRPr="00FD4B7D">
        <w:rPr>
          <w:noProof/>
          <w:lang w:eastAsia="zh-CN"/>
        </w:rPr>
        <mc:AlternateContent>
          <mc:Choice Requires="wps">
            <w:drawing>
              <wp:anchor distT="0" distB="0" distL="114300" distR="114300" simplePos="0" relativeHeight="251658273" behindDoc="0" locked="0" layoutInCell="1" allowOverlap="1" wp14:anchorId="2417FFDE" wp14:editId="49C017B5">
                <wp:simplePos x="0" y="0"/>
                <wp:positionH relativeFrom="margin">
                  <wp:posOffset>1057275</wp:posOffset>
                </wp:positionH>
                <wp:positionV relativeFrom="paragraph">
                  <wp:posOffset>21590</wp:posOffset>
                </wp:positionV>
                <wp:extent cx="180975" cy="171450"/>
                <wp:effectExtent l="19050" t="0" r="28575" b="38100"/>
                <wp:wrapNone/>
                <wp:docPr id="36" name="Arrow: Dow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593F89EF">
              <v:shape id="Arrow: Down 36" style="position:absolute;margin-left:83.25pt;margin-top:1.7pt;width:14.25pt;height:13.5pt;z-index:2516930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" w14:anchorId="3B02646E">
                <v:stroke endcap="square"/>
                <w10:wrap anchorx="margin"/>
              </v:shape>
            </w:pict>
          </mc:Fallback>
        </mc:AlternateContent>
      </w:r>
    </w:p>
    <w:p w14:paraId="5296C033" w14:textId="689A5DC6" w:rsidR="00FD4B7D" w:rsidRPr="00FD4B7D" w:rsidRDefault="00B008C5" w:rsidP="00FD4B7D">
      <w:pPr>
        <w:suppressAutoHyphens/>
        <w:spacing w:after="0" w:line="240" w:lineRule="auto"/>
        <w:ind w:left="0" w:right="0"/>
      </w:pPr>
      <w:r w:rsidRPr="00FD4B7D">
        <w:rPr>
          <w:noProof/>
          <w:lang w:eastAsia="zh-CN"/>
        </w:rPr>
        <mc:AlternateContent>
          <mc:Choice Requires="wps">
            <w:drawing>
              <wp:anchor distT="0" distB="0" distL="114935" distR="114935" simplePos="0" relativeHeight="251658244" behindDoc="0" locked="0" layoutInCell="1" allowOverlap="1" wp14:anchorId="1CF9A8F0" wp14:editId="272E8CB2">
                <wp:simplePos x="0" y="0"/>
                <wp:positionH relativeFrom="column">
                  <wp:posOffset>332105</wp:posOffset>
                </wp:positionH>
                <wp:positionV relativeFrom="paragraph">
                  <wp:posOffset>142240</wp:posOffset>
                </wp:positionV>
                <wp:extent cx="1895475" cy="599440"/>
                <wp:effectExtent l="0" t="0" r="28575" b="1016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99440"/>
                        </a:xfrm>
                        <a:prstGeom prst="rect">
                          <a:avLst/>
                        </a:prstGeom>
                        <a:solidFill>
                          <a:srgbClr val="FFFFFF"/>
                        </a:solidFill>
                        <a:ln w="6350">
                          <a:solidFill>
                            <a:srgbClr val="000000"/>
                          </a:solidFill>
                          <a:miter lim="800000"/>
                          <a:headEnd/>
                          <a:tailEnd/>
                        </a:ln>
                      </wps:spPr>
                      <wps:txbx>
                        <w:txbxContent>
                          <w:p w14:paraId="5BC0CFB4" w14:textId="77777777" w:rsidR="00FD4B7D" w:rsidRDefault="00FD4B7D" w:rsidP="00FD4B7D">
                            <w:r>
                              <w:t>ev NSAID</w:t>
                            </w:r>
                          </w:p>
                          <w:p w14:paraId="0EED1777" w14:textId="77777777" w:rsidR="00FD4B7D" w:rsidRDefault="00FD4B7D" w:rsidP="00FD4B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2F85F3A">
              <v:shape id="Text Box 34" style="position:absolute;margin-left:26.15pt;margin-top:11.2pt;width:149.25pt;height:47.2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2Gw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" w14:anchorId="1CF9A8F0">
                <v:textbox>
                  <w:txbxContent>
                    <w:p w:rsidR="00FD4B7D" w:rsidP="00FD4B7D" w:rsidRDefault="00FD4B7D" w14:paraId="60B91DB2" w14:textId="77777777">
                      <w:proofErr w:type="spellStart"/>
                      <w:r>
                        <w:t>ev</w:t>
                      </w:r>
                      <w:proofErr w:type="spellEnd"/>
                      <w:r>
                        <w:t xml:space="preserve"> NSAID</w:t>
                      </w:r>
                    </w:p>
                    <w:p w:rsidR="00FD4B7D" w:rsidP="00FD4B7D" w:rsidRDefault="00FD4B7D" w14:paraId="02EB378F" w14:textId="77777777"/>
                  </w:txbxContent>
                </v:textbox>
              </v:shape>
            </w:pict>
          </mc:Fallback>
        </mc:AlternateContent>
      </w:r>
      <w:r w:rsidR="001A65BD" w:rsidRPr="00FD4B7D">
        <w:rPr>
          <w:noProof/>
          <w:lang w:eastAsia="zh-CN"/>
        </w:rPr>
        <mc:AlternateContent>
          <mc:Choice Requires="wps">
            <w:drawing>
              <wp:anchor distT="0" distB="0" distL="114935" distR="114935" simplePos="0" relativeHeight="251658246" behindDoc="0" locked="0" layoutInCell="1" allowOverlap="1" wp14:anchorId="30D2BA28" wp14:editId="63D91858">
                <wp:simplePos x="0" y="0"/>
                <wp:positionH relativeFrom="column">
                  <wp:posOffset>2370455</wp:posOffset>
                </wp:positionH>
                <wp:positionV relativeFrom="paragraph">
                  <wp:posOffset>66040</wp:posOffset>
                </wp:positionV>
                <wp:extent cx="2209800" cy="704850"/>
                <wp:effectExtent l="0" t="0" r="19050"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04850"/>
                        </a:xfrm>
                        <a:prstGeom prst="rect">
                          <a:avLst/>
                        </a:prstGeom>
                        <a:solidFill>
                          <a:srgbClr val="FFFFFF"/>
                        </a:solidFill>
                        <a:ln w="6350">
                          <a:solidFill>
                            <a:srgbClr val="000000"/>
                          </a:solidFill>
                          <a:miter lim="800000"/>
                          <a:headEnd/>
                          <a:tailEnd/>
                        </a:ln>
                      </wps:spPr>
                      <wps:txbx>
                        <w:txbxContent>
                          <w:p w14:paraId="6BD0230C" w14:textId="77777777" w:rsidR="00FD4B7D" w:rsidRDefault="00FD4B7D" w:rsidP="001A65BD">
                            <w:r>
                              <w:t>Urinodling ev NSAID antibiotika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06AA81C">
              <v:shape id="Text Box 33" style="position:absolute;margin-left:186.65pt;margin-top:5.2pt;width:174pt;height:55.5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" w14:anchorId="30D2BA28">
                <v:textbox>
                  <w:txbxContent>
                    <w:p w:rsidR="00FD4B7D" w:rsidP="001A65BD" w:rsidRDefault="00FD4B7D" w14:paraId="26BC0E2E" w14:textId="77777777">
                      <w:r>
                        <w:t xml:space="preserve">Urinodling </w:t>
                      </w:r>
                      <w:proofErr w:type="spellStart"/>
                      <w:r>
                        <w:t>ev</w:t>
                      </w:r>
                      <w:proofErr w:type="spellEnd"/>
                      <w:r>
                        <w:t xml:space="preserve"> NSAID antibiotika</w:t>
                      </w:r>
                    </w:p>
                  </w:txbxContent>
                </v:textbox>
              </v:shape>
            </w:pict>
          </mc:Fallback>
        </mc:AlternateContent>
      </w:r>
    </w:p>
    <w:p w14:paraId="7C583F90" w14:textId="77777777" w:rsidR="00FD4B7D" w:rsidRPr="00FD4B7D" w:rsidRDefault="00FD4B7D" w:rsidP="00FD4B7D">
      <w:pPr>
        <w:suppressAutoHyphens/>
        <w:spacing w:after="0" w:line="240" w:lineRule="auto"/>
        <w:ind w:left="0" w:right="0"/>
        <w:rPr>
          <w:b/>
          <w:sz w:val="32"/>
          <w:szCs w:val="32"/>
          <w:lang w:eastAsia="zh-CN"/>
        </w:rPr>
      </w:pPr>
      <w:r w:rsidRPr="00FD4B7D">
        <w:rPr>
          <w:b/>
          <w:sz w:val="32"/>
          <w:szCs w:val="32"/>
          <w:lang w:eastAsia="zh-CN"/>
        </w:rPr>
        <w:tab/>
      </w:r>
      <w:r w:rsidRPr="00FD4B7D">
        <w:rPr>
          <w:b/>
          <w:sz w:val="32"/>
          <w:szCs w:val="32"/>
          <w:lang w:eastAsia="zh-CN"/>
        </w:rPr>
        <w:tab/>
      </w:r>
      <w:r w:rsidRPr="00FD4B7D">
        <w:rPr>
          <w:b/>
          <w:sz w:val="32"/>
          <w:szCs w:val="32"/>
          <w:lang w:eastAsia="zh-CN"/>
        </w:rPr>
        <w:tab/>
      </w:r>
    </w:p>
    <w:p w14:paraId="608B6BC0" w14:textId="77777777" w:rsidR="00FD4B7D" w:rsidRPr="00FD4B7D" w:rsidRDefault="00FD4B7D" w:rsidP="00FD4B7D">
      <w:pPr>
        <w:suppressAutoHyphens/>
        <w:spacing w:after="0" w:line="240" w:lineRule="auto"/>
        <w:ind w:left="0" w:right="0"/>
        <w:rPr>
          <w:b/>
          <w:sz w:val="32"/>
          <w:szCs w:val="32"/>
          <w:lang w:eastAsia="zh-CN"/>
        </w:rPr>
      </w:pPr>
    </w:p>
    <w:p w14:paraId="5FB18914" w14:textId="6818F374" w:rsidR="00FD4B7D" w:rsidRPr="00FD4B7D" w:rsidRDefault="00FD4B7D" w:rsidP="00FD4B7D">
      <w:pPr>
        <w:suppressAutoHyphens/>
        <w:spacing w:after="0" w:line="240" w:lineRule="auto"/>
        <w:ind w:left="0" w:right="0"/>
        <w:rPr>
          <w:b/>
          <w:sz w:val="32"/>
          <w:szCs w:val="32"/>
        </w:rPr>
      </w:pPr>
      <w:r w:rsidRPr="00FD4B7D">
        <w:rPr>
          <w:noProof/>
          <w:lang w:eastAsia="zh-CN"/>
        </w:rPr>
        <mc:AlternateContent>
          <mc:Choice Requires="wps">
            <w:drawing>
              <wp:anchor distT="0" distB="0" distL="114300" distR="114300" simplePos="0" relativeHeight="251658274" behindDoc="0" locked="0" layoutInCell="1" allowOverlap="1" wp14:anchorId="1F3C6880" wp14:editId="19394123">
                <wp:simplePos x="0" y="0"/>
                <wp:positionH relativeFrom="margin">
                  <wp:posOffset>1128395</wp:posOffset>
                </wp:positionH>
                <wp:positionV relativeFrom="paragraph">
                  <wp:posOffset>196215</wp:posOffset>
                </wp:positionV>
                <wp:extent cx="180975" cy="171450"/>
                <wp:effectExtent l="19050" t="0" r="28575" b="38100"/>
                <wp:wrapNone/>
                <wp:docPr id="32" name="Arrow: Dow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30C80D8">
              <v:shape id="Arrow: Down 32" style="position:absolute;margin-left:88.85pt;margin-top:15.45pt;width:14.25pt;height:13.5pt;z-index:2516940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" w14:anchorId="353C5F46">
                <v:stroke endcap="square"/>
                <w10:wrap anchorx="margin"/>
              </v:shape>
            </w:pict>
          </mc:Fallback>
        </mc:AlternateContent>
      </w:r>
      <w:r w:rsidRPr="00FD4B7D">
        <w:rPr>
          <w:noProof/>
          <w:lang w:eastAsia="zh-CN"/>
        </w:rPr>
        <mc:AlternateContent>
          <mc:Choice Requires="wps">
            <w:drawing>
              <wp:anchor distT="0" distB="0" distL="114300" distR="114300" simplePos="0" relativeHeight="251658276" behindDoc="0" locked="0" layoutInCell="1" allowOverlap="1" wp14:anchorId="6B81B36A" wp14:editId="4523B350">
                <wp:simplePos x="0" y="0"/>
                <wp:positionH relativeFrom="margin">
                  <wp:posOffset>3276600</wp:posOffset>
                </wp:positionH>
                <wp:positionV relativeFrom="paragraph">
                  <wp:posOffset>196215</wp:posOffset>
                </wp:positionV>
                <wp:extent cx="180975" cy="171450"/>
                <wp:effectExtent l="28575" t="15240" r="28575" b="22860"/>
                <wp:wrapNone/>
                <wp:docPr id="31" name="Arrow: Down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1DD0A3D2">
              <v:shape id="Arrow: Down 31" style="position:absolute;margin-left:258pt;margin-top:15.45pt;width:14.25pt;height:13.5pt;z-index:2516961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" w14:anchorId="3270D289">
                <v:stroke endcap="square"/>
                <w10:wrap anchorx="margin"/>
              </v:shape>
            </w:pict>
          </mc:Fallback>
        </mc:AlternateContent>
      </w:r>
    </w:p>
    <w:p w14:paraId="38E4A66C" w14:textId="05E7E0F3" w:rsidR="00FD4B7D" w:rsidRPr="00FD4B7D" w:rsidRDefault="00B008C5" w:rsidP="00FD4B7D">
      <w:pPr>
        <w:suppressAutoHyphens/>
        <w:spacing w:after="0" w:line="240" w:lineRule="auto"/>
        <w:ind w:left="0" w:right="0"/>
        <w:rPr>
          <w:b/>
          <w:sz w:val="32"/>
          <w:szCs w:val="32"/>
          <w:lang w:eastAsia="zh-CN"/>
        </w:rPr>
      </w:pPr>
      <w:r w:rsidRPr="00FD4B7D">
        <w:rPr>
          <w:noProof/>
          <w:lang w:eastAsia="zh-CN"/>
        </w:rPr>
        <mc:AlternateContent>
          <mc:Choice Requires="wps">
            <w:drawing>
              <wp:anchor distT="0" distB="0" distL="114935" distR="114935" simplePos="0" relativeHeight="251658245" behindDoc="0" locked="0" layoutInCell="1" allowOverlap="1" wp14:anchorId="734EB262" wp14:editId="28731889">
                <wp:simplePos x="0" y="0"/>
                <wp:positionH relativeFrom="column">
                  <wp:posOffset>322580</wp:posOffset>
                </wp:positionH>
                <wp:positionV relativeFrom="paragraph">
                  <wp:posOffset>237490</wp:posOffset>
                </wp:positionV>
                <wp:extent cx="2009775" cy="1104900"/>
                <wp:effectExtent l="0" t="0" r="2857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104900"/>
                        </a:xfrm>
                        <a:prstGeom prst="rect">
                          <a:avLst/>
                        </a:prstGeom>
                        <a:solidFill>
                          <a:srgbClr val="FFFFFF"/>
                        </a:solidFill>
                        <a:ln w="6350">
                          <a:solidFill>
                            <a:srgbClr val="000000"/>
                          </a:solidFill>
                          <a:miter lim="800000"/>
                          <a:headEnd/>
                          <a:tailEnd/>
                        </a:ln>
                      </wps:spPr>
                      <wps:txbx>
                        <w:txbxContent>
                          <w:p w14:paraId="67E10B50" w14:textId="668BEDCE" w:rsidR="00FD4B7D" w:rsidRDefault="00FD4B7D" w:rsidP="00FD4B7D">
                            <w:r>
                              <w:t>Ultralj</w:t>
                            </w:r>
                            <w:r w:rsidR="00B008C5">
                              <w:t>u</w:t>
                            </w:r>
                            <w:r>
                              <w:t>d urinvägar Återbesök PUNCK 3-4v</w:t>
                            </w:r>
                          </w:p>
                          <w:p w14:paraId="3F7BE1F8" w14:textId="77777777" w:rsidR="00FD4B7D" w:rsidRDefault="00FD4B7D" w:rsidP="00FD4B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B96B431">
              <v:shape id="Text Box 29" style="position:absolute;margin-left:25.4pt;margin-top:18.7pt;width:158.25pt;height:87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" w14:anchorId="734EB262">
                <v:textbox>
                  <w:txbxContent>
                    <w:p w:rsidR="00FD4B7D" w:rsidP="00FD4B7D" w:rsidRDefault="00FD4B7D" w14:paraId="5C07AD77" w14:textId="668BEDCE">
                      <w:r>
                        <w:t>Ultralj</w:t>
                      </w:r>
                      <w:r w:rsidR="00B008C5">
                        <w:t>u</w:t>
                      </w:r>
                      <w:r>
                        <w:t>d urinvägar Återbesök PUNCK 3-4v</w:t>
                      </w:r>
                    </w:p>
                    <w:p w:rsidR="00FD4B7D" w:rsidP="00FD4B7D" w:rsidRDefault="00FD4B7D" w14:paraId="6A05A809" w14:textId="77777777"/>
                  </w:txbxContent>
                </v:textbox>
              </v:shape>
            </w:pict>
          </mc:Fallback>
        </mc:AlternateContent>
      </w:r>
      <w:r w:rsidR="00FD4B7D" w:rsidRPr="00FD4B7D">
        <w:rPr>
          <w:noProof/>
          <w:lang w:eastAsia="zh-CN"/>
        </w:rPr>
        <mc:AlternateContent>
          <mc:Choice Requires="wps">
            <w:drawing>
              <wp:anchor distT="0" distB="0" distL="114935" distR="114935" simplePos="0" relativeHeight="251658247" behindDoc="0" locked="0" layoutInCell="1" allowOverlap="1" wp14:anchorId="69CCDD32" wp14:editId="7E15F96E">
                <wp:simplePos x="0" y="0"/>
                <wp:positionH relativeFrom="column">
                  <wp:posOffset>2418080</wp:posOffset>
                </wp:positionH>
                <wp:positionV relativeFrom="paragraph">
                  <wp:posOffset>227965</wp:posOffset>
                </wp:positionV>
                <wp:extent cx="2109470" cy="1114425"/>
                <wp:effectExtent l="0" t="0" r="24130" b="285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1114425"/>
                        </a:xfrm>
                        <a:prstGeom prst="rect">
                          <a:avLst/>
                        </a:prstGeom>
                        <a:solidFill>
                          <a:srgbClr val="FFFFFF"/>
                        </a:solidFill>
                        <a:ln w="6350">
                          <a:solidFill>
                            <a:srgbClr val="000000"/>
                          </a:solidFill>
                          <a:miter lim="800000"/>
                          <a:headEnd/>
                          <a:tailEnd/>
                        </a:ln>
                      </wps:spPr>
                      <wps:txbx>
                        <w:txbxContent>
                          <w:p w14:paraId="0EB9A0E3" w14:textId="77777777" w:rsidR="00FD4B7D" w:rsidRDefault="00FD4B7D" w:rsidP="00FD4B7D">
                            <w:r>
                              <w:t>Ultraljud urinvägar Återbesök till PUNCK 3-4v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245FDFC">
              <v:shape id="Text Box 30" style="position:absolute;margin-left:190.4pt;margin-top:17.95pt;width:166.1pt;height:87.7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" w14:anchorId="69CCDD32">
                <v:textbox>
                  <w:txbxContent>
                    <w:p w:rsidR="00FD4B7D" w:rsidP="00FD4B7D" w:rsidRDefault="00FD4B7D" w14:paraId="39F5B8FE" w14:textId="77777777">
                      <w:r>
                        <w:t>Ultraljud urinvägar Återbesök till PUNCK 3-4v</w:t>
                      </w:r>
                    </w:p>
                  </w:txbxContent>
                </v:textbox>
              </v:shape>
            </w:pict>
          </mc:Fallback>
        </mc:AlternateContent>
      </w:r>
    </w:p>
    <w:p w14:paraId="36D15520" w14:textId="408693FB" w:rsidR="00FD4B7D" w:rsidRPr="00FD4B7D" w:rsidRDefault="00FD4B7D" w:rsidP="00FD4B7D">
      <w:pPr>
        <w:suppressAutoHyphens/>
        <w:spacing w:after="0" w:line="240" w:lineRule="auto"/>
        <w:ind w:left="0" w:right="0"/>
        <w:rPr>
          <w:b/>
          <w:sz w:val="32"/>
          <w:szCs w:val="32"/>
        </w:rPr>
      </w:pPr>
    </w:p>
    <w:p w14:paraId="17BB88F0" w14:textId="77777777" w:rsidR="00FD4B7D" w:rsidRPr="00FD4B7D" w:rsidRDefault="00FD4B7D" w:rsidP="00FD4B7D">
      <w:pPr>
        <w:suppressAutoHyphens/>
        <w:spacing w:after="0" w:line="240" w:lineRule="auto"/>
        <w:ind w:left="0" w:right="0"/>
        <w:rPr>
          <w:b/>
          <w:sz w:val="32"/>
          <w:szCs w:val="32"/>
          <w:lang w:eastAsia="zh-CN"/>
        </w:rPr>
      </w:pPr>
    </w:p>
    <w:p w14:paraId="108130A3" w14:textId="74840B46" w:rsidR="00FD4B7D" w:rsidRPr="00FD4B7D" w:rsidRDefault="00FD4B7D" w:rsidP="00FD4B7D">
      <w:pPr>
        <w:suppressAutoHyphens/>
        <w:spacing w:after="0" w:line="240" w:lineRule="auto"/>
        <w:ind w:left="0" w:right="0"/>
        <w:jc w:val="center"/>
        <w:rPr>
          <w:b/>
          <w:sz w:val="32"/>
          <w:szCs w:val="32"/>
          <w:lang w:eastAsia="zh-CN"/>
        </w:rPr>
      </w:pPr>
    </w:p>
    <w:p w14:paraId="4733A1B3" w14:textId="4160ADAD" w:rsidR="00FD4B7D" w:rsidRPr="00FD4B7D" w:rsidRDefault="00FD4B7D" w:rsidP="00FD4B7D">
      <w:pPr>
        <w:suppressAutoHyphens/>
        <w:spacing w:after="0" w:line="240" w:lineRule="auto"/>
        <w:ind w:left="0" w:right="0"/>
        <w:jc w:val="center"/>
        <w:rPr>
          <w:b/>
          <w:sz w:val="32"/>
          <w:szCs w:val="32"/>
          <w:lang w:eastAsia="zh-CN"/>
        </w:rPr>
      </w:pPr>
    </w:p>
    <w:p w14:paraId="22CF2A9E" w14:textId="3FEEF857" w:rsidR="00FD4B7D" w:rsidRPr="00FD4B7D" w:rsidRDefault="00FD4B7D" w:rsidP="00FD4B7D">
      <w:pPr>
        <w:suppressAutoHyphens/>
        <w:spacing w:after="0" w:line="240" w:lineRule="auto"/>
        <w:ind w:left="0" w:right="0"/>
        <w:jc w:val="center"/>
        <w:rPr>
          <w:b/>
          <w:sz w:val="32"/>
          <w:szCs w:val="32"/>
          <w:lang w:eastAsia="zh-CN"/>
        </w:rPr>
      </w:pPr>
    </w:p>
    <w:p w14:paraId="00A2BA08" w14:textId="08B16C9A" w:rsidR="00FD4B7D" w:rsidRPr="00FD4B7D" w:rsidRDefault="00075EF5" w:rsidP="00FD4B7D">
      <w:pPr>
        <w:suppressAutoHyphens/>
        <w:spacing w:after="0" w:line="240" w:lineRule="auto"/>
        <w:ind w:left="0" w:right="0"/>
        <w:jc w:val="center"/>
        <w:rPr>
          <w:b/>
          <w:sz w:val="32"/>
          <w:szCs w:val="32"/>
          <w:lang w:eastAsia="zh-CN"/>
        </w:rPr>
      </w:pPr>
      <w:r w:rsidRPr="00FD4B7D">
        <w:rPr>
          <w:noProof/>
          <w:lang w:eastAsia="zh-CN"/>
        </w:rPr>
        <mc:AlternateContent>
          <mc:Choice Requires="wps">
            <w:drawing>
              <wp:anchor distT="0" distB="0" distL="114300" distR="114300" simplePos="0" relativeHeight="251658278" behindDoc="0" locked="0" layoutInCell="1" allowOverlap="1" wp14:anchorId="2D1E5708" wp14:editId="4FC61327">
                <wp:simplePos x="0" y="0"/>
                <wp:positionH relativeFrom="margin">
                  <wp:posOffset>2257425</wp:posOffset>
                </wp:positionH>
                <wp:positionV relativeFrom="paragraph">
                  <wp:posOffset>27305</wp:posOffset>
                </wp:positionV>
                <wp:extent cx="180975" cy="171450"/>
                <wp:effectExtent l="28575" t="13970" r="28575" b="24130"/>
                <wp:wrapNone/>
                <wp:docPr id="28" name="Arrow: Down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3D974AB">
              <v:shape id="Arrow: Down 28" style="position:absolute;margin-left:177.75pt;margin-top:2.15pt;width:14.25pt;height:13.5pt;z-index:2516981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" w14:anchorId="180C1646">
                <v:stroke endcap="square"/>
                <w10:wrap anchorx="margin"/>
              </v:shape>
            </w:pict>
          </mc:Fallback>
        </mc:AlternateContent>
      </w:r>
    </w:p>
    <w:p w14:paraId="7DC77515" w14:textId="018865D2" w:rsidR="00FD4B7D" w:rsidRPr="00FD4B7D" w:rsidRDefault="00F262A2" w:rsidP="00FD4B7D">
      <w:pPr>
        <w:suppressAutoHyphens/>
        <w:spacing w:after="0" w:line="240" w:lineRule="auto"/>
        <w:ind w:left="0" w:right="0"/>
        <w:jc w:val="center"/>
        <w:rPr>
          <w:b/>
          <w:sz w:val="32"/>
          <w:szCs w:val="32"/>
          <w:lang w:eastAsia="zh-CN"/>
        </w:rPr>
      </w:pPr>
      <w:r w:rsidRPr="00FD4B7D">
        <w:rPr>
          <w:noProof/>
          <w:lang w:eastAsia="zh-CN"/>
        </w:rPr>
        <mc:AlternateContent>
          <mc:Choice Requires="wps">
            <w:drawing>
              <wp:anchor distT="0" distB="0" distL="114300" distR="114300" simplePos="0" relativeHeight="251658277" behindDoc="0" locked="0" layoutInCell="1" allowOverlap="1" wp14:anchorId="7FFDAA70" wp14:editId="1FE0FA69">
                <wp:simplePos x="0" y="0"/>
                <wp:positionH relativeFrom="column">
                  <wp:posOffset>1008380</wp:posOffset>
                </wp:positionH>
                <wp:positionV relativeFrom="paragraph">
                  <wp:posOffset>47625</wp:posOffset>
                </wp:positionV>
                <wp:extent cx="2710180" cy="752475"/>
                <wp:effectExtent l="0" t="0" r="1397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752475"/>
                        </a:xfrm>
                        <a:prstGeom prst="rect">
                          <a:avLst/>
                        </a:prstGeom>
                        <a:solidFill>
                          <a:srgbClr val="FFFFFF"/>
                        </a:solidFill>
                        <a:ln w="9525">
                          <a:solidFill>
                            <a:srgbClr val="000000"/>
                          </a:solidFill>
                          <a:miter lim="800000"/>
                          <a:headEnd/>
                          <a:tailEnd/>
                        </a:ln>
                      </wps:spPr>
                      <wps:txbx>
                        <w:txbxContent>
                          <w:p w14:paraId="130F1AF1" w14:textId="77777777" w:rsidR="00FD4B7D" w:rsidRPr="002067CD" w:rsidRDefault="00FD4B7D" w:rsidP="00FD4B7D">
                            <w:r w:rsidRPr="002067CD">
                              <w:t>På PUNCK klinisk bedömning och ofta MUC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67000A9">
              <v:shape id="Text Box 27" style="position:absolute;left:0;text-align:left;margin-left:79.4pt;margin-top:3.75pt;width:213.4pt;height:5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" w14:anchorId="7FFDAA70">
                <v:textbox>
                  <w:txbxContent>
                    <w:p w:rsidRPr="002067CD" w:rsidR="00FD4B7D" w:rsidP="00FD4B7D" w:rsidRDefault="00FD4B7D" w14:paraId="1C2CF2DE" w14:textId="77777777">
                      <w:r w:rsidRPr="002067CD">
                        <w:t>På PUNCK klinisk bedömning och ofta MUC</w:t>
                      </w:r>
                    </w:p>
                  </w:txbxContent>
                </v:textbox>
              </v:shape>
            </w:pict>
          </mc:Fallback>
        </mc:AlternateContent>
      </w:r>
    </w:p>
    <w:p w14:paraId="67E39EF6" w14:textId="77777777" w:rsidR="00FD4B7D" w:rsidRPr="00FD4B7D" w:rsidRDefault="00FD4B7D" w:rsidP="00FD4B7D">
      <w:pPr>
        <w:suppressAutoHyphens/>
        <w:spacing w:after="0" w:line="240" w:lineRule="auto"/>
        <w:ind w:left="0" w:right="0"/>
        <w:jc w:val="center"/>
        <w:rPr>
          <w:b/>
          <w:sz w:val="32"/>
          <w:szCs w:val="32"/>
          <w:lang w:eastAsia="zh-CN"/>
        </w:rPr>
      </w:pPr>
    </w:p>
    <w:p w14:paraId="2256442C" w14:textId="77777777" w:rsidR="00FD4B7D" w:rsidRPr="00FD4B7D" w:rsidRDefault="00FD4B7D" w:rsidP="00FD4B7D">
      <w:pPr>
        <w:suppressAutoHyphens/>
        <w:spacing w:after="0" w:line="240" w:lineRule="auto"/>
        <w:ind w:left="0" w:right="0"/>
        <w:jc w:val="center"/>
        <w:rPr>
          <w:b/>
          <w:sz w:val="32"/>
          <w:szCs w:val="32"/>
          <w:lang w:eastAsia="zh-CN"/>
        </w:rPr>
      </w:pPr>
    </w:p>
    <w:p w14:paraId="628208AD" w14:textId="77777777" w:rsidR="00FD4B7D" w:rsidRPr="00FD4B7D" w:rsidRDefault="00FD4B7D" w:rsidP="00FD4B7D">
      <w:pPr>
        <w:suppressAutoHyphens/>
        <w:spacing w:after="0" w:line="240" w:lineRule="auto"/>
        <w:ind w:left="0" w:right="0"/>
        <w:jc w:val="center"/>
        <w:rPr>
          <w:b/>
          <w:sz w:val="32"/>
          <w:szCs w:val="32"/>
          <w:lang w:eastAsia="zh-CN"/>
        </w:rPr>
      </w:pPr>
    </w:p>
    <w:p w14:paraId="3193B3A2" w14:textId="77777777" w:rsidR="00FD4B7D" w:rsidRPr="00FD4B7D" w:rsidRDefault="00FD4B7D" w:rsidP="00FD4B7D">
      <w:pPr>
        <w:suppressAutoHyphens/>
        <w:spacing w:after="0" w:line="240" w:lineRule="auto"/>
        <w:ind w:left="0" w:right="0"/>
        <w:jc w:val="center"/>
        <w:rPr>
          <w:b/>
          <w:sz w:val="32"/>
          <w:szCs w:val="32"/>
          <w:lang w:eastAsia="zh-CN"/>
        </w:rPr>
      </w:pPr>
    </w:p>
    <w:p w14:paraId="0A5F1F14" w14:textId="77777777" w:rsidR="00FD4B7D" w:rsidRPr="00FD4B7D" w:rsidRDefault="00FD4B7D" w:rsidP="00FD4B7D">
      <w:pPr>
        <w:suppressAutoHyphens/>
        <w:spacing w:after="0" w:line="240" w:lineRule="auto"/>
        <w:ind w:left="0" w:right="0"/>
        <w:jc w:val="center"/>
        <w:rPr>
          <w:b/>
          <w:sz w:val="32"/>
          <w:szCs w:val="32"/>
          <w:lang w:eastAsia="zh-CN"/>
        </w:rPr>
      </w:pPr>
    </w:p>
    <w:p w14:paraId="7E37F1D7" w14:textId="77777777" w:rsidR="00FD4B7D" w:rsidRPr="00FD4B7D" w:rsidRDefault="00FD4B7D" w:rsidP="00FD4B7D">
      <w:pPr>
        <w:suppressAutoHyphens/>
        <w:spacing w:after="0" w:line="240" w:lineRule="auto"/>
        <w:ind w:left="0" w:right="0"/>
        <w:jc w:val="center"/>
        <w:rPr>
          <w:b/>
          <w:sz w:val="32"/>
          <w:szCs w:val="32"/>
          <w:lang w:eastAsia="zh-CN"/>
        </w:rPr>
      </w:pPr>
    </w:p>
    <w:p w14:paraId="4345D26C" w14:textId="77777777" w:rsidR="00FD4B7D" w:rsidRDefault="00FD4B7D" w:rsidP="00FD4B7D">
      <w:pPr>
        <w:suppressAutoHyphens/>
        <w:spacing w:after="0" w:line="240" w:lineRule="auto"/>
        <w:ind w:left="0" w:right="0"/>
        <w:jc w:val="center"/>
        <w:rPr>
          <w:lang w:eastAsia="zh-CN"/>
        </w:rPr>
      </w:pPr>
    </w:p>
    <w:p w14:paraId="65ACA4CE" w14:textId="77777777" w:rsidR="00075EF5" w:rsidRDefault="00075EF5" w:rsidP="00FD4B7D">
      <w:pPr>
        <w:suppressAutoHyphens/>
        <w:spacing w:after="0" w:line="240" w:lineRule="auto"/>
        <w:ind w:left="0" w:right="0"/>
        <w:jc w:val="center"/>
        <w:rPr>
          <w:lang w:eastAsia="zh-CN"/>
        </w:rPr>
      </w:pPr>
    </w:p>
    <w:p w14:paraId="20CC7816" w14:textId="77777777" w:rsidR="009B0FD5" w:rsidRDefault="009B0FD5" w:rsidP="00FD4B7D">
      <w:pPr>
        <w:suppressAutoHyphens/>
        <w:spacing w:after="0" w:line="240" w:lineRule="auto"/>
        <w:ind w:left="0" w:right="0"/>
        <w:jc w:val="center"/>
        <w:rPr>
          <w:lang w:eastAsia="zh-CN"/>
        </w:rPr>
      </w:pPr>
    </w:p>
    <w:p w14:paraId="1FD6598B" w14:textId="77777777" w:rsidR="00075EF5" w:rsidRPr="00FD4B7D" w:rsidRDefault="00075EF5" w:rsidP="00FD4B7D">
      <w:pPr>
        <w:suppressAutoHyphens/>
        <w:spacing w:after="0" w:line="240" w:lineRule="auto"/>
        <w:ind w:left="0" w:right="0"/>
        <w:jc w:val="center"/>
        <w:rPr>
          <w:lang w:eastAsia="zh-CN"/>
        </w:rPr>
      </w:pPr>
    </w:p>
    <w:p w14:paraId="68A642E3" w14:textId="77777777" w:rsidR="00FD4B7D" w:rsidRPr="00FD4B7D" w:rsidRDefault="00FD4B7D" w:rsidP="00FD4B7D">
      <w:pPr>
        <w:suppressAutoHyphens/>
        <w:spacing w:after="0" w:line="240" w:lineRule="auto"/>
        <w:ind w:left="0" w:right="0"/>
        <w:jc w:val="center"/>
        <w:rPr>
          <w:lang w:eastAsia="zh-CN"/>
        </w:rPr>
      </w:pPr>
    </w:p>
    <w:p w14:paraId="4D60ED82" w14:textId="7C5A79F3" w:rsidR="00FD4B7D" w:rsidRPr="00D2666A" w:rsidRDefault="00FD4B7D" w:rsidP="00D2666A">
      <w:pPr>
        <w:rPr>
          <w:b/>
          <w:bCs/>
          <w:sz w:val="32"/>
          <w:szCs w:val="32"/>
          <w:lang w:eastAsia="zh-CN"/>
        </w:rPr>
      </w:pPr>
      <w:r w:rsidRPr="00D2666A">
        <w:rPr>
          <w:b/>
          <w:bCs/>
          <w:noProof/>
          <w:lang w:eastAsia="zh-CN"/>
        </w:rPr>
        <mc:AlternateContent>
          <mc:Choice Requires="wps">
            <w:drawing>
              <wp:anchor distT="0" distB="0" distL="114300" distR="114300" simplePos="0" relativeHeight="251658256" behindDoc="0" locked="0" layoutInCell="1" allowOverlap="1" wp14:anchorId="41809767" wp14:editId="02F4973C">
                <wp:simplePos x="0" y="0"/>
                <wp:positionH relativeFrom="column">
                  <wp:posOffset>2052955</wp:posOffset>
                </wp:positionH>
                <wp:positionV relativeFrom="paragraph">
                  <wp:posOffset>1614805</wp:posOffset>
                </wp:positionV>
                <wp:extent cx="1270" cy="1270"/>
                <wp:effectExtent l="33655" t="33655" r="50800" b="508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270"/>
                        </a:xfrm>
                        <a:prstGeom prst="straightConnector1">
                          <a:avLst/>
                        </a:prstGeom>
                        <a:noFill/>
                        <a:ln w="6480" cap="sq">
                          <a:solidFill>
                            <a:srgbClr val="5B9BD5"/>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9F0A2A6">
              <v:shape id="Straight Arrow Connector 26" style="position:absolute;margin-left:161.65pt;margin-top:127.15pt;width:.1pt;height:.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" w14:anchorId="3B7345FB">
                <v:stroke joinstyle="miter" endcap="square" endarrow="block"/>
              </v:shape>
            </w:pict>
          </mc:Fallback>
        </mc:AlternateContent>
      </w:r>
      <w:r w:rsidRPr="00D2666A">
        <w:rPr>
          <w:b/>
          <w:bCs/>
          <w:lang w:eastAsia="zh-CN"/>
        </w:rPr>
        <w:t>Barn &gt; 1 år:</w:t>
      </w:r>
    </w:p>
    <w:p w14:paraId="1A847569" w14:textId="77777777" w:rsidR="00FD4B7D" w:rsidRPr="00FD4B7D" w:rsidRDefault="00FD4B7D" w:rsidP="00FD4B7D">
      <w:pPr>
        <w:suppressAutoHyphens/>
        <w:spacing w:after="0" w:line="240" w:lineRule="auto"/>
        <w:ind w:left="0" w:right="0"/>
        <w:jc w:val="center"/>
        <w:rPr>
          <w:b/>
          <w:sz w:val="32"/>
          <w:szCs w:val="32"/>
          <w:lang w:eastAsia="zh-CN"/>
        </w:rPr>
      </w:pPr>
    </w:p>
    <w:p w14:paraId="6699072C" w14:textId="324D08C1" w:rsidR="00FD4B7D" w:rsidRPr="00FD4B7D" w:rsidRDefault="00FD4B7D" w:rsidP="00FD4B7D">
      <w:pPr>
        <w:suppressAutoHyphens/>
        <w:spacing w:after="0" w:line="240" w:lineRule="auto"/>
        <w:ind w:left="0" w:right="0"/>
        <w:jc w:val="center"/>
        <w:rPr>
          <w:b/>
          <w:sz w:val="32"/>
          <w:szCs w:val="32"/>
        </w:rPr>
      </w:pPr>
      <w:r w:rsidRPr="00FD4B7D">
        <w:rPr>
          <w:noProof/>
          <w:lang w:eastAsia="zh-CN"/>
        </w:rPr>
        <mc:AlternateContent>
          <mc:Choice Requires="wps">
            <w:drawing>
              <wp:anchor distT="0" distB="0" distL="114935" distR="114935" simplePos="0" relativeHeight="251658250" behindDoc="0" locked="0" layoutInCell="1" allowOverlap="1" wp14:anchorId="7D3D290D" wp14:editId="2E35988B">
                <wp:simplePos x="0" y="0"/>
                <wp:positionH relativeFrom="margin">
                  <wp:posOffset>1541780</wp:posOffset>
                </wp:positionH>
                <wp:positionV relativeFrom="paragraph">
                  <wp:posOffset>8255</wp:posOffset>
                </wp:positionV>
                <wp:extent cx="2424430" cy="352425"/>
                <wp:effectExtent l="0" t="0" r="13970" b="2857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352425"/>
                        </a:xfrm>
                        <a:prstGeom prst="rect">
                          <a:avLst/>
                        </a:prstGeom>
                        <a:solidFill>
                          <a:srgbClr val="FFFFFF"/>
                        </a:solidFill>
                        <a:ln w="12700">
                          <a:solidFill>
                            <a:srgbClr val="000000"/>
                          </a:solidFill>
                          <a:miter lim="800000"/>
                          <a:headEnd/>
                          <a:tailEnd/>
                        </a:ln>
                      </wps:spPr>
                      <wps:txbx>
                        <w:txbxContent>
                          <w:p w14:paraId="3F8981F2" w14:textId="77777777" w:rsidR="00FD4B7D" w:rsidRDefault="00FD4B7D" w:rsidP="00FD4B7D">
                            <w:pPr>
                              <w:jc w:val="center"/>
                            </w:pPr>
                            <w:r>
                              <w:t>Akut Skrotum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1DC6F11">
              <v:shape id="Text Box 25" style="position:absolute;left:0;text-align:left;margin-left:121.4pt;margin-top:.65pt;width:190.9pt;height:27.75pt;z-index:25166950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spid="_x0000_s103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" w14:anchorId="7D3D290D">
                <v:textbox>
                  <w:txbxContent>
                    <w:p w:rsidR="00FD4B7D" w:rsidP="00FD4B7D" w:rsidRDefault="00FD4B7D" w14:paraId="3DF96BBC" w14:textId="77777777">
                      <w:pPr>
                        <w:jc w:val="center"/>
                      </w:pPr>
                      <w:r>
                        <w:t>Akut Skrotum</w:t>
                      </w:r>
                    </w:p>
                  </w:txbxContent>
                </v:textbox>
                <w10:wrap type="square" anchorx="margin"/>
              </v:shape>
            </w:pict>
          </mc:Fallback>
        </mc:AlternateContent>
      </w:r>
    </w:p>
    <w:p w14:paraId="17B50E82" w14:textId="77777777" w:rsidR="00FD4B7D" w:rsidRPr="00FD4B7D" w:rsidRDefault="00FD4B7D" w:rsidP="00FD4B7D">
      <w:pPr>
        <w:suppressAutoHyphens/>
        <w:spacing w:after="0" w:line="240" w:lineRule="auto"/>
        <w:ind w:left="0" w:right="0"/>
        <w:jc w:val="center"/>
        <w:rPr>
          <w:b/>
          <w:sz w:val="32"/>
          <w:szCs w:val="32"/>
          <w:lang w:eastAsia="zh-CN"/>
        </w:rPr>
      </w:pPr>
    </w:p>
    <w:p w14:paraId="17FA5DCE" w14:textId="3EC0A19D" w:rsidR="00FD4B7D" w:rsidRPr="00FD4B7D" w:rsidRDefault="00FD4B7D" w:rsidP="00FD4B7D">
      <w:pPr>
        <w:suppressAutoHyphens/>
        <w:spacing w:after="0" w:line="240" w:lineRule="auto"/>
        <w:ind w:left="0" w:right="0"/>
        <w:jc w:val="center"/>
        <w:rPr>
          <w:b/>
          <w:sz w:val="32"/>
          <w:szCs w:val="32"/>
        </w:rPr>
      </w:pPr>
      <w:r w:rsidRPr="00FD4B7D">
        <w:rPr>
          <w:noProof/>
          <w:lang w:eastAsia="zh-CN"/>
        </w:rPr>
        <mc:AlternateContent>
          <mc:Choice Requires="wps">
            <w:drawing>
              <wp:anchor distT="0" distB="0" distL="114300" distR="114300" simplePos="0" relativeHeight="251658271" behindDoc="0" locked="0" layoutInCell="1" allowOverlap="1" wp14:anchorId="2E5CC15F" wp14:editId="06C4217C">
                <wp:simplePos x="0" y="0"/>
                <wp:positionH relativeFrom="margin">
                  <wp:align>center</wp:align>
                </wp:positionH>
                <wp:positionV relativeFrom="paragraph">
                  <wp:posOffset>26670</wp:posOffset>
                </wp:positionV>
                <wp:extent cx="180975" cy="171450"/>
                <wp:effectExtent l="19050" t="0" r="28575" b="38100"/>
                <wp:wrapNone/>
                <wp:docPr id="24" name="Arrow: Dow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7D9BCFE3">
              <v:shape id="Arrow: Down 24" style="position:absolute;margin-left:0;margin-top:2.1pt;width:14.25pt;height:13.5pt;z-index:2516910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" w14:anchorId="6210B549">
                <v:stroke endcap="square"/>
                <w10:wrap anchorx="margin"/>
              </v:shape>
            </w:pict>
          </mc:Fallback>
        </mc:AlternateContent>
      </w:r>
    </w:p>
    <w:p w14:paraId="7AED73BC" w14:textId="26B9235E" w:rsidR="00FD4B7D" w:rsidRPr="00FD4B7D" w:rsidRDefault="00FD4B7D" w:rsidP="252CEF80">
      <w:pPr>
        <w:suppressAutoHyphens/>
        <w:spacing w:after="0" w:line="240" w:lineRule="auto"/>
        <w:ind w:left="0" w:right="0"/>
        <w:jc w:val="center"/>
        <w:rPr>
          <w:b/>
          <w:bCs/>
          <w:sz w:val="32"/>
          <w:szCs w:val="32"/>
        </w:rPr>
      </w:pPr>
      <w:r w:rsidRPr="00FD4B7D">
        <w:rPr>
          <w:noProof/>
          <w:lang w:eastAsia="zh-CN"/>
        </w:rPr>
        <mc:AlternateContent>
          <mc:Choice Requires="wps">
            <w:drawing>
              <wp:anchor distT="0" distB="0" distL="114935" distR="114935" simplePos="0" relativeHeight="251658251" behindDoc="0" locked="0" layoutInCell="1" allowOverlap="1" wp14:anchorId="377337D9" wp14:editId="0C661184">
                <wp:simplePos x="0" y="0"/>
                <wp:positionH relativeFrom="margin">
                  <wp:posOffset>694055</wp:posOffset>
                </wp:positionH>
                <wp:positionV relativeFrom="paragraph">
                  <wp:posOffset>12065</wp:posOffset>
                </wp:positionV>
                <wp:extent cx="4072890" cy="781050"/>
                <wp:effectExtent l="0" t="0" r="2286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781050"/>
                        </a:xfrm>
                        <a:prstGeom prst="rect">
                          <a:avLst/>
                        </a:prstGeom>
                        <a:solidFill>
                          <a:srgbClr val="FFFFFF"/>
                        </a:solidFill>
                        <a:ln w="12700">
                          <a:solidFill>
                            <a:srgbClr val="000000"/>
                          </a:solidFill>
                          <a:miter lim="800000"/>
                          <a:headEnd/>
                          <a:tailEnd/>
                        </a:ln>
                      </wps:spPr>
                      <wps:txbx>
                        <w:txbxContent>
                          <w:p w14:paraId="3E48A94E" w14:textId="77777777" w:rsidR="006A1BAA" w:rsidRDefault="00FD4B7D" w:rsidP="00FD4B7D">
                            <w:pPr>
                              <w:jc w:val="center"/>
                            </w:pPr>
                            <w:r>
                              <w:t>Ultraljud alt exploration som verifierar diagnosen AE</w:t>
                            </w:r>
                            <w:r w:rsidR="006A1BAA">
                              <w:t>.</w:t>
                            </w:r>
                          </w:p>
                          <w:p w14:paraId="32414EA3" w14:textId="42BA9972" w:rsidR="006A1BAA" w:rsidRDefault="006A1BAA" w:rsidP="00FD4B7D">
                            <w:pPr>
                              <w:jc w:val="center"/>
                            </w:pPr>
                            <w:r>
                              <w:t>Urinsticka. Om sexdebut-STD prover.</w:t>
                            </w:r>
                          </w:p>
                          <w:p w14:paraId="609D7E51" w14:textId="48103EAD" w:rsidR="00FD4B7D" w:rsidRDefault="006A1BAA" w:rsidP="00FD4B7D">
                            <w:pPr>
                              <w:jc w:val="center"/>
                            </w:pPr>
                            <w:r>
                              <w:br/>
                            </w:r>
                          </w:p>
                          <w:p w14:paraId="0F804CD5" w14:textId="77777777" w:rsidR="006A1BAA" w:rsidRDefault="006A1BAA" w:rsidP="00FD4B7D">
                            <w:pPr>
                              <w:jc w:val="center"/>
                            </w:pPr>
                          </w:p>
                          <w:p w14:paraId="1503D075" w14:textId="77777777" w:rsidR="00FD4B7D" w:rsidRPr="00F240CB" w:rsidRDefault="00FD4B7D" w:rsidP="00FD4B7D">
                            <w:pPr>
                              <w:jc w:val="center"/>
                              <w:rPr>
                                <w:color w:val="FF0000"/>
                              </w:rPr>
                            </w:pPr>
                            <w:r w:rsidRPr="00F240CB">
                              <w:rPr>
                                <w:color w:val="FF0000"/>
                              </w:rPr>
                              <w:t>Urinsticka. Om sexdebut-STD prover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9106247">
              <v:shape id="Text Box 23" style="position:absolute;left:0;text-align:left;margin-left:54.65pt;margin-top:.95pt;width:320.7pt;height:61.5pt;z-index:25167052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spid="_x0000_s103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" w14:anchorId="377337D9">
                <v:textbox>
                  <w:txbxContent>
                    <w:p w:rsidR="006A1BAA" w:rsidP="00FD4B7D" w:rsidRDefault="00FD4B7D" w14:paraId="322CCC54" w14:textId="77777777">
                      <w:pPr>
                        <w:jc w:val="center"/>
                      </w:pPr>
                      <w:r>
                        <w:t>Ultraljud alt exploration som verifierar diagnosen AE</w:t>
                      </w:r>
                      <w:r w:rsidR="006A1BAA">
                        <w:t>.</w:t>
                      </w:r>
                    </w:p>
                    <w:p w:rsidR="006A1BAA" w:rsidP="00FD4B7D" w:rsidRDefault="006A1BAA" w14:paraId="100CFA0B" w14:textId="42BA9972">
                      <w:pPr>
                        <w:jc w:val="center"/>
                      </w:pPr>
                      <w:r>
                        <w:t>Urinsticka. Om sexdebut-STD prover</w:t>
                      </w:r>
                      <w:r>
                        <w:t>.</w:t>
                      </w:r>
                    </w:p>
                    <w:p w:rsidR="00FD4B7D" w:rsidP="00FD4B7D" w:rsidRDefault="006A1BAA" w14:paraId="5A39BBE3" w14:textId="48103EAD">
                      <w:pPr>
                        <w:jc w:val="center"/>
                      </w:pPr>
                      <w:r>
                        <w:br/>
                      </w:r>
                    </w:p>
                    <w:p w:rsidR="006A1BAA" w:rsidP="00FD4B7D" w:rsidRDefault="006A1BAA" w14:paraId="41C8F396" w14:textId="77777777">
                      <w:pPr>
                        <w:jc w:val="center"/>
                      </w:pPr>
                    </w:p>
                    <w:p w:rsidRPr="00F240CB" w:rsidR="00FD4B7D" w:rsidP="00FD4B7D" w:rsidRDefault="00FD4B7D" w14:paraId="2E8F135C" w14:textId="77777777">
                      <w:pPr>
                        <w:jc w:val="center"/>
                        <w:rPr>
                          <w:color w:val="FF0000"/>
                        </w:rPr>
                      </w:pPr>
                      <w:r w:rsidRPr="00F240CB">
                        <w:rPr>
                          <w:color w:val="FF0000"/>
                        </w:rPr>
                        <w:t>Urinsticka. Om sexdebut-STD prover</w:t>
                      </w:r>
                    </w:p>
                  </w:txbxContent>
                </v:textbox>
                <w10:wrap anchorx="margin"/>
              </v:shape>
            </w:pict>
          </mc:Fallback>
        </mc:AlternateContent>
      </w:r>
    </w:p>
    <w:p w14:paraId="027DF394" w14:textId="77777777" w:rsidR="00FD4B7D" w:rsidRPr="00FD4B7D" w:rsidRDefault="00FD4B7D" w:rsidP="00FD4B7D">
      <w:pPr>
        <w:suppressAutoHyphens/>
        <w:spacing w:after="0" w:line="240" w:lineRule="auto"/>
        <w:ind w:left="0" w:right="0"/>
        <w:jc w:val="center"/>
        <w:rPr>
          <w:b/>
          <w:sz w:val="32"/>
          <w:szCs w:val="32"/>
          <w:lang w:eastAsia="zh-CN"/>
        </w:rPr>
      </w:pPr>
    </w:p>
    <w:p w14:paraId="34F6270B" w14:textId="22DD2138" w:rsidR="00FD4B7D" w:rsidRPr="00FD4B7D" w:rsidRDefault="00FD4B7D" w:rsidP="00FD4B7D">
      <w:pPr>
        <w:suppressAutoHyphens/>
        <w:spacing w:after="0" w:line="240" w:lineRule="auto"/>
        <w:ind w:left="0" w:right="0"/>
        <w:jc w:val="center"/>
        <w:rPr>
          <w:rFonts w:ascii="Arial" w:hAnsi="Arial" w:cs="Arial"/>
          <w:b/>
          <w:sz w:val="32"/>
          <w:szCs w:val="32"/>
        </w:rPr>
      </w:pPr>
    </w:p>
    <w:p w14:paraId="6244A644" w14:textId="1FB764DD" w:rsidR="00FD4B7D" w:rsidRPr="00FD4B7D" w:rsidRDefault="006A1BAA" w:rsidP="00FD4B7D">
      <w:pPr>
        <w:suppressAutoHyphens/>
        <w:spacing w:after="0" w:line="240" w:lineRule="auto"/>
        <w:ind w:left="0" w:right="0"/>
        <w:jc w:val="center"/>
        <w:rPr>
          <w:b/>
          <w:sz w:val="32"/>
          <w:szCs w:val="32"/>
          <w:lang w:eastAsia="zh-CN"/>
        </w:rPr>
      </w:pPr>
      <w:r w:rsidRPr="00FD4B7D">
        <w:rPr>
          <w:noProof/>
          <w:lang w:eastAsia="zh-CN"/>
        </w:rPr>
        <mc:AlternateContent>
          <mc:Choice Requires="wps">
            <w:drawing>
              <wp:anchor distT="0" distB="0" distL="114300" distR="114300" simplePos="0" relativeHeight="251658257" behindDoc="0" locked="0" layoutInCell="1" allowOverlap="1" wp14:anchorId="56D821FA" wp14:editId="14A04ACB">
                <wp:simplePos x="0" y="0"/>
                <wp:positionH relativeFrom="column">
                  <wp:posOffset>1779905</wp:posOffset>
                </wp:positionH>
                <wp:positionV relativeFrom="paragraph">
                  <wp:posOffset>130175</wp:posOffset>
                </wp:positionV>
                <wp:extent cx="495300" cy="533400"/>
                <wp:effectExtent l="19050" t="19050" r="76200" b="571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533400"/>
                        </a:xfrm>
                        <a:prstGeom prst="straightConnector1">
                          <a:avLst/>
                        </a:prstGeom>
                        <a:noFill/>
                        <a:ln w="648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3E51459">
              <v:shapetype id="_x0000_t32" coordsize="21600,21600" o:oned="t" filled="f" o:spt="32" path="m,l21600,21600e" w14:anchorId="13FF969F">
                <v:path fillok="f" arrowok="t" o:connecttype="none"/>
                <o:lock v:ext="edit" shapetype="t"/>
              </v:shapetype>
              <v:shape id="Straight Arrow Connector 21" style="position:absolute;margin-left:140.15pt;margin-top:10.25pt;width:39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">
                <v:stroke joinstyle="miter" endcap="square" endarrow="block"/>
              </v:shape>
            </w:pict>
          </mc:Fallback>
        </mc:AlternateContent>
      </w:r>
      <w:r w:rsidRPr="00FD4B7D">
        <w:rPr>
          <w:noProof/>
          <w:lang w:eastAsia="zh-CN"/>
        </w:rPr>
        <mc:AlternateContent>
          <mc:Choice Requires="wps">
            <w:drawing>
              <wp:anchor distT="0" distB="0" distL="114300" distR="114300" simplePos="0" relativeHeight="251658255" behindDoc="0" locked="0" layoutInCell="1" allowOverlap="1" wp14:anchorId="5A324D9B" wp14:editId="60755F5A">
                <wp:simplePos x="0" y="0"/>
                <wp:positionH relativeFrom="margin">
                  <wp:posOffset>875029</wp:posOffset>
                </wp:positionH>
                <wp:positionV relativeFrom="paragraph">
                  <wp:posOffset>130174</wp:posOffset>
                </wp:positionV>
                <wp:extent cx="581025" cy="314325"/>
                <wp:effectExtent l="38100" t="19050" r="28575" b="476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314325"/>
                        </a:xfrm>
                        <a:prstGeom prst="straightConnector1">
                          <a:avLst/>
                        </a:prstGeom>
                        <a:noFill/>
                        <a:ln w="648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54CF5A1">
              <v:shape id="Straight Arrow Connector 22" style="position:absolute;margin-left:68.9pt;margin-top:10.25pt;width:45.75pt;height:24.75pt;flip:x;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" w14:anchorId="0CFC092E">
                <v:stroke joinstyle="miter" endcap="square" endarrow="block"/>
                <w10:wrap anchorx="margin"/>
              </v:shape>
            </w:pict>
          </mc:Fallback>
        </mc:AlternateContent>
      </w:r>
      <w:r w:rsidRPr="00FD4B7D">
        <w:rPr>
          <w:noProof/>
          <w:lang w:eastAsia="zh-CN"/>
        </w:rPr>
        <mc:AlternateContent>
          <mc:Choice Requires="wps">
            <w:drawing>
              <wp:anchor distT="0" distB="0" distL="114300" distR="114300" simplePos="0" relativeHeight="251658258" behindDoc="0" locked="0" layoutInCell="1" allowOverlap="1" wp14:anchorId="3C9C5886" wp14:editId="53155EB0">
                <wp:simplePos x="0" y="0"/>
                <wp:positionH relativeFrom="column">
                  <wp:posOffset>4704080</wp:posOffset>
                </wp:positionH>
                <wp:positionV relativeFrom="paragraph">
                  <wp:posOffset>111124</wp:posOffset>
                </wp:positionV>
                <wp:extent cx="361950" cy="324485"/>
                <wp:effectExtent l="19050" t="19050" r="76200" b="5651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324485"/>
                        </a:xfrm>
                        <a:prstGeom prst="straightConnector1">
                          <a:avLst/>
                        </a:prstGeom>
                        <a:noFill/>
                        <a:ln w="648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B7E99ED">
              <v:shape id="Straight Arrow Connector 20" style="position:absolute;margin-left:370.4pt;margin-top:8.75pt;width:28.5pt;height:2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" w14:anchorId="4E08A211">
                <v:stroke joinstyle="miter" endcap="square" endarrow="block"/>
              </v:shape>
            </w:pict>
          </mc:Fallback>
        </mc:AlternateContent>
      </w:r>
    </w:p>
    <w:p w14:paraId="7EAB644D" w14:textId="0E62B8E8" w:rsidR="00FD4B7D" w:rsidRPr="00FD4B7D" w:rsidRDefault="00B5437B" w:rsidP="00FD4B7D">
      <w:pPr>
        <w:suppressAutoHyphens/>
        <w:spacing w:after="0" w:line="240" w:lineRule="auto"/>
        <w:ind w:left="0" w:right="0"/>
        <w:jc w:val="center"/>
        <w:rPr>
          <w:b/>
          <w:sz w:val="32"/>
          <w:szCs w:val="32"/>
        </w:rPr>
      </w:pPr>
      <w:r w:rsidRPr="00FD4B7D">
        <w:rPr>
          <w:noProof/>
          <w:lang w:eastAsia="zh-CN"/>
        </w:rPr>
        <mc:AlternateContent>
          <mc:Choice Requires="wps">
            <w:drawing>
              <wp:anchor distT="0" distB="0" distL="114935" distR="114935" simplePos="0" relativeHeight="251658252" behindDoc="0" locked="0" layoutInCell="1" allowOverlap="1" wp14:anchorId="05DC45B7" wp14:editId="10BB0321">
                <wp:simplePos x="0" y="0"/>
                <wp:positionH relativeFrom="column">
                  <wp:posOffset>-439420</wp:posOffset>
                </wp:positionH>
                <wp:positionV relativeFrom="paragraph">
                  <wp:posOffset>296545</wp:posOffset>
                </wp:positionV>
                <wp:extent cx="2009775" cy="108585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85850"/>
                        </a:xfrm>
                        <a:prstGeom prst="rect">
                          <a:avLst/>
                        </a:prstGeom>
                        <a:solidFill>
                          <a:srgbClr val="FFFFFF"/>
                        </a:solidFill>
                        <a:ln w="6350">
                          <a:solidFill>
                            <a:srgbClr val="000000"/>
                          </a:solidFill>
                          <a:miter lim="800000"/>
                          <a:headEnd/>
                          <a:tailEnd/>
                        </a:ln>
                      </wps:spPr>
                      <wps:txbx>
                        <w:txbxContent>
                          <w:p w14:paraId="366B39EE" w14:textId="6BBE86E1" w:rsidR="00FD4B7D" w:rsidRDefault="00FD4B7D" w:rsidP="00A7393D">
                            <w:r>
                              <w:t>Första gången Neg</w:t>
                            </w:r>
                            <w:r w:rsidR="00036D34">
                              <w:t xml:space="preserve"> </w:t>
                            </w:r>
                            <w:r>
                              <w:t>urinsticka</w:t>
                            </w:r>
                            <w:r w:rsidR="00036D34">
                              <w:t xml:space="preserve"> </w:t>
                            </w:r>
                            <w:r>
                              <w:t>0 feber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1E0CCBF">
              <v:shape id="Text Box 18" style="position:absolute;left:0;text-align:left;margin-left:-34.6pt;margin-top:23.35pt;width:158.25pt;height:85.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" w14:anchorId="05DC45B7">
                <v:textbox>
                  <w:txbxContent>
                    <w:p w:rsidR="00FD4B7D" w:rsidP="00A7393D" w:rsidRDefault="00FD4B7D" w14:paraId="2E68E991" w14:textId="6BBE86E1">
                      <w:r>
                        <w:t>Första gången Neg</w:t>
                      </w:r>
                      <w:r w:rsidR="00036D34">
                        <w:t xml:space="preserve"> </w:t>
                      </w:r>
                      <w:r>
                        <w:t>urinsticka</w:t>
                      </w:r>
                      <w:r w:rsidR="00036D34">
                        <w:t xml:space="preserve"> </w:t>
                      </w:r>
                      <w:r>
                        <w:t>0 feber</w:t>
                      </w:r>
                    </w:p>
                  </w:txbxContent>
                </v:textbox>
              </v:shape>
            </w:pict>
          </mc:Fallback>
        </mc:AlternateContent>
      </w:r>
    </w:p>
    <w:p w14:paraId="1033E9DE" w14:textId="7C5C60FD" w:rsidR="00FD4B7D" w:rsidRPr="00FD4B7D" w:rsidRDefault="009B0FD5" w:rsidP="00FD4B7D">
      <w:pPr>
        <w:suppressAutoHyphens/>
        <w:spacing w:after="0" w:line="240" w:lineRule="auto"/>
        <w:ind w:left="0" w:right="0"/>
        <w:jc w:val="center"/>
        <w:rPr>
          <w:b/>
          <w:sz w:val="32"/>
          <w:szCs w:val="32"/>
          <w:lang w:eastAsia="zh-CN"/>
        </w:rPr>
      </w:pPr>
      <w:r w:rsidRPr="00FD4B7D">
        <w:rPr>
          <w:noProof/>
          <w:lang w:eastAsia="zh-CN"/>
        </w:rPr>
        <mc:AlternateContent>
          <mc:Choice Requires="wps">
            <w:drawing>
              <wp:anchor distT="0" distB="0" distL="114935" distR="114935" simplePos="0" relativeHeight="251658254" behindDoc="0" locked="0" layoutInCell="1" allowOverlap="1" wp14:anchorId="54FCEB50" wp14:editId="2112361C">
                <wp:simplePos x="0" y="0"/>
                <wp:positionH relativeFrom="column">
                  <wp:posOffset>4199255</wp:posOffset>
                </wp:positionH>
                <wp:positionV relativeFrom="paragraph">
                  <wp:posOffset>5715</wp:posOffset>
                </wp:positionV>
                <wp:extent cx="2299970" cy="895350"/>
                <wp:effectExtent l="0" t="0" r="2413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895350"/>
                        </a:xfrm>
                        <a:prstGeom prst="rect">
                          <a:avLst/>
                        </a:prstGeom>
                        <a:solidFill>
                          <a:srgbClr val="FFFFFF"/>
                        </a:solidFill>
                        <a:ln w="6350">
                          <a:solidFill>
                            <a:srgbClr val="000000"/>
                          </a:solidFill>
                          <a:miter lim="800000"/>
                          <a:headEnd/>
                          <a:tailEnd/>
                        </a:ln>
                      </wps:spPr>
                      <wps:txbx>
                        <w:txbxContent>
                          <w:p w14:paraId="06671AF2" w14:textId="77777777" w:rsidR="00FD4B7D" w:rsidRDefault="00FD4B7D" w:rsidP="00FD4B7D">
                            <w:r>
                              <w:t>Recidiverande epididymit.  Oavsett fynd på urinsticka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A749454">
              <v:shape id="Text Box 19" style="position:absolute;left:0;text-align:left;margin-left:330.65pt;margin-top:.45pt;width:181.1pt;height:70.5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3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" w14:anchorId="54FCEB50">
                <v:textbox>
                  <w:txbxContent>
                    <w:p w:rsidR="00FD4B7D" w:rsidP="00FD4B7D" w:rsidRDefault="00FD4B7D" w14:paraId="7DE0FE09" w14:textId="77777777">
                      <w:r>
                        <w:t>Recidiverande epididymit.  Oavsett fynd på urinsticka</w:t>
                      </w:r>
                    </w:p>
                  </w:txbxContent>
                </v:textbox>
              </v:shape>
            </w:pict>
          </mc:Fallback>
        </mc:AlternateContent>
      </w:r>
    </w:p>
    <w:p w14:paraId="329FA1EC" w14:textId="2058D406" w:rsidR="00FD4B7D" w:rsidRPr="00FD4B7D" w:rsidRDefault="009B0FD5" w:rsidP="00FD4B7D">
      <w:pPr>
        <w:suppressAutoHyphens/>
        <w:spacing w:after="0" w:line="240" w:lineRule="auto"/>
        <w:ind w:left="0" w:right="0"/>
        <w:jc w:val="center"/>
        <w:rPr>
          <w:b/>
          <w:sz w:val="32"/>
          <w:szCs w:val="32"/>
        </w:rPr>
      </w:pPr>
      <w:r w:rsidRPr="00FD4B7D">
        <w:rPr>
          <w:noProof/>
          <w:lang w:eastAsia="zh-CN"/>
        </w:rPr>
        <mc:AlternateContent>
          <mc:Choice Requires="wps">
            <w:drawing>
              <wp:anchor distT="0" distB="0" distL="114935" distR="114935" simplePos="0" relativeHeight="251658253" behindDoc="0" locked="0" layoutInCell="1" allowOverlap="1" wp14:anchorId="6E6B354D" wp14:editId="15E753BC">
                <wp:simplePos x="0" y="0"/>
                <wp:positionH relativeFrom="margin">
                  <wp:posOffset>1672590</wp:posOffset>
                </wp:positionH>
                <wp:positionV relativeFrom="paragraph">
                  <wp:posOffset>57785</wp:posOffset>
                </wp:positionV>
                <wp:extent cx="2409825" cy="609600"/>
                <wp:effectExtent l="0" t="0" r="2857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09600"/>
                        </a:xfrm>
                        <a:prstGeom prst="rect">
                          <a:avLst/>
                        </a:prstGeom>
                        <a:solidFill>
                          <a:srgbClr val="FFFFFF"/>
                        </a:solidFill>
                        <a:ln w="6350">
                          <a:solidFill>
                            <a:srgbClr val="000000"/>
                          </a:solidFill>
                          <a:miter lim="800000"/>
                          <a:headEnd/>
                          <a:tailEnd/>
                        </a:ln>
                      </wps:spPr>
                      <wps:txbx>
                        <w:txbxContent>
                          <w:p w14:paraId="19EE2CA3" w14:textId="77777777" w:rsidR="00FD4B7D" w:rsidRDefault="00FD4B7D" w:rsidP="00FD4B7D">
                            <w:r>
                              <w:t xml:space="preserve">Första gången Pos urinsticka*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58F081F">
              <v:shape id="Text Box 17" style="position:absolute;left:0;text-align:left;margin-left:131.7pt;margin-top:4.55pt;width:189.75pt;height:48pt;z-index:25167257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spid="_x0000_s103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" w14:anchorId="6E6B354D">
                <v:textbox>
                  <w:txbxContent>
                    <w:p w:rsidR="00FD4B7D" w:rsidP="00FD4B7D" w:rsidRDefault="00FD4B7D" w14:paraId="2FEE5750" w14:textId="77777777">
                      <w:r>
                        <w:t xml:space="preserve">Första gången Pos urinsticka* </w:t>
                      </w:r>
                    </w:p>
                  </w:txbxContent>
                </v:textbox>
                <w10:wrap anchorx="margin"/>
              </v:shape>
            </w:pict>
          </mc:Fallback>
        </mc:AlternateContent>
      </w:r>
    </w:p>
    <w:p w14:paraId="31139E05" w14:textId="3AFD3EA3" w:rsidR="00FD4B7D" w:rsidRPr="00FD4B7D" w:rsidRDefault="00FD4B7D" w:rsidP="00FD4B7D">
      <w:pPr>
        <w:suppressAutoHyphens/>
        <w:spacing w:after="0" w:line="240" w:lineRule="auto"/>
        <w:ind w:left="0" w:right="0"/>
        <w:jc w:val="center"/>
        <w:rPr>
          <w:b/>
          <w:sz w:val="32"/>
          <w:szCs w:val="32"/>
        </w:rPr>
      </w:pPr>
    </w:p>
    <w:p w14:paraId="58A20400" w14:textId="26B64343" w:rsidR="00FD4B7D" w:rsidRPr="00FD4B7D" w:rsidRDefault="00FD4B7D" w:rsidP="00FD4B7D">
      <w:pPr>
        <w:suppressAutoHyphens/>
        <w:spacing w:after="0" w:line="240" w:lineRule="auto"/>
        <w:ind w:left="0" w:right="0"/>
        <w:jc w:val="center"/>
        <w:rPr>
          <w:b/>
          <w:sz w:val="32"/>
          <w:szCs w:val="32"/>
        </w:rPr>
      </w:pPr>
    </w:p>
    <w:p w14:paraId="5A805A33" w14:textId="60D0E1FE" w:rsidR="00FD4B7D" w:rsidRPr="00FD4B7D" w:rsidRDefault="009B0FD5" w:rsidP="00FD4B7D">
      <w:pPr>
        <w:suppressAutoHyphens/>
        <w:spacing w:after="0" w:line="240" w:lineRule="auto"/>
        <w:ind w:left="0" w:right="0"/>
        <w:jc w:val="center"/>
        <w:rPr>
          <w:b/>
          <w:sz w:val="32"/>
          <w:szCs w:val="32"/>
          <w:lang w:eastAsia="zh-CN"/>
        </w:rPr>
      </w:pPr>
      <w:r w:rsidRPr="00FD4B7D">
        <w:rPr>
          <w:noProof/>
          <w:lang w:eastAsia="zh-CN"/>
        </w:rPr>
        <mc:AlternateContent>
          <mc:Choice Requires="wps">
            <w:drawing>
              <wp:anchor distT="0" distB="0" distL="114300" distR="114300" simplePos="0" relativeHeight="251658270" behindDoc="0" locked="0" layoutInCell="1" allowOverlap="1" wp14:anchorId="781AA544" wp14:editId="487AAF6E">
                <wp:simplePos x="0" y="0"/>
                <wp:positionH relativeFrom="margin">
                  <wp:align>center</wp:align>
                </wp:positionH>
                <wp:positionV relativeFrom="paragraph">
                  <wp:posOffset>90170</wp:posOffset>
                </wp:positionV>
                <wp:extent cx="180975" cy="171450"/>
                <wp:effectExtent l="19050" t="0" r="28575" b="38100"/>
                <wp:wrapNone/>
                <wp:docPr id="13" name="Arrow: Dow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AA0ED93">
              <v:shape id="Arrow: Down 13" style="position:absolute;margin-left:0;margin-top:7.1pt;width:14.25pt;height:13.5pt;z-index:2516899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" w14:anchorId="734282C2">
                <v:stroke endcap="square"/>
                <w10:wrap anchorx="margin"/>
              </v:shape>
            </w:pict>
          </mc:Fallback>
        </mc:AlternateContent>
      </w:r>
      <w:r w:rsidRPr="00FD4B7D">
        <w:rPr>
          <w:noProof/>
          <w:lang w:eastAsia="zh-CN"/>
        </w:rPr>
        <mc:AlternateContent>
          <mc:Choice Requires="wps">
            <w:drawing>
              <wp:anchor distT="0" distB="0" distL="114300" distR="114300" simplePos="0" relativeHeight="251658265" behindDoc="0" locked="0" layoutInCell="1" allowOverlap="1" wp14:anchorId="21E8B12D" wp14:editId="38A52E0E">
                <wp:simplePos x="0" y="0"/>
                <wp:positionH relativeFrom="margin">
                  <wp:posOffset>5305425</wp:posOffset>
                </wp:positionH>
                <wp:positionV relativeFrom="paragraph">
                  <wp:posOffset>17145</wp:posOffset>
                </wp:positionV>
                <wp:extent cx="180975" cy="171450"/>
                <wp:effectExtent l="19050" t="0" r="28575" b="38100"/>
                <wp:wrapNone/>
                <wp:docPr id="16" name="Arrow: Dow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71E9BDEE">
              <v:shape id="Arrow: Down 16" style="position:absolute;margin-left:417.75pt;margin-top:1.35pt;width:14.25pt;height:13.5pt;z-index:2516848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" w14:anchorId="04AD950D">
                <v:stroke endcap="square"/>
                <w10:wrap anchorx="margin"/>
              </v:shape>
            </w:pict>
          </mc:Fallback>
        </mc:AlternateContent>
      </w:r>
    </w:p>
    <w:p w14:paraId="09114D71" w14:textId="338ECC71" w:rsidR="00FD4B7D" w:rsidRPr="00FD4B7D" w:rsidRDefault="00976F0E" w:rsidP="00FD4B7D">
      <w:pPr>
        <w:suppressAutoHyphens/>
        <w:spacing w:after="0" w:line="240" w:lineRule="auto"/>
        <w:ind w:left="0" w:right="0"/>
        <w:rPr>
          <w:b/>
        </w:rPr>
      </w:pPr>
      <w:r w:rsidRPr="00FD4B7D">
        <w:rPr>
          <w:noProof/>
          <w:lang w:eastAsia="zh-CN"/>
        </w:rPr>
        <mc:AlternateContent>
          <mc:Choice Requires="wps">
            <w:drawing>
              <wp:anchor distT="0" distB="0" distL="114300" distR="114300" simplePos="0" relativeHeight="251658268" behindDoc="0" locked="0" layoutInCell="1" allowOverlap="1" wp14:anchorId="51BDC425" wp14:editId="4B9D2F50">
                <wp:simplePos x="0" y="0"/>
                <wp:positionH relativeFrom="margin">
                  <wp:posOffset>392430</wp:posOffset>
                </wp:positionH>
                <wp:positionV relativeFrom="paragraph">
                  <wp:posOffset>118110</wp:posOffset>
                </wp:positionV>
                <wp:extent cx="180975" cy="171450"/>
                <wp:effectExtent l="19050" t="0" r="28575" b="38100"/>
                <wp:wrapNone/>
                <wp:docPr id="14" name="Arrow: Dow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EEC8207">
              <v:shape id="Arrow: Down 14" style="position:absolute;margin-left:30.9pt;margin-top:9.3pt;width:14.25pt;height:13.5pt;z-index:2516879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" w14:anchorId="1F792004">
                <v:stroke endcap="square"/>
                <w10:wrap anchorx="margin"/>
              </v:shape>
            </w:pict>
          </mc:Fallback>
        </mc:AlternateContent>
      </w:r>
      <w:r w:rsidR="00A7393D" w:rsidRPr="00FD4B7D">
        <w:rPr>
          <w:noProof/>
          <w:lang w:eastAsia="zh-CN"/>
        </w:rPr>
        <mc:AlternateContent>
          <mc:Choice Requires="wps">
            <w:drawing>
              <wp:anchor distT="0" distB="0" distL="114935" distR="114935" simplePos="0" relativeHeight="251658261" behindDoc="0" locked="0" layoutInCell="1" allowOverlap="1" wp14:anchorId="769B3D0F" wp14:editId="3428E069">
                <wp:simplePos x="0" y="0"/>
                <wp:positionH relativeFrom="margin">
                  <wp:posOffset>1739265</wp:posOffset>
                </wp:positionH>
                <wp:positionV relativeFrom="paragraph">
                  <wp:posOffset>132715</wp:posOffset>
                </wp:positionV>
                <wp:extent cx="2295525" cy="685800"/>
                <wp:effectExtent l="0" t="0" r="2857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685800"/>
                        </a:xfrm>
                        <a:prstGeom prst="rect">
                          <a:avLst/>
                        </a:prstGeom>
                        <a:solidFill>
                          <a:srgbClr val="FFFFFF"/>
                        </a:solidFill>
                        <a:ln w="6350">
                          <a:solidFill>
                            <a:srgbClr val="000000"/>
                          </a:solidFill>
                          <a:miter lim="800000"/>
                          <a:headEnd/>
                          <a:tailEnd/>
                        </a:ln>
                      </wps:spPr>
                      <wps:txbx>
                        <w:txbxContent>
                          <w:p w14:paraId="19AFE359" w14:textId="77777777" w:rsidR="00FD4B7D" w:rsidRDefault="00FD4B7D" w:rsidP="00FD4B7D">
                            <w:r>
                              <w:t>Urinodling (!) Antibiotika** NSAID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1EBA855">
              <v:shape id="Text Box 11" style="position:absolute;margin-left:136.95pt;margin-top:10.45pt;width:180.75pt;height:54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spid="_x0000_s104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" w14:anchorId="769B3D0F">
                <v:textbox>
                  <w:txbxContent>
                    <w:p w:rsidR="00FD4B7D" w:rsidP="00FD4B7D" w:rsidRDefault="00FD4B7D" w14:paraId="0B7CF4D3" w14:textId="77777777">
                      <w:r>
                        <w:t>Urinodling (!) Antibiotika** NSAID</w:t>
                      </w:r>
                    </w:p>
                  </w:txbxContent>
                </v:textbox>
                <w10:wrap anchorx="margin"/>
              </v:shape>
            </w:pict>
          </mc:Fallback>
        </mc:AlternateContent>
      </w:r>
      <w:r w:rsidR="009B0FD5" w:rsidRPr="00FD4B7D">
        <w:rPr>
          <w:noProof/>
          <w:lang w:eastAsia="zh-CN"/>
        </w:rPr>
        <mc:AlternateContent>
          <mc:Choice Requires="wps">
            <w:drawing>
              <wp:anchor distT="0" distB="0" distL="114935" distR="114935" simplePos="0" relativeHeight="251658263" behindDoc="0" locked="0" layoutInCell="1" allowOverlap="1" wp14:anchorId="76E1DBE4" wp14:editId="055A56EA">
                <wp:simplePos x="0" y="0"/>
                <wp:positionH relativeFrom="column">
                  <wp:posOffset>4332605</wp:posOffset>
                </wp:positionH>
                <wp:positionV relativeFrom="paragraph">
                  <wp:posOffset>8890</wp:posOffset>
                </wp:positionV>
                <wp:extent cx="2185670" cy="895350"/>
                <wp:effectExtent l="0" t="0" r="2413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670" cy="895350"/>
                        </a:xfrm>
                        <a:prstGeom prst="rect">
                          <a:avLst/>
                        </a:prstGeom>
                        <a:solidFill>
                          <a:srgbClr val="FFFFFF"/>
                        </a:solidFill>
                        <a:ln w="6350">
                          <a:solidFill>
                            <a:srgbClr val="000000"/>
                          </a:solidFill>
                          <a:miter lim="800000"/>
                          <a:headEnd/>
                          <a:tailEnd/>
                        </a:ln>
                      </wps:spPr>
                      <wps:txbx>
                        <w:txbxContent>
                          <w:p w14:paraId="04A93865" w14:textId="77777777" w:rsidR="00FD4B7D" w:rsidRDefault="00FD4B7D" w:rsidP="00FD4B7D">
                            <w:r>
                              <w:t>Urinodling (!) Antibiotika**NSAID</w:t>
                            </w:r>
                          </w:p>
                          <w:p w14:paraId="6AE525FF" w14:textId="77777777" w:rsidR="00FD4B7D" w:rsidRDefault="00FD4B7D" w:rsidP="00FD4B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C965483">
              <v:shape id="Text Box 15" style="position:absolute;margin-left:341.15pt;margin-top:.7pt;width:172.1pt;height:70.5pt;z-index:251682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4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" w14:anchorId="76E1DBE4">
                <v:textbox>
                  <w:txbxContent>
                    <w:p w:rsidR="00FD4B7D" w:rsidP="00FD4B7D" w:rsidRDefault="00FD4B7D" w14:paraId="705E069B" w14:textId="77777777">
                      <w:r>
                        <w:t>Urinodling (!) Antibiotika**NSAID</w:t>
                      </w:r>
                    </w:p>
                    <w:p w:rsidR="00FD4B7D" w:rsidP="00FD4B7D" w:rsidRDefault="00FD4B7D" w14:paraId="72A3D3EC" w14:textId="77777777"/>
                  </w:txbxContent>
                </v:textbox>
              </v:shape>
            </w:pict>
          </mc:Fallback>
        </mc:AlternateContent>
      </w:r>
    </w:p>
    <w:p w14:paraId="77D4A5A4" w14:textId="1C0791E0" w:rsidR="00FD4B7D" w:rsidRPr="00FD4B7D" w:rsidRDefault="00976F0E" w:rsidP="00FD4B7D">
      <w:pPr>
        <w:suppressAutoHyphens/>
        <w:spacing w:after="0" w:line="240" w:lineRule="auto"/>
        <w:ind w:left="0" w:right="0"/>
        <w:rPr>
          <w:b/>
        </w:rPr>
      </w:pPr>
      <w:r w:rsidRPr="00FD4B7D">
        <w:rPr>
          <w:noProof/>
          <w:lang w:eastAsia="zh-CN"/>
        </w:rPr>
        <mc:AlternateContent>
          <mc:Choice Requires="wps">
            <w:drawing>
              <wp:anchor distT="0" distB="0" distL="114935" distR="114935" simplePos="0" relativeHeight="251658259" behindDoc="0" locked="0" layoutInCell="1" allowOverlap="1" wp14:anchorId="31431C23" wp14:editId="3068AAAD">
                <wp:simplePos x="0" y="0"/>
                <wp:positionH relativeFrom="column">
                  <wp:posOffset>-372745</wp:posOffset>
                </wp:positionH>
                <wp:positionV relativeFrom="paragraph">
                  <wp:posOffset>119380</wp:posOffset>
                </wp:positionV>
                <wp:extent cx="1924050" cy="5048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504825"/>
                        </a:xfrm>
                        <a:prstGeom prst="rect">
                          <a:avLst/>
                        </a:prstGeom>
                        <a:solidFill>
                          <a:srgbClr val="FFFFFF"/>
                        </a:solidFill>
                        <a:ln w="6350">
                          <a:solidFill>
                            <a:srgbClr val="000000"/>
                          </a:solidFill>
                          <a:miter lim="800000"/>
                          <a:headEnd/>
                          <a:tailEnd/>
                        </a:ln>
                      </wps:spPr>
                      <wps:txbx>
                        <w:txbxContent>
                          <w:p w14:paraId="4BF575A1" w14:textId="77777777" w:rsidR="00FD4B7D" w:rsidRDefault="00FD4B7D" w:rsidP="00FD4B7D">
                            <w:r>
                              <w:t>Ev NSAID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C2DF881">
              <v:shape id="Text Box 12" style="position:absolute;margin-left:-29.35pt;margin-top:9.4pt;width:151.5pt;height:39.75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4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" w14:anchorId="31431C23">
                <v:textbox>
                  <w:txbxContent>
                    <w:p w:rsidR="00FD4B7D" w:rsidP="00FD4B7D" w:rsidRDefault="00FD4B7D" w14:paraId="3A61D9F1" w14:textId="77777777">
                      <w:proofErr w:type="spellStart"/>
                      <w:r>
                        <w:t>Ev</w:t>
                      </w:r>
                      <w:proofErr w:type="spellEnd"/>
                      <w:r>
                        <w:t xml:space="preserve"> NSAID</w:t>
                      </w:r>
                    </w:p>
                  </w:txbxContent>
                </v:textbox>
              </v:shape>
            </w:pict>
          </mc:Fallback>
        </mc:AlternateContent>
      </w:r>
    </w:p>
    <w:p w14:paraId="33E36A42" w14:textId="4CA2C90B" w:rsidR="00FD4B7D" w:rsidRPr="00FD4B7D" w:rsidRDefault="00FD4B7D" w:rsidP="00FD4B7D">
      <w:pPr>
        <w:suppressAutoHyphens/>
        <w:spacing w:after="0" w:line="240" w:lineRule="auto"/>
        <w:ind w:left="0" w:right="0"/>
        <w:rPr>
          <w:b/>
          <w:lang w:eastAsia="zh-CN"/>
        </w:rPr>
      </w:pPr>
    </w:p>
    <w:p w14:paraId="36702C2F" w14:textId="3B2B43C9" w:rsidR="00FD4B7D" w:rsidRPr="00FD4B7D" w:rsidRDefault="00FD4B7D" w:rsidP="00FD4B7D">
      <w:pPr>
        <w:suppressAutoHyphens/>
        <w:spacing w:after="0" w:line="240" w:lineRule="auto"/>
        <w:ind w:left="0" w:right="0"/>
        <w:rPr>
          <w:b/>
        </w:rPr>
      </w:pPr>
    </w:p>
    <w:p w14:paraId="085BE87C" w14:textId="77777777" w:rsidR="00FD4B7D" w:rsidRPr="00FD4B7D" w:rsidRDefault="00FD4B7D" w:rsidP="00FD4B7D">
      <w:pPr>
        <w:suppressAutoHyphens/>
        <w:spacing w:after="0" w:line="240" w:lineRule="auto"/>
        <w:ind w:left="0" w:right="0"/>
        <w:rPr>
          <w:b/>
          <w:lang w:eastAsia="zh-CN"/>
        </w:rPr>
      </w:pPr>
    </w:p>
    <w:p w14:paraId="48F2959E" w14:textId="6AEC9F66" w:rsidR="00FD4B7D" w:rsidRPr="00FD4B7D" w:rsidRDefault="00976F0E" w:rsidP="00FD4B7D">
      <w:pPr>
        <w:suppressAutoHyphens/>
        <w:spacing w:after="0" w:line="240" w:lineRule="auto"/>
        <w:ind w:left="0" w:right="0"/>
        <w:rPr>
          <w:b/>
          <w:lang w:eastAsia="zh-CN"/>
        </w:rPr>
      </w:pPr>
      <w:r w:rsidRPr="00FD4B7D">
        <w:rPr>
          <w:noProof/>
          <w:lang w:eastAsia="zh-CN"/>
        </w:rPr>
        <mc:AlternateContent>
          <mc:Choice Requires="wps">
            <w:drawing>
              <wp:anchor distT="0" distB="0" distL="114300" distR="114300" simplePos="0" relativeHeight="251658269" behindDoc="0" locked="0" layoutInCell="1" allowOverlap="1" wp14:anchorId="5404EDD6" wp14:editId="12AC0AFC">
                <wp:simplePos x="0" y="0"/>
                <wp:positionH relativeFrom="margin">
                  <wp:align>center</wp:align>
                </wp:positionH>
                <wp:positionV relativeFrom="paragraph">
                  <wp:posOffset>40005</wp:posOffset>
                </wp:positionV>
                <wp:extent cx="180975" cy="171450"/>
                <wp:effectExtent l="19050" t="0" r="28575" b="38100"/>
                <wp:wrapNone/>
                <wp:docPr id="5"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43D15A38">
              <v:shape id="Arrow: Down 5" style="position:absolute;margin-left:0;margin-top:3.15pt;width:14.25pt;height:13.5pt;z-index:2516889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" w14:anchorId="4F59B2D0">
                <v:stroke endcap="square"/>
                <w10:wrap anchorx="margin"/>
              </v:shape>
            </w:pict>
          </mc:Fallback>
        </mc:AlternateContent>
      </w:r>
      <w:r w:rsidRPr="00FD4B7D">
        <w:rPr>
          <w:noProof/>
          <w:lang w:eastAsia="zh-CN"/>
        </w:rPr>
        <mc:AlternateContent>
          <mc:Choice Requires="wps">
            <w:drawing>
              <wp:anchor distT="0" distB="0" distL="114300" distR="114300" simplePos="0" relativeHeight="251658267" behindDoc="0" locked="0" layoutInCell="1" allowOverlap="1" wp14:anchorId="6FCAD972" wp14:editId="09826879">
                <wp:simplePos x="0" y="0"/>
                <wp:positionH relativeFrom="margin">
                  <wp:posOffset>440055</wp:posOffset>
                </wp:positionH>
                <wp:positionV relativeFrom="paragraph">
                  <wp:posOffset>46990</wp:posOffset>
                </wp:positionV>
                <wp:extent cx="180975" cy="171450"/>
                <wp:effectExtent l="19050" t="0" r="28575" b="3810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C65E989">
              <v:shape id="Arrow: Down 7" style="position:absolute;margin-left:34.65pt;margin-top:3.7pt;width:14.25pt;height:13.5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" w14:anchorId="4FB703E3">
                <v:stroke endcap="square"/>
                <w10:wrap anchorx="margin"/>
              </v:shape>
            </w:pict>
          </mc:Fallback>
        </mc:AlternateContent>
      </w:r>
      <w:r w:rsidR="00D32912" w:rsidRPr="00FD4B7D">
        <w:rPr>
          <w:noProof/>
          <w:lang w:eastAsia="zh-CN"/>
        </w:rPr>
        <mc:AlternateContent>
          <mc:Choice Requires="wps">
            <w:drawing>
              <wp:anchor distT="0" distB="0" distL="114300" distR="114300" simplePos="0" relativeHeight="251658266" behindDoc="0" locked="0" layoutInCell="1" allowOverlap="1" wp14:anchorId="3C825A31" wp14:editId="22A73B4E">
                <wp:simplePos x="0" y="0"/>
                <wp:positionH relativeFrom="margin">
                  <wp:posOffset>5362575</wp:posOffset>
                </wp:positionH>
                <wp:positionV relativeFrom="paragraph">
                  <wp:posOffset>118745</wp:posOffset>
                </wp:positionV>
                <wp:extent cx="180975" cy="171450"/>
                <wp:effectExtent l="19050" t="0" r="28575" b="38100"/>
                <wp:wrapNone/>
                <wp:docPr id="8"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1450"/>
                        </a:xfrm>
                        <a:prstGeom prst="downArrow">
                          <a:avLst>
                            <a:gd name="adj1" fmla="val 50000"/>
                            <a:gd name="adj2" fmla="val 50000"/>
                          </a:avLst>
                        </a:prstGeom>
                        <a:solidFill>
                          <a:srgbClr val="FFFFFF"/>
                        </a:solidFill>
                        <a:ln w="1260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53DFB3D1">
              <v:shape id="Arrow: Down 8" style="position:absolute;margin-left:422.25pt;margin-top:9.35pt;width:14.25pt;height:13.5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weight=".35mm"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" w14:anchorId="5DAE0028">
                <v:stroke endcap="square"/>
                <w10:wrap anchorx="margin"/>
              </v:shape>
            </w:pict>
          </mc:Fallback>
        </mc:AlternateContent>
      </w:r>
    </w:p>
    <w:p w14:paraId="1D62AD8F" w14:textId="45485755" w:rsidR="00FD4B7D" w:rsidRPr="00FD4B7D" w:rsidRDefault="00A7393D" w:rsidP="00FD4B7D">
      <w:pPr>
        <w:suppressAutoHyphens/>
        <w:spacing w:after="0" w:line="240" w:lineRule="auto"/>
        <w:ind w:left="0" w:right="0"/>
        <w:rPr>
          <w:b/>
        </w:rPr>
      </w:pPr>
      <w:r w:rsidRPr="00FD4B7D">
        <w:rPr>
          <w:noProof/>
          <w:lang w:eastAsia="zh-CN"/>
        </w:rPr>
        <mc:AlternateContent>
          <mc:Choice Requires="wps">
            <w:drawing>
              <wp:anchor distT="0" distB="0" distL="114935" distR="114935" simplePos="0" relativeHeight="251658260" behindDoc="0" locked="0" layoutInCell="1" allowOverlap="1" wp14:anchorId="04298D31" wp14:editId="168D9FE3">
                <wp:simplePos x="0" y="0"/>
                <wp:positionH relativeFrom="column">
                  <wp:posOffset>-448945</wp:posOffset>
                </wp:positionH>
                <wp:positionV relativeFrom="paragraph">
                  <wp:posOffset>205105</wp:posOffset>
                </wp:positionV>
                <wp:extent cx="2085975" cy="56197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61975"/>
                        </a:xfrm>
                        <a:prstGeom prst="rect">
                          <a:avLst/>
                        </a:prstGeom>
                        <a:solidFill>
                          <a:srgbClr val="FFFFFF"/>
                        </a:solidFill>
                        <a:ln w="6350">
                          <a:solidFill>
                            <a:srgbClr val="000000"/>
                          </a:solidFill>
                          <a:miter lim="800000"/>
                          <a:headEnd/>
                          <a:tailEnd/>
                        </a:ln>
                      </wps:spPr>
                      <wps:txbx>
                        <w:txbxContent>
                          <w:p w14:paraId="188DB887" w14:textId="4C2C236E" w:rsidR="00FD4B7D" w:rsidRDefault="00FD4B7D" w:rsidP="00EC2AE7">
                            <w:r>
                              <w:t>Ingen uppföljning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BDBFC88">
              <v:shape id="Text Box 1" style="position:absolute;margin-left:-35.35pt;margin-top:16.15pt;width:164.25pt;height:44.25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4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" w14:anchorId="04298D31">
                <v:textbox>
                  <w:txbxContent>
                    <w:p w:rsidR="00FD4B7D" w:rsidP="00EC2AE7" w:rsidRDefault="00FD4B7D" w14:paraId="45F74554" w14:textId="4C2C236E">
                      <w:r>
                        <w:t>Ingen uppföljning</w:t>
                      </w:r>
                    </w:p>
                  </w:txbxContent>
                </v:textbox>
              </v:shape>
            </w:pict>
          </mc:Fallback>
        </mc:AlternateContent>
      </w:r>
    </w:p>
    <w:p w14:paraId="6DA914A6" w14:textId="0889942A" w:rsidR="00FD4B7D" w:rsidRPr="00FD4B7D" w:rsidRDefault="009B0FD5" w:rsidP="00FD4B7D">
      <w:pPr>
        <w:suppressAutoHyphens/>
        <w:spacing w:after="0" w:line="240" w:lineRule="auto"/>
        <w:ind w:left="0" w:right="0"/>
        <w:rPr>
          <w:b/>
        </w:rPr>
      </w:pPr>
      <w:r w:rsidRPr="00FD4B7D">
        <w:rPr>
          <w:noProof/>
          <w:lang w:eastAsia="zh-CN"/>
        </w:rPr>
        <mc:AlternateContent>
          <mc:Choice Requires="wps">
            <w:drawing>
              <wp:anchor distT="0" distB="0" distL="114935" distR="114935" simplePos="0" relativeHeight="251658262" behindDoc="0" locked="0" layoutInCell="1" allowOverlap="1" wp14:anchorId="5C251BA8" wp14:editId="15FDCE12">
                <wp:simplePos x="0" y="0"/>
                <wp:positionH relativeFrom="column">
                  <wp:posOffset>1798955</wp:posOffset>
                </wp:positionH>
                <wp:positionV relativeFrom="paragraph">
                  <wp:posOffset>20320</wp:posOffset>
                </wp:positionV>
                <wp:extent cx="2247900" cy="11430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143000"/>
                        </a:xfrm>
                        <a:prstGeom prst="rect">
                          <a:avLst/>
                        </a:prstGeom>
                        <a:solidFill>
                          <a:srgbClr val="FFFFFF"/>
                        </a:solidFill>
                        <a:ln w="6350">
                          <a:solidFill>
                            <a:srgbClr val="000000"/>
                          </a:solidFill>
                          <a:miter lim="800000"/>
                          <a:headEnd/>
                          <a:tailEnd/>
                        </a:ln>
                      </wps:spPr>
                      <wps:txbx>
                        <w:txbxContent>
                          <w:p w14:paraId="3425D12F" w14:textId="77777777" w:rsidR="00FD4B7D" w:rsidRDefault="00FD4B7D" w:rsidP="00FD4B7D">
                            <w:r>
                              <w:t>Uppföljning med ultraljud urinvägar + åb PUNCK 3-4v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DD8A624">
              <v:shape id="Text Box 3" style="position:absolute;margin-left:141.65pt;margin-top:1.6pt;width:177pt;height:90pt;z-index:2516817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4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" w14:anchorId="5C251BA8">
                <v:textbox>
                  <w:txbxContent>
                    <w:p w:rsidR="00FD4B7D" w:rsidP="00FD4B7D" w:rsidRDefault="00FD4B7D" w14:paraId="001256D0" w14:textId="77777777">
                      <w:r>
                        <w:t xml:space="preserve">Uppföljning med ultraljud urinvägar + </w:t>
                      </w:r>
                      <w:proofErr w:type="spellStart"/>
                      <w:r>
                        <w:t>åb</w:t>
                      </w:r>
                      <w:proofErr w:type="spellEnd"/>
                      <w:r>
                        <w:t xml:space="preserve"> PUNCK 3-4v</w:t>
                      </w:r>
                    </w:p>
                  </w:txbxContent>
                </v:textbox>
              </v:shape>
            </w:pict>
          </mc:Fallback>
        </mc:AlternateContent>
      </w:r>
      <w:r w:rsidR="002B387B" w:rsidRPr="00FD4B7D">
        <w:rPr>
          <w:noProof/>
          <w:lang w:eastAsia="zh-CN"/>
        </w:rPr>
        <mc:AlternateContent>
          <mc:Choice Requires="wps">
            <w:drawing>
              <wp:anchor distT="0" distB="0" distL="114935" distR="114935" simplePos="0" relativeHeight="251658264" behindDoc="0" locked="0" layoutInCell="1" allowOverlap="1" wp14:anchorId="16A2F1F9" wp14:editId="0727D41B">
                <wp:simplePos x="0" y="0"/>
                <wp:positionH relativeFrom="column">
                  <wp:posOffset>4380230</wp:posOffset>
                </wp:positionH>
                <wp:positionV relativeFrom="paragraph">
                  <wp:posOffset>10795</wp:posOffset>
                </wp:positionV>
                <wp:extent cx="2118995" cy="1924050"/>
                <wp:effectExtent l="0" t="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1924050"/>
                        </a:xfrm>
                        <a:prstGeom prst="rect">
                          <a:avLst/>
                        </a:prstGeom>
                        <a:solidFill>
                          <a:srgbClr val="FFFFFF"/>
                        </a:solidFill>
                        <a:ln w="6350">
                          <a:solidFill>
                            <a:srgbClr val="000000"/>
                          </a:solidFill>
                          <a:miter lim="800000"/>
                          <a:headEnd/>
                          <a:tailEnd/>
                        </a:ln>
                      </wps:spPr>
                      <wps:txbx>
                        <w:txbxContent>
                          <w:p w14:paraId="2D014091" w14:textId="77777777" w:rsidR="00FD4B7D" w:rsidRDefault="00FD4B7D" w:rsidP="00FD4B7D">
                            <w:r>
                              <w:t>Uppföljning med ultraljud urinvägar + åb PUNCK 3-4v då ställningstagande till MUC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7A9E992">
              <v:shape id="Text Box 2" style="position:absolute;margin-left:344.9pt;margin-top:.85pt;width:166.85pt;height:151.5pt;z-index:2516838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spid="_x0000_s1045"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" w14:anchorId="16A2F1F9">
                <v:textbox>
                  <w:txbxContent>
                    <w:p w:rsidR="00FD4B7D" w:rsidP="00FD4B7D" w:rsidRDefault="00FD4B7D" w14:paraId="503EAB36" w14:textId="77777777">
                      <w:r>
                        <w:t xml:space="preserve">Uppföljning med ultraljud urinvägar + </w:t>
                      </w:r>
                      <w:proofErr w:type="spellStart"/>
                      <w:r>
                        <w:t>åb</w:t>
                      </w:r>
                      <w:proofErr w:type="spellEnd"/>
                      <w:r>
                        <w:t xml:space="preserve"> PUNCK 3-4v då ställningstagande till MUC</w:t>
                      </w:r>
                    </w:p>
                  </w:txbxContent>
                </v:textbox>
              </v:shape>
            </w:pict>
          </mc:Fallback>
        </mc:AlternateContent>
      </w:r>
    </w:p>
    <w:p w14:paraId="0A8A0C02" w14:textId="4E0B0199" w:rsidR="00FD4B7D" w:rsidRPr="00FD4B7D" w:rsidRDefault="00FD4B7D" w:rsidP="00FD4B7D">
      <w:pPr>
        <w:suppressAutoHyphens/>
        <w:spacing w:after="0" w:line="240" w:lineRule="auto"/>
        <w:ind w:left="0" w:right="0"/>
        <w:rPr>
          <w:b/>
        </w:rPr>
      </w:pPr>
    </w:p>
    <w:p w14:paraId="6CFB6B2F" w14:textId="25669FC1" w:rsidR="00FD4B7D" w:rsidRPr="00FD4B7D" w:rsidRDefault="00FD4B7D" w:rsidP="00FD4B7D">
      <w:pPr>
        <w:suppressAutoHyphens/>
        <w:spacing w:after="0" w:line="240" w:lineRule="auto"/>
        <w:ind w:left="0" w:right="0"/>
        <w:rPr>
          <w:b/>
        </w:rPr>
      </w:pPr>
    </w:p>
    <w:p w14:paraId="044BEEB4" w14:textId="271BCF7C" w:rsidR="00FD4B7D" w:rsidRPr="00FD4B7D" w:rsidRDefault="00FD4B7D" w:rsidP="00FD4B7D">
      <w:pPr>
        <w:suppressAutoHyphens/>
        <w:spacing w:after="0" w:line="240" w:lineRule="auto"/>
        <w:ind w:left="0" w:right="0"/>
        <w:rPr>
          <w:b/>
        </w:rPr>
      </w:pPr>
    </w:p>
    <w:p w14:paraId="70110FFB" w14:textId="77777777" w:rsidR="00FD4B7D" w:rsidRPr="00FD4B7D" w:rsidRDefault="00FD4B7D" w:rsidP="00FD4B7D">
      <w:pPr>
        <w:suppressAutoHyphens/>
        <w:spacing w:after="0" w:line="240" w:lineRule="auto"/>
        <w:ind w:left="0" w:right="0"/>
        <w:rPr>
          <w:b/>
          <w:lang w:eastAsia="zh-CN"/>
        </w:rPr>
      </w:pPr>
    </w:p>
    <w:p w14:paraId="599F10E9"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465896E2"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4FA12694"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7451EABB"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05A70884"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73FE57BD"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7F78D8CE"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5A224D72" w14:textId="77777777" w:rsidR="00FD4B7D" w:rsidRPr="00FD4B7D" w:rsidRDefault="00FD4B7D" w:rsidP="00FD4B7D">
      <w:pPr>
        <w:suppressAutoHyphens/>
        <w:spacing w:after="0" w:line="240" w:lineRule="auto"/>
        <w:ind w:left="0" w:right="0"/>
        <w:rPr>
          <w:rFonts w:ascii="Arial" w:hAnsi="Arial" w:cs="Arial"/>
          <w:sz w:val="20"/>
          <w:szCs w:val="20"/>
          <w:lang w:eastAsia="zh-CN"/>
        </w:rPr>
      </w:pPr>
    </w:p>
    <w:p w14:paraId="74513397" w14:textId="7E83B296" w:rsidR="00FD4B7D" w:rsidRPr="00FD4B7D" w:rsidRDefault="00FD4B7D" w:rsidP="002B387B">
      <w:pPr>
        <w:rPr>
          <w:lang w:eastAsia="zh-CN"/>
        </w:rPr>
      </w:pPr>
      <w:r w:rsidRPr="00FD4B7D">
        <w:rPr>
          <w:lang w:eastAsia="zh-CN"/>
        </w:rPr>
        <w:t>*Pos urinsticka = Positiv nitrit. Om enbart utslag på leukocyter avvakta urinodling innan insättande av antibiotika.</w:t>
      </w:r>
    </w:p>
    <w:p w14:paraId="1088C4A7" w14:textId="33DD3928" w:rsidR="00FD4B7D" w:rsidRPr="00FD4B7D" w:rsidRDefault="00FD4B7D" w:rsidP="002B387B">
      <w:pPr>
        <w:rPr>
          <w:lang w:eastAsia="zh-CN"/>
        </w:rPr>
      </w:pPr>
      <w:r w:rsidRPr="00FD4B7D">
        <w:rPr>
          <w:lang w:eastAsia="zh-CN"/>
        </w:rPr>
        <w:t>**Antibiotika: Förstahandsval innan urinodlingssvar Trim-Sulfa. Tonårspojkar som sexualdebuterat: Doxycyklin.</w:t>
      </w:r>
    </w:p>
    <w:p w14:paraId="69ECF842" w14:textId="4BA876C6" w:rsidR="00FD4B7D" w:rsidRPr="00FD4B7D" w:rsidRDefault="00FD4B7D" w:rsidP="002B387B">
      <w:pPr>
        <w:rPr>
          <w:lang w:eastAsia="zh-CN"/>
        </w:rPr>
      </w:pPr>
      <w:r w:rsidRPr="00FD4B7D">
        <w:rPr>
          <w:lang w:eastAsia="zh-CN"/>
        </w:rPr>
        <w:t xml:space="preserve">(!) </w:t>
      </w:r>
      <w:r w:rsidR="002B387B" w:rsidRPr="00FD4B7D">
        <w:rPr>
          <w:lang w:eastAsia="zh-CN"/>
        </w:rPr>
        <w:t>Postpubertala</w:t>
      </w:r>
      <w:r w:rsidRPr="00FD4B7D">
        <w:rPr>
          <w:lang w:eastAsia="zh-CN"/>
        </w:rPr>
        <w:t xml:space="preserve"> ungdomar som är/kan vara sexuellt aktiva: provtagning för Klamydia och Gonorré (PCR från urin i UPT-rör, se Klinisk mikrobiologis provtagningsanvisning).</w:t>
      </w:r>
    </w:p>
    <w:p w14:paraId="439815B2" w14:textId="77777777" w:rsidR="00FD4B7D" w:rsidRPr="00FD4B7D" w:rsidRDefault="00FD4B7D" w:rsidP="00E72D3A">
      <w:pPr>
        <w:pStyle w:val="Heading2"/>
        <w:rPr>
          <w:sz w:val="20"/>
          <w:szCs w:val="20"/>
          <w:lang w:val="en-US" w:eastAsia="zh-CN"/>
        </w:rPr>
      </w:pPr>
      <w:r w:rsidRPr="00FD4B7D">
        <w:rPr>
          <w:lang w:val="en-US" w:eastAsia="zh-CN"/>
        </w:rPr>
        <w:t>Referenser:</w:t>
      </w:r>
    </w:p>
    <w:p w14:paraId="3C8530CB" w14:textId="77777777" w:rsidR="00FD4B7D" w:rsidRPr="00FD4B7D" w:rsidRDefault="00FD4B7D" w:rsidP="00FD4B7D">
      <w:pPr>
        <w:suppressAutoHyphens/>
        <w:spacing w:after="0" w:line="240" w:lineRule="auto"/>
        <w:ind w:left="0" w:right="0"/>
        <w:rPr>
          <w:rFonts w:ascii="Arial" w:hAnsi="Arial" w:cs="Arial"/>
          <w:b/>
          <w:sz w:val="20"/>
          <w:szCs w:val="20"/>
          <w:lang w:val="en-US" w:eastAsia="zh-CN"/>
        </w:rPr>
      </w:pPr>
    </w:p>
    <w:p w14:paraId="5CADC17F" w14:textId="6D0740C7" w:rsidR="00FD4B7D" w:rsidRPr="00FD4B7D" w:rsidRDefault="00FD4B7D" w:rsidP="00E72D3A">
      <w:pPr>
        <w:rPr>
          <w:lang w:val="en-US" w:eastAsia="zh-CN"/>
        </w:rPr>
      </w:pPr>
      <w:r w:rsidRPr="00FD4B7D">
        <w:rPr>
          <w:lang w:val="en-US" w:eastAsia="zh-CN"/>
        </w:rPr>
        <w:t>1, The aetiology and current management of prepubertal epididymitis. A Gkentzis, L Lee</w:t>
      </w:r>
      <w:r w:rsidR="006E0290">
        <w:rPr>
          <w:lang w:val="en-US" w:eastAsia="zh-CN"/>
        </w:rPr>
        <w:t>.</w:t>
      </w:r>
    </w:p>
    <w:p w14:paraId="10E5189B" w14:textId="77777777" w:rsidR="00FD4B7D" w:rsidRPr="00FD4B7D" w:rsidRDefault="00FD4B7D" w:rsidP="00E72D3A">
      <w:pPr>
        <w:rPr>
          <w:lang w:val="en-US" w:eastAsia="zh-CN"/>
        </w:rPr>
      </w:pPr>
      <w:r w:rsidRPr="00FD4B7D">
        <w:rPr>
          <w:lang w:val="en-US" w:eastAsia="zh-CN"/>
        </w:rPr>
        <w:t>2, Differentiation of Epididymitis and Appendix Testis Torsion by clinical and Ultrasound Signs in Children. Michael Boettcher et al</w:t>
      </w:r>
    </w:p>
    <w:p w14:paraId="3FEDA243" w14:textId="77777777" w:rsidR="00FD4B7D" w:rsidRPr="00FD4B7D" w:rsidRDefault="00FD4B7D" w:rsidP="00E72D3A">
      <w:pPr>
        <w:rPr>
          <w:lang w:val="en-US" w:eastAsia="zh-CN"/>
        </w:rPr>
      </w:pPr>
      <w:r w:rsidRPr="00FD4B7D">
        <w:rPr>
          <w:lang w:val="en-US" w:eastAsia="zh-CN"/>
        </w:rPr>
        <w:t>3, Epididytmitis: A 21-Year Retrospective Review of Presentations to an Outpatient Urology Clinic. Jeffrey D. Redshaw et al.</w:t>
      </w:r>
    </w:p>
    <w:p w14:paraId="1A76C7C6" w14:textId="77777777" w:rsidR="00FD4B7D" w:rsidRPr="00FD4B7D" w:rsidRDefault="00FD4B7D" w:rsidP="00E72D3A">
      <w:pPr>
        <w:rPr>
          <w:lang w:val="en-US" w:eastAsia="zh-CN"/>
        </w:rPr>
      </w:pPr>
      <w:r w:rsidRPr="00FD4B7D">
        <w:rPr>
          <w:lang w:val="en-US" w:eastAsia="zh-CN"/>
        </w:rPr>
        <w:t xml:space="preserve">4, Acute Epididymitis in Children: the Role of the Urine Test. </w:t>
      </w:r>
      <w:r w:rsidRPr="00FD4B7D">
        <w:rPr>
          <w:lang w:eastAsia="zh-CN"/>
        </w:rPr>
        <w:t>Jung Min Joo et al.</w:t>
      </w:r>
    </w:p>
    <w:p w14:paraId="59DAABD4" w14:textId="77777777" w:rsidR="00FD4B7D" w:rsidRPr="00FD4B7D" w:rsidRDefault="00FD4B7D" w:rsidP="00E72D3A">
      <w:pPr>
        <w:rPr>
          <w:lang w:val="en-US" w:eastAsia="zh-CN"/>
        </w:rPr>
      </w:pPr>
      <w:r w:rsidRPr="00FD4B7D">
        <w:rPr>
          <w:lang w:val="en-US" w:eastAsia="zh-CN"/>
        </w:rPr>
        <w:t>5, Are Antibiotics Necessary for Pediatric Epididymitis? Genevieve Santillanes et al</w:t>
      </w:r>
    </w:p>
    <w:p w14:paraId="34FEC6FF" w14:textId="77777777" w:rsidR="00FD4B7D" w:rsidRPr="00FD4B7D" w:rsidRDefault="00FD4B7D" w:rsidP="00E72D3A">
      <w:pPr>
        <w:rPr>
          <w:lang w:val="en-US" w:eastAsia="zh-CN"/>
        </w:rPr>
      </w:pPr>
      <w:r w:rsidRPr="00FD4B7D">
        <w:rPr>
          <w:lang w:val="en-US" w:eastAsia="zh-CN"/>
        </w:rPr>
        <w:t>6, Acute Epididymitis in Children: The Role of Radiologic Studies. Khalid M Al-Taheini et al</w:t>
      </w:r>
    </w:p>
    <w:p w14:paraId="3C370EA9" w14:textId="305FFFDD" w:rsidR="00FD4B7D" w:rsidRPr="006E0290" w:rsidRDefault="00FD4B7D" w:rsidP="006E0290">
      <w:pPr>
        <w:rPr>
          <w:lang w:val="en-US" w:eastAsia="zh-CN"/>
        </w:rPr>
      </w:pPr>
      <w:r w:rsidRPr="006E0290">
        <w:rPr>
          <w:lang w:val="en-US" w:eastAsia="zh-CN"/>
        </w:rPr>
        <w:t>7, Different management for prepubertal epididymitis based on a preexisting genitourinary anomaly diagnosis. Young Seung Lee et al</w:t>
      </w:r>
    </w:p>
    <w:p w14:paraId="273A2F14" w14:textId="77777777" w:rsidR="00FD4B7D" w:rsidRPr="00FD4B7D" w:rsidRDefault="00FD4B7D" w:rsidP="006E0290">
      <w:pPr>
        <w:pStyle w:val="Heading2"/>
        <w:rPr>
          <w:lang w:eastAsia="zh-CN"/>
        </w:rPr>
      </w:pPr>
      <w:r w:rsidRPr="00FD4B7D">
        <w:rPr>
          <w:lang w:eastAsia="zh-CN"/>
        </w:rPr>
        <w:t>Ansvar</w:t>
      </w:r>
    </w:p>
    <w:p w14:paraId="621B253A" w14:textId="7A785B09" w:rsidR="00FD4B7D" w:rsidRPr="0000002F" w:rsidRDefault="00FD4B7D" w:rsidP="0000002F">
      <w:pPr>
        <w:rPr>
          <w:shd w:val="clear" w:color="auto" w:fill="FF0000"/>
          <w:lang w:eastAsia="zh-CN"/>
        </w:rPr>
      </w:pPr>
      <w:r w:rsidRPr="6EC697B4">
        <w:rPr>
          <w:lang w:eastAsia="zh-CN"/>
        </w:rPr>
        <w:t xml:space="preserve">Gäller för all hälso- och sjukvårdspersonal inom verksamhetsområde </w:t>
      </w:r>
      <w:r w:rsidR="63B3D69C" w:rsidRPr="6EC697B4">
        <w:rPr>
          <w:lang w:eastAsia="zh-CN"/>
        </w:rPr>
        <w:t>K</w:t>
      </w:r>
      <w:r w:rsidRPr="6EC697B4">
        <w:rPr>
          <w:lang w:eastAsia="zh-CN"/>
        </w:rPr>
        <w:t xml:space="preserve">irurgi </w:t>
      </w:r>
      <w:r w:rsidR="006E0290" w:rsidRPr="6EC697B4">
        <w:rPr>
          <w:lang w:eastAsia="zh-CN"/>
        </w:rPr>
        <w:t>b</w:t>
      </w:r>
      <w:r w:rsidRPr="6EC697B4">
        <w:rPr>
          <w:lang w:eastAsia="zh-CN"/>
        </w:rPr>
        <w:t xml:space="preserve">arn på Drottning Silvias barnsjukhus SU/Östra. Verksamhetschefen ansvarar för att de rutiner och riktlinjer som verksamheten kräver finns tillgängliga och att verksamheten arbetar enligt SOFS 2011:9. </w:t>
      </w:r>
    </w:p>
    <w:p w14:paraId="4670086C" w14:textId="77777777" w:rsidR="00FD4B7D" w:rsidRPr="00FD4B7D" w:rsidRDefault="00FD4B7D" w:rsidP="0000002F">
      <w:pPr>
        <w:pStyle w:val="Heading2"/>
        <w:rPr>
          <w:sz w:val="20"/>
          <w:szCs w:val="20"/>
          <w:lang w:eastAsia="zh-CN"/>
        </w:rPr>
      </w:pPr>
      <w:r w:rsidRPr="00FD4B7D">
        <w:rPr>
          <w:lang w:eastAsia="zh-CN"/>
        </w:rPr>
        <w:t>Uppföljning, utvärdering och revision</w:t>
      </w:r>
    </w:p>
    <w:p w14:paraId="66FE8103" w14:textId="7DF0F063" w:rsidR="00FD4B7D" w:rsidRPr="0000002F" w:rsidRDefault="00FD4B7D" w:rsidP="0000002F">
      <w:pPr>
        <w:rPr>
          <w:lang w:eastAsia="zh-CN"/>
        </w:rPr>
      </w:pPr>
      <w:r w:rsidRPr="1FFDDB47">
        <w:rPr>
          <w:lang w:eastAsia="zh-CN"/>
        </w:rPr>
        <w:t xml:space="preserve">Verksamhetschefen ansvarar ytterst för revision/uppföljning av innehållet i rutinen. Medvetet avsteg från rutinen dokumenteras i Melior om rutinen är kopplad till patient. Övriga orsaker till avsteg från rutinen rapporteras i MedControlPRO. </w:t>
      </w:r>
    </w:p>
    <w:bookmarkEnd w:id="0"/>
    <w:p w14:paraId="1776A988" w14:textId="7D4020AA" w:rsidR="24E7E906" w:rsidRDefault="24E7E906" w:rsidP="1FFDDB47">
      <w:pPr>
        <w:pStyle w:val="Heading2"/>
        <w:rPr>
          <w:lang w:eastAsia="zh-CN"/>
        </w:rPr>
      </w:pPr>
      <w:r>
        <w:t>Granskare/arbetsgrupp</w:t>
      </w:r>
    </w:p>
    <w:p w14:paraId="45FEEC4D" w14:textId="3EE5D71B" w:rsidR="2AC21DC3" w:rsidRDefault="24E7E906" w:rsidP="1FFDDB47">
      <w:r>
        <w:t>Pia Löfgren, överläkare</w:t>
      </w:r>
      <w:r w:rsidR="0E310A4E">
        <w:t>/sektionschef</w:t>
      </w:r>
      <w:r>
        <w:t xml:space="preserve"> Kirurgi barn, Område 1/SU, innehållsansvarig</w:t>
      </w:r>
    </w:p>
    <w:p w14:paraId="6DB0FAF6" w14:textId="7657B455" w:rsidR="2AC21DC3" w:rsidRDefault="0277C262" w:rsidP="1FFDDB47">
      <w:r>
        <w:t xml:space="preserve">Jakob Bäckstrand, specialistläkare Kirurgi barn, Område 1/SU, </w:t>
      </w:r>
      <w:r w:rsidR="2AC21DC3">
        <w:t>Innehållsgranskare</w:t>
      </w:r>
      <w:r w:rsidR="052A91DC">
        <w:t>.</w:t>
      </w:r>
    </w:p>
    <w:sectPr w:rsidR="2AC21DC3" w:rsidSect="00FD4B7D">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1942" w14:textId="77777777" w:rsidR="00363B23" w:rsidRDefault="00363B23">
      <w:r>
        <w:separator/>
      </w:r>
    </w:p>
  </w:endnote>
  <w:endnote w:type="continuationSeparator" w:id="0">
    <w:p w14:paraId="470E4D69" w14:textId="77777777" w:rsidR="00363B23" w:rsidRDefault="00363B23">
      <w:r>
        <w:continuationSeparator/>
      </w:r>
    </w:p>
  </w:endnote>
  <w:endnote w:type="continuationNotice" w:id="1">
    <w:p w14:paraId="01278FCE"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F21D" w14:textId="77777777" w:rsidR="00363B23" w:rsidRDefault="00363B23"/>
  </w:footnote>
  <w:footnote w:type="continuationSeparator" w:id="0">
    <w:p w14:paraId="34B31F33" w14:textId="77777777" w:rsidR="00363B23" w:rsidRDefault="00363B23">
      <w:r>
        <w:continuationSeparator/>
      </w:r>
    </w:p>
  </w:footnote>
  <w:footnote w:type="continuationNotice" w:id="1">
    <w:p w14:paraId="389C694A"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23814454">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CCBA83A">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16247084">
    <w:abstractNumId w:val="17"/>
  </w:num>
  <w:num w:numId="2" w16cid:durableId="662707316">
    <w:abstractNumId w:val="14"/>
  </w:num>
  <w:num w:numId="3" w16cid:durableId="885944862">
    <w:abstractNumId w:val="0"/>
  </w:num>
  <w:num w:numId="4" w16cid:durableId="677973646">
    <w:abstractNumId w:val="6"/>
  </w:num>
  <w:num w:numId="5" w16cid:durableId="2026592953">
    <w:abstractNumId w:val="15"/>
  </w:num>
  <w:num w:numId="6" w16cid:durableId="1934822952">
    <w:abstractNumId w:val="2"/>
  </w:num>
  <w:num w:numId="7" w16cid:durableId="1474524977">
    <w:abstractNumId w:val="11"/>
  </w:num>
  <w:num w:numId="8" w16cid:durableId="171185041">
    <w:abstractNumId w:val="8"/>
  </w:num>
  <w:num w:numId="9" w16cid:durableId="1072461445">
    <w:abstractNumId w:val="1"/>
  </w:num>
  <w:num w:numId="10" w16cid:durableId="1421683695">
    <w:abstractNumId w:val="1"/>
  </w:num>
  <w:num w:numId="11" w16cid:durableId="1597013014">
    <w:abstractNumId w:val="3"/>
  </w:num>
  <w:num w:numId="12" w16cid:durableId="965433803">
    <w:abstractNumId w:val="4"/>
  </w:num>
  <w:num w:numId="13" w16cid:durableId="859968900">
    <w:abstractNumId w:val="13"/>
  </w:num>
  <w:num w:numId="14" w16cid:durableId="1416394489">
    <w:abstractNumId w:val="9"/>
  </w:num>
  <w:num w:numId="15" w16cid:durableId="1406953617">
    <w:abstractNumId w:val="7"/>
  </w:num>
  <w:num w:numId="16" w16cid:durableId="27874784">
    <w:abstractNumId w:val="12"/>
  </w:num>
  <w:num w:numId="17" w16cid:durableId="1879468534">
    <w:abstractNumId w:val="5"/>
  </w:num>
  <w:num w:numId="18" w16cid:durableId="1456170185">
    <w:abstractNumId w:val="10"/>
  </w:num>
  <w:num w:numId="19" w16cid:durableId="518006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2F"/>
    <w:rsid w:val="000051D5"/>
    <w:rsid w:val="00006D2A"/>
    <w:rsid w:val="00010D47"/>
    <w:rsid w:val="00016CF0"/>
    <w:rsid w:val="0002435C"/>
    <w:rsid w:val="00030DDD"/>
    <w:rsid w:val="000313BB"/>
    <w:rsid w:val="00033ED5"/>
    <w:rsid w:val="000361AD"/>
    <w:rsid w:val="00036D34"/>
    <w:rsid w:val="00050500"/>
    <w:rsid w:val="0005691C"/>
    <w:rsid w:val="00056ECB"/>
    <w:rsid w:val="00056ED5"/>
    <w:rsid w:val="000655CC"/>
    <w:rsid w:val="000700AE"/>
    <w:rsid w:val="00075EF5"/>
    <w:rsid w:val="00084024"/>
    <w:rsid w:val="0009062C"/>
    <w:rsid w:val="00095368"/>
    <w:rsid w:val="000954C4"/>
    <w:rsid w:val="000A4C35"/>
    <w:rsid w:val="000A611A"/>
    <w:rsid w:val="000A7F97"/>
    <w:rsid w:val="000B12D9"/>
    <w:rsid w:val="000B4536"/>
    <w:rsid w:val="000B7715"/>
    <w:rsid w:val="000C29B6"/>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5BD"/>
    <w:rsid w:val="001B762C"/>
    <w:rsid w:val="001C4D0A"/>
    <w:rsid w:val="001C5FEF"/>
    <w:rsid w:val="002067CD"/>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87B"/>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2450"/>
    <w:rsid w:val="003D099E"/>
    <w:rsid w:val="003D21A2"/>
    <w:rsid w:val="003D29D2"/>
    <w:rsid w:val="003E0705"/>
    <w:rsid w:val="003E2FF7"/>
    <w:rsid w:val="003E44F4"/>
    <w:rsid w:val="003F1013"/>
    <w:rsid w:val="003F1ACF"/>
    <w:rsid w:val="00404948"/>
    <w:rsid w:val="00406BEA"/>
    <w:rsid w:val="00413A60"/>
    <w:rsid w:val="004230F7"/>
    <w:rsid w:val="0043167E"/>
    <w:rsid w:val="0043409A"/>
    <w:rsid w:val="0043699F"/>
    <w:rsid w:val="00443C1E"/>
    <w:rsid w:val="00446255"/>
    <w:rsid w:val="00447503"/>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3BE6"/>
    <w:rsid w:val="0060596B"/>
    <w:rsid w:val="00606D97"/>
    <w:rsid w:val="00614E64"/>
    <w:rsid w:val="00617710"/>
    <w:rsid w:val="00617EE6"/>
    <w:rsid w:val="0062184C"/>
    <w:rsid w:val="00623724"/>
    <w:rsid w:val="00627BEA"/>
    <w:rsid w:val="006319DB"/>
    <w:rsid w:val="0063495D"/>
    <w:rsid w:val="006444C4"/>
    <w:rsid w:val="00646CAB"/>
    <w:rsid w:val="0065595B"/>
    <w:rsid w:val="00660269"/>
    <w:rsid w:val="00665F89"/>
    <w:rsid w:val="00673C92"/>
    <w:rsid w:val="006753EC"/>
    <w:rsid w:val="006972F1"/>
    <w:rsid w:val="006A1BAA"/>
    <w:rsid w:val="006A2789"/>
    <w:rsid w:val="006A4978"/>
    <w:rsid w:val="006A7261"/>
    <w:rsid w:val="006B09E6"/>
    <w:rsid w:val="006B0D29"/>
    <w:rsid w:val="006B1819"/>
    <w:rsid w:val="006B5DE7"/>
    <w:rsid w:val="006C3DF2"/>
    <w:rsid w:val="006C5048"/>
    <w:rsid w:val="006C6A4B"/>
    <w:rsid w:val="006C779F"/>
    <w:rsid w:val="006D01F5"/>
    <w:rsid w:val="006D0CFB"/>
    <w:rsid w:val="006D30C0"/>
    <w:rsid w:val="006D7535"/>
    <w:rsid w:val="006E0290"/>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3065"/>
    <w:rsid w:val="00835C4D"/>
    <w:rsid w:val="00843F48"/>
    <w:rsid w:val="00851423"/>
    <w:rsid w:val="00853E75"/>
    <w:rsid w:val="00857848"/>
    <w:rsid w:val="008654B6"/>
    <w:rsid w:val="0087139C"/>
    <w:rsid w:val="00880E83"/>
    <w:rsid w:val="00892F28"/>
    <w:rsid w:val="008A0C5F"/>
    <w:rsid w:val="008A3DEA"/>
    <w:rsid w:val="008A4871"/>
    <w:rsid w:val="008A4EB9"/>
    <w:rsid w:val="008A74C0"/>
    <w:rsid w:val="008B1694"/>
    <w:rsid w:val="008B1B35"/>
    <w:rsid w:val="008C4B27"/>
    <w:rsid w:val="008C7F2A"/>
    <w:rsid w:val="008E36F8"/>
    <w:rsid w:val="008E46B2"/>
    <w:rsid w:val="008E682C"/>
    <w:rsid w:val="008E78A1"/>
    <w:rsid w:val="008F589F"/>
    <w:rsid w:val="00905B56"/>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6F0E"/>
    <w:rsid w:val="009B0FD5"/>
    <w:rsid w:val="009B1F6B"/>
    <w:rsid w:val="009C0D12"/>
    <w:rsid w:val="009C192E"/>
    <w:rsid w:val="009D6819"/>
    <w:rsid w:val="009D6D1C"/>
    <w:rsid w:val="009E0CF9"/>
    <w:rsid w:val="009E531B"/>
    <w:rsid w:val="009E6C56"/>
    <w:rsid w:val="009E7DCF"/>
    <w:rsid w:val="009F4A56"/>
    <w:rsid w:val="009F4E65"/>
    <w:rsid w:val="00A006A5"/>
    <w:rsid w:val="00A03369"/>
    <w:rsid w:val="00A05942"/>
    <w:rsid w:val="00A07BEC"/>
    <w:rsid w:val="00A264BE"/>
    <w:rsid w:val="00A272CA"/>
    <w:rsid w:val="00A33051"/>
    <w:rsid w:val="00A407AD"/>
    <w:rsid w:val="00A40923"/>
    <w:rsid w:val="00A41C05"/>
    <w:rsid w:val="00A42426"/>
    <w:rsid w:val="00A514B7"/>
    <w:rsid w:val="00A54A0B"/>
    <w:rsid w:val="00A65FD4"/>
    <w:rsid w:val="00A7393D"/>
    <w:rsid w:val="00A81198"/>
    <w:rsid w:val="00A81E48"/>
    <w:rsid w:val="00A82035"/>
    <w:rsid w:val="00A90D77"/>
    <w:rsid w:val="00A92E07"/>
    <w:rsid w:val="00AA0B3A"/>
    <w:rsid w:val="00AA46AD"/>
    <w:rsid w:val="00AA6EB4"/>
    <w:rsid w:val="00AA767D"/>
    <w:rsid w:val="00AB0CC9"/>
    <w:rsid w:val="00AC3FF6"/>
    <w:rsid w:val="00AD73EC"/>
    <w:rsid w:val="00AE5BC7"/>
    <w:rsid w:val="00AF5AAF"/>
    <w:rsid w:val="00B008C5"/>
    <w:rsid w:val="00B046D8"/>
    <w:rsid w:val="00B13F4C"/>
    <w:rsid w:val="00B16219"/>
    <w:rsid w:val="00B16C59"/>
    <w:rsid w:val="00B33FDD"/>
    <w:rsid w:val="00B359CC"/>
    <w:rsid w:val="00B36107"/>
    <w:rsid w:val="00B41789"/>
    <w:rsid w:val="00B46C03"/>
    <w:rsid w:val="00B5437B"/>
    <w:rsid w:val="00B60C6C"/>
    <w:rsid w:val="00B619A9"/>
    <w:rsid w:val="00B630DB"/>
    <w:rsid w:val="00B65A9D"/>
    <w:rsid w:val="00B66D60"/>
    <w:rsid w:val="00B75EDE"/>
    <w:rsid w:val="00B77D88"/>
    <w:rsid w:val="00B77FAF"/>
    <w:rsid w:val="00B84336"/>
    <w:rsid w:val="00B851B9"/>
    <w:rsid w:val="00B86453"/>
    <w:rsid w:val="00B90054"/>
    <w:rsid w:val="00B92C14"/>
    <w:rsid w:val="00BA0066"/>
    <w:rsid w:val="00BA65D0"/>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666A"/>
    <w:rsid w:val="00D32912"/>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2D3A"/>
    <w:rsid w:val="00E77C46"/>
    <w:rsid w:val="00E86CE8"/>
    <w:rsid w:val="00E90E82"/>
    <w:rsid w:val="00EA00CB"/>
    <w:rsid w:val="00EA1BAA"/>
    <w:rsid w:val="00EA3FCD"/>
    <w:rsid w:val="00EA42A0"/>
    <w:rsid w:val="00EB6714"/>
    <w:rsid w:val="00EC0A68"/>
    <w:rsid w:val="00EC2AE7"/>
    <w:rsid w:val="00EC5006"/>
    <w:rsid w:val="00ED49C3"/>
    <w:rsid w:val="00ED6CE8"/>
    <w:rsid w:val="00ED7AA6"/>
    <w:rsid w:val="00EE2A56"/>
    <w:rsid w:val="00EE3818"/>
    <w:rsid w:val="00F06D8F"/>
    <w:rsid w:val="00F22264"/>
    <w:rsid w:val="00F2564D"/>
    <w:rsid w:val="00F262A2"/>
    <w:rsid w:val="00F35B05"/>
    <w:rsid w:val="00F413D9"/>
    <w:rsid w:val="00F5135F"/>
    <w:rsid w:val="00F51F78"/>
    <w:rsid w:val="00F86F47"/>
    <w:rsid w:val="00F90B64"/>
    <w:rsid w:val="00FB2F0F"/>
    <w:rsid w:val="00FB3411"/>
    <w:rsid w:val="00FB5086"/>
    <w:rsid w:val="00FB5411"/>
    <w:rsid w:val="00FB6392"/>
    <w:rsid w:val="00FD3C70"/>
    <w:rsid w:val="00FD4B7D"/>
    <w:rsid w:val="00FD6820"/>
    <w:rsid w:val="00FE12D8"/>
    <w:rsid w:val="00FF7C02"/>
    <w:rsid w:val="024801E3"/>
    <w:rsid w:val="0277C262"/>
    <w:rsid w:val="03E08F18"/>
    <w:rsid w:val="052A91DC"/>
    <w:rsid w:val="0C5A0239"/>
    <w:rsid w:val="0E310A4E"/>
    <w:rsid w:val="10A96790"/>
    <w:rsid w:val="1C2E3690"/>
    <w:rsid w:val="1E062B24"/>
    <w:rsid w:val="1FFDDB47"/>
    <w:rsid w:val="24E7E906"/>
    <w:rsid w:val="252CEF80"/>
    <w:rsid w:val="28C94248"/>
    <w:rsid w:val="2AC21DC3"/>
    <w:rsid w:val="2F5FFF87"/>
    <w:rsid w:val="2F9D0C52"/>
    <w:rsid w:val="3916247C"/>
    <w:rsid w:val="527C0391"/>
    <w:rsid w:val="53204DA4"/>
    <w:rsid w:val="597C7474"/>
    <w:rsid w:val="62763D43"/>
    <w:rsid w:val="63B3D69C"/>
    <w:rsid w:val="647B2B65"/>
    <w:rsid w:val="64EE3E6C"/>
    <w:rsid w:val="6B2CF8ED"/>
    <w:rsid w:val="6EC697B4"/>
    <w:rsid w:val="72E299F0"/>
    <w:rsid w:val="76B8E1AA"/>
    <w:rsid w:val="7717DF84"/>
    <w:rsid w:val="7EF9656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7E5DE7CD-1447-401F-9E26-4FC7EFCE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573</Words>
  <Characters>3270</Characters>
  <Application>Microsoft Office Word</Application>
  <DocSecurity>4</DocSecurity>
  <Lines>27</Lines>
  <Paragraphs>7</Paragraphs>
  <ScaleCrop>false</ScaleCrop>
  <Manager/>
  <Company/>
  <LinksUpToDate>false</LinksUpToDate>
  <CharactersWithSpaces>3836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Epididymit</dc:title>
  <dc:subject/>
  <dc:creator>patrik.jens.johansson@vgregion.se</dc:creator>
  <keywords/>
  <lastModifiedBy>Lena Ericsson</lastModifiedBy>
  <revision>45</revision>
  <lastPrinted>2016-03-31T10:56:00.0000000Z</lastPrinted>
  <dcterms:created xsi:type="dcterms:W3CDTF">2022-06-07T06:20:00.0000000Z</dcterms:created>
  <dcterms:modified xsi:type="dcterms:W3CDTF">2025-02-05T10:22:00.0000000Z</dcterms:modified>
</coreProperties>
</file>