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8542F" w:rsidP="00F35B05" w:rsidRDefault="0088542F" w14:paraId="17EDF37A" w14:textId="77777777">
      <w:pPr>
        <w:pStyle w:val="Rubrik2"/>
        <w:sectPr w:rsidR="0088542F" w:rsidSect="008854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7F3A34" w:rsidP="007F3A34" w:rsidRDefault="007F3A34" w14:paraId="7FC3A0FA" w14:textId="757C71F7">
      <w:pPr>
        <w:pStyle w:val="Rubrik1"/>
        <w:ind w:left="567" w:right="-143"/>
      </w:pPr>
      <w:r>
        <w:t>Huvudvärk - Akuten</w:t>
      </w:r>
    </w:p>
    <w:p w:rsidRPr="0088542F" w:rsidR="0088542F" w:rsidP="007F3A34" w:rsidRDefault="009625AE" w14:paraId="1EA252C2" w14:textId="05B6497F">
      <w:pPr>
        <w:pStyle w:val="Rubrik2"/>
        <w:ind w:left="567" w:right="-143"/>
      </w:pPr>
      <w:r>
        <w:t>Förändringar sedan föregående version</w:t>
      </w:r>
    </w:p>
    <w:p w:rsidRPr="0088542F" w:rsidR="0088542F" w:rsidP="007F3A34" w:rsidRDefault="009625AE" w14:paraId="544DA23C" w14:textId="13492268">
      <w:pPr>
        <w:ind w:left="567" w:right="-143"/>
      </w:pPr>
      <w:r>
        <w:t>Inga</w:t>
      </w:r>
    </w:p>
    <w:p w:rsidRPr="0088542F" w:rsidR="0088542F" w:rsidP="007F3A34" w:rsidRDefault="0088542F" w14:paraId="102AA4C7" w14:textId="77777777">
      <w:pPr>
        <w:pStyle w:val="Rubrik2"/>
        <w:ind w:left="567" w:right="-143"/>
      </w:pPr>
      <w:r w:rsidRPr="0088542F">
        <w:t>Syfte</w:t>
      </w:r>
    </w:p>
    <w:p w:rsidRPr="0088542F" w:rsidR="0088542F" w:rsidP="007F3A34" w:rsidRDefault="0088542F" w14:paraId="4F001CD7" w14:textId="77777777">
      <w:pPr>
        <w:ind w:left="567" w:right="-143"/>
      </w:pPr>
      <w:r w:rsidRPr="0088542F">
        <w:t>Riktlinjer kring bedömning, utredning och behandling av huvudvärk på akutmottagningen.</w:t>
      </w:r>
    </w:p>
    <w:p w:rsidRPr="0088542F" w:rsidR="0088542F" w:rsidP="007F3A34" w:rsidRDefault="0088542F" w14:paraId="525F46EF" w14:textId="77777777">
      <w:pPr>
        <w:pStyle w:val="Rubrik2"/>
        <w:ind w:left="567" w:right="-143"/>
      </w:pPr>
      <w:r w:rsidRPr="0088542F">
        <w:t>Arbetsbeskrivning</w:t>
      </w:r>
    </w:p>
    <w:p w:rsidRPr="0088542F" w:rsidR="0088542F" w:rsidP="007F3A34" w:rsidRDefault="0088542F" w14:paraId="2C312F11" w14:textId="77777777">
      <w:pPr>
        <w:pStyle w:val="Rubrik3"/>
        <w:ind w:left="567" w:right="-143"/>
      </w:pPr>
      <w:r w:rsidRPr="0088542F">
        <w:t>Huvudvärk – handläggning på akuten</w:t>
      </w:r>
    </w:p>
    <w:p w:rsidRPr="0088542F" w:rsidR="0088542F" w:rsidP="007F3A34" w:rsidRDefault="00C00684" w14:paraId="75E77CC2" w14:textId="6296F53A">
      <w:pPr>
        <w:ind w:left="567" w:right="-143"/>
      </w:pPr>
      <w:r>
        <w:t>Akutmottagningens uppgift</w:t>
      </w:r>
      <w:r w:rsidRPr="0088542F" w:rsidR="0088542F">
        <w:t xml:space="preserve"> är i första hand att utesluta allvarlig orsak till huvudvärken.</w:t>
      </w:r>
    </w:p>
    <w:p w:rsidRPr="0088542F" w:rsidR="0088542F" w:rsidP="007F3A34" w:rsidRDefault="0088542F" w14:paraId="4CAA19A9" w14:textId="77777777">
      <w:pPr>
        <w:ind w:left="567" w:right="-143"/>
      </w:pPr>
      <w:r w:rsidRPr="0088542F">
        <w:t>Med en noggrann anamnes och ett fullständigt neurologstatus kommer man mycket långt.</w:t>
      </w:r>
    </w:p>
    <w:p w:rsidRPr="0088542F" w:rsidR="0088542F" w:rsidP="007F3A34" w:rsidRDefault="0088542F" w14:paraId="34A7338C" w14:textId="77777777">
      <w:pPr>
        <w:pStyle w:val="Rubrik3"/>
        <w:ind w:left="567" w:right="-143"/>
      </w:pPr>
      <w:r w:rsidRPr="0088542F">
        <w:t>Orsaker</w:t>
      </w:r>
    </w:p>
    <w:p w:rsidRPr="0088542F" w:rsidR="0088542F" w:rsidP="00440BFE" w:rsidRDefault="0088542F" w14:paraId="0D7162D2" w14:textId="77777777">
      <w:pPr>
        <w:pStyle w:val="Liststycke"/>
        <w:numPr>
          <w:ilvl w:val="0"/>
          <w:numId w:val="4"/>
        </w:numPr>
        <w:ind w:left="1276" w:right="-143"/>
      </w:pPr>
      <w:proofErr w:type="spellStart"/>
      <w:r w:rsidRPr="0088542F">
        <w:t>Subarachnoidalblödning</w:t>
      </w:r>
      <w:proofErr w:type="spellEnd"/>
      <w:r w:rsidRPr="0088542F">
        <w:t xml:space="preserve"> </w:t>
      </w:r>
    </w:p>
    <w:p w:rsidRPr="0088542F" w:rsidR="0088542F" w:rsidP="00440BFE" w:rsidRDefault="0088542F" w14:paraId="51E8C76A" w14:textId="77777777">
      <w:pPr>
        <w:pStyle w:val="Liststycke"/>
        <w:numPr>
          <w:ilvl w:val="0"/>
          <w:numId w:val="4"/>
        </w:numPr>
        <w:ind w:left="1276" w:right="-143"/>
      </w:pPr>
      <w:r w:rsidRPr="0088542F">
        <w:t xml:space="preserve">Meningit </w:t>
      </w:r>
    </w:p>
    <w:p w:rsidRPr="0088542F" w:rsidR="0088542F" w:rsidP="00440BFE" w:rsidRDefault="0088542F" w14:paraId="6A36FF07" w14:textId="77777777">
      <w:pPr>
        <w:pStyle w:val="Liststycke"/>
        <w:numPr>
          <w:ilvl w:val="0"/>
          <w:numId w:val="4"/>
        </w:numPr>
        <w:ind w:left="1276" w:right="-143"/>
      </w:pPr>
      <w:r w:rsidRPr="0088542F">
        <w:t>Sinustrombos</w:t>
      </w:r>
    </w:p>
    <w:p w:rsidRPr="0088542F" w:rsidR="0088542F" w:rsidP="00440BFE" w:rsidRDefault="0088542F" w14:paraId="5AE2A15C" w14:textId="77777777">
      <w:pPr>
        <w:pStyle w:val="Liststycke"/>
        <w:numPr>
          <w:ilvl w:val="0"/>
          <w:numId w:val="4"/>
        </w:numPr>
        <w:ind w:left="1276" w:right="-143"/>
      </w:pPr>
      <w:r w:rsidRPr="0088542F">
        <w:t>Hjärntumör</w:t>
      </w:r>
    </w:p>
    <w:p w:rsidRPr="0088542F" w:rsidR="0088542F" w:rsidP="00440BFE" w:rsidRDefault="0088542F" w14:paraId="43551CE4" w14:textId="77777777">
      <w:pPr>
        <w:pStyle w:val="Liststycke"/>
        <w:numPr>
          <w:ilvl w:val="0"/>
          <w:numId w:val="4"/>
        </w:numPr>
        <w:ind w:left="1276" w:right="-143"/>
      </w:pPr>
      <w:r w:rsidRPr="0088542F">
        <w:t>Virusencefalit</w:t>
      </w:r>
    </w:p>
    <w:p w:rsidRPr="0088542F" w:rsidR="0088542F" w:rsidP="00440BFE" w:rsidRDefault="0088542F" w14:paraId="334221D5" w14:textId="77777777">
      <w:pPr>
        <w:pStyle w:val="Liststycke"/>
        <w:numPr>
          <w:ilvl w:val="0"/>
          <w:numId w:val="4"/>
        </w:numPr>
        <w:ind w:left="1276" w:right="-143"/>
      </w:pPr>
      <w:r w:rsidRPr="0088542F">
        <w:t>Spänningshuvudvärk</w:t>
      </w:r>
    </w:p>
    <w:p w:rsidRPr="0088542F" w:rsidR="0088542F" w:rsidP="00440BFE" w:rsidRDefault="0088542F" w14:paraId="0B18BB67" w14:textId="77777777">
      <w:pPr>
        <w:pStyle w:val="Liststycke"/>
        <w:numPr>
          <w:ilvl w:val="0"/>
          <w:numId w:val="4"/>
        </w:numPr>
        <w:ind w:left="1276" w:right="-143"/>
      </w:pPr>
      <w:r w:rsidRPr="0088542F">
        <w:t>Migrän</w:t>
      </w:r>
    </w:p>
    <w:p w:rsidRPr="0088542F" w:rsidR="0088542F" w:rsidP="00440BFE" w:rsidRDefault="0088542F" w14:paraId="4EDA1BC9" w14:textId="77777777">
      <w:pPr>
        <w:pStyle w:val="Liststycke"/>
        <w:numPr>
          <w:ilvl w:val="0"/>
          <w:numId w:val="4"/>
        </w:numPr>
        <w:ind w:left="1276" w:right="-143"/>
      </w:pPr>
      <w:r w:rsidRPr="0088542F">
        <w:t>Läkemedelsutlöst huvudvärk</w:t>
      </w:r>
    </w:p>
    <w:p w:rsidRPr="0088542F" w:rsidR="0088542F" w:rsidP="00440BFE" w:rsidRDefault="0088542F" w14:paraId="2068BECB" w14:textId="77777777">
      <w:pPr>
        <w:pStyle w:val="Liststycke"/>
        <w:numPr>
          <w:ilvl w:val="0"/>
          <w:numId w:val="4"/>
        </w:numPr>
        <w:ind w:left="1276" w:right="-143"/>
      </w:pPr>
      <w:r w:rsidRPr="0088542F">
        <w:t>Hortons huvudvärk</w:t>
      </w:r>
    </w:p>
    <w:p w:rsidRPr="0088542F" w:rsidR="0088542F" w:rsidP="00440BFE" w:rsidRDefault="0088542F" w14:paraId="6D6C443D" w14:textId="77777777">
      <w:pPr>
        <w:pStyle w:val="Liststycke"/>
        <w:numPr>
          <w:ilvl w:val="0"/>
          <w:numId w:val="4"/>
        </w:numPr>
        <w:ind w:left="1276" w:right="-143"/>
      </w:pPr>
      <w:proofErr w:type="spellStart"/>
      <w:r w:rsidRPr="0088542F">
        <w:t>Trigeminusneuralgi</w:t>
      </w:r>
      <w:proofErr w:type="spellEnd"/>
    </w:p>
    <w:p w:rsidRPr="0088542F" w:rsidR="0088542F" w:rsidP="00440BFE" w:rsidRDefault="0088542F" w14:paraId="6D82D7D6" w14:textId="77777777">
      <w:pPr>
        <w:pStyle w:val="Liststycke"/>
        <w:numPr>
          <w:ilvl w:val="0"/>
          <w:numId w:val="4"/>
        </w:numPr>
        <w:ind w:left="1276" w:right="-143"/>
      </w:pPr>
      <w:proofErr w:type="spellStart"/>
      <w:r w:rsidRPr="0088542F">
        <w:t>Temporalisarterit</w:t>
      </w:r>
      <w:proofErr w:type="spellEnd"/>
    </w:p>
    <w:p w:rsidRPr="0088542F" w:rsidR="0088542F" w:rsidP="007F3A34" w:rsidRDefault="0088542F" w14:paraId="25C331BC" w14:textId="77777777">
      <w:pPr>
        <w:pStyle w:val="Rubrik3"/>
        <w:ind w:left="567" w:right="-143"/>
      </w:pPr>
      <w:r w:rsidRPr="0088542F">
        <w:t>Sammanfattning</w:t>
      </w:r>
    </w:p>
    <w:tbl>
      <w:tblPr>
        <w:tblW w:w="9861" w:type="dxa"/>
        <w:tblInd w:w="562" w:type="dxa"/>
        <w:tblBorders>
          <w:top w:val="single" w:color="000000" w:themeColor="text2" w:sz="12"/>
          <w:left w:val="single" w:color="000000" w:themeColor="text2" w:sz="12"/>
          <w:bottom w:val="single" w:color="000000" w:themeColor="text2" w:sz="12"/>
          <w:right w:val="single" w:color="000000" w:themeColor="text2" w:sz="12"/>
          <w:insideH w:val="single" w:color="000000" w:themeColor="text2" w:sz="12"/>
          <w:insideV w:val="single" w:color="000000" w:themeColor="text2" w:sz="12"/>
        </w:tblBorders>
        <w:tblLook w:val="01E0" w:firstRow="1" w:lastRow="1" w:firstColumn="1" w:lastColumn="1" w:noHBand="0" w:noVBand="0"/>
      </w:tblPr>
      <w:tblGrid>
        <w:gridCol w:w="4536"/>
        <w:gridCol w:w="5325"/>
      </w:tblGrid>
      <w:tr w:rsidRPr="0088542F" w:rsidR="0088542F" w:rsidTr="45D04830" w14:paraId="0B190AF7" w14:textId="77777777">
        <w:tc>
          <w:tcPr>
            <w:tcW w:w="4536" w:type="dxa"/>
            <w:tcMar/>
          </w:tcPr>
          <w:p w:rsidRPr="0088542F" w:rsidR="0088542F" w:rsidP="007F3A34" w:rsidRDefault="00C20E13" w14:paraId="4C57CBDE" w14:textId="240626F7">
            <w:pPr>
              <w:pStyle w:val="MellanrubrikVGR"/>
              <w:ind w:left="-108"/>
            </w:pPr>
            <w:r>
              <w:t xml:space="preserve"> </w:t>
            </w:r>
            <w:r w:rsidRPr="0088542F" w:rsidR="0088542F">
              <w:t>Utred</w:t>
            </w:r>
          </w:p>
        </w:tc>
        <w:tc>
          <w:tcPr>
            <w:tcW w:w="5325" w:type="dxa"/>
            <w:tcMar/>
          </w:tcPr>
          <w:p w:rsidRPr="0088542F" w:rsidR="0088542F" w:rsidP="007F3A34" w:rsidRDefault="0088542F" w14:paraId="5F34E3EE" w14:textId="77777777">
            <w:pPr>
              <w:pStyle w:val="MellanrubrikVGR"/>
              <w:ind w:left="0"/>
            </w:pPr>
            <w:r w:rsidRPr="0088542F">
              <w:t>Utred inte (akut i alla fall)</w:t>
            </w:r>
          </w:p>
        </w:tc>
      </w:tr>
      <w:tr w:rsidRPr="0088542F" w:rsidR="0088542F" w:rsidTr="45D04830" w14:paraId="7FC2C67B" w14:textId="77777777">
        <w:tc>
          <w:tcPr>
            <w:tcW w:w="4536" w:type="dxa"/>
            <w:tcMar/>
          </w:tcPr>
          <w:p w:rsidRPr="0088542F" w:rsidR="0088542F" w:rsidP="45D04830" w:rsidRDefault="0088542F" w14:paraId="1A9855A6" w14:textId="75CFC269">
            <w:pPr>
              <w:pStyle w:val="Liststycke"/>
              <w:ind w:left="601"/>
              <w:rPr/>
            </w:pPr>
            <w:r w:rsidR="0088542F">
              <w:rPr/>
              <w:t>Urakut</w:t>
            </w:r>
            <w:r w:rsidR="0088542F">
              <w:rPr/>
              <w:t xml:space="preserve"> debut</w:t>
            </w:r>
          </w:p>
          <w:p w:rsidRPr="0088542F" w:rsidR="0088542F" w:rsidP="45D04830" w:rsidRDefault="0088542F" w14:paraId="524FA77F" w14:textId="27FE017F">
            <w:pPr>
              <w:pStyle w:val="Liststycke"/>
              <w:ind w:left="601"/>
              <w:rPr/>
            </w:pPr>
            <w:r w:rsidR="5C60BED8">
              <w:rPr/>
              <w:t>Fokalneurologi</w:t>
            </w:r>
          </w:p>
          <w:p w:rsidRPr="0088542F" w:rsidR="0088542F" w:rsidP="45D04830" w:rsidRDefault="0088542F" w14:paraId="1347B038" w14:textId="2792E246">
            <w:pPr>
              <w:pStyle w:val="Liststycke"/>
              <w:ind w:left="601"/>
              <w:rPr/>
            </w:pPr>
            <w:r w:rsidR="5C60BED8">
              <w:rPr/>
              <w:t>Medvetandepåverkan</w:t>
            </w:r>
          </w:p>
          <w:p w:rsidRPr="0088542F" w:rsidR="0088542F" w:rsidP="45D04830" w:rsidRDefault="0088542F" w14:paraId="16B6D63D" w14:textId="390E4267">
            <w:pPr>
              <w:pStyle w:val="Liststycke"/>
              <w:ind w:left="601"/>
              <w:rPr/>
            </w:pPr>
            <w:r w:rsidR="5C60BED8">
              <w:rPr/>
              <w:t>Meningit/encefalit</w:t>
            </w:r>
          </w:p>
          <w:p w:rsidRPr="0088542F" w:rsidR="0088542F" w:rsidP="45D04830" w:rsidRDefault="0088542F" w14:paraId="7B730E6B" w14:textId="1B446571">
            <w:pPr>
              <w:pStyle w:val="Liststycke"/>
              <w:ind w:left="601"/>
              <w:rPr/>
            </w:pPr>
            <w:r w:rsidR="5C60BED8">
              <w:rPr/>
              <w:t>Personlighetsförändring</w:t>
            </w:r>
          </w:p>
          <w:p w:rsidRPr="0088542F" w:rsidR="0088542F" w:rsidP="45D04830" w:rsidRDefault="0088542F" w14:paraId="5AC64F9D" w14:textId="7F0C5520">
            <w:pPr>
              <w:pStyle w:val="Liststycke"/>
              <w:ind w:left="601"/>
              <w:rPr/>
            </w:pPr>
            <w:r w:rsidR="5C60BED8">
              <w:rPr/>
              <w:t>Förstagångskramper</w:t>
            </w:r>
          </w:p>
        </w:tc>
        <w:tc>
          <w:tcPr>
            <w:tcW w:w="5325" w:type="dxa"/>
            <w:tcMar/>
          </w:tcPr>
          <w:p w:rsidRPr="0088542F" w:rsidR="0088542F" w:rsidP="45D04830" w:rsidRDefault="0088542F" w14:paraId="4F3A35E2" w14:textId="1E8C85FF">
            <w:pPr>
              <w:pStyle w:val="Liststycke"/>
              <w:ind w:left="608"/>
              <w:rPr/>
            </w:pPr>
            <w:r w:rsidR="0088542F">
              <w:rPr/>
              <w:t>Känd migrän</w:t>
            </w:r>
          </w:p>
          <w:p w:rsidRPr="0088542F" w:rsidR="0088542F" w:rsidP="45D04830" w:rsidRDefault="0088542F" w14:paraId="5D8F0040" w14:textId="7B5215CE">
            <w:pPr>
              <w:pStyle w:val="Liststycke"/>
              <w:ind w:left="608"/>
              <w:rPr/>
            </w:pPr>
            <w:r w:rsidR="44E9E3D3">
              <w:rPr/>
              <w:t>Diffus huvudvärk utan andra tecken</w:t>
            </w:r>
          </w:p>
          <w:p w:rsidRPr="0088542F" w:rsidR="0088542F" w:rsidP="45D04830" w:rsidRDefault="0088542F" w14:paraId="04E9287C" w14:textId="78947D50">
            <w:pPr>
              <w:pStyle w:val="Liststycke"/>
              <w:ind w:left="608"/>
              <w:rPr/>
            </w:pPr>
            <w:r w:rsidR="44E9E3D3">
              <w:rPr/>
              <w:t>Typisk spänningshuvudvärk</w:t>
            </w:r>
          </w:p>
        </w:tc>
      </w:tr>
    </w:tbl>
    <w:p w:rsidR="45D04830" w:rsidP="45D04830" w:rsidRDefault="45D04830" w14:paraId="43534E92" w14:textId="5E5AEB41">
      <w:pPr>
        <w:ind w:left="0"/>
      </w:pPr>
    </w:p>
    <w:p w:rsidRPr="0088542F" w:rsidR="0088542F" w:rsidP="45D04830" w:rsidRDefault="0088542F" w14:paraId="5079CCFD" w14:textId="31DF2ED1">
      <w:pPr>
        <w:pStyle w:val="Rubrik3"/>
        <w:ind w:left="0" w:right="-143"/>
      </w:pPr>
      <w:r w:rsidR="0088542F">
        <w:rPr/>
        <w:t>Subarachnoidalblödning</w:t>
      </w:r>
      <w:r w:rsidR="4CA965B1">
        <w:rPr/>
        <w:t xml:space="preserve"> (SAH)</w:t>
      </w:r>
    </w:p>
    <w:p w:rsidRPr="0088542F" w:rsidR="0088542F" w:rsidP="00C20E13" w:rsidRDefault="0088542F" w14:paraId="6BB9F5DA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45D04830" w:rsidRDefault="0088542F" w14:paraId="58199445" w14:textId="162923D2">
      <w:pPr>
        <w:pStyle w:val="Liststycke"/>
        <w:ind w:left="1276"/>
        <w:rPr/>
      </w:pPr>
      <w:r w:rsidR="0088542F">
        <w:rPr/>
        <w:t>Urakut</w:t>
      </w:r>
      <w:r w:rsidR="0088542F">
        <w:rPr/>
        <w:t xml:space="preserve"> insättande huvudvärk</w:t>
      </w:r>
    </w:p>
    <w:p w:rsidRPr="0088542F" w:rsidR="0088542F" w:rsidP="00440BFE" w:rsidRDefault="0088542F" w14:paraId="685A0071" w14:textId="77777777">
      <w:pPr>
        <w:pStyle w:val="Liststycke"/>
        <w:numPr>
          <w:ilvl w:val="0"/>
          <w:numId w:val="8"/>
        </w:numPr>
        <w:ind w:left="1701" w:right="-143"/>
      </w:pPr>
      <w:r w:rsidRPr="0088542F">
        <w:t>Pressa anamnesen</w:t>
      </w:r>
    </w:p>
    <w:p w:rsidRPr="0088542F" w:rsidR="0088542F" w:rsidP="00440BFE" w:rsidRDefault="0088542F" w14:paraId="5FCFE609" w14:textId="11D80524">
      <w:pPr>
        <w:pStyle w:val="Liststycke"/>
        <w:numPr>
          <w:ilvl w:val="0"/>
          <w:numId w:val="8"/>
        </w:numPr>
        <w:ind w:left="1701" w:right="-143"/>
        <w:rPr/>
      </w:pPr>
      <w:r w:rsidR="0088542F">
        <w:rPr/>
        <w:t>Urakut</w:t>
      </w:r>
      <w:r w:rsidR="0088542F">
        <w:rPr/>
        <w:t xml:space="preserve"> debut av huvudvärk SKALL alltid utredas (om ej känt sedan tidigare t.ex. </w:t>
      </w:r>
      <w:r w:rsidR="0088542F">
        <w:rPr/>
        <w:t>pos</w:t>
      </w:r>
      <w:r w:rsidR="63C9876C">
        <w:rPr/>
        <w:t>t</w:t>
      </w:r>
      <w:r w:rsidR="0088542F">
        <w:rPr/>
        <w:t>coital</w:t>
      </w:r>
      <w:r w:rsidR="0088542F">
        <w:rPr/>
        <w:t xml:space="preserve"> huvudvärk, ansträngningsutlöst huvudvärk, migrän </w:t>
      </w:r>
      <w:r w:rsidR="1BB9FA7F">
        <w:rPr/>
        <w:t>etc.</w:t>
      </w:r>
      <w:r w:rsidR="0088542F">
        <w:rPr/>
        <w:t>)</w:t>
      </w:r>
    </w:p>
    <w:p w:rsidRPr="0088542F" w:rsidR="0088542F" w:rsidP="00440BFE" w:rsidRDefault="0088542F" w14:paraId="45B8D231" w14:textId="77777777">
      <w:pPr>
        <w:pStyle w:val="Liststycke"/>
        <w:numPr>
          <w:ilvl w:val="0"/>
          <w:numId w:val="9"/>
        </w:numPr>
        <w:ind w:left="2410"/>
      </w:pPr>
      <w:r w:rsidRPr="0088542F">
        <w:t>Ibland nackstelhet</w:t>
      </w:r>
    </w:p>
    <w:p w:rsidRPr="0088542F" w:rsidR="0088542F" w:rsidP="00440BFE" w:rsidRDefault="0088542F" w14:paraId="5E64835B" w14:textId="77777777">
      <w:pPr>
        <w:pStyle w:val="Liststycke"/>
        <w:numPr>
          <w:ilvl w:val="0"/>
          <w:numId w:val="9"/>
        </w:numPr>
        <w:ind w:left="2410"/>
      </w:pPr>
      <w:r w:rsidRPr="0088542F">
        <w:t>Varierande vakenhetsgrad</w:t>
      </w:r>
    </w:p>
    <w:p w:rsidRPr="0088542F" w:rsidR="0088542F" w:rsidP="00440BFE" w:rsidRDefault="0088542F" w14:paraId="73B24F60" w14:textId="1E47FFE2">
      <w:pPr>
        <w:pStyle w:val="Liststycke"/>
        <w:numPr>
          <w:ilvl w:val="0"/>
          <w:numId w:val="9"/>
        </w:numPr>
        <w:ind w:left="2410"/>
      </w:pPr>
      <w:r w:rsidRPr="0088542F">
        <w:t>Ofta påfallande påverkad patient</w:t>
      </w:r>
    </w:p>
    <w:p w:rsidRPr="004720E6" w:rsidR="0088542F" w:rsidP="004720E6" w:rsidRDefault="0088542F" w14:paraId="59CEA711" w14:textId="4E05B412">
      <w:pPr>
        <w:pStyle w:val="MellanrubrikVGR"/>
        <w:ind w:left="567" w:right="-143"/>
      </w:pPr>
      <w:r w:rsidRPr="0088542F">
        <w:t>Utredning</w:t>
      </w:r>
    </w:p>
    <w:p w:rsidRPr="0088542F" w:rsidR="0088542F" w:rsidP="00C20E13" w:rsidRDefault="0088542F" w14:paraId="1C2106E5" w14:textId="56CFCC83">
      <w:pPr>
        <w:ind w:left="567" w:right="-143"/>
      </w:pPr>
      <w:r w:rsidR="494A977C">
        <w:rPr/>
        <w:t>DT-</w:t>
      </w:r>
      <w:r w:rsidR="0088542F">
        <w:rPr/>
        <w:t>hjärna</w:t>
      </w:r>
      <w:r w:rsidR="0088542F">
        <w:rPr/>
        <w:t xml:space="preserve"> av god kvalitet utförd </w:t>
      </w:r>
      <w:r w:rsidRPr="45D04830" w:rsidR="0088542F">
        <w:rPr>
          <w:b w:val="1"/>
          <w:bCs w:val="1"/>
        </w:rPr>
        <w:t>inom 6h</w:t>
      </w:r>
      <w:r w:rsidR="0088542F">
        <w:rPr/>
        <w:t xml:space="preserve"> från symptomdebut uteslut</w:t>
      </w:r>
      <w:r w:rsidR="68B51ACE">
        <w:rPr/>
        <w:t>er</w:t>
      </w:r>
      <w:r w:rsidR="0088542F">
        <w:rPr/>
        <w:t xml:space="preserve"> eller bekräfta</w:t>
      </w:r>
      <w:r w:rsidR="1E94F32E">
        <w:rPr/>
        <w:t>r</w:t>
      </w:r>
      <w:r w:rsidR="0088542F">
        <w:rPr/>
        <w:t xml:space="preserve"> SA</w:t>
      </w:r>
      <w:r w:rsidR="179639D9">
        <w:rPr/>
        <w:t>H,</w:t>
      </w:r>
      <w:r w:rsidR="0088542F">
        <w:rPr/>
        <w:t xml:space="preserve"> förutsatt att nedanstående anamnestiska och kliniska kriterier är uppfyllda. </w:t>
      </w:r>
    </w:p>
    <w:p w:rsidRPr="00A868B0" w:rsidR="0088542F" w:rsidP="005F12F3" w:rsidRDefault="0088542F" w14:paraId="3A123C09" w14:textId="77777777">
      <w:pPr>
        <w:ind w:left="567" w:right="-143"/>
        <w:rPr>
          <w:b/>
          <w:bCs/>
        </w:rPr>
      </w:pPr>
      <w:r w:rsidRPr="00A868B0">
        <w:rPr>
          <w:b/>
          <w:bCs/>
        </w:rPr>
        <w:t>Anamnes:</w:t>
      </w:r>
    </w:p>
    <w:p w:rsidRPr="0088542F" w:rsidR="0088542F" w:rsidP="008D3482" w:rsidRDefault="0088542F" w14:paraId="4AFBA26D" w14:textId="38194840">
      <w:pPr>
        <w:ind w:left="851" w:right="-143"/>
      </w:pPr>
      <w:r w:rsidRPr="0088542F">
        <w:t>Insjuknandetidpunkt skall vara säkerställd</w:t>
      </w:r>
      <w:r w:rsidR="00C20E13">
        <w:t>.</w:t>
      </w:r>
      <w:r w:rsidRPr="0088542F">
        <w:t xml:space="preserve"> </w:t>
      </w:r>
      <w:r w:rsidR="00C20E13">
        <w:br/>
      </w:r>
      <w:r w:rsidRPr="0088542F">
        <w:t>Fokala neurologiska symptom eller medvetandeförlust får inte ha förekommit</w:t>
      </w:r>
      <w:r w:rsidR="00C20E13">
        <w:t>.</w:t>
      </w:r>
      <w:r w:rsidRPr="0088542F">
        <w:t xml:space="preserve"> </w:t>
      </w:r>
      <w:r w:rsidR="00C20E13">
        <w:br/>
      </w:r>
      <w:r w:rsidRPr="0088542F">
        <w:t>Patienten har insjuknat i åskknallshuvudvärk, ev. i kombination med nackvärk, men inte isolerad nackvärk</w:t>
      </w:r>
      <w:r w:rsidR="00C20E13">
        <w:t>.</w:t>
      </w:r>
      <w:r w:rsidRPr="0088542F">
        <w:t xml:space="preserve"> </w:t>
      </w:r>
    </w:p>
    <w:p w:rsidRPr="005F12F3" w:rsidR="0088542F" w:rsidP="005F12F3" w:rsidRDefault="0088542F" w14:paraId="32931C9F" w14:textId="77777777">
      <w:pPr>
        <w:ind w:left="567" w:right="-143"/>
        <w:rPr>
          <w:b/>
          <w:bCs/>
        </w:rPr>
      </w:pPr>
      <w:r w:rsidRPr="005F12F3">
        <w:rPr>
          <w:b/>
          <w:bCs/>
        </w:rPr>
        <w:t>Status:</w:t>
      </w:r>
    </w:p>
    <w:p w:rsidR="00C20E13" w:rsidP="008D3482" w:rsidRDefault="0088542F" w14:paraId="01B0604C" w14:textId="5671083C">
      <w:pPr>
        <w:ind w:left="851" w:right="-143"/>
      </w:pPr>
      <w:r w:rsidR="0088542F">
        <w:rPr/>
        <w:t xml:space="preserve">Fullt vaken (RLS 1, GCS 15) </w:t>
      </w:r>
      <w:r>
        <w:br/>
      </w:r>
      <w:r w:rsidR="0088542F">
        <w:rPr/>
        <w:t>Ingen feber</w:t>
      </w:r>
      <w:r>
        <w:br/>
      </w:r>
      <w:r w:rsidR="0088542F">
        <w:rPr/>
        <w:t>Normalt neurologstatus</w:t>
      </w:r>
      <w:r>
        <w:br/>
      </w:r>
      <w:r w:rsidR="0088542F">
        <w:rPr/>
        <w:t>Avsaknad av nackst</w:t>
      </w:r>
      <w:r w:rsidR="01876BAE">
        <w:rPr/>
        <w:t>el</w:t>
      </w:r>
      <w:r w:rsidR="0088542F">
        <w:rPr/>
        <w:t>het</w:t>
      </w:r>
    </w:p>
    <w:p w:rsidRPr="0088542F" w:rsidR="0088542F" w:rsidP="45D04830" w:rsidRDefault="0088542F" w14:paraId="62938B46" w14:textId="7819CAC0">
      <w:pPr>
        <w:ind w:left="567" w:right="-143"/>
      </w:pPr>
      <w:r w:rsidR="0088542F">
        <w:rPr/>
        <w:t xml:space="preserve">För att snabbt bedöma dessa patienter skall sjuksköterska i Triage eller Team omedelbart meddela läkare för bedömning. </w:t>
      </w:r>
      <w:r>
        <w:br/>
      </w:r>
    </w:p>
    <w:p w:rsidRPr="0088542F" w:rsidR="0088542F" w:rsidP="45D04830" w:rsidRDefault="0088542F" w14:paraId="7912B3E4" w14:textId="78739D41">
      <w:pPr>
        <w:pStyle w:val="Normal"/>
        <w:suppressLineNumbers w:val="0"/>
        <w:bidi w:val="0"/>
        <w:spacing w:before="0" w:beforeAutospacing="off" w:after="120" w:afterAutospacing="off" w:line="288" w:lineRule="auto"/>
        <w:ind w:left="567" w:right="-143"/>
        <w:jc w:val="left"/>
      </w:pPr>
      <w:r w:rsidR="0088542F">
        <w:rPr/>
        <w:t xml:space="preserve">Patienter </w:t>
      </w:r>
      <w:r w:rsidR="41518ED6">
        <w:rPr/>
        <w:t xml:space="preserve">som </w:t>
      </w:r>
      <w:r w:rsidR="12784B18">
        <w:rPr/>
        <w:t>sök</w:t>
      </w:r>
      <w:r w:rsidR="0088542F">
        <w:rPr/>
        <w:t>er</w:t>
      </w:r>
      <w:r w:rsidR="1271F6FB">
        <w:rPr/>
        <w:t xml:space="preserve"> efter &gt;6h</w:t>
      </w:r>
      <w:r w:rsidR="0088542F">
        <w:rPr/>
        <w:t xml:space="preserve"> måste utredas med lumbalpunktion (LP) för att helt utesluta SA</w:t>
      </w:r>
      <w:r w:rsidR="2E1DCD6D">
        <w:rPr/>
        <w:t>H</w:t>
      </w:r>
      <w:r w:rsidR="0088542F">
        <w:rPr/>
        <w:t>, om</w:t>
      </w:r>
      <w:r w:rsidR="05DED22D">
        <w:rPr/>
        <w:t xml:space="preserve"> </w:t>
      </w:r>
      <w:r w:rsidR="0088542F">
        <w:rPr/>
        <w:t xml:space="preserve">inga kontraindikationer för LP finns. </w:t>
      </w:r>
      <w:r w:rsidR="0B67C90E">
        <w:rPr/>
        <w:t>Likvor</w:t>
      </w:r>
      <w:r w:rsidR="0B67C90E">
        <w:rPr/>
        <w:t xml:space="preserve"> måste analyseras inom 30 minuter med </w:t>
      </w:r>
      <w:r w:rsidR="0B67C90E">
        <w:rPr/>
        <w:t>spektrofotometri</w:t>
      </w:r>
      <w:r w:rsidR="0B67C90E">
        <w:rPr/>
        <w:t xml:space="preserve">. </w:t>
      </w:r>
      <w:r w:rsidR="52BE4F21">
        <w:rPr/>
        <w:t>V</w:t>
      </w:r>
      <w:r w:rsidR="27AA9AA1">
        <w:rPr/>
        <w:t>id kontraindikation är DT-</w:t>
      </w:r>
      <w:r w:rsidR="27AA9AA1">
        <w:rPr/>
        <w:t>angio</w:t>
      </w:r>
      <w:r w:rsidR="252E56E7">
        <w:rPr/>
        <w:t>grafi</w:t>
      </w:r>
      <w:r w:rsidR="27AA9AA1">
        <w:rPr/>
        <w:t xml:space="preserve"> med </w:t>
      </w:r>
      <w:r w:rsidR="27AA9AA1">
        <w:rPr/>
        <w:t>aneurysm</w:t>
      </w:r>
      <w:r w:rsidR="6D721852">
        <w:rPr/>
        <w:t>frågeställning</w:t>
      </w:r>
      <w:r w:rsidR="6D721852">
        <w:rPr/>
        <w:t>.</w:t>
      </w:r>
      <w:r w:rsidR="2BF8FE14">
        <w:rPr/>
        <w:t xml:space="preserve"> </w:t>
      </w:r>
    </w:p>
    <w:p w:rsidRPr="0088542F" w:rsidR="0088542F" w:rsidP="45D04830" w:rsidRDefault="0088542F" w14:paraId="1ADF01A2" w14:textId="52A69915">
      <w:pPr>
        <w:pStyle w:val="Rubrik1"/>
        <w:bidi w:val="0"/>
      </w:pPr>
      <w:r w:rsidR="0088542F">
        <w:rPr/>
        <w:t>Meningit</w:t>
      </w:r>
    </w:p>
    <w:p w:rsidRPr="0088542F" w:rsidR="0088542F" w:rsidP="00E70187" w:rsidRDefault="0088542F" w14:paraId="784E669C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00440BFE" w:rsidRDefault="0088542F" w14:paraId="72C368CD" w14:textId="77777777">
      <w:pPr>
        <w:pStyle w:val="Liststycke"/>
        <w:numPr>
          <w:ilvl w:val="0"/>
          <w:numId w:val="10"/>
        </w:numPr>
        <w:ind w:left="1276" w:right="-143"/>
      </w:pPr>
      <w:r w:rsidRPr="0088542F">
        <w:t>Akut insjuknande med huvudvärk, hög feber, ibland medvetanderubbning och kräkningar</w:t>
      </w:r>
    </w:p>
    <w:p w:rsidRPr="0088542F" w:rsidR="0088542F" w:rsidP="45D04830" w:rsidRDefault="0088542F" w14:paraId="4D9883AC" w14:textId="654CD6F4">
      <w:pPr>
        <w:pStyle w:val="Liststycke"/>
        <w:ind w:left="1276" w:right="-143"/>
        <w:rPr/>
      </w:pPr>
      <w:r w:rsidR="0088542F">
        <w:rPr/>
        <w:t>Ofta akut debut</w:t>
      </w:r>
      <w:r w:rsidR="223EEA06">
        <w:rPr/>
        <w:t>, från</w:t>
      </w:r>
      <w:r w:rsidR="0088542F">
        <w:rPr/>
        <w:t xml:space="preserve"> timmar</w:t>
      </w:r>
      <w:r w:rsidR="23522AAA">
        <w:rPr/>
        <w:t xml:space="preserve"> till </w:t>
      </w:r>
      <w:r w:rsidR="0088542F">
        <w:rPr/>
        <w:t>enstaka dygn</w:t>
      </w:r>
    </w:p>
    <w:p w:rsidRPr="0088542F" w:rsidR="0088542F" w:rsidP="00440BFE" w:rsidRDefault="0088542F" w14:paraId="6F00396B" w14:textId="77777777">
      <w:pPr>
        <w:pStyle w:val="Liststycke"/>
        <w:numPr>
          <w:ilvl w:val="0"/>
          <w:numId w:val="10"/>
        </w:numPr>
        <w:ind w:left="1276" w:right="-143"/>
      </w:pPr>
      <w:r w:rsidRPr="0088542F">
        <w:t>Vanligen, men inte alltid, uttalad nackstyvhet</w:t>
      </w:r>
    </w:p>
    <w:p w:rsidRPr="0088542F" w:rsidR="0088542F" w:rsidP="00440BFE" w:rsidRDefault="0088542F" w14:paraId="76A7B933" w14:textId="77777777">
      <w:pPr>
        <w:pStyle w:val="Liststycke"/>
        <w:numPr>
          <w:ilvl w:val="0"/>
          <w:numId w:val="10"/>
        </w:numPr>
        <w:ind w:left="1276" w:right="-143"/>
      </w:pPr>
      <w:r w:rsidRPr="0088542F">
        <w:t>Eventuellt septiska embolier/</w:t>
      </w:r>
      <w:proofErr w:type="spellStart"/>
      <w:r w:rsidRPr="0088542F">
        <w:t>petechier</w:t>
      </w:r>
      <w:proofErr w:type="spellEnd"/>
      <w:r w:rsidRPr="0088542F">
        <w:t xml:space="preserve"> (</w:t>
      </w:r>
      <w:proofErr w:type="spellStart"/>
      <w:r w:rsidRPr="0088542F">
        <w:t>meningokocker</w:t>
      </w:r>
      <w:proofErr w:type="spellEnd"/>
      <w:r w:rsidRPr="0088542F">
        <w:t>)</w:t>
      </w:r>
    </w:p>
    <w:p w:rsidRPr="0088542F" w:rsidR="0088542F" w:rsidP="00440BFE" w:rsidRDefault="0088542F" w14:paraId="1B78D922" w14:textId="77777777">
      <w:pPr>
        <w:pStyle w:val="Liststycke"/>
        <w:numPr>
          <w:ilvl w:val="0"/>
          <w:numId w:val="10"/>
        </w:numPr>
        <w:ind w:left="1276" w:right="-143"/>
      </w:pPr>
      <w:r w:rsidRPr="0088542F">
        <w:t>Sällan fokalneurologi men ofta motorisk oro</w:t>
      </w:r>
    </w:p>
    <w:p w:rsidRPr="0088542F" w:rsidR="0088542F" w:rsidP="00E70187" w:rsidRDefault="0088542F" w14:paraId="47CB2071" w14:textId="77777777">
      <w:pPr>
        <w:pStyle w:val="MellanrubrikVGR"/>
        <w:ind w:left="567" w:right="-143"/>
      </w:pPr>
      <w:r w:rsidRPr="0088542F">
        <w:t>Allmänt</w:t>
      </w:r>
    </w:p>
    <w:p w:rsidRPr="0088542F" w:rsidR="0088542F" w:rsidP="00440BFE" w:rsidRDefault="0088542F" w14:paraId="56A87C85" w14:textId="77777777">
      <w:pPr>
        <w:pStyle w:val="Liststycke"/>
        <w:numPr>
          <w:ilvl w:val="0"/>
          <w:numId w:val="11"/>
        </w:numPr>
        <w:ind w:left="1276" w:right="-143"/>
      </w:pPr>
      <w:r w:rsidRPr="0088542F">
        <w:t>Adekvat behandling SKALL inledas inom 1 timme</w:t>
      </w:r>
    </w:p>
    <w:p w:rsidRPr="0088542F" w:rsidR="0088542F" w:rsidP="00440BFE" w:rsidRDefault="0088542F" w14:paraId="18BDE29F" w14:textId="2E047538">
      <w:pPr>
        <w:pStyle w:val="Liststycke"/>
        <w:numPr>
          <w:ilvl w:val="0"/>
          <w:numId w:val="11"/>
        </w:numPr>
        <w:ind w:left="1276" w:right="-143"/>
        <w:rPr/>
      </w:pPr>
      <w:r w:rsidR="0088542F">
        <w:rPr/>
        <w:t>Om L</w:t>
      </w:r>
      <w:r w:rsidR="02B3DA03">
        <w:rPr/>
        <w:t>P</w:t>
      </w:r>
      <w:r w:rsidR="0088542F">
        <w:rPr/>
        <w:t xml:space="preserve"> inte lyckas inom </w:t>
      </w:r>
      <w:r w:rsidR="0088542F">
        <w:rPr/>
        <w:t>10-15</w:t>
      </w:r>
      <w:r w:rsidR="0088542F">
        <w:rPr/>
        <w:t xml:space="preserve"> min – ge antibiotika</w:t>
      </w:r>
    </w:p>
    <w:p w:rsidRPr="0088542F" w:rsidR="0088542F" w:rsidP="45D04830" w:rsidRDefault="0088542F" w14:paraId="71B6D5C4" w14:textId="74E34585">
      <w:pPr>
        <w:pStyle w:val="Liststycke"/>
        <w:ind w:left="1276" w:right="-143"/>
        <w:rPr/>
      </w:pPr>
      <w:r w:rsidR="0088542F">
        <w:rPr/>
        <w:t>Fördröj inte L</w:t>
      </w:r>
      <w:r w:rsidR="302FA71D">
        <w:rPr/>
        <w:t>P</w:t>
      </w:r>
      <w:r w:rsidR="0088542F">
        <w:rPr/>
        <w:t xml:space="preserve"> eller behandling med CT </w:t>
      </w:r>
      <w:r w:rsidR="6B901DB5">
        <w:rPr/>
        <w:t>hjärna</w:t>
      </w:r>
      <w:r w:rsidR="309210E2">
        <w:rPr/>
        <w:t xml:space="preserve">. </w:t>
      </w:r>
      <w:r w:rsidR="0088542F">
        <w:rPr/>
        <w:t>Om lumbalpunktion bedöms kontraindicerad före CT så påbörjas antibiotika och steroidbehandling före LP</w:t>
      </w:r>
      <w:r w:rsidR="1600F2F3">
        <w:rPr/>
        <w:t>.</w:t>
      </w:r>
    </w:p>
    <w:p w:rsidRPr="0088542F" w:rsidR="0088542F" w:rsidP="45D04830" w:rsidRDefault="0088542F" w14:paraId="59221784" w14:textId="583CDF37">
      <w:pPr>
        <w:pStyle w:val="Liststycke"/>
        <w:ind w:left="1276" w:right="-143"/>
        <w:rPr/>
      </w:pPr>
      <w:r w:rsidR="0088542F">
        <w:rPr/>
        <w:t xml:space="preserve">Ofta IVA-vård. Alltid diskussion med </w:t>
      </w:r>
      <w:r w:rsidR="51872143">
        <w:rPr/>
        <w:t>infektionsjour.</w:t>
      </w:r>
    </w:p>
    <w:p w:rsidRPr="0088542F" w:rsidR="0088542F" w:rsidP="00E70187" w:rsidRDefault="0088542F" w14:paraId="1D2F2EFB" w14:textId="77777777">
      <w:pPr>
        <w:pStyle w:val="MellanrubrikVGR"/>
        <w:ind w:left="567" w:right="-143"/>
      </w:pPr>
      <w:r w:rsidRPr="0088542F">
        <w:t>Diagnos</w:t>
      </w:r>
    </w:p>
    <w:p w:rsidRPr="0088542F" w:rsidR="0088542F" w:rsidP="00440BFE" w:rsidRDefault="0088542F" w14:paraId="362A1DF7" w14:textId="77777777">
      <w:pPr>
        <w:pStyle w:val="Liststycke"/>
        <w:numPr>
          <w:ilvl w:val="0"/>
          <w:numId w:val="14"/>
        </w:numPr>
        <w:ind w:left="1276"/>
      </w:pPr>
      <w:r w:rsidRPr="0088542F">
        <w:t xml:space="preserve">Kortfattat allmänstatus, neurologstatus samt </w:t>
      </w:r>
      <w:proofErr w:type="spellStart"/>
      <w:r w:rsidRPr="0088542F">
        <w:t>öronstatus</w:t>
      </w:r>
      <w:proofErr w:type="spellEnd"/>
    </w:p>
    <w:p w:rsidRPr="0088542F" w:rsidR="0088542F" w:rsidP="00440BFE" w:rsidRDefault="0088542F" w14:paraId="08CC4ADA" w14:textId="77777777">
      <w:pPr>
        <w:pStyle w:val="Liststycke"/>
        <w:numPr>
          <w:ilvl w:val="0"/>
          <w:numId w:val="14"/>
        </w:numPr>
        <w:ind w:left="1276"/>
      </w:pPr>
      <w:r w:rsidRPr="0088542F">
        <w:t>Lumbalpunktion ger diagnosen</w:t>
      </w:r>
    </w:p>
    <w:p w:rsidRPr="0088542F" w:rsidR="0088542F" w:rsidP="00E70187" w:rsidRDefault="0088542F" w14:paraId="2533D3F7" w14:textId="77777777">
      <w:pPr>
        <w:pStyle w:val="MellanrubrikVGR"/>
        <w:ind w:left="567" w:right="-143"/>
      </w:pPr>
      <w:r w:rsidRPr="0088542F">
        <w:t>Analyser LP</w:t>
      </w:r>
    </w:p>
    <w:p w:rsidRPr="0088542F" w:rsidR="0088542F" w:rsidP="00440BFE" w:rsidRDefault="0088542F" w14:paraId="5057616D" w14:textId="32BCB193">
      <w:pPr>
        <w:pStyle w:val="Liststycke"/>
        <w:numPr>
          <w:ilvl w:val="0"/>
          <w:numId w:val="15"/>
        </w:numPr>
        <w:ind w:left="1276" w:right="-143"/>
        <w:rPr/>
      </w:pPr>
      <w:r w:rsidR="0088542F">
        <w:rPr/>
        <w:t>Visuell granskning (grumligt</w:t>
      </w:r>
      <w:r w:rsidR="55BD51F5">
        <w:rPr/>
        <w:t>?</w:t>
      </w:r>
      <w:r w:rsidR="0088542F">
        <w:rPr/>
        <w:t>)</w:t>
      </w:r>
    </w:p>
    <w:p w:rsidRPr="0088542F" w:rsidR="0088542F" w:rsidP="00440BFE" w:rsidRDefault="0088542F" w14:paraId="4341835D" w14:textId="75919159">
      <w:pPr>
        <w:pStyle w:val="Liststycke"/>
        <w:numPr>
          <w:ilvl w:val="0"/>
          <w:numId w:val="15"/>
        </w:numPr>
        <w:ind w:left="1276" w:right="-143"/>
        <w:rPr/>
      </w:pPr>
      <w:r w:rsidR="0088542F">
        <w:rPr/>
        <w:t>Ev</w:t>
      </w:r>
      <w:r w:rsidR="1D1CF05E">
        <w:rPr/>
        <w:t>.</w:t>
      </w:r>
      <w:r w:rsidR="0088542F">
        <w:rPr/>
        <w:t xml:space="preserve"> tryckmätning </w:t>
      </w:r>
    </w:p>
    <w:p w:rsidRPr="0088542F" w:rsidR="0088542F" w:rsidP="00440BFE" w:rsidRDefault="0088542F" w14:paraId="43596EC9" w14:textId="77777777">
      <w:pPr>
        <w:pStyle w:val="Liststycke"/>
        <w:numPr>
          <w:ilvl w:val="0"/>
          <w:numId w:val="15"/>
        </w:numPr>
        <w:ind w:left="1276" w:right="-143"/>
      </w:pPr>
      <w:r w:rsidRPr="0088542F">
        <w:t>Fyra rör</w:t>
      </w:r>
    </w:p>
    <w:p w:rsidRPr="0088542F" w:rsidR="0088542F" w:rsidP="00440BFE" w:rsidRDefault="0088542F" w14:paraId="58FBF35A" w14:textId="06FB0010">
      <w:pPr>
        <w:pStyle w:val="Liststycke"/>
        <w:numPr>
          <w:ilvl w:val="0"/>
          <w:numId w:val="16"/>
        </w:numPr>
        <w:ind w:left="1701"/>
        <w:rPr/>
      </w:pPr>
      <w:r w:rsidR="0088542F">
        <w:rPr/>
        <w:t>Rör 1 (2 ml</w:t>
      </w:r>
      <w:r w:rsidR="0088542F">
        <w:rPr/>
        <w:t>):</w:t>
      </w:r>
      <w:r w:rsidR="786D0E7B">
        <w:rPr/>
        <w:t xml:space="preserve"> </w:t>
      </w:r>
      <w:r w:rsidR="0088542F">
        <w:rPr/>
        <w:t>Odling</w:t>
      </w:r>
      <w:r w:rsidR="0088542F">
        <w:rPr/>
        <w:t xml:space="preserve">, (direktmikroskopi) </w:t>
      </w:r>
    </w:p>
    <w:p w:rsidRPr="0088542F" w:rsidR="0088542F" w:rsidP="00440BFE" w:rsidRDefault="0088542F" w14:paraId="54B3B7D5" w14:textId="77777777">
      <w:pPr>
        <w:pStyle w:val="Liststycke"/>
        <w:numPr>
          <w:ilvl w:val="0"/>
          <w:numId w:val="16"/>
        </w:numPr>
        <w:ind w:left="1701"/>
      </w:pPr>
      <w:r w:rsidRPr="0088542F">
        <w:t>Rör 2 (3 ml): Till kylskåp för ev. senare analys (antigentest, ev. PCR virus, tbc, borrelia etc.)</w:t>
      </w:r>
    </w:p>
    <w:p w:rsidRPr="0088542F" w:rsidR="0088542F" w:rsidP="00440BFE" w:rsidRDefault="0088542F" w14:paraId="0DA0550D" w14:textId="77777777">
      <w:pPr>
        <w:pStyle w:val="Liststycke"/>
        <w:numPr>
          <w:ilvl w:val="0"/>
          <w:numId w:val="16"/>
        </w:numPr>
        <w:ind w:left="1701"/>
      </w:pPr>
      <w:r w:rsidRPr="0088542F">
        <w:t>Rör 3 (2 ml): Till kylskåp för ev. senare analys (bakterie-PCR)</w:t>
      </w:r>
    </w:p>
    <w:p w:rsidRPr="0088542F" w:rsidR="0088542F" w:rsidP="00440BFE" w:rsidRDefault="0088542F" w14:paraId="5AEB9210" w14:textId="017D2C0E">
      <w:pPr>
        <w:pStyle w:val="Liststycke"/>
        <w:numPr>
          <w:ilvl w:val="0"/>
          <w:numId w:val="16"/>
        </w:numPr>
        <w:ind w:left="1701"/>
        <w:rPr/>
      </w:pPr>
      <w:r w:rsidR="0088542F">
        <w:rPr/>
        <w:t>Rör 4 (2 ml)</w:t>
      </w:r>
      <w:r w:rsidR="09052104">
        <w:rPr/>
        <w:t xml:space="preserve">: </w:t>
      </w:r>
      <w:r w:rsidR="0088542F">
        <w:rPr/>
        <w:t xml:space="preserve">Celler, laktat, </w:t>
      </w:r>
      <w:r w:rsidR="0088542F">
        <w:rPr/>
        <w:t>prot</w:t>
      </w:r>
      <w:r w:rsidR="68EA9D90">
        <w:rPr/>
        <w:t>ein</w:t>
      </w:r>
      <w:r w:rsidR="0088542F">
        <w:rPr/>
        <w:t>/</w:t>
      </w:r>
      <w:r w:rsidR="0088542F">
        <w:rPr/>
        <w:t>alb</w:t>
      </w:r>
      <w:r w:rsidR="32D690B5">
        <w:rPr/>
        <w:t>umin</w:t>
      </w:r>
      <w:r w:rsidR="0088542F">
        <w:rPr/>
        <w:t>, glukos (+ p-glukos)</w:t>
      </w:r>
    </w:p>
    <w:p w:rsidRPr="0088542F" w:rsidR="0088542F" w:rsidP="00E70187" w:rsidRDefault="0088542F" w14:paraId="6F81550F" w14:textId="77777777">
      <w:pPr>
        <w:pStyle w:val="MellanrubrikVGR"/>
        <w:ind w:left="567" w:right="-143"/>
      </w:pPr>
      <w:r w:rsidRPr="0088542F">
        <w:t>Övriga odlingar</w:t>
      </w:r>
    </w:p>
    <w:p w:rsidRPr="0088542F" w:rsidR="0088542F" w:rsidP="00440BFE" w:rsidRDefault="0088542F" w14:paraId="4FA924FF" w14:textId="77777777">
      <w:pPr>
        <w:pStyle w:val="Liststycke"/>
        <w:numPr>
          <w:ilvl w:val="0"/>
          <w:numId w:val="17"/>
        </w:numPr>
        <w:ind w:left="1276" w:right="-143"/>
      </w:pPr>
      <w:r w:rsidRPr="0088542F">
        <w:t>Blod x 2</w:t>
      </w:r>
    </w:p>
    <w:p w:rsidRPr="0088542F" w:rsidR="0088542F" w:rsidP="00440BFE" w:rsidRDefault="0088542F" w14:paraId="26FD30EA" w14:textId="77777777">
      <w:pPr>
        <w:pStyle w:val="Liststycke"/>
        <w:numPr>
          <w:ilvl w:val="0"/>
          <w:numId w:val="17"/>
        </w:numPr>
        <w:ind w:left="1276" w:right="-143"/>
      </w:pPr>
      <w:r w:rsidRPr="0088542F">
        <w:t>Urin</w:t>
      </w:r>
    </w:p>
    <w:p w:rsidRPr="0088542F" w:rsidR="0088542F" w:rsidP="00440BFE" w:rsidRDefault="0088542F" w14:paraId="5A4A5886" w14:textId="77777777">
      <w:pPr>
        <w:pStyle w:val="Liststycke"/>
        <w:numPr>
          <w:ilvl w:val="0"/>
          <w:numId w:val="17"/>
        </w:numPr>
        <w:ind w:left="1276" w:right="-143"/>
      </w:pPr>
      <w:proofErr w:type="spellStart"/>
      <w:r w:rsidRPr="0088542F">
        <w:t>Nasofarynx</w:t>
      </w:r>
      <w:proofErr w:type="spellEnd"/>
    </w:p>
    <w:p w:rsidRPr="0088542F" w:rsidR="0088542F" w:rsidP="00440BFE" w:rsidRDefault="0088542F" w14:paraId="7132EC83" w14:textId="0574CBF7">
      <w:pPr>
        <w:pStyle w:val="Liststycke"/>
        <w:numPr>
          <w:ilvl w:val="0"/>
          <w:numId w:val="17"/>
        </w:numPr>
        <w:ind w:left="1276" w:right="-143"/>
        <w:rPr/>
      </w:pPr>
      <w:r w:rsidR="0088542F">
        <w:rPr/>
        <w:t>Eventuell</w:t>
      </w:r>
      <w:r w:rsidR="77E79C7A">
        <w:rPr/>
        <w:t>t</w:t>
      </w:r>
      <w:r w:rsidR="0088542F">
        <w:rPr/>
        <w:t xml:space="preserve"> </w:t>
      </w:r>
      <w:r w:rsidR="0088542F">
        <w:rPr/>
        <w:t>sputum</w:t>
      </w:r>
      <w:r w:rsidR="0088542F">
        <w:rPr/>
        <w:t xml:space="preserve">, pustler, </w:t>
      </w:r>
      <w:r w:rsidR="0088542F">
        <w:rPr/>
        <w:t>öronsekret</w:t>
      </w:r>
    </w:p>
    <w:p w:rsidRPr="0088542F" w:rsidR="0088542F" w:rsidP="00E70187" w:rsidRDefault="0088542F" w14:paraId="7F922594" w14:textId="681716D8">
      <w:pPr>
        <w:pStyle w:val="MellanrubrikVGR"/>
        <w:ind w:left="567" w:right="-143"/>
      </w:pPr>
      <w:r w:rsidR="0088542F">
        <w:rPr/>
        <w:t>Kontrai</w:t>
      </w:r>
      <w:r w:rsidR="762FB5C3">
        <w:rPr/>
        <w:t>n</w:t>
      </w:r>
      <w:r w:rsidR="0088542F">
        <w:rPr/>
        <w:t>dikationer</w:t>
      </w:r>
      <w:r w:rsidR="0088542F">
        <w:rPr/>
        <w:t xml:space="preserve"> för lumbalpunktion</w:t>
      </w:r>
    </w:p>
    <w:p w:rsidRPr="0088542F" w:rsidR="0088542F" w:rsidP="00440BFE" w:rsidRDefault="0088542F" w14:paraId="24B8930E" w14:textId="47659E6C">
      <w:pPr>
        <w:pStyle w:val="Liststycke"/>
        <w:numPr>
          <w:ilvl w:val="0"/>
          <w:numId w:val="18"/>
        </w:numPr>
        <w:ind w:left="1276" w:right="-143"/>
        <w:rPr/>
      </w:pPr>
      <w:r w:rsidR="0088542F">
        <w:rPr/>
        <w:t>RLS ≥</w:t>
      </w:r>
      <w:r w:rsidR="5B22FD27">
        <w:rPr/>
        <w:t xml:space="preserve"> </w:t>
      </w:r>
      <w:r w:rsidR="0088542F">
        <w:rPr/>
        <w:t>4</w:t>
      </w:r>
    </w:p>
    <w:p w:rsidRPr="0088542F" w:rsidR="0088542F" w:rsidP="00440BFE" w:rsidRDefault="0088542F" w14:paraId="57EE5654" w14:textId="77777777">
      <w:pPr>
        <w:pStyle w:val="Liststycke"/>
        <w:numPr>
          <w:ilvl w:val="0"/>
          <w:numId w:val="18"/>
        </w:numPr>
        <w:ind w:left="1276" w:right="-143"/>
      </w:pPr>
      <w:r w:rsidRPr="0088542F">
        <w:t>Kramper senaste 1-2h</w:t>
      </w:r>
    </w:p>
    <w:p w:rsidRPr="0088542F" w:rsidR="0088542F" w:rsidP="45D04830" w:rsidRDefault="0088542F" w14:paraId="6D72B0FA" w14:textId="54A456DC">
      <w:pPr>
        <w:pStyle w:val="Liststycke"/>
        <w:ind w:left="1276" w:right="-143"/>
        <w:rPr/>
      </w:pPr>
      <w:r w:rsidR="7B30399E">
        <w:rPr/>
        <w:t>F</w:t>
      </w:r>
      <w:r w:rsidR="0088542F">
        <w:rPr/>
        <w:t>okalneurologi</w:t>
      </w:r>
    </w:p>
    <w:p w:rsidRPr="0088542F" w:rsidR="0088542F" w:rsidP="45D04830" w:rsidRDefault="0088542F" w14:paraId="63FC4634" w14:textId="16B1A3A9">
      <w:pPr>
        <w:pStyle w:val="Liststycke"/>
        <w:ind w:left="1276" w:right="-143"/>
        <w:rPr/>
      </w:pPr>
      <w:r w:rsidR="0088542F">
        <w:rPr/>
        <w:t>Känd ökad blödningsbenägenhet</w:t>
      </w:r>
      <w:r w:rsidR="54F704AE">
        <w:rPr/>
        <w:t xml:space="preserve"> (DOAK, Waran)</w:t>
      </w:r>
    </w:p>
    <w:p w:rsidRPr="0088542F" w:rsidR="0088542F" w:rsidP="45D04830" w:rsidRDefault="0088542F" w14:paraId="1192DAC2" w14:textId="094A3813">
      <w:pPr>
        <w:pStyle w:val="MellanrubrikVGR"/>
        <w:ind w:left="717" w:right="-143"/>
        <w:rPr>
          <w:rFonts w:eastAsia="Calibri"/>
          <w:lang w:eastAsia="en-US"/>
        </w:rPr>
      </w:pPr>
      <w:r w:rsidRPr="45D04830" w:rsidR="0088542F">
        <w:rPr>
          <w:rFonts w:eastAsia="Calibri"/>
          <w:lang w:eastAsia="en-US"/>
        </w:rPr>
        <w:t xml:space="preserve">Behandling </w:t>
      </w:r>
    </w:p>
    <w:p w:rsidRPr="0088542F" w:rsidR="0088542F" w:rsidP="45D04830" w:rsidRDefault="0088542F" w14:paraId="6EB3A940" w14:textId="11F619B4">
      <w:pPr>
        <w:pStyle w:val="MellanrubrikVGR"/>
        <w:numPr>
          <w:ilvl w:val="0"/>
          <w:numId w:val="21"/>
        </w:numPr>
        <w:ind w:right="-143"/>
        <w:rPr>
          <w:b w:val="0"/>
          <w:bCs w:val="0"/>
        </w:rPr>
      </w:pPr>
      <w:r w:rsidR="0088542F">
        <w:rPr>
          <w:b w:val="0"/>
          <w:bCs w:val="0"/>
        </w:rPr>
        <w:t>Antibiotika</w:t>
      </w:r>
    </w:p>
    <w:p w:rsidRPr="0088542F" w:rsidR="0088542F" w:rsidP="45D04830" w:rsidRDefault="0088542F" w14:paraId="79E0EBCB" w14:textId="4153D7A4">
      <w:pPr>
        <w:pStyle w:val="Liststycke"/>
        <w:autoSpaceDE w:val="0"/>
        <w:autoSpaceDN w:val="0"/>
        <w:adjustRightInd w:val="0"/>
        <w:spacing w:after="0" w:line="240" w:lineRule="auto"/>
        <w:ind w:left="1701"/>
        <w:rPr>
          <w:rFonts w:eastAsia="Calibri"/>
        </w:rPr>
      </w:pPr>
      <w:r w:rsidRPr="45D04830" w:rsidR="0088542F">
        <w:rPr>
          <w:rFonts w:eastAsia="Calibri"/>
          <w:lang w:val="en-US"/>
        </w:rPr>
        <w:t>Cefotaxim</w:t>
      </w:r>
      <w:r w:rsidRPr="45D04830" w:rsidR="0088542F">
        <w:rPr>
          <w:rFonts w:eastAsia="Calibri"/>
          <w:lang w:val="en-US"/>
        </w:rPr>
        <w:t xml:space="preserve"> 3g x 4 iv </w:t>
      </w:r>
      <w:r w:rsidRPr="45D04830" w:rsidR="0088542F">
        <w:rPr>
          <w:rFonts w:eastAsia="Calibri"/>
          <w:lang w:val="en-US"/>
        </w:rPr>
        <w:t>och</w:t>
      </w:r>
      <w:r w:rsidRPr="45D04830" w:rsidR="0088542F">
        <w:rPr>
          <w:rFonts w:eastAsia="Calibri"/>
          <w:lang w:val="en-US"/>
        </w:rPr>
        <w:t xml:space="preserve"> </w:t>
      </w:r>
      <w:r w:rsidRPr="45D04830" w:rsidR="0088542F">
        <w:rPr>
          <w:rFonts w:eastAsia="Calibri"/>
          <w:lang w:val="en-US"/>
        </w:rPr>
        <w:t>Ampicillin</w:t>
      </w:r>
      <w:r w:rsidRPr="45D04830" w:rsidR="0088542F">
        <w:rPr>
          <w:rFonts w:eastAsia="Calibri"/>
          <w:lang w:val="en-US"/>
        </w:rPr>
        <w:t xml:space="preserve"> 3g x 4 iv </w:t>
      </w:r>
      <w:r w:rsidRPr="45D04830" w:rsidR="0088542F">
        <w:rPr>
          <w:rFonts w:eastAsia="Calibri"/>
          <w:lang w:val="en-US"/>
        </w:rPr>
        <w:t>eller</w:t>
      </w:r>
      <w:r w:rsidRPr="45D04830" w:rsidR="0088542F">
        <w:rPr>
          <w:rFonts w:eastAsia="Calibri"/>
          <w:lang w:val="en-US"/>
        </w:rPr>
        <w:t xml:space="preserve"> </w:t>
      </w:r>
      <w:r w:rsidRPr="45D04830" w:rsidR="0088542F">
        <w:rPr>
          <w:rFonts w:eastAsia="Calibri"/>
          <w:lang w:val="en-US"/>
        </w:rPr>
        <w:t>Meronem</w:t>
      </w:r>
      <w:r w:rsidRPr="45D04830" w:rsidR="0088542F">
        <w:rPr>
          <w:rFonts w:eastAsia="Calibri"/>
          <w:lang w:val="en-US"/>
        </w:rPr>
        <w:t xml:space="preserve"> 2g x 3 iv</w:t>
      </w:r>
    </w:p>
    <w:p w:rsidRPr="0088542F" w:rsidR="0088542F" w:rsidP="45D04830" w:rsidRDefault="0088542F" w14:paraId="0DADD91E" w14:textId="146B98A7">
      <w:pPr>
        <w:pStyle w:val="Liststycke"/>
        <w:autoSpaceDE w:val="0"/>
        <w:autoSpaceDN w:val="0"/>
        <w:adjustRightInd w:val="0"/>
        <w:spacing w:after="0" w:line="240" w:lineRule="auto"/>
        <w:ind w:left="1701"/>
        <w:rPr>
          <w:rFonts w:eastAsia="Calibri"/>
        </w:rPr>
      </w:pPr>
      <w:r w:rsidRPr="45D04830" w:rsidR="0088542F">
        <w:rPr>
          <w:rFonts w:eastAsia="Calibri"/>
        </w:rPr>
        <w:t xml:space="preserve">Vid pc-överkänslighet: </w:t>
      </w:r>
      <w:r w:rsidRPr="45D04830" w:rsidR="0088542F">
        <w:rPr>
          <w:rFonts w:eastAsia="Calibri"/>
        </w:rPr>
        <w:t>Meronem</w:t>
      </w:r>
      <w:r w:rsidRPr="45D04830" w:rsidR="0088542F">
        <w:rPr>
          <w:rFonts w:eastAsia="Calibri"/>
        </w:rPr>
        <w:t xml:space="preserve"> 2g iv (x3)</w:t>
      </w:r>
    </w:p>
    <w:p w:rsidRPr="0088542F" w:rsidR="0088542F" w:rsidP="45D04830" w:rsidRDefault="0088542F" w14:paraId="6433F469" w14:textId="21F44268">
      <w:pPr>
        <w:pStyle w:val="Liststycke"/>
        <w:autoSpaceDE w:val="0"/>
        <w:autoSpaceDN w:val="0"/>
        <w:adjustRightInd w:val="0"/>
        <w:spacing w:after="0" w:line="240" w:lineRule="auto"/>
        <w:ind w:left="1701"/>
        <w:rPr>
          <w:rFonts w:eastAsia="Calibri"/>
          <w:lang w:eastAsia="en-US"/>
        </w:rPr>
      </w:pPr>
      <w:r w:rsidRPr="45D04830" w:rsidR="0088542F">
        <w:rPr>
          <w:rFonts w:eastAsia="Calibri"/>
        </w:rPr>
        <w:t xml:space="preserve">Vid anafylaktisk chock på pc: </w:t>
      </w:r>
      <w:r w:rsidRPr="45D04830" w:rsidR="0088542F">
        <w:rPr>
          <w:rFonts w:eastAsia="Calibri"/>
        </w:rPr>
        <w:t>Kloramfenikol-succinat</w:t>
      </w:r>
      <w:r w:rsidRPr="45D04830" w:rsidR="0088542F">
        <w:rPr>
          <w:rFonts w:eastAsia="Calibri"/>
        </w:rPr>
        <w:t xml:space="preserve"> 1g (x3)</w:t>
      </w:r>
    </w:p>
    <w:p w:rsidR="0088542F" w:rsidP="45D04830" w:rsidRDefault="0088542F" w14:paraId="49CD5ABD" w14:textId="52CC6700">
      <w:pPr>
        <w:pStyle w:val="Liststycke"/>
        <w:rPr>
          <w:rFonts w:eastAsia="Calibri"/>
          <w:lang w:eastAsia="en-US"/>
        </w:rPr>
      </w:pPr>
      <w:r w:rsidR="0088542F">
        <w:rPr/>
        <w:t>Steroider</w:t>
      </w:r>
    </w:p>
    <w:p w:rsidR="0088542F" w:rsidP="45D04830" w:rsidRDefault="0088542F" w14:paraId="11FB83B0" w14:textId="52683AF3">
      <w:pPr>
        <w:pStyle w:val="Liststycke"/>
        <w:numPr>
          <w:ilvl w:val="0"/>
          <w:numId w:val="0"/>
        </w:numPr>
        <w:ind w:left="717"/>
        <w:rPr>
          <w:rFonts w:eastAsia="Calibri"/>
          <w:lang w:eastAsia="en-US"/>
        </w:rPr>
      </w:pPr>
      <w:r w:rsidRPr="45D04830" w:rsidR="0088542F">
        <w:rPr>
          <w:rFonts w:eastAsia="Calibri"/>
          <w:lang w:eastAsia="en-US"/>
        </w:rPr>
        <w:t>Betametason 0,12 mg/kg x 4 iv (max 8 mg) före antibiotikastart.</w:t>
      </w:r>
    </w:p>
    <w:p w:rsidRPr="0088542F" w:rsidR="0088542F" w:rsidP="00934D8C" w:rsidRDefault="0088542F" w14:paraId="4312EAFB" w14:textId="77777777">
      <w:pPr>
        <w:pStyle w:val="Rubrik3"/>
        <w:ind w:left="567" w:right="-143"/>
      </w:pPr>
      <w:r w:rsidR="0088542F">
        <w:rPr/>
        <w:t>Sinustrombos</w:t>
      </w:r>
    </w:p>
    <w:p w:rsidRPr="0088542F" w:rsidR="0088542F" w:rsidP="00934D8C" w:rsidRDefault="0088542F" w14:paraId="2E2A8990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00440BFE" w:rsidRDefault="0088542F" w14:paraId="30EC2CDC" w14:textId="77777777">
      <w:pPr>
        <w:pStyle w:val="Liststycke"/>
        <w:numPr>
          <w:ilvl w:val="0"/>
          <w:numId w:val="25"/>
        </w:numPr>
        <w:ind w:left="1276" w:right="-143"/>
      </w:pPr>
      <w:r w:rsidRPr="0088542F">
        <w:t>Akut eller gradvis insättande</w:t>
      </w:r>
    </w:p>
    <w:p w:rsidRPr="0088542F" w:rsidR="0088542F" w:rsidP="00440BFE" w:rsidRDefault="0088542F" w14:paraId="6F81BBB3" w14:textId="77777777">
      <w:pPr>
        <w:pStyle w:val="Liststycke"/>
        <w:numPr>
          <w:ilvl w:val="0"/>
          <w:numId w:val="25"/>
        </w:numPr>
        <w:ind w:left="1276" w:right="-143"/>
      </w:pPr>
      <w:r w:rsidRPr="0088542F">
        <w:t>Huvudvärk samt varierande symtom</w:t>
      </w:r>
    </w:p>
    <w:p w:rsidRPr="0088542F" w:rsidR="0088542F" w:rsidP="00440BFE" w:rsidRDefault="0088542F" w14:paraId="5F0AC2AD" w14:textId="77777777">
      <w:pPr>
        <w:pStyle w:val="Liststycke"/>
        <w:numPr>
          <w:ilvl w:val="0"/>
          <w:numId w:val="26"/>
        </w:numPr>
        <w:ind w:left="1701"/>
        <w:rPr>
          <w:rFonts w:eastAsia="Calibri"/>
          <w:lang w:eastAsia="en-US"/>
        </w:rPr>
      </w:pPr>
      <w:r w:rsidRPr="0088542F">
        <w:rPr>
          <w:rFonts w:eastAsia="Calibri"/>
          <w:lang w:eastAsia="en-US"/>
        </w:rPr>
        <w:t>Neurologiska bortfall</w:t>
      </w:r>
    </w:p>
    <w:p w:rsidRPr="0088542F" w:rsidR="0088542F" w:rsidP="00440BFE" w:rsidRDefault="0088542F" w14:paraId="3ADB6268" w14:textId="77777777">
      <w:pPr>
        <w:pStyle w:val="Liststycke"/>
        <w:numPr>
          <w:ilvl w:val="0"/>
          <w:numId w:val="26"/>
        </w:numPr>
        <w:ind w:left="1701"/>
        <w:rPr>
          <w:rFonts w:eastAsia="Calibri"/>
          <w:lang w:eastAsia="en-US"/>
        </w:rPr>
      </w:pPr>
      <w:r w:rsidRPr="0088542F">
        <w:rPr>
          <w:rFonts w:eastAsia="Calibri"/>
          <w:lang w:eastAsia="en-US"/>
        </w:rPr>
        <w:t>Medvetandepåverkan</w:t>
      </w:r>
    </w:p>
    <w:p w:rsidRPr="0088542F" w:rsidR="0088542F" w:rsidP="00440BFE" w:rsidRDefault="0088542F" w14:paraId="0D5AF76B" w14:textId="77777777">
      <w:pPr>
        <w:pStyle w:val="Liststycke"/>
        <w:numPr>
          <w:ilvl w:val="0"/>
          <w:numId w:val="26"/>
        </w:numPr>
        <w:ind w:left="1701"/>
        <w:rPr>
          <w:rFonts w:eastAsia="Calibri"/>
          <w:lang w:eastAsia="en-US"/>
        </w:rPr>
      </w:pPr>
      <w:r w:rsidRPr="0088542F">
        <w:rPr>
          <w:rFonts w:eastAsia="Calibri"/>
          <w:lang w:eastAsia="en-US"/>
        </w:rPr>
        <w:t>Staspapiller</w:t>
      </w:r>
    </w:p>
    <w:p w:rsidRPr="0088542F" w:rsidR="0088542F" w:rsidP="00934D8C" w:rsidRDefault="0088542F" w14:paraId="2433FA49" w14:textId="77777777">
      <w:pPr>
        <w:pStyle w:val="MellanrubrikVGR"/>
        <w:ind w:left="567" w:right="-143"/>
      </w:pPr>
      <w:r w:rsidRPr="0088542F">
        <w:t>Riskgrupper</w:t>
      </w:r>
    </w:p>
    <w:p w:rsidRPr="0088542F" w:rsidR="0088542F" w:rsidP="00440BFE" w:rsidRDefault="0088542F" w14:paraId="79158294" w14:textId="77777777">
      <w:pPr>
        <w:pStyle w:val="Liststycke"/>
        <w:numPr>
          <w:ilvl w:val="0"/>
          <w:numId w:val="27"/>
        </w:numPr>
        <w:ind w:left="1276" w:right="-143"/>
      </w:pPr>
      <w:r w:rsidRPr="0088542F">
        <w:t>Sen graviditet samt post-</w:t>
      </w:r>
      <w:proofErr w:type="spellStart"/>
      <w:r w:rsidRPr="0088542F">
        <w:t>partum</w:t>
      </w:r>
      <w:proofErr w:type="spellEnd"/>
      <w:r w:rsidRPr="0088542F">
        <w:t xml:space="preserve"> </w:t>
      </w:r>
    </w:p>
    <w:p w:rsidRPr="0088542F" w:rsidR="0088542F" w:rsidP="00440BFE" w:rsidRDefault="0088542F" w14:paraId="493F7395" w14:textId="77777777">
      <w:pPr>
        <w:pStyle w:val="Liststycke"/>
        <w:numPr>
          <w:ilvl w:val="0"/>
          <w:numId w:val="27"/>
        </w:numPr>
        <w:ind w:left="1276" w:right="-143"/>
      </w:pPr>
      <w:proofErr w:type="spellStart"/>
      <w:r w:rsidRPr="0088542F">
        <w:t>Koagulopati</w:t>
      </w:r>
      <w:proofErr w:type="spellEnd"/>
    </w:p>
    <w:p w:rsidRPr="0088542F" w:rsidR="0088542F" w:rsidP="00934D8C" w:rsidRDefault="0088542F" w14:paraId="570F2363" w14:textId="77777777">
      <w:pPr>
        <w:pStyle w:val="MellanrubrikVGR"/>
        <w:ind w:left="567" w:right="-143"/>
      </w:pPr>
      <w:r w:rsidRPr="0088542F">
        <w:t>Utredning</w:t>
      </w:r>
    </w:p>
    <w:p w:rsidRPr="0088542F" w:rsidR="0088542F" w:rsidP="00440BFE" w:rsidRDefault="0088542F" w14:paraId="7ACD66A7" w14:textId="77777777">
      <w:pPr>
        <w:pStyle w:val="Liststycke"/>
        <w:numPr>
          <w:ilvl w:val="0"/>
          <w:numId w:val="28"/>
        </w:numPr>
        <w:ind w:left="1276" w:right="-143"/>
      </w:pPr>
      <w:r w:rsidRPr="0088542F">
        <w:t>I samråd med neurolog</w:t>
      </w:r>
    </w:p>
    <w:p w:rsidRPr="0088542F" w:rsidR="0088542F" w:rsidP="00440BFE" w:rsidRDefault="0088542F" w14:paraId="34E7FEC4" w14:textId="124DCC98">
      <w:pPr>
        <w:pStyle w:val="Liststycke"/>
        <w:numPr>
          <w:ilvl w:val="0"/>
          <w:numId w:val="28"/>
        </w:numPr>
        <w:ind w:left="1276" w:right="-143"/>
        <w:rPr/>
      </w:pPr>
      <w:r w:rsidR="0088542F">
        <w:rPr/>
        <w:t xml:space="preserve">CT hjärna med </w:t>
      </w:r>
      <w:r w:rsidR="46619439">
        <w:rPr/>
        <w:t xml:space="preserve">venös </w:t>
      </w:r>
      <w:r w:rsidR="0088542F">
        <w:rPr/>
        <w:t xml:space="preserve">kontrast </w:t>
      </w:r>
      <w:r w:rsidR="42EE4080">
        <w:rPr/>
        <w:t>(</w:t>
      </w:r>
      <w:r w:rsidR="0088542F">
        <w:rPr/>
        <w:t>men ej helt diagnostiskt</w:t>
      </w:r>
      <w:r w:rsidR="638E5347">
        <w:rPr/>
        <w:t>)</w:t>
      </w:r>
    </w:p>
    <w:p w:rsidRPr="0088542F" w:rsidR="0088542F" w:rsidP="00440BFE" w:rsidRDefault="0088542F" w14:paraId="432586D6" w14:textId="77777777">
      <w:pPr>
        <w:pStyle w:val="Liststycke"/>
        <w:numPr>
          <w:ilvl w:val="0"/>
          <w:numId w:val="28"/>
        </w:numPr>
        <w:ind w:left="1276" w:right="-143"/>
      </w:pPr>
      <w:r w:rsidRPr="0088542F">
        <w:t>CT-</w:t>
      </w:r>
      <w:proofErr w:type="spellStart"/>
      <w:r w:rsidRPr="0088542F">
        <w:t>angio</w:t>
      </w:r>
      <w:proofErr w:type="spellEnd"/>
      <w:r w:rsidRPr="0088542F">
        <w:t xml:space="preserve"> eller MR-</w:t>
      </w:r>
      <w:proofErr w:type="spellStart"/>
      <w:r w:rsidRPr="0088542F">
        <w:t>angio</w:t>
      </w:r>
      <w:proofErr w:type="spellEnd"/>
    </w:p>
    <w:p w:rsidRPr="0088542F" w:rsidR="0088542F" w:rsidP="00934D8C" w:rsidRDefault="0088542F" w14:paraId="09E07025" w14:textId="77777777">
      <w:pPr>
        <w:pStyle w:val="Rubrik3"/>
        <w:ind w:left="567" w:right="-143"/>
      </w:pPr>
      <w:r w:rsidRPr="0088542F">
        <w:t>Hjärntumör</w:t>
      </w:r>
    </w:p>
    <w:p w:rsidRPr="0088542F" w:rsidR="0088542F" w:rsidP="00934D8C" w:rsidRDefault="0088542F" w14:paraId="023AE3E8" w14:textId="77777777">
      <w:pPr>
        <w:pStyle w:val="MellanrubrikVGR"/>
        <w:ind w:left="567" w:right="-143"/>
      </w:pPr>
      <w:r w:rsidRPr="0088542F">
        <w:t>Symtom</w:t>
      </w:r>
    </w:p>
    <w:p w:rsidRPr="00934D8C" w:rsidR="0088542F" w:rsidP="45D04830" w:rsidRDefault="0088542F" w14:paraId="16C9C433" w14:textId="07D386F0">
      <w:pPr>
        <w:pStyle w:val="Liststycke"/>
        <w:ind w:left="1276" w:right="-143"/>
        <w:rPr/>
      </w:pPr>
      <w:r w:rsidR="0088542F">
        <w:rPr/>
        <w:t xml:space="preserve">Huvudvärk </w:t>
      </w:r>
      <w:r w:rsidR="04EA1EEE">
        <w:rPr/>
        <w:t>(</w:t>
      </w:r>
      <w:r w:rsidR="0088542F">
        <w:rPr/>
        <w:t>sällan debutsymtom</w:t>
      </w:r>
      <w:r w:rsidR="2D2D7481">
        <w:rPr/>
        <w:t>)</w:t>
      </w:r>
    </w:p>
    <w:p w:rsidRPr="00934D8C" w:rsidR="0088542F" w:rsidP="45D04830" w:rsidRDefault="0088542F" w14:paraId="507C86D6" w14:textId="0EE18712">
      <w:pPr>
        <w:pStyle w:val="Liststycke"/>
        <w:ind w:left="1276" w:right="-143"/>
        <w:rPr/>
      </w:pPr>
      <w:r w:rsidR="2D2D7481">
        <w:rPr/>
        <w:t>Illamående och kräkningar</w:t>
      </w:r>
    </w:p>
    <w:p w:rsidRPr="00934D8C" w:rsidR="0088542F" w:rsidP="45D04830" w:rsidRDefault="0088542F" w14:paraId="7ECD139E" w14:textId="7E232633">
      <w:pPr>
        <w:pStyle w:val="Liststycke"/>
        <w:ind w:left="1276" w:right="-143"/>
        <w:rPr>
          <w:rFonts w:eastAsia="Calibri"/>
          <w:lang w:eastAsia="en-US"/>
        </w:rPr>
      </w:pPr>
      <w:r w:rsidRPr="45D04830" w:rsidR="2D2D7481">
        <w:rPr>
          <w:rFonts w:eastAsia="Calibri"/>
          <w:lang w:eastAsia="en-US"/>
        </w:rPr>
        <w:t>Progredierande fokalsymtom</w:t>
      </w:r>
    </w:p>
    <w:p w:rsidRPr="00934D8C" w:rsidR="0088542F" w:rsidP="45D04830" w:rsidRDefault="0088542F" w14:paraId="7B2337EF" w14:textId="12827889">
      <w:pPr>
        <w:pStyle w:val="Liststycke"/>
        <w:ind w:left="1276" w:right="-143"/>
        <w:rPr>
          <w:rFonts w:eastAsia="Calibri"/>
          <w:lang w:eastAsia="en-US"/>
        </w:rPr>
      </w:pPr>
      <w:r w:rsidRPr="45D04830" w:rsidR="2D2D7481">
        <w:rPr>
          <w:rFonts w:eastAsia="Calibri"/>
          <w:lang w:eastAsia="en-US"/>
        </w:rPr>
        <w:t>Personlighetsförändring</w:t>
      </w:r>
    </w:p>
    <w:p w:rsidRPr="00934D8C" w:rsidR="0088542F" w:rsidP="45D04830" w:rsidRDefault="0088542F" w14:paraId="5C312AAD" w14:textId="13B8EC94">
      <w:pPr>
        <w:pStyle w:val="Liststycke"/>
        <w:ind w:left="1276" w:right="-143"/>
        <w:rPr>
          <w:rFonts w:eastAsia="Calibri"/>
          <w:lang w:eastAsia="en-US"/>
        </w:rPr>
      </w:pPr>
      <w:r w:rsidRPr="45D04830" w:rsidR="2D2D7481">
        <w:rPr>
          <w:rFonts w:eastAsia="Calibri"/>
          <w:lang w:eastAsia="en-US"/>
        </w:rPr>
        <w:t>Krampanfall</w:t>
      </w:r>
    </w:p>
    <w:p w:rsidRPr="00934D8C" w:rsidR="0088542F" w:rsidP="45D04830" w:rsidRDefault="0088542F" w14:paraId="7B671BD1" w14:textId="1EE10043">
      <w:pPr>
        <w:pStyle w:val="Liststycke"/>
        <w:ind w:left="1276" w:right="-143"/>
        <w:rPr/>
      </w:pPr>
      <w:r w:rsidR="2D2D7481">
        <w:rPr/>
        <w:t>Huvudvärken förvärras vid krystning/ansträngning</w:t>
      </w:r>
    </w:p>
    <w:p w:rsidRPr="00934D8C" w:rsidR="0088542F" w:rsidP="45D04830" w:rsidRDefault="0088542F" w14:paraId="2029AAF5" w14:textId="4C420457">
      <w:pPr>
        <w:pStyle w:val="Liststycke"/>
        <w:ind w:left="1276" w:right="-143"/>
        <w:rPr/>
      </w:pPr>
      <w:r w:rsidR="2D2D7481">
        <w:rPr/>
        <w:t>Debuterar/förvärras på efternatt/morgon</w:t>
      </w:r>
    </w:p>
    <w:p w:rsidRPr="00934D8C" w:rsidR="0088542F" w:rsidP="45D04830" w:rsidRDefault="0088542F" w14:paraId="79677CF2" w14:textId="1A1D55C8">
      <w:pPr>
        <w:pStyle w:val="Liststycke"/>
        <w:ind w:left="1276" w:right="-143"/>
        <w:rPr>
          <w:rFonts w:eastAsia="Calibri"/>
          <w:lang w:eastAsia="en-US"/>
        </w:rPr>
      </w:pPr>
      <w:r w:rsidRPr="45D04830" w:rsidR="0088542F">
        <w:rPr>
          <w:rFonts w:eastAsia="Calibri"/>
          <w:lang w:eastAsia="en-US"/>
        </w:rPr>
        <w:t>Anamnes från anhöriga är viktigt, speciellt rörande personlighetsförändringar</w:t>
      </w:r>
    </w:p>
    <w:p w:rsidRPr="00934D8C" w:rsidR="0088542F" w:rsidP="45D04830" w:rsidRDefault="0088542F" w14:paraId="27FE890F" w14:textId="5D895C5D">
      <w:pPr>
        <w:pStyle w:val="Liststycke"/>
        <w:ind w:left="1276" w:right="-143"/>
        <w:rPr/>
      </w:pPr>
      <w:r w:rsidRPr="45D04830" w:rsidR="0088542F">
        <w:rPr>
          <w:rFonts w:eastAsia="Calibri"/>
          <w:lang w:eastAsia="en-US"/>
        </w:rPr>
        <w:t>Neurologstatus kan vara helt normal</w:t>
      </w:r>
      <w:r w:rsidRPr="45D04830" w:rsidR="308A8259">
        <w:rPr>
          <w:rFonts w:eastAsia="Calibri"/>
          <w:lang w:eastAsia="en-US"/>
        </w:rPr>
        <w:t>t</w:t>
      </w:r>
      <w:r>
        <w:br/>
      </w:r>
    </w:p>
    <w:p w:rsidRPr="0088542F" w:rsidR="0088542F" w:rsidP="00440BFE" w:rsidRDefault="0088542F" w14:paraId="6ADCD3F2" w14:textId="77777777">
      <w:pPr>
        <w:pStyle w:val="Liststycke"/>
        <w:numPr>
          <w:ilvl w:val="0"/>
          <w:numId w:val="34"/>
        </w:numPr>
        <w:ind w:left="1276" w:right="-143"/>
      </w:pPr>
      <w:r w:rsidRPr="0088542F">
        <w:t>Utredning</w:t>
      </w:r>
    </w:p>
    <w:p w:rsidRPr="0088542F" w:rsidR="0088542F" w:rsidP="45D04830" w:rsidRDefault="0088542F" w14:paraId="34BBE067" w14:textId="26238D62">
      <w:pPr>
        <w:pStyle w:val="Liststycke"/>
        <w:ind w:left="1701"/>
        <w:rPr/>
      </w:pPr>
      <w:r w:rsidR="0088542F">
        <w:rPr/>
        <w:t>CT med och utan kontrast</w:t>
      </w:r>
      <w:r w:rsidR="42B6FEDF">
        <w:rPr/>
        <w:t>. E</w:t>
      </w:r>
      <w:r w:rsidR="0088542F">
        <w:rPr/>
        <w:t>j akut undersökning</w:t>
      </w:r>
    </w:p>
    <w:p w:rsidRPr="0088542F" w:rsidR="0088542F" w:rsidP="00440BFE" w:rsidRDefault="0088542F" w14:paraId="269CA211" w14:textId="0F8D7555">
      <w:pPr>
        <w:pStyle w:val="Liststycke"/>
        <w:numPr>
          <w:ilvl w:val="0"/>
          <w:numId w:val="35"/>
        </w:numPr>
        <w:ind w:left="1701"/>
        <w:rPr/>
      </w:pPr>
      <w:r w:rsidR="0088542F">
        <w:rPr/>
        <w:t>MR</w:t>
      </w:r>
      <w:r w:rsidR="7C66AF2D">
        <w:rPr/>
        <w:t>-hjärna</w:t>
      </w:r>
    </w:p>
    <w:p w:rsidRPr="0088542F" w:rsidR="0088542F" w:rsidP="00934D8C" w:rsidRDefault="0088542F" w14:paraId="07A17632" w14:textId="77777777">
      <w:pPr>
        <w:pStyle w:val="Rubrik3"/>
        <w:ind w:left="567" w:right="-143"/>
      </w:pPr>
      <w:r w:rsidRPr="0088542F">
        <w:t>Virusencefalit</w:t>
      </w:r>
    </w:p>
    <w:p w:rsidRPr="0088542F" w:rsidR="0088542F" w:rsidP="00934D8C" w:rsidRDefault="0088542F" w14:paraId="5840066C" w14:textId="02DF2534">
      <w:pPr>
        <w:ind w:left="567" w:right="-143"/>
      </w:pPr>
      <w:r w:rsidR="2DC8DE9B">
        <w:rPr/>
        <w:t>N</w:t>
      </w:r>
      <w:r w:rsidR="0088542F">
        <w:rPr/>
        <w:t>edanstående gäller framför</w:t>
      </w:r>
      <w:r w:rsidR="00E0699C">
        <w:rPr/>
        <w:t xml:space="preserve"> </w:t>
      </w:r>
      <w:r w:rsidR="0088542F">
        <w:rPr/>
        <w:t>allt herpesencefalit</w:t>
      </w:r>
      <w:r w:rsidR="21B90EEE">
        <w:rPr/>
        <w:t xml:space="preserve">, en </w:t>
      </w:r>
      <w:r w:rsidR="0088542F">
        <w:rPr/>
        <w:t>svår sjukdom som måste behandlas tidigt.</w:t>
      </w:r>
    </w:p>
    <w:p w:rsidRPr="0088542F" w:rsidR="0088542F" w:rsidP="00934D8C" w:rsidRDefault="0088542F" w14:paraId="2B434829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45D04830" w:rsidRDefault="0088542F" w14:paraId="4F340816" w14:textId="091CB5C4">
      <w:pPr>
        <w:pStyle w:val="Liststycke"/>
        <w:ind w:left="1276" w:right="-143"/>
        <w:rPr/>
      </w:pPr>
      <w:r w:rsidR="0088542F">
        <w:rPr/>
        <w:t>Feber och huvudvärk är ofta initialsymtom</w:t>
      </w:r>
    </w:p>
    <w:p w:rsidRPr="0088542F" w:rsidR="0088542F" w:rsidP="00440BFE" w:rsidRDefault="0088542F" w14:paraId="1A2720DE" w14:textId="77777777">
      <w:pPr>
        <w:pStyle w:val="Liststycke"/>
        <w:numPr>
          <w:ilvl w:val="0"/>
          <w:numId w:val="36"/>
        </w:numPr>
        <w:ind w:left="1276" w:right="-143"/>
      </w:pPr>
      <w:proofErr w:type="spellStart"/>
      <w:r w:rsidRPr="0088542F">
        <w:t>Dysfasi</w:t>
      </w:r>
      <w:proofErr w:type="spellEnd"/>
      <w:r w:rsidRPr="0088542F">
        <w:t>, desorientering, kognitiva defekter, fokalneurologi, kramper, sänkt vakenhet.</w:t>
      </w:r>
    </w:p>
    <w:p w:rsidRPr="0088542F" w:rsidR="0088542F" w:rsidP="00440BFE" w:rsidRDefault="0088542F" w14:paraId="6A249533" w14:textId="77777777">
      <w:pPr>
        <w:pStyle w:val="Liststycke"/>
        <w:numPr>
          <w:ilvl w:val="0"/>
          <w:numId w:val="36"/>
        </w:numPr>
        <w:ind w:left="1276" w:right="-143"/>
      </w:pPr>
      <w:r w:rsidRPr="0088542F">
        <w:t>Oftast ej nackstelhet</w:t>
      </w:r>
    </w:p>
    <w:p w:rsidRPr="0088542F" w:rsidR="0088542F" w:rsidP="00934D8C" w:rsidRDefault="0088542F" w14:paraId="04057C44" w14:textId="77777777">
      <w:pPr>
        <w:pStyle w:val="MellanrubrikVGR"/>
        <w:ind w:left="567" w:right="-143"/>
      </w:pPr>
      <w:r w:rsidRPr="0088542F">
        <w:t>Diagnos</w:t>
      </w:r>
    </w:p>
    <w:p w:rsidR="0088542F" w:rsidP="45D04830" w:rsidRDefault="0088542F" w14:paraId="23A5FB29" w14:textId="6B18AC6B">
      <w:pPr>
        <w:pStyle w:val="Liststycke"/>
        <w:ind w:left="1276" w:right="-143"/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="0088542F">
        <w:rPr/>
        <w:t xml:space="preserve">Lp med celler, protein, glukos, odling, serologi samt </w:t>
      </w:r>
      <w:r w:rsidRPr="45D04830" w:rsidR="5FB1A623">
        <w:rPr>
          <w:noProof w:val="0"/>
          <w:lang w:val="sv-SE"/>
        </w:rPr>
        <w:t>multiplex</w:t>
      </w:r>
      <w:r w:rsidRPr="45D04830" w:rsidR="5FB1A623">
        <w:rPr>
          <w:noProof w:val="0"/>
          <w:lang w:val="sv-SE"/>
        </w:rPr>
        <w:t>-PCR (</w:t>
      </w:r>
      <w:r w:rsidRPr="45D04830" w:rsidR="5FB1A623">
        <w:rPr>
          <w:noProof w:val="0"/>
          <w:lang w:val="sv-SE"/>
        </w:rPr>
        <w:t>Filmarray</w:t>
      </w:r>
      <w:r w:rsidRPr="45D04830" w:rsidR="5FB1A623">
        <w:rPr>
          <w:noProof w:val="0"/>
          <w:lang w:val="sv-SE"/>
        </w:rPr>
        <w:t>)</w:t>
      </w:r>
      <w:r w:rsidR="0088542F">
        <w:rPr/>
        <w:t>. Skicka röret med celler och kemanalyser först. Om stegrade celler, skicka resterade rör.</w:t>
      </w:r>
    </w:p>
    <w:p w:rsidR="03A24ED5" w:rsidP="45D04830" w:rsidRDefault="03A24ED5" w14:paraId="50C7C875" w14:textId="057F861D">
      <w:pPr>
        <w:pStyle w:val="Liststycke"/>
        <w:ind w:left="1276" w:right="-143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5D04830" w:rsidR="03A24ED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Om normala celler </w:t>
      </w:r>
      <w:r w:rsidRPr="45D04830" w:rsidR="03A24ED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men </w:t>
      </w:r>
      <w:r w:rsidRPr="45D04830" w:rsidR="03A24ED5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kvarstående klinisk misstanke </w:t>
      </w:r>
      <w:r w:rsidRPr="45D04830" w:rsidR="03A24ED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om viral </w:t>
      </w:r>
      <w:r w:rsidRPr="45D04830" w:rsidR="03A24ED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encefalit:</w:t>
      </w:r>
      <w:r w:rsidRPr="45D04830" w:rsidR="6748735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45D04830" w:rsidR="03A24ED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skicka</w:t>
      </w:r>
      <w:r w:rsidRPr="45D04830" w:rsidR="03A24ED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resterande rör</w:t>
      </w:r>
    </w:p>
    <w:p w:rsidR="03A24ED5" w:rsidP="45D04830" w:rsidRDefault="03A24ED5" w14:paraId="44DA7DD9" w14:textId="5AF5D8B2">
      <w:pPr>
        <w:pStyle w:val="Liststycke"/>
        <w:ind w:left="1276" w:right="-143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5D04830" w:rsidR="03A24ED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Om normala celler </w:t>
      </w:r>
      <w:r w:rsidRPr="45D04830" w:rsidR="03A24ED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och </w:t>
      </w:r>
      <w:r w:rsidRPr="45D04830" w:rsidR="03A24ED5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svag klinisk misstanke</w:t>
      </w:r>
      <w:r w:rsidRPr="45D04830" w:rsidR="1BB5A820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</w:t>
      </w:r>
      <w:r w:rsidRPr="45D04830" w:rsidR="03A24ED5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45D04830" w:rsidR="03A24ED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avvakta att skicka resterande rör</w:t>
      </w:r>
    </w:p>
    <w:p w:rsidRPr="0088542F" w:rsidR="0088542F" w:rsidP="45D04830" w:rsidRDefault="0088542F" w14:paraId="12E8916F" w14:textId="5C00E2E7">
      <w:pPr>
        <w:pStyle w:val="Liststycke"/>
        <w:ind w:left="1276" w:right="-143"/>
        <w:rPr/>
      </w:pPr>
      <w:r w:rsidR="0088542F">
        <w:rPr/>
        <w:t>CT/MR oftast u a i initialskedet</w:t>
      </w:r>
      <w:r w:rsidR="657BBC5A">
        <w:rPr/>
        <w:t xml:space="preserve"> (görs ej från akuten)</w:t>
      </w:r>
    </w:p>
    <w:p w:rsidRPr="0088542F" w:rsidR="0088542F" w:rsidP="45D04830" w:rsidRDefault="0088542F" w14:paraId="7F201946" w14:textId="1C3B421C">
      <w:pPr>
        <w:pStyle w:val="Liststycke"/>
        <w:ind w:left="1276" w:right="-143"/>
        <w:rPr/>
      </w:pPr>
      <w:r w:rsidR="0088542F">
        <w:rPr/>
        <w:t>EEG kan stöd</w:t>
      </w:r>
      <w:r w:rsidR="5CA9B3D7">
        <w:rPr/>
        <w:t>j</w:t>
      </w:r>
      <w:r w:rsidR="0088542F">
        <w:rPr/>
        <w:t>a diagnosen</w:t>
      </w:r>
      <w:r w:rsidR="582F1475">
        <w:rPr/>
        <w:t xml:space="preserve"> (görs ej från akuten)</w:t>
      </w:r>
    </w:p>
    <w:p w:rsidRPr="0088542F" w:rsidR="0088542F" w:rsidP="00934D8C" w:rsidRDefault="0088542F" w14:paraId="1A7F302F" w14:textId="77777777">
      <w:pPr>
        <w:pStyle w:val="MellanrubrikVGR"/>
        <w:ind w:left="567" w:right="-143"/>
      </w:pPr>
      <w:r w:rsidRPr="0088542F">
        <w:t>Behandling</w:t>
      </w:r>
    </w:p>
    <w:p w:rsidRPr="0088542F" w:rsidR="0088542F" w:rsidP="00440BFE" w:rsidRDefault="0088542F" w14:paraId="1C682E2E" w14:textId="77777777">
      <w:pPr>
        <w:pStyle w:val="Liststycke"/>
        <w:numPr>
          <w:ilvl w:val="0"/>
          <w:numId w:val="38"/>
        </w:numPr>
        <w:ind w:left="1276" w:right="-143"/>
      </w:pPr>
      <w:r w:rsidRPr="0088542F">
        <w:t>Fall för infektionsklinik</w:t>
      </w:r>
    </w:p>
    <w:p w:rsidRPr="0088542F" w:rsidR="0088542F" w:rsidP="45D04830" w:rsidRDefault="0088542F" w14:paraId="63C0498A" w14:textId="3A29721C">
      <w:pPr>
        <w:pStyle w:val="Liststycke"/>
        <w:ind w:left="1276" w:right="-143"/>
        <w:rPr/>
      </w:pPr>
      <w:r w:rsidR="0088542F">
        <w:rPr/>
        <w:t>Antiviral behandling (</w:t>
      </w:r>
      <w:r w:rsidR="0088542F">
        <w:rPr/>
        <w:t>aciklovir</w:t>
      </w:r>
      <w:r w:rsidR="0088542F">
        <w:rPr/>
        <w:t>) på misstanke tills HSV-infektion uteslutits</w:t>
      </w:r>
    </w:p>
    <w:p w:rsidRPr="0088542F" w:rsidR="0088542F" w:rsidP="00440BFE" w:rsidRDefault="0088542F" w14:paraId="62D22120" w14:textId="77777777">
      <w:pPr>
        <w:pStyle w:val="Liststycke"/>
        <w:numPr>
          <w:ilvl w:val="0"/>
          <w:numId w:val="38"/>
        </w:numPr>
        <w:ind w:left="1276" w:right="-143"/>
      </w:pPr>
      <w:r w:rsidRPr="0088542F">
        <w:t>I övrigt symtomatisk behandling</w:t>
      </w:r>
    </w:p>
    <w:p w:rsidRPr="0088542F" w:rsidR="0088542F" w:rsidP="00934D8C" w:rsidRDefault="0088542F" w14:paraId="6B18D5F7" w14:textId="77777777">
      <w:pPr>
        <w:pStyle w:val="Rubrik3"/>
        <w:ind w:left="567" w:right="-143"/>
      </w:pPr>
      <w:r w:rsidRPr="0088542F">
        <w:t>Spänningshuvudvärk</w:t>
      </w:r>
    </w:p>
    <w:p w:rsidRPr="0088542F" w:rsidR="0088542F" w:rsidP="00934D8C" w:rsidRDefault="0088542F" w14:paraId="32D54B02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00440BFE" w:rsidRDefault="0088542F" w14:paraId="3BAB6351" w14:textId="77777777">
      <w:pPr>
        <w:pStyle w:val="Liststycke"/>
        <w:numPr>
          <w:ilvl w:val="0"/>
          <w:numId w:val="39"/>
        </w:numPr>
        <w:ind w:left="1276" w:right="-143"/>
      </w:pPr>
      <w:r w:rsidRPr="0088542F">
        <w:t>Kontinuerlig, dov, molande, ibland som ett band runt huvudet men lokalisation varierar</w:t>
      </w:r>
    </w:p>
    <w:p w:rsidRPr="0088542F" w:rsidR="0088542F" w:rsidP="00440BFE" w:rsidRDefault="0088542F" w14:paraId="390E013A" w14:textId="77777777">
      <w:pPr>
        <w:pStyle w:val="Liststycke"/>
        <w:numPr>
          <w:ilvl w:val="0"/>
          <w:numId w:val="39"/>
        </w:numPr>
        <w:ind w:left="1276" w:right="-143"/>
      </w:pPr>
      <w:r w:rsidRPr="0088542F">
        <w:t>Kommer inte i attacker, väcker ej patienten</w:t>
      </w:r>
    </w:p>
    <w:p w:rsidRPr="0088542F" w:rsidR="0088542F" w:rsidP="00440BFE" w:rsidRDefault="0088542F" w14:paraId="6951F000" w14:textId="77777777">
      <w:pPr>
        <w:pStyle w:val="Liststycke"/>
        <w:numPr>
          <w:ilvl w:val="0"/>
          <w:numId w:val="39"/>
        </w:numPr>
        <w:ind w:left="1276" w:right="-143"/>
      </w:pPr>
      <w:r w:rsidRPr="0088542F">
        <w:t>Ofta långdragen</w:t>
      </w:r>
    </w:p>
    <w:p w:rsidRPr="0088542F" w:rsidR="0088542F" w:rsidP="00440BFE" w:rsidRDefault="0088542F" w14:paraId="0771195A" w14:textId="77777777">
      <w:pPr>
        <w:pStyle w:val="Liststycke"/>
        <w:numPr>
          <w:ilvl w:val="0"/>
          <w:numId w:val="39"/>
        </w:numPr>
        <w:ind w:left="1276" w:right="-143"/>
      </w:pPr>
      <w:r w:rsidRPr="0088542F">
        <w:t xml:space="preserve">Ofta </w:t>
      </w:r>
      <w:proofErr w:type="spellStart"/>
      <w:r w:rsidRPr="0088542F">
        <w:t>palpöm</w:t>
      </w:r>
      <w:proofErr w:type="spellEnd"/>
      <w:r w:rsidRPr="0088542F">
        <w:t xml:space="preserve"> skalp/nacke, ibland tecken på </w:t>
      </w:r>
      <w:proofErr w:type="spellStart"/>
      <w:r w:rsidRPr="0088542F">
        <w:t>bruxism</w:t>
      </w:r>
      <w:proofErr w:type="spellEnd"/>
    </w:p>
    <w:p w:rsidRPr="0088542F" w:rsidR="0088542F" w:rsidP="45D04830" w:rsidRDefault="0088542F" w14:paraId="5731A10C" w14:textId="39ECB804">
      <w:pPr>
        <w:pStyle w:val="Liststycke"/>
        <w:spacing w:after="0" w:line="240" w:lineRule="auto"/>
        <w:ind w:left="1276" w:right="-143"/>
        <w:rPr/>
      </w:pPr>
      <w:r w:rsidR="0088542F">
        <w:rPr/>
        <w:t>Normalt neurologstatus</w:t>
      </w:r>
    </w:p>
    <w:p w:rsidRPr="0088542F" w:rsidR="0088542F" w:rsidP="00934D8C" w:rsidRDefault="0088542F" w14:paraId="25FC3EC6" w14:textId="77777777">
      <w:pPr>
        <w:pStyle w:val="MellanrubrikVGR"/>
        <w:ind w:left="567" w:right="-143"/>
      </w:pPr>
      <w:r w:rsidRPr="0088542F">
        <w:t>Utredning</w:t>
      </w:r>
    </w:p>
    <w:p w:rsidRPr="0088542F" w:rsidR="0088542F" w:rsidP="00440BFE" w:rsidRDefault="0088542F" w14:paraId="5900FD9B" w14:textId="77777777">
      <w:pPr>
        <w:pStyle w:val="Liststycke"/>
        <w:numPr>
          <w:ilvl w:val="0"/>
          <w:numId w:val="40"/>
        </w:numPr>
        <w:ind w:left="1276" w:right="-143"/>
      </w:pPr>
      <w:r w:rsidRPr="0088542F">
        <w:t>Status inklusive neurologstatus</w:t>
      </w:r>
    </w:p>
    <w:p w:rsidRPr="0088542F" w:rsidR="0088542F" w:rsidP="00440BFE" w:rsidRDefault="0088542F" w14:paraId="160E0EAF" w14:textId="77777777">
      <w:pPr>
        <w:pStyle w:val="Liststycke"/>
        <w:numPr>
          <w:ilvl w:val="0"/>
          <w:numId w:val="40"/>
        </w:numPr>
        <w:ind w:left="1276" w:right="-143"/>
      </w:pPr>
      <w:r w:rsidRPr="0088542F">
        <w:t>Blodtryck</w:t>
      </w:r>
    </w:p>
    <w:p w:rsidRPr="0088542F" w:rsidR="0088542F" w:rsidP="00934D8C" w:rsidRDefault="0088542F" w14:paraId="646C281F" w14:textId="77777777">
      <w:pPr>
        <w:pStyle w:val="MellanrubrikVGR"/>
        <w:ind w:left="567" w:right="-143"/>
      </w:pPr>
      <w:r w:rsidRPr="0088542F">
        <w:t>Behandling</w:t>
      </w:r>
    </w:p>
    <w:p w:rsidRPr="0088542F" w:rsidR="0088542F" w:rsidP="00440BFE" w:rsidRDefault="0088542F" w14:paraId="244C2CCB" w14:textId="77777777">
      <w:pPr>
        <w:pStyle w:val="Liststycke"/>
        <w:numPr>
          <w:ilvl w:val="0"/>
          <w:numId w:val="41"/>
        </w:numPr>
        <w:ind w:left="1276" w:right="-143"/>
      </w:pPr>
      <w:r w:rsidRPr="0088542F">
        <w:t>Sjukgymnast</w:t>
      </w:r>
    </w:p>
    <w:p w:rsidRPr="0088542F" w:rsidR="0088542F" w:rsidP="45D04830" w:rsidRDefault="0088542F" w14:paraId="195F2112" w14:textId="6F8B583A">
      <w:pPr>
        <w:pStyle w:val="Liststycke"/>
        <w:ind w:left="1276" w:right="-143"/>
        <w:rPr/>
      </w:pPr>
      <w:r w:rsidR="0088542F">
        <w:rPr/>
        <w:t>Information</w:t>
      </w:r>
    </w:p>
    <w:p w:rsidRPr="0088542F" w:rsidR="0088542F" w:rsidP="45D04830" w:rsidRDefault="0088542F" w14:paraId="7184614A" w14:textId="05A9ADA4">
      <w:pPr>
        <w:pStyle w:val="Liststycke"/>
        <w:ind w:left="1276" w:right="-143"/>
        <w:rPr/>
      </w:pPr>
      <w:r w:rsidR="0088542F">
        <w:rPr/>
        <w:t xml:space="preserve">Analgetika med försiktighet, </w:t>
      </w:r>
      <w:r w:rsidR="1F2C9F70">
        <w:rPr/>
        <w:t>aldrig opiater</w:t>
      </w:r>
      <w:r w:rsidR="0088542F">
        <w:rPr/>
        <w:t xml:space="preserve">. </w:t>
      </w:r>
      <w:r w:rsidR="4F05BC21">
        <w:rPr/>
        <w:t xml:space="preserve">NSAID och paracetamol </w:t>
      </w:r>
      <w:r w:rsidR="0088542F">
        <w:rPr/>
        <w:t>i kombination</w:t>
      </w:r>
      <w:r w:rsidR="0088542F">
        <w:rPr/>
        <w:t xml:space="preserve"> under en begränsad tid</w:t>
      </w:r>
    </w:p>
    <w:p w:rsidRPr="0088542F" w:rsidR="0088542F" w:rsidP="00440BFE" w:rsidRDefault="0088542F" w14:paraId="7E954519" w14:textId="77777777">
      <w:pPr>
        <w:pStyle w:val="Liststycke"/>
        <w:numPr>
          <w:ilvl w:val="0"/>
          <w:numId w:val="41"/>
        </w:numPr>
        <w:ind w:left="1276" w:right="-143"/>
      </w:pPr>
      <w:r w:rsidRPr="0088542F">
        <w:t>Uppföljning inom primärvården</w:t>
      </w:r>
    </w:p>
    <w:p w:rsidRPr="0088542F" w:rsidR="0088542F" w:rsidP="45D04830" w:rsidRDefault="0088542F" w14:paraId="3F88BB9B" w14:textId="775FCC58">
      <w:pPr>
        <w:pStyle w:val="Liststycke"/>
        <w:ind w:left="1276" w:right="-143"/>
        <w:rPr/>
      </w:pPr>
      <w:r w:rsidR="76E3C29E">
        <w:rPr/>
        <w:t>Gör i</w:t>
      </w:r>
      <w:r w:rsidR="0088542F">
        <w:rPr/>
        <w:t>nte ”psykologisk CT</w:t>
      </w:r>
      <w:r w:rsidR="796CF638">
        <w:rPr/>
        <w:t>-hjärna</w:t>
      </w:r>
      <w:r w:rsidR="0088542F">
        <w:rPr/>
        <w:t>” från akuten</w:t>
      </w:r>
    </w:p>
    <w:p w:rsidRPr="0088542F" w:rsidR="0088542F" w:rsidP="00934D8C" w:rsidRDefault="0088542F" w14:paraId="2995B13D" w14:textId="77777777">
      <w:pPr>
        <w:pStyle w:val="Rubrik3"/>
        <w:ind w:left="567" w:right="-143"/>
      </w:pPr>
      <w:r w:rsidRPr="0088542F">
        <w:t>Migrän</w:t>
      </w:r>
    </w:p>
    <w:p w:rsidRPr="0088542F" w:rsidR="0088542F" w:rsidP="00F04E41" w:rsidRDefault="0088542F" w14:paraId="6EBD471A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00440BFE" w:rsidRDefault="0088542F" w14:paraId="6E5D9765" w14:textId="77777777">
      <w:pPr>
        <w:pStyle w:val="Liststycke"/>
        <w:numPr>
          <w:ilvl w:val="0"/>
          <w:numId w:val="42"/>
        </w:numPr>
        <w:ind w:left="1276" w:right="-143"/>
      </w:pPr>
      <w:r w:rsidRPr="0088542F">
        <w:t>En- eller dubbelsidig</w:t>
      </w:r>
    </w:p>
    <w:p w:rsidRPr="0088542F" w:rsidR="0088542F" w:rsidP="00440BFE" w:rsidRDefault="0088542F" w14:paraId="1785EDB6" w14:textId="77777777">
      <w:pPr>
        <w:pStyle w:val="Liststycke"/>
        <w:numPr>
          <w:ilvl w:val="0"/>
          <w:numId w:val="42"/>
        </w:numPr>
        <w:ind w:left="1276" w:right="-143"/>
      </w:pPr>
      <w:r w:rsidRPr="0088542F">
        <w:t>Pulserande och intensiv</w:t>
      </w:r>
    </w:p>
    <w:p w:rsidRPr="0088542F" w:rsidR="0088542F" w:rsidP="00440BFE" w:rsidRDefault="0088542F" w14:paraId="07FD27E0" w14:textId="77777777">
      <w:pPr>
        <w:pStyle w:val="Liststycke"/>
        <w:numPr>
          <w:ilvl w:val="0"/>
          <w:numId w:val="42"/>
        </w:numPr>
        <w:ind w:left="1276" w:right="-143"/>
      </w:pPr>
      <w:r w:rsidRPr="0088542F">
        <w:t>Ljud- och ljuskänslig</w:t>
      </w:r>
    </w:p>
    <w:p w:rsidRPr="0088542F" w:rsidR="0088542F" w:rsidP="45D04830" w:rsidRDefault="0088542F" w14:paraId="15EF7E2A" w14:textId="5EF7BD16">
      <w:pPr>
        <w:pStyle w:val="Liststycke"/>
        <w:ind w:left="1276" w:right="-143"/>
        <w:rPr/>
      </w:pPr>
      <w:r w:rsidR="0088542F">
        <w:rPr/>
        <w:t>Illamående</w:t>
      </w:r>
      <w:r w:rsidR="2E90830B">
        <w:rPr/>
        <w:t>. K</w:t>
      </w:r>
      <w:r w:rsidR="0088542F">
        <w:rPr/>
        <w:t>räkningar vanligt</w:t>
      </w:r>
    </w:p>
    <w:p w:rsidRPr="0088542F" w:rsidR="0088542F" w:rsidP="00440BFE" w:rsidRDefault="0088542F" w14:paraId="1FC7D72B" w14:textId="77777777">
      <w:pPr>
        <w:pStyle w:val="Liststycke"/>
        <w:numPr>
          <w:ilvl w:val="0"/>
          <w:numId w:val="42"/>
        </w:numPr>
        <w:ind w:left="1276" w:right="-143"/>
      </w:pPr>
      <w:r w:rsidRPr="0088542F">
        <w:t>Ibland föregående aura</w:t>
      </w:r>
    </w:p>
    <w:p w:rsidRPr="0088542F" w:rsidR="0088542F" w:rsidP="45D04830" w:rsidRDefault="0088542F" w14:paraId="50965227" w14:textId="4106B567">
      <w:pPr>
        <w:pStyle w:val="Liststycke"/>
        <w:ind w:left="1701" w:right="-143"/>
        <w:rPr/>
      </w:pPr>
      <w:r w:rsidR="0088542F">
        <w:rPr/>
        <w:t xml:space="preserve">Ofta </w:t>
      </w:r>
      <w:r w:rsidR="0088542F">
        <w:rPr/>
        <w:t>flimmerskotom</w:t>
      </w:r>
    </w:p>
    <w:p w:rsidRPr="0088542F" w:rsidR="0088542F" w:rsidP="00440BFE" w:rsidRDefault="0088542F" w14:paraId="31DA9196" w14:textId="77777777">
      <w:pPr>
        <w:pStyle w:val="Liststycke"/>
        <w:numPr>
          <w:ilvl w:val="0"/>
          <w:numId w:val="43"/>
        </w:numPr>
        <w:ind w:left="1701" w:right="-143"/>
      </w:pPr>
      <w:r w:rsidRPr="0088542F">
        <w:t>Migrerande domning hand/ansikte relativt vanligt</w:t>
      </w:r>
    </w:p>
    <w:p w:rsidRPr="0088542F" w:rsidR="0088542F" w:rsidP="00440BFE" w:rsidRDefault="0088542F" w14:paraId="29100527" w14:textId="77777777">
      <w:pPr>
        <w:pStyle w:val="Liststycke"/>
        <w:numPr>
          <w:ilvl w:val="0"/>
          <w:numId w:val="43"/>
        </w:numPr>
        <w:ind w:left="1701" w:right="-143"/>
      </w:pPr>
      <w:proofErr w:type="spellStart"/>
      <w:r w:rsidRPr="0088542F">
        <w:t>Dysfasi</w:t>
      </w:r>
      <w:proofErr w:type="spellEnd"/>
      <w:r w:rsidRPr="0088542F">
        <w:t xml:space="preserve"> förekommer</w:t>
      </w:r>
    </w:p>
    <w:p w:rsidRPr="0088542F" w:rsidR="0088542F" w:rsidP="00440BFE" w:rsidRDefault="0088542F" w14:paraId="66A284F4" w14:textId="77777777">
      <w:pPr>
        <w:pStyle w:val="Liststycke"/>
        <w:numPr>
          <w:ilvl w:val="0"/>
          <w:numId w:val="43"/>
        </w:numPr>
        <w:ind w:left="1701" w:right="-143"/>
      </w:pPr>
      <w:r w:rsidRPr="0088542F">
        <w:t>Pareser ovanligt</w:t>
      </w:r>
    </w:p>
    <w:p w:rsidRPr="0088542F" w:rsidR="0088542F" w:rsidP="00440BFE" w:rsidRDefault="0088542F" w14:paraId="03D3720A" w14:textId="77777777">
      <w:pPr>
        <w:pStyle w:val="Liststycke"/>
        <w:numPr>
          <w:ilvl w:val="0"/>
          <w:numId w:val="44"/>
        </w:numPr>
        <w:ind w:left="1276" w:right="-143"/>
      </w:pPr>
      <w:r w:rsidRPr="0088542F">
        <w:t>Duration 4-72h</w:t>
      </w:r>
    </w:p>
    <w:p w:rsidRPr="0088542F" w:rsidR="0088542F" w:rsidP="00440BFE" w:rsidRDefault="0088542F" w14:paraId="61CAA49A" w14:textId="77777777">
      <w:pPr>
        <w:pStyle w:val="Liststycke"/>
        <w:numPr>
          <w:ilvl w:val="0"/>
          <w:numId w:val="44"/>
        </w:numPr>
        <w:ind w:left="1276" w:right="-143"/>
      </w:pPr>
      <w:r w:rsidRPr="0088542F">
        <w:t xml:space="preserve">Normalt neurologstatus (om ej bortfall </w:t>
      </w:r>
      <w:proofErr w:type="spellStart"/>
      <w:r w:rsidRPr="0088542F">
        <w:t>enl</w:t>
      </w:r>
      <w:proofErr w:type="spellEnd"/>
      <w:r w:rsidRPr="0088542F">
        <w:t xml:space="preserve"> ovan)</w:t>
      </w:r>
    </w:p>
    <w:p w:rsidRPr="0088542F" w:rsidR="0088542F" w:rsidP="00F04E41" w:rsidRDefault="0088542F" w14:paraId="21C3816D" w14:textId="77777777">
      <w:pPr>
        <w:pStyle w:val="MellanrubrikVGR"/>
        <w:ind w:left="567" w:right="-143"/>
      </w:pPr>
      <w:r w:rsidRPr="0088542F">
        <w:t>Utredning</w:t>
      </w:r>
    </w:p>
    <w:p w:rsidRPr="0088542F" w:rsidR="0088542F" w:rsidP="45D04830" w:rsidRDefault="0088542F" w14:paraId="6448F774" w14:textId="38352972">
      <w:pPr>
        <w:pStyle w:val="Liststycke"/>
        <w:ind w:left="1276" w:right="-143"/>
        <w:rPr/>
      </w:pPr>
      <w:r w:rsidR="4F5788C9">
        <w:rPr/>
        <w:t xml:space="preserve">Vid </w:t>
      </w:r>
      <w:r w:rsidR="0088542F">
        <w:rPr/>
        <w:t>tidigare känd migrän behövs ingen utredning</w:t>
      </w:r>
    </w:p>
    <w:p w:rsidRPr="0088542F" w:rsidR="0088542F" w:rsidP="00440BFE" w:rsidRDefault="0088542F" w14:paraId="5E4A1A92" w14:textId="77777777">
      <w:pPr>
        <w:pStyle w:val="Liststycke"/>
        <w:numPr>
          <w:ilvl w:val="0"/>
          <w:numId w:val="45"/>
        </w:numPr>
        <w:ind w:left="1276" w:right="-143"/>
      </w:pPr>
      <w:r w:rsidRPr="0088542F">
        <w:t xml:space="preserve">Vid förstagångsinsjuknande är ofta </w:t>
      </w:r>
      <w:proofErr w:type="spellStart"/>
      <w:r w:rsidRPr="0088542F">
        <w:t>subarachnoidalblödning</w:t>
      </w:r>
      <w:proofErr w:type="spellEnd"/>
      <w:r w:rsidRPr="0088542F">
        <w:t xml:space="preserve"> en differentialdiagnos som behöver uteslutas</w:t>
      </w:r>
    </w:p>
    <w:p w:rsidRPr="0088542F" w:rsidR="0088542F" w:rsidP="00440BFE" w:rsidRDefault="0088542F" w14:paraId="5BEA2F6D" w14:textId="77777777">
      <w:pPr>
        <w:pStyle w:val="Liststycke"/>
        <w:numPr>
          <w:ilvl w:val="0"/>
          <w:numId w:val="45"/>
        </w:numPr>
        <w:ind w:left="1276" w:right="-143"/>
      </w:pPr>
      <w:proofErr w:type="spellStart"/>
      <w:r w:rsidRPr="0088542F">
        <w:t>Triptaneffekt</w:t>
      </w:r>
      <w:proofErr w:type="spellEnd"/>
      <w:r w:rsidRPr="0088542F">
        <w:t xml:space="preserve"> är ej diagnostiskt</w:t>
      </w:r>
    </w:p>
    <w:p w:rsidRPr="0088542F" w:rsidR="0088542F" w:rsidP="00F04E41" w:rsidRDefault="0088542F" w14:paraId="6A0CF6D0" w14:textId="77777777">
      <w:pPr>
        <w:pStyle w:val="MellanrubrikVGR"/>
        <w:ind w:left="567" w:right="-143"/>
      </w:pPr>
      <w:r w:rsidRPr="0088542F">
        <w:t>Behandling</w:t>
      </w:r>
    </w:p>
    <w:p w:rsidRPr="0088542F" w:rsidR="0088542F" w:rsidP="45D04830" w:rsidRDefault="0088542F" w14:paraId="0E658AE4" w14:textId="0F6ED83A">
      <w:pPr>
        <w:pStyle w:val="Liststycke"/>
        <w:ind w:left="1276" w:right="-143"/>
        <w:rPr/>
      </w:pPr>
      <w:r w:rsidR="0088542F">
        <w:rPr/>
        <w:t>Förstahandsbehandling</w:t>
      </w:r>
      <w:r w:rsidR="3248E755">
        <w:rPr/>
        <w:t>:</w:t>
      </w:r>
    </w:p>
    <w:p w:rsidRPr="0088542F" w:rsidR="0088542F" w:rsidP="00440BFE" w:rsidRDefault="0088542F" w14:paraId="688E13EF" w14:textId="77777777">
      <w:pPr>
        <w:pStyle w:val="Liststycke"/>
        <w:numPr>
          <w:ilvl w:val="0"/>
          <w:numId w:val="47"/>
        </w:numPr>
        <w:ind w:left="1701"/>
      </w:pPr>
      <w:proofErr w:type="spellStart"/>
      <w:r w:rsidRPr="0088542F">
        <w:t>Paracetamol</w:t>
      </w:r>
      <w:proofErr w:type="spellEnd"/>
      <w:r w:rsidRPr="0088542F">
        <w:t>, ASA, NSAID</w:t>
      </w:r>
    </w:p>
    <w:p w:rsidRPr="0088542F" w:rsidR="0088542F" w:rsidP="00440BFE" w:rsidRDefault="0088542F" w14:paraId="2D9FA020" w14:textId="19FAFAF7">
      <w:pPr>
        <w:pStyle w:val="Liststycke"/>
        <w:numPr>
          <w:ilvl w:val="0"/>
          <w:numId w:val="47"/>
        </w:numPr>
        <w:ind w:left="1701"/>
        <w:rPr/>
      </w:pPr>
      <w:r w:rsidR="5D7772B5">
        <w:rPr/>
        <w:t>E</w:t>
      </w:r>
      <w:r w:rsidR="5D7772B5">
        <w:rPr/>
        <w:t>v.</w:t>
      </w:r>
      <w:r w:rsidR="0088542F">
        <w:rPr/>
        <w:t xml:space="preserve"> </w:t>
      </w:r>
      <w:r w:rsidR="0088542F">
        <w:rPr/>
        <w:t>antiemetika</w:t>
      </w:r>
      <w:r w:rsidR="0088542F">
        <w:rPr/>
        <w:t xml:space="preserve"> i tillägg</w:t>
      </w:r>
    </w:p>
    <w:p w:rsidRPr="0088542F" w:rsidR="0088542F" w:rsidP="45D04830" w:rsidRDefault="0088542F" w14:paraId="5FCEBF78" w14:textId="68894284">
      <w:pPr>
        <w:pStyle w:val="Liststycke"/>
        <w:ind w:left="1276" w:right="-143"/>
        <w:rPr/>
      </w:pPr>
      <w:r w:rsidR="0088542F">
        <w:rPr/>
        <w:t>Andrahandsbehandling</w:t>
      </w:r>
      <w:r w:rsidR="571C8CCA">
        <w:rPr/>
        <w:t>:</w:t>
      </w:r>
    </w:p>
    <w:p w:rsidRPr="0088542F" w:rsidR="0088542F" w:rsidP="45D04830" w:rsidRDefault="0088542F" w14:paraId="19944240" w14:textId="7BDBF082">
      <w:pPr>
        <w:pStyle w:val="Liststycke"/>
        <w:ind w:left="1701" w:right="-143"/>
        <w:rPr/>
      </w:pPr>
      <w:r w:rsidR="0088542F">
        <w:rPr/>
        <w:t>Triptaner</w:t>
      </w:r>
      <w:r w:rsidR="0088542F">
        <w:rPr/>
        <w:t xml:space="preserve"> </w:t>
      </w:r>
      <w:r w:rsidR="35683E2F">
        <w:rPr/>
        <w:t>som</w:t>
      </w:r>
      <w:r w:rsidR="0088542F">
        <w:rPr/>
        <w:t xml:space="preserve"> tablett, nässpray eller injektion</w:t>
      </w:r>
    </w:p>
    <w:p w:rsidRPr="0088542F" w:rsidR="0088542F" w:rsidP="45D04830" w:rsidRDefault="0088542F" w14:paraId="09B31856" w14:textId="4A40BEF9">
      <w:pPr>
        <w:pStyle w:val="Liststycke"/>
        <w:ind w:left="1276" w:right="-143"/>
        <w:rPr/>
      </w:pPr>
      <w:r w:rsidR="0088542F">
        <w:rPr/>
        <w:t>Profylaktisk behandling finns</w:t>
      </w:r>
      <w:r w:rsidR="3BC25143">
        <w:rPr/>
        <w:t>, se RMR Migrän.</w:t>
      </w:r>
    </w:p>
    <w:p w:rsidRPr="0088542F" w:rsidR="0088542F" w:rsidP="00F04E41" w:rsidRDefault="0088542F" w14:paraId="7BCBF482" w14:textId="77777777">
      <w:pPr>
        <w:pStyle w:val="Rubrik3"/>
        <w:ind w:left="567" w:right="-143"/>
      </w:pPr>
      <w:r w:rsidRPr="0088542F">
        <w:t>Läkemedelsutlöst huvudvärk</w:t>
      </w:r>
    </w:p>
    <w:p w:rsidRPr="0088542F" w:rsidR="0088542F" w:rsidP="00F04E41" w:rsidRDefault="0088542F" w14:paraId="5A700F51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00440BFE" w:rsidRDefault="0088542F" w14:paraId="18088C71" w14:textId="77777777">
      <w:pPr>
        <w:pStyle w:val="Liststycke"/>
        <w:numPr>
          <w:ilvl w:val="0"/>
          <w:numId w:val="53"/>
        </w:numPr>
        <w:ind w:left="1276" w:right="-143"/>
      </w:pPr>
      <w:r w:rsidRPr="0088542F">
        <w:t>Ihållande diffus huvudvärk &gt;15 dagar/månad</w:t>
      </w:r>
    </w:p>
    <w:p w:rsidRPr="0088542F" w:rsidR="0088542F" w:rsidP="00F04E41" w:rsidRDefault="0088542F" w14:paraId="7D7E6D26" w14:textId="77777777">
      <w:pPr>
        <w:pStyle w:val="MellanrubrikVGR"/>
        <w:ind w:left="567" w:right="-143"/>
      </w:pPr>
      <w:r w:rsidRPr="0088542F">
        <w:t>Orsak</w:t>
      </w:r>
    </w:p>
    <w:p w:rsidRPr="0088542F" w:rsidR="0088542F" w:rsidP="45D04830" w:rsidRDefault="0088542F" w14:paraId="762E592A" w14:textId="0325C7F5">
      <w:pPr>
        <w:pStyle w:val="Liststycke"/>
        <w:ind w:left="1276" w:right="-143"/>
        <w:rPr/>
      </w:pPr>
      <w:r w:rsidR="0088542F">
        <w:rPr/>
        <w:t xml:space="preserve">Initialt oftast spänningshuvudvärk, migrän </w:t>
      </w:r>
      <w:r w:rsidR="1FDF5EBC">
        <w:rPr/>
        <w:t>etc</w:t>
      </w:r>
      <w:r w:rsidR="0ED4CEC6">
        <w:rPr/>
        <w:t>.</w:t>
      </w:r>
    </w:p>
    <w:p w:rsidRPr="0088542F" w:rsidR="0088542F" w:rsidP="45D04830" w:rsidRDefault="0088542F" w14:paraId="6B1FA4F4" w14:textId="267FC53F">
      <w:pPr>
        <w:pStyle w:val="Liststycke"/>
        <w:ind w:left="1276" w:right="-143"/>
        <w:rPr/>
      </w:pPr>
      <w:r w:rsidR="0088542F">
        <w:rPr/>
        <w:t>Oftast överförbrukning av analgetika som ger läkemedelsorsakad huvudvärk</w:t>
      </w:r>
    </w:p>
    <w:p w:rsidRPr="0088542F" w:rsidR="0088542F" w:rsidP="00440BFE" w:rsidRDefault="0088542F" w14:paraId="380818DB" w14:textId="77777777">
      <w:pPr>
        <w:pStyle w:val="Liststycke"/>
        <w:numPr>
          <w:ilvl w:val="0"/>
          <w:numId w:val="54"/>
        </w:numPr>
        <w:ind w:left="1276" w:right="-143"/>
      </w:pPr>
      <w:r w:rsidRPr="0088542F">
        <w:t>De flesta huvudvärksmediciner kan ge läkemedelsutlöst huvudvärk</w:t>
      </w:r>
    </w:p>
    <w:p w:rsidRPr="0088542F" w:rsidR="0088542F" w:rsidP="00F04E41" w:rsidRDefault="0088542F" w14:paraId="2095A3D6" w14:textId="77777777">
      <w:pPr>
        <w:pStyle w:val="MellanrubrikVGR"/>
        <w:ind w:left="567" w:right="-143"/>
      </w:pPr>
      <w:r w:rsidRPr="0088542F">
        <w:t>Behandling</w:t>
      </w:r>
    </w:p>
    <w:p w:rsidRPr="0088542F" w:rsidR="0088542F" w:rsidP="00440BFE" w:rsidRDefault="0088542F" w14:paraId="27BAFD45" w14:textId="77777777">
      <w:pPr>
        <w:pStyle w:val="Liststycke"/>
        <w:numPr>
          <w:ilvl w:val="0"/>
          <w:numId w:val="55"/>
        </w:numPr>
        <w:ind w:left="1276" w:right="-143"/>
      </w:pPr>
      <w:r w:rsidRPr="0088542F">
        <w:t>Utsättning av läkemedel, men detta får skötas i primärvård</w:t>
      </w:r>
    </w:p>
    <w:p w:rsidRPr="0088542F" w:rsidR="0088542F" w:rsidP="00440BFE" w:rsidRDefault="0088542F" w14:paraId="4B930034" w14:textId="77777777">
      <w:pPr>
        <w:pStyle w:val="Liststycke"/>
        <w:numPr>
          <w:ilvl w:val="0"/>
          <w:numId w:val="55"/>
        </w:numPr>
        <w:ind w:left="1276" w:right="-143"/>
      </w:pPr>
      <w:r w:rsidRPr="0088542F">
        <w:t>Initial försämring</w:t>
      </w:r>
    </w:p>
    <w:p w:rsidRPr="0088542F" w:rsidR="0088542F" w:rsidP="00440BFE" w:rsidRDefault="0088542F" w14:paraId="617BB74F" w14:textId="77777777">
      <w:pPr>
        <w:pStyle w:val="Liststycke"/>
        <w:numPr>
          <w:ilvl w:val="0"/>
          <w:numId w:val="55"/>
        </w:numPr>
        <w:ind w:left="1276" w:right="-143"/>
      </w:pPr>
      <w:r w:rsidRPr="0088542F">
        <w:t>Förbättring efter 1-2 veckor utan läkemedel</w:t>
      </w:r>
    </w:p>
    <w:p w:rsidRPr="0088542F" w:rsidR="0088542F" w:rsidP="00440BFE" w:rsidRDefault="0088542F" w14:paraId="62344B88" w14:textId="77777777">
      <w:pPr>
        <w:pStyle w:val="Liststycke"/>
        <w:numPr>
          <w:ilvl w:val="0"/>
          <w:numId w:val="55"/>
        </w:numPr>
        <w:ind w:left="1276" w:right="-143"/>
      </w:pPr>
      <w:r w:rsidRPr="0088542F">
        <w:t>Efter utsättning framträder i regel den ursprungliga huvudvärken</w:t>
      </w:r>
    </w:p>
    <w:p w:rsidRPr="0088542F" w:rsidR="0088542F" w:rsidP="45D04830" w:rsidRDefault="0088542F" w14:paraId="0B428796" w14:textId="77777777">
      <w:pPr>
        <w:pStyle w:val="Rubrik3"/>
        <w:ind w:left="0" w:right="-143"/>
      </w:pPr>
      <w:r w:rsidR="0088542F">
        <w:rPr/>
        <w:t>Hortons huvudvärk</w:t>
      </w:r>
    </w:p>
    <w:p w:rsidRPr="0088542F" w:rsidR="0088542F" w:rsidP="00F04E41" w:rsidRDefault="0088542F" w14:paraId="12583D8B" w14:textId="77777777">
      <w:pPr>
        <w:ind w:left="567" w:right="-143"/>
      </w:pPr>
      <w:r w:rsidRPr="0088542F">
        <w:t>Ovanlig diagnos, vanligast hos män</w:t>
      </w:r>
    </w:p>
    <w:p w:rsidRPr="0088542F" w:rsidR="0088542F" w:rsidP="00F04E41" w:rsidRDefault="0088542F" w14:paraId="5E3DABE0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00440BFE" w:rsidRDefault="0088542F" w14:paraId="7EF79AEB" w14:textId="070D1B26">
      <w:pPr>
        <w:pStyle w:val="Liststycke"/>
        <w:numPr>
          <w:ilvl w:val="0"/>
          <w:numId w:val="56"/>
        </w:numPr>
        <w:ind w:left="1276" w:right="-143"/>
        <w:rPr/>
      </w:pPr>
      <w:r w:rsidR="0088542F">
        <w:rPr/>
        <w:t xml:space="preserve">Ensidig intensivt skärande huvudvärk i panna, </w:t>
      </w:r>
      <w:r w:rsidR="0088542F">
        <w:rPr/>
        <w:t>öga</w:t>
      </w:r>
      <w:r w:rsidR="1BE0C3B0">
        <w:rPr/>
        <w:t>,</w:t>
      </w:r>
      <w:r w:rsidR="0088542F">
        <w:rPr/>
        <w:t xml:space="preserve"> tinning</w:t>
      </w:r>
    </w:p>
    <w:p w:rsidRPr="0088542F" w:rsidR="0088542F" w:rsidP="00440BFE" w:rsidRDefault="0088542F" w14:paraId="7BFF34CF" w14:textId="088FB83A">
      <w:pPr>
        <w:pStyle w:val="Liststycke"/>
        <w:numPr>
          <w:ilvl w:val="0"/>
          <w:numId w:val="56"/>
        </w:numPr>
        <w:ind w:left="1276" w:right="-143"/>
        <w:rPr/>
      </w:pPr>
      <w:r w:rsidR="0088542F">
        <w:rPr/>
        <w:t xml:space="preserve">Ofta rinnande rött öga, </w:t>
      </w:r>
      <w:r w:rsidR="0088542F">
        <w:rPr/>
        <w:t>ibland</w:t>
      </w:r>
      <w:r w:rsidR="0088542F">
        <w:rPr/>
        <w:t xml:space="preserve"> </w:t>
      </w:r>
      <w:r w:rsidR="0088542F">
        <w:rPr/>
        <w:t>mios</w:t>
      </w:r>
      <w:r w:rsidR="0088542F">
        <w:rPr/>
        <w:t xml:space="preserve"> + </w:t>
      </w:r>
      <w:r w:rsidR="0088542F">
        <w:rPr/>
        <w:t>ptos</w:t>
      </w:r>
    </w:p>
    <w:p w:rsidRPr="0088542F" w:rsidR="0088542F" w:rsidP="00440BFE" w:rsidRDefault="0088542F" w14:paraId="0899EAC1" w14:textId="77777777">
      <w:pPr>
        <w:pStyle w:val="Liststycke"/>
        <w:numPr>
          <w:ilvl w:val="0"/>
          <w:numId w:val="56"/>
        </w:numPr>
        <w:ind w:left="1276" w:right="-143"/>
      </w:pPr>
      <w:r w:rsidRPr="0088542F">
        <w:t>Utlöses ofta av alkohol</w:t>
      </w:r>
    </w:p>
    <w:p w:rsidRPr="0088542F" w:rsidR="0088542F" w:rsidP="00440BFE" w:rsidRDefault="0088542F" w14:paraId="13CFA3D7" w14:textId="77777777">
      <w:pPr>
        <w:pStyle w:val="Liststycke"/>
        <w:numPr>
          <w:ilvl w:val="0"/>
          <w:numId w:val="56"/>
        </w:numPr>
        <w:ind w:left="1276" w:right="-143"/>
      </w:pPr>
      <w:r w:rsidRPr="0088542F">
        <w:t>Attacker på 15 min-3 h som återkommer frekvent i kluster om dagar-veckor</w:t>
      </w:r>
    </w:p>
    <w:p w:rsidRPr="0088542F" w:rsidR="0088542F" w:rsidP="00440BFE" w:rsidRDefault="0088542F" w14:paraId="1FCD2BA6" w14:textId="77777777">
      <w:pPr>
        <w:pStyle w:val="Liststycke"/>
        <w:numPr>
          <w:ilvl w:val="0"/>
          <w:numId w:val="56"/>
        </w:numPr>
        <w:ind w:left="1276" w:right="-143"/>
      </w:pPr>
      <w:r w:rsidRPr="0088542F">
        <w:t>Normalt neurologstatus</w:t>
      </w:r>
    </w:p>
    <w:p w:rsidRPr="0088542F" w:rsidR="0088542F" w:rsidP="00F04E41" w:rsidRDefault="0088542F" w14:paraId="15DFC1A3" w14:textId="77777777">
      <w:pPr>
        <w:pStyle w:val="MellanrubrikVGR"/>
        <w:ind w:left="567" w:right="-143"/>
      </w:pPr>
      <w:r w:rsidRPr="0088542F">
        <w:t>Utredning</w:t>
      </w:r>
    </w:p>
    <w:p w:rsidRPr="0088542F" w:rsidR="0088542F" w:rsidP="45D04830" w:rsidRDefault="0088542F" w14:paraId="4414390C" w14:textId="3EE90A59">
      <w:pPr>
        <w:pStyle w:val="Liststycke"/>
        <w:ind w:left="1276" w:right="-143"/>
        <w:rPr/>
      </w:pPr>
      <w:r w:rsidR="0088542F">
        <w:rPr/>
        <w:t>Ingen utredning om diagnosen är känd sedan tidigare</w:t>
      </w:r>
    </w:p>
    <w:p w:rsidRPr="0088542F" w:rsidR="0088542F" w:rsidP="00F04E41" w:rsidRDefault="0088542F" w14:paraId="024604A1" w14:textId="77777777">
      <w:pPr>
        <w:pStyle w:val="MellanrubrikVGR"/>
        <w:ind w:left="567" w:right="-143"/>
      </w:pPr>
      <w:r w:rsidRPr="0088542F">
        <w:t>Behandling</w:t>
      </w:r>
    </w:p>
    <w:p w:rsidRPr="0088542F" w:rsidR="0088542F" w:rsidP="00440BFE" w:rsidRDefault="0088542F" w14:paraId="532C4B7C" w14:textId="77777777">
      <w:pPr>
        <w:pStyle w:val="Liststycke"/>
        <w:numPr>
          <w:ilvl w:val="0"/>
          <w:numId w:val="58"/>
        </w:numPr>
        <w:ind w:left="1276" w:right="-143"/>
      </w:pPr>
      <w:r w:rsidRPr="0088542F">
        <w:t>Anfallskupering</w:t>
      </w:r>
    </w:p>
    <w:p w:rsidRPr="0088542F" w:rsidR="0088542F" w:rsidP="00440BFE" w:rsidRDefault="0088542F" w14:paraId="6558BA53" w14:textId="77777777">
      <w:pPr>
        <w:pStyle w:val="Liststycke"/>
        <w:numPr>
          <w:ilvl w:val="0"/>
          <w:numId w:val="59"/>
        </w:numPr>
        <w:ind w:left="1701" w:right="-143"/>
      </w:pPr>
      <w:proofErr w:type="spellStart"/>
      <w:r w:rsidRPr="0088542F">
        <w:t>Imigran</w:t>
      </w:r>
      <w:proofErr w:type="spellEnd"/>
      <w:r w:rsidRPr="0088542F">
        <w:t xml:space="preserve"> i injektion</w:t>
      </w:r>
    </w:p>
    <w:p w:rsidRPr="0088542F" w:rsidR="0088542F" w:rsidP="00440BFE" w:rsidRDefault="0088542F" w14:paraId="17F0F0AD" w14:textId="77777777">
      <w:pPr>
        <w:pStyle w:val="Liststycke"/>
        <w:numPr>
          <w:ilvl w:val="0"/>
          <w:numId w:val="59"/>
        </w:numPr>
        <w:ind w:left="1701" w:right="-143"/>
      </w:pPr>
      <w:r w:rsidRPr="0088542F">
        <w:t>Syrgas på mask, 6-8 L/min</w:t>
      </w:r>
    </w:p>
    <w:p w:rsidRPr="0088542F" w:rsidR="0088542F" w:rsidP="0088542F" w:rsidRDefault="0088542F" w14:paraId="114DCD41" w14:textId="77777777">
      <w:pPr>
        <w:spacing w:after="0" w:line="240" w:lineRule="auto"/>
        <w:ind w:left="360" w:right="0"/>
        <w:rPr>
          <w:rFonts w:ascii="Arial" w:hAnsi="Arial" w:cs="Arial"/>
          <w:sz w:val="20"/>
          <w:szCs w:val="20"/>
        </w:rPr>
      </w:pPr>
    </w:p>
    <w:p w:rsidRPr="0088542F" w:rsidR="0088542F" w:rsidP="00F04E41" w:rsidRDefault="0088542F" w14:paraId="70C7F720" w14:textId="77777777">
      <w:pPr>
        <w:pStyle w:val="Rubrik3"/>
        <w:ind w:left="567" w:right="-143"/>
      </w:pPr>
      <w:proofErr w:type="spellStart"/>
      <w:r w:rsidRPr="0088542F">
        <w:t>Trigeminusneuralgi</w:t>
      </w:r>
      <w:proofErr w:type="spellEnd"/>
    </w:p>
    <w:p w:rsidRPr="0088542F" w:rsidR="0088542F" w:rsidP="00F04E41" w:rsidRDefault="0088542F" w14:paraId="42606F86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45D04830" w:rsidRDefault="0088542F" w14:paraId="08A34CE9" w14:textId="020DCC30">
      <w:pPr>
        <w:pStyle w:val="Liststycke"/>
        <w:ind w:left="1276" w:right="-143"/>
        <w:rPr/>
      </w:pPr>
      <w:r w:rsidR="21B08211">
        <w:rPr/>
        <w:t>Intensiv elektrisk s</w:t>
      </w:r>
      <w:r w:rsidR="0088542F">
        <w:rPr/>
        <w:t xml:space="preserve">märta unilateralt i </w:t>
      </w:r>
      <w:r w:rsidR="0088542F">
        <w:rPr/>
        <w:t>trigeminusområdet</w:t>
      </w:r>
    </w:p>
    <w:p w:rsidRPr="0088542F" w:rsidR="0088542F" w:rsidP="00440BFE" w:rsidRDefault="0088542F" w14:paraId="1A6C0EAF" w14:textId="5F81FDC1">
      <w:pPr>
        <w:pStyle w:val="Liststycke"/>
        <w:numPr>
          <w:ilvl w:val="0"/>
          <w:numId w:val="60"/>
        </w:numPr>
        <w:ind w:left="1276" w:right="-143"/>
        <w:rPr/>
      </w:pPr>
      <w:r w:rsidR="0088542F">
        <w:rPr/>
        <w:t xml:space="preserve">Triggas av tuggning, rakning, tvättning </w:t>
      </w:r>
      <w:r w:rsidR="72603798">
        <w:rPr/>
        <w:t>etc.</w:t>
      </w:r>
    </w:p>
    <w:p w:rsidRPr="0088542F" w:rsidR="0088542F" w:rsidP="00F04E41" w:rsidRDefault="0088542F" w14:paraId="379C0F3D" w14:textId="77777777">
      <w:pPr>
        <w:pStyle w:val="MellanrubrikVGR"/>
        <w:ind w:left="567" w:right="-143"/>
      </w:pPr>
      <w:r w:rsidRPr="0088542F">
        <w:t>Utredning</w:t>
      </w:r>
    </w:p>
    <w:p w:rsidRPr="0088542F" w:rsidR="0088542F" w:rsidP="00440BFE" w:rsidRDefault="0088542F" w14:paraId="79016CCD" w14:textId="77777777">
      <w:pPr>
        <w:pStyle w:val="Liststycke"/>
        <w:numPr>
          <w:ilvl w:val="0"/>
          <w:numId w:val="61"/>
        </w:numPr>
        <w:ind w:left="1276" w:right="-143"/>
      </w:pPr>
      <w:r w:rsidRPr="0088542F">
        <w:t>Om ingen fokalneurologi – ingen akut utredning</w:t>
      </w:r>
    </w:p>
    <w:p w:rsidRPr="0088542F" w:rsidR="0088542F" w:rsidP="00440BFE" w:rsidRDefault="0088542F" w14:paraId="46B7E5EA" w14:textId="77777777">
      <w:pPr>
        <w:pStyle w:val="Liststycke"/>
        <w:numPr>
          <w:ilvl w:val="0"/>
          <w:numId w:val="61"/>
        </w:numPr>
        <w:ind w:left="1276" w:right="-143"/>
      </w:pPr>
      <w:r w:rsidRPr="0088542F">
        <w:t>Fall för poliklinisk neurologkontakt</w:t>
      </w:r>
    </w:p>
    <w:p w:rsidRPr="0088542F" w:rsidR="0088542F" w:rsidP="00F04E41" w:rsidRDefault="0088542F" w14:paraId="3DD0A4FD" w14:textId="77777777">
      <w:pPr>
        <w:pStyle w:val="Rubrik3"/>
        <w:ind w:left="567" w:right="-143"/>
      </w:pPr>
      <w:proofErr w:type="spellStart"/>
      <w:r w:rsidRPr="0088542F">
        <w:t>Temporalisarterit</w:t>
      </w:r>
      <w:proofErr w:type="spellEnd"/>
    </w:p>
    <w:p w:rsidRPr="0088542F" w:rsidR="0088542F" w:rsidP="00F04E41" w:rsidRDefault="0088542F" w14:paraId="085646D2" w14:textId="77777777">
      <w:pPr>
        <w:pStyle w:val="MellanrubrikVGR"/>
        <w:ind w:left="567" w:right="-143"/>
      </w:pPr>
      <w:r w:rsidRPr="0088542F">
        <w:t>Symtom</w:t>
      </w:r>
    </w:p>
    <w:p w:rsidRPr="0088542F" w:rsidR="0088542F" w:rsidP="00440BFE" w:rsidRDefault="0088542F" w14:paraId="70E78FA6" w14:textId="77777777">
      <w:pPr>
        <w:pStyle w:val="Liststycke"/>
        <w:numPr>
          <w:ilvl w:val="0"/>
          <w:numId w:val="62"/>
        </w:numPr>
        <w:ind w:left="1276" w:right="-143"/>
      </w:pPr>
      <w:r w:rsidRPr="0088542F">
        <w:t>Huvudvärk, skalpömhet, tuggsmärta</w:t>
      </w:r>
    </w:p>
    <w:p w:rsidRPr="0088542F" w:rsidR="0088542F" w:rsidP="00440BFE" w:rsidRDefault="0088542F" w14:paraId="7E7EB755" w14:textId="77777777">
      <w:pPr>
        <w:pStyle w:val="Liststycke"/>
        <w:numPr>
          <w:ilvl w:val="0"/>
          <w:numId w:val="62"/>
        </w:numPr>
        <w:ind w:left="1276" w:right="-143"/>
      </w:pPr>
      <w:r w:rsidRPr="0088542F">
        <w:t xml:space="preserve">Ömhet över </w:t>
      </w:r>
      <w:proofErr w:type="spellStart"/>
      <w:r w:rsidRPr="0088542F">
        <w:t>temporalisartärer</w:t>
      </w:r>
      <w:proofErr w:type="spellEnd"/>
    </w:p>
    <w:p w:rsidRPr="0088542F" w:rsidR="0088542F" w:rsidP="00440BFE" w:rsidRDefault="0088542F" w14:paraId="5E4C2499" w14:textId="77777777">
      <w:pPr>
        <w:pStyle w:val="Liststycke"/>
        <w:numPr>
          <w:ilvl w:val="0"/>
          <w:numId w:val="62"/>
        </w:numPr>
        <w:ind w:left="1276" w:right="-143"/>
      </w:pPr>
      <w:r w:rsidRPr="0088542F">
        <w:t>Synstörning är ett allvarligt tecken</w:t>
      </w:r>
    </w:p>
    <w:p w:rsidRPr="0088542F" w:rsidR="0088542F" w:rsidP="00440BFE" w:rsidRDefault="0088542F" w14:paraId="2A24F101" w14:textId="77777777">
      <w:pPr>
        <w:pStyle w:val="Liststycke"/>
        <w:numPr>
          <w:ilvl w:val="0"/>
          <w:numId w:val="62"/>
        </w:numPr>
        <w:ind w:left="1276" w:right="-143"/>
      </w:pPr>
      <w:r w:rsidRPr="0088542F">
        <w:t>Oftast äldre patienter</w:t>
      </w:r>
    </w:p>
    <w:p w:rsidRPr="0088542F" w:rsidR="0088542F" w:rsidP="00440BFE" w:rsidRDefault="0088542F" w14:paraId="663E6AA9" w14:textId="77777777">
      <w:pPr>
        <w:pStyle w:val="Liststycke"/>
        <w:numPr>
          <w:ilvl w:val="0"/>
          <w:numId w:val="62"/>
        </w:numPr>
        <w:ind w:left="1276" w:right="-143"/>
      </w:pPr>
      <w:r w:rsidRPr="0088542F">
        <w:t>Ofta associerat med PMR</w:t>
      </w:r>
    </w:p>
    <w:p w:rsidRPr="0088542F" w:rsidR="0088542F" w:rsidP="00F04E41" w:rsidRDefault="0088542F" w14:paraId="14301F1C" w14:textId="77777777">
      <w:pPr>
        <w:pStyle w:val="MellanrubrikVGR"/>
        <w:ind w:left="567" w:right="-143"/>
      </w:pPr>
      <w:r w:rsidRPr="0088542F">
        <w:t>Diagnos</w:t>
      </w:r>
    </w:p>
    <w:p w:rsidRPr="0088542F" w:rsidR="0088542F" w:rsidP="00440BFE" w:rsidRDefault="0088542F" w14:paraId="15263025" w14:textId="77777777">
      <w:pPr>
        <w:pStyle w:val="Liststycke"/>
        <w:numPr>
          <w:ilvl w:val="0"/>
          <w:numId w:val="63"/>
        </w:numPr>
        <w:ind w:left="1276" w:right="-143"/>
      </w:pPr>
      <w:r w:rsidRPr="0088542F">
        <w:t>Hög SR + symtom</w:t>
      </w:r>
    </w:p>
    <w:p w:rsidRPr="0088542F" w:rsidR="0088542F" w:rsidP="00440BFE" w:rsidRDefault="0088542F" w14:paraId="7511AD0B" w14:textId="77777777">
      <w:pPr>
        <w:pStyle w:val="Liststycke"/>
        <w:numPr>
          <w:ilvl w:val="0"/>
          <w:numId w:val="63"/>
        </w:numPr>
        <w:ind w:left="1276" w:right="-143"/>
      </w:pPr>
      <w:r w:rsidRPr="0088542F">
        <w:t>Snabbt svar på kortison</w:t>
      </w:r>
    </w:p>
    <w:p w:rsidRPr="0088542F" w:rsidR="0088542F" w:rsidP="00F04E41" w:rsidRDefault="0088542F" w14:paraId="224F0B32" w14:textId="77777777">
      <w:pPr>
        <w:pStyle w:val="Rubrik2"/>
        <w:ind w:left="567" w:right="-143"/>
      </w:pPr>
      <w:r w:rsidRPr="0088542F">
        <w:t>Ansvar</w:t>
      </w:r>
    </w:p>
    <w:p w:rsidRPr="0088542F" w:rsidR="0088542F" w:rsidP="00F04E41" w:rsidRDefault="0088542F" w14:paraId="4D6D48FE" w14:textId="77777777">
      <w:pPr>
        <w:ind w:left="567" w:right="-143"/>
      </w:pPr>
      <w:r w:rsidRPr="0088542F">
        <w:t>Respektive linjechef ansvarar för att rutinen är känd och följs.</w:t>
      </w:r>
    </w:p>
    <w:p w:rsidRPr="0088542F" w:rsidR="0088542F" w:rsidP="00F04E41" w:rsidRDefault="0088542F" w14:paraId="74960B37" w14:textId="77777777">
      <w:pPr>
        <w:pStyle w:val="Rubrik2"/>
        <w:ind w:left="567" w:right="-143"/>
      </w:pPr>
      <w:r w:rsidRPr="0088542F">
        <w:t>Uppföljning och utvärdering</w:t>
      </w:r>
    </w:p>
    <w:p w:rsidRPr="0088542F" w:rsidR="0088542F" w:rsidP="00F04E41" w:rsidRDefault="0088542F" w14:paraId="3B39401B" w14:textId="77777777">
      <w:pPr>
        <w:ind w:left="567" w:right="-143"/>
      </w:pPr>
      <w:r w:rsidRPr="0088542F">
        <w:t>Revisionsansvarig ansvarar för uppföljning och utvärdering. Avvikelser hanteras enligt SU:s riktlinjer för MedControl Pro.</w:t>
      </w:r>
    </w:p>
    <w:p w:rsidRPr="0088542F" w:rsidR="0088542F" w:rsidP="0088542F" w:rsidRDefault="0088542F" w14:paraId="35023135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8542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F17B37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4C41A0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65">
    <w:nsid w:val="2e17bca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077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c27ff2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f0e3de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20E789D"/>
    <w:multiLevelType w:val="hybridMultilevel"/>
    <w:tmpl w:val="D1203D8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" w15:restartNumberingAfterBreak="0">
    <w:nsid w:val="02C26B4A"/>
    <w:multiLevelType w:val="hybridMultilevel"/>
    <w:tmpl w:val="9E20B8F8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2" w15:restartNumberingAfterBreak="0">
    <w:nsid w:val="03A177F5"/>
    <w:multiLevelType w:val="hybridMultilevel"/>
    <w:tmpl w:val="870A0BC8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3" w15:restartNumberingAfterBreak="0">
    <w:nsid w:val="079F0317"/>
    <w:multiLevelType w:val="hybridMultilevel"/>
    <w:tmpl w:val="783AED0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0AB60B49"/>
    <w:multiLevelType w:val="hybridMultilevel"/>
    <w:tmpl w:val="1CEE4B6A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" w15:restartNumberingAfterBreak="0">
    <w:nsid w:val="0B2A6B76"/>
    <w:multiLevelType w:val="hybridMultilevel"/>
    <w:tmpl w:val="B134AFCA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" w15:restartNumberingAfterBreak="0">
    <w:nsid w:val="0CE27574"/>
    <w:multiLevelType w:val="hybridMultilevel"/>
    <w:tmpl w:val="441C7BB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7" w15:restartNumberingAfterBreak="0">
    <w:nsid w:val="0D2C05C4"/>
    <w:multiLevelType w:val="hybridMultilevel"/>
    <w:tmpl w:val="AA10B76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8" w15:restartNumberingAfterBreak="0">
    <w:nsid w:val="0F19534D"/>
    <w:multiLevelType w:val="hybridMultilevel"/>
    <w:tmpl w:val="CA78F41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9" w15:restartNumberingAfterBreak="0">
    <w:nsid w:val="0FF30838"/>
    <w:multiLevelType w:val="hybridMultilevel"/>
    <w:tmpl w:val="F24AC42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0" w15:restartNumberingAfterBreak="0">
    <w:nsid w:val="127132E7"/>
    <w:multiLevelType w:val="hybridMultilevel"/>
    <w:tmpl w:val="076AE05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11" w15:restartNumberingAfterBreak="0">
    <w:nsid w:val="13DF7F77"/>
    <w:multiLevelType w:val="hybridMultilevel"/>
    <w:tmpl w:val="B3E28634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2" w15:restartNumberingAfterBreak="0">
    <w:nsid w:val="186C1CFF"/>
    <w:multiLevelType w:val="hybridMultilevel"/>
    <w:tmpl w:val="11FEBFF0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4" w15:restartNumberingAfterBreak="0">
    <w:nsid w:val="1F9E2BB9"/>
    <w:multiLevelType w:val="hybridMultilevel"/>
    <w:tmpl w:val="2318954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209068E3"/>
    <w:multiLevelType w:val="hybridMultilevel"/>
    <w:tmpl w:val="0F5EDCF2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2099400A"/>
    <w:multiLevelType w:val="hybridMultilevel"/>
    <w:tmpl w:val="DC5AFA9C"/>
    <w:lvl w:ilvl="0" w:tplc="FFFFFFFF">
      <w:start w:val="1"/>
      <w:numFmt w:val="bullet"/>
      <w:lvlText w:val=""/>
      <w:lvlJc w:val="left"/>
      <w:pPr>
        <w:ind w:left="717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22AE19B5"/>
    <w:multiLevelType w:val="hybridMultilevel"/>
    <w:tmpl w:val="B2063B8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26BA70FA"/>
    <w:multiLevelType w:val="hybridMultilevel"/>
    <w:tmpl w:val="C96243F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281442DD"/>
    <w:multiLevelType w:val="hybridMultilevel"/>
    <w:tmpl w:val="C0645086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298B624B"/>
    <w:multiLevelType w:val="hybridMultilevel"/>
    <w:tmpl w:val="4782DB1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2AC46B0B"/>
    <w:multiLevelType w:val="hybridMultilevel"/>
    <w:tmpl w:val="8F040E8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2CDE00A0"/>
    <w:multiLevelType w:val="hybridMultilevel"/>
    <w:tmpl w:val="56709F8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23" w15:restartNumberingAfterBreak="0">
    <w:nsid w:val="2DCC1E88"/>
    <w:multiLevelType w:val="hybridMultilevel"/>
    <w:tmpl w:val="2340D184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30CC4524"/>
    <w:multiLevelType w:val="hybridMultilevel"/>
    <w:tmpl w:val="74007D8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25" w15:restartNumberingAfterBreak="0">
    <w:nsid w:val="31A301EC"/>
    <w:multiLevelType w:val="hybridMultilevel"/>
    <w:tmpl w:val="D5746034"/>
    <w:lvl w:ilvl="0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26" w15:restartNumberingAfterBreak="0">
    <w:nsid w:val="31D85B97"/>
    <w:multiLevelType w:val="hybridMultilevel"/>
    <w:tmpl w:val="FFF642F2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7" w15:restartNumberingAfterBreak="0">
    <w:nsid w:val="34387B8B"/>
    <w:multiLevelType w:val="hybridMultilevel"/>
    <w:tmpl w:val="B406DD0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8" w15:restartNumberingAfterBreak="0">
    <w:nsid w:val="384E3BAB"/>
    <w:multiLevelType w:val="hybridMultilevel"/>
    <w:tmpl w:val="8174A04A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0" w15:restartNumberingAfterBreak="0">
    <w:nsid w:val="3CB243DD"/>
    <w:multiLevelType w:val="hybridMultilevel"/>
    <w:tmpl w:val="63FC4572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1" w15:restartNumberingAfterBreak="0">
    <w:nsid w:val="3E806D48"/>
    <w:multiLevelType w:val="hybridMultilevel"/>
    <w:tmpl w:val="61C40E56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32" w15:restartNumberingAfterBreak="0">
    <w:nsid w:val="42EB6D83"/>
    <w:multiLevelType w:val="hybridMultilevel"/>
    <w:tmpl w:val="251CFD02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3" w15:restartNumberingAfterBreak="0">
    <w:nsid w:val="434F6227"/>
    <w:multiLevelType w:val="hybridMultilevel"/>
    <w:tmpl w:val="67D4C40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34" w15:restartNumberingAfterBreak="0">
    <w:nsid w:val="45C90186"/>
    <w:multiLevelType w:val="hybridMultilevel"/>
    <w:tmpl w:val="3E98C892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5" w15:restartNumberingAfterBreak="0">
    <w:nsid w:val="45CB3998"/>
    <w:multiLevelType w:val="hybridMultilevel"/>
    <w:tmpl w:val="820446D0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6" w15:restartNumberingAfterBreak="0">
    <w:nsid w:val="46380353"/>
    <w:multiLevelType w:val="hybridMultilevel"/>
    <w:tmpl w:val="BFFEF150"/>
    <w:lvl w:ilvl="0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37" w15:restartNumberingAfterBreak="0">
    <w:nsid w:val="47845DA6"/>
    <w:multiLevelType w:val="hybridMultilevel"/>
    <w:tmpl w:val="D77C4FB2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8" w15:restartNumberingAfterBreak="0">
    <w:nsid w:val="4CDF5D86"/>
    <w:multiLevelType w:val="hybridMultilevel"/>
    <w:tmpl w:val="7308975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9" w15:restartNumberingAfterBreak="0">
    <w:nsid w:val="50923C2B"/>
    <w:multiLevelType w:val="hybridMultilevel"/>
    <w:tmpl w:val="F6ACBAB2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40" w15:restartNumberingAfterBreak="0">
    <w:nsid w:val="51E458D4"/>
    <w:multiLevelType w:val="hybridMultilevel"/>
    <w:tmpl w:val="2FE4B2C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2" w15:restartNumberingAfterBreak="0">
    <w:nsid w:val="55AE3EC8"/>
    <w:multiLevelType w:val="hybridMultilevel"/>
    <w:tmpl w:val="91260004"/>
    <w:lvl w:ilvl="0" w:tplc="FFFFFFFF">
      <w:start w:val="1"/>
      <w:numFmt w:val="bullet"/>
      <w:lvlText w:val=""/>
      <w:lvlJc w:val="left"/>
      <w:pPr>
        <w:ind w:left="717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3" w15:restartNumberingAfterBreak="0">
    <w:nsid w:val="56A12C0B"/>
    <w:multiLevelType w:val="hybridMultilevel"/>
    <w:tmpl w:val="C7F0D5B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44" w15:restartNumberingAfterBreak="0">
    <w:nsid w:val="5C154BB2"/>
    <w:multiLevelType w:val="hybridMultilevel"/>
    <w:tmpl w:val="7CFC61B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5" w15:restartNumberingAfterBreak="0">
    <w:nsid w:val="643814BF"/>
    <w:multiLevelType w:val="hybridMultilevel"/>
    <w:tmpl w:val="0DBC34DC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6" w15:restartNumberingAfterBreak="0">
    <w:nsid w:val="654B36F0"/>
    <w:multiLevelType w:val="hybridMultilevel"/>
    <w:tmpl w:val="B796650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7" w15:restartNumberingAfterBreak="0">
    <w:nsid w:val="675B5673"/>
    <w:multiLevelType w:val="hybridMultilevel"/>
    <w:tmpl w:val="8F3099E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48" w15:restartNumberingAfterBreak="0">
    <w:nsid w:val="688B66C4"/>
    <w:multiLevelType w:val="hybridMultilevel"/>
    <w:tmpl w:val="58B2039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9" w15:restartNumberingAfterBreak="0">
    <w:nsid w:val="68A1262F"/>
    <w:multiLevelType w:val="hybridMultilevel"/>
    <w:tmpl w:val="0100A2B8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0" w15:restartNumberingAfterBreak="0">
    <w:nsid w:val="6D005B22"/>
    <w:multiLevelType w:val="hybridMultilevel"/>
    <w:tmpl w:val="F21E1784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51" w15:restartNumberingAfterBreak="0">
    <w:nsid w:val="6DE41777"/>
    <w:multiLevelType w:val="hybridMultilevel"/>
    <w:tmpl w:val="ADDE92B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52" w15:restartNumberingAfterBreak="0">
    <w:nsid w:val="6EB4387C"/>
    <w:multiLevelType w:val="hybridMultilevel"/>
    <w:tmpl w:val="39EC8B66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53" w15:restartNumberingAfterBreak="0">
    <w:nsid w:val="71D95DB1"/>
    <w:multiLevelType w:val="hybridMultilevel"/>
    <w:tmpl w:val="3B440EE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4" w15:restartNumberingAfterBreak="0">
    <w:nsid w:val="7385137F"/>
    <w:multiLevelType w:val="hybridMultilevel"/>
    <w:tmpl w:val="5DC6ECD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5" w15:restartNumberingAfterBreak="0">
    <w:nsid w:val="74355483"/>
    <w:multiLevelType w:val="hybridMultilevel"/>
    <w:tmpl w:val="D8282246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6" w15:restartNumberingAfterBreak="0">
    <w:nsid w:val="780F2B99"/>
    <w:multiLevelType w:val="hybridMultilevel"/>
    <w:tmpl w:val="70B43E6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7" w15:restartNumberingAfterBreak="0">
    <w:nsid w:val="78227975"/>
    <w:multiLevelType w:val="hybridMultilevel"/>
    <w:tmpl w:val="980EEBD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8" w15:restartNumberingAfterBreak="0">
    <w:nsid w:val="797E3B7E"/>
    <w:multiLevelType w:val="hybridMultilevel"/>
    <w:tmpl w:val="3FAE641A"/>
    <w:lvl w:ilvl="0" w:tplc="FFFFFFFF">
      <w:start w:val="1"/>
      <w:numFmt w:val="bullet"/>
      <w:lvlText w:val=""/>
      <w:lvlJc w:val="left"/>
      <w:pPr>
        <w:ind w:left="717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9" w15:restartNumberingAfterBreak="0">
    <w:nsid w:val="79A0344A"/>
    <w:multiLevelType w:val="hybridMultilevel"/>
    <w:tmpl w:val="5888F18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0" w15:restartNumberingAfterBreak="0">
    <w:nsid w:val="7B703A43"/>
    <w:multiLevelType w:val="hybridMultilevel"/>
    <w:tmpl w:val="C97C22CC"/>
    <w:lvl w:ilvl="0" w:tplc="041D0003">
      <w:start w:val="1"/>
      <w:numFmt w:val="bullet"/>
      <w:lvlText w:val="o"/>
      <w:lvlJc w:val="left"/>
      <w:pPr>
        <w:ind w:left="717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1" w15:restartNumberingAfterBreak="0">
    <w:nsid w:val="7DEF0AA1"/>
    <w:multiLevelType w:val="hybridMultilevel"/>
    <w:tmpl w:val="DC94C7C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2" w15:restartNumberingAfterBreak="0">
    <w:nsid w:val="7F7D3FFD"/>
    <w:multiLevelType w:val="hybridMultilevel"/>
    <w:tmpl w:val="22186F56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num w:numId="66">
    <w:abstractNumId w:val="65"/>
  </w:num>
  <w:num w:numId="65">
    <w:abstractNumId w:val="64"/>
  </w:num>
  <w:num w:numId="64">
    <w:abstractNumId w:val="63"/>
  </w:num>
  <w:num w:numId="1" w16cid:durableId="779568101">
    <w:abstractNumId w:val="13"/>
  </w:num>
  <w:num w:numId="2" w16cid:durableId="1683122622">
    <w:abstractNumId w:val="41"/>
  </w:num>
  <w:num w:numId="3" w16cid:durableId="1636905608">
    <w:abstractNumId w:val="29"/>
  </w:num>
  <w:num w:numId="4" w16cid:durableId="1375813421">
    <w:abstractNumId w:val="34"/>
  </w:num>
  <w:num w:numId="5" w16cid:durableId="1649748340">
    <w:abstractNumId w:val="57"/>
  </w:num>
  <w:num w:numId="6" w16cid:durableId="1136341274">
    <w:abstractNumId w:val="40"/>
  </w:num>
  <w:num w:numId="7" w16cid:durableId="1989434973">
    <w:abstractNumId w:val="22"/>
  </w:num>
  <w:num w:numId="8" w16cid:durableId="1111047144">
    <w:abstractNumId w:val="23"/>
  </w:num>
  <w:num w:numId="9" w16cid:durableId="831946253">
    <w:abstractNumId w:val="58"/>
  </w:num>
  <w:num w:numId="10" w16cid:durableId="2112817795">
    <w:abstractNumId w:val="30"/>
  </w:num>
  <w:num w:numId="11" w16cid:durableId="1346327902">
    <w:abstractNumId w:val="26"/>
  </w:num>
  <w:num w:numId="12" w16cid:durableId="1792673198">
    <w:abstractNumId w:val="5"/>
  </w:num>
  <w:num w:numId="13" w16cid:durableId="688800089">
    <w:abstractNumId w:val="42"/>
  </w:num>
  <w:num w:numId="14" w16cid:durableId="2078163035">
    <w:abstractNumId w:val="9"/>
  </w:num>
  <w:num w:numId="15" w16cid:durableId="1778868808">
    <w:abstractNumId w:val="3"/>
  </w:num>
  <w:num w:numId="16" w16cid:durableId="2019968416">
    <w:abstractNumId w:val="15"/>
  </w:num>
  <w:num w:numId="17" w16cid:durableId="129322504">
    <w:abstractNumId w:val="19"/>
  </w:num>
  <w:num w:numId="18" w16cid:durableId="2101873073">
    <w:abstractNumId w:val="14"/>
  </w:num>
  <w:num w:numId="19" w16cid:durableId="2090342445">
    <w:abstractNumId w:val="50"/>
  </w:num>
  <w:num w:numId="20" w16cid:durableId="1455828227">
    <w:abstractNumId w:val="25"/>
  </w:num>
  <w:num w:numId="21" w16cid:durableId="290139635">
    <w:abstractNumId w:val="36"/>
  </w:num>
  <w:num w:numId="22" w16cid:durableId="466094735">
    <w:abstractNumId w:val="37"/>
  </w:num>
  <w:num w:numId="23" w16cid:durableId="271324896">
    <w:abstractNumId w:val="24"/>
  </w:num>
  <w:num w:numId="24" w16cid:durableId="686056714">
    <w:abstractNumId w:val="28"/>
  </w:num>
  <w:num w:numId="25" w16cid:durableId="1946841305">
    <w:abstractNumId w:val="6"/>
  </w:num>
  <w:num w:numId="26" w16cid:durableId="647442236">
    <w:abstractNumId w:val="11"/>
  </w:num>
  <w:num w:numId="27" w16cid:durableId="34552293">
    <w:abstractNumId w:val="48"/>
  </w:num>
  <w:num w:numId="28" w16cid:durableId="1701008430">
    <w:abstractNumId w:val="20"/>
  </w:num>
  <w:num w:numId="29" w16cid:durableId="1028332245">
    <w:abstractNumId w:val="51"/>
  </w:num>
  <w:num w:numId="30" w16cid:durableId="495734145">
    <w:abstractNumId w:val="35"/>
  </w:num>
  <w:num w:numId="31" w16cid:durableId="433480386">
    <w:abstractNumId w:val="16"/>
  </w:num>
  <w:num w:numId="32" w16cid:durableId="734548339">
    <w:abstractNumId w:val="10"/>
  </w:num>
  <w:num w:numId="33" w16cid:durableId="1525249876">
    <w:abstractNumId w:val="60"/>
  </w:num>
  <w:num w:numId="34" w16cid:durableId="40905381">
    <w:abstractNumId w:val="39"/>
  </w:num>
  <w:num w:numId="35" w16cid:durableId="1357076408">
    <w:abstractNumId w:val="45"/>
  </w:num>
  <w:num w:numId="36" w16cid:durableId="927268964">
    <w:abstractNumId w:val="18"/>
  </w:num>
  <w:num w:numId="37" w16cid:durableId="790444076">
    <w:abstractNumId w:val="38"/>
  </w:num>
  <w:num w:numId="38" w16cid:durableId="38013434">
    <w:abstractNumId w:val="8"/>
  </w:num>
  <w:num w:numId="39" w16cid:durableId="1391734365">
    <w:abstractNumId w:val="32"/>
  </w:num>
  <w:num w:numId="40" w16cid:durableId="1083260655">
    <w:abstractNumId w:val="17"/>
  </w:num>
  <w:num w:numId="41" w16cid:durableId="293143732">
    <w:abstractNumId w:val="27"/>
  </w:num>
  <w:num w:numId="42" w16cid:durableId="2022850675">
    <w:abstractNumId w:val="54"/>
  </w:num>
  <w:num w:numId="43" w16cid:durableId="1034623693">
    <w:abstractNumId w:val="49"/>
  </w:num>
  <w:num w:numId="44" w16cid:durableId="605309711">
    <w:abstractNumId w:val="62"/>
  </w:num>
  <w:num w:numId="45" w16cid:durableId="2002196453">
    <w:abstractNumId w:val="53"/>
  </w:num>
  <w:num w:numId="46" w16cid:durableId="1762331807">
    <w:abstractNumId w:val="55"/>
  </w:num>
  <w:num w:numId="47" w16cid:durableId="1851867838">
    <w:abstractNumId w:val="4"/>
  </w:num>
  <w:num w:numId="48" w16cid:durableId="970938032">
    <w:abstractNumId w:val="52"/>
  </w:num>
  <w:num w:numId="49" w16cid:durableId="970987360">
    <w:abstractNumId w:val="2"/>
  </w:num>
  <w:num w:numId="50" w16cid:durableId="1701392398">
    <w:abstractNumId w:val="43"/>
  </w:num>
  <w:num w:numId="51" w16cid:durableId="1025712533">
    <w:abstractNumId w:val="1"/>
  </w:num>
  <w:num w:numId="52" w16cid:durableId="50618874">
    <w:abstractNumId w:val="47"/>
  </w:num>
  <w:num w:numId="53" w16cid:durableId="1319923034">
    <w:abstractNumId w:val="33"/>
  </w:num>
  <w:num w:numId="54" w16cid:durableId="119954379">
    <w:abstractNumId w:val="59"/>
  </w:num>
  <w:num w:numId="55" w16cid:durableId="142501787">
    <w:abstractNumId w:val="46"/>
  </w:num>
  <w:num w:numId="56" w16cid:durableId="1645618610">
    <w:abstractNumId w:val="21"/>
  </w:num>
  <w:num w:numId="57" w16cid:durableId="595481336">
    <w:abstractNumId w:val="61"/>
  </w:num>
  <w:num w:numId="58" w16cid:durableId="627248219">
    <w:abstractNumId w:val="31"/>
  </w:num>
  <w:num w:numId="59" w16cid:durableId="1958291708">
    <w:abstractNumId w:val="12"/>
  </w:num>
  <w:num w:numId="60" w16cid:durableId="1314487963">
    <w:abstractNumId w:val="56"/>
  </w:num>
  <w:num w:numId="61" w16cid:durableId="151334557">
    <w:abstractNumId w:val="7"/>
  </w:num>
  <w:num w:numId="62" w16cid:durableId="1900052236">
    <w:abstractNumId w:val="44"/>
  </w:num>
  <w:num w:numId="63" w16cid:durableId="1808619718">
    <w:abstractNumId w:val="0"/>
  </w:num>
  <w:numIdMacAtCleanup w:val="6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view w:val="web"/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CCFE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3A0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BFE"/>
    <w:rsid w:val="00443C1E"/>
    <w:rsid w:val="00446255"/>
    <w:rsid w:val="00451935"/>
    <w:rsid w:val="00460ED0"/>
    <w:rsid w:val="00465651"/>
    <w:rsid w:val="00470CE7"/>
    <w:rsid w:val="00470F4F"/>
    <w:rsid w:val="004720E6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2F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A34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42F"/>
    <w:rsid w:val="00892F28"/>
    <w:rsid w:val="008A0C5F"/>
    <w:rsid w:val="008A3DEA"/>
    <w:rsid w:val="008A4EB9"/>
    <w:rsid w:val="008A74C0"/>
    <w:rsid w:val="008B1694"/>
    <w:rsid w:val="008C4B27"/>
    <w:rsid w:val="008C7F2A"/>
    <w:rsid w:val="008D348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D8C"/>
    <w:rsid w:val="00942257"/>
    <w:rsid w:val="009471BF"/>
    <w:rsid w:val="00950E4E"/>
    <w:rsid w:val="009529BD"/>
    <w:rsid w:val="009533B4"/>
    <w:rsid w:val="009625AE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8B0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009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684"/>
    <w:rsid w:val="00C07DDB"/>
    <w:rsid w:val="00C20E1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99C"/>
    <w:rsid w:val="00E07B1B"/>
    <w:rsid w:val="00E11853"/>
    <w:rsid w:val="00E52A86"/>
    <w:rsid w:val="00E54B47"/>
    <w:rsid w:val="00E553BF"/>
    <w:rsid w:val="00E55D93"/>
    <w:rsid w:val="00E61294"/>
    <w:rsid w:val="00E7018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E41"/>
    <w:rsid w:val="00F22264"/>
    <w:rsid w:val="00F2564D"/>
    <w:rsid w:val="00F35B05"/>
    <w:rsid w:val="00F413D9"/>
    <w:rsid w:val="00F5135F"/>
    <w:rsid w:val="00F51F78"/>
    <w:rsid w:val="00F7665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1D0102"/>
    <w:rsid w:val="01876BAE"/>
    <w:rsid w:val="023F59CF"/>
    <w:rsid w:val="02449683"/>
    <w:rsid w:val="024801E3"/>
    <w:rsid w:val="0298CC6D"/>
    <w:rsid w:val="02B3DA03"/>
    <w:rsid w:val="03A24ED5"/>
    <w:rsid w:val="044D8734"/>
    <w:rsid w:val="04CD9CEB"/>
    <w:rsid w:val="04EA1EEE"/>
    <w:rsid w:val="0533CA21"/>
    <w:rsid w:val="05DED22D"/>
    <w:rsid w:val="06B1A718"/>
    <w:rsid w:val="09052104"/>
    <w:rsid w:val="0988247A"/>
    <w:rsid w:val="0B67C90E"/>
    <w:rsid w:val="0E4C5792"/>
    <w:rsid w:val="0ED4CEC6"/>
    <w:rsid w:val="1271F6FB"/>
    <w:rsid w:val="12784B18"/>
    <w:rsid w:val="1468C14F"/>
    <w:rsid w:val="15669CEF"/>
    <w:rsid w:val="15AE3417"/>
    <w:rsid w:val="1600F2F3"/>
    <w:rsid w:val="179639D9"/>
    <w:rsid w:val="1BB5A820"/>
    <w:rsid w:val="1BB9FA7F"/>
    <w:rsid w:val="1BE0C3B0"/>
    <w:rsid w:val="1CFAD106"/>
    <w:rsid w:val="1D1CF05E"/>
    <w:rsid w:val="1D7415F2"/>
    <w:rsid w:val="1E1BB25D"/>
    <w:rsid w:val="1E94F32E"/>
    <w:rsid w:val="1EB4F966"/>
    <w:rsid w:val="1F2C9F70"/>
    <w:rsid w:val="1FDF5EBC"/>
    <w:rsid w:val="21B08211"/>
    <w:rsid w:val="21B90EEE"/>
    <w:rsid w:val="21C0E36A"/>
    <w:rsid w:val="223EEA06"/>
    <w:rsid w:val="23522AAA"/>
    <w:rsid w:val="252E56E7"/>
    <w:rsid w:val="27AA9AA1"/>
    <w:rsid w:val="296E52BC"/>
    <w:rsid w:val="2BF8FE14"/>
    <w:rsid w:val="2CA3C070"/>
    <w:rsid w:val="2CFB6998"/>
    <w:rsid w:val="2D2C62C4"/>
    <w:rsid w:val="2D2D7481"/>
    <w:rsid w:val="2D900879"/>
    <w:rsid w:val="2DC8DE9B"/>
    <w:rsid w:val="2E1DCD6D"/>
    <w:rsid w:val="2E90830B"/>
    <w:rsid w:val="2FF36985"/>
    <w:rsid w:val="302FA71D"/>
    <w:rsid w:val="308A8259"/>
    <w:rsid w:val="309210E2"/>
    <w:rsid w:val="30CF2425"/>
    <w:rsid w:val="32272C87"/>
    <w:rsid w:val="3248E755"/>
    <w:rsid w:val="328F5764"/>
    <w:rsid w:val="32A47555"/>
    <w:rsid w:val="32D690B5"/>
    <w:rsid w:val="3311A5CF"/>
    <w:rsid w:val="34302C2E"/>
    <w:rsid w:val="35683E2F"/>
    <w:rsid w:val="36B63E33"/>
    <w:rsid w:val="38436373"/>
    <w:rsid w:val="3BC25143"/>
    <w:rsid w:val="3E99684C"/>
    <w:rsid w:val="41518ED6"/>
    <w:rsid w:val="41FEB4ED"/>
    <w:rsid w:val="42B6FEDF"/>
    <w:rsid w:val="42EE4080"/>
    <w:rsid w:val="4479D90D"/>
    <w:rsid w:val="448A3CD0"/>
    <w:rsid w:val="44E9E3D3"/>
    <w:rsid w:val="4561E4E0"/>
    <w:rsid w:val="45C63BA6"/>
    <w:rsid w:val="45D04830"/>
    <w:rsid w:val="4620F110"/>
    <w:rsid w:val="46619439"/>
    <w:rsid w:val="494A977C"/>
    <w:rsid w:val="49872C6B"/>
    <w:rsid w:val="4B1475A1"/>
    <w:rsid w:val="4B6C7C49"/>
    <w:rsid w:val="4CA965B1"/>
    <w:rsid w:val="4CC287A2"/>
    <w:rsid w:val="4E527D68"/>
    <w:rsid w:val="4F05BC21"/>
    <w:rsid w:val="4F3A4FA9"/>
    <w:rsid w:val="4F4457D9"/>
    <w:rsid w:val="4F5788C9"/>
    <w:rsid w:val="51872143"/>
    <w:rsid w:val="52BE4F21"/>
    <w:rsid w:val="54BBC7F8"/>
    <w:rsid w:val="54E6760A"/>
    <w:rsid w:val="54F704AE"/>
    <w:rsid w:val="55862305"/>
    <w:rsid w:val="55BD51F5"/>
    <w:rsid w:val="55D942A7"/>
    <w:rsid w:val="566D9CF9"/>
    <w:rsid w:val="571C8CCA"/>
    <w:rsid w:val="57867BED"/>
    <w:rsid w:val="580AFD0F"/>
    <w:rsid w:val="582F1475"/>
    <w:rsid w:val="5960A11C"/>
    <w:rsid w:val="5A349CE4"/>
    <w:rsid w:val="5B22FD27"/>
    <w:rsid w:val="5C60BED8"/>
    <w:rsid w:val="5CA9B3D7"/>
    <w:rsid w:val="5D68A5CF"/>
    <w:rsid w:val="5D7772B5"/>
    <w:rsid w:val="5DAF8B8D"/>
    <w:rsid w:val="5FB1A623"/>
    <w:rsid w:val="629808A6"/>
    <w:rsid w:val="6385CE99"/>
    <w:rsid w:val="638E5347"/>
    <w:rsid w:val="63C9876C"/>
    <w:rsid w:val="6455AD08"/>
    <w:rsid w:val="647B2B65"/>
    <w:rsid w:val="657BBC5A"/>
    <w:rsid w:val="66F5D079"/>
    <w:rsid w:val="67487354"/>
    <w:rsid w:val="67566DD3"/>
    <w:rsid w:val="68B51ACE"/>
    <w:rsid w:val="68EA9D90"/>
    <w:rsid w:val="6B2CF8ED"/>
    <w:rsid w:val="6B901DB5"/>
    <w:rsid w:val="6BF8D932"/>
    <w:rsid w:val="6D721852"/>
    <w:rsid w:val="6E18996A"/>
    <w:rsid w:val="71057CDE"/>
    <w:rsid w:val="71E80A07"/>
    <w:rsid w:val="72603798"/>
    <w:rsid w:val="743CDE61"/>
    <w:rsid w:val="74B1F199"/>
    <w:rsid w:val="75D8AEC2"/>
    <w:rsid w:val="762FB5C3"/>
    <w:rsid w:val="76E3C29E"/>
    <w:rsid w:val="77CDD10E"/>
    <w:rsid w:val="77E79C7A"/>
    <w:rsid w:val="786D0E7B"/>
    <w:rsid w:val="7962C397"/>
    <w:rsid w:val="796CF638"/>
    <w:rsid w:val="7B24638F"/>
    <w:rsid w:val="7B30399E"/>
    <w:rsid w:val="7B4E7B14"/>
    <w:rsid w:val="7C4D439E"/>
    <w:rsid w:val="7C66A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03398bc36dde44e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7484e5-89c6-4f8b-8137-8de0f0330563}"/>
      </w:docPartPr>
      <w:docPartBody>
        <w:p xmlns:wp14="http://schemas.microsoft.com/office/word/2010/wordml" w14:paraId="0A5610BB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Huvudvärk - AKUTEN</dc:title>
  <dc:subject/>
  <dc:creator>patrik.jens.johansson@vgregion.se</dc:creator>
  <keywords/>
  <lastModifiedBy>Alexander Haner</lastModifiedBy>
  <revision>8</revision>
  <lastPrinted>2016-03-31T10:56:00.0000000Z</lastPrinted>
  <dcterms:created xsi:type="dcterms:W3CDTF">2022-06-07T11:05:00.0000000Z</dcterms:created>
  <dcterms:modified xsi:type="dcterms:W3CDTF">2024-10-25T13:20:57.0000000Z</dcterms:modified>
</coreProperties>
</file>